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127855" w14:textId="28D9D5DA" w:rsidR="001E7B1E" w:rsidRPr="00370661" w:rsidRDefault="00370661" w:rsidP="00370661">
      <w:pPr>
        <w:jc w:val="center"/>
        <w:rPr>
          <w:rFonts w:cs="Times New Roman"/>
          <w:b/>
          <w:caps/>
          <w:szCs w:val="24"/>
        </w:rPr>
      </w:pPr>
      <w:r w:rsidRPr="00370661">
        <w:rPr>
          <w:rFonts w:cs="Times New Roman"/>
          <w:b/>
          <w:caps/>
          <w:szCs w:val="24"/>
        </w:rPr>
        <w:t>2.114.</w:t>
      </w:r>
    </w:p>
    <w:p w14:paraId="309F08F5" w14:textId="51B0E5D3" w:rsidR="001A7777" w:rsidRPr="00370661" w:rsidRDefault="001A7777" w:rsidP="00370661">
      <w:pPr>
        <w:jc w:val="center"/>
        <w:rPr>
          <w:rFonts w:cs="Times New Roman"/>
          <w:b/>
          <w:caps/>
          <w:spacing w:val="60"/>
          <w:szCs w:val="24"/>
        </w:rPr>
      </w:pPr>
      <w:r w:rsidRPr="00370661">
        <w:rPr>
          <w:rFonts w:cs="Times New Roman"/>
          <w:b/>
          <w:caps/>
          <w:spacing w:val="60"/>
          <w:szCs w:val="24"/>
        </w:rPr>
        <w:t>Szakképzési kerettanterv</w:t>
      </w:r>
    </w:p>
    <w:p w14:paraId="60275BB2" w14:textId="0A6DA1ED" w:rsidR="001A7777" w:rsidRPr="00370661" w:rsidRDefault="001A7777" w:rsidP="00370661">
      <w:pPr>
        <w:jc w:val="center"/>
        <w:rPr>
          <w:rFonts w:cs="Times New Roman"/>
          <w:b/>
          <w:szCs w:val="24"/>
        </w:rPr>
      </w:pPr>
      <w:r w:rsidRPr="00370661">
        <w:rPr>
          <w:rFonts w:cs="Times New Roman"/>
          <w:b/>
          <w:szCs w:val="24"/>
        </w:rPr>
        <w:t>a</w:t>
      </w:r>
    </w:p>
    <w:p w14:paraId="60F59A72" w14:textId="51456EFE" w:rsidR="0065053C" w:rsidRPr="00370661" w:rsidRDefault="004A4365" w:rsidP="00370661">
      <w:pPr>
        <w:jc w:val="center"/>
        <w:rPr>
          <w:rFonts w:cs="Times New Roman"/>
          <w:b/>
          <w:caps/>
          <w:szCs w:val="24"/>
        </w:rPr>
      </w:pPr>
      <w:r w:rsidRPr="00370661">
        <w:rPr>
          <w:rFonts w:cs="Times New Roman"/>
          <w:b/>
          <w:caps/>
          <w:szCs w:val="24"/>
        </w:rPr>
        <w:t>XXXI</w:t>
      </w:r>
      <w:r w:rsidR="0065053C" w:rsidRPr="00370661">
        <w:rPr>
          <w:rFonts w:cs="Times New Roman"/>
          <w:b/>
          <w:caps/>
          <w:szCs w:val="24"/>
        </w:rPr>
        <w:t xml:space="preserve">. </w:t>
      </w:r>
      <w:proofErr w:type="gramStart"/>
      <w:r w:rsidR="006A620F" w:rsidRPr="00370661">
        <w:rPr>
          <w:rFonts w:cs="Times New Roman"/>
          <w:b/>
          <w:caps/>
          <w:szCs w:val="24"/>
        </w:rPr>
        <w:t xml:space="preserve">Agrár </w:t>
      </w:r>
      <w:r w:rsidRPr="00370661">
        <w:rPr>
          <w:rFonts w:cs="Times New Roman"/>
          <w:b/>
          <w:caps/>
          <w:szCs w:val="24"/>
        </w:rPr>
        <w:t>gépész</w:t>
      </w:r>
      <w:proofErr w:type="gramEnd"/>
    </w:p>
    <w:p w14:paraId="4932FF00" w14:textId="77777777" w:rsidR="0065053C" w:rsidRPr="00370661" w:rsidRDefault="0065053C" w:rsidP="00370661">
      <w:pPr>
        <w:jc w:val="center"/>
        <w:rPr>
          <w:rFonts w:cs="Times New Roman"/>
          <w:b/>
          <w:szCs w:val="24"/>
        </w:rPr>
      </w:pPr>
      <w:proofErr w:type="gramStart"/>
      <w:r w:rsidRPr="00370661">
        <w:rPr>
          <w:rFonts w:cs="Times New Roman"/>
          <w:b/>
          <w:szCs w:val="24"/>
        </w:rPr>
        <w:t>ágazathoz</w:t>
      </w:r>
      <w:proofErr w:type="gramEnd"/>
      <w:r w:rsidRPr="00370661">
        <w:rPr>
          <w:rFonts w:cs="Times New Roman"/>
          <w:b/>
          <w:szCs w:val="24"/>
        </w:rPr>
        <w:t xml:space="preserve"> tartozó</w:t>
      </w:r>
    </w:p>
    <w:p w14:paraId="446D78F1" w14:textId="77777777" w:rsidR="001A7777" w:rsidRPr="00370661" w:rsidRDefault="004A4365" w:rsidP="00370661">
      <w:pPr>
        <w:jc w:val="center"/>
        <w:rPr>
          <w:rFonts w:cs="Times New Roman"/>
          <w:b/>
          <w:szCs w:val="24"/>
        </w:rPr>
      </w:pPr>
      <w:r w:rsidRPr="00370661">
        <w:rPr>
          <w:rFonts w:cs="Times New Roman"/>
          <w:b/>
          <w:szCs w:val="24"/>
        </w:rPr>
        <w:t>54 521 05</w:t>
      </w:r>
    </w:p>
    <w:p w14:paraId="36C59C81" w14:textId="77777777" w:rsidR="001A7777" w:rsidRPr="00370661" w:rsidRDefault="004A4365" w:rsidP="00370661">
      <w:pPr>
        <w:jc w:val="center"/>
        <w:rPr>
          <w:rFonts w:cs="Times New Roman"/>
          <w:b/>
          <w:caps/>
          <w:szCs w:val="24"/>
        </w:rPr>
      </w:pPr>
      <w:r w:rsidRPr="00370661">
        <w:rPr>
          <w:rFonts w:cs="Times New Roman"/>
          <w:b/>
          <w:caps/>
          <w:szCs w:val="24"/>
        </w:rPr>
        <w:t>mezőgazdasági gépésztechnikus</w:t>
      </w:r>
    </w:p>
    <w:p w14:paraId="5611CA5E" w14:textId="77777777" w:rsidR="000B5E9D" w:rsidRPr="00370661" w:rsidRDefault="001A7777" w:rsidP="00370661">
      <w:pPr>
        <w:jc w:val="center"/>
        <w:rPr>
          <w:rFonts w:cs="Times New Roman"/>
          <w:b/>
          <w:caps/>
          <w:szCs w:val="24"/>
        </w:rPr>
      </w:pPr>
      <w:r w:rsidRPr="00370661">
        <w:rPr>
          <w:rFonts w:cs="Times New Roman"/>
          <w:b/>
          <w:caps/>
          <w:szCs w:val="24"/>
        </w:rPr>
        <w:t>szakképesítéshez</w:t>
      </w:r>
    </w:p>
    <w:p w14:paraId="038D5942" w14:textId="77777777" w:rsidR="000B5E9D" w:rsidRPr="00C222A9" w:rsidRDefault="000B5E9D" w:rsidP="000B5E9D">
      <w:pPr>
        <w:spacing w:after="0"/>
        <w:rPr>
          <w:rFonts w:cs="Times New Roman"/>
        </w:rPr>
      </w:pPr>
    </w:p>
    <w:p w14:paraId="551C0227" w14:textId="77777777" w:rsidR="001A7777" w:rsidRPr="00C222A9" w:rsidRDefault="001A7777" w:rsidP="000B5E9D">
      <w:pPr>
        <w:spacing w:after="0"/>
        <w:rPr>
          <w:rFonts w:cs="Times New Roman"/>
        </w:rPr>
      </w:pPr>
    </w:p>
    <w:p w14:paraId="2E8B68F0" w14:textId="77777777" w:rsidR="00F24097" w:rsidRPr="00C222A9" w:rsidRDefault="00F24097" w:rsidP="00F24097">
      <w:pPr>
        <w:spacing w:after="0"/>
        <w:rPr>
          <w:rFonts w:cs="Times New Roman"/>
          <w:b/>
        </w:rPr>
      </w:pPr>
      <w:r w:rsidRPr="00C222A9">
        <w:rPr>
          <w:rFonts w:cs="Times New Roman"/>
          <w:b/>
        </w:rPr>
        <w:t xml:space="preserve">I. </w:t>
      </w:r>
      <w:proofErr w:type="gramStart"/>
      <w:r w:rsidRPr="00C222A9">
        <w:rPr>
          <w:rFonts w:cs="Times New Roman"/>
          <w:b/>
        </w:rPr>
        <w:t>A</w:t>
      </w:r>
      <w:proofErr w:type="gramEnd"/>
      <w:r w:rsidRPr="00C222A9">
        <w:rPr>
          <w:rFonts w:cs="Times New Roman"/>
          <w:b/>
        </w:rPr>
        <w:t xml:space="preserve"> szakképzés jogi háttere</w:t>
      </w:r>
    </w:p>
    <w:p w14:paraId="1109A309" w14:textId="77777777" w:rsidR="00370661" w:rsidRDefault="00370661" w:rsidP="00F24097">
      <w:pPr>
        <w:spacing w:after="0"/>
        <w:rPr>
          <w:rFonts w:cs="Times New Roman"/>
        </w:rPr>
      </w:pPr>
    </w:p>
    <w:p w14:paraId="35457FB4" w14:textId="77832C6E" w:rsidR="00F24097" w:rsidRPr="00C222A9" w:rsidRDefault="00F24097" w:rsidP="00F24097">
      <w:pPr>
        <w:spacing w:after="0"/>
        <w:rPr>
          <w:rFonts w:cs="Times New Roman"/>
        </w:rPr>
      </w:pPr>
      <w:r w:rsidRPr="00C222A9">
        <w:rPr>
          <w:rFonts w:cs="Times New Roman"/>
        </w:rPr>
        <w:t>A szakképzési kerettanterv</w:t>
      </w:r>
      <w:r w:rsidR="004A4954">
        <w:rPr>
          <w:rFonts w:cs="Times New Roman"/>
        </w:rPr>
        <w:t xml:space="preserve"> az 54 521 05 Mezőgazdasági gépésztechnikus</w:t>
      </w:r>
    </w:p>
    <w:p w14:paraId="4640DEED" w14:textId="77777777" w:rsidR="00F24097" w:rsidRPr="00C222A9" w:rsidRDefault="00F24097" w:rsidP="00F24097">
      <w:pPr>
        <w:pStyle w:val="Listaszerbekezds"/>
        <w:numPr>
          <w:ilvl w:val="0"/>
          <w:numId w:val="6"/>
        </w:numPr>
        <w:spacing w:after="0"/>
        <w:rPr>
          <w:rFonts w:cs="Times New Roman"/>
        </w:rPr>
      </w:pPr>
      <w:r w:rsidRPr="00C222A9">
        <w:rPr>
          <w:rFonts w:cs="Times New Roman"/>
        </w:rPr>
        <w:t>a nemzeti köznevelésről szóló 2011. évi CXC. törvény,</w:t>
      </w:r>
    </w:p>
    <w:p w14:paraId="41B50F53" w14:textId="77777777" w:rsidR="00F24097" w:rsidRPr="00C222A9" w:rsidRDefault="00F24097" w:rsidP="00F24097">
      <w:pPr>
        <w:pStyle w:val="Listaszerbekezds"/>
        <w:numPr>
          <w:ilvl w:val="0"/>
          <w:numId w:val="6"/>
        </w:numPr>
        <w:spacing w:after="0"/>
        <w:rPr>
          <w:rFonts w:cs="Times New Roman"/>
        </w:rPr>
      </w:pPr>
      <w:r w:rsidRPr="00C222A9">
        <w:rPr>
          <w:rFonts w:cs="Times New Roman"/>
        </w:rPr>
        <w:t>a szakképzésről szóló 2011. évi CLXXXVII. törvény,</w:t>
      </w:r>
    </w:p>
    <w:p w14:paraId="5A19CC33" w14:textId="77777777" w:rsidR="00F24097" w:rsidRPr="00C222A9" w:rsidRDefault="00F24097" w:rsidP="00F24097">
      <w:pPr>
        <w:spacing w:after="0"/>
        <w:rPr>
          <w:rFonts w:cs="Times New Roman"/>
        </w:rPr>
      </w:pPr>
    </w:p>
    <w:p w14:paraId="2ABBB3B2" w14:textId="77777777" w:rsidR="00F24097" w:rsidRPr="00C222A9" w:rsidRDefault="00F24097" w:rsidP="00F24097">
      <w:pPr>
        <w:spacing w:after="0"/>
        <w:rPr>
          <w:rFonts w:cs="Times New Roman"/>
        </w:rPr>
      </w:pPr>
      <w:proofErr w:type="gramStart"/>
      <w:r w:rsidRPr="00C222A9">
        <w:rPr>
          <w:rFonts w:cs="Times New Roman"/>
        </w:rPr>
        <w:t>valamint</w:t>
      </w:r>
      <w:proofErr w:type="gramEnd"/>
    </w:p>
    <w:p w14:paraId="7DE96E1B" w14:textId="3D973AFA" w:rsidR="00F24097" w:rsidRPr="00C222A9" w:rsidRDefault="00F24097" w:rsidP="00F24097">
      <w:pPr>
        <w:pStyle w:val="Listaszerbekezds"/>
        <w:numPr>
          <w:ilvl w:val="0"/>
          <w:numId w:val="6"/>
        </w:numPr>
        <w:spacing w:after="0"/>
        <w:rPr>
          <w:rFonts w:cs="Times New Roman"/>
        </w:rPr>
      </w:pPr>
      <w:r w:rsidRPr="00C222A9">
        <w:rPr>
          <w:rFonts w:cs="Times New Roman"/>
        </w:rPr>
        <w:t>az Országos Képzési Jegyzékről és az Országos Képzési Jegyzék módosításának eljárásrendjéről szóló 150/2012. (VII. 6.) Korm</w:t>
      </w:r>
      <w:r w:rsidR="00370661">
        <w:rPr>
          <w:rFonts w:cs="Times New Roman"/>
        </w:rPr>
        <w:t xml:space="preserve">. </w:t>
      </w:r>
      <w:r w:rsidRPr="00C222A9">
        <w:rPr>
          <w:rFonts w:cs="Times New Roman"/>
        </w:rPr>
        <w:t>rendelet,</w:t>
      </w:r>
    </w:p>
    <w:p w14:paraId="6DBE59F7" w14:textId="4B665E9C" w:rsidR="00370661" w:rsidRDefault="00F24097" w:rsidP="00283A0A">
      <w:pPr>
        <w:pStyle w:val="Listaszerbekezds"/>
        <w:numPr>
          <w:ilvl w:val="0"/>
          <w:numId w:val="6"/>
        </w:numPr>
        <w:spacing w:after="0"/>
        <w:rPr>
          <w:rFonts w:cs="Times New Roman"/>
        </w:rPr>
      </w:pPr>
      <w:r w:rsidRPr="00467D93">
        <w:rPr>
          <w:rFonts w:cs="Times New Roman"/>
        </w:rPr>
        <w:t>az állam által elismert szakképesítések szakmai k</w:t>
      </w:r>
      <w:r w:rsidR="00D33A5D" w:rsidRPr="00467D93">
        <w:rPr>
          <w:rFonts w:cs="Times New Roman"/>
        </w:rPr>
        <w:t>övetelménymoduljairól szól</w:t>
      </w:r>
      <w:r w:rsidR="009B56D7" w:rsidRPr="00467D93">
        <w:rPr>
          <w:rFonts w:cs="Times New Roman"/>
        </w:rPr>
        <w:t xml:space="preserve">ó </w:t>
      </w:r>
      <w:r w:rsidR="00467D93" w:rsidRPr="00692281">
        <w:rPr>
          <w:rFonts w:cs="Times New Roman"/>
        </w:rPr>
        <w:t xml:space="preserve">217/2012. (VIII. 9.) </w:t>
      </w:r>
      <w:r w:rsidR="00467D93" w:rsidRPr="00467D93">
        <w:rPr>
          <w:rFonts w:cs="Times New Roman"/>
        </w:rPr>
        <w:t xml:space="preserve"> </w:t>
      </w:r>
      <w:r w:rsidR="00467D93" w:rsidRPr="00C222A9">
        <w:rPr>
          <w:rFonts w:cs="Times New Roman"/>
        </w:rPr>
        <w:t>Korm</w:t>
      </w:r>
      <w:r w:rsidR="00370661">
        <w:rPr>
          <w:rFonts w:cs="Times New Roman"/>
        </w:rPr>
        <w:t xml:space="preserve">. </w:t>
      </w:r>
      <w:r w:rsidR="00467D93" w:rsidRPr="00C222A9">
        <w:rPr>
          <w:rFonts w:cs="Times New Roman"/>
        </w:rPr>
        <w:t>rendelet</w:t>
      </w:r>
      <w:r w:rsidR="00467D93">
        <w:rPr>
          <w:rFonts w:cs="Times New Roman"/>
        </w:rPr>
        <w:t>,</w:t>
      </w:r>
      <w:r w:rsidR="00370661">
        <w:rPr>
          <w:rFonts w:cs="Times New Roman"/>
        </w:rPr>
        <w:t xml:space="preserve"> és</w:t>
      </w:r>
    </w:p>
    <w:p w14:paraId="09B8621C" w14:textId="31486BE7" w:rsidR="00F24097" w:rsidRDefault="00F24097" w:rsidP="00283A0A">
      <w:pPr>
        <w:pStyle w:val="Listaszerbekezds"/>
        <w:numPr>
          <w:ilvl w:val="0"/>
          <w:numId w:val="6"/>
        </w:numPr>
        <w:spacing w:after="0"/>
        <w:rPr>
          <w:rFonts w:cs="Times New Roman"/>
        </w:rPr>
      </w:pPr>
      <w:r w:rsidRPr="00467D93">
        <w:rPr>
          <w:rFonts w:cs="Times New Roman"/>
        </w:rPr>
        <w:t xml:space="preserve">az </w:t>
      </w:r>
      <w:r w:rsidR="00361003" w:rsidRPr="00467D93">
        <w:rPr>
          <w:rFonts w:cs="Times New Roman"/>
        </w:rPr>
        <w:t xml:space="preserve">54 521 05 </w:t>
      </w:r>
      <w:r w:rsidRPr="00467D93">
        <w:rPr>
          <w:rFonts w:cs="Times New Roman"/>
        </w:rPr>
        <w:t xml:space="preserve">számú, </w:t>
      </w:r>
      <w:r w:rsidR="00361003" w:rsidRPr="00467D93">
        <w:rPr>
          <w:rFonts w:cs="Times New Roman"/>
        </w:rPr>
        <w:t>Mezőgazdasági gépésztechnikus</w:t>
      </w:r>
      <w:r w:rsidRPr="00467D93">
        <w:rPr>
          <w:rFonts w:cs="Times New Roman"/>
        </w:rPr>
        <w:t xml:space="preserve"> megnevezésű szakképesítés szakmai és vizsgakövetelményeit tar</w:t>
      </w:r>
      <w:r w:rsidR="00A801EB" w:rsidRPr="00467D93">
        <w:rPr>
          <w:rFonts w:cs="Times New Roman"/>
        </w:rPr>
        <w:t>talmazó rendelet</w:t>
      </w:r>
    </w:p>
    <w:p w14:paraId="42603F9B" w14:textId="38880B19" w:rsidR="00370661" w:rsidRPr="00370661" w:rsidRDefault="00370661" w:rsidP="00370661">
      <w:pPr>
        <w:spacing w:after="0"/>
        <w:rPr>
          <w:rFonts w:cs="Times New Roman"/>
        </w:rPr>
      </w:pPr>
      <w:proofErr w:type="gramStart"/>
      <w:r>
        <w:rPr>
          <w:rFonts w:cs="Times New Roman"/>
        </w:rPr>
        <w:t>alapján</w:t>
      </w:r>
      <w:proofErr w:type="gramEnd"/>
      <w:r>
        <w:rPr>
          <w:rFonts w:cs="Times New Roman"/>
        </w:rPr>
        <w:t xml:space="preserve"> készült.</w:t>
      </w:r>
    </w:p>
    <w:p w14:paraId="0198862C" w14:textId="77777777" w:rsidR="001A7777" w:rsidRPr="00C222A9" w:rsidRDefault="001A7777" w:rsidP="000B5E9D">
      <w:pPr>
        <w:spacing w:after="0"/>
        <w:rPr>
          <w:rFonts w:cs="Times New Roman"/>
        </w:rPr>
      </w:pPr>
    </w:p>
    <w:p w14:paraId="535FE9B9" w14:textId="77777777" w:rsidR="00E96240" w:rsidRPr="00C222A9" w:rsidRDefault="00E96240" w:rsidP="000B5E9D">
      <w:pPr>
        <w:spacing w:after="0"/>
        <w:rPr>
          <w:rFonts w:cs="Times New Roman"/>
        </w:rPr>
      </w:pPr>
    </w:p>
    <w:p w14:paraId="219650B3" w14:textId="77777777" w:rsidR="00C64856" w:rsidRPr="00C222A9" w:rsidRDefault="00C64856" w:rsidP="00C64856">
      <w:pPr>
        <w:spacing w:after="0"/>
        <w:rPr>
          <w:rFonts w:cs="Times New Roman"/>
          <w:b/>
        </w:rPr>
      </w:pPr>
      <w:r w:rsidRPr="00C222A9">
        <w:rPr>
          <w:rFonts w:cs="Times New Roman"/>
          <w:b/>
        </w:rPr>
        <w:t xml:space="preserve">II. </w:t>
      </w:r>
      <w:proofErr w:type="gramStart"/>
      <w:r w:rsidRPr="00C222A9">
        <w:rPr>
          <w:rFonts w:cs="Times New Roman"/>
          <w:b/>
        </w:rPr>
        <w:t>A</w:t>
      </w:r>
      <w:proofErr w:type="gramEnd"/>
      <w:r w:rsidRPr="00C222A9">
        <w:rPr>
          <w:rFonts w:cs="Times New Roman"/>
          <w:b/>
        </w:rPr>
        <w:t xml:space="preserve"> szakképesítés alapadatai</w:t>
      </w:r>
    </w:p>
    <w:p w14:paraId="1EA2B6F3" w14:textId="77777777" w:rsidR="00C64856" w:rsidRPr="00C222A9" w:rsidRDefault="00C64856" w:rsidP="00C64856">
      <w:pPr>
        <w:spacing w:after="0"/>
        <w:rPr>
          <w:rFonts w:cs="Times New Roman"/>
        </w:rPr>
      </w:pPr>
    </w:p>
    <w:p w14:paraId="63514C89" w14:textId="77777777" w:rsidR="00C64856" w:rsidRPr="00C222A9" w:rsidRDefault="00C64856" w:rsidP="00C64856">
      <w:pPr>
        <w:spacing w:after="0"/>
        <w:rPr>
          <w:rFonts w:cs="Times New Roman"/>
        </w:rPr>
      </w:pPr>
      <w:r w:rsidRPr="00C222A9">
        <w:rPr>
          <w:rFonts w:cs="Times New Roman"/>
        </w:rPr>
        <w:t xml:space="preserve">A szakképesítés azonosító száma: </w:t>
      </w:r>
      <w:r w:rsidR="004A4365" w:rsidRPr="00C222A9">
        <w:rPr>
          <w:rFonts w:cs="Times New Roman"/>
        </w:rPr>
        <w:t>54 521 05</w:t>
      </w:r>
      <w:r w:rsidRPr="00C222A9">
        <w:rPr>
          <w:rFonts w:cs="Times New Roman"/>
        </w:rPr>
        <w:t>.</w:t>
      </w:r>
    </w:p>
    <w:p w14:paraId="40F20FD1" w14:textId="77777777" w:rsidR="00C64856" w:rsidRPr="00C222A9" w:rsidRDefault="00C64856" w:rsidP="00C64856">
      <w:pPr>
        <w:spacing w:after="0"/>
        <w:rPr>
          <w:rFonts w:cs="Times New Roman"/>
        </w:rPr>
      </w:pPr>
      <w:r w:rsidRPr="00C222A9">
        <w:rPr>
          <w:rFonts w:cs="Times New Roman"/>
        </w:rPr>
        <w:t xml:space="preserve">Szakképesítés megnevezése: </w:t>
      </w:r>
      <w:r w:rsidR="004A4365" w:rsidRPr="00C222A9">
        <w:rPr>
          <w:rFonts w:cs="Times New Roman"/>
        </w:rPr>
        <w:t>Mezőgazdasági gépésztechnikus</w:t>
      </w:r>
    </w:p>
    <w:p w14:paraId="21559BEB" w14:textId="56A7D535" w:rsidR="00C64856" w:rsidRPr="00C222A9" w:rsidRDefault="00C64856" w:rsidP="00C64856">
      <w:pPr>
        <w:spacing w:after="0"/>
        <w:rPr>
          <w:rFonts w:cs="Times New Roman"/>
        </w:rPr>
      </w:pPr>
      <w:r w:rsidRPr="00C222A9">
        <w:rPr>
          <w:rFonts w:cs="Times New Roman"/>
        </w:rPr>
        <w:t xml:space="preserve">A szakmacsoport száma és megnevezése: </w:t>
      </w:r>
      <w:r w:rsidR="004A4365" w:rsidRPr="00C222A9">
        <w:rPr>
          <w:rFonts w:cs="Times New Roman"/>
        </w:rPr>
        <w:t>20</w:t>
      </w:r>
      <w:r w:rsidRPr="00C222A9">
        <w:rPr>
          <w:rFonts w:cs="Times New Roman"/>
        </w:rPr>
        <w:t xml:space="preserve">. </w:t>
      </w:r>
      <w:r w:rsidR="004A4365" w:rsidRPr="00C222A9">
        <w:rPr>
          <w:rFonts w:cs="Times New Roman"/>
        </w:rPr>
        <w:t>Mezőgazdaság</w:t>
      </w:r>
    </w:p>
    <w:p w14:paraId="6C4B5BC9" w14:textId="0CA7FB60" w:rsidR="00C64856" w:rsidRPr="00C222A9" w:rsidRDefault="00C64856" w:rsidP="00C64856">
      <w:pPr>
        <w:spacing w:after="0"/>
        <w:rPr>
          <w:rFonts w:cs="Times New Roman"/>
        </w:rPr>
      </w:pPr>
      <w:r w:rsidRPr="00C222A9">
        <w:rPr>
          <w:rFonts w:cs="Times New Roman"/>
        </w:rPr>
        <w:t xml:space="preserve">Ágazati besorolás száma és megnevezése: </w:t>
      </w:r>
      <w:r w:rsidR="004A4365" w:rsidRPr="00C222A9">
        <w:rPr>
          <w:rFonts w:cs="Times New Roman"/>
        </w:rPr>
        <w:t>XXXI</w:t>
      </w:r>
      <w:r w:rsidRPr="00C222A9">
        <w:rPr>
          <w:rFonts w:cs="Times New Roman"/>
        </w:rPr>
        <w:t xml:space="preserve">. </w:t>
      </w:r>
      <w:proofErr w:type="gramStart"/>
      <w:r w:rsidR="006A620F" w:rsidRPr="00C222A9">
        <w:rPr>
          <w:rFonts w:cs="Times New Roman"/>
        </w:rPr>
        <w:t xml:space="preserve">Agrár </w:t>
      </w:r>
      <w:r w:rsidR="004A4365" w:rsidRPr="00C222A9">
        <w:rPr>
          <w:rFonts w:cs="Times New Roman"/>
        </w:rPr>
        <w:t>gépész</w:t>
      </w:r>
      <w:proofErr w:type="gramEnd"/>
    </w:p>
    <w:p w14:paraId="220D30EC" w14:textId="77777777" w:rsidR="00C64856" w:rsidRPr="00C222A9" w:rsidRDefault="00C64856" w:rsidP="00C64856">
      <w:pPr>
        <w:spacing w:after="0"/>
        <w:rPr>
          <w:rFonts w:cs="Times New Roman"/>
        </w:rPr>
      </w:pPr>
      <w:r w:rsidRPr="00C222A9">
        <w:rPr>
          <w:rFonts w:cs="Times New Roman"/>
        </w:rPr>
        <w:t xml:space="preserve">Iskolai rendszerű szakképzésben a szakképzési évfolyamok száma: </w:t>
      </w:r>
      <w:r w:rsidR="004A4365" w:rsidRPr="00C222A9">
        <w:rPr>
          <w:rFonts w:cs="Times New Roman"/>
        </w:rPr>
        <w:t>2</w:t>
      </w:r>
      <w:r w:rsidRPr="00C222A9">
        <w:rPr>
          <w:rFonts w:cs="Times New Roman"/>
        </w:rPr>
        <w:t xml:space="preserve"> év</w:t>
      </w:r>
    </w:p>
    <w:p w14:paraId="6F1A8DCC" w14:textId="77777777" w:rsidR="00C64856" w:rsidRPr="00C222A9" w:rsidRDefault="00C64856" w:rsidP="00C64856">
      <w:pPr>
        <w:spacing w:after="0"/>
        <w:rPr>
          <w:rFonts w:cs="Times New Roman"/>
        </w:rPr>
      </w:pPr>
      <w:r w:rsidRPr="00C222A9">
        <w:rPr>
          <w:rFonts w:cs="Times New Roman"/>
        </w:rPr>
        <w:t xml:space="preserve">Elméleti képzési idő aránya: </w:t>
      </w:r>
      <w:r w:rsidR="004A4365" w:rsidRPr="00C222A9">
        <w:rPr>
          <w:rFonts w:cs="Times New Roman"/>
        </w:rPr>
        <w:t>50</w:t>
      </w:r>
      <w:r w:rsidRPr="00C222A9">
        <w:rPr>
          <w:rFonts w:cs="Times New Roman"/>
        </w:rPr>
        <w:t>%</w:t>
      </w:r>
    </w:p>
    <w:p w14:paraId="68BEB08F" w14:textId="77777777" w:rsidR="00C64856" w:rsidRPr="00C222A9" w:rsidRDefault="00C64856" w:rsidP="00C64856">
      <w:pPr>
        <w:spacing w:after="0"/>
        <w:rPr>
          <w:rFonts w:cs="Times New Roman"/>
        </w:rPr>
      </w:pPr>
      <w:r w:rsidRPr="00C222A9">
        <w:rPr>
          <w:rFonts w:cs="Times New Roman"/>
        </w:rPr>
        <w:t xml:space="preserve">Gyakorlati képzési idő aránya: </w:t>
      </w:r>
      <w:r w:rsidR="004A4365" w:rsidRPr="00C222A9">
        <w:rPr>
          <w:rFonts w:cs="Times New Roman"/>
        </w:rPr>
        <w:t>50</w:t>
      </w:r>
      <w:r w:rsidRPr="00C222A9">
        <w:rPr>
          <w:rFonts w:cs="Times New Roman"/>
        </w:rPr>
        <w:t>%</w:t>
      </w:r>
    </w:p>
    <w:p w14:paraId="76885C0D" w14:textId="77777777" w:rsidR="00C64856" w:rsidRPr="00C222A9" w:rsidRDefault="00C64856" w:rsidP="00C64856">
      <w:pPr>
        <w:spacing w:after="0"/>
        <w:rPr>
          <w:rFonts w:cs="Times New Roman"/>
        </w:rPr>
      </w:pPr>
      <w:r w:rsidRPr="00C222A9">
        <w:rPr>
          <w:rFonts w:cs="Times New Roman"/>
        </w:rPr>
        <w:t>Az iskolai rendszerű képzésben az összefüggő szakmai gyakorlat időtartama:</w:t>
      </w:r>
    </w:p>
    <w:p w14:paraId="68405375" w14:textId="77777777" w:rsidR="00C64856" w:rsidRPr="00C222A9" w:rsidRDefault="00C64856" w:rsidP="00381B6C">
      <w:pPr>
        <w:pStyle w:val="Listaszerbekezds"/>
        <w:numPr>
          <w:ilvl w:val="0"/>
          <w:numId w:val="7"/>
        </w:numPr>
        <w:spacing w:after="0"/>
        <w:rPr>
          <w:rFonts w:cs="Times New Roman"/>
        </w:rPr>
      </w:pPr>
      <w:r w:rsidRPr="00C222A9">
        <w:rPr>
          <w:rFonts w:cs="Times New Roman"/>
        </w:rPr>
        <w:t>5 évfolyamos képzés esetén</w:t>
      </w:r>
      <w:r w:rsidR="00381B6C" w:rsidRPr="00C222A9">
        <w:rPr>
          <w:rFonts w:cs="Times New Roman"/>
        </w:rPr>
        <w:t>:</w:t>
      </w:r>
      <w:r w:rsidRPr="00C222A9">
        <w:rPr>
          <w:rFonts w:cs="Times New Roman"/>
        </w:rPr>
        <w:t xml:space="preserve"> </w:t>
      </w:r>
      <w:r w:rsidR="00BD0108" w:rsidRPr="00C222A9">
        <w:rPr>
          <w:rFonts w:cs="Times New Roman"/>
        </w:rPr>
        <w:t>a 10. évfolyamot követően 140</w:t>
      </w:r>
      <w:r w:rsidRPr="00C222A9">
        <w:rPr>
          <w:rFonts w:cs="Times New Roman"/>
        </w:rPr>
        <w:t xml:space="preserve"> óra, a 11. évfolyamot követően 140 óra; </w:t>
      </w:r>
    </w:p>
    <w:p w14:paraId="06CEAFB6" w14:textId="77777777" w:rsidR="00C64856" w:rsidRPr="00C222A9" w:rsidRDefault="00C64856" w:rsidP="00381B6C">
      <w:pPr>
        <w:pStyle w:val="Listaszerbekezds"/>
        <w:numPr>
          <w:ilvl w:val="0"/>
          <w:numId w:val="7"/>
        </w:numPr>
        <w:spacing w:after="0"/>
        <w:rPr>
          <w:rFonts w:cs="Times New Roman"/>
        </w:rPr>
      </w:pPr>
      <w:r w:rsidRPr="00C222A9">
        <w:rPr>
          <w:rFonts w:cs="Times New Roman"/>
        </w:rPr>
        <w:t>2 évfolyamos képzés esetén</w:t>
      </w:r>
      <w:r w:rsidR="00381B6C" w:rsidRPr="00C222A9">
        <w:rPr>
          <w:rFonts w:cs="Times New Roman"/>
        </w:rPr>
        <w:t>:</w:t>
      </w:r>
      <w:r w:rsidRPr="00C222A9">
        <w:rPr>
          <w:rFonts w:cs="Times New Roman"/>
        </w:rPr>
        <w:t xml:space="preserve"> az első szakképzési évfolyamot követően </w:t>
      </w:r>
      <w:r w:rsidR="00BD0108" w:rsidRPr="00C222A9">
        <w:rPr>
          <w:rFonts w:cs="Times New Roman"/>
        </w:rPr>
        <w:t>160</w:t>
      </w:r>
      <w:r w:rsidRPr="00C222A9">
        <w:rPr>
          <w:rFonts w:cs="Times New Roman"/>
        </w:rPr>
        <w:t xml:space="preserve"> óra</w:t>
      </w:r>
    </w:p>
    <w:p w14:paraId="4237846D" w14:textId="77777777" w:rsidR="001A7777" w:rsidRPr="00C222A9" w:rsidRDefault="001A7777" w:rsidP="000B5E9D">
      <w:pPr>
        <w:spacing w:after="0"/>
        <w:rPr>
          <w:rFonts w:cs="Times New Roman"/>
        </w:rPr>
      </w:pPr>
    </w:p>
    <w:p w14:paraId="66E022FC" w14:textId="77777777" w:rsidR="00E96240" w:rsidRPr="00C222A9" w:rsidRDefault="00E96240" w:rsidP="000B5E9D">
      <w:pPr>
        <w:spacing w:after="0"/>
        <w:rPr>
          <w:rFonts w:cs="Times New Roman"/>
        </w:rPr>
      </w:pPr>
    </w:p>
    <w:p w14:paraId="3FAB1223" w14:textId="77777777" w:rsidR="00E96240" w:rsidRPr="00C222A9" w:rsidRDefault="00E96240" w:rsidP="00E96240">
      <w:pPr>
        <w:spacing w:after="0"/>
        <w:rPr>
          <w:rFonts w:cs="Times New Roman"/>
          <w:b/>
        </w:rPr>
      </w:pPr>
      <w:r w:rsidRPr="00C222A9">
        <w:rPr>
          <w:rFonts w:cs="Times New Roman"/>
          <w:b/>
        </w:rPr>
        <w:t xml:space="preserve">III. </w:t>
      </w:r>
      <w:proofErr w:type="gramStart"/>
      <w:r w:rsidRPr="00C222A9">
        <w:rPr>
          <w:rFonts w:cs="Times New Roman"/>
          <w:b/>
        </w:rPr>
        <w:t>A</w:t>
      </w:r>
      <w:proofErr w:type="gramEnd"/>
      <w:r w:rsidRPr="00C222A9">
        <w:rPr>
          <w:rFonts w:cs="Times New Roman"/>
          <w:b/>
        </w:rPr>
        <w:t xml:space="preserve"> szakképzésbe történő belépés feltételei</w:t>
      </w:r>
    </w:p>
    <w:p w14:paraId="20E39478" w14:textId="77777777" w:rsidR="00E96240" w:rsidRPr="00C222A9" w:rsidRDefault="00E96240" w:rsidP="00E96240">
      <w:pPr>
        <w:spacing w:after="0"/>
        <w:rPr>
          <w:rFonts w:cs="Times New Roman"/>
        </w:rPr>
      </w:pPr>
    </w:p>
    <w:p w14:paraId="55C38B92" w14:textId="0BE0F86D" w:rsidR="00E96240" w:rsidRPr="00C222A9" w:rsidRDefault="00E96240" w:rsidP="00E96240">
      <w:pPr>
        <w:spacing w:after="0"/>
        <w:rPr>
          <w:rFonts w:cs="Times New Roman"/>
        </w:rPr>
      </w:pPr>
      <w:r w:rsidRPr="00C222A9">
        <w:rPr>
          <w:rFonts w:cs="Times New Roman"/>
        </w:rPr>
        <w:t xml:space="preserve">Iskolai előképzettség: </w:t>
      </w:r>
      <w:r w:rsidR="006F59CC" w:rsidRPr="00C222A9">
        <w:rPr>
          <w:rFonts w:cs="Times New Roman"/>
        </w:rPr>
        <w:t>Érettségi</w:t>
      </w:r>
      <w:r w:rsidRPr="00C222A9">
        <w:rPr>
          <w:rFonts w:cs="Times New Roman"/>
        </w:rPr>
        <w:t xml:space="preserve"> végzettség</w:t>
      </w:r>
    </w:p>
    <w:p w14:paraId="49CE40EC" w14:textId="5CE9572B" w:rsidR="00E96240" w:rsidRPr="00C222A9" w:rsidRDefault="00E96240" w:rsidP="00E96240">
      <w:pPr>
        <w:spacing w:after="0"/>
        <w:rPr>
          <w:rFonts w:cs="Times New Roman"/>
        </w:rPr>
      </w:pPr>
      <w:r w:rsidRPr="00C222A9">
        <w:rPr>
          <w:rFonts w:cs="Times New Roman"/>
        </w:rPr>
        <w:t xml:space="preserve">Bemeneti kompetenciák: </w:t>
      </w:r>
      <w:r w:rsidR="0009460F">
        <w:rPr>
          <w:rFonts w:cs="Times New Roman"/>
        </w:rPr>
        <w:t>-</w:t>
      </w:r>
    </w:p>
    <w:p w14:paraId="089D7242" w14:textId="77777777" w:rsidR="00E96240" w:rsidRPr="00C222A9" w:rsidRDefault="00E96240" w:rsidP="00E96240">
      <w:pPr>
        <w:spacing w:after="0"/>
        <w:rPr>
          <w:rFonts w:cs="Times New Roman"/>
        </w:rPr>
      </w:pPr>
      <w:r w:rsidRPr="00C222A9">
        <w:rPr>
          <w:rFonts w:cs="Times New Roman"/>
        </w:rPr>
        <w:t xml:space="preserve">Szakmai előképzettség: </w:t>
      </w:r>
      <w:r w:rsidR="000772D7" w:rsidRPr="00C222A9">
        <w:rPr>
          <w:rFonts w:cs="Times New Roman"/>
        </w:rPr>
        <w:t>—</w:t>
      </w:r>
    </w:p>
    <w:p w14:paraId="1B34FD42" w14:textId="77777777" w:rsidR="00E96240" w:rsidRPr="00C222A9" w:rsidRDefault="00E96240" w:rsidP="00E96240">
      <w:pPr>
        <w:spacing w:after="0"/>
        <w:rPr>
          <w:rFonts w:cs="Times New Roman"/>
        </w:rPr>
      </w:pPr>
      <w:r w:rsidRPr="00C222A9">
        <w:rPr>
          <w:rFonts w:cs="Times New Roman"/>
        </w:rPr>
        <w:t xml:space="preserve">Előírt gyakorlat: </w:t>
      </w:r>
      <w:r w:rsidR="000772D7" w:rsidRPr="00C222A9">
        <w:rPr>
          <w:rFonts w:cs="Times New Roman"/>
        </w:rPr>
        <w:t>—</w:t>
      </w:r>
    </w:p>
    <w:p w14:paraId="5AE4980E" w14:textId="2E336563" w:rsidR="00E96240" w:rsidRPr="00C222A9" w:rsidRDefault="00E96240" w:rsidP="00E96240">
      <w:pPr>
        <w:spacing w:after="0"/>
        <w:rPr>
          <w:rFonts w:cs="Times New Roman"/>
        </w:rPr>
      </w:pPr>
      <w:r w:rsidRPr="00C222A9">
        <w:rPr>
          <w:rFonts w:cs="Times New Roman"/>
        </w:rPr>
        <w:lastRenderedPageBreak/>
        <w:t xml:space="preserve">Egészségügyi alkalmassági követelmények: </w:t>
      </w:r>
      <w:r w:rsidR="006F59CC" w:rsidRPr="00C222A9">
        <w:rPr>
          <w:rFonts w:cs="Times New Roman"/>
        </w:rPr>
        <w:t>Szükségesek</w:t>
      </w:r>
    </w:p>
    <w:p w14:paraId="0EAA2B14" w14:textId="77777777" w:rsidR="00E96240" w:rsidRPr="00C222A9" w:rsidRDefault="00E96240" w:rsidP="00E96240">
      <w:pPr>
        <w:spacing w:after="0"/>
        <w:rPr>
          <w:rFonts w:cs="Times New Roman"/>
        </w:rPr>
      </w:pPr>
      <w:r w:rsidRPr="00C222A9">
        <w:rPr>
          <w:rFonts w:cs="Times New Roman"/>
        </w:rPr>
        <w:t xml:space="preserve">Pályaalkalmassági követelmények: </w:t>
      </w:r>
      <w:r w:rsidR="005B4693" w:rsidRPr="00C222A9">
        <w:rPr>
          <w:rFonts w:cs="Times New Roman"/>
        </w:rPr>
        <w:t>-</w:t>
      </w:r>
    </w:p>
    <w:p w14:paraId="31435783" w14:textId="77777777" w:rsidR="00E96240" w:rsidRPr="00C222A9" w:rsidRDefault="00E96240" w:rsidP="00E96240">
      <w:pPr>
        <w:spacing w:after="0"/>
        <w:rPr>
          <w:rFonts w:cs="Times New Roman"/>
        </w:rPr>
      </w:pPr>
    </w:p>
    <w:p w14:paraId="7F810DBC" w14:textId="77777777" w:rsidR="00E96240" w:rsidRPr="00C222A9" w:rsidRDefault="00E96240" w:rsidP="00E96240">
      <w:pPr>
        <w:spacing w:after="0"/>
        <w:rPr>
          <w:rFonts w:cs="Times New Roman"/>
        </w:rPr>
      </w:pPr>
    </w:p>
    <w:p w14:paraId="14F8DAA3" w14:textId="77777777" w:rsidR="00E96240" w:rsidRPr="00C222A9" w:rsidRDefault="00E96240" w:rsidP="00E96240">
      <w:pPr>
        <w:spacing w:after="0"/>
        <w:rPr>
          <w:rFonts w:cs="Times New Roman"/>
          <w:b/>
        </w:rPr>
      </w:pPr>
      <w:r w:rsidRPr="00C222A9">
        <w:rPr>
          <w:rFonts w:cs="Times New Roman"/>
          <w:b/>
        </w:rPr>
        <w:t xml:space="preserve">IV. </w:t>
      </w:r>
      <w:proofErr w:type="gramStart"/>
      <w:r w:rsidRPr="00C222A9">
        <w:rPr>
          <w:rFonts w:cs="Times New Roman"/>
          <w:b/>
        </w:rPr>
        <w:t>A</w:t>
      </w:r>
      <w:proofErr w:type="gramEnd"/>
      <w:r w:rsidRPr="00C222A9">
        <w:rPr>
          <w:rFonts w:cs="Times New Roman"/>
          <w:b/>
        </w:rPr>
        <w:t xml:space="preserve"> szakképzés szervezésének feltételei</w:t>
      </w:r>
    </w:p>
    <w:p w14:paraId="29E86413" w14:textId="77777777" w:rsidR="00E96240" w:rsidRPr="00C222A9" w:rsidRDefault="00E96240" w:rsidP="00E96240">
      <w:pPr>
        <w:spacing w:after="0"/>
        <w:rPr>
          <w:rFonts w:cs="Times New Roman"/>
        </w:rPr>
      </w:pPr>
    </w:p>
    <w:p w14:paraId="535403F8" w14:textId="77777777" w:rsidR="00E96240" w:rsidRPr="00C222A9" w:rsidRDefault="00E96240" w:rsidP="00E96240">
      <w:pPr>
        <w:spacing w:after="0"/>
        <w:rPr>
          <w:rFonts w:cs="Times New Roman"/>
          <w:b/>
        </w:rPr>
      </w:pPr>
      <w:r w:rsidRPr="00C222A9">
        <w:rPr>
          <w:rFonts w:cs="Times New Roman"/>
          <w:b/>
        </w:rPr>
        <w:t>Személyi feltételek</w:t>
      </w:r>
    </w:p>
    <w:p w14:paraId="59291D7B" w14:textId="77777777" w:rsidR="00E96240" w:rsidRPr="00C222A9" w:rsidRDefault="00E96240" w:rsidP="00E96240">
      <w:pPr>
        <w:spacing w:after="0"/>
        <w:rPr>
          <w:rFonts w:cs="Times New Roman"/>
        </w:rPr>
      </w:pPr>
      <w:r w:rsidRPr="00C222A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95CD01A" w14:textId="77777777" w:rsidR="00E96240" w:rsidRPr="00C222A9" w:rsidRDefault="00E96240" w:rsidP="00E96240">
      <w:pPr>
        <w:spacing w:after="0"/>
        <w:rPr>
          <w:rFonts w:cs="Times New Roman"/>
        </w:rPr>
      </w:pPr>
      <w:r w:rsidRPr="00C222A9">
        <w:rPr>
          <w:rFonts w:cs="Times New Roman"/>
        </w:rPr>
        <w:t>Ezen túl az alábbi tantárgyak oktatására az alábbi végzettséggel rendelkező szakember alkalmazható:</w:t>
      </w:r>
    </w:p>
    <w:p w14:paraId="18A835D0" w14:textId="77777777" w:rsidR="001A7777" w:rsidRPr="00C222A9" w:rsidRDefault="001A7777" w:rsidP="000B5E9D">
      <w:pPr>
        <w:spacing w:after="0"/>
        <w:rPr>
          <w:rFonts w:cs="Times New Roman"/>
        </w:rPr>
      </w:pPr>
    </w:p>
    <w:p w14:paraId="0825212A" w14:textId="665FDCB0" w:rsidR="00A17996" w:rsidRPr="00C222A9" w:rsidRDefault="00A17996" w:rsidP="00A17996">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C4332A" w:rsidRPr="00C222A9" w14:paraId="7D1E0331" w14:textId="77777777" w:rsidTr="00C4332A">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E7E41D" w14:textId="77777777" w:rsidR="00C4332A" w:rsidRPr="00C222A9" w:rsidRDefault="00C4332A" w:rsidP="00C4332A">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14:paraId="1D270601" w14:textId="77777777" w:rsidR="00C4332A" w:rsidRPr="00C222A9" w:rsidRDefault="00C4332A" w:rsidP="00C4332A">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Szakképesítés/Szakképzettség</w:t>
            </w:r>
          </w:p>
        </w:tc>
      </w:tr>
      <w:tr w:rsidR="00C4332A" w:rsidRPr="00C222A9" w14:paraId="7B9CEE39" w14:textId="77777777" w:rsidTr="00C4332A">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036D5CCD" w14:textId="77777777" w:rsidR="00C4332A" w:rsidRPr="00C222A9" w:rsidRDefault="00C4332A" w:rsidP="00C4332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158DCA77" w14:textId="77777777" w:rsidR="00C4332A" w:rsidRPr="00C222A9" w:rsidRDefault="00C4332A" w:rsidP="00C4332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w:t>
            </w:r>
          </w:p>
        </w:tc>
      </w:tr>
      <w:tr w:rsidR="00C4332A" w:rsidRPr="00C222A9" w14:paraId="61CFD289" w14:textId="77777777" w:rsidTr="00C4332A">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4E6C0D59" w14:textId="77777777" w:rsidR="00C4332A" w:rsidRPr="00C222A9" w:rsidRDefault="00C4332A" w:rsidP="00C4332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2248E6ED" w14:textId="77777777" w:rsidR="00C4332A" w:rsidRPr="00C222A9" w:rsidRDefault="00C4332A" w:rsidP="00C4332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w:t>
            </w:r>
          </w:p>
        </w:tc>
      </w:tr>
    </w:tbl>
    <w:p w14:paraId="13760F5E" w14:textId="77777777" w:rsidR="0041674C" w:rsidRPr="00C222A9" w:rsidRDefault="0041674C" w:rsidP="000B5E9D">
      <w:pPr>
        <w:spacing w:after="0"/>
        <w:rPr>
          <w:rFonts w:cs="Times New Roman"/>
        </w:rPr>
      </w:pPr>
    </w:p>
    <w:p w14:paraId="33384B16" w14:textId="77777777" w:rsidR="00696ED9" w:rsidRPr="00C222A9" w:rsidRDefault="00696ED9" w:rsidP="00696ED9">
      <w:pPr>
        <w:spacing w:after="0"/>
        <w:rPr>
          <w:rFonts w:cs="Times New Roman"/>
          <w:b/>
        </w:rPr>
      </w:pPr>
      <w:r w:rsidRPr="00C222A9">
        <w:rPr>
          <w:rFonts w:cs="Times New Roman"/>
          <w:b/>
        </w:rPr>
        <w:t>Tárgyi feltételek</w:t>
      </w:r>
    </w:p>
    <w:p w14:paraId="11A55ED7" w14:textId="77777777" w:rsidR="00696ED9" w:rsidRPr="00C222A9" w:rsidRDefault="00696ED9" w:rsidP="00696ED9">
      <w:pPr>
        <w:spacing w:after="0"/>
        <w:rPr>
          <w:rFonts w:cs="Times New Roman"/>
        </w:rPr>
      </w:pPr>
      <w:r w:rsidRPr="00C222A9">
        <w:rPr>
          <w:rFonts w:cs="Times New Roman"/>
        </w:rPr>
        <w:t>A szakmai képzés lebonyolításához szükséges eszközök és felszerelések felsorolását a szakképesítés szakmai és vizsgakövetelménye (</w:t>
      </w:r>
      <w:proofErr w:type="spellStart"/>
      <w:r w:rsidRPr="00C222A9">
        <w:rPr>
          <w:rFonts w:cs="Times New Roman"/>
        </w:rPr>
        <w:t>szvk</w:t>
      </w:r>
      <w:proofErr w:type="spellEnd"/>
      <w:r w:rsidRPr="00C222A9">
        <w:rPr>
          <w:rFonts w:cs="Times New Roman"/>
        </w:rPr>
        <w:t>) tartalmazza, melynek további részletei az alábbiak: Nincs.</w:t>
      </w:r>
    </w:p>
    <w:p w14:paraId="10341B66" w14:textId="77777777" w:rsidR="00696ED9" w:rsidRPr="00C222A9" w:rsidRDefault="00696ED9" w:rsidP="00696ED9">
      <w:pPr>
        <w:spacing w:after="0"/>
        <w:rPr>
          <w:rFonts w:cs="Times New Roman"/>
        </w:rPr>
      </w:pPr>
    </w:p>
    <w:p w14:paraId="3A0BE1DC" w14:textId="77777777" w:rsidR="0041674C" w:rsidRPr="00C222A9" w:rsidRDefault="00696ED9" w:rsidP="00696ED9">
      <w:pPr>
        <w:spacing w:after="0"/>
        <w:rPr>
          <w:rFonts w:cs="Times New Roman"/>
        </w:rPr>
      </w:pPr>
      <w:r w:rsidRPr="00C222A9">
        <w:rPr>
          <w:rFonts w:cs="Times New Roman"/>
        </w:rPr>
        <w:t>Ajánlás a szakmai képzés lebonyolításához szükséges további eszközökre és felszerelésekre: Nincs.</w:t>
      </w:r>
    </w:p>
    <w:p w14:paraId="74E48B89" w14:textId="77777777" w:rsidR="004F6765" w:rsidRPr="00C222A9" w:rsidRDefault="004F6765" w:rsidP="000B5E9D">
      <w:pPr>
        <w:spacing w:after="0"/>
        <w:rPr>
          <w:rFonts w:cs="Times New Roman"/>
        </w:rPr>
      </w:pPr>
    </w:p>
    <w:p w14:paraId="7ECA0612" w14:textId="77777777" w:rsidR="00FB273F" w:rsidRPr="00C222A9" w:rsidRDefault="00FB273F" w:rsidP="00FB273F">
      <w:pPr>
        <w:spacing w:after="0"/>
        <w:rPr>
          <w:rFonts w:cs="Times New Roman"/>
        </w:rPr>
      </w:pPr>
    </w:p>
    <w:p w14:paraId="2757D1C2" w14:textId="77777777" w:rsidR="00FB273F" w:rsidRPr="00C222A9" w:rsidRDefault="00FB273F" w:rsidP="00FB273F">
      <w:pPr>
        <w:spacing w:after="0"/>
        <w:rPr>
          <w:rFonts w:cs="Times New Roman"/>
          <w:b/>
        </w:rPr>
      </w:pPr>
      <w:r w:rsidRPr="00C222A9">
        <w:rPr>
          <w:rFonts w:cs="Times New Roman"/>
          <w:b/>
        </w:rPr>
        <w:t xml:space="preserve">V. </w:t>
      </w:r>
      <w:proofErr w:type="gramStart"/>
      <w:r w:rsidRPr="00C222A9">
        <w:rPr>
          <w:rFonts w:cs="Times New Roman"/>
          <w:b/>
        </w:rPr>
        <w:t>A</w:t>
      </w:r>
      <w:proofErr w:type="gramEnd"/>
      <w:r w:rsidRPr="00C222A9">
        <w:rPr>
          <w:rFonts w:cs="Times New Roman"/>
          <w:b/>
        </w:rPr>
        <w:t xml:space="preserve"> szakképesítés óraterve nappali rendszerű oktatásra</w:t>
      </w:r>
    </w:p>
    <w:p w14:paraId="6F16C4A2" w14:textId="77777777" w:rsidR="00FB273F" w:rsidRPr="00C222A9" w:rsidRDefault="00FB273F" w:rsidP="00FB273F">
      <w:pPr>
        <w:spacing w:after="0"/>
        <w:rPr>
          <w:rFonts w:cs="Times New Roman"/>
        </w:rPr>
      </w:pPr>
    </w:p>
    <w:p w14:paraId="57826DCA" w14:textId="77777777" w:rsidR="00FB273F" w:rsidRPr="00C222A9" w:rsidRDefault="00FB273F" w:rsidP="00FB273F">
      <w:pPr>
        <w:spacing w:after="0"/>
        <w:rPr>
          <w:rFonts w:cs="Times New Roman"/>
        </w:rPr>
      </w:pPr>
      <w:r w:rsidRPr="00C222A9">
        <w:rPr>
          <w:rFonts w:cs="Times New Roman"/>
        </w:rPr>
        <w:t xml:space="preserve">A </w:t>
      </w:r>
      <w:r w:rsidR="00E50FE4" w:rsidRPr="00C222A9">
        <w:rPr>
          <w:rFonts w:cs="Times New Roman"/>
        </w:rPr>
        <w:t>szakgimnázium</w:t>
      </w:r>
      <w:r w:rsidRPr="00C222A9">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C222A9">
        <w:rPr>
          <w:rFonts w:cs="Times New Roman"/>
        </w:rPr>
        <w:t>szakgimnázium</w:t>
      </w:r>
      <w:r w:rsidRPr="00C222A9">
        <w:rPr>
          <w:rFonts w:cs="Times New Roman"/>
        </w:rPr>
        <w:t xml:space="preserve">i szakmai tartalma, tantárgyi rendszere, összes órakerete megegyezik a 4+1 évfolyamos képzés 9-12. középiskolai évfolyamokra jutó ágazati </w:t>
      </w:r>
      <w:r w:rsidR="00E50FE4" w:rsidRPr="00C222A9">
        <w:rPr>
          <w:rFonts w:cs="Times New Roman"/>
        </w:rPr>
        <w:t>szakgimnázium</w:t>
      </w:r>
      <w:r w:rsidRPr="00C222A9">
        <w:rPr>
          <w:rFonts w:cs="Times New Roman"/>
        </w:rPr>
        <w:t>i szakmai tantárgyainak tartalmával, összes óraszámával.</w:t>
      </w:r>
    </w:p>
    <w:p w14:paraId="41BAD0CC" w14:textId="77777777" w:rsidR="00820131" w:rsidRPr="00C222A9" w:rsidRDefault="00820131">
      <w:pPr>
        <w:spacing w:after="200" w:line="276" w:lineRule="auto"/>
        <w:jc w:val="left"/>
        <w:rPr>
          <w:rFonts w:cs="Times New Roman"/>
        </w:rPr>
      </w:pPr>
      <w:r w:rsidRPr="00C222A9">
        <w:rPr>
          <w:rFonts w:cs="Times New Roman"/>
        </w:rPr>
        <w:br w:type="page"/>
      </w:r>
    </w:p>
    <w:p w14:paraId="02795181" w14:textId="77777777" w:rsidR="00361003" w:rsidRDefault="00361003" w:rsidP="00361003">
      <w:pPr>
        <w:pStyle w:val="Listaszerbekezds"/>
        <w:spacing w:after="0"/>
      </w:pPr>
      <w:r>
        <w:lastRenderedPageBreak/>
        <w:t>Szakgimnáziumi képzés esetén a heti és éves szakmai óraszámok:</w:t>
      </w:r>
    </w:p>
    <w:p w14:paraId="03388694" w14:textId="77777777" w:rsidR="00361003" w:rsidRDefault="00361003" w:rsidP="00361003">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61003" w14:paraId="230FA670" w14:textId="77777777" w:rsidTr="00283A0A">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8F7E89" w14:textId="77777777" w:rsidR="00361003" w:rsidRDefault="00361003" w:rsidP="00283A0A">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DF62308" w14:textId="77777777" w:rsidR="00361003" w:rsidRDefault="00361003" w:rsidP="00283A0A">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AAD73A" w14:textId="77777777" w:rsidR="00361003" w:rsidRDefault="00361003" w:rsidP="00283A0A">
            <w:pPr>
              <w:spacing w:after="0"/>
              <w:jc w:val="center"/>
              <w:rPr>
                <w:szCs w:val="24"/>
              </w:rPr>
            </w:pPr>
            <w:r>
              <w:t xml:space="preserve">éves óraszám </w:t>
            </w:r>
          </w:p>
        </w:tc>
      </w:tr>
      <w:tr w:rsidR="00361003" w14:paraId="43E16481" w14:textId="77777777" w:rsidTr="00283A0A">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70CC6A" w14:textId="77777777" w:rsidR="00361003" w:rsidRDefault="00361003" w:rsidP="00283A0A">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45EBB0D" w14:textId="77777777" w:rsidR="00361003" w:rsidRDefault="00361003" w:rsidP="00283A0A">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13AB293" w14:textId="77777777" w:rsidR="00361003" w:rsidRDefault="00361003" w:rsidP="00283A0A">
            <w:pPr>
              <w:spacing w:after="0"/>
              <w:ind w:left="252"/>
              <w:rPr>
                <w:szCs w:val="24"/>
              </w:rPr>
            </w:pPr>
            <w:r>
              <w:t>396 óra/év</w:t>
            </w:r>
          </w:p>
        </w:tc>
      </w:tr>
      <w:tr w:rsidR="00361003" w14:paraId="267F45D1"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D97E0F" w14:textId="77777777" w:rsidR="00361003" w:rsidRDefault="00361003" w:rsidP="00283A0A">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AC5D88C" w14:textId="77777777" w:rsidR="00361003" w:rsidRDefault="00361003" w:rsidP="00283A0A">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3113731" w14:textId="77777777" w:rsidR="00361003" w:rsidRDefault="00361003" w:rsidP="00283A0A">
            <w:pPr>
              <w:spacing w:after="0"/>
              <w:ind w:left="252"/>
              <w:rPr>
                <w:szCs w:val="24"/>
              </w:rPr>
            </w:pPr>
            <w:r>
              <w:t>432 óra/év</w:t>
            </w:r>
          </w:p>
        </w:tc>
      </w:tr>
      <w:tr w:rsidR="00361003" w14:paraId="32BB4871"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BA635CB" w14:textId="77777777" w:rsidR="00361003" w:rsidRDefault="00361003" w:rsidP="00283A0A">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326AA8E7" w14:textId="77777777" w:rsidR="00361003" w:rsidRDefault="00361003" w:rsidP="00283A0A">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0DE7F02" w14:textId="77777777" w:rsidR="00361003" w:rsidRDefault="00361003" w:rsidP="00283A0A">
            <w:pPr>
              <w:spacing w:after="0"/>
              <w:ind w:left="252"/>
              <w:rPr>
                <w:szCs w:val="24"/>
              </w:rPr>
            </w:pPr>
            <w:r>
              <w:t>140 óra</w:t>
            </w:r>
          </w:p>
        </w:tc>
      </w:tr>
      <w:tr w:rsidR="00361003" w14:paraId="1508168B"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D6F349" w14:textId="77777777" w:rsidR="00361003" w:rsidRDefault="00361003" w:rsidP="00283A0A">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240285D" w14:textId="77777777" w:rsidR="00361003" w:rsidRDefault="00361003" w:rsidP="00283A0A">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2594064" w14:textId="77777777" w:rsidR="00361003" w:rsidRDefault="00361003" w:rsidP="00283A0A">
            <w:pPr>
              <w:spacing w:after="0"/>
              <w:ind w:left="252"/>
              <w:rPr>
                <w:szCs w:val="24"/>
              </w:rPr>
            </w:pPr>
            <w:r>
              <w:t>360 óra/év</w:t>
            </w:r>
          </w:p>
        </w:tc>
      </w:tr>
      <w:tr w:rsidR="00361003" w14:paraId="10E3A965"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55A0A5" w14:textId="77777777" w:rsidR="00361003" w:rsidRDefault="00361003" w:rsidP="00283A0A">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5A00C516" w14:textId="77777777" w:rsidR="00361003" w:rsidRDefault="00361003" w:rsidP="00283A0A">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A95D39A" w14:textId="77777777" w:rsidR="00361003" w:rsidRDefault="00361003" w:rsidP="00283A0A">
            <w:pPr>
              <w:spacing w:after="0"/>
              <w:ind w:left="252"/>
              <w:rPr>
                <w:szCs w:val="24"/>
              </w:rPr>
            </w:pPr>
            <w:r>
              <w:t>140 óra</w:t>
            </w:r>
          </w:p>
        </w:tc>
      </w:tr>
      <w:tr w:rsidR="00361003" w14:paraId="6F650045"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E63121" w14:textId="77777777" w:rsidR="00361003" w:rsidRDefault="00361003" w:rsidP="00283A0A">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1F783A0" w14:textId="77777777" w:rsidR="00361003" w:rsidRDefault="00361003" w:rsidP="00283A0A">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F81534A" w14:textId="77777777" w:rsidR="00361003" w:rsidRDefault="00361003" w:rsidP="00283A0A">
            <w:pPr>
              <w:spacing w:after="0"/>
              <w:ind w:left="252"/>
              <w:rPr>
                <w:szCs w:val="24"/>
              </w:rPr>
            </w:pPr>
            <w:r>
              <w:t>310 óra/év</w:t>
            </w:r>
          </w:p>
        </w:tc>
      </w:tr>
      <w:tr w:rsidR="00361003" w14:paraId="43E4F7A3"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C8455D" w14:textId="77777777" w:rsidR="00361003" w:rsidRDefault="00361003" w:rsidP="00283A0A">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E19C2A5" w14:textId="77777777" w:rsidR="00361003" w:rsidRDefault="00361003" w:rsidP="00283A0A">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D4D272E" w14:textId="77777777" w:rsidR="00361003" w:rsidRDefault="00361003" w:rsidP="00283A0A">
            <w:pPr>
              <w:spacing w:after="0"/>
              <w:ind w:left="252"/>
              <w:rPr>
                <w:szCs w:val="24"/>
              </w:rPr>
            </w:pPr>
            <w:r>
              <w:t>961 óra/év</w:t>
            </w:r>
          </w:p>
        </w:tc>
      </w:tr>
      <w:tr w:rsidR="00361003" w14:paraId="75A4435D" w14:textId="77777777" w:rsidTr="00283A0A">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FCFFA8" w14:textId="77777777" w:rsidR="00361003" w:rsidRDefault="00361003" w:rsidP="00283A0A">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1E8A8E6" w14:textId="77777777" w:rsidR="00361003" w:rsidRDefault="00361003" w:rsidP="00283A0A">
            <w:pPr>
              <w:spacing w:after="0"/>
              <w:ind w:left="252"/>
              <w:rPr>
                <w:szCs w:val="24"/>
              </w:rPr>
            </w:pPr>
            <w:r>
              <w:t>2739 óra</w:t>
            </w:r>
          </w:p>
        </w:tc>
      </w:tr>
    </w:tbl>
    <w:p w14:paraId="39B92F63" w14:textId="77777777" w:rsidR="00361003" w:rsidRDefault="00361003" w:rsidP="00361003">
      <w:pPr>
        <w:spacing w:after="0"/>
        <w:ind w:left="360"/>
      </w:pPr>
    </w:p>
    <w:p w14:paraId="105BB253" w14:textId="77777777" w:rsidR="00361003" w:rsidRDefault="00361003" w:rsidP="00361003">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28D4C6F6" w14:textId="77777777" w:rsidR="00361003" w:rsidRDefault="00361003" w:rsidP="0036100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61003" w14:paraId="6381164C" w14:textId="77777777" w:rsidTr="00283A0A">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E196AD" w14:textId="77777777" w:rsidR="00361003" w:rsidRDefault="00361003" w:rsidP="00283A0A">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5E0D04" w14:textId="77777777" w:rsidR="00361003" w:rsidRDefault="00361003" w:rsidP="00283A0A">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52625B3" w14:textId="77777777" w:rsidR="00361003" w:rsidRDefault="00361003" w:rsidP="00283A0A">
            <w:pPr>
              <w:spacing w:after="0"/>
              <w:jc w:val="center"/>
              <w:rPr>
                <w:szCs w:val="24"/>
              </w:rPr>
            </w:pPr>
            <w:r>
              <w:t xml:space="preserve">éves óraszám </w:t>
            </w:r>
          </w:p>
        </w:tc>
      </w:tr>
      <w:tr w:rsidR="00361003" w14:paraId="2D0D0AAC" w14:textId="77777777" w:rsidTr="00283A0A">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A414C61" w14:textId="77777777" w:rsidR="00361003" w:rsidRDefault="00361003" w:rsidP="00283A0A">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61C1F38" w14:textId="77777777" w:rsidR="00361003" w:rsidRDefault="00361003" w:rsidP="00283A0A">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FE69C74" w14:textId="77777777" w:rsidR="00361003" w:rsidRDefault="00361003" w:rsidP="00283A0A">
            <w:pPr>
              <w:spacing w:after="0"/>
              <w:rPr>
                <w:szCs w:val="24"/>
              </w:rPr>
            </w:pPr>
            <w:r>
              <w:t>1116 óra/év</w:t>
            </w:r>
          </w:p>
        </w:tc>
      </w:tr>
      <w:tr w:rsidR="00361003" w14:paraId="1AF93377" w14:textId="77777777" w:rsidTr="00283A0A">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5F3DFA" w14:textId="77777777" w:rsidR="00361003" w:rsidRDefault="00361003" w:rsidP="00283A0A">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28D98354" w14:textId="77777777" w:rsidR="00361003" w:rsidRDefault="00361003" w:rsidP="00283A0A">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3B8FE962" w14:textId="77777777" w:rsidR="00361003" w:rsidRDefault="00361003" w:rsidP="00283A0A">
            <w:pPr>
              <w:spacing w:after="0"/>
              <w:rPr>
                <w:szCs w:val="24"/>
              </w:rPr>
            </w:pPr>
            <w:r>
              <w:t>160 óra</w:t>
            </w:r>
          </w:p>
        </w:tc>
      </w:tr>
      <w:tr w:rsidR="00361003" w14:paraId="422B0DAD" w14:textId="77777777" w:rsidTr="00283A0A">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5380E0E" w14:textId="77777777" w:rsidR="00361003" w:rsidRDefault="00361003" w:rsidP="00283A0A">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2802746" w14:textId="77777777" w:rsidR="00361003" w:rsidRDefault="00361003" w:rsidP="00283A0A">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96F6964" w14:textId="77777777" w:rsidR="00361003" w:rsidRDefault="00361003" w:rsidP="00283A0A">
            <w:pPr>
              <w:spacing w:after="0"/>
              <w:rPr>
                <w:szCs w:val="24"/>
              </w:rPr>
            </w:pPr>
            <w:r>
              <w:t>961 óra/év</w:t>
            </w:r>
          </w:p>
        </w:tc>
      </w:tr>
      <w:tr w:rsidR="00361003" w14:paraId="48DCF14E" w14:textId="77777777" w:rsidTr="00283A0A">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8B87281" w14:textId="77777777" w:rsidR="00361003" w:rsidRDefault="00361003" w:rsidP="00283A0A">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70D6B5F" w14:textId="77777777" w:rsidR="00361003" w:rsidRDefault="00361003" w:rsidP="00283A0A">
            <w:pPr>
              <w:spacing w:after="0"/>
              <w:rPr>
                <w:szCs w:val="24"/>
              </w:rPr>
            </w:pPr>
            <w:r>
              <w:t>2237 óra</w:t>
            </w:r>
          </w:p>
        </w:tc>
      </w:tr>
    </w:tbl>
    <w:p w14:paraId="49C78039" w14:textId="77777777" w:rsidR="00820131" w:rsidRPr="00C222A9" w:rsidRDefault="00820131" w:rsidP="000B5E9D">
      <w:pPr>
        <w:spacing w:after="0"/>
        <w:rPr>
          <w:rFonts w:cs="Times New Roman"/>
        </w:rPr>
      </w:pPr>
    </w:p>
    <w:p w14:paraId="058EED8B" w14:textId="77777777" w:rsidR="00876453" w:rsidRPr="00C222A9" w:rsidRDefault="001F08AF" w:rsidP="000B5E9D">
      <w:pPr>
        <w:spacing w:after="0"/>
        <w:rPr>
          <w:rFonts w:cs="Times New Roman"/>
        </w:rPr>
      </w:pPr>
      <w:r w:rsidRPr="00C222A9">
        <w:rPr>
          <w:rFonts w:cs="Times New Roman"/>
        </w:rPr>
        <w:t xml:space="preserve">(A kizárólag 13-14. évfolyamon megszervezett képzésben, illetve a </w:t>
      </w:r>
      <w:r w:rsidR="00E50FE4" w:rsidRPr="00C222A9">
        <w:rPr>
          <w:rFonts w:cs="Times New Roman"/>
        </w:rPr>
        <w:t>szakgimnázium</w:t>
      </w:r>
      <w:r w:rsidRPr="00C222A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573B9103" w14:textId="77777777" w:rsidR="00CB484D" w:rsidRPr="00C222A9" w:rsidRDefault="00CB484D" w:rsidP="000B5E9D">
      <w:pPr>
        <w:spacing w:after="0"/>
        <w:rPr>
          <w:rFonts w:cs="Times New Roman"/>
        </w:rPr>
        <w:sectPr w:rsidR="00CB484D" w:rsidRPr="00C222A9">
          <w:footerReference w:type="default" r:id="rId9"/>
          <w:pgSz w:w="11906" w:h="16838"/>
          <w:pgMar w:top="1417" w:right="1417" w:bottom="1417" w:left="1417" w:header="708" w:footer="708" w:gutter="0"/>
          <w:cols w:space="708"/>
          <w:docGrid w:linePitch="360"/>
        </w:sectPr>
      </w:pPr>
    </w:p>
    <w:p w14:paraId="2336FDAD" w14:textId="77777777" w:rsidR="00CB484D" w:rsidRPr="00C222A9" w:rsidRDefault="00CB484D" w:rsidP="00CB484D">
      <w:pPr>
        <w:spacing w:after="0"/>
        <w:jc w:val="center"/>
        <w:rPr>
          <w:rFonts w:cs="Times New Roman"/>
        </w:rPr>
      </w:pPr>
      <w:r w:rsidRPr="00C222A9">
        <w:rPr>
          <w:rFonts w:cs="Times New Roman"/>
        </w:rPr>
        <w:lastRenderedPageBreak/>
        <w:t>1. számú táblázat</w:t>
      </w:r>
    </w:p>
    <w:p w14:paraId="0FAEAAAB" w14:textId="77777777" w:rsidR="008B01A2" w:rsidRPr="00C222A9" w:rsidRDefault="00CB484D" w:rsidP="00CB484D">
      <w:pPr>
        <w:spacing w:after="0"/>
        <w:jc w:val="center"/>
        <w:rPr>
          <w:rFonts w:cs="Times New Roman"/>
          <w:b/>
        </w:rPr>
      </w:pPr>
      <w:r w:rsidRPr="00C222A9">
        <w:rPr>
          <w:rFonts w:cs="Times New Roman"/>
          <w:b/>
        </w:rPr>
        <w:t>A szakmai követelménymodulokhoz rendelt tantárgyak heti óraszáma évfolyamonként</w:t>
      </w:r>
    </w:p>
    <w:p w14:paraId="3AD62D46" w14:textId="77777777" w:rsidR="00420CA2" w:rsidRPr="00C222A9" w:rsidRDefault="00420CA2" w:rsidP="000B5E9D">
      <w:pPr>
        <w:spacing w:after="0"/>
        <w:rPr>
          <w:rFonts w:cs="Times New Roman"/>
        </w:rPr>
      </w:pPr>
    </w:p>
    <w:tbl>
      <w:tblPr>
        <w:tblW w:w="144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671"/>
        <w:gridCol w:w="2435"/>
        <w:gridCol w:w="540"/>
        <w:gridCol w:w="540"/>
        <w:gridCol w:w="508"/>
        <w:gridCol w:w="507"/>
        <w:gridCol w:w="481"/>
        <w:gridCol w:w="386"/>
        <w:gridCol w:w="619"/>
        <w:gridCol w:w="739"/>
        <w:gridCol w:w="540"/>
        <w:gridCol w:w="540"/>
        <w:gridCol w:w="627"/>
        <w:gridCol w:w="453"/>
        <w:gridCol w:w="632"/>
        <w:gridCol w:w="554"/>
        <w:gridCol w:w="488"/>
        <w:gridCol w:w="627"/>
        <w:gridCol w:w="599"/>
      </w:tblGrid>
      <w:tr w:rsidR="00361003" w:rsidRPr="00C222A9" w14:paraId="61DCD880" w14:textId="77777777" w:rsidTr="00361003">
        <w:trPr>
          <w:trHeight w:val="750"/>
          <w:jc w:val="center"/>
        </w:trPr>
        <w:tc>
          <w:tcPr>
            <w:tcW w:w="5106" w:type="dxa"/>
            <w:gridSpan w:val="2"/>
            <w:vMerge w:val="restart"/>
            <w:shd w:val="clear" w:color="auto" w:fill="auto"/>
            <w:vAlign w:val="center"/>
            <w:hideMark/>
          </w:tcPr>
          <w:p w14:paraId="6B5A7467"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080" w:type="dxa"/>
            <w:gridSpan w:val="2"/>
            <w:shd w:val="clear" w:color="auto" w:fill="auto"/>
            <w:noWrap/>
            <w:vAlign w:val="center"/>
            <w:hideMark/>
          </w:tcPr>
          <w:p w14:paraId="47B66DE0"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9.</w:t>
            </w:r>
          </w:p>
        </w:tc>
        <w:tc>
          <w:tcPr>
            <w:tcW w:w="1496" w:type="dxa"/>
            <w:gridSpan w:val="3"/>
            <w:shd w:val="clear" w:color="auto" w:fill="auto"/>
            <w:noWrap/>
            <w:vAlign w:val="center"/>
            <w:hideMark/>
          </w:tcPr>
          <w:p w14:paraId="3CA1FFCB"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10.</w:t>
            </w:r>
          </w:p>
        </w:tc>
        <w:tc>
          <w:tcPr>
            <w:tcW w:w="1744" w:type="dxa"/>
            <w:gridSpan w:val="3"/>
            <w:shd w:val="clear" w:color="auto" w:fill="auto"/>
            <w:noWrap/>
            <w:vAlign w:val="center"/>
            <w:hideMark/>
          </w:tcPr>
          <w:p w14:paraId="2DDEEB49"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5BF50F82"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360CCB6"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5/13.</w:t>
            </w:r>
          </w:p>
        </w:tc>
        <w:tc>
          <w:tcPr>
            <w:tcW w:w="1674" w:type="dxa"/>
            <w:gridSpan w:val="3"/>
            <w:shd w:val="clear" w:color="auto" w:fill="auto"/>
            <w:noWrap/>
            <w:vAlign w:val="center"/>
            <w:hideMark/>
          </w:tcPr>
          <w:p w14:paraId="139A3DD5"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1/13.</w:t>
            </w:r>
          </w:p>
        </w:tc>
        <w:tc>
          <w:tcPr>
            <w:tcW w:w="1226" w:type="dxa"/>
            <w:gridSpan w:val="2"/>
            <w:shd w:val="clear" w:color="auto" w:fill="auto"/>
            <w:noWrap/>
            <w:vAlign w:val="center"/>
            <w:hideMark/>
          </w:tcPr>
          <w:p w14:paraId="1F42D472"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2/14.</w:t>
            </w:r>
          </w:p>
        </w:tc>
      </w:tr>
      <w:tr w:rsidR="00361003" w:rsidRPr="00C222A9" w14:paraId="2DED9620" w14:textId="77777777" w:rsidTr="00361003">
        <w:trPr>
          <w:trHeight w:val="450"/>
          <w:jc w:val="center"/>
        </w:trPr>
        <w:tc>
          <w:tcPr>
            <w:tcW w:w="5106" w:type="dxa"/>
            <w:gridSpan w:val="2"/>
            <w:vMerge/>
            <w:vAlign w:val="center"/>
            <w:hideMark/>
          </w:tcPr>
          <w:p w14:paraId="706AA474" w14:textId="77777777" w:rsidR="00361003" w:rsidRPr="00C222A9" w:rsidRDefault="00361003" w:rsidP="009C3484">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4EAFEB7B"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1015" w:type="dxa"/>
            <w:gridSpan w:val="2"/>
            <w:shd w:val="clear" w:color="auto" w:fill="auto"/>
            <w:vAlign w:val="center"/>
            <w:hideMark/>
          </w:tcPr>
          <w:p w14:paraId="4DE9B708"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481" w:type="dxa"/>
            <w:vMerge w:val="restart"/>
            <w:shd w:val="clear" w:color="000000" w:fill="F2F2F2"/>
            <w:noWrap/>
            <w:vAlign w:val="center"/>
            <w:hideMark/>
          </w:tcPr>
          <w:p w14:paraId="1A1F9695"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ögy</w:t>
            </w:r>
            <w:proofErr w:type="spellEnd"/>
          </w:p>
        </w:tc>
        <w:tc>
          <w:tcPr>
            <w:tcW w:w="1005" w:type="dxa"/>
            <w:gridSpan w:val="2"/>
            <w:shd w:val="clear" w:color="auto" w:fill="auto"/>
            <w:vAlign w:val="center"/>
            <w:hideMark/>
          </w:tcPr>
          <w:p w14:paraId="48E0A274"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739" w:type="dxa"/>
            <w:vMerge w:val="restart"/>
            <w:shd w:val="clear" w:color="000000" w:fill="F2F2F2"/>
            <w:noWrap/>
            <w:vAlign w:val="center"/>
            <w:hideMark/>
          </w:tcPr>
          <w:p w14:paraId="6CC50B30"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5E4B227A"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03768DD9"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1186" w:type="dxa"/>
            <w:gridSpan w:val="2"/>
            <w:shd w:val="clear" w:color="auto" w:fill="auto"/>
            <w:vAlign w:val="center"/>
            <w:hideMark/>
          </w:tcPr>
          <w:p w14:paraId="762C640B"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14:paraId="2006EC44"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ögy</w:t>
            </w:r>
            <w:proofErr w:type="spellEnd"/>
          </w:p>
        </w:tc>
        <w:tc>
          <w:tcPr>
            <w:tcW w:w="1226" w:type="dxa"/>
            <w:gridSpan w:val="2"/>
            <w:shd w:val="clear" w:color="auto" w:fill="auto"/>
            <w:vAlign w:val="center"/>
            <w:hideMark/>
          </w:tcPr>
          <w:p w14:paraId="44A2A054"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r>
      <w:tr w:rsidR="00361003" w:rsidRPr="00C222A9" w14:paraId="709CA072" w14:textId="77777777" w:rsidTr="00361003">
        <w:trPr>
          <w:trHeight w:val="375"/>
          <w:jc w:val="center"/>
        </w:trPr>
        <w:tc>
          <w:tcPr>
            <w:tcW w:w="5106" w:type="dxa"/>
            <w:gridSpan w:val="2"/>
            <w:vMerge/>
            <w:vAlign w:val="center"/>
            <w:hideMark/>
          </w:tcPr>
          <w:p w14:paraId="0EA51AC7" w14:textId="77777777" w:rsidR="00361003" w:rsidRPr="00C222A9" w:rsidRDefault="00361003" w:rsidP="009C348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118D44FE"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540" w:type="dxa"/>
            <w:shd w:val="clear" w:color="000000" w:fill="F2F2F2"/>
            <w:noWrap/>
            <w:vAlign w:val="center"/>
            <w:hideMark/>
          </w:tcPr>
          <w:p w14:paraId="739C8D7A"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508" w:type="dxa"/>
            <w:shd w:val="clear" w:color="auto" w:fill="auto"/>
            <w:noWrap/>
            <w:vAlign w:val="center"/>
            <w:hideMark/>
          </w:tcPr>
          <w:p w14:paraId="57EC6CEB"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507" w:type="dxa"/>
            <w:shd w:val="clear" w:color="000000" w:fill="F2F2F2"/>
            <w:noWrap/>
            <w:vAlign w:val="center"/>
            <w:hideMark/>
          </w:tcPr>
          <w:p w14:paraId="241B46EB"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481" w:type="dxa"/>
            <w:vMerge/>
            <w:vAlign w:val="center"/>
            <w:hideMark/>
          </w:tcPr>
          <w:p w14:paraId="457C6D27" w14:textId="77777777" w:rsidR="00361003" w:rsidRPr="00C222A9" w:rsidRDefault="00361003" w:rsidP="009C3484">
            <w:pPr>
              <w:spacing w:after="0"/>
              <w:jc w:val="left"/>
              <w:rPr>
                <w:rFonts w:eastAsia="Times New Roman" w:cs="Times New Roman"/>
                <w:color w:val="000000"/>
                <w:sz w:val="20"/>
                <w:szCs w:val="20"/>
                <w:lang w:eastAsia="hu-HU"/>
              </w:rPr>
            </w:pPr>
          </w:p>
        </w:tc>
        <w:tc>
          <w:tcPr>
            <w:tcW w:w="386" w:type="dxa"/>
            <w:shd w:val="clear" w:color="auto" w:fill="auto"/>
            <w:noWrap/>
            <w:vAlign w:val="center"/>
            <w:hideMark/>
          </w:tcPr>
          <w:p w14:paraId="51744B75"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619" w:type="dxa"/>
            <w:shd w:val="clear" w:color="000000" w:fill="F2F2F2"/>
            <w:noWrap/>
            <w:vAlign w:val="center"/>
            <w:hideMark/>
          </w:tcPr>
          <w:p w14:paraId="757F9C9F"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739" w:type="dxa"/>
            <w:vMerge/>
            <w:vAlign w:val="center"/>
            <w:hideMark/>
          </w:tcPr>
          <w:p w14:paraId="3BA866CA" w14:textId="77777777" w:rsidR="00361003" w:rsidRPr="00C222A9" w:rsidRDefault="00361003" w:rsidP="009C348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467C23EE"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540" w:type="dxa"/>
            <w:shd w:val="clear" w:color="000000" w:fill="F2F2F2"/>
            <w:noWrap/>
            <w:vAlign w:val="center"/>
            <w:hideMark/>
          </w:tcPr>
          <w:p w14:paraId="237B456B"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627" w:type="dxa"/>
            <w:shd w:val="clear" w:color="auto" w:fill="auto"/>
            <w:noWrap/>
            <w:vAlign w:val="center"/>
            <w:hideMark/>
          </w:tcPr>
          <w:p w14:paraId="4B22D92F"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453" w:type="dxa"/>
            <w:shd w:val="clear" w:color="000000" w:fill="F2F2F2"/>
            <w:noWrap/>
            <w:vAlign w:val="center"/>
            <w:hideMark/>
          </w:tcPr>
          <w:p w14:paraId="12F2CC93"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632" w:type="dxa"/>
            <w:shd w:val="clear" w:color="auto" w:fill="auto"/>
            <w:noWrap/>
            <w:vAlign w:val="center"/>
            <w:hideMark/>
          </w:tcPr>
          <w:p w14:paraId="079ED77B"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554" w:type="dxa"/>
            <w:shd w:val="clear" w:color="000000" w:fill="F2F2F2"/>
            <w:noWrap/>
            <w:vAlign w:val="center"/>
            <w:hideMark/>
          </w:tcPr>
          <w:p w14:paraId="73BD465F"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488" w:type="dxa"/>
            <w:vMerge/>
            <w:vAlign w:val="center"/>
            <w:hideMark/>
          </w:tcPr>
          <w:p w14:paraId="3F41AFA9" w14:textId="77777777" w:rsidR="00361003" w:rsidRPr="00C222A9" w:rsidRDefault="00361003" w:rsidP="009C3484">
            <w:pPr>
              <w:spacing w:after="0"/>
              <w:jc w:val="left"/>
              <w:rPr>
                <w:rFonts w:eastAsia="Times New Roman" w:cs="Times New Roman"/>
                <w:color w:val="000000"/>
                <w:sz w:val="20"/>
                <w:szCs w:val="20"/>
                <w:lang w:eastAsia="hu-HU"/>
              </w:rPr>
            </w:pPr>
          </w:p>
        </w:tc>
        <w:tc>
          <w:tcPr>
            <w:tcW w:w="627" w:type="dxa"/>
            <w:shd w:val="clear" w:color="auto" w:fill="auto"/>
            <w:noWrap/>
            <w:vAlign w:val="center"/>
            <w:hideMark/>
          </w:tcPr>
          <w:p w14:paraId="55FCB7B1"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599" w:type="dxa"/>
            <w:shd w:val="clear" w:color="000000" w:fill="F2F2F2"/>
            <w:noWrap/>
            <w:vAlign w:val="center"/>
            <w:hideMark/>
          </w:tcPr>
          <w:p w14:paraId="5B1FDE36"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r>
      <w:tr w:rsidR="00361003" w:rsidRPr="00C222A9" w14:paraId="78A03E06" w14:textId="77777777" w:rsidTr="00361003">
        <w:trPr>
          <w:trHeight w:val="615"/>
          <w:jc w:val="center"/>
        </w:trPr>
        <w:tc>
          <w:tcPr>
            <w:tcW w:w="2671" w:type="dxa"/>
            <w:vMerge w:val="restart"/>
            <w:shd w:val="clear" w:color="auto" w:fill="auto"/>
            <w:vAlign w:val="center"/>
            <w:hideMark/>
          </w:tcPr>
          <w:p w14:paraId="43C425A8"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fő szakképesítésre vonatkozóan:</w:t>
            </w:r>
          </w:p>
        </w:tc>
        <w:tc>
          <w:tcPr>
            <w:tcW w:w="2435" w:type="dxa"/>
            <w:shd w:val="clear" w:color="auto" w:fill="auto"/>
            <w:vAlign w:val="center"/>
            <w:hideMark/>
          </w:tcPr>
          <w:p w14:paraId="56E57BC4" w14:textId="77777777" w:rsidR="00361003" w:rsidRPr="00C222A9" w:rsidRDefault="00361003" w:rsidP="009C3484">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Összesen</w:t>
            </w:r>
          </w:p>
        </w:tc>
        <w:tc>
          <w:tcPr>
            <w:tcW w:w="540" w:type="dxa"/>
            <w:shd w:val="clear" w:color="auto" w:fill="auto"/>
            <w:noWrap/>
            <w:vAlign w:val="center"/>
            <w:hideMark/>
          </w:tcPr>
          <w:p w14:paraId="2A2DD048" w14:textId="3F463CF0"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361003" w:rsidRPr="00C222A9">
              <w:rPr>
                <w:rFonts w:eastAsia="Times New Roman" w:cs="Times New Roman"/>
                <w:b/>
                <w:bCs/>
                <w:color w:val="000000"/>
                <w:sz w:val="20"/>
                <w:szCs w:val="20"/>
                <w:lang w:eastAsia="hu-HU"/>
              </w:rPr>
              <w:t>,5</w:t>
            </w:r>
          </w:p>
        </w:tc>
        <w:tc>
          <w:tcPr>
            <w:tcW w:w="540" w:type="dxa"/>
            <w:shd w:val="clear" w:color="000000" w:fill="F2F2F2"/>
            <w:noWrap/>
            <w:vAlign w:val="center"/>
            <w:hideMark/>
          </w:tcPr>
          <w:p w14:paraId="3A9C1580" w14:textId="06C82CA6"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361003" w:rsidRPr="00C222A9">
              <w:rPr>
                <w:rFonts w:eastAsia="Times New Roman" w:cs="Times New Roman"/>
                <w:b/>
                <w:bCs/>
                <w:color w:val="000000"/>
                <w:sz w:val="20"/>
                <w:szCs w:val="20"/>
                <w:lang w:eastAsia="hu-HU"/>
              </w:rPr>
              <w:t>,5</w:t>
            </w:r>
          </w:p>
        </w:tc>
        <w:tc>
          <w:tcPr>
            <w:tcW w:w="508" w:type="dxa"/>
            <w:shd w:val="clear" w:color="auto" w:fill="auto"/>
            <w:noWrap/>
            <w:vAlign w:val="center"/>
            <w:hideMark/>
          </w:tcPr>
          <w:p w14:paraId="10F1A3F3" w14:textId="7E299C38"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07" w:type="dxa"/>
            <w:shd w:val="clear" w:color="000000" w:fill="F2F2F2"/>
            <w:noWrap/>
            <w:vAlign w:val="center"/>
            <w:hideMark/>
          </w:tcPr>
          <w:p w14:paraId="212B4997" w14:textId="46A57E7D"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361003" w:rsidRPr="00C222A9">
              <w:rPr>
                <w:rFonts w:eastAsia="Times New Roman" w:cs="Times New Roman"/>
                <w:b/>
                <w:bCs/>
                <w:color w:val="000000"/>
                <w:sz w:val="20"/>
                <w:szCs w:val="20"/>
                <w:lang w:eastAsia="hu-HU"/>
              </w:rPr>
              <w:t>,</w:t>
            </w:r>
            <w:proofErr w:type="spellStart"/>
            <w:r w:rsidR="00361003" w:rsidRPr="00C222A9">
              <w:rPr>
                <w:rFonts w:eastAsia="Times New Roman" w:cs="Times New Roman"/>
                <w:b/>
                <w:bCs/>
                <w:color w:val="000000"/>
                <w:sz w:val="20"/>
                <w:szCs w:val="20"/>
                <w:lang w:eastAsia="hu-HU"/>
              </w:rPr>
              <w:t>5</w:t>
            </w:r>
            <w:proofErr w:type="spellEnd"/>
          </w:p>
        </w:tc>
        <w:tc>
          <w:tcPr>
            <w:tcW w:w="481" w:type="dxa"/>
            <w:vMerge w:val="restart"/>
            <w:shd w:val="clear" w:color="000000" w:fill="F2F2F2"/>
            <w:noWrap/>
            <w:vAlign w:val="center"/>
            <w:hideMark/>
          </w:tcPr>
          <w:p w14:paraId="14B2F50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140</w:t>
            </w:r>
          </w:p>
        </w:tc>
        <w:tc>
          <w:tcPr>
            <w:tcW w:w="386" w:type="dxa"/>
            <w:shd w:val="clear" w:color="auto" w:fill="auto"/>
            <w:noWrap/>
            <w:vAlign w:val="center"/>
            <w:hideMark/>
          </w:tcPr>
          <w:p w14:paraId="306FF3B4" w14:textId="23F1747F"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19" w:type="dxa"/>
            <w:shd w:val="clear" w:color="000000" w:fill="F2F2F2"/>
            <w:noWrap/>
            <w:vAlign w:val="center"/>
            <w:hideMark/>
          </w:tcPr>
          <w:p w14:paraId="51E4FD28" w14:textId="37906310"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39" w:type="dxa"/>
            <w:vMerge w:val="restart"/>
            <w:shd w:val="clear" w:color="000000" w:fill="F2F2F2"/>
            <w:noWrap/>
            <w:vAlign w:val="center"/>
            <w:hideMark/>
          </w:tcPr>
          <w:p w14:paraId="58D0CD4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140</w:t>
            </w:r>
          </w:p>
        </w:tc>
        <w:tc>
          <w:tcPr>
            <w:tcW w:w="540" w:type="dxa"/>
            <w:shd w:val="clear" w:color="auto" w:fill="auto"/>
            <w:noWrap/>
            <w:vAlign w:val="center"/>
            <w:hideMark/>
          </w:tcPr>
          <w:p w14:paraId="5D60369F" w14:textId="39353441"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5</w:t>
            </w:r>
            <w:r w:rsidR="00B47366">
              <w:rPr>
                <w:rFonts w:eastAsia="Times New Roman" w:cs="Times New Roman"/>
                <w:b/>
                <w:bCs/>
                <w:color w:val="000000"/>
                <w:sz w:val="20"/>
                <w:szCs w:val="20"/>
                <w:lang w:eastAsia="hu-HU"/>
              </w:rPr>
              <w:t>,</w:t>
            </w:r>
            <w:proofErr w:type="spellStart"/>
            <w:r w:rsidR="00B47366">
              <w:rPr>
                <w:rFonts w:eastAsia="Times New Roman" w:cs="Times New Roman"/>
                <w:b/>
                <w:bCs/>
                <w:color w:val="000000"/>
                <w:sz w:val="20"/>
                <w:szCs w:val="20"/>
                <w:lang w:eastAsia="hu-HU"/>
              </w:rPr>
              <w:t>5</w:t>
            </w:r>
            <w:proofErr w:type="spellEnd"/>
          </w:p>
        </w:tc>
        <w:tc>
          <w:tcPr>
            <w:tcW w:w="540" w:type="dxa"/>
            <w:shd w:val="clear" w:color="000000" w:fill="F2F2F2"/>
            <w:noWrap/>
            <w:vAlign w:val="center"/>
            <w:hideMark/>
          </w:tcPr>
          <w:p w14:paraId="4F1C4814" w14:textId="4C7950B5"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27" w:type="dxa"/>
            <w:shd w:val="clear" w:color="auto" w:fill="auto"/>
            <w:noWrap/>
            <w:vAlign w:val="center"/>
            <w:hideMark/>
          </w:tcPr>
          <w:p w14:paraId="0B060AB3" w14:textId="10BCD540" w:rsidR="006328D9" w:rsidRPr="00C222A9" w:rsidRDefault="00361003" w:rsidP="000E044A">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16</w:t>
            </w:r>
          </w:p>
        </w:tc>
        <w:tc>
          <w:tcPr>
            <w:tcW w:w="453" w:type="dxa"/>
            <w:shd w:val="clear" w:color="000000" w:fill="F2F2F2"/>
            <w:noWrap/>
            <w:vAlign w:val="center"/>
            <w:hideMark/>
          </w:tcPr>
          <w:p w14:paraId="01D529E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632" w:type="dxa"/>
            <w:shd w:val="clear" w:color="auto" w:fill="auto"/>
            <w:noWrap/>
            <w:vAlign w:val="center"/>
            <w:hideMark/>
          </w:tcPr>
          <w:p w14:paraId="69B64C13" w14:textId="0C6756CA" w:rsidR="006328D9" w:rsidRPr="00C222A9" w:rsidRDefault="00D3391F" w:rsidP="00D3391F">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  </w:t>
            </w:r>
            <w:r w:rsidR="006328D9">
              <w:rPr>
                <w:rFonts w:eastAsia="Times New Roman" w:cs="Times New Roman"/>
                <w:b/>
                <w:bCs/>
                <w:color w:val="000000"/>
                <w:sz w:val="20"/>
                <w:szCs w:val="20"/>
                <w:lang w:eastAsia="hu-HU"/>
              </w:rPr>
              <w:t>15</w:t>
            </w:r>
          </w:p>
        </w:tc>
        <w:tc>
          <w:tcPr>
            <w:tcW w:w="554" w:type="dxa"/>
            <w:shd w:val="clear" w:color="000000" w:fill="F2F2F2"/>
            <w:noWrap/>
            <w:vAlign w:val="center"/>
            <w:hideMark/>
          </w:tcPr>
          <w:p w14:paraId="11917316" w14:textId="0BF56AB3" w:rsidR="006328D9" w:rsidRPr="00C222A9" w:rsidRDefault="006328D9" w:rsidP="00D339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488" w:type="dxa"/>
            <w:vMerge w:val="restart"/>
            <w:shd w:val="clear" w:color="000000" w:fill="F2F2F2"/>
            <w:noWrap/>
            <w:vAlign w:val="center"/>
            <w:hideMark/>
          </w:tcPr>
          <w:p w14:paraId="13F8D8F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160</w:t>
            </w:r>
          </w:p>
        </w:tc>
        <w:tc>
          <w:tcPr>
            <w:tcW w:w="627" w:type="dxa"/>
            <w:shd w:val="clear" w:color="auto" w:fill="auto"/>
            <w:noWrap/>
            <w:vAlign w:val="center"/>
            <w:hideMark/>
          </w:tcPr>
          <w:p w14:paraId="4CA8BB52" w14:textId="6AFF4BAB"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16</w:t>
            </w:r>
          </w:p>
        </w:tc>
        <w:tc>
          <w:tcPr>
            <w:tcW w:w="599" w:type="dxa"/>
            <w:shd w:val="clear" w:color="000000" w:fill="F2F2F2"/>
            <w:noWrap/>
            <w:vAlign w:val="center"/>
            <w:hideMark/>
          </w:tcPr>
          <w:p w14:paraId="0027241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r>
      <w:tr w:rsidR="00361003" w:rsidRPr="00C222A9" w14:paraId="01A33024" w14:textId="77777777" w:rsidTr="00361003">
        <w:trPr>
          <w:trHeight w:val="615"/>
          <w:jc w:val="center"/>
        </w:trPr>
        <w:tc>
          <w:tcPr>
            <w:tcW w:w="2671" w:type="dxa"/>
            <w:vMerge/>
            <w:vAlign w:val="center"/>
            <w:hideMark/>
          </w:tcPr>
          <w:p w14:paraId="36786AD0"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44A66E60" w14:textId="77777777" w:rsidR="00361003" w:rsidRPr="00C222A9" w:rsidRDefault="00361003" w:rsidP="009C3484">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5786C043" w14:textId="6A58C521"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15" w:type="dxa"/>
            <w:gridSpan w:val="2"/>
            <w:shd w:val="clear" w:color="auto" w:fill="auto"/>
            <w:noWrap/>
            <w:vAlign w:val="center"/>
            <w:hideMark/>
          </w:tcPr>
          <w:p w14:paraId="678AB4E3" w14:textId="4F72431A" w:rsidR="00361003" w:rsidRPr="00C222A9" w:rsidRDefault="00B47366" w:rsidP="00B4736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1" w:type="dxa"/>
            <w:vMerge/>
            <w:vAlign w:val="center"/>
            <w:hideMark/>
          </w:tcPr>
          <w:p w14:paraId="4F4A4D8B" w14:textId="77777777" w:rsidR="00361003" w:rsidRPr="00C222A9" w:rsidRDefault="00361003" w:rsidP="009C3484">
            <w:pPr>
              <w:spacing w:after="0"/>
              <w:jc w:val="left"/>
              <w:rPr>
                <w:rFonts w:eastAsia="Times New Roman" w:cs="Times New Roman"/>
                <w:b/>
                <w:bCs/>
                <w:color w:val="000000"/>
                <w:sz w:val="20"/>
                <w:szCs w:val="20"/>
                <w:lang w:eastAsia="hu-HU"/>
              </w:rPr>
            </w:pPr>
          </w:p>
        </w:tc>
        <w:tc>
          <w:tcPr>
            <w:tcW w:w="1005" w:type="dxa"/>
            <w:gridSpan w:val="2"/>
            <w:shd w:val="clear" w:color="auto" w:fill="auto"/>
            <w:noWrap/>
            <w:vAlign w:val="center"/>
            <w:hideMark/>
          </w:tcPr>
          <w:p w14:paraId="708DA89B" w14:textId="1C2F53DB"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39" w:type="dxa"/>
            <w:vMerge/>
            <w:vAlign w:val="center"/>
            <w:hideMark/>
          </w:tcPr>
          <w:p w14:paraId="058A3DB8" w14:textId="77777777" w:rsidR="00361003" w:rsidRPr="00C222A9" w:rsidRDefault="00361003" w:rsidP="009C348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236E759E" w14:textId="3A9C68C1"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5FA2E399" w14:textId="13FB2B3E"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31</w:t>
            </w:r>
          </w:p>
        </w:tc>
        <w:tc>
          <w:tcPr>
            <w:tcW w:w="1186" w:type="dxa"/>
            <w:gridSpan w:val="2"/>
            <w:shd w:val="clear" w:color="auto" w:fill="auto"/>
            <w:noWrap/>
            <w:vAlign w:val="center"/>
            <w:hideMark/>
          </w:tcPr>
          <w:p w14:paraId="07023D13" w14:textId="48DBDCB1" w:rsidR="00361003" w:rsidRPr="00C222A9" w:rsidRDefault="00361003" w:rsidP="0051131C">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29,</w:t>
            </w:r>
            <w:r w:rsidR="0051131C">
              <w:rPr>
                <w:rFonts w:eastAsia="Times New Roman" w:cs="Times New Roman"/>
                <w:b/>
                <w:bCs/>
                <w:color w:val="000000"/>
                <w:sz w:val="20"/>
                <w:szCs w:val="20"/>
                <w:lang w:eastAsia="hu-HU"/>
              </w:rPr>
              <w:t>5</w:t>
            </w:r>
          </w:p>
        </w:tc>
        <w:tc>
          <w:tcPr>
            <w:tcW w:w="488" w:type="dxa"/>
            <w:vMerge/>
            <w:vAlign w:val="center"/>
            <w:hideMark/>
          </w:tcPr>
          <w:p w14:paraId="7BEDC93B" w14:textId="77777777" w:rsidR="00361003" w:rsidRPr="00C222A9" w:rsidRDefault="00361003" w:rsidP="009C3484">
            <w:pPr>
              <w:spacing w:after="0"/>
              <w:jc w:val="left"/>
              <w:rPr>
                <w:rFonts w:eastAsia="Times New Roman" w:cs="Times New Roman"/>
                <w:b/>
                <w:bCs/>
                <w:color w:val="000000"/>
                <w:sz w:val="20"/>
                <w:szCs w:val="20"/>
                <w:lang w:eastAsia="hu-HU"/>
              </w:rPr>
            </w:pPr>
          </w:p>
        </w:tc>
        <w:tc>
          <w:tcPr>
            <w:tcW w:w="1226" w:type="dxa"/>
            <w:gridSpan w:val="2"/>
            <w:shd w:val="clear" w:color="auto" w:fill="auto"/>
            <w:noWrap/>
            <w:vAlign w:val="center"/>
            <w:hideMark/>
          </w:tcPr>
          <w:p w14:paraId="6C4DD9A3" w14:textId="22FAA433"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31</w:t>
            </w:r>
          </w:p>
        </w:tc>
      </w:tr>
      <w:tr w:rsidR="00361003" w:rsidRPr="00C222A9" w14:paraId="150465CD" w14:textId="77777777" w:rsidTr="00361003">
        <w:trPr>
          <w:trHeight w:val="600"/>
          <w:jc w:val="center"/>
        </w:trPr>
        <w:tc>
          <w:tcPr>
            <w:tcW w:w="2671" w:type="dxa"/>
            <w:shd w:val="clear" w:color="000000" w:fill="FFC000"/>
            <w:vAlign w:val="center"/>
            <w:hideMark/>
          </w:tcPr>
          <w:p w14:paraId="6C7A742C"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11499-12</w:t>
            </w:r>
            <w:r w:rsidRPr="00C222A9">
              <w:rPr>
                <w:rFonts w:eastAsia="Times New Roman" w:cs="Times New Roman"/>
                <w:color w:val="000000"/>
                <w:sz w:val="20"/>
                <w:szCs w:val="20"/>
                <w:lang w:eastAsia="hu-HU"/>
              </w:rPr>
              <w:br/>
              <w:t>Foglalkoztatás II.</w:t>
            </w:r>
          </w:p>
        </w:tc>
        <w:tc>
          <w:tcPr>
            <w:tcW w:w="2435" w:type="dxa"/>
            <w:shd w:val="clear" w:color="auto" w:fill="auto"/>
            <w:vAlign w:val="center"/>
            <w:hideMark/>
          </w:tcPr>
          <w:p w14:paraId="30C7A470"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Foglalkoztatás II.</w:t>
            </w:r>
          </w:p>
        </w:tc>
        <w:tc>
          <w:tcPr>
            <w:tcW w:w="540" w:type="dxa"/>
            <w:shd w:val="clear" w:color="auto" w:fill="auto"/>
            <w:noWrap/>
            <w:vAlign w:val="center"/>
            <w:hideMark/>
          </w:tcPr>
          <w:p w14:paraId="64F04B4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7185CB9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34DF90E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7FC5F6D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689C17B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4746672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72F0FCD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221FC51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7D954E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279C0A2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283F206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453" w:type="dxa"/>
            <w:shd w:val="clear" w:color="auto" w:fill="auto"/>
            <w:noWrap/>
            <w:vAlign w:val="center"/>
            <w:hideMark/>
          </w:tcPr>
          <w:p w14:paraId="18CB419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48A0622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4BE318C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623AB8F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01D62BA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599" w:type="dxa"/>
            <w:shd w:val="clear" w:color="auto" w:fill="auto"/>
            <w:noWrap/>
            <w:vAlign w:val="center"/>
            <w:hideMark/>
          </w:tcPr>
          <w:p w14:paraId="105481C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1C2DD229" w14:textId="77777777" w:rsidTr="00361003">
        <w:trPr>
          <w:trHeight w:val="915"/>
          <w:jc w:val="center"/>
        </w:trPr>
        <w:tc>
          <w:tcPr>
            <w:tcW w:w="2671" w:type="dxa"/>
            <w:shd w:val="clear" w:color="000000" w:fill="FFC000"/>
            <w:vAlign w:val="center"/>
            <w:hideMark/>
          </w:tcPr>
          <w:p w14:paraId="64C22929"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11498-12</w:t>
            </w:r>
            <w:r w:rsidRPr="00C222A9">
              <w:rPr>
                <w:rFonts w:eastAsia="Times New Roman" w:cs="Times New Roman"/>
                <w:color w:val="000000"/>
                <w:sz w:val="20"/>
                <w:szCs w:val="20"/>
                <w:lang w:eastAsia="hu-HU"/>
              </w:rPr>
              <w:br/>
              <w:t>Foglalkoztatás I. (érettségire épülő képzések esetén)</w:t>
            </w:r>
          </w:p>
        </w:tc>
        <w:tc>
          <w:tcPr>
            <w:tcW w:w="2435" w:type="dxa"/>
            <w:shd w:val="clear" w:color="auto" w:fill="auto"/>
            <w:vAlign w:val="center"/>
            <w:hideMark/>
          </w:tcPr>
          <w:p w14:paraId="07B1F2DF"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Foglalkoztatás I.</w:t>
            </w:r>
          </w:p>
        </w:tc>
        <w:tc>
          <w:tcPr>
            <w:tcW w:w="540" w:type="dxa"/>
            <w:shd w:val="clear" w:color="auto" w:fill="auto"/>
            <w:noWrap/>
            <w:vAlign w:val="center"/>
            <w:hideMark/>
          </w:tcPr>
          <w:p w14:paraId="4E75B56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14BCD73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2B99CFB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46C2A52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3446A4C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152D524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06BAF0D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4CB57F8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9E9622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9689B9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7D269725" w14:textId="5554090B"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453" w:type="dxa"/>
            <w:shd w:val="clear" w:color="auto" w:fill="auto"/>
            <w:noWrap/>
            <w:vAlign w:val="center"/>
            <w:hideMark/>
          </w:tcPr>
          <w:p w14:paraId="4C8160B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1A6883D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3696481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3E5764C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39C30841" w14:textId="561940DB"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99" w:type="dxa"/>
            <w:shd w:val="clear" w:color="auto" w:fill="auto"/>
            <w:noWrap/>
            <w:vAlign w:val="center"/>
            <w:hideMark/>
          </w:tcPr>
          <w:p w14:paraId="0A20822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0CCBC963" w14:textId="77777777" w:rsidTr="00361003">
        <w:trPr>
          <w:trHeight w:val="510"/>
          <w:jc w:val="center"/>
        </w:trPr>
        <w:tc>
          <w:tcPr>
            <w:tcW w:w="2671" w:type="dxa"/>
            <w:shd w:val="clear" w:color="auto" w:fill="auto"/>
            <w:vAlign w:val="center"/>
            <w:hideMark/>
          </w:tcPr>
          <w:p w14:paraId="24E42705" w14:textId="5D133B59" w:rsidR="00361003" w:rsidRPr="00C222A9" w:rsidRDefault="00361003" w:rsidP="009C34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11500-12</w:t>
            </w:r>
            <w:r w:rsidRPr="00C222A9">
              <w:rPr>
                <w:rFonts w:eastAsia="Times New Roman" w:cs="Times New Roman"/>
                <w:color w:val="000000"/>
                <w:sz w:val="20"/>
                <w:szCs w:val="20"/>
                <w:lang w:eastAsia="hu-HU"/>
              </w:rPr>
              <w:t xml:space="preserve"> Munkahelyi egészség és biztonság</w:t>
            </w:r>
          </w:p>
        </w:tc>
        <w:tc>
          <w:tcPr>
            <w:tcW w:w="2435" w:type="dxa"/>
            <w:shd w:val="clear" w:color="auto" w:fill="auto"/>
            <w:vAlign w:val="center"/>
            <w:hideMark/>
          </w:tcPr>
          <w:p w14:paraId="5FB9A02A"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14:paraId="5E448C0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540" w:type="dxa"/>
            <w:shd w:val="clear" w:color="auto" w:fill="auto"/>
            <w:noWrap/>
            <w:vAlign w:val="center"/>
            <w:hideMark/>
          </w:tcPr>
          <w:p w14:paraId="06BCC04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12297EE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5CF5F0E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6226D1D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064CE06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4E48905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50D69F7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54B1739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6AC91B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155F113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453" w:type="dxa"/>
            <w:shd w:val="clear" w:color="auto" w:fill="auto"/>
            <w:noWrap/>
            <w:vAlign w:val="center"/>
            <w:hideMark/>
          </w:tcPr>
          <w:p w14:paraId="7B244ED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3AF22CA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554" w:type="dxa"/>
            <w:shd w:val="clear" w:color="auto" w:fill="auto"/>
            <w:noWrap/>
            <w:vAlign w:val="center"/>
            <w:hideMark/>
          </w:tcPr>
          <w:p w14:paraId="77A70D1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5EAE9ED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6C11B7B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599" w:type="dxa"/>
            <w:shd w:val="clear" w:color="auto" w:fill="auto"/>
            <w:noWrap/>
            <w:vAlign w:val="center"/>
            <w:hideMark/>
          </w:tcPr>
          <w:p w14:paraId="7EC2A89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39326031" w14:textId="77777777" w:rsidTr="00361003">
        <w:trPr>
          <w:trHeight w:val="255"/>
          <w:jc w:val="center"/>
        </w:trPr>
        <w:tc>
          <w:tcPr>
            <w:tcW w:w="2671" w:type="dxa"/>
            <w:vMerge w:val="restart"/>
            <w:shd w:val="clear" w:color="auto" w:fill="auto"/>
            <w:vAlign w:val="center"/>
            <w:hideMark/>
          </w:tcPr>
          <w:p w14:paraId="00F9848E" w14:textId="11703D18"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r>
              <w:rPr>
                <w:rFonts w:eastAsia="Times New Roman" w:cs="Times New Roman"/>
                <w:color w:val="000000"/>
                <w:sz w:val="20"/>
                <w:szCs w:val="20"/>
                <w:lang w:eastAsia="hu-HU"/>
              </w:rPr>
              <w:t>19</w:t>
            </w:r>
            <w:r w:rsidRPr="00C222A9">
              <w:rPr>
                <w:rFonts w:eastAsia="Times New Roman" w:cs="Times New Roman"/>
                <w:color w:val="000000"/>
                <w:sz w:val="20"/>
                <w:szCs w:val="20"/>
                <w:lang w:eastAsia="hu-HU"/>
              </w:rPr>
              <w:t>0</w:t>
            </w:r>
            <w:r>
              <w:rPr>
                <w:rFonts w:eastAsia="Times New Roman" w:cs="Times New Roman"/>
                <w:color w:val="000000"/>
                <w:sz w:val="20"/>
                <w:szCs w:val="20"/>
                <w:lang w:eastAsia="hu-HU"/>
              </w:rPr>
              <w:t>6</w:t>
            </w:r>
            <w:r w:rsidRPr="00C222A9">
              <w:rPr>
                <w:rFonts w:eastAsia="Times New Roman" w:cs="Times New Roman"/>
                <w:color w:val="000000"/>
                <w:sz w:val="20"/>
                <w:szCs w:val="20"/>
                <w:lang w:eastAsia="hu-HU"/>
              </w:rPr>
              <w:t xml:space="preserve"> -16 Agrárvállalkozási, kereskedelmi ismeretek</w:t>
            </w:r>
          </w:p>
        </w:tc>
        <w:tc>
          <w:tcPr>
            <w:tcW w:w="2435" w:type="dxa"/>
            <w:shd w:val="clear" w:color="auto" w:fill="auto"/>
            <w:vAlign w:val="center"/>
            <w:hideMark/>
          </w:tcPr>
          <w:p w14:paraId="7F5EE7CA"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Gazdálkodási ismeretek</w:t>
            </w:r>
          </w:p>
        </w:tc>
        <w:tc>
          <w:tcPr>
            <w:tcW w:w="540" w:type="dxa"/>
            <w:shd w:val="clear" w:color="auto" w:fill="auto"/>
            <w:noWrap/>
            <w:vAlign w:val="center"/>
            <w:hideMark/>
          </w:tcPr>
          <w:p w14:paraId="521EFCA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09CF8F4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7AB84CE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507" w:type="dxa"/>
            <w:shd w:val="clear" w:color="auto" w:fill="auto"/>
            <w:noWrap/>
            <w:vAlign w:val="center"/>
            <w:hideMark/>
          </w:tcPr>
          <w:p w14:paraId="0B6AA63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1577484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1C1D6DE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619" w:type="dxa"/>
            <w:shd w:val="clear" w:color="auto" w:fill="auto"/>
            <w:noWrap/>
            <w:vAlign w:val="center"/>
            <w:hideMark/>
          </w:tcPr>
          <w:p w14:paraId="300E8FD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39B0D8D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507A75C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540" w:type="dxa"/>
            <w:shd w:val="clear" w:color="auto" w:fill="auto"/>
            <w:noWrap/>
            <w:vAlign w:val="center"/>
            <w:hideMark/>
          </w:tcPr>
          <w:p w14:paraId="0504774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1760DCE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7A0731E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0113512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5D1D08F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3DEE476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7936CF0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46B2173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71A227CD" w14:textId="77777777" w:rsidTr="00361003">
        <w:trPr>
          <w:trHeight w:val="510"/>
          <w:jc w:val="center"/>
        </w:trPr>
        <w:tc>
          <w:tcPr>
            <w:tcW w:w="2671" w:type="dxa"/>
            <w:vMerge/>
            <w:vAlign w:val="center"/>
            <w:hideMark/>
          </w:tcPr>
          <w:p w14:paraId="5CA11A41"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2B792361"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Gazdálkodási alapgyakorlatok</w:t>
            </w:r>
          </w:p>
        </w:tc>
        <w:tc>
          <w:tcPr>
            <w:tcW w:w="540" w:type="dxa"/>
            <w:shd w:val="clear" w:color="auto" w:fill="auto"/>
            <w:noWrap/>
            <w:vAlign w:val="center"/>
            <w:hideMark/>
          </w:tcPr>
          <w:p w14:paraId="308EBB1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EAD710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08" w:type="dxa"/>
            <w:shd w:val="clear" w:color="auto" w:fill="auto"/>
            <w:noWrap/>
            <w:vAlign w:val="center"/>
            <w:hideMark/>
          </w:tcPr>
          <w:p w14:paraId="0ED5C81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3A69531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481" w:type="dxa"/>
            <w:shd w:val="clear" w:color="auto" w:fill="auto"/>
            <w:noWrap/>
            <w:vAlign w:val="center"/>
            <w:hideMark/>
          </w:tcPr>
          <w:p w14:paraId="75A5C9E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743EE13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2B527CB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739" w:type="dxa"/>
            <w:shd w:val="clear" w:color="auto" w:fill="auto"/>
            <w:noWrap/>
            <w:vAlign w:val="center"/>
            <w:hideMark/>
          </w:tcPr>
          <w:p w14:paraId="1686E62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5037203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DDB6F2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627" w:type="dxa"/>
            <w:shd w:val="clear" w:color="auto" w:fill="auto"/>
            <w:noWrap/>
            <w:vAlign w:val="center"/>
            <w:hideMark/>
          </w:tcPr>
          <w:p w14:paraId="1643826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36EEB0D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7E01FE0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2D7AD33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5C05D73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671F65C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3A91421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4462D466" w14:textId="77777777" w:rsidTr="00361003">
        <w:trPr>
          <w:trHeight w:val="510"/>
          <w:jc w:val="center"/>
        </w:trPr>
        <w:tc>
          <w:tcPr>
            <w:tcW w:w="2671" w:type="dxa"/>
            <w:vMerge w:val="restart"/>
            <w:shd w:val="clear" w:color="auto" w:fill="auto"/>
            <w:vAlign w:val="center"/>
            <w:hideMark/>
          </w:tcPr>
          <w:p w14:paraId="74DDD86F"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10925-16</w:t>
            </w:r>
            <w:r w:rsidRPr="00C222A9">
              <w:rPr>
                <w:rFonts w:eastAsia="Times New Roman" w:cs="Times New Roman"/>
                <w:color w:val="000000"/>
                <w:sz w:val="20"/>
                <w:szCs w:val="20"/>
                <w:lang w:eastAsia="hu-HU"/>
              </w:rPr>
              <w:br/>
              <w:t>Agrárműszaki alapok</w:t>
            </w:r>
          </w:p>
        </w:tc>
        <w:tc>
          <w:tcPr>
            <w:tcW w:w="2435" w:type="dxa"/>
            <w:shd w:val="clear" w:color="auto" w:fill="auto"/>
            <w:vAlign w:val="center"/>
            <w:hideMark/>
          </w:tcPr>
          <w:p w14:paraId="7DC508FD" w14:textId="274EB81A"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xml:space="preserve">Géprajz, gépelemek, </w:t>
            </w:r>
            <w:r w:rsidRPr="0051131C">
              <w:rPr>
                <w:rFonts w:eastAsia="Times New Roman" w:cs="Times New Roman"/>
                <w:b/>
                <w:bCs/>
                <w:color w:val="000000"/>
                <w:sz w:val="20"/>
                <w:szCs w:val="20"/>
                <w:lang w:eastAsia="hu-HU"/>
              </w:rPr>
              <w:t>me</w:t>
            </w:r>
            <w:r w:rsidR="008A2024" w:rsidRPr="0051131C">
              <w:rPr>
                <w:rFonts w:eastAsia="Times New Roman" w:cs="Times New Roman"/>
                <w:b/>
                <w:bCs/>
                <w:color w:val="000000"/>
                <w:sz w:val="20"/>
                <w:szCs w:val="20"/>
                <w:lang w:eastAsia="hu-HU"/>
              </w:rPr>
              <w:t>c</w:t>
            </w:r>
            <w:r w:rsidRPr="0051131C">
              <w:rPr>
                <w:rFonts w:eastAsia="Times New Roman" w:cs="Times New Roman"/>
                <w:b/>
                <w:bCs/>
                <w:color w:val="000000"/>
                <w:sz w:val="20"/>
                <w:szCs w:val="20"/>
                <w:lang w:eastAsia="hu-HU"/>
              </w:rPr>
              <w:t>hanika</w:t>
            </w:r>
          </w:p>
        </w:tc>
        <w:tc>
          <w:tcPr>
            <w:tcW w:w="540" w:type="dxa"/>
            <w:shd w:val="clear" w:color="auto" w:fill="auto"/>
            <w:noWrap/>
            <w:vAlign w:val="center"/>
            <w:hideMark/>
          </w:tcPr>
          <w:p w14:paraId="3B8B216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638D328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3AD925A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07" w:type="dxa"/>
            <w:shd w:val="clear" w:color="auto" w:fill="auto"/>
            <w:noWrap/>
            <w:vAlign w:val="center"/>
            <w:hideMark/>
          </w:tcPr>
          <w:p w14:paraId="3786A77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43D2C59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07F1F68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619" w:type="dxa"/>
            <w:shd w:val="clear" w:color="auto" w:fill="auto"/>
            <w:noWrap/>
            <w:vAlign w:val="center"/>
            <w:hideMark/>
          </w:tcPr>
          <w:p w14:paraId="688BBBB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53AD1C1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31AA80B" w14:textId="514457C1"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20AD8F1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3D57C1D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6AB5514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48FC7673" w14:textId="171CAF11"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4</w:t>
            </w:r>
          </w:p>
        </w:tc>
        <w:tc>
          <w:tcPr>
            <w:tcW w:w="554" w:type="dxa"/>
            <w:shd w:val="clear" w:color="auto" w:fill="auto"/>
            <w:noWrap/>
            <w:vAlign w:val="center"/>
            <w:hideMark/>
          </w:tcPr>
          <w:p w14:paraId="1858E93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25F7380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182DFB2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3707E18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5ED48C5E" w14:textId="77777777" w:rsidTr="00361003">
        <w:trPr>
          <w:trHeight w:val="255"/>
          <w:jc w:val="center"/>
        </w:trPr>
        <w:tc>
          <w:tcPr>
            <w:tcW w:w="2671" w:type="dxa"/>
            <w:vMerge/>
            <w:vAlign w:val="center"/>
            <w:hideMark/>
          </w:tcPr>
          <w:p w14:paraId="79477457"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45472737"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Anyagismeret</w:t>
            </w:r>
          </w:p>
        </w:tc>
        <w:tc>
          <w:tcPr>
            <w:tcW w:w="540" w:type="dxa"/>
            <w:shd w:val="clear" w:color="auto" w:fill="auto"/>
            <w:noWrap/>
            <w:vAlign w:val="center"/>
            <w:hideMark/>
          </w:tcPr>
          <w:p w14:paraId="17C8D0E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0E02B0B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1841456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1B11393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7ECDE6C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3C1B1F4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778CEA6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7409169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1BB42F9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A9194A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6DFFE53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0D094B1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3891AE2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54" w:type="dxa"/>
            <w:shd w:val="clear" w:color="auto" w:fill="auto"/>
            <w:noWrap/>
            <w:vAlign w:val="center"/>
            <w:hideMark/>
          </w:tcPr>
          <w:p w14:paraId="47D30C5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068D87A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7E9ACD6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13C745F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37FFAD0B" w14:textId="77777777" w:rsidTr="00361003">
        <w:trPr>
          <w:trHeight w:val="510"/>
          <w:jc w:val="center"/>
        </w:trPr>
        <w:tc>
          <w:tcPr>
            <w:tcW w:w="2671" w:type="dxa"/>
            <w:vMerge/>
            <w:vAlign w:val="center"/>
            <w:hideMark/>
          </w:tcPr>
          <w:p w14:paraId="1B19D85A"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498DC53E"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xml:space="preserve">Agrárműszaki alapok szakmai gyakorlat </w:t>
            </w:r>
          </w:p>
        </w:tc>
        <w:tc>
          <w:tcPr>
            <w:tcW w:w="540" w:type="dxa"/>
            <w:shd w:val="clear" w:color="auto" w:fill="auto"/>
            <w:noWrap/>
            <w:vAlign w:val="center"/>
            <w:hideMark/>
          </w:tcPr>
          <w:p w14:paraId="22C2910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1D41732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08" w:type="dxa"/>
            <w:shd w:val="clear" w:color="auto" w:fill="auto"/>
            <w:noWrap/>
            <w:vAlign w:val="center"/>
            <w:hideMark/>
          </w:tcPr>
          <w:p w14:paraId="72EAB9C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31E65D7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481" w:type="dxa"/>
            <w:shd w:val="clear" w:color="auto" w:fill="auto"/>
            <w:noWrap/>
            <w:vAlign w:val="center"/>
            <w:hideMark/>
          </w:tcPr>
          <w:p w14:paraId="6D9B709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7F3C62E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4AABC596" w14:textId="6DFCC0BA" w:rsidR="00361003" w:rsidRPr="00C222A9" w:rsidRDefault="00361003"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39" w:type="dxa"/>
            <w:shd w:val="clear" w:color="auto" w:fill="auto"/>
            <w:noWrap/>
            <w:vAlign w:val="center"/>
            <w:hideMark/>
          </w:tcPr>
          <w:p w14:paraId="3AC7DAD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202351A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60074E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5A9241D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37F5F46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71AF19C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657D67EC" w14:textId="3C4DE356"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5</w:t>
            </w:r>
          </w:p>
        </w:tc>
        <w:tc>
          <w:tcPr>
            <w:tcW w:w="488" w:type="dxa"/>
            <w:shd w:val="clear" w:color="auto" w:fill="auto"/>
            <w:noWrap/>
            <w:vAlign w:val="center"/>
            <w:hideMark/>
          </w:tcPr>
          <w:p w14:paraId="1708A73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4203EB0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2B5D5E8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2CA56FC7" w14:textId="77777777" w:rsidTr="00361003">
        <w:trPr>
          <w:trHeight w:val="255"/>
          <w:jc w:val="center"/>
        </w:trPr>
        <w:tc>
          <w:tcPr>
            <w:tcW w:w="2671" w:type="dxa"/>
            <w:vMerge w:val="restart"/>
            <w:shd w:val="clear" w:color="auto" w:fill="auto"/>
            <w:vAlign w:val="center"/>
            <w:hideMark/>
          </w:tcPr>
          <w:p w14:paraId="4D21946A"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10975-16 Agrárműszaki erőforrások</w:t>
            </w:r>
          </w:p>
        </w:tc>
        <w:tc>
          <w:tcPr>
            <w:tcW w:w="2435" w:type="dxa"/>
            <w:shd w:val="clear" w:color="auto" w:fill="auto"/>
            <w:vAlign w:val="center"/>
            <w:hideMark/>
          </w:tcPr>
          <w:p w14:paraId="1C478751"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Erőgépek</w:t>
            </w:r>
          </w:p>
        </w:tc>
        <w:tc>
          <w:tcPr>
            <w:tcW w:w="540" w:type="dxa"/>
            <w:shd w:val="clear" w:color="auto" w:fill="auto"/>
            <w:noWrap/>
            <w:vAlign w:val="center"/>
            <w:hideMark/>
          </w:tcPr>
          <w:p w14:paraId="62B57F9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7EC685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736BE36A" w14:textId="4FA3B4CB"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07" w:type="dxa"/>
            <w:shd w:val="clear" w:color="auto" w:fill="auto"/>
            <w:noWrap/>
            <w:vAlign w:val="center"/>
            <w:hideMark/>
          </w:tcPr>
          <w:p w14:paraId="0D00457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5E764FC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7BDF8C2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619" w:type="dxa"/>
            <w:shd w:val="clear" w:color="auto" w:fill="auto"/>
            <w:noWrap/>
            <w:vAlign w:val="center"/>
            <w:hideMark/>
          </w:tcPr>
          <w:p w14:paraId="4A10FF4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091EF0F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30DD100" w14:textId="1626A9ED"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40" w:type="dxa"/>
            <w:shd w:val="clear" w:color="auto" w:fill="auto"/>
            <w:noWrap/>
            <w:vAlign w:val="center"/>
            <w:hideMark/>
          </w:tcPr>
          <w:p w14:paraId="4417AE1D" w14:textId="19F6F553"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5B7F6275" w14:textId="322E32DE"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r w:rsidR="000E044A">
              <w:rPr>
                <w:rFonts w:eastAsia="Times New Roman" w:cs="Times New Roman"/>
                <w:b/>
                <w:bCs/>
                <w:color w:val="000000"/>
                <w:sz w:val="20"/>
                <w:szCs w:val="20"/>
                <w:lang w:eastAsia="hu-HU"/>
              </w:rPr>
              <w:t>1</w:t>
            </w:r>
          </w:p>
        </w:tc>
        <w:tc>
          <w:tcPr>
            <w:tcW w:w="453" w:type="dxa"/>
            <w:shd w:val="clear" w:color="auto" w:fill="auto"/>
            <w:noWrap/>
            <w:vAlign w:val="center"/>
            <w:hideMark/>
          </w:tcPr>
          <w:p w14:paraId="40F0FDC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78442B2E" w14:textId="75384B68"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4,5</w:t>
            </w:r>
          </w:p>
        </w:tc>
        <w:tc>
          <w:tcPr>
            <w:tcW w:w="554" w:type="dxa"/>
            <w:shd w:val="clear" w:color="auto" w:fill="auto"/>
            <w:noWrap/>
            <w:vAlign w:val="center"/>
            <w:hideMark/>
          </w:tcPr>
          <w:p w14:paraId="6A3981E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3B38DD2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0F89B68E" w14:textId="0BB1B8BD"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1 </w:t>
            </w:r>
          </w:p>
        </w:tc>
        <w:tc>
          <w:tcPr>
            <w:tcW w:w="599" w:type="dxa"/>
            <w:shd w:val="clear" w:color="auto" w:fill="auto"/>
            <w:noWrap/>
            <w:vAlign w:val="center"/>
            <w:hideMark/>
          </w:tcPr>
          <w:p w14:paraId="312D29B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5A97291F" w14:textId="77777777" w:rsidTr="00361003">
        <w:trPr>
          <w:trHeight w:val="510"/>
          <w:jc w:val="center"/>
        </w:trPr>
        <w:tc>
          <w:tcPr>
            <w:tcW w:w="2671" w:type="dxa"/>
            <w:vMerge/>
            <w:vAlign w:val="center"/>
            <w:hideMark/>
          </w:tcPr>
          <w:p w14:paraId="3128462B"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71189B1D"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Erőgépek szakmai gyakorlat</w:t>
            </w:r>
          </w:p>
        </w:tc>
        <w:tc>
          <w:tcPr>
            <w:tcW w:w="540" w:type="dxa"/>
            <w:shd w:val="clear" w:color="auto" w:fill="auto"/>
            <w:noWrap/>
            <w:vAlign w:val="center"/>
            <w:hideMark/>
          </w:tcPr>
          <w:p w14:paraId="1ACEC2E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91708A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08" w:type="dxa"/>
            <w:shd w:val="clear" w:color="auto" w:fill="auto"/>
            <w:noWrap/>
            <w:vAlign w:val="center"/>
            <w:hideMark/>
          </w:tcPr>
          <w:p w14:paraId="53B3E37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372AC658" w14:textId="3C08EA20"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481" w:type="dxa"/>
            <w:shd w:val="clear" w:color="auto" w:fill="auto"/>
            <w:noWrap/>
            <w:vAlign w:val="center"/>
            <w:hideMark/>
          </w:tcPr>
          <w:p w14:paraId="7F07DD9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6BCC7F2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1F362BA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739" w:type="dxa"/>
            <w:shd w:val="clear" w:color="auto" w:fill="auto"/>
            <w:noWrap/>
            <w:vAlign w:val="center"/>
            <w:hideMark/>
          </w:tcPr>
          <w:p w14:paraId="7C3623B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4406546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41E1546E" w14:textId="5BE9FBDC"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627" w:type="dxa"/>
            <w:shd w:val="clear" w:color="auto" w:fill="auto"/>
            <w:noWrap/>
            <w:vAlign w:val="center"/>
            <w:hideMark/>
          </w:tcPr>
          <w:p w14:paraId="7C70C55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0D4FA274" w14:textId="3A700ABA"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4 </w:t>
            </w:r>
          </w:p>
        </w:tc>
        <w:tc>
          <w:tcPr>
            <w:tcW w:w="632" w:type="dxa"/>
            <w:shd w:val="clear" w:color="auto" w:fill="auto"/>
            <w:noWrap/>
            <w:vAlign w:val="center"/>
            <w:hideMark/>
          </w:tcPr>
          <w:p w14:paraId="4317FBC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0A21FD20" w14:textId="13672071"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5</w:t>
            </w:r>
          </w:p>
        </w:tc>
        <w:tc>
          <w:tcPr>
            <w:tcW w:w="488" w:type="dxa"/>
            <w:shd w:val="clear" w:color="auto" w:fill="auto"/>
            <w:noWrap/>
            <w:vAlign w:val="center"/>
            <w:hideMark/>
          </w:tcPr>
          <w:p w14:paraId="54F8583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565D1A8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4CCFCA78" w14:textId="76544286"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4</w:t>
            </w:r>
          </w:p>
        </w:tc>
      </w:tr>
      <w:tr w:rsidR="00361003" w:rsidRPr="00C222A9" w14:paraId="0C502E30" w14:textId="77777777" w:rsidTr="00361003">
        <w:trPr>
          <w:trHeight w:val="319"/>
          <w:jc w:val="center"/>
        </w:trPr>
        <w:tc>
          <w:tcPr>
            <w:tcW w:w="2671" w:type="dxa"/>
            <w:vMerge w:val="restart"/>
            <w:shd w:val="clear" w:color="auto" w:fill="auto"/>
            <w:vAlign w:val="center"/>
            <w:hideMark/>
          </w:tcPr>
          <w:p w14:paraId="6FD06FC7"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11049-16 Mezőgazdasági </w:t>
            </w:r>
            <w:r w:rsidRPr="00C222A9">
              <w:rPr>
                <w:rFonts w:eastAsia="Times New Roman" w:cs="Times New Roman"/>
                <w:color w:val="000000"/>
                <w:sz w:val="20"/>
                <w:szCs w:val="20"/>
                <w:lang w:eastAsia="hu-HU"/>
              </w:rPr>
              <w:lastRenderedPageBreak/>
              <w:t>termelés gépei</w:t>
            </w:r>
          </w:p>
        </w:tc>
        <w:tc>
          <w:tcPr>
            <w:tcW w:w="2435" w:type="dxa"/>
            <w:shd w:val="clear" w:color="auto" w:fill="auto"/>
            <w:vAlign w:val="center"/>
            <w:hideMark/>
          </w:tcPr>
          <w:p w14:paraId="2A5D0C9F"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lastRenderedPageBreak/>
              <w:t>Munkagépek</w:t>
            </w:r>
          </w:p>
        </w:tc>
        <w:tc>
          <w:tcPr>
            <w:tcW w:w="540" w:type="dxa"/>
            <w:shd w:val="clear" w:color="auto" w:fill="auto"/>
            <w:noWrap/>
            <w:vAlign w:val="center"/>
            <w:hideMark/>
          </w:tcPr>
          <w:p w14:paraId="4F184CC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724595A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728B061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07" w:type="dxa"/>
            <w:shd w:val="clear" w:color="auto" w:fill="auto"/>
            <w:noWrap/>
            <w:vAlign w:val="center"/>
            <w:hideMark/>
          </w:tcPr>
          <w:p w14:paraId="5A75020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55DAF15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4B69CF6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619" w:type="dxa"/>
            <w:shd w:val="clear" w:color="auto" w:fill="auto"/>
            <w:noWrap/>
            <w:vAlign w:val="center"/>
            <w:hideMark/>
          </w:tcPr>
          <w:p w14:paraId="3545933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492E13D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7BC6EBC" w14:textId="2B775B75"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62F0E24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4E25E901" w14:textId="1A72BBB5"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5</w:t>
            </w:r>
          </w:p>
        </w:tc>
        <w:tc>
          <w:tcPr>
            <w:tcW w:w="453" w:type="dxa"/>
            <w:shd w:val="clear" w:color="auto" w:fill="auto"/>
            <w:noWrap/>
            <w:vAlign w:val="center"/>
            <w:hideMark/>
          </w:tcPr>
          <w:p w14:paraId="1F68A71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0CDE6A55" w14:textId="1CC23250"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3</w:t>
            </w:r>
          </w:p>
        </w:tc>
        <w:tc>
          <w:tcPr>
            <w:tcW w:w="554" w:type="dxa"/>
            <w:shd w:val="clear" w:color="auto" w:fill="auto"/>
            <w:noWrap/>
            <w:vAlign w:val="center"/>
            <w:hideMark/>
          </w:tcPr>
          <w:p w14:paraId="4BA1FDF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2098EAB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25702261" w14:textId="60A21A86"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5</w:t>
            </w:r>
          </w:p>
        </w:tc>
        <w:tc>
          <w:tcPr>
            <w:tcW w:w="599" w:type="dxa"/>
            <w:shd w:val="clear" w:color="auto" w:fill="auto"/>
            <w:noWrap/>
            <w:vAlign w:val="center"/>
            <w:hideMark/>
          </w:tcPr>
          <w:p w14:paraId="59E39EC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474EE23F" w14:textId="77777777" w:rsidTr="00361003">
        <w:trPr>
          <w:trHeight w:val="510"/>
          <w:jc w:val="center"/>
        </w:trPr>
        <w:tc>
          <w:tcPr>
            <w:tcW w:w="2671" w:type="dxa"/>
            <w:vMerge/>
            <w:vAlign w:val="center"/>
            <w:hideMark/>
          </w:tcPr>
          <w:p w14:paraId="3C3FB889"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73974226"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Munkagépek szakmai gyakorlat</w:t>
            </w:r>
          </w:p>
        </w:tc>
        <w:tc>
          <w:tcPr>
            <w:tcW w:w="540" w:type="dxa"/>
            <w:shd w:val="clear" w:color="auto" w:fill="auto"/>
            <w:noWrap/>
            <w:vAlign w:val="center"/>
            <w:hideMark/>
          </w:tcPr>
          <w:p w14:paraId="5FD81BE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0B2F2C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6C18031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703CA5C2" w14:textId="18817266"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481" w:type="dxa"/>
            <w:shd w:val="clear" w:color="auto" w:fill="auto"/>
            <w:noWrap/>
            <w:vAlign w:val="center"/>
            <w:hideMark/>
          </w:tcPr>
          <w:p w14:paraId="61B005A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38D4B89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53BA878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35EDCD2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7EE4818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1F4AC808" w14:textId="79801591"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627" w:type="dxa"/>
            <w:shd w:val="clear" w:color="auto" w:fill="auto"/>
            <w:noWrap/>
            <w:vAlign w:val="center"/>
            <w:hideMark/>
          </w:tcPr>
          <w:p w14:paraId="12E88B3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7E325CB4" w14:textId="41C845ED"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4 </w:t>
            </w:r>
          </w:p>
        </w:tc>
        <w:tc>
          <w:tcPr>
            <w:tcW w:w="632" w:type="dxa"/>
            <w:shd w:val="clear" w:color="auto" w:fill="auto"/>
            <w:noWrap/>
            <w:vAlign w:val="center"/>
            <w:hideMark/>
          </w:tcPr>
          <w:p w14:paraId="6D1B526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4C356B13" w14:textId="23475B50"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3</w:t>
            </w:r>
          </w:p>
        </w:tc>
        <w:tc>
          <w:tcPr>
            <w:tcW w:w="488" w:type="dxa"/>
            <w:shd w:val="clear" w:color="auto" w:fill="auto"/>
            <w:noWrap/>
            <w:vAlign w:val="center"/>
            <w:hideMark/>
          </w:tcPr>
          <w:p w14:paraId="3859852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5D560D6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494DC36C" w14:textId="0386D75F"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4</w:t>
            </w:r>
          </w:p>
        </w:tc>
      </w:tr>
      <w:tr w:rsidR="00361003" w:rsidRPr="00C222A9" w14:paraId="62D32CE1" w14:textId="77777777" w:rsidTr="00361003">
        <w:trPr>
          <w:trHeight w:val="255"/>
          <w:jc w:val="center"/>
        </w:trPr>
        <w:tc>
          <w:tcPr>
            <w:tcW w:w="2671" w:type="dxa"/>
            <w:vMerge w:val="restart"/>
            <w:shd w:val="clear" w:color="auto" w:fill="auto"/>
            <w:vAlign w:val="center"/>
            <w:hideMark/>
          </w:tcPr>
          <w:p w14:paraId="69FF72B4"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11050-16 Gépek üzemeltetése a mezőgazdaságban</w:t>
            </w:r>
          </w:p>
        </w:tc>
        <w:tc>
          <w:tcPr>
            <w:tcW w:w="2435" w:type="dxa"/>
            <w:shd w:val="clear" w:color="auto" w:fill="auto"/>
            <w:vAlign w:val="center"/>
            <w:hideMark/>
          </w:tcPr>
          <w:p w14:paraId="07E05523"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Gépek üzemeltetése</w:t>
            </w:r>
          </w:p>
        </w:tc>
        <w:tc>
          <w:tcPr>
            <w:tcW w:w="540" w:type="dxa"/>
            <w:shd w:val="clear" w:color="auto" w:fill="auto"/>
            <w:noWrap/>
            <w:vAlign w:val="center"/>
            <w:hideMark/>
          </w:tcPr>
          <w:p w14:paraId="51DC225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51D767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5655679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257357C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54FB644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4B42E2B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6000680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0AA40E2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52BF51F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10B9721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355A96A7" w14:textId="38D37405"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7</w:t>
            </w:r>
          </w:p>
        </w:tc>
        <w:tc>
          <w:tcPr>
            <w:tcW w:w="453" w:type="dxa"/>
            <w:shd w:val="clear" w:color="auto" w:fill="auto"/>
            <w:noWrap/>
            <w:vAlign w:val="center"/>
            <w:hideMark/>
          </w:tcPr>
          <w:p w14:paraId="6F52444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4212602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55FFF53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576EFD2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57F351AE" w14:textId="3ACFC3B2"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7</w:t>
            </w:r>
          </w:p>
        </w:tc>
        <w:tc>
          <w:tcPr>
            <w:tcW w:w="599" w:type="dxa"/>
            <w:shd w:val="clear" w:color="auto" w:fill="auto"/>
            <w:noWrap/>
            <w:vAlign w:val="center"/>
            <w:hideMark/>
          </w:tcPr>
          <w:p w14:paraId="2C91721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24440A98" w14:textId="77777777" w:rsidTr="00361003">
        <w:trPr>
          <w:trHeight w:val="510"/>
          <w:jc w:val="center"/>
        </w:trPr>
        <w:tc>
          <w:tcPr>
            <w:tcW w:w="2671" w:type="dxa"/>
            <w:vMerge/>
            <w:vAlign w:val="center"/>
            <w:hideMark/>
          </w:tcPr>
          <w:p w14:paraId="02FA9A59"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62FFEB79"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Gépek üzemeltetése szakmai gyakorlat</w:t>
            </w:r>
          </w:p>
        </w:tc>
        <w:tc>
          <w:tcPr>
            <w:tcW w:w="540" w:type="dxa"/>
            <w:shd w:val="clear" w:color="auto" w:fill="auto"/>
            <w:noWrap/>
            <w:vAlign w:val="center"/>
            <w:hideMark/>
          </w:tcPr>
          <w:p w14:paraId="1034003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5FA0AB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547AC1A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04654C4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3D2C741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6D6DB16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243C891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4164708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453CD85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4A441C0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31F5237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245F93E2" w14:textId="617FE62A"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7</w:t>
            </w:r>
          </w:p>
        </w:tc>
        <w:tc>
          <w:tcPr>
            <w:tcW w:w="632" w:type="dxa"/>
            <w:shd w:val="clear" w:color="auto" w:fill="auto"/>
            <w:noWrap/>
            <w:vAlign w:val="center"/>
            <w:hideMark/>
          </w:tcPr>
          <w:p w14:paraId="01B9094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32A61A9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29573AB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1273AAB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7A68DF1B" w14:textId="568413BF"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7</w:t>
            </w:r>
          </w:p>
        </w:tc>
      </w:tr>
      <w:tr w:rsidR="00361003" w:rsidRPr="00C222A9" w14:paraId="3BAA0367" w14:textId="77777777" w:rsidTr="00361003">
        <w:trPr>
          <w:trHeight w:val="255"/>
          <w:jc w:val="center"/>
        </w:trPr>
        <w:tc>
          <w:tcPr>
            <w:tcW w:w="2671" w:type="dxa"/>
            <w:vMerge w:val="restart"/>
            <w:shd w:val="clear" w:color="auto" w:fill="auto"/>
            <w:vAlign w:val="center"/>
            <w:hideMark/>
          </w:tcPr>
          <w:p w14:paraId="7BEA5919" w14:textId="6DD820AB"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C222A9">
              <w:rPr>
                <w:rFonts w:eastAsia="Times New Roman" w:cs="Times New Roman"/>
                <w:color w:val="000000"/>
                <w:sz w:val="20"/>
                <w:szCs w:val="20"/>
                <w:lang w:eastAsia="hu-HU"/>
              </w:rPr>
              <w:t>908-16 Mezőgazdasági ismeretek</w:t>
            </w:r>
          </w:p>
        </w:tc>
        <w:tc>
          <w:tcPr>
            <w:tcW w:w="2435" w:type="dxa"/>
            <w:shd w:val="clear" w:color="auto" w:fill="auto"/>
            <w:vAlign w:val="center"/>
            <w:hideMark/>
          </w:tcPr>
          <w:p w14:paraId="68691F5F"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Mezőgazdasági ismeretek</w:t>
            </w:r>
          </w:p>
        </w:tc>
        <w:tc>
          <w:tcPr>
            <w:tcW w:w="540" w:type="dxa"/>
            <w:shd w:val="clear" w:color="auto" w:fill="auto"/>
            <w:noWrap/>
            <w:vAlign w:val="center"/>
            <w:hideMark/>
          </w:tcPr>
          <w:p w14:paraId="347E76E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72A370E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0330101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65E6DE1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64E3AD2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0D762E2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09D61DA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763BACE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A65576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4CD73F3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78A12CA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5A3AA5F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16FD9720" w14:textId="41FDF2E4"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54" w:type="dxa"/>
            <w:shd w:val="clear" w:color="auto" w:fill="auto"/>
            <w:noWrap/>
            <w:vAlign w:val="center"/>
            <w:hideMark/>
          </w:tcPr>
          <w:p w14:paraId="199B686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7A01706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24427E6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25F824D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4727947F" w14:textId="77777777" w:rsidTr="00361003">
        <w:trPr>
          <w:trHeight w:val="510"/>
          <w:jc w:val="center"/>
        </w:trPr>
        <w:tc>
          <w:tcPr>
            <w:tcW w:w="2671" w:type="dxa"/>
            <w:vMerge/>
            <w:vAlign w:val="center"/>
            <w:hideMark/>
          </w:tcPr>
          <w:p w14:paraId="04516236"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41315249"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Mezőgazdasági ismeretek szakmai gyakorlat</w:t>
            </w:r>
          </w:p>
        </w:tc>
        <w:tc>
          <w:tcPr>
            <w:tcW w:w="540" w:type="dxa"/>
            <w:shd w:val="clear" w:color="auto" w:fill="auto"/>
            <w:noWrap/>
            <w:vAlign w:val="center"/>
            <w:hideMark/>
          </w:tcPr>
          <w:p w14:paraId="431DD22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A14522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508" w:type="dxa"/>
            <w:shd w:val="clear" w:color="auto" w:fill="auto"/>
            <w:noWrap/>
            <w:vAlign w:val="center"/>
            <w:hideMark/>
          </w:tcPr>
          <w:p w14:paraId="28A155A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506092B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23E900D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3CD154A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45AA494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30C9761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BC3452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4D403D2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34781C6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7EE562B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4109108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13CAC87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488" w:type="dxa"/>
            <w:shd w:val="clear" w:color="auto" w:fill="auto"/>
            <w:noWrap/>
            <w:vAlign w:val="center"/>
            <w:hideMark/>
          </w:tcPr>
          <w:p w14:paraId="6578EEB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6B69F35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5AAA025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bl>
    <w:p w14:paraId="4593B763" w14:textId="77777777" w:rsidR="00752ECD" w:rsidRPr="00C222A9" w:rsidRDefault="00752ECD" w:rsidP="000B5E9D">
      <w:pPr>
        <w:spacing w:after="0"/>
        <w:rPr>
          <w:rFonts w:cs="Times New Roman"/>
        </w:rPr>
      </w:pPr>
    </w:p>
    <w:p w14:paraId="72A2E615" w14:textId="77777777" w:rsidR="00420CA2" w:rsidRPr="00C222A9" w:rsidRDefault="00420CA2" w:rsidP="000B5E9D">
      <w:pPr>
        <w:spacing w:after="0"/>
        <w:rPr>
          <w:rFonts w:cs="Times New Roman"/>
        </w:rPr>
      </w:pPr>
    </w:p>
    <w:p w14:paraId="6E61A4FE" w14:textId="77777777" w:rsidR="00CB484D" w:rsidRPr="00C222A9" w:rsidRDefault="00CB484D" w:rsidP="00CB484D">
      <w:pPr>
        <w:spacing w:after="0"/>
        <w:rPr>
          <w:rFonts w:cs="Times New Roman"/>
        </w:rPr>
      </w:pPr>
      <w:r w:rsidRPr="00C222A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33039DBC" w14:textId="77777777" w:rsidR="00CB484D" w:rsidRPr="00C222A9" w:rsidRDefault="00CB484D" w:rsidP="00CB484D">
      <w:pPr>
        <w:spacing w:after="0"/>
        <w:rPr>
          <w:rFonts w:cs="Times New Roman"/>
        </w:rPr>
      </w:pPr>
      <w:r w:rsidRPr="00C222A9">
        <w:rPr>
          <w:rFonts w:cs="Times New Roman"/>
        </w:rPr>
        <w:t>Az időkeret fennmaradó részének (szabadsáv) szakmai tartalmáról a szakképző iskola szakmai programjában kell rendelkezni.</w:t>
      </w:r>
    </w:p>
    <w:p w14:paraId="2CC6F9B5" w14:textId="77777777" w:rsidR="00CB484D" w:rsidRPr="00C222A9" w:rsidRDefault="00CB484D" w:rsidP="00CB484D">
      <w:pPr>
        <w:spacing w:after="0"/>
        <w:rPr>
          <w:rFonts w:cs="Times New Roman"/>
        </w:rPr>
      </w:pPr>
    </w:p>
    <w:p w14:paraId="6866685F" w14:textId="77777777" w:rsidR="00420CA2" w:rsidRPr="00C222A9" w:rsidRDefault="00CB484D" w:rsidP="00CB484D">
      <w:pPr>
        <w:spacing w:after="0"/>
        <w:rPr>
          <w:rFonts w:cs="Times New Roman"/>
        </w:rPr>
      </w:pPr>
      <w:r w:rsidRPr="00C222A9">
        <w:rPr>
          <w:rFonts w:cs="Times New Roman"/>
        </w:rPr>
        <w:t>A szakmai és vizsgakövetelményben a szakképesítésre meghatározott elmélet/gyakorlat arányának a teljes képzési idő során kell teljesülnie.</w:t>
      </w:r>
    </w:p>
    <w:p w14:paraId="3BBEF9A0" w14:textId="77777777" w:rsidR="00CB484D" w:rsidRPr="00C222A9" w:rsidRDefault="00CB484D">
      <w:pPr>
        <w:spacing w:after="200" w:line="276" w:lineRule="auto"/>
        <w:jc w:val="left"/>
        <w:rPr>
          <w:rFonts w:cs="Times New Roman"/>
        </w:rPr>
      </w:pPr>
      <w:r w:rsidRPr="00C222A9">
        <w:rPr>
          <w:rFonts w:cs="Times New Roman"/>
        </w:rPr>
        <w:br w:type="page"/>
      </w:r>
    </w:p>
    <w:p w14:paraId="287B454B" w14:textId="77777777" w:rsidR="00CB484D" w:rsidRPr="00C222A9" w:rsidRDefault="00CB484D" w:rsidP="00CB484D">
      <w:pPr>
        <w:spacing w:after="0"/>
        <w:jc w:val="center"/>
        <w:rPr>
          <w:rFonts w:cs="Times New Roman"/>
        </w:rPr>
      </w:pPr>
      <w:r w:rsidRPr="00C222A9">
        <w:rPr>
          <w:rFonts w:cs="Times New Roman"/>
        </w:rPr>
        <w:lastRenderedPageBreak/>
        <w:t>2. számú táblázat</w:t>
      </w:r>
    </w:p>
    <w:p w14:paraId="1C1E23BE" w14:textId="77777777" w:rsidR="00420CA2" w:rsidRPr="00C222A9" w:rsidRDefault="00CB484D" w:rsidP="00CB484D">
      <w:pPr>
        <w:spacing w:after="0"/>
        <w:jc w:val="center"/>
        <w:rPr>
          <w:rFonts w:cs="Times New Roman"/>
          <w:b/>
        </w:rPr>
      </w:pPr>
      <w:r w:rsidRPr="00C222A9">
        <w:rPr>
          <w:rFonts w:cs="Times New Roman"/>
          <w:b/>
        </w:rPr>
        <w:t>A szakmai követelménymodulokhoz rendelt tantárgyak és témakörök óraszáma évfolyamonként</w:t>
      </w:r>
    </w:p>
    <w:p w14:paraId="4B4DED2A" w14:textId="77777777" w:rsidR="00420CA2" w:rsidRPr="00C222A9"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1"/>
        <w:gridCol w:w="500"/>
        <w:gridCol w:w="500"/>
        <w:gridCol w:w="500"/>
        <w:gridCol w:w="500"/>
        <w:gridCol w:w="500"/>
        <w:gridCol w:w="500"/>
        <w:gridCol w:w="500"/>
        <w:gridCol w:w="500"/>
        <w:gridCol w:w="588"/>
        <w:gridCol w:w="412"/>
        <w:gridCol w:w="681"/>
        <w:gridCol w:w="675"/>
        <w:gridCol w:w="681"/>
        <w:gridCol w:w="500"/>
        <w:gridCol w:w="500"/>
        <w:gridCol w:w="681"/>
        <w:gridCol w:w="500"/>
        <w:gridCol w:w="500"/>
        <w:gridCol w:w="500"/>
        <w:gridCol w:w="500"/>
        <w:gridCol w:w="500"/>
        <w:gridCol w:w="681"/>
      </w:tblGrid>
      <w:tr w:rsidR="00361003" w:rsidRPr="00C222A9" w14:paraId="2F5CF9C6" w14:textId="77777777" w:rsidTr="00361003">
        <w:trPr>
          <w:trHeight w:val="990"/>
          <w:jc w:val="center"/>
        </w:trPr>
        <w:tc>
          <w:tcPr>
            <w:tcW w:w="2761" w:type="dxa"/>
            <w:gridSpan w:val="2"/>
            <w:vMerge w:val="restart"/>
            <w:shd w:val="clear" w:color="auto" w:fill="auto"/>
            <w:vAlign w:val="center"/>
            <w:hideMark/>
          </w:tcPr>
          <w:p w14:paraId="219248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84972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9.</w:t>
            </w:r>
          </w:p>
        </w:tc>
        <w:tc>
          <w:tcPr>
            <w:tcW w:w="1500" w:type="dxa"/>
            <w:gridSpan w:val="3"/>
            <w:shd w:val="clear" w:color="auto" w:fill="auto"/>
            <w:noWrap/>
            <w:vAlign w:val="center"/>
            <w:hideMark/>
          </w:tcPr>
          <w:p w14:paraId="64AF51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34D33A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26784F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14:paraId="708A71B6" w14:textId="77777777" w:rsidR="00361003" w:rsidRPr="00C222A9" w:rsidRDefault="00361003" w:rsidP="00526B55">
            <w:pPr>
              <w:spacing w:after="0"/>
              <w:jc w:val="center"/>
              <w:rPr>
                <w:rFonts w:eastAsia="Times New Roman" w:cs="Times New Roman"/>
                <w:color w:val="000000"/>
                <w:sz w:val="16"/>
                <w:szCs w:val="16"/>
                <w:lang w:eastAsia="hu-HU"/>
              </w:rPr>
            </w:pPr>
            <w:r w:rsidRPr="00C222A9">
              <w:rPr>
                <w:rFonts w:eastAsia="Times New Roman" w:cs="Times New Roman"/>
                <w:color w:val="000000"/>
                <w:sz w:val="16"/>
                <w:szCs w:val="16"/>
                <w:lang w:eastAsia="hu-HU"/>
              </w:rPr>
              <w:t>Szakgimnáziumi képzés összes óraszáma</w:t>
            </w:r>
          </w:p>
        </w:tc>
        <w:tc>
          <w:tcPr>
            <w:tcW w:w="675" w:type="dxa"/>
            <w:vMerge w:val="restart"/>
            <w:shd w:val="clear" w:color="auto" w:fill="auto"/>
            <w:textDirection w:val="btLr"/>
            <w:vAlign w:val="center"/>
            <w:hideMark/>
          </w:tcPr>
          <w:p w14:paraId="0A3950C7" w14:textId="77777777" w:rsidR="00361003" w:rsidRPr="00C222A9" w:rsidRDefault="00361003" w:rsidP="00526B55">
            <w:pPr>
              <w:spacing w:after="0"/>
              <w:jc w:val="center"/>
              <w:rPr>
                <w:rFonts w:eastAsia="Times New Roman" w:cs="Times New Roman"/>
                <w:color w:val="000000"/>
                <w:sz w:val="16"/>
                <w:szCs w:val="16"/>
                <w:lang w:eastAsia="hu-HU"/>
              </w:rPr>
            </w:pPr>
            <w:r w:rsidRPr="00C222A9">
              <w:rPr>
                <w:rFonts w:eastAsia="Times New Roman" w:cs="Times New Roman"/>
                <w:color w:val="000000"/>
                <w:sz w:val="16"/>
                <w:szCs w:val="16"/>
                <w:lang w:eastAsia="hu-HU"/>
              </w:rPr>
              <w:t xml:space="preserve">Érettségi vizsga keretében megszerezhető </w:t>
            </w:r>
            <w:proofErr w:type="spellStart"/>
            <w:r w:rsidRPr="00C222A9">
              <w:rPr>
                <w:rFonts w:eastAsia="Times New Roman" w:cs="Times New Roman"/>
                <w:color w:val="000000"/>
                <w:sz w:val="16"/>
                <w:szCs w:val="16"/>
                <w:lang w:eastAsia="hu-HU"/>
              </w:rPr>
              <w:t>szakképe-sítéshez</w:t>
            </w:r>
            <w:proofErr w:type="spellEnd"/>
            <w:r w:rsidRPr="00C222A9">
              <w:rPr>
                <w:rFonts w:eastAsia="Times New Roman" w:cs="Times New Roman"/>
                <w:color w:val="000000"/>
                <w:sz w:val="16"/>
                <w:szCs w:val="16"/>
                <w:lang w:eastAsia="hu-HU"/>
              </w:rPr>
              <w:t xml:space="preserve"> kapcsolódó óraszám</w:t>
            </w:r>
          </w:p>
        </w:tc>
        <w:tc>
          <w:tcPr>
            <w:tcW w:w="681" w:type="dxa"/>
            <w:vMerge w:val="restart"/>
            <w:shd w:val="clear" w:color="auto" w:fill="auto"/>
            <w:textDirection w:val="btLr"/>
            <w:vAlign w:val="center"/>
            <w:hideMark/>
          </w:tcPr>
          <w:p w14:paraId="53DC86EF" w14:textId="77777777" w:rsidR="00361003" w:rsidRPr="00C222A9" w:rsidRDefault="00361003" w:rsidP="00526B55">
            <w:pPr>
              <w:spacing w:after="0"/>
              <w:jc w:val="center"/>
              <w:rPr>
                <w:rFonts w:eastAsia="Times New Roman" w:cs="Times New Roman"/>
                <w:color w:val="000000"/>
                <w:sz w:val="16"/>
                <w:szCs w:val="16"/>
                <w:lang w:eastAsia="hu-HU"/>
              </w:rPr>
            </w:pPr>
            <w:r w:rsidRPr="00C222A9">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4E3151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5/13.</w:t>
            </w:r>
          </w:p>
        </w:tc>
        <w:tc>
          <w:tcPr>
            <w:tcW w:w="681" w:type="dxa"/>
            <w:vMerge w:val="restart"/>
            <w:shd w:val="clear" w:color="auto" w:fill="auto"/>
            <w:textDirection w:val="btLr"/>
            <w:vAlign w:val="center"/>
            <w:hideMark/>
          </w:tcPr>
          <w:p w14:paraId="551DAF33" w14:textId="77777777" w:rsidR="00361003" w:rsidRPr="00C222A9" w:rsidRDefault="00361003" w:rsidP="00526B55">
            <w:pPr>
              <w:spacing w:after="0"/>
              <w:jc w:val="center"/>
              <w:rPr>
                <w:rFonts w:eastAsia="Times New Roman" w:cs="Times New Roman"/>
                <w:color w:val="000000"/>
                <w:sz w:val="16"/>
                <w:szCs w:val="16"/>
                <w:lang w:eastAsia="hu-HU"/>
              </w:rPr>
            </w:pPr>
            <w:r w:rsidRPr="00C222A9">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6ED708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A6644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2/14.</w:t>
            </w:r>
          </w:p>
        </w:tc>
        <w:tc>
          <w:tcPr>
            <w:tcW w:w="681" w:type="dxa"/>
            <w:vMerge w:val="restart"/>
            <w:shd w:val="clear" w:color="auto" w:fill="auto"/>
            <w:textDirection w:val="btLr"/>
            <w:vAlign w:val="center"/>
            <w:hideMark/>
          </w:tcPr>
          <w:p w14:paraId="505D88FC" w14:textId="77777777" w:rsidR="00361003" w:rsidRPr="00C222A9" w:rsidRDefault="00361003" w:rsidP="00526B55">
            <w:pPr>
              <w:spacing w:after="0"/>
              <w:jc w:val="center"/>
              <w:rPr>
                <w:rFonts w:eastAsia="Times New Roman" w:cs="Times New Roman"/>
                <w:color w:val="000000"/>
                <w:sz w:val="16"/>
                <w:szCs w:val="16"/>
                <w:lang w:eastAsia="hu-HU"/>
              </w:rPr>
            </w:pPr>
            <w:r w:rsidRPr="00C222A9">
              <w:rPr>
                <w:rFonts w:eastAsia="Times New Roman" w:cs="Times New Roman"/>
                <w:color w:val="000000"/>
                <w:sz w:val="16"/>
                <w:szCs w:val="16"/>
                <w:lang w:eastAsia="hu-HU"/>
              </w:rPr>
              <w:t>A szakképzés összes óraszáma</w:t>
            </w:r>
          </w:p>
        </w:tc>
      </w:tr>
      <w:tr w:rsidR="00361003" w:rsidRPr="00C222A9" w14:paraId="36104580" w14:textId="77777777" w:rsidTr="00361003">
        <w:trPr>
          <w:trHeight w:val="990"/>
          <w:jc w:val="center"/>
        </w:trPr>
        <w:tc>
          <w:tcPr>
            <w:tcW w:w="2761" w:type="dxa"/>
            <w:gridSpan w:val="2"/>
            <w:vMerge/>
            <w:vAlign w:val="center"/>
            <w:hideMark/>
          </w:tcPr>
          <w:p w14:paraId="1CE6ECAF" w14:textId="77777777" w:rsidR="00361003" w:rsidRPr="00C222A9" w:rsidRDefault="00361003" w:rsidP="00526B5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981F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5AEE2354"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7CCE23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0B27A6FA"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0B3D7899"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50484C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00B5C41D"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583135E5"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14:paraId="72ED76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412" w:type="dxa"/>
            <w:shd w:val="clear" w:color="000000" w:fill="F2F2F2"/>
            <w:noWrap/>
            <w:vAlign w:val="center"/>
            <w:hideMark/>
          </w:tcPr>
          <w:p w14:paraId="1ADD3A75"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681" w:type="dxa"/>
            <w:vMerge/>
            <w:vAlign w:val="center"/>
            <w:hideMark/>
          </w:tcPr>
          <w:p w14:paraId="34185493" w14:textId="77777777" w:rsidR="00361003" w:rsidRPr="00C222A9" w:rsidRDefault="00361003" w:rsidP="00526B55">
            <w:pPr>
              <w:spacing w:after="0"/>
              <w:jc w:val="left"/>
              <w:rPr>
                <w:rFonts w:eastAsia="Times New Roman" w:cs="Times New Roman"/>
                <w:color w:val="000000"/>
                <w:sz w:val="16"/>
                <w:szCs w:val="16"/>
                <w:lang w:eastAsia="hu-HU"/>
              </w:rPr>
            </w:pPr>
          </w:p>
        </w:tc>
        <w:tc>
          <w:tcPr>
            <w:tcW w:w="675" w:type="dxa"/>
            <w:vMerge/>
            <w:vAlign w:val="center"/>
            <w:hideMark/>
          </w:tcPr>
          <w:p w14:paraId="24715C7A" w14:textId="77777777" w:rsidR="00361003" w:rsidRPr="00C222A9" w:rsidRDefault="00361003" w:rsidP="00526B55">
            <w:pPr>
              <w:spacing w:after="0"/>
              <w:jc w:val="left"/>
              <w:rPr>
                <w:rFonts w:eastAsia="Times New Roman" w:cs="Times New Roman"/>
                <w:color w:val="000000"/>
                <w:sz w:val="16"/>
                <w:szCs w:val="16"/>
                <w:lang w:eastAsia="hu-HU"/>
              </w:rPr>
            </w:pPr>
          </w:p>
        </w:tc>
        <w:tc>
          <w:tcPr>
            <w:tcW w:w="681" w:type="dxa"/>
            <w:vMerge/>
            <w:vAlign w:val="center"/>
            <w:hideMark/>
          </w:tcPr>
          <w:p w14:paraId="2BF57C54" w14:textId="77777777" w:rsidR="00361003" w:rsidRPr="00C222A9" w:rsidRDefault="00361003" w:rsidP="00526B5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03AF6B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7BB5FE16"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681" w:type="dxa"/>
            <w:vMerge/>
            <w:vAlign w:val="center"/>
            <w:hideMark/>
          </w:tcPr>
          <w:p w14:paraId="0FE17A25" w14:textId="77777777" w:rsidR="00361003" w:rsidRPr="00C222A9" w:rsidRDefault="00361003" w:rsidP="00526B5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5817A3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1DE838F9"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70DE6944"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1F795A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0D90CF11"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681" w:type="dxa"/>
            <w:vMerge/>
            <w:vAlign w:val="center"/>
            <w:hideMark/>
          </w:tcPr>
          <w:p w14:paraId="0764835D" w14:textId="77777777" w:rsidR="00361003" w:rsidRPr="00C222A9" w:rsidRDefault="00361003" w:rsidP="00526B55">
            <w:pPr>
              <w:spacing w:after="0"/>
              <w:jc w:val="left"/>
              <w:rPr>
                <w:rFonts w:eastAsia="Times New Roman" w:cs="Times New Roman"/>
                <w:color w:val="000000"/>
                <w:sz w:val="16"/>
                <w:szCs w:val="16"/>
                <w:lang w:eastAsia="hu-HU"/>
              </w:rPr>
            </w:pPr>
          </w:p>
        </w:tc>
      </w:tr>
      <w:tr w:rsidR="00361003" w:rsidRPr="00C222A9" w14:paraId="612AC0DB" w14:textId="77777777" w:rsidTr="00361003">
        <w:trPr>
          <w:trHeight w:val="240"/>
          <w:jc w:val="center"/>
        </w:trPr>
        <w:tc>
          <w:tcPr>
            <w:tcW w:w="940" w:type="dxa"/>
            <w:vMerge w:val="restart"/>
            <w:shd w:val="clear" w:color="auto" w:fill="auto"/>
            <w:vAlign w:val="center"/>
            <w:hideMark/>
          </w:tcPr>
          <w:p w14:paraId="29471A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xml:space="preserve">A fő </w:t>
            </w:r>
            <w:proofErr w:type="spellStart"/>
            <w:r w:rsidRPr="00C222A9">
              <w:rPr>
                <w:rFonts w:eastAsia="Times New Roman" w:cs="Times New Roman"/>
                <w:color w:val="000000"/>
                <w:sz w:val="18"/>
                <w:szCs w:val="18"/>
                <w:lang w:eastAsia="hu-HU"/>
              </w:rPr>
              <w:t>szakképe-sítésre</w:t>
            </w:r>
            <w:proofErr w:type="spellEnd"/>
            <w:r w:rsidRPr="00C222A9">
              <w:rPr>
                <w:rFonts w:eastAsia="Times New Roman" w:cs="Times New Roman"/>
                <w:color w:val="000000"/>
                <w:sz w:val="18"/>
                <w:szCs w:val="18"/>
                <w:lang w:eastAsia="hu-HU"/>
              </w:rPr>
              <w:t xml:space="preserve"> vonatkozó:</w:t>
            </w:r>
          </w:p>
        </w:tc>
        <w:tc>
          <w:tcPr>
            <w:tcW w:w="1821" w:type="dxa"/>
            <w:shd w:val="clear" w:color="auto" w:fill="auto"/>
            <w:vAlign w:val="center"/>
            <w:hideMark/>
          </w:tcPr>
          <w:p w14:paraId="27D4CE1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Összesen</w:t>
            </w:r>
          </w:p>
        </w:tc>
        <w:tc>
          <w:tcPr>
            <w:tcW w:w="500" w:type="dxa"/>
            <w:shd w:val="clear" w:color="auto" w:fill="auto"/>
            <w:noWrap/>
            <w:vAlign w:val="center"/>
            <w:hideMark/>
          </w:tcPr>
          <w:p w14:paraId="5F2305B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126</w:t>
            </w:r>
          </w:p>
        </w:tc>
        <w:tc>
          <w:tcPr>
            <w:tcW w:w="500" w:type="dxa"/>
            <w:shd w:val="clear" w:color="000000" w:fill="F2F2F2"/>
            <w:noWrap/>
            <w:vAlign w:val="center"/>
            <w:hideMark/>
          </w:tcPr>
          <w:p w14:paraId="5DA04CF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162</w:t>
            </w:r>
          </w:p>
        </w:tc>
        <w:tc>
          <w:tcPr>
            <w:tcW w:w="500" w:type="dxa"/>
            <w:shd w:val="clear" w:color="auto" w:fill="auto"/>
            <w:noWrap/>
            <w:vAlign w:val="center"/>
            <w:hideMark/>
          </w:tcPr>
          <w:p w14:paraId="69B6BFF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144</w:t>
            </w:r>
          </w:p>
        </w:tc>
        <w:tc>
          <w:tcPr>
            <w:tcW w:w="500" w:type="dxa"/>
            <w:shd w:val="clear" w:color="000000" w:fill="F2F2F2"/>
            <w:noWrap/>
            <w:vAlign w:val="center"/>
            <w:hideMark/>
          </w:tcPr>
          <w:p w14:paraId="22EEF45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160</w:t>
            </w:r>
          </w:p>
        </w:tc>
        <w:tc>
          <w:tcPr>
            <w:tcW w:w="500" w:type="dxa"/>
            <w:vMerge w:val="restart"/>
            <w:shd w:val="clear" w:color="000000" w:fill="F2F2F2"/>
            <w:noWrap/>
            <w:vAlign w:val="center"/>
            <w:hideMark/>
          </w:tcPr>
          <w:p w14:paraId="4421963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140</w:t>
            </w:r>
          </w:p>
        </w:tc>
        <w:tc>
          <w:tcPr>
            <w:tcW w:w="500" w:type="dxa"/>
            <w:shd w:val="clear" w:color="auto" w:fill="auto"/>
            <w:noWrap/>
            <w:vAlign w:val="center"/>
            <w:hideMark/>
          </w:tcPr>
          <w:p w14:paraId="578D5EB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108</w:t>
            </w:r>
          </w:p>
        </w:tc>
        <w:tc>
          <w:tcPr>
            <w:tcW w:w="500" w:type="dxa"/>
            <w:shd w:val="clear" w:color="000000" w:fill="F2F2F2"/>
            <w:noWrap/>
            <w:vAlign w:val="center"/>
            <w:hideMark/>
          </w:tcPr>
          <w:p w14:paraId="6576F03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14:paraId="1EEB2DA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140</w:t>
            </w:r>
          </w:p>
        </w:tc>
        <w:tc>
          <w:tcPr>
            <w:tcW w:w="588" w:type="dxa"/>
            <w:shd w:val="clear" w:color="auto" w:fill="auto"/>
            <w:noWrap/>
            <w:vAlign w:val="center"/>
            <w:hideMark/>
          </w:tcPr>
          <w:p w14:paraId="3F42285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156</w:t>
            </w:r>
          </w:p>
        </w:tc>
        <w:tc>
          <w:tcPr>
            <w:tcW w:w="412" w:type="dxa"/>
            <w:shd w:val="clear" w:color="000000" w:fill="F2F2F2"/>
            <w:noWrap/>
            <w:vAlign w:val="center"/>
            <w:hideMark/>
          </w:tcPr>
          <w:p w14:paraId="6811996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94</w:t>
            </w:r>
          </w:p>
        </w:tc>
        <w:tc>
          <w:tcPr>
            <w:tcW w:w="681" w:type="dxa"/>
            <w:vMerge w:val="restart"/>
            <w:shd w:val="clear" w:color="auto" w:fill="auto"/>
            <w:vAlign w:val="center"/>
            <w:hideMark/>
          </w:tcPr>
          <w:p w14:paraId="0637909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1058</w:t>
            </w:r>
          </w:p>
        </w:tc>
        <w:tc>
          <w:tcPr>
            <w:tcW w:w="675" w:type="dxa"/>
            <w:vMerge w:val="restart"/>
            <w:shd w:val="clear" w:color="auto" w:fill="auto"/>
            <w:vAlign w:val="center"/>
            <w:hideMark/>
          </w:tcPr>
          <w:p w14:paraId="1CB2A7D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442</w:t>
            </w:r>
          </w:p>
        </w:tc>
        <w:tc>
          <w:tcPr>
            <w:tcW w:w="681" w:type="dxa"/>
            <w:vMerge w:val="restart"/>
            <w:shd w:val="clear" w:color="auto" w:fill="auto"/>
            <w:vAlign w:val="center"/>
            <w:hideMark/>
          </w:tcPr>
          <w:p w14:paraId="0CDE3C7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1058</w:t>
            </w:r>
          </w:p>
        </w:tc>
        <w:tc>
          <w:tcPr>
            <w:tcW w:w="500" w:type="dxa"/>
            <w:shd w:val="clear" w:color="auto" w:fill="auto"/>
            <w:noWrap/>
            <w:vAlign w:val="center"/>
            <w:hideMark/>
          </w:tcPr>
          <w:p w14:paraId="44C2C579" w14:textId="3AB228BA" w:rsidR="00361003" w:rsidRPr="00C222A9" w:rsidRDefault="00361003" w:rsidP="00993D2B">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49</w:t>
            </w:r>
            <w:r w:rsidR="00993D2B">
              <w:rPr>
                <w:rFonts w:eastAsia="Times New Roman" w:cs="Times New Roman"/>
                <w:b/>
                <w:bCs/>
                <w:color w:val="000000"/>
                <w:sz w:val="18"/>
                <w:szCs w:val="18"/>
                <w:lang w:eastAsia="hu-HU"/>
              </w:rPr>
              <w:t>6</w:t>
            </w:r>
          </w:p>
        </w:tc>
        <w:tc>
          <w:tcPr>
            <w:tcW w:w="500" w:type="dxa"/>
            <w:shd w:val="clear" w:color="000000" w:fill="F2F2F2"/>
            <w:noWrap/>
            <w:vAlign w:val="center"/>
            <w:hideMark/>
          </w:tcPr>
          <w:p w14:paraId="7F1E92C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465</w:t>
            </w:r>
          </w:p>
        </w:tc>
        <w:tc>
          <w:tcPr>
            <w:tcW w:w="681" w:type="dxa"/>
            <w:vMerge w:val="restart"/>
            <w:shd w:val="clear" w:color="auto" w:fill="auto"/>
            <w:vAlign w:val="center"/>
            <w:hideMark/>
          </w:tcPr>
          <w:p w14:paraId="52F2356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2022</w:t>
            </w:r>
          </w:p>
        </w:tc>
        <w:tc>
          <w:tcPr>
            <w:tcW w:w="500" w:type="dxa"/>
            <w:shd w:val="clear" w:color="auto" w:fill="auto"/>
            <w:noWrap/>
            <w:vAlign w:val="center"/>
            <w:hideMark/>
          </w:tcPr>
          <w:p w14:paraId="30F8CC7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534</w:t>
            </w:r>
          </w:p>
        </w:tc>
        <w:tc>
          <w:tcPr>
            <w:tcW w:w="500" w:type="dxa"/>
            <w:shd w:val="clear" w:color="000000" w:fill="F2F2F2"/>
            <w:noWrap/>
            <w:vAlign w:val="center"/>
            <w:hideMark/>
          </w:tcPr>
          <w:p w14:paraId="53C82B8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524</w:t>
            </w:r>
          </w:p>
        </w:tc>
        <w:tc>
          <w:tcPr>
            <w:tcW w:w="500" w:type="dxa"/>
            <w:vMerge w:val="restart"/>
            <w:shd w:val="clear" w:color="000000" w:fill="F2F2F2"/>
            <w:noWrap/>
            <w:vAlign w:val="center"/>
            <w:hideMark/>
          </w:tcPr>
          <w:p w14:paraId="413B768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160</w:t>
            </w:r>
          </w:p>
        </w:tc>
        <w:tc>
          <w:tcPr>
            <w:tcW w:w="500" w:type="dxa"/>
            <w:shd w:val="clear" w:color="auto" w:fill="auto"/>
            <w:noWrap/>
            <w:vAlign w:val="center"/>
            <w:hideMark/>
          </w:tcPr>
          <w:p w14:paraId="213FA6C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499</w:t>
            </w:r>
          </w:p>
        </w:tc>
        <w:tc>
          <w:tcPr>
            <w:tcW w:w="500" w:type="dxa"/>
            <w:shd w:val="clear" w:color="000000" w:fill="F2F2F2"/>
            <w:noWrap/>
            <w:vAlign w:val="center"/>
            <w:hideMark/>
          </w:tcPr>
          <w:p w14:paraId="21EE434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465</w:t>
            </w:r>
          </w:p>
        </w:tc>
        <w:tc>
          <w:tcPr>
            <w:tcW w:w="681" w:type="dxa"/>
            <w:vMerge w:val="restart"/>
            <w:shd w:val="clear" w:color="auto" w:fill="auto"/>
            <w:vAlign w:val="center"/>
            <w:hideMark/>
          </w:tcPr>
          <w:p w14:paraId="4C973DC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2022</w:t>
            </w:r>
          </w:p>
        </w:tc>
      </w:tr>
      <w:tr w:rsidR="00361003" w:rsidRPr="00C222A9" w14:paraId="0755B8EF" w14:textId="77777777" w:rsidTr="00361003">
        <w:trPr>
          <w:trHeight w:val="240"/>
          <w:jc w:val="center"/>
        </w:trPr>
        <w:tc>
          <w:tcPr>
            <w:tcW w:w="940" w:type="dxa"/>
            <w:vMerge/>
            <w:vAlign w:val="center"/>
            <w:hideMark/>
          </w:tcPr>
          <w:p w14:paraId="4035742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DB64A9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212AC5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4169752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304</w:t>
            </w:r>
          </w:p>
        </w:tc>
        <w:tc>
          <w:tcPr>
            <w:tcW w:w="500" w:type="dxa"/>
            <w:vMerge/>
            <w:vAlign w:val="center"/>
            <w:hideMark/>
          </w:tcPr>
          <w:p w14:paraId="05BFDE7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CC7374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216</w:t>
            </w:r>
          </w:p>
        </w:tc>
        <w:tc>
          <w:tcPr>
            <w:tcW w:w="500" w:type="dxa"/>
            <w:vMerge/>
            <w:vAlign w:val="center"/>
            <w:hideMark/>
          </w:tcPr>
          <w:p w14:paraId="71A07EC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52C65E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250</w:t>
            </w:r>
          </w:p>
        </w:tc>
        <w:tc>
          <w:tcPr>
            <w:tcW w:w="681" w:type="dxa"/>
            <w:vMerge/>
            <w:vAlign w:val="center"/>
            <w:hideMark/>
          </w:tcPr>
          <w:p w14:paraId="034EC91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75" w:type="dxa"/>
            <w:vMerge/>
            <w:vAlign w:val="center"/>
            <w:hideMark/>
          </w:tcPr>
          <w:p w14:paraId="0085D76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9A4F53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860204F" w14:textId="79097359" w:rsidR="00361003" w:rsidRPr="00C222A9" w:rsidRDefault="00993D2B"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1" w:type="dxa"/>
            <w:vMerge/>
            <w:vAlign w:val="center"/>
            <w:hideMark/>
          </w:tcPr>
          <w:p w14:paraId="5AC43B8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52C441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1058</w:t>
            </w:r>
          </w:p>
        </w:tc>
        <w:tc>
          <w:tcPr>
            <w:tcW w:w="500" w:type="dxa"/>
            <w:vMerge/>
            <w:vAlign w:val="center"/>
            <w:hideMark/>
          </w:tcPr>
          <w:p w14:paraId="7E3E14D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EB1F25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964</w:t>
            </w:r>
          </w:p>
        </w:tc>
        <w:tc>
          <w:tcPr>
            <w:tcW w:w="681" w:type="dxa"/>
            <w:vMerge/>
            <w:vAlign w:val="center"/>
            <w:hideMark/>
          </w:tcPr>
          <w:p w14:paraId="7BABC29B" w14:textId="77777777" w:rsidR="00361003" w:rsidRPr="00C222A9" w:rsidRDefault="00361003" w:rsidP="00526B55">
            <w:pPr>
              <w:spacing w:after="0"/>
              <w:jc w:val="left"/>
              <w:rPr>
                <w:rFonts w:eastAsia="Times New Roman" w:cs="Times New Roman"/>
                <w:b/>
                <w:bCs/>
                <w:color w:val="000000"/>
                <w:sz w:val="18"/>
                <w:szCs w:val="18"/>
                <w:lang w:eastAsia="hu-HU"/>
              </w:rPr>
            </w:pPr>
          </w:p>
        </w:tc>
      </w:tr>
      <w:tr w:rsidR="00361003" w:rsidRPr="00C222A9" w14:paraId="44BF5A82" w14:textId="77777777" w:rsidTr="00361003">
        <w:trPr>
          <w:trHeight w:val="480"/>
          <w:jc w:val="center"/>
        </w:trPr>
        <w:tc>
          <w:tcPr>
            <w:tcW w:w="940" w:type="dxa"/>
            <w:vMerge/>
            <w:vAlign w:val="center"/>
            <w:hideMark/>
          </w:tcPr>
          <w:p w14:paraId="7EA46FC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561260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 xml:space="preserve">Elméleti óraszámok </w:t>
            </w:r>
            <w:r w:rsidRPr="00C222A9">
              <w:rPr>
                <w:rFonts w:eastAsia="Times New Roman" w:cs="Times New Roman"/>
                <w:color w:val="000000"/>
                <w:sz w:val="18"/>
                <w:szCs w:val="18"/>
                <w:lang w:eastAsia="hu-HU"/>
              </w:rPr>
              <w:br/>
              <w:t xml:space="preserve">(arány </w:t>
            </w:r>
            <w:proofErr w:type="spellStart"/>
            <w:r w:rsidRPr="00C222A9">
              <w:rPr>
                <w:rFonts w:eastAsia="Times New Roman" w:cs="Times New Roman"/>
                <w:color w:val="000000"/>
                <w:sz w:val="18"/>
                <w:szCs w:val="18"/>
                <w:lang w:eastAsia="hu-HU"/>
              </w:rPr>
              <w:t>ögy-vel</w:t>
            </w:r>
            <w:proofErr w:type="spellEnd"/>
            <w:r w:rsidRPr="00C222A9">
              <w:rPr>
                <w:rFonts w:eastAsia="Times New Roman" w:cs="Times New Roman"/>
                <w:color w:val="000000"/>
                <w:sz w:val="18"/>
                <w:szCs w:val="18"/>
                <w:lang w:eastAsia="hu-HU"/>
              </w:rPr>
              <w:t>)</w:t>
            </w:r>
          </w:p>
        </w:tc>
        <w:tc>
          <w:tcPr>
            <w:tcW w:w="5000" w:type="dxa"/>
            <w:gridSpan w:val="10"/>
            <w:shd w:val="clear" w:color="auto" w:fill="auto"/>
            <w:noWrap/>
            <w:vAlign w:val="center"/>
            <w:hideMark/>
          </w:tcPr>
          <w:p w14:paraId="407D65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öt évfolyamos képzés egészében: 1033 óra (44,9%)</w:t>
            </w:r>
          </w:p>
        </w:tc>
        <w:tc>
          <w:tcPr>
            <w:tcW w:w="681" w:type="dxa"/>
            <w:vMerge/>
            <w:vAlign w:val="center"/>
            <w:hideMark/>
          </w:tcPr>
          <w:p w14:paraId="25AE346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75" w:type="dxa"/>
            <w:vMerge/>
            <w:vAlign w:val="center"/>
            <w:hideMark/>
          </w:tcPr>
          <w:p w14:paraId="271E481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FC1467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44B848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vMerge/>
            <w:vAlign w:val="center"/>
            <w:hideMark/>
          </w:tcPr>
          <w:p w14:paraId="6CD35B5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363A9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1033 óra (47,3%)</w:t>
            </w:r>
          </w:p>
        </w:tc>
        <w:tc>
          <w:tcPr>
            <w:tcW w:w="681" w:type="dxa"/>
            <w:vMerge/>
            <w:vAlign w:val="center"/>
            <w:hideMark/>
          </w:tcPr>
          <w:p w14:paraId="216BEF12" w14:textId="77777777" w:rsidR="00361003" w:rsidRPr="00C222A9" w:rsidRDefault="00361003" w:rsidP="00526B55">
            <w:pPr>
              <w:spacing w:after="0"/>
              <w:jc w:val="left"/>
              <w:rPr>
                <w:rFonts w:eastAsia="Times New Roman" w:cs="Times New Roman"/>
                <w:b/>
                <w:bCs/>
                <w:color w:val="000000"/>
                <w:sz w:val="18"/>
                <w:szCs w:val="18"/>
                <w:lang w:eastAsia="hu-HU"/>
              </w:rPr>
            </w:pPr>
          </w:p>
        </w:tc>
      </w:tr>
      <w:tr w:rsidR="00361003" w:rsidRPr="00C222A9" w14:paraId="21E25CAA" w14:textId="77777777" w:rsidTr="00361003">
        <w:trPr>
          <w:trHeight w:val="480"/>
          <w:jc w:val="center"/>
        </w:trPr>
        <w:tc>
          <w:tcPr>
            <w:tcW w:w="940" w:type="dxa"/>
            <w:vMerge/>
            <w:vAlign w:val="center"/>
            <w:hideMark/>
          </w:tcPr>
          <w:p w14:paraId="7C00065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7FF2A2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 xml:space="preserve">Gyakorlati óraszámok </w:t>
            </w:r>
            <w:r w:rsidRPr="00C222A9">
              <w:rPr>
                <w:rFonts w:eastAsia="Times New Roman" w:cs="Times New Roman"/>
                <w:color w:val="000000"/>
                <w:sz w:val="18"/>
                <w:szCs w:val="18"/>
                <w:lang w:eastAsia="hu-HU"/>
              </w:rPr>
              <w:br/>
              <w:t xml:space="preserve">(arány </w:t>
            </w:r>
            <w:proofErr w:type="spellStart"/>
            <w:r w:rsidRPr="00C222A9">
              <w:rPr>
                <w:rFonts w:eastAsia="Times New Roman" w:cs="Times New Roman"/>
                <w:color w:val="000000"/>
                <w:sz w:val="18"/>
                <w:szCs w:val="18"/>
                <w:lang w:eastAsia="hu-HU"/>
              </w:rPr>
              <w:t>ögy-vel</w:t>
            </w:r>
            <w:proofErr w:type="spellEnd"/>
            <w:r w:rsidRPr="00C222A9">
              <w:rPr>
                <w:rFonts w:eastAsia="Times New Roman" w:cs="Times New Roman"/>
                <w:color w:val="000000"/>
                <w:sz w:val="18"/>
                <w:szCs w:val="18"/>
                <w:lang w:eastAsia="hu-HU"/>
              </w:rPr>
              <w:t>)</w:t>
            </w:r>
          </w:p>
        </w:tc>
        <w:tc>
          <w:tcPr>
            <w:tcW w:w="5000" w:type="dxa"/>
            <w:gridSpan w:val="10"/>
            <w:shd w:val="clear" w:color="auto" w:fill="auto"/>
            <w:noWrap/>
            <w:vAlign w:val="center"/>
            <w:hideMark/>
          </w:tcPr>
          <w:p w14:paraId="45BA84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öt évfolyamos képzés egészében: 989 óra (55,1%)</w:t>
            </w:r>
          </w:p>
        </w:tc>
        <w:tc>
          <w:tcPr>
            <w:tcW w:w="681" w:type="dxa"/>
            <w:vMerge/>
            <w:vAlign w:val="center"/>
            <w:hideMark/>
          </w:tcPr>
          <w:p w14:paraId="1F8980E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75" w:type="dxa"/>
            <w:vMerge/>
            <w:vAlign w:val="center"/>
            <w:hideMark/>
          </w:tcPr>
          <w:p w14:paraId="792275A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A097FA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19733C28" w14:textId="77777777" w:rsidR="00361003" w:rsidRPr="00C222A9" w:rsidRDefault="00361003" w:rsidP="00526B55">
            <w:pPr>
              <w:spacing w:after="0"/>
              <w:jc w:val="left"/>
              <w:rPr>
                <w:rFonts w:eastAsia="Times New Roman" w:cs="Times New Roman"/>
                <w:color w:val="000000"/>
                <w:sz w:val="18"/>
                <w:szCs w:val="18"/>
                <w:lang w:eastAsia="hu-HU"/>
              </w:rPr>
            </w:pPr>
          </w:p>
        </w:tc>
        <w:tc>
          <w:tcPr>
            <w:tcW w:w="681" w:type="dxa"/>
            <w:vMerge/>
            <w:vAlign w:val="center"/>
            <w:hideMark/>
          </w:tcPr>
          <w:p w14:paraId="74D7822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AA7FD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989 óra (52,7%)</w:t>
            </w:r>
          </w:p>
        </w:tc>
        <w:tc>
          <w:tcPr>
            <w:tcW w:w="681" w:type="dxa"/>
            <w:vMerge/>
            <w:vAlign w:val="center"/>
            <w:hideMark/>
          </w:tcPr>
          <w:p w14:paraId="69ACB681" w14:textId="77777777" w:rsidR="00361003" w:rsidRPr="00C222A9" w:rsidRDefault="00361003" w:rsidP="00526B55">
            <w:pPr>
              <w:spacing w:after="0"/>
              <w:jc w:val="left"/>
              <w:rPr>
                <w:rFonts w:eastAsia="Times New Roman" w:cs="Times New Roman"/>
                <w:b/>
                <w:bCs/>
                <w:color w:val="000000"/>
                <w:sz w:val="18"/>
                <w:szCs w:val="18"/>
                <w:lang w:eastAsia="hu-HU"/>
              </w:rPr>
            </w:pPr>
          </w:p>
        </w:tc>
      </w:tr>
      <w:tr w:rsidR="00361003" w:rsidRPr="00C222A9" w14:paraId="05516035" w14:textId="77777777" w:rsidTr="00361003">
        <w:trPr>
          <w:trHeight w:val="240"/>
          <w:jc w:val="center"/>
        </w:trPr>
        <w:tc>
          <w:tcPr>
            <w:tcW w:w="940" w:type="dxa"/>
            <w:vMerge w:val="restart"/>
            <w:shd w:val="clear" w:color="000000" w:fill="FFC000"/>
            <w:textDirection w:val="btLr"/>
            <w:vAlign w:val="center"/>
            <w:hideMark/>
          </w:tcPr>
          <w:p w14:paraId="0409AB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11499-12</w:t>
            </w:r>
            <w:r w:rsidRPr="00C222A9">
              <w:rPr>
                <w:rFonts w:eastAsia="Times New Roman" w:cs="Times New Roman"/>
                <w:color w:val="000000"/>
                <w:sz w:val="18"/>
                <w:szCs w:val="18"/>
                <w:lang w:eastAsia="hu-HU"/>
              </w:rPr>
              <w:br/>
              <w:t>Foglalkoztatás II.</w:t>
            </w:r>
          </w:p>
        </w:tc>
        <w:tc>
          <w:tcPr>
            <w:tcW w:w="1821" w:type="dxa"/>
            <w:shd w:val="clear" w:color="auto" w:fill="auto"/>
            <w:vAlign w:val="center"/>
            <w:hideMark/>
          </w:tcPr>
          <w:p w14:paraId="0205C4EB"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2B448B4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F9EE9B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0E791F0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7A7E14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E7B22A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34EE7A0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BCB377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E1B34B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74C2D0B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70CE9E3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199007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75" w:type="dxa"/>
            <w:vMerge w:val="restart"/>
            <w:shd w:val="clear" w:color="auto" w:fill="auto"/>
            <w:noWrap/>
            <w:hideMark/>
          </w:tcPr>
          <w:p w14:paraId="25B4D17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24D5A1F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32B28C38" w14:textId="3763B96D"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06BA08E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9F34C9F" w14:textId="6DFD4992"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14:paraId="75CF420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B2517A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90A41E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98F3700" w14:textId="75FF4970"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763DCD0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3BF01B3A" w14:textId="73B8B029"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361003" w:rsidRPr="00C222A9" w14:paraId="5B2E07A0" w14:textId="77777777" w:rsidTr="00361003">
        <w:trPr>
          <w:trHeight w:val="240"/>
          <w:jc w:val="center"/>
        </w:trPr>
        <w:tc>
          <w:tcPr>
            <w:tcW w:w="940" w:type="dxa"/>
            <w:vMerge/>
            <w:vAlign w:val="center"/>
            <w:hideMark/>
          </w:tcPr>
          <w:p w14:paraId="1DE48675"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306E8A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69521F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9F41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AE2C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B0032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8D4E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51BAB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8A8A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003B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2FE41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F2A5D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761D2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ED7E87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BFE8E6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AAB9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3AD5F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D27F8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2176A7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00ED7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47501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B478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18196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37218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00CE1A23" w14:textId="77777777" w:rsidTr="00361003">
        <w:trPr>
          <w:trHeight w:val="240"/>
          <w:jc w:val="center"/>
        </w:trPr>
        <w:tc>
          <w:tcPr>
            <w:tcW w:w="940" w:type="dxa"/>
            <w:vMerge/>
            <w:vAlign w:val="center"/>
            <w:hideMark/>
          </w:tcPr>
          <w:p w14:paraId="0FE763D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AEDD2F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17D86B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A4E6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52540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2BC8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B418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3233E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26462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5F4C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80857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3183F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45808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05BA36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697589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2E73F9" w14:textId="4ADA7B6B"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6C23C6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3750CC6" w14:textId="14976FC9"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2C77DC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D599D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1EA20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E003EA9" w14:textId="1E62A2EC"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7A70AE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FE0DEBF" w14:textId="2B9D4B73"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361003" w:rsidRPr="00C222A9" w14:paraId="3C6CEDD9" w14:textId="77777777" w:rsidTr="00361003">
        <w:trPr>
          <w:trHeight w:val="240"/>
          <w:jc w:val="center"/>
        </w:trPr>
        <w:tc>
          <w:tcPr>
            <w:tcW w:w="940" w:type="dxa"/>
            <w:vMerge/>
            <w:vAlign w:val="center"/>
            <w:hideMark/>
          </w:tcPr>
          <w:p w14:paraId="7DCD4E8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84AC2D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Álláskeresés</w:t>
            </w:r>
          </w:p>
        </w:tc>
        <w:tc>
          <w:tcPr>
            <w:tcW w:w="500" w:type="dxa"/>
            <w:shd w:val="clear" w:color="auto" w:fill="auto"/>
            <w:noWrap/>
            <w:vAlign w:val="center"/>
            <w:hideMark/>
          </w:tcPr>
          <w:p w14:paraId="6A7079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01CD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82C79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40EE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0B30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B4B6E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C7C6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6130D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3E959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A19C9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A4D5D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50CBEB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4FDC0F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E14E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F7E0B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17995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30583C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42596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0F978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9662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7D442B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B440B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5E5637A6" w14:textId="77777777" w:rsidTr="00361003">
        <w:trPr>
          <w:trHeight w:val="240"/>
          <w:jc w:val="center"/>
        </w:trPr>
        <w:tc>
          <w:tcPr>
            <w:tcW w:w="940" w:type="dxa"/>
            <w:vMerge/>
            <w:vAlign w:val="center"/>
            <w:hideMark/>
          </w:tcPr>
          <w:p w14:paraId="39ED826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7AFE0A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Munkanélküliség</w:t>
            </w:r>
          </w:p>
        </w:tc>
        <w:tc>
          <w:tcPr>
            <w:tcW w:w="500" w:type="dxa"/>
            <w:shd w:val="clear" w:color="auto" w:fill="auto"/>
            <w:noWrap/>
            <w:vAlign w:val="center"/>
            <w:hideMark/>
          </w:tcPr>
          <w:p w14:paraId="07B3BE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B183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1D6E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32CE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1AAA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40C84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4B1B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F705C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4904F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49C7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C7707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D70A4E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5739B5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1A6B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39868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8F0B4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65542D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959E7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91B39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467FB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41A6B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48787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35D78640" w14:textId="77777777" w:rsidTr="00361003">
        <w:trPr>
          <w:trHeight w:val="240"/>
          <w:jc w:val="center"/>
        </w:trPr>
        <w:tc>
          <w:tcPr>
            <w:tcW w:w="940" w:type="dxa"/>
            <w:vMerge w:val="restart"/>
            <w:shd w:val="clear" w:color="000000" w:fill="FFC000"/>
            <w:textDirection w:val="btLr"/>
            <w:vAlign w:val="center"/>
            <w:hideMark/>
          </w:tcPr>
          <w:p w14:paraId="2CA1C1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11498-12</w:t>
            </w:r>
            <w:r w:rsidRPr="00C222A9">
              <w:rPr>
                <w:rFonts w:eastAsia="Times New Roman" w:cs="Times New Roman"/>
                <w:color w:val="000000"/>
                <w:sz w:val="18"/>
                <w:szCs w:val="18"/>
                <w:lang w:eastAsia="hu-HU"/>
              </w:rPr>
              <w:br/>
              <w:t>Foglalkoztatás I. (érettségire épülő képzések esetén)</w:t>
            </w:r>
          </w:p>
        </w:tc>
        <w:tc>
          <w:tcPr>
            <w:tcW w:w="1821" w:type="dxa"/>
            <w:shd w:val="clear" w:color="auto" w:fill="auto"/>
            <w:vAlign w:val="center"/>
            <w:hideMark/>
          </w:tcPr>
          <w:p w14:paraId="5480C929"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2AA46E2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1235ED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44F9EAD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2B335A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01E8DD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5F34CEE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7F1F3D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824785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5A29776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03D65D1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1BD4D4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75" w:type="dxa"/>
            <w:vMerge w:val="restart"/>
            <w:shd w:val="clear" w:color="auto" w:fill="auto"/>
            <w:noWrap/>
            <w:hideMark/>
          </w:tcPr>
          <w:p w14:paraId="664AC9E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E2F86D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6054D898" w14:textId="7EA24CCF"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32062E0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322101E9" w14:textId="769B3B93"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37531E0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AB429A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CAF5C4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E7359B2" w14:textId="697788B5"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1A44D5F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DD0FF1B" w14:textId="6EDAEAA3"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361003" w:rsidRPr="00C222A9" w14:paraId="699CE5F4" w14:textId="77777777" w:rsidTr="00361003">
        <w:trPr>
          <w:trHeight w:val="480"/>
          <w:jc w:val="center"/>
        </w:trPr>
        <w:tc>
          <w:tcPr>
            <w:tcW w:w="940" w:type="dxa"/>
            <w:vMerge/>
            <w:vAlign w:val="center"/>
            <w:hideMark/>
          </w:tcPr>
          <w:p w14:paraId="28461E1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4FE28B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70EABC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4B01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08C3B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D9BF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8CBF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88F8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B931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AF08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9E8D0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38595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C042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8C1B64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A7B8C3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BF68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3A1547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D6DA4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52518A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D2FE5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17C90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CD68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0D1F07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A8208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37C369FE" w14:textId="77777777" w:rsidTr="00361003">
        <w:trPr>
          <w:trHeight w:val="480"/>
          <w:jc w:val="center"/>
        </w:trPr>
        <w:tc>
          <w:tcPr>
            <w:tcW w:w="940" w:type="dxa"/>
            <w:vMerge/>
            <w:vAlign w:val="center"/>
            <w:hideMark/>
          </w:tcPr>
          <w:p w14:paraId="432E9FA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EB0881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32A0E8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01B7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EF46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47180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4C8E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10B9C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7096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B4296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4A61B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37730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E892A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F20E7E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C6CAB0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EA3B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77F015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07347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719BFC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82864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09755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8A9C3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43CA8A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C42BF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17F62AD3" w14:textId="77777777" w:rsidTr="00361003">
        <w:trPr>
          <w:trHeight w:val="240"/>
          <w:jc w:val="center"/>
        </w:trPr>
        <w:tc>
          <w:tcPr>
            <w:tcW w:w="940" w:type="dxa"/>
            <w:vMerge/>
            <w:vAlign w:val="center"/>
            <w:hideMark/>
          </w:tcPr>
          <w:p w14:paraId="5EC5FA0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C16E18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1DFD26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3AEE9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47CE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BC26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248E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B7780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887C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1352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53DD7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07CE7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D580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3ADF24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335601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B456AE" w14:textId="42792536"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1E6E22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22EB224" w14:textId="47E6AB95"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14:paraId="5474CB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FB183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817DE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B60901" w14:textId="077DDB30"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508437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B4EC55B" w14:textId="18319921"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361003" w:rsidRPr="00C222A9" w14:paraId="24711FFB" w14:textId="77777777" w:rsidTr="00361003">
        <w:trPr>
          <w:trHeight w:val="240"/>
          <w:jc w:val="center"/>
        </w:trPr>
        <w:tc>
          <w:tcPr>
            <w:tcW w:w="940" w:type="dxa"/>
            <w:vMerge/>
            <w:vAlign w:val="center"/>
            <w:hideMark/>
          </w:tcPr>
          <w:p w14:paraId="59D5906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110CE2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715E3E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8454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A99AC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72D7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C968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ABC6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EEBF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452F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C47A3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35303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2AAA7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7E9D0E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FFF956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13F4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3797A9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03CDC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49F5E4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5EC8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439FE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E4E5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B4E65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9A4DA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132DB080" w14:textId="77777777" w:rsidTr="00361003">
        <w:trPr>
          <w:trHeight w:val="480"/>
          <w:jc w:val="center"/>
        </w:trPr>
        <w:tc>
          <w:tcPr>
            <w:tcW w:w="940" w:type="dxa"/>
            <w:vMerge w:val="restart"/>
            <w:shd w:val="clear" w:color="auto" w:fill="auto"/>
            <w:textDirection w:val="btLr"/>
            <w:vAlign w:val="center"/>
            <w:hideMark/>
          </w:tcPr>
          <w:p w14:paraId="22E4A964" w14:textId="7CB2C7FB" w:rsidR="00361003" w:rsidRPr="00C222A9" w:rsidRDefault="00361003"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11500-12</w:t>
            </w:r>
            <w:r w:rsidRPr="00C222A9">
              <w:rPr>
                <w:rFonts w:eastAsia="Times New Roman" w:cs="Times New Roman"/>
                <w:color w:val="000000"/>
                <w:sz w:val="18"/>
                <w:szCs w:val="18"/>
                <w:lang w:eastAsia="hu-HU"/>
              </w:rPr>
              <w:t xml:space="preserve"> Munkahelyi egészség és biztonság</w:t>
            </w:r>
          </w:p>
        </w:tc>
        <w:tc>
          <w:tcPr>
            <w:tcW w:w="1821" w:type="dxa"/>
            <w:shd w:val="clear" w:color="auto" w:fill="auto"/>
            <w:vAlign w:val="center"/>
            <w:hideMark/>
          </w:tcPr>
          <w:p w14:paraId="39432690"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14:paraId="74BE00B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18</w:t>
            </w:r>
          </w:p>
        </w:tc>
        <w:tc>
          <w:tcPr>
            <w:tcW w:w="500" w:type="dxa"/>
            <w:shd w:val="clear" w:color="000000" w:fill="F2F2F2"/>
            <w:noWrap/>
            <w:vAlign w:val="center"/>
            <w:hideMark/>
          </w:tcPr>
          <w:p w14:paraId="382DD3A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511E8F6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C70506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BC9BED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5ABDB4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D083F6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0765CD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67D483F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5ED6743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6436312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18</w:t>
            </w:r>
          </w:p>
        </w:tc>
        <w:tc>
          <w:tcPr>
            <w:tcW w:w="675" w:type="dxa"/>
            <w:vMerge w:val="restart"/>
            <w:shd w:val="clear" w:color="auto" w:fill="auto"/>
            <w:noWrap/>
            <w:hideMark/>
          </w:tcPr>
          <w:p w14:paraId="0E07D18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CFECCC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18</w:t>
            </w:r>
          </w:p>
        </w:tc>
        <w:tc>
          <w:tcPr>
            <w:tcW w:w="500" w:type="dxa"/>
            <w:shd w:val="clear" w:color="auto" w:fill="auto"/>
            <w:noWrap/>
            <w:vAlign w:val="center"/>
            <w:hideMark/>
          </w:tcPr>
          <w:p w14:paraId="36032E8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w:t>
            </w:r>
          </w:p>
        </w:tc>
        <w:tc>
          <w:tcPr>
            <w:tcW w:w="500" w:type="dxa"/>
            <w:shd w:val="clear" w:color="000000" w:fill="F2F2F2"/>
            <w:noWrap/>
            <w:vAlign w:val="center"/>
            <w:hideMark/>
          </w:tcPr>
          <w:p w14:paraId="331E013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1223A1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34</w:t>
            </w:r>
          </w:p>
        </w:tc>
        <w:tc>
          <w:tcPr>
            <w:tcW w:w="500" w:type="dxa"/>
            <w:shd w:val="clear" w:color="auto" w:fill="auto"/>
            <w:noWrap/>
            <w:vAlign w:val="center"/>
            <w:hideMark/>
          </w:tcPr>
          <w:p w14:paraId="391BF97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18</w:t>
            </w:r>
          </w:p>
        </w:tc>
        <w:tc>
          <w:tcPr>
            <w:tcW w:w="500" w:type="dxa"/>
            <w:shd w:val="clear" w:color="000000" w:fill="F2F2F2"/>
            <w:noWrap/>
            <w:vAlign w:val="center"/>
            <w:hideMark/>
          </w:tcPr>
          <w:p w14:paraId="013D69E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C13799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022C46B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w:t>
            </w:r>
          </w:p>
        </w:tc>
        <w:tc>
          <w:tcPr>
            <w:tcW w:w="500" w:type="dxa"/>
            <w:shd w:val="clear" w:color="000000" w:fill="F2F2F2"/>
            <w:noWrap/>
            <w:vAlign w:val="center"/>
            <w:hideMark/>
          </w:tcPr>
          <w:p w14:paraId="77A1839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0A41A39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34</w:t>
            </w:r>
          </w:p>
        </w:tc>
      </w:tr>
      <w:tr w:rsidR="00361003" w:rsidRPr="00C222A9" w14:paraId="4E44DB0A" w14:textId="77777777" w:rsidTr="00361003">
        <w:trPr>
          <w:trHeight w:val="480"/>
          <w:jc w:val="center"/>
        </w:trPr>
        <w:tc>
          <w:tcPr>
            <w:tcW w:w="940" w:type="dxa"/>
            <w:vMerge/>
            <w:vAlign w:val="center"/>
            <w:hideMark/>
          </w:tcPr>
          <w:p w14:paraId="5AD8CD6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A4CDD6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14:paraId="005389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1FC000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3D817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FD21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0AD3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759A4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1975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B273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4FD62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7C818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25B05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68F91E9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816B63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59E4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45A1DD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DB671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B37F1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7C3A9D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BE7A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96452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18AE5E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45DD1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7B2A8F47" w14:textId="77777777" w:rsidTr="00361003">
        <w:trPr>
          <w:trHeight w:val="240"/>
          <w:jc w:val="center"/>
        </w:trPr>
        <w:tc>
          <w:tcPr>
            <w:tcW w:w="940" w:type="dxa"/>
            <w:vMerge/>
            <w:vAlign w:val="center"/>
            <w:hideMark/>
          </w:tcPr>
          <w:p w14:paraId="4293E74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F1C3DB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Munkahelyek kialakítása</w:t>
            </w:r>
          </w:p>
        </w:tc>
        <w:tc>
          <w:tcPr>
            <w:tcW w:w="500" w:type="dxa"/>
            <w:shd w:val="clear" w:color="auto" w:fill="auto"/>
            <w:noWrap/>
            <w:vAlign w:val="center"/>
            <w:hideMark/>
          </w:tcPr>
          <w:p w14:paraId="43A54A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73052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DCDA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AB809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54C7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C78B3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94E8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9AEF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6DDC2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48595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3D730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2179C1E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711C43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A15C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4C61CC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EEA88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668703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649E9F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46120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D31F1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0197B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CA904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23A4D3B7" w14:textId="77777777" w:rsidTr="00361003">
        <w:trPr>
          <w:trHeight w:val="480"/>
          <w:jc w:val="center"/>
        </w:trPr>
        <w:tc>
          <w:tcPr>
            <w:tcW w:w="940" w:type="dxa"/>
            <w:vMerge/>
            <w:vAlign w:val="center"/>
            <w:hideMark/>
          </w:tcPr>
          <w:p w14:paraId="2AC7906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4FB91C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14:paraId="4E423E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5E6975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D1F1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31A4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8A8C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C43BF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2059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13B6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5837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0542F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8A8DA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75" w:type="dxa"/>
            <w:vMerge/>
            <w:vAlign w:val="center"/>
            <w:hideMark/>
          </w:tcPr>
          <w:p w14:paraId="20C4B5F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585DBB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4AAF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B2F5E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34109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0128DE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17FAA7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600F2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6D51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15DCA8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D3274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38D28629" w14:textId="77777777" w:rsidTr="00361003">
        <w:trPr>
          <w:trHeight w:val="480"/>
          <w:jc w:val="center"/>
        </w:trPr>
        <w:tc>
          <w:tcPr>
            <w:tcW w:w="940" w:type="dxa"/>
            <w:vMerge/>
            <w:vAlign w:val="center"/>
            <w:hideMark/>
          </w:tcPr>
          <w:p w14:paraId="055AE53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B18C26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14:paraId="08C018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4C7130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69A8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5FC4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A04FF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CC842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B8A2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3CCA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63831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4DC69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6D4E5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75" w:type="dxa"/>
            <w:vMerge/>
            <w:vAlign w:val="center"/>
            <w:hideMark/>
          </w:tcPr>
          <w:p w14:paraId="707DBFD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335D94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DD2C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3703A4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1BFE7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5A2541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625893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1FA8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8906B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77CCD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9F14A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65706EC8" w14:textId="77777777" w:rsidTr="00361003">
        <w:trPr>
          <w:trHeight w:val="480"/>
          <w:jc w:val="center"/>
        </w:trPr>
        <w:tc>
          <w:tcPr>
            <w:tcW w:w="940" w:type="dxa"/>
            <w:vMerge/>
            <w:vAlign w:val="center"/>
            <w:hideMark/>
          </w:tcPr>
          <w:p w14:paraId="7F71A67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60B04D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Munkakörnyezeti hatások</w:t>
            </w:r>
          </w:p>
        </w:tc>
        <w:tc>
          <w:tcPr>
            <w:tcW w:w="500" w:type="dxa"/>
            <w:shd w:val="clear" w:color="auto" w:fill="auto"/>
            <w:noWrap/>
            <w:vAlign w:val="center"/>
            <w:hideMark/>
          </w:tcPr>
          <w:p w14:paraId="3C47E9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DE820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459B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6448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3925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7511F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438E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BA2F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1AAE8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4B2B2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6844A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75" w:type="dxa"/>
            <w:vMerge/>
            <w:vAlign w:val="center"/>
            <w:hideMark/>
          </w:tcPr>
          <w:p w14:paraId="0C3D6DB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BA6692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1D0A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372520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66398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55DBE9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70A2C4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57C3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4FA91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BA8CF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63975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26692F3D" w14:textId="77777777" w:rsidTr="00361003">
        <w:trPr>
          <w:trHeight w:val="480"/>
          <w:jc w:val="center"/>
        </w:trPr>
        <w:tc>
          <w:tcPr>
            <w:tcW w:w="940" w:type="dxa"/>
            <w:vMerge/>
            <w:vAlign w:val="center"/>
            <w:hideMark/>
          </w:tcPr>
          <w:p w14:paraId="2556E2D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14A544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14:paraId="1B1DA5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B6139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DED5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EB703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FB95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7ACFD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277CA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9155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A9B84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B2E74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31A0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5AF5432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E1D4B1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D58B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5F4B88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FC4C6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6B04CE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2833C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A2C1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1F810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3498FF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C8431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6DD8BDBB" w14:textId="77777777" w:rsidTr="00361003">
        <w:trPr>
          <w:trHeight w:val="480"/>
          <w:jc w:val="center"/>
        </w:trPr>
        <w:tc>
          <w:tcPr>
            <w:tcW w:w="940" w:type="dxa"/>
            <w:vMerge w:val="restart"/>
            <w:shd w:val="clear" w:color="auto" w:fill="auto"/>
            <w:textDirection w:val="btLr"/>
            <w:vAlign w:val="center"/>
            <w:hideMark/>
          </w:tcPr>
          <w:p w14:paraId="2C460EC1" w14:textId="7F7F5028"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r w:rsidR="00DB2906">
              <w:rPr>
                <w:rFonts w:eastAsia="Times New Roman" w:cs="Times New Roman"/>
                <w:color w:val="000000"/>
                <w:sz w:val="18"/>
                <w:szCs w:val="18"/>
                <w:lang w:eastAsia="hu-HU"/>
              </w:rPr>
              <w:t>1</w:t>
            </w:r>
            <w:r>
              <w:rPr>
                <w:rFonts w:eastAsia="Times New Roman" w:cs="Times New Roman"/>
                <w:color w:val="000000"/>
                <w:sz w:val="18"/>
                <w:szCs w:val="18"/>
                <w:lang w:eastAsia="hu-HU"/>
              </w:rPr>
              <w:t>9</w:t>
            </w:r>
            <w:r w:rsidRPr="00C222A9">
              <w:rPr>
                <w:rFonts w:eastAsia="Times New Roman" w:cs="Times New Roman"/>
                <w:color w:val="000000"/>
                <w:sz w:val="18"/>
                <w:szCs w:val="18"/>
                <w:lang w:eastAsia="hu-HU"/>
              </w:rPr>
              <w:t>0</w:t>
            </w:r>
            <w:r>
              <w:rPr>
                <w:rFonts w:eastAsia="Times New Roman" w:cs="Times New Roman"/>
                <w:color w:val="000000"/>
                <w:sz w:val="18"/>
                <w:szCs w:val="18"/>
                <w:lang w:eastAsia="hu-HU"/>
              </w:rPr>
              <w:t>6</w:t>
            </w:r>
            <w:r w:rsidRPr="00C222A9">
              <w:rPr>
                <w:rFonts w:eastAsia="Times New Roman" w:cs="Times New Roman"/>
                <w:color w:val="000000"/>
                <w:sz w:val="18"/>
                <w:szCs w:val="18"/>
                <w:lang w:eastAsia="hu-HU"/>
              </w:rPr>
              <w:t xml:space="preserve"> -16 </w:t>
            </w:r>
            <w:r>
              <w:rPr>
                <w:rFonts w:eastAsia="Times New Roman" w:cs="Times New Roman"/>
                <w:color w:val="000000"/>
                <w:sz w:val="18"/>
                <w:szCs w:val="18"/>
                <w:lang w:eastAsia="hu-HU"/>
              </w:rPr>
              <w:t>Agrárvállalkozási és</w:t>
            </w:r>
            <w:r w:rsidRPr="00C222A9">
              <w:rPr>
                <w:rFonts w:eastAsia="Times New Roman" w:cs="Times New Roman"/>
                <w:color w:val="000000"/>
                <w:sz w:val="18"/>
                <w:szCs w:val="18"/>
                <w:lang w:eastAsia="hu-HU"/>
              </w:rPr>
              <w:t xml:space="preserve"> kereskedelmi ismeretek</w:t>
            </w:r>
          </w:p>
        </w:tc>
        <w:tc>
          <w:tcPr>
            <w:tcW w:w="1821" w:type="dxa"/>
            <w:shd w:val="clear" w:color="auto" w:fill="auto"/>
            <w:vAlign w:val="center"/>
            <w:hideMark/>
          </w:tcPr>
          <w:p w14:paraId="16B0C28E"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Gazdálkodási ismeretek</w:t>
            </w:r>
          </w:p>
        </w:tc>
        <w:tc>
          <w:tcPr>
            <w:tcW w:w="500" w:type="dxa"/>
            <w:shd w:val="clear" w:color="auto" w:fill="auto"/>
            <w:noWrap/>
            <w:vAlign w:val="center"/>
            <w:hideMark/>
          </w:tcPr>
          <w:p w14:paraId="10E22A8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4F85F2A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60B9DAC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500" w:type="dxa"/>
            <w:shd w:val="clear" w:color="000000" w:fill="F2F2F2"/>
            <w:noWrap/>
            <w:vAlign w:val="center"/>
            <w:hideMark/>
          </w:tcPr>
          <w:p w14:paraId="550C2C9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F184EB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7290877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72</w:t>
            </w:r>
          </w:p>
        </w:tc>
        <w:tc>
          <w:tcPr>
            <w:tcW w:w="500" w:type="dxa"/>
            <w:shd w:val="clear" w:color="000000" w:fill="F2F2F2"/>
            <w:noWrap/>
            <w:vAlign w:val="center"/>
            <w:hideMark/>
          </w:tcPr>
          <w:p w14:paraId="2DAAAB6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77ED5A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27D740D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w:t>
            </w:r>
          </w:p>
        </w:tc>
        <w:tc>
          <w:tcPr>
            <w:tcW w:w="412" w:type="dxa"/>
            <w:shd w:val="clear" w:color="000000" w:fill="F2F2F2"/>
            <w:noWrap/>
            <w:vAlign w:val="center"/>
            <w:hideMark/>
          </w:tcPr>
          <w:p w14:paraId="07DF0B1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12B83CE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178</w:t>
            </w:r>
          </w:p>
        </w:tc>
        <w:tc>
          <w:tcPr>
            <w:tcW w:w="675" w:type="dxa"/>
            <w:vMerge w:val="restart"/>
            <w:shd w:val="clear" w:color="auto" w:fill="auto"/>
            <w:noWrap/>
            <w:hideMark/>
          </w:tcPr>
          <w:p w14:paraId="4106415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178</w:t>
            </w:r>
          </w:p>
        </w:tc>
        <w:tc>
          <w:tcPr>
            <w:tcW w:w="681" w:type="dxa"/>
            <w:vMerge w:val="restart"/>
            <w:shd w:val="clear" w:color="auto" w:fill="auto"/>
            <w:noWrap/>
            <w:hideMark/>
          </w:tcPr>
          <w:p w14:paraId="2804858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5082B83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1E14C8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7B4296C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178</w:t>
            </w:r>
          </w:p>
        </w:tc>
        <w:tc>
          <w:tcPr>
            <w:tcW w:w="500" w:type="dxa"/>
            <w:shd w:val="clear" w:color="auto" w:fill="auto"/>
            <w:noWrap/>
            <w:vAlign w:val="center"/>
            <w:hideMark/>
          </w:tcPr>
          <w:p w14:paraId="449E930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27A510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9832DD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3882891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2D123A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C5256C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r>
      <w:tr w:rsidR="00361003" w:rsidRPr="00C222A9" w14:paraId="3F09CE4F" w14:textId="77777777" w:rsidTr="00361003">
        <w:trPr>
          <w:trHeight w:val="480"/>
          <w:jc w:val="center"/>
        </w:trPr>
        <w:tc>
          <w:tcPr>
            <w:tcW w:w="940" w:type="dxa"/>
            <w:vMerge/>
            <w:vAlign w:val="center"/>
            <w:hideMark/>
          </w:tcPr>
          <w:p w14:paraId="2EF395D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1C70F2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Agrárvállalkozási ismeretek</w:t>
            </w:r>
          </w:p>
        </w:tc>
        <w:tc>
          <w:tcPr>
            <w:tcW w:w="500" w:type="dxa"/>
            <w:shd w:val="clear" w:color="auto" w:fill="auto"/>
            <w:noWrap/>
            <w:vAlign w:val="center"/>
            <w:hideMark/>
          </w:tcPr>
          <w:p w14:paraId="332084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018D54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5F94D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681B21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DBD3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5DF2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3B7C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317AD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E6427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340C7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72379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38</w:t>
            </w:r>
          </w:p>
        </w:tc>
        <w:tc>
          <w:tcPr>
            <w:tcW w:w="675" w:type="dxa"/>
            <w:vMerge/>
            <w:vAlign w:val="center"/>
            <w:hideMark/>
          </w:tcPr>
          <w:p w14:paraId="36F8244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8945AE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7163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138A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BC3EF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38</w:t>
            </w:r>
          </w:p>
        </w:tc>
        <w:tc>
          <w:tcPr>
            <w:tcW w:w="500" w:type="dxa"/>
            <w:shd w:val="clear" w:color="auto" w:fill="auto"/>
            <w:noWrap/>
            <w:vAlign w:val="center"/>
            <w:hideMark/>
          </w:tcPr>
          <w:p w14:paraId="16D13E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460B6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D33C4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5F6A4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20A51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0E57D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1F768518" w14:textId="77777777" w:rsidTr="00361003">
        <w:trPr>
          <w:trHeight w:val="480"/>
          <w:jc w:val="center"/>
        </w:trPr>
        <w:tc>
          <w:tcPr>
            <w:tcW w:w="940" w:type="dxa"/>
            <w:vMerge/>
            <w:vAlign w:val="center"/>
            <w:hideMark/>
          </w:tcPr>
          <w:p w14:paraId="763C955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D3B543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Vállalkozási alapismeretek</w:t>
            </w:r>
          </w:p>
        </w:tc>
        <w:tc>
          <w:tcPr>
            <w:tcW w:w="500" w:type="dxa"/>
            <w:shd w:val="clear" w:color="auto" w:fill="auto"/>
            <w:noWrap/>
            <w:vAlign w:val="center"/>
            <w:hideMark/>
          </w:tcPr>
          <w:p w14:paraId="573BB4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863E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1159A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74CAEA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8B8B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738D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01DB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5F22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DB8E8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9BFFB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51176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75" w:type="dxa"/>
            <w:vMerge/>
            <w:vAlign w:val="center"/>
            <w:hideMark/>
          </w:tcPr>
          <w:p w14:paraId="4A0D4C4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B3501C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915C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A4B8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440DF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17DBB7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30C54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B0487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D1E9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AF67D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D2B41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2B73DBFA" w14:textId="77777777" w:rsidTr="00361003">
        <w:trPr>
          <w:trHeight w:val="720"/>
          <w:jc w:val="center"/>
        </w:trPr>
        <w:tc>
          <w:tcPr>
            <w:tcW w:w="940" w:type="dxa"/>
            <w:vMerge/>
            <w:vAlign w:val="center"/>
            <w:hideMark/>
          </w:tcPr>
          <w:p w14:paraId="20DC9F1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ACF359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vállalkozások sajátosságai</w:t>
            </w:r>
          </w:p>
        </w:tc>
        <w:tc>
          <w:tcPr>
            <w:tcW w:w="500" w:type="dxa"/>
            <w:shd w:val="clear" w:color="auto" w:fill="auto"/>
            <w:noWrap/>
            <w:vAlign w:val="center"/>
            <w:hideMark/>
          </w:tcPr>
          <w:p w14:paraId="0FF532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A4CA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902BC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17C5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01363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E041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0049BD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09EB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F9C52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B1638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E86D4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059C8AF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18AF41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C263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6C52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CB2D5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13B84F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0D77E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62CC9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495B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C40C3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BA1DB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63CF455A" w14:textId="77777777" w:rsidTr="00361003">
        <w:trPr>
          <w:trHeight w:val="240"/>
          <w:jc w:val="center"/>
        </w:trPr>
        <w:tc>
          <w:tcPr>
            <w:tcW w:w="940" w:type="dxa"/>
            <w:vMerge/>
            <w:vAlign w:val="center"/>
            <w:hideMark/>
          </w:tcPr>
          <w:p w14:paraId="16CABE8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AFCA13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Marketing</w:t>
            </w:r>
          </w:p>
        </w:tc>
        <w:tc>
          <w:tcPr>
            <w:tcW w:w="500" w:type="dxa"/>
            <w:shd w:val="clear" w:color="auto" w:fill="auto"/>
            <w:noWrap/>
            <w:vAlign w:val="center"/>
            <w:hideMark/>
          </w:tcPr>
          <w:p w14:paraId="596828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E0ED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F0205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BA1BB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6A9F4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11A85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500" w:type="dxa"/>
            <w:shd w:val="clear" w:color="000000" w:fill="F2F2F2"/>
            <w:noWrap/>
            <w:vAlign w:val="center"/>
            <w:hideMark/>
          </w:tcPr>
          <w:p w14:paraId="519298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E672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6BE21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711F2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8E28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675" w:type="dxa"/>
            <w:vMerge/>
            <w:vAlign w:val="center"/>
            <w:hideMark/>
          </w:tcPr>
          <w:p w14:paraId="26A3362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E60DE7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4452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1730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99CB8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500" w:type="dxa"/>
            <w:shd w:val="clear" w:color="auto" w:fill="auto"/>
            <w:noWrap/>
            <w:vAlign w:val="center"/>
            <w:hideMark/>
          </w:tcPr>
          <w:p w14:paraId="4C5CE2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2628B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9924E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D801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5ADD5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8F681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0719239F" w14:textId="77777777" w:rsidTr="00361003">
        <w:trPr>
          <w:trHeight w:val="720"/>
          <w:jc w:val="center"/>
        </w:trPr>
        <w:tc>
          <w:tcPr>
            <w:tcW w:w="940" w:type="dxa"/>
            <w:vMerge/>
            <w:vAlign w:val="center"/>
            <w:hideMark/>
          </w:tcPr>
          <w:p w14:paraId="21A46DF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C1BF95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 mezőgazdasági vállalkozások marketingje</w:t>
            </w:r>
          </w:p>
        </w:tc>
        <w:tc>
          <w:tcPr>
            <w:tcW w:w="500" w:type="dxa"/>
            <w:shd w:val="clear" w:color="auto" w:fill="auto"/>
            <w:noWrap/>
            <w:vAlign w:val="center"/>
            <w:hideMark/>
          </w:tcPr>
          <w:p w14:paraId="4CD43A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DD4E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910E4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2601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5240A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2A1AC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5F57EB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F0B3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F2536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412" w:type="dxa"/>
            <w:shd w:val="clear" w:color="000000" w:fill="F2F2F2"/>
            <w:noWrap/>
            <w:vAlign w:val="center"/>
            <w:hideMark/>
          </w:tcPr>
          <w:p w14:paraId="21A637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09C1D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38</w:t>
            </w:r>
          </w:p>
        </w:tc>
        <w:tc>
          <w:tcPr>
            <w:tcW w:w="675" w:type="dxa"/>
            <w:vMerge/>
            <w:vAlign w:val="center"/>
            <w:hideMark/>
          </w:tcPr>
          <w:p w14:paraId="0011C3A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48B7CB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3B58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CF0F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B8164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38</w:t>
            </w:r>
          </w:p>
        </w:tc>
        <w:tc>
          <w:tcPr>
            <w:tcW w:w="500" w:type="dxa"/>
            <w:shd w:val="clear" w:color="auto" w:fill="auto"/>
            <w:noWrap/>
            <w:vAlign w:val="center"/>
            <w:hideMark/>
          </w:tcPr>
          <w:p w14:paraId="1DEDE9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B2D09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D12C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8A786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DE75A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F8A48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4855A111" w14:textId="77777777" w:rsidTr="00361003">
        <w:trPr>
          <w:trHeight w:val="240"/>
          <w:jc w:val="center"/>
        </w:trPr>
        <w:tc>
          <w:tcPr>
            <w:tcW w:w="940" w:type="dxa"/>
            <w:vMerge/>
            <w:vAlign w:val="center"/>
            <w:hideMark/>
          </w:tcPr>
          <w:p w14:paraId="6A78311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001727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 xml:space="preserve">Európai </w:t>
            </w:r>
            <w:proofErr w:type="spellStart"/>
            <w:r w:rsidRPr="00C222A9">
              <w:rPr>
                <w:rFonts w:eastAsia="Times New Roman" w:cs="Times New Roman"/>
                <w:color w:val="000000"/>
                <w:sz w:val="18"/>
                <w:szCs w:val="18"/>
                <w:lang w:eastAsia="hu-HU"/>
              </w:rPr>
              <w:t>úniós</w:t>
            </w:r>
            <w:proofErr w:type="spellEnd"/>
            <w:r w:rsidRPr="00C222A9">
              <w:rPr>
                <w:rFonts w:eastAsia="Times New Roman" w:cs="Times New Roman"/>
                <w:color w:val="000000"/>
                <w:sz w:val="18"/>
                <w:szCs w:val="18"/>
                <w:lang w:eastAsia="hu-HU"/>
              </w:rPr>
              <w:t xml:space="preserve"> ismeretek</w:t>
            </w:r>
          </w:p>
        </w:tc>
        <w:tc>
          <w:tcPr>
            <w:tcW w:w="500" w:type="dxa"/>
            <w:shd w:val="clear" w:color="auto" w:fill="auto"/>
            <w:noWrap/>
            <w:vAlign w:val="center"/>
            <w:hideMark/>
          </w:tcPr>
          <w:p w14:paraId="424247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000000" w:fill="F2F2F2"/>
            <w:noWrap/>
            <w:vAlign w:val="center"/>
            <w:hideMark/>
          </w:tcPr>
          <w:p w14:paraId="03B670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8F382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EABB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1736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8221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4D77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F36D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7AF28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5BE98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BEB2D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75" w:type="dxa"/>
            <w:vMerge/>
            <w:vAlign w:val="center"/>
            <w:hideMark/>
          </w:tcPr>
          <w:p w14:paraId="3830D01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3AB095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9267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A361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0EBFD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787BD1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119D4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6F2D5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D012A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0C3D6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40FAC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547A65E5" w14:textId="77777777" w:rsidTr="00361003">
        <w:trPr>
          <w:trHeight w:val="480"/>
          <w:jc w:val="center"/>
        </w:trPr>
        <w:tc>
          <w:tcPr>
            <w:tcW w:w="940" w:type="dxa"/>
            <w:vMerge/>
            <w:vAlign w:val="center"/>
            <w:hideMark/>
          </w:tcPr>
          <w:p w14:paraId="1810E51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B325E81"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Gazdálkodási alapgyakorlatok</w:t>
            </w:r>
          </w:p>
        </w:tc>
        <w:tc>
          <w:tcPr>
            <w:tcW w:w="500" w:type="dxa"/>
            <w:shd w:val="clear" w:color="auto" w:fill="auto"/>
            <w:noWrap/>
            <w:vAlign w:val="center"/>
            <w:hideMark/>
          </w:tcPr>
          <w:p w14:paraId="2881905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D8BCF4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72</w:t>
            </w:r>
          </w:p>
        </w:tc>
        <w:tc>
          <w:tcPr>
            <w:tcW w:w="500" w:type="dxa"/>
            <w:shd w:val="clear" w:color="auto" w:fill="auto"/>
            <w:noWrap/>
            <w:vAlign w:val="center"/>
            <w:hideMark/>
          </w:tcPr>
          <w:p w14:paraId="479C611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54577F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72</w:t>
            </w:r>
          </w:p>
        </w:tc>
        <w:tc>
          <w:tcPr>
            <w:tcW w:w="500" w:type="dxa"/>
            <w:shd w:val="clear" w:color="000000" w:fill="F2F2F2"/>
            <w:noWrap/>
            <w:vAlign w:val="center"/>
            <w:hideMark/>
          </w:tcPr>
          <w:p w14:paraId="6517F29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2C20C4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95DEAF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72</w:t>
            </w:r>
          </w:p>
        </w:tc>
        <w:tc>
          <w:tcPr>
            <w:tcW w:w="500" w:type="dxa"/>
            <w:shd w:val="clear" w:color="000000" w:fill="F2F2F2"/>
            <w:noWrap/>
            <w:vAlign w:val="center"/>
            <w:hideMark/>
          </w:tcPr>
          <w:p w14:paraId="330AEFA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459893D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096B6A9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48</w:t>
            </w:r>
          </w:p>
        </w:tc>
        <w:tc>
          <w:tcPr>
            <w:tcW w:w="681" w:type="dxa"/>
            <w:shd w:val="clear" w:color="auto" w:fill="auto"/>
            <w:noWrap/>
            <w:vAlign w:val="center"/>
            <w:hideMark/>
          </w:tcPr>
          <w:p w14:paraId="78E5803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264</w:t>
            </w:r>
          </w:p>
        </w:tc>
        <w:tc>
          <w:tcPr>
            <w:tcW w:w="675" w:type="dxa"/>
            <w:vMerge w:val="restart"/>
            <w:shd w:val="clear" w:color="auto" w:fill="auto"/>
            <w:noWrap/>
            <w:hideMark/>
          </w:tcPr>
          <w:p w14:paraId="1773C75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264</w:t>
            </w:r>
          </w:p>
        </w:tc>
        <w:tc>
          <w:tcPr>
            <w:tcW w:w="681" w:type="dxa"/>
            <w:vMerge w:val="restart"/>
            <w:shd w:val="clear" w:color="auto" w:fill="auto"/>
            <w:noWrap/>
            <w:hideMark/>
          </w:tcPr>
          <w:p w14:paraId="4FB44CD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52F3EEC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31D187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3E419AC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264</w:t>
            </w:r>
          </w:p>
        </w:tc>
        <w:tc>
          <w:tcPr>
            <w:tcW w:w="500" w:type="dxa"/>
            <w:shd w:val="clear" w:color="auto" w:fill="auto"/>
            <w:noWrap/>
            <w:vAlign w:val="center"/>
            <w:hideMark/>
          </w:tcPr>
          <w:p w14:paraId="75DC7C3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69650B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FA2D3A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549E3B0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54A7C1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587595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r>
      <w:tr w:rsidR="00361003" w:rsidRPr="00C222A9" w14:paraId="16EDE4CA" w14:textId="77777777" w:rsidTr="00361003">
        <w:trPr>
          <w:trHeight w:val="240"/>
          <w:jc w:val="center"/>
        </w:trPr>
        <w:tc>
          <w:tcPr>
            <w:tcW w:w="940" w:type="dxa"/>
            <w:vMerge/>
            <w:vAlign w:val="center"/>
            <w:hideMark/>
          </w:tcPr>
          <w:p w14:paraId="76A3EA7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967B79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Adózási ismeretek</w:t>
            </w:r>
          </w:p>
        </w:tc>
        <w:tc>
          <w:tcPr>
            <w:tcW w:w="500" w:type="dxa"/>
            <w:shd w:val="clear" w:color="auto" w:fill="auto"/>
            <w:noWrap/>
            <w:vAlign w:val="center"/>
            <w:hideMark/>
          </w:tcPr>
          <w:p w14:paraId="626A1E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2AF1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67F09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948D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5817F3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9E693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AEDF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000000" w:fill="F2F2F2"/>
            <w:noWrap/>
            <w:vAlign w:val="center"/>
            <w:hideMark/>
          </w:tcPr>
          <w:p w14:paraId="08B0A2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B536D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A8BCD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04E64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27</w:t>
            </w:r>
          </w:p>
        </w:tc>
        <w:tc>
          <w:tcPr>
            <w:tcW w:w="675" w:type="dxa"/>
            <w:vMerge/>
            <w:vAlign w:val="center"/>
            <w:hideMark/>
          </w:tcPr>
          <w:p w14:paraId="0A61F37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AC6BA1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DD8F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E61D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0F86C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27</w:t>
            </w:r>
          </w:p>
        </w:tc>
        <w:tc>
          <w:tcPr>
            <w:tcW w:w="500" w:type="dxa"/>
            <w:shd w:val="clear" w:color="auto" w:fill="auto"/>
            <w:noWrap/>
            <w:vAlign w:val="center"/>
            <w:hideMark/>
          </w:tcPr>
          <w:p w14:paraId="055912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5264F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9C0D2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55EE9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52DC5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7F9D8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63E87482" w14:textId="77777777" w:rsidTr="00361003">
        <w:trPr>
          <w:trHeight w:val="240"/>
          <w:jc w:val="center"/>
        </w:trPr>
        <w:tc>
          <w:tcPr>
            <w:tcW w:w="940" w:type="dxa"/>
            <w:vMerge/>
            <w:vAlign w:val="center"/>
            <w:hideMark/>
          </w:tcPr>
          <w:p w14:paraId="3F6EE90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CEEB4F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Vállalkozás gyakorlása</w:t>
            </w:r>
          </w:p>
        </w:tc>
        <w:tc>
          <w:tcPr>
            <w:tcW w:w="500" w:type="dxa"/>
            <w:shd w:val="clear" w:color="auto" w:fill="auto"/>
            <w:noWrap/>
            <w:vAlign w:val="center"/>
            <w:hideMark/>
          </w:tcPr>
          <w:p w14:paraId="24CCE8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F265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72</w:t>
            </w:r>
          </w:p>
        </w:tc>
        <w:tc>
          <w:tcPr>
            <w:tcW w:w="500" w:type="dxa"/>
            <w:shd w:val="clear" w:color="auto" w:fill="auto"/>
            <w:noWrap/>
            <w:vAlign w:val="center"/>
            <w:hideMark/>
          </w:tcPr>
          <w:p w14:paraId="651B71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DE03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44DA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480BE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234E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45</w:t>
            </w:r>
          </w:p>
        </w:tc>
        <w:tc>
          <w:tcPr>
            <w:tcW w:w="500" w:type="dxa"/>
            <w:shd w:val="clear" w:color="000000" w:fill="F2F2F2"/>
            <w:noWrap/>
            <w:vAlign w:val="center"/>
            <w:hideMark/>
          </w:tcPr>
          <w:p w14:paraId="0794DF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55032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0A1FD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18257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117</w:t>
            </w:r>
          </w:p>
        </w:tc>
        <w:tc>
          <w:tcPr>
            <w:tcW w:w="675" w:type="dxa"/>
            <w:vMerge/>
            <w:vAlign w:val="center"/>
            <w:hideMark/>
          </w:tcPr>
          <w:p w14:paraId="00511A0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261709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2A21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4472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2F9EC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117</w:t>
            </w:r>
          </w:p>
        </w:tc>
        <w:tc>
          <w:tcPr>
            <w:tcW w:w="500" w:type="dxa"/>
            <w:shd w:val="clear" w:color="auto" w:fill="auto"/>
            <w:noWrap/>
            <w:vAlign w:val="center"/>
            <w:hideMark/>
          </w:tcPr>
          <w:p w14:paraId="68FE54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F51A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0230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41C53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DBA9B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AEB67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17AC3D2E" w14:textId="77777777" w:rsidTr="00361003">
        <w:trPr>
          <w:trHeight w:val="720"/>
          <w:jc w:val="center"/>
        </w:trPr>
        <w:tc>
          <w:tcPr>
            <w:tcW w:w="940" w:type="dxa"/>
            <w:vMerge/>
            <w:vAlign w:val="center"/>
            <w:hideMark/>
          </w:tcPr>
          <w:p w14:paraId="67CA7B7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DEF4EB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vállalkozás marketing tevékenysége</w:t>
            </w:r>
          </w:p>
        </w:tc>
        <w:tc>
          <w:tcPr>
            <w:tcW w:w="500" w:type="dxa"/>
            <w:shd w:val="clear" w:color="auto" w:fill="auto"/>
            <w:noWrap/>
            <w:vAlign w:val="center"/>
            <w:hideMark/>
          </w:tcPr>
          <w:p w14:paraId="0A43E7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11E8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C0CE2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63AF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C5DF8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0CF9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D219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F2015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CF419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B9094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48</w:t>
            </w:r>
          </w:p>
        </w:tc>
        <w:tc>
          <w:tcPr>
            <w:tcW w:w="681" w:type="dxa"/>
            <w:shd w:val="clear" w:color="auto" w:fill="auto"/>
            <w:noWrap/>
            <w:vAlign w:val="center"/>
            <w:hideMark/>
          </w:tcPr>
          <w:p w14:paraId="148F07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48</w:t>
            </w:r>
          </w:p>
        </w:tc>
        <w:tc>
          <w:tcPr>
            <w:tcW w:w="675" w:type="dxa"/>
            <w:vMerge/>
            <w:vAlign w:val="center"/>
            <w:hideMark/>
          </w:tcPr>
          <w:p w14:paraId="4E12759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53585C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5938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E885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15F16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48</w:t>
            </w:r>
          </w:p>
        </w:tc>
        <w:tc>
          <w:tcPr>
            <w:tcW w:w="500" w:type="dxa"/>
            <w:shd w:val="clear" w:color="auto" w:fill="auto"/>
            <w:noWrap/>
            <w:vAlign w:val="center"/>
            <w:hideMark/>
          </w:tcPr>
          <w:p w14:paraId="07FF3A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56952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47DC9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A88C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1159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5A6B6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4434B1" w:rsidRPr="00C222A9" w14:paraId="7021C720" w14:textId="77777777" w:rsidTr="004434B1">
        <w:trPr>
          <w:trHeight w:val="506"/>
          <w:jc w:val="center"/>
        </w:trPr>
        <w:tc>
          <w:tcPr>
            <w:tcW w:w="940" w:type="dxa"/>
            <w:vMerge/>
            <w:vAlign w:val="center"/>
            <w:hideMark/>
          </w:tcPr>
          <w:p w14:paraId="45B3D0C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E5D053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Adminisztráció</w:t>
            </w:r>
          </w:p>
        </w:tc>
        <w:tc>
          <w:tcPr>
            <w:tcW w:w="500" w:type="dxa"/>
            <w:shd w:val="clear" w:color="auto" w:fill="auto"/>
            <w:noWrap/>
            <w:vAlign w:val="center"/>
            <w:hideMark/>
          </w:tcPr>
          <w:p w14:paraId="4A2EAB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7E53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5B6A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62406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60</w:t>
            </w:r>
          </w:p>
        </w:tc>
        <w:tc>
          <w:tcPr>
            <w:tcW w:w="500" w:type="dxa"/>
            <w:shd w:val="clear" w:color="000000" w:fill="F2F2F2"/>
            <w:noWrap/>
            <w:vAlign w:val="center"/>
            <w:hideMark/>
          </w:tcPr>
          <w:p w14:paraId="4F0F16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0CF4D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D6EC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3817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5EBE7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61034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6CCA1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60</w:t>
            </w:r>
          </w:p>
        </w:tc>
        <w:tc>
          <w:tcPr>
            <w:tcW w:w="675" w:type="dxa"/>
            <w:vMerge/>
            <w:vAlign w:val="center"/>
            <w:hideMark/>
          </w:tcPr>
          <w:p w14:paraId="434E27B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85637D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A96B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93CE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5736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60</w:t>
            </w:r>
          </w:p>
        </w:tc>
        <w:tc>
          <w:tcPr>
            <w:tcW w:w="500" w:type="dxa"/>
            <w:shd w:val="clear" w:color="auto" w:fill="auto"/>
            <w:noWrap/>
            <w:vAlign w:val="center"/>
            <w:hideMark/>
          </w:tcPr>
          <w:p w14:paraId="7DD98C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DF4A0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CC502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0B8E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7923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56509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4434B1" w:rsidRPr="00C222A9" w14:paraId="125F3D94" w14:textId="77777777" w:rsidTr="004434B1">
        <w:trPr>
          <w:trHeight w:val="556"/>
          <w:jc w:val="center"/>
        </w:trPr>
        <w:tc>
          <w:tcPr>
            <w:tcW w:w="940" w:type="dxa"/>
            <w:vMerge/>
            <w:vAlign w:val="center"/>
            <w:hideMark/>
          </w:tcPr>
          <w:p w14:paraId="5AE10AC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666C9A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Kommunikáció</w:t>
            </w:r>
          </w:p>
        </w:tc>
        <w:tc>
          <w:tcPr>
            <w:tcW w:w="500" w:type="dxa"/>
            <w:shd w:val="clear" w:color="auto" w:fill="auto"/>
            <w:noWrap/>
            <w:vAlign w:val="center"/>
            <w:hideMark/>
          </w:tcPr>
          <w:p w14:paraId="00B2B0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386B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98B62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3E3B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57804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8591D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CA7C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7C0E3A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8DBE6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72AC3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E8C24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6163EA9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12BEFA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9503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C562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77052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3B0B42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9F7C8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1C116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78326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D670C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569AE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143F1F61" w14:textId="77777777" w:rsidTr="00361003">
        <w:trPr>
          <w:trHeight w:val="480"/>
          <w:jc w:val="center"/>
        </w:trPr>
        <w:tc>
          <w:tcPr>
            <w:tcW w:w="940" w:type="dxa"/>
            <w:vMerge w:val="restart"/>
            <w:shd w:val="clear" w:color="auto" w:fill="auto"/>
            <w:textDirection w:val="btLr"/>
            <w:vAlign w:val="center"/>
            <w:hideMark/>
          </w:tcPr>
          <w:p w14:paraId="6ACA0D9C" w14:textId="77777777" w:rsidR="00361003" w:rsidRPr="0051131C" w:rsidRDefault="00361003" w:rsidP="00526B55">
            <w:pPr>
              <w:spacing w:after="0"/>
              <w:jc w:val="center"/>
              <w:rPr>
                <w:rFonts w:eastAsia="Times New Roman" w:cs="Times New Roman"/>
                <w:color w:val="000000"/>
                <w:sz w:val="18"/>
                <w:szCs w:val="18"/>
                <w:lang w:eastAsia="hu-HU"/>
              </w:rPr>
            </w:pPr>
            <w:r w:rsidRPr="0051131C">
              <w:rPr>
                <w:rFonts w:eastAsia="Times New Roman" w:cs="Times New Roman"/>
                <w:color w:val="000000"/>
                <w:sz w:val="18"/>
                <w:szCs w:val="18"/>
                <w:lang w:eastAsia="hu-HU"/>
              </w:rPr>
              <w:lastRenderedPageBreak/>
              <w:t>10925-16</w:t>
            </w:r>
            <w:r w:rsidRPr="0051131C">
              <w:rPr>
                <w:rFonts w:eastAsia="Times New Roman" w:cs="Times New Roman"/>
                <w:color w:val="000000"/>
                <w:sz w:val="18"/>
                <w:szCs w:val="18"/>
                <w:lang w:eastAsia="hu-HU"/>
              </w:rPr>
              <w:br/>
              <w:t>Agrárműszaki alapok</w:t>
            </w:r>
          </w:p>
        </w:tc>
        <w:tc>
          <w:tcPr>
            <w:tcW w:w="1821" w:type="dxa"/>
            <w:shd w:val="clear" w:color="auto" w:fill="auto"/>
            <w:vAlign w:val="center"/>
            <w:hideMark/>
          </w:tcPr>
          <w:p w14:paraId="64791860" w14:textId="11F97E1D" w:rsidR="00361003" w:rsidRPr="0051131C" w:rsidRDefault="00361003" w:rsidP="00526B55">
            <w:pPr>
              <w:spacing w:after="0"/>
              <w:jc w:val="left"/>
              <w:rPr>
                <w:rFonts w:eastAsia="Times New Roman" w:cs="Times New Roman"/>
                <w:b/>
                <w:bCs/>
                <w:color w:val="000000"/>
                <w:sz w:val="18"/>
                <w:szCs w:val="18"/>
                <w:lang w:eastAsia="hu-HU"/>
              </w:rPr>
            </w:pPr>
            <w:r w:rsidRPr="0051131C">
              <w:rPr>
                <w:rFonts w:eastAsia="Times New Roman" w:cs="Times New Roman"/>
                <w:b/>
                <w:bCs/>
                <w:color w:val="000000"/>
                <w:sz w:val="18"/>
                <w:szCs w:val="18"/>
                <w:lang w:eastAsia="hu-HU"/>
              </w:rPr>
              <w:t>Géprajz, gépelemek, me</w:t>
            </w:r>
            <w:r w:rsidR="008A2024" w:rsidRPr="0051131C">
              <w:rPr>
                <w:rFonts w:eastAsia="Times New Roman" w:cs="Times New Roman"/>
                <w:b/>
                <w:bCs/>
                <w:color w:val="000000"/>
                <w:sz w:val="18"/>
                <w:szCs w:val="18"/>
                <w:lang w:eastAsia="hu-HU"/>
              </w:rPr>
              <w:t>c</w:t>
            </w:r>
            <w:r w:rsidRPr="0051131C">
              <w:rPr>
                <w:rFonts w:eastAsia="Times New Roman" w:cs="Times New Roman"/>
                <w:b/>
                <w:bCs/>
                <w:color w:val="000000"/>
                <w:sz w:val="18"/>
                <w:szCs w:val="18"/>
                <w:lang w:eastAsia="hu-HU"/>
              </w:rPr>
              <w:t>hanika</w:t>
            </w:r>
          </w:p>
        </w:tc>
        <w:tc>
          <w:tcPr>
            <w:tcW w:w="500" w:type="dxa"/>
            <w:shd w:val="clear" w:color="auto" w:fill="auto"/>
            <w:noWrap/>
            <w:vAlign w:val="center"/>
            <w:hideMark/>
          </w:tcPr>
          <w:p w14:paraId="31A6D7C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68B1E2C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0B570B6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255D069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CD3CEE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4B6AA7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4EB6C35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470C33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04FDC9F5" w14:textId="49AF4A29"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w:t>
            </w:r>
          </w:p>
        </w:tc>
        <w:tc>
          <w:tcPr>
            <w:tcW w:w="412" w:type="dxa"/>
            <w:shd w:val="clear" w:color="000000" w:fill="F2F2F2"/>
            <w:noWrap/>
            <w:vAlign w:val="center"/>
            <w:hideMark/>
          </w:tcPr>
          <w:p w14:paraId="17397F9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13E0978E" w14:textId="3C2907ED"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675" w:type="dxa"/>
            <w:vMerge w:val="restart"/>
            <w:shd w:val="clear" w:color="auto" w:fill="auto"/>
            <w:noWrap/>
            <w:hideMark/>
          </w:tcPr>
          <w:p w14:paraId="2A22D1F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14DCDC9A" w14:textId="7412A4C4"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auto" w:fill="auto"/>
            <w:noWrap/>
            <w:vAlign w:val="center"/>
            <w:hideMark/>
          </w:tcPr>
          <w:p w14:paraId="7807AF7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9E2AEC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68573C8A" w14:textId="054BEECA"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auto" w:fill="auto"/>
            <w:noWrap/>
            <w:vAlign w:val="center"/>
            <w:hideMark/>
          </w:tcPr>
          <w:p w14:paraId="75BA61D5" w14:textId="2624061E"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000000" w:fill="F2F2F2"/>
            <w:noWrap/>
            <w:vAlign w:val="center"/>
            <w:hideMark/>
          </w:tcPr>
          <w:p w14:paraId="0A48113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9C8D63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78CF3CD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15E192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1F7387E" w14:textId="073CFDD9"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r>
      <w:tr w:rsidR="00361003" w:rsidRPr="00C222A9" w14:paraId="0717A596" w14:textId="77777777" w:rsidTr="00361003">
        <w:trPr>
          <w:trHeight w:val="240"/>
          <w:jc w:val="center"/>
        </w:trPr>
        <w:tc>
          <w:tcPr>
            <w:tcW w:w="940" w:type="dxa"/>
            <w:vMerge/>
            <w:vAlign w:val="center"/>
            <w:hideMark/>
          </w:tcPr>
          <w:p w14:paraId="54A38B6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127CCF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Műszaki dokumentációk</w:t>
            </w:r>
          </w:p>
        </w:tc>
        <w:tc>
          <w:tcPr>
            <w:tcW w:w="500" w:type="dxa"/>
            <w:shd w:val="clear" w:color="auto" w:fill="auto"/>
            <w:noWrap/>
            <w:vAlign w:val="center"/>
            <w:hideMark/>
          </w:tcPr>
          <w:p w14:paraId="137B91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69571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E365A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64749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D080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4DB86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D5F3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DF9E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3DDFB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6012D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644E8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675" w:type="dxa"/>
            <w:vMerge/>
            <w:vAlign w:val="center"/>
            <w:hideMark/>
          </w:tcPr>
          <w:p w14:paraId="6C8926F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4A9367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9C22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D1CD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5CBE7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1A742D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75F767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3A4A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A5365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7BC5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34E8A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3085CDDF" w14:textId="77777777" w:rsidTr="00361003">
        <w:trPr>
          <w:trHeight w:val="240"/>
          <w:jc w:val="center"/>
        </w:trPr>
        <w:tc>
          <w:tcPr>
            <w:tcW w:w="940" w:type="dxa"/>
            <w:vMerge/>
            <w:vAlign w:val="center"/>
            <w:hideMark/>
          </w:tcPr>
          <w:p w14:paraId="313818A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0176CA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Műszaki alapmérések</w:t>
            </w:r>
          </w:p>
        </w:tc>
        <w:tc>
          <w:tcPr>
            <w:tcW w:w="500" w:type="dxa"/>
            <w:shd w:val="clear" w:color="auto" w:fill="auto"/>
            <w:noWrap/>
            <w:vAlign w:val="center"/>
            <w:hideMark/>
          </w:tcPr>
          <w:p w14:paraId="35D545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51D4B4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10CC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8081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F482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A3417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719B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07432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4B086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32665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30A11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044A2D4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CB7D19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F13F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11F5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7FFFF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32ED59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56851E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BE653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E2684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6C34B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D41CD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34A0091C" w14:textId="77777777" w:rsidTr="00361003">
        <w:trPr>
          <w:trHeight w:val="480"/>
          <w:jc w:val="center"/>
        </w:trPr>
        <w:tc>
          <w:tcPr>
            <w:tcW w:w="940" w:type="dxa"/>
            <w:vMerge/>
            <w:vAlign w:val="center"/>
            <w:hideMark/>
          </w:tcPr>
          <w:p w14:paraId="1837B68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C61728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Gépelemek igénybevételének módjai</w:t>
            </w:r>
          </w:p>
        </w:tc>
        <w:tc>
          <w:tcPr>
            <w:tcW w:w="500" w:type="dxa"/>
            <w:shd w:val="clear" w:color="auto" w:fill="auto"/>
            <w:noWrap/>
            <w:vAlign w:val="center"/>
            <w:hideMark/>
          </w:tcPr>
          <w:p w14:paraId="4B0D8C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E691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56932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0FD623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18D3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48322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C931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7E04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78530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BAF8E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8F8FD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7314115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3EAFAF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AAE2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BB2E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DE1A2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641F22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198BC7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260E9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AF3B6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2A29C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350FA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6863D434" w14:textId="77777777" w:rsidTr="00361003">
        <w:trPr>
          <w:trHeight w:val="240"/>
          <w:jc w:val="center"/>
        </w:trPr>
        <w:tc>
          <w:tcPr>
            <w:tcW w:w="940" w:type="dxa"/>
            <w:vMerge/>
            <w:vAlign w:val="center"/>
            <w:hideMark/>
          </w:tcPr>
          <w:p w14:paraId="7A8A518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766D0D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Kötőgépelemek</w:t>
            </w:r>
          </w:p>
        </w:tc>
        <w:tc>
          <w:tcPr>
            <w:tcW w:w="500" w:type="dxa"/>
            <w:shd w:val="clear" w:color="auto" w:fill="auto"/>
            <w:noWrap/>
            <w:vAlign w:val="center"/>
            <w:hideMark/>
          </w:tcPr>
          <w:p w14:paraId="4ABD39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64F4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4094D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63E879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9CBD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00C48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34EF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3D0B2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86C57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F64E4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C9BDB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75" w:type="dxa"/>
            <w:vMerge/>
            <w:vAlign w:val="center"/>
            <w:hideMark/>
          </w:tcPr>
          <w:p w14:paraId="224C15C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BEC1FA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8711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B822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72122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6D294C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6467B1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0892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8F7DA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78F81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76A69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021D0F33" w14:textId="77777777" w:rsidTr="00361003">
        <w:trPr>
          <w:trHeight w:val="960"/>
          <w:jc w:val="center"/>
        </w:trPr>
        <w:tc>
          <w:tcPr>
            <w:tcW w:w="940" w:type="dxa"/>
            <w:vMerge/>
            <w:vAlign w:val="center"/>
            <w:hideMark/>
          </w:tcPr>
          <w:p w14:paraId="58D0B2F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96FADE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Tengelyek, tengelykötések, csapágyak, csapágyazások</w:t>
            </w:r>
          </w:p>
        </w:tc>
        <w:tc>
          <w:tcPr>
            <w:tcW w:w="500" w:type="dxa"/>
            <w:shd w:val="clear" w:color="auto" w:fill="auto"/>
            <w:noWrap/>
            <w:vAlign w:val="center"/>
            <w:hideMark/>
          </w:tcPr>
          <w:p w14:paraId="300A8B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848D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454C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6C8D47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0344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5CA4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101C0C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2B23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4F4F4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44EAB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91593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7BD704C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2DFA25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6469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29A7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C086D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0A6028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25F5BB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F2DC9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A8B50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AEAF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194BC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25BF6C53" w14:textId="77777777" w:rsidTr="00361003">
        <w:trPr>
          <w:trHeight w:val="240"/>
          <w:jc w:val="center"/>
        </w:trPr>
        <w:tc>
          <w:tcPr>
            <w:tcW w:w="940" w:type="dxa"/>
            <w:vMerge/>
            <w:vAlign w:val="center"/>
            <w:hideMark/>
          </w:tcPr>
          <w:p w14:paraId="2FDCC68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3B83EC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Rugók</w:t>
            </w:r>
          </w:p>
        </w:tc>
        <w:tc>
          <w:tcPr>
            <w:tcW w:w="500" w:type="dxa"/>
            <w:shd w:val="clear" w:color="auto" w:fill="auto"/>
            <w:noWrap/>
            <w:vAlign w:val="center"/>
            <w:hideMark/>
          </w:tcPr>
          <w:p w14:paraId="5F78A6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A1F3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A1320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DDE8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27D8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9A4DB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74897F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9DB38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A1F54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EF619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2414A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0DE1EE4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F7F0C8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0FB4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8FC4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F7C91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08D6B2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F893E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F3FA6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DD6A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3EB22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446A8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0D153429" w14:textId="77777777" w:rsidTr="00361003">
        <w:trPr>
          <w:trHeight w:val="240"/>
          <w:jc w:val="center"/>
        </w:trPr>
        <w:tc>
          <w:tcPr>
            <w:tcW w:w="940" w:type="dxa"/>
            <w:vMerge/>
            <w:vAlign w:val="center"/>
            <w:hideMark/>
          </w:tcPr>
          <w:p w14:paraId="3BAB651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9524BB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Tengelykapcsolók, fékek</w:t>
            </w:r>
          </w:p>
        </w:tc>
        <w:tc>
          <w:tcPr>
            <w:tcW w:w="500" w:type="dxa"/>
            <w:shd w:val="clear" w:color="auto" w:fill="auto"/>
            <w:noWrap/>
            <w:vAlign w:val="center"/>
            <w:hideMark/>
          </w:tcPr>
          <w:p w14:paraId="31B1C0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3492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AD4CD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D1FA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7A04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FE07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5578C0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8858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DC0A7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2E76B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322C3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57BC5FF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0BA379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F339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EFE7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98CAF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75321E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1ED9EE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9A159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EEED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2146C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4A5F0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21D31408" w14:textId="77777777" w:rsidTr="00361003">
        <w:trPr>
          <w:trHeight w:val="480"/>
          <w:jc w:val="center"/>
        </w:trPr>
        <w:tc>
          <w:tcPr>
            <w:tcW w:w="940" w:type="dxa"/>
            <w:vMerge/>
            <w:vAlign w:val="center"/>
            <w:hideMark/>
          </w:tcPr>
          <w:p w14:paraId="017ECA6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826E1F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Vezetékelemek és kötéseik</w:t>
            </w:r>
          </w:p>
        </w:tc>
        <w:tc>
          <w:tcPr>
            <w:tcW w:w="500" w:type="dxa"/>
            <w:shd w:val="clear" w:color="auto" w:fill="auto"/>
            <w:noWrap/>
            <w:vAlign w:val="center"/>
            <w:hideMark/>
          </w:tcPr>
          <w:p w14:paraId="7FDCC2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32E4F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A6AF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FAC39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2BD1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5167F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6B37AB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1C4C5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4CA8D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412" w:type="dxa"/>
            <w:shd w:val="clear" w:color="000000" w:fill="F2F2F2"/>
            <w:noWrap/>
            <w:vAlign w:val="center"/>
            <w:hideMark/>
          </w:tcPr>
          <w:p w14:paraId="69A068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9DC01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18447A7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61BB66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3128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8E1AD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4C67B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0D8255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5C11A4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BD738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AAA7B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5BEF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6FF79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72435A32" w14:textId="77777777" w:rsidTr="00361003">
        <w:trPr>
          <w:trHeight w:val="240"/>
          <w:jc w:val="center"/>
        </w:trPr>
        <w:tc>
          <w:tcPr>
            <w:tcW w:w="940" w:type="dxa"/>
            <w:vMerge/>
            <w:vAlign w:val="center"/>
            <w:hideMark/>
          </w:tcPr>
          <w:p w14:paraId="39B42E8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068DC2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Hajtások</w:t>
            </w:r>
          </w:p>
        </w:tc>
        <w:tc>
          <w:tcPr>
            <w:tcW w:w="500" w:type="dxa"/>
            <w:shd w:val="clear" w:color="auto" w:fill="auto"/>
            <w:noWrap/>
            <w:vAlign w:val="center"/>
            <w:hideMark/>
          </w:tcPr>
          <w:p w14:paraId="73F9DA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3469C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DB89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F3FD4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B6E0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8BC1B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71D3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0C8582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0EBD2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412" w:type="dxa"/>
            <w:shd w:val="clear" w:color="000000" w:fill="F2F2F2"/>
            <w:noWrap/>
            <w:vAlign w:val="center"/>
            <w:hideMark/>
          </w:tcPr>
          <w:p w14:paraId="51EEA1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AA506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675" w:type="dxa"/>
            <w:vMerge/>
            <w:vAlign w:val="center"/>
            <w:hideMark/>
          </w:tcPr>
          <w:p w14:paraId="37E8DF6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BCE595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4634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6925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C397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auto" w:fill="auto"/>
            <w:noWrap/>
            <w:vAlign w:val="center"/>
            <w:hideMark/>
          </w:tcPr>
          <w:p w14:paraId="0498AC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000000" w:fill="F2F2F2"/>
            <w:noWrap/>
            <w:vAlign w:val="center"/>
            <w:hideMark/>
          </w:tcPr>
          <w:p w14:paraId="7016B7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287A5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8F5E4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C401D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2AEAD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r>
      <w:tr w:rsidR="00361003" w:rsidRPr="00C222A9" w14:paraId="316E6D77" w14:textId="77777777" w:rsidTr="00361003">
        <w:trPr>
          <w:trHeight w:val="240"/>
          <w:jc w:val="center"/>
        </w:trPr>
        <w:tc>
          <w:tcPr>
            <w:tcW w:w="940" w:type="dxa"/>
            <w:vMerge/>
            <w:vAlign w:val="center"/>
            <w:hideMark/>
          </w:tcPr>
          <w:p w14:paraId="1CE827A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146E6E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Statikai alapfogalmak</w:t>
            </w:r>
          </w:p>
        </w:tc>
        <w:tc>
          <w:tcPr>
            <w:tcW w:w="500" w:type="dxa"/>
            <w:shd w:val="clear" w:color="auto" w:fill="auto"/>
            <w:noWrap/>
            <w:vAlign w:val="center"/>
            <w:hideMark/>
          </w:tcPr>
          <w:p w14:paraId="01ABAF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8456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A044A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A169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5604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6F708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082F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1219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066A7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412" w:type="dxa"/>
            <w:shd w:val="clear" w:color="000000" w:fill="F2F2F2"/>
            <w:noWrap/>
            <w:vAlign w:val="center"/>
            <w:hideMark/>
          </w:tcPr>
          <w:p w14:paraId="5D3183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F8F62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675" w:type="dxa"/>
            <w:vMerge/>
            <w:vAlign w:val="center"/>
            <w:hideMark/>
          </w:tcPr>
          <w:p w14:paraId="4ABDEDA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352949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1AD0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AE43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D5889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auto" w:fill="auto"/>
            <w:noWrap/>
            <w:vAlign w:val="center"/>
            <w:hideMark/>
          </w:tcPr>
          <w:p w14:paraId="58AE83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000000" w:fill="F2F2F2"/>
            <w:noWrap/>
            <w:vAlign w:val="center"/>
            <w:hideMark/>
          </w:tcPr>
          <w:p w14:paraId="39FEAF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AA2CD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A926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E38FD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B6DE1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r>
      <w:tr w:rsidR="00361003" w:rsidRPr="00C222A9" w14:paraId="22A5F532" w14:textId="77777777" w:rsidTr="00361003">
        <w:trPr>
          <w:trHeight w:val="240"/>
          <w:jc w:val="center"/>
        </w:trPr>
        <w:tc>
          <w:tcPr>
            <w:tcW w:w="940" w:type="dxa"/>
            <w:vMerge/>
            <w:vAlign w:val="center"/>
            <w:hideMark/>
          </w:tcPr>
          <w:p w14:paraId="3EBC62A5"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C21275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Statikai alapfogalmak</w:t>
            </w:r>
          </w:p>
        </w:tc>
        <w:tc>
          <w:tcPr>
            <w:tcW w:w="500" w:type="dxa"/>
            <w:shd w:val="clear" w:color="auto" w:fill="auto"/>
            <w:noWrap/>
            <w:vAlign w:val="center"/>
            <w:hideMark/>
          </w:tcPr>
          <w:p w14:paraId="2F3E94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CC6F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D0AD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8E27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7EC3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12666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425F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595E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98A1A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c>
          <w:tcPr>
            <w:tcW w:w="412" w:type="dxa"/>
            <w:shd w:val="clear" w:color="000000" w:fill="F2F2F2"/>
            <w:noWrap/>
            <w:vAlign w:val="center"/>
            <w:hideMark/>
          </w:tcPr>
          <w:p w14:paraId="221A2D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16281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c>
          <w:tcPr>
            <w:tcW w:w="675" w:type="dxa"/>
            <w:vMerge/>
            <w:vAlign w:val="center"/>
            <w:hideMark/>
          </w:tcPr>
          <w:p w14:paraId="1B034FE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91D2A9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F866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7D85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C7400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c>
          <w:tcPr>
            <w:tcW w:w="500" w:type="dxa"/>
            <w:shd w:val="clear" w:color="auto" w:fill="auto"/>
            <w:noWrap/>
            <w:vAlign w:val="center"/>
            <w:hideMark/>
          </w:tcPr>
          <w:p w14:paraId="095696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c>
          <w:tcPr>
            <w:tcW w:w="500" w:type="dxa"/>
            <w:shd w:val="clear" w:color="000000" w:fill="F2F2F2"/>
            <w:noWrap/>
            <w:vAlign w:val="center"/>
            <w:hideMark/>
          </w:tcPr>
          <w:p w14:paraId="59D27C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0D34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4AD9D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37ADD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B8183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r>
      <w:tr w:rsidR="00361003" w:rsidRPr="00C222A9" w14:paraId="0D7BA975" w14:textId="77777777" w:rsidTr="00361003">
        <w:trPr>
          <w:trHeight w:val="240"/>
          <w:jc w:val="center"/>
        </w:trPr>
        <w:tc>
          <w:tcPr>
            <w:tcW w:w="940" w:type="dxa"/>
            <w:vMerge/>
            <w:vAlign w:val="center"/>
            <w:hideMark/>
          </w:tcPr>
          <w:p w14:paraId="53BC351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64E6AF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Tartók statikája</w:t>
            </w:r>
          </w:p>
        </w:tc>
        <w:tc>
          <w:tcPr>
            <w:tcW w:w="500" w:type="dxa"/>
            <w:shd w:val="clear" w:color="auto" w:fill="auto"/>
            <w:noWrap/>
            <w:vAlign w:val="center"/>
            <w:hideMark/>
          </w:tcPr>
          <w:p w14:paraId="5A6CAF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69B25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8FABA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D29F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47EA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DEB22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09F4A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038F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59798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412" w:type="dxa"/>
            <w:shd w:val="clear" w:color="000000" w:fill="F2F2F2"/>
            <w:noWrap/>
            <w:vAlign w:val="center"/>
            <w:hideMark/>
          </w:tcPr>
          <w:p w14:paraId="23B3A5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DE670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4C6D21C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1B51FD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943B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CCAA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FC425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22EDB5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4521E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D7361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E7BE7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26A98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E5993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157AD75F" w14:textId="77777777" w:rsidTr="00361003">
        <w:trPr>
          <w:trHeight w:val="240"/>
          <w:jc w:val="center"/>
        </w:trPr>
        <w:tc>
          <w:tcPr>
            <w:tcW w:w="940" w:type="dxa"/>
            <w:vMerge/>
            <w:vAlign w:val="center"/>
            <w:hideMark/>
          </w:tcPr>
          <w:p w14:paraId="5C20A3D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B39C9F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Szilárdságtan</w:t>
            </w:r>
          </w:p>
        </w:tc>
        <w:tc>
          <w:tcPr>
            <w:tcW w:w="500" w:type="dxa"/>
            <w:shd w:val="clear" w:color="auto" w:fill="auto"/>
            <w:noWrap/>
            <w:vAlign w:val="center"/>
            <w:hideMark/>
          </w:tcPr>
          <w:p w14:paraId="10C960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7F90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0D7A9B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9686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BF59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8D729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6011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D8A75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3DB80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412" w:type="dxa"/>
            <w:shd w:val="clear" w:color="000000" w:fill="F2F2F2"/>
            <w:noWrap/>
            <w:vAlign w:val="center"/>
            <w:hideMark/>
          </w:tcPr>
          <w:p w14:paraId="16DCD8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15893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2E228B7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E4CB03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1013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6C81A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5BA9D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2327A1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426261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339D3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6A39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23B61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B1FFE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4F2734FD" w14:textId="77777777" w:rsidTr="00361003">
        <w:trPr>
          <w:trHeight w:val="480"/>
          <w:jc w:val="center"/>
        </w:trPr>
        <w:tc>
          <w:tcPr>
            <w:tcW w:w="940" w:type="dxa"/>
            <w:vMerge/>
            <w:vAlign w:val="center"/>
            <w:hideMark/>
          </w:tcPr>
          <w:p w14:paraId="24A50FC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B5B554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Keretszerkezetek, hajtóművek, szivattyúk</w:t>
            </w:r>
          </w:p>
        </w:tc>
        <w:tc>
          <w:tcPr>
            <w:tcW w:w="500" w:type="dxa"/>
            <w:shd w:val="clear" w:color="auto" w:fill="auto"/>
            <w:noWrap/>
            <w:vAlign w:val="center"/>
            <w:hideMark/>
          </w:tcPr>
          <w:p w14:paraId="3B9727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0D6C9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0611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CC05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7EA39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FB0DB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E4A8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274A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F6DEB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412" w:type="dxa"/>
            <w:shd w:val="clear" w:color="000000" w:fill="F2F2F2"/>
            <w:noWrap/>
            <w:vAlign w:val="center"/>
            <w:hideMark/>
          </w:tcPr>
          <w:p w14:paraId="36E5C5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7DC1F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42C3E69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0729CE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FA26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A4F6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D8C28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24EFF5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4B418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C2183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CB8C3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7283B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D7AE8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277C8409" w14:textId="77777777" w:rsidTr="00361003">
        <w:trPr>
          <w:trHeight w:val="240"/>
          <w:jc w:val="center"/>
        </w:trPr>
        <w:tc>
          <w:tcPr>
            <w:tcW w:w="940" w:type="dxa"/>
            <w:vMerge/>
            <w:vAlign w:val="center"/>
            <w:hideMark/>
          </w:tcPr>
          <w:p w14:paraId="2E28BE4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C197B7E"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Anyagismeret</w:t>
            </w:r>
          </w:p>
        </w:tc>
        <w:tc>
          <w:tcPr>
            <w:tcW w:w="500" w:type="dxa"/>
            <w:shd w:val="clear" w:color="auto" w:fill="auto"/>
            <w:noWrap/>
            <w:vAlign w:val="center"/>
            <w:hideMark/>
          </w:tcPr>
          <w:p w14:paraId="2400CF8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4E267C4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3579C06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AD5F8E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DBA30C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0AECFB2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06B28D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A0A594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2A0FFA3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41FE1E3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CDAEE5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675" w:type="dxa"/>
            <w:vMerge w:val="restart"/>
            <w:shd w:val="clear" w:color="auto" w:fill="auto"/>
            <w:noWrap/>
            <w:hideMark/>
          </w:tcPr>
          <w:p w14:paraId="05F653D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5FAA5C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auto" w:fill="auto"/>
            <w:noWrap/>
            <w:vAlign w:val="center"/>
            <w:hideMark/>
          </w:tcPr>
          <w:p w14:paraId="0BB6EB9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3788BA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2911A1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auto" w:fill="auto"/>
            <w:noWrap/>
            <w:vAlign w:val="center"/>
            <w:hideMark/>
          </w:tcPr>
          <w:p w14:paraId="53A2E18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2AB418C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A28088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4CDBE24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A84C9B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33A1D2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r>
      <w:tr w:rsidR="00361003" w:rsidRPr="00C222A9" w14:paraId="633051CF" w14:textId="77777777" w:rsidTr="00361003">
        <w:trPr>
          <w:trHeight w:val="480"/>
          <w:jc w:val="center"/>
        </w:trPr>
        <w:tc>
          <w:tcPr>
            <w:tcW w:w="940" w:type="dxa"/>
            <w:vMerge/>
            <w:vAlign w:val="center"/>
            <w:hideMark/>
          </w:tcPr>
          <w:p w14:paraId="6EE2093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0884271" w14:textId="2B67C8A5" w:rsidR="00361003" w:rsidRPr="00C222A9" w:rsidRDefault="00361003" w:rsidP="00526B55">
            <w:pPr>
              <w:spacing w:after="0"/>
              <w:jc w:val="left"/>
              <w:rPr>
                <w:rFonts w:eastAsia="Times New Roman" w:cs="Times New Roman"/>
                <w:color w:val="000000"/>
                <w:sz w:val="18"/>
                <w:szCs w:val="18"/>
                <w:lang w:eastAsia="hu-HU"/>
              </w:rPr>
            </w:pPr>
            <w:r w:rsidRPr="0051131C">
              <w:rPr>
                <w:rFonts w:eastAsia="Times New Roman" w:cs="Times New Roman"/>
                <w:color w:val="000000"/>
                <w:sz w:val="18"/>
                <w:szCs w:val="18"/>
                <w:lang w:eastAsia="hu-HU"/>
              </w:rPr>
              <w:t>Metal</w:t>
            </w:r>
            <w:r w:rsidR="008A2024" w:rsidRPr="0051131C">
              <w:rPr>
                <w:rFonts w:eastAsia="Times New Roman" w:cs="Times New Roman"/>
                <w:color w:val="000000"/>
                <w:sz w:val="18"/>
                <w:szCs w:val="18"/>
                <w:lang w:eastAsia="hu-HU"/>
              </w:rPr>
              <w:t>l</w:t>
            </w:r>
            <w:r w:rsidRPr="0051131C">
              <w:rPr>
                <w:rFonts w:eastAsia="Times New Roman" w:cs="Times New Roman"/>
                <w:color w:val="000000"/>
                <w:sz w:val="18"/>
                <w:szCs w:val="18"/>
                <w:lang w:eastAsia="hu-HU"/>
              </w:rPr>
              <w:t>ográfiai</w:t>
            </w:r>
            <w:r w:rsidRPr="00C222A9">
              <w:rPr>
                <w:rFonts w:eastAsia="Times New Roman" w:cs="Times New Roman"/>
                <w:color w:val="000000"/>
                <w:sz w:val="18"/>
                <w:szCs w:val="18"/>
                <w:lang w:eastAsia="hu-HU"/>
              </w:rPr>
              <w:t xml:space="preserve"> alapismeretek</w:t>
            </w:r>
          </w:p>
        </w:tc>
        <w:tc>
          <w:tcPr>
            <w:tcW w:w="500" w:type="dxa"/>
            <w:shd w:val="clear" w:color="auto" w:fill="auto"/>
            <w:noWrap/>
            <w:vAlign w:val="center"/>
            <w:hideMark/>
          </w:tcPr>
          <w:p w14:paraId="174BBE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4FCC1E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4AB2C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D143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279C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B1D6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B88C8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989C2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4FB03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CB209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52381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7E313A0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18B38D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1163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328B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91149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372F81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491B2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6FA1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9A404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43FF3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47623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65D119B3" w14:textId="77777777" w:rsidTr="00361003">
        <w:trPr>
          <w:trHeight w:val="240"/>
          <w:jc w:val="center"/>
        </w:trPr>
        <w:tc>
          <w:tcPr>
            <w:tcW w:w="940" w:type="dxa"/>
            <w:vMerge/>
            <w:vAlign w:val="center"/>
            <w:hideMark/>
          </w:tcPr>
          <w:p w14:paraId="4FBF5195"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9A9A3B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Fémek és ötvözetek</w:t>
            </w:r>
          </w:p>
        </w:tc>
        <w:tc>
          <w:tcPr>
            <w:tcW w:w="500" w:type="dxa"/>
            <w:shd w:val="clear" w:color="auto" w:fill="auto"/>
            <w:noWrap/>
            <w:vAlign w:val="center"/>
            <w:hideMark/>
          </w:tcPr>
          <w:p w14:paraId="709EB6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13DA8A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1F153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10BA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D40E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029DE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3F5B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9963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58651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CF2D1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A62E3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2EACE6E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A21FCF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F23E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4882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4C6BB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771FF6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202F22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B4196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E315E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6F2C9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B389C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0EDE5554" w14:textId="77777777" w:rsidTr="00361003">
        <w:trPr>
          <w:trHeight w:val="240"/>
          <w:jc w:val="center"/>
        </w:trPr>
        <w:tc>
          <w:tcPr>
            <w:tcW w:w="940" w:type="dxa"/>
            <w:vMerge/>
            <w:vAlign w:val="center"/>
            <w:hideMark/>
          </w:tcPr>
          <w:p w14:paraId="21D3DF2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82520C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Nem fémes anyagok</w:t>
            </w:r>
          </w:p>
        </w:tc>
        <w:tc>
          <w:tcPr>
            <w:tcW w:w="500" w:type="dxa"/>
            <w:shd w:val="clear" w:color="auto" w:fill="auto"/>
            <w:noWrap/>
            <w:vAlign w:val="center"/>
            <w:hideMark/>
          </w:tcPr>
          <w:p w14:paraId="2A4DF4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0B9ED8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7D9A7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0CD3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B13B3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DDBFB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5F1B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C07A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52065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6E248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1272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78C12F1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639459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2FE5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7CE2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8105B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568078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1994FA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34C35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DA5B4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8FAF6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EDCFC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71C6D17D" w14:textId="77777777" w:rsidTr="00361003">
        <w:trPr>
          <w:trHeight w:val="240"/>
          <w:jc w:val="center"/>
        </w:trPr>
        <w:tc>
          <w:tcPr>
            <w:tcW w:w="940" w:type="dxa"/>
            <w:vMerge/>
            <w:vAlign w:val="center"/>
            <w:hideMark/>
          </w:tcPr>
          <w:p w14:paraId="027C283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01FC8B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Tüzelő és kenőanyagok</w:t>
            </w:r>
          </w:p>
        </w:tc>
        <w:tc>
          <w:tcPr>
            <w:tcW w:w="500" w:type="dxa"/>
            <w:shd w:val="clear" w:color="auto" w:fill="auto"/>
            <w:noWrap/>
            <w:vAlign w:val="center"/>
            <w:hideMark/>
          </w:tcPr>
          <w:p w14:paraId="418302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59F5D1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7604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8A853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CA335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C5166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E2C4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A036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C487D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3F254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29DF1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104E55E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841DAF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7995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060F8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33482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60905A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1CDB04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558E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239B8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6777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B720F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7F8B2972" w14:textId="77777777" w:rsidTr="00361003">
        <w:trPr>
          <w:trHeight w:val="240"/>
          <w:jc w:val="center"/>
        </w:trPr>
        <w:tc>
          <w:tcPr>
            <w:tcW w:w="940" w:type="dxa"/>
            <w:vMerge/>
            <w:vAlign w:val="center"/>
            <w:hideMark/>
          </w:tcPr>
          <w:p w14:paraId="735FA32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7028A4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Fémek alakítása</w:t>
            </w:r>
          </w:p>
        </w:tc>
        <w:tc>
          <w:tcPr>
            <w:tcW w:w="500" w:type="dxa"/>
            <w:shd w:val="clear" w:color="auto" w:fill="auto"/>
            <w:noWrap/>
            <w:vAlign w:val="center"/>
            <w:hideMark/>
          </w:tcPr>
          <w:p w14:paraId="13FA03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7965C2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FDF04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CA75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0749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D925C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F131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9FFC6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471F7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31EAA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A80AE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55B3137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1FF2B4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2B20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9337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4BDFD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07B911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61D076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55AC3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0BEC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2878D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54192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3AC3C6D" w14:textId="77777777" w:rsidTr="00361003">
        <w:trPr>
          <w:trHeight w:val="480"/>
          <w:jc w:val="center"/>
        </w:trPr>
        <w:tc>
          <w:tcPr>
            <w:tcW w:w="940" w:type="dxa"/>
            <w:vMerge/>
            <w:vAlign w:val="center"/>
            <w:hideMark/>
          </w:tcPr>
          <w:p w14:paraId="18C1E8A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206702F"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xml:space="preserve">Agrárműszaki alapok szakmai gyakorlat </w:t>
            </w:r>
          </w:p>
        </w:tc>
        <w:tc>
          <w:tcPr>
            <w:tcW w:w="500" w:type="dxa"/>
            <w:shd w:val="clear" w:color="auto" w:fill="auto"/>
            <w:noWrap/>
            <w:vAlign w:val="center"/>
            <w:hideMark/>
          </w:tcPr>
          <w:p w14:paraId="2CB7C9E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1C9E35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72</w:t>
            </w:r>
          </w:p>
        </w:tc>
        <w:tc>
          <w:tcPr>
            <w:tcW w:w="500" w:type="dxa"/>
            <w:shd w:val="clear" w:color="auto" w:fill="auto"/>
            <w:noWrap/>
            <w:vAlign w:val="center"/>
            <w:hideMark/>
          </w:tcPr>
          <w:p w14:paraId="59231F1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36CFF8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779320F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264EF3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53AB786" w14:textId="6B9D529C"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14:paraId="489F6AA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26CB030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5540CBA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31D1E63E" w14:textId="433C0DAD"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675" w:type="dxa"/>
            <w:vMerge w:val="restart"/>
            <w:shd w:val="clear" w:color="auto" w:fill="auto"/>
            <w:noWrap/>
            <w:hideMark/>
          </w:tcPr>
          <w:p w14:paraId="5C7A95D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65D23CBA" w14:textId="0E8DFB86"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auto" w:fill="auto"/>
            <w:noWrap/>
            <w:vAlign w:val="center"/>
            <w:hideMark/>
          </w:tcPr>
          <w:p w14:paraId="4D70A88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5FF022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302D009" w14:textId="594F0160"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auto" w:fill="auto"/>
            <w:noWrap/>
            <w:vAlign w:val="center"/>
            <w:hideMark/>
          </w:tcPr>
          <w:p w14:paraId="2DF3CDE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D2EC838" w14:textId="2FBCDE89"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14:paraId="06C3FA1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75F086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3D2E19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C243258" w14:textId="74A4A254"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r>
      <w:tr w:rsidR="00361003" w:rsidRPr="00C222A9" w14:paraId="2DB034F2" w14:textId="77777777" w:rsidTr="00361003">
        <w:trPr>
          <w:trHeight w:val="480"/>
          <w:jc w:val="center"/>
        </w:trPr>
        <w:tc>
          <w:tcPr>
            <w:tcW w:w="940" w:type="dxa"/>
            <w:vMerge/>
            <w:vAlign w:val="center"/>
            <w:hideMark/>
          </w:tcPr>
          <w:p w14:paraId="2196EF0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65B9ED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Műhely megismerése, előrajzolás</w:t>
            </w:r>
          </w:p>
        </w:tc>
        <w:tc>
          <w:tcPr>
            <w:tcW w:w="500" w:type="dxa"/>
            <w:shd w:val="clear" w:color="auto" w:fill="auto"/>
            <w:noWrap/>
            <w:vAlign w:val="center"/>
            <w:hideMark/>
          </w:tcPr>
          <w:p w14:paraId="4C63A3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75FE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3A9F58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24D0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58DC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1A12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3789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99985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9299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01FF8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9477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2BC64F4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1DBCD9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6A73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6DD82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AE892B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75103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9F270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74D91B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80F2C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92559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8F017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6C680668" w14:textId="77777777" w:rsidTr="00361003">
        <w:trPr>
          <w:trHeight w:val="240"/>
          <w:jc w:val="center"/>
        </w:trPr>
        <w:tc>
          <w:tcPr>
            <w:tcW w:w="940" w:type="dxa"/>
            <w:vMerge/>
            <w:vAlign w:val="center"/>
            <w:hideMark/>
          </w:tcPr>
          <w:p w14:paraId="5BEBF3D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5F572D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Fémipari alapműveletek</w:t>
            </w:r>
          </w:p>
        </w:tc>
        <w:tc>
          <w:tcPr>
            <w:tcW w:w="500" w:type="dxa"/>
            <w:shd w:val="clear" w:color="auto" w:fill="auto"/>
            <w:noWrap/>
            <w:vAlign w:val="center"/>
            <w:hideMark/>
          </w:tcPr>
          <w:p w14:paraId="1BC8C6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79E9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6004B4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7D67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F349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8448C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D380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0539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4804D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928E4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0C304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75" w:type="dxa"/>
            <w:vMerge/>
            <w:vAlign w:val="center"/>
            <w:hideMark/>
          </w:tcPr>
          <w:p w14:paraId="14951F6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7E3865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A6A1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A01D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EA14D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2D2F94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558AB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05C3DE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32CE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61B03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5522B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r>
      <w:tr w:rsidR="00361003" w:rsidRPr="00C222A9" w14:paraId="79E2C93F" w14:textId="77777777" w:rsidTr="00361003">
        <w:trPr>
          <w:trHeight w:val="240"/>
          <w:jc w:val="center"/>
        </w:trPr>
        <w:tc>
          <w:tcPr>
            <w:tcW w:w="940" w:type="dxa"/>
            <w:vMerge/>
            <w:vAlign w:val="center"/>
            <w:hideMark/>
          </w:tcPr>
          <w:p w14:paraId="6DCAAC0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33595A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Kötések</w:t>
            </w:r>
          </w:p>
        </w:tc>
        <w:tc>
          <w:tcPr>
            <w:tcW w:w="500" w:type="dxa"/>
            <w:shd w:val="clear" w:color="auto" w:fill="auto"/>
            <w:noWrap/>
            <w:vAlign w:val="center"/>
            <w:hideMark/>
          </w:tcPr>
          <w:p w14:paraId="0BD8F8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BE37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2561FA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DFD4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EFE0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88DD3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3FEA1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7F51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1669A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84ABB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1150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414ED37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813E8D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D8E4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D0BA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F9BB7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33CEE5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33DD9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16C97E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B0A0F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BF793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3E9C2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2687035E" w14:textId="77777777" w:rsidTr="00361003">
        <w:trPr>
          <w:trHeight w:val="240"/>
          <w:jc w:val="center"/>
        </w:trPr>
        <w:tc>
          <w:tcPr>
            <w:tcW w:w="940" w:type="dxa"/>
            <w:vMerge/>
            <w:vAlign w:val="center"/>
            <w:hideMark/>
          </w:tcPr>
          <w:p w14:paraId="0C4F7E7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0B4139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Mérések</w:t>
            </w:r>
          </w:p>
        </w:tc>
        <w:tc>
          <w:tcPr>
            <w:tcW w:w="500" w:type="dxa"/>
            <w:shd w:val="clear" w:color="auto" w:fill="auto"/>
            <w:noWrap/>
            <w:vAlign w:val="center"/>
            <w:hideMark/>
          </w:tcPr>
          <w:p w14:paraId="709B02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C182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6BA829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3EDE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FE917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C47CE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D31B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C84F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99E83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11FAB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F358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50A3EE8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C0249E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DAA1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81D3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38CE2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ECF3A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EFBE8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010D72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BEAAB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4C689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FA2E0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54F22CFF" w14:textId="77777777" w:rsidTr="00361003">
        <w:trPr>
          <w:trHeight w:val="240"/>
          <w:jc w:val="center"/>
        </w:trPr>
        <w:tc>
          <w:tcPr>
            <w:tcW w:w="940" w:type="dxa"/>
            <w:vMerge/>
            <w:vAlign w:val="center"/>
            <w:hideMark/>
          </w:tcPr>
          <w:p w14:paraId="2498F90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B9741A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Korrózió elleni védelem</w:t>
            </w:r>
          </w:p>
        </w:tc>
        <w:tc>
          <w:tcPr>
            <w:tcW w:w="500" w:type="dxa"/>
            <w:shd w:val="clear" w:color="auto" w:fill="auto"/>
            <w:noWrap/>
            <w:vAlign w:val="center"/>
            <w:hideMark/>
          </w:tcPr>
          <w:p w14:paraId="53B4C0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5653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2D29C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CFAA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0DC22F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A3C2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5BDE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563A0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A2346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6423E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6A6A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1B8F338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FB896B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7AA7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8040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E4539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60A973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FCA34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6B5416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3F619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3338D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BCB65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F53B157" w14:textId="77777777" w:rsidTr="00361003">
        <w:trPr>
          <w:trHeight w:val="480"/>
          <w:jc w:val="center"/>
        </w:trPr>
        <w:tc>
          <w:tcPr>
            <w:tcW w:w="940" w:type="dxa"/>
            <w:vMerge/>
            <w:vAlign w:val="center"/>
            <w:hideMark/>
          </w:tcPr>
          <w:p w14:paraId="69B5265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58C295F" w14:textId="77777777" w:rsidR="00361003" w:rsidRPr="00C222A9" w:rsidRDefault="00361003" w:rsidP="00526B55">
            <w:pPr>
              <w:spacing w:after="0"/>
              <w:jc w:val="left"/>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Melegüzemi</w:t>
            </w:r>
            <w:proofErr w:type="spellEnd"/>
            <w:r w:rsidRPr="00C222A9">
              <w:rPr>
                <w:rFonts w:eastAsia="Times New Roman" w:cs="Times New Roman"/>
                <w:color w:val="000000"/>
                <w:sz w:val="18"/>
                <w:szCs w:val="18"/>
                <w:lang w:eastAsia="hu-HU"/>
              </w:rPr>
              <w:t xml:space="preserve"> technológiák alkalmazása</w:t>
            </w:r>
          </w:p>
        </w:tc>
        <w:tc>
          <w:tcPr>
            <w:tcW w:w="500" w:type="dxa"/>
            <w:shd w:val="clear" w:color="auto" w:fill="auto"/>
            <w:noWrap/>
            <w:vAlign w:val="center"/>
            <w:hideMark/>
          </w:tcPr>
          <w:p w14:paraId="4ADBDF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02AD2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5DE44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AFD55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53C6C3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B50A7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02EBC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0101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D9E28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77EB6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33883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1A2C316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C6F90D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1339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A411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43D41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7D10B4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4E58F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75C801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4F536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E3E27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18D28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6DB15520" w14:textId="77777777" w:rsidTr="00361003">
        <w:trPr>
          <w:trHeight w:val="240"/>
          <w:jc w:val="center"/>
        </w:trPr>
        <w:tc>
          <w:tcPr>
            <w:tcW w:w="940" w:type="dxa"/>
            <w:vMerge/>
            <w:vAlign w:val="center"/>
            <w:hideMark/>
          </w:tcPr>
          <w:p w14:paraId="38C719B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9335E4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Lánghegesztés</w:t>
            </w:r>
          </w:p>
        </w:tc>
        <w:tc>
          <w:tcPr>
            <w:tcW w:w="500" w:type="dxa"/>
            <w:shd w:val="clear" w:color="auto" w:fill="auto"/>
            <w:noWrap/>
            <w:vAlign w:val="center"/>
            <w:hideMark/>
          </w:tcPr>
          <w:p w14:paraId="6E8D50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51D0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3CA55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4DF4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DACA9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3DE6F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63A8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3C06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ADB2A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501C4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FE335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3A7A1EB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9F9F3C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09FF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B8FFC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DCB24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4555FC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EB3AD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E17EB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6A6DF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AE60C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67C68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5FFBC70" w14:textId="77777777" w:rsidTr="00361003">
        <w:trPr>
          <w:trHeight w:val="240"/>
          <w:jc w:val="center"/>
        </w:trPr>
        <w:tc>
          <w:tcPr>
            <w:tcW w:w="940" w:type="dxa"/>
            <w:vMerge/>
            <w:vAlign w:val="center"/>
            <w:hideMark/>
          </w:tcPr>
          <w:p w14:paraId="471B9D9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97A8CF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Ívhegesztés</w:t>
            </w:r>
          </w:p>
        </w:tc>
        <w:tc>
          <w:tcPr>
            <w:tcW w:w="500" w:type="dxa"/>
            <w:shd w:val="clear" w:color="auto" w:fill="auto"/>
            <w:noWrap/>
            <w:vAlign w:val="center"/>
            <w:hideMark/>
          </w:tcPr>
          <w:p w14:paraId="1DF5A2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6AEB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7E797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A2C9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21F87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E9586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5CC3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D3AC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19D51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B4C29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3DB9F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7B7F7C0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4C6D0B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410B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6B37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82FE4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106D57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AF4F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59934D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31C44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E8867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1F4C3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C149162" w14:textId="77777777" w:rsidTr="00361003">
        <w:trPr>
          <w:trHeight w:val="240"/>
          <w:jc w:val="center"/>
        </w:trPr>
        <w:tc>
          <w:tcPr>
            <w:tcW w:w="940" w:type="dxa"/>
            <w:vMerge/>
            <w:vAlign w:val="center"/>
            <w:hideMark/>
          </w:tcPr>
          <w:p w14:paraId="5EECECF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24B3C6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Hajtóművek szerelése</w:t>
            </w:r>
          </w:p>
        </w:tc>
        <w:tc>
          <w:tcPr>
            <w:tcW w:w="500" w:type="dxa"/>
            <w:shd w:val="clear" w:color="auto" w:fill="auto"/>
            <w:noWrap/>
            <w:vAlign w:val="center"/>
            <w:hideMark/>
          </w:tcPr>
          <w:p w14:paraId="319AC4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6DDF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20B5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CD57C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14A7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46B34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DBC2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1CC32E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6C9B3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2E826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F0A04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5E62C6F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E77688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F15C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7D59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ECE19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53B111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AE920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6C9E3D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DA2F2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F2C4A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1393E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6F94CA83" w14:textId="77777777" w:rsidTr="00361003">
        <w:trPr>
          <w:trHeight w:val="240"/>
          <w:jc w:val="center"/>
        </w:trPr>
        <w:tc>
          <w:tcPr>
            <w:tcW w:w="940" w:type="dxa"/>
            <w:vMerge/>
            <w:vAlign w:val="center"/>
            <w:hideMark/>
          </w:tcPr>
          <w:p w14:paraId="17F3514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C80E19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Gépi forgácsolás alapjai</w:t>
            </w:r>
          </w:p>
        </w:tc>
        <w:tc>
          <w:tcPr>
            <w:tcW w:w="500" w:type="dxa"/>
            <w:shd w:val="clear" w:color="auto" w:fill="auto"/>
            <w:noWrap/>
            <w:vAlign w:val="center"/>
            <w:hideMark/>
          </w:tcPr>
          <w:p w14:paraId="101058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2E23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B12D4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770D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3E87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FD280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99BC9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488FA5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9C074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73CAC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DA1B5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6FCE513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90F9E4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36D8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E145C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E3F07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3036A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5119F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201C27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32FBB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94ABA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2D0CE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68EADF36" w14:textId="77777777" w:rsidTr="00361003">
        <w:trPr>
          <w:trHeight w:val="240"/>
          <w:jc w:val="center"/>
        </w:trPr>
        <w:tc>
          <w:tcPr>
            <w:tcW w:w="940" w:type="dxa"/>
            <w:vMerge/>
            <w:vAlign w:val="center"/>
            <w:hideMark/>
          </w:tcPr>
          <w:p w14:paraId="3A29E85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4C443D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Köszörülés</w:t>
            </w:r>
          </w:p>
        </w:tc>
        <w:tc>
          <w:tcPr>
            <w:tcW w:w="500" w:type="dxa"/>
            <w:shd w:val="clear" w:color="auto" w:fill="auto"/>
            <w:noWrap/>
            <w:vAlign w:val="center"/>
            <w:hideMark/>
          </w:tcPr>
          <w:p w14:paraId="2772A6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607B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471BB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34E1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BC88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0C2FB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34696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1613ED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5929A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43D52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F874F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7501238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7BD104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26D8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5421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295D0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685EC8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72F4A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0C55DE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53F5B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AAF3A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F7650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22A53AE2" w14:textId="77777777" w:rsidTr="00361003">
        <w:trPr>
          <w:trHeight w:val="240"/>
          <w:jc w:val="center"/>
        </w:trPr>
        <w:tc>
          <w:tcPr>
            <w:tcW w:w="940" w:type="dxa"/>
            <w:vMerge/>
            <w:vAlign w:val="center"/>
            <w:hideMark/>
          </w:tcPr>
          <w:p w14:paraId="1582138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A34E88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Esztergályozás</w:t>
            </w:r>
          </w:p>
        </w:tc>
        <w:tc>
          <w:tcPr>
            <w:tcW w:w="500" w:type="dxa"/>
            <w:shd w:val="clear" w:color="auto" w:fill="auto"/>
            <w:noWrap/>
            <w:vAlign w:val="center"/>
            <w:hideMark/>
          </w:tcPr>
          <w:p w14:paraId="19D76E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A517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07DA7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8F77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F589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9709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625D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689E0E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2B034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CCF84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0827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75" w:type="dxa"/>
            <w:vMerge/>
            <w:vAlign w:val="center"/>
            <w:hideMark/>
          </w:tcPr>
          <w:p w14:paraId="23E9E79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F66427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112C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D667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E3B08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49CF6B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5A66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68211E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991D0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9F947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B3105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2881A530" w14:textId="77777777" w:rsidTr="00361003">
        <w:trPr>
          <w:trHeight w:val="240"/>
          <w:jc w:val="center"/>
        </w:trPr>
        <w:tc>
          <w:tcPr>
            <w:tcW w:w="940" w:type="dxa"/>
            <w:vMerge/>
            <w:vAlign w:val="center"/>
            <w:hideMark/>
          </w:tcPr>
          <w:p w14:paraId="37D0B6C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D00155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Marás, gyalulás</w:t>
            </w:r>
          </w:p>
        </w:tc>
        <w:tc>
          <w:tcPr>
            <w:tcW w:w="500" w:type="dxa"/>
            <w:shd w:val="clear" w:color="auto" w:fill="auto"/>
            <w:noWrap/>
            <w:vAlign w:val="center"/>
            <w:hideMark/>
          </w:tcPr>
          <w:p w14:paraId="7C5841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D1C4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A7EFD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C249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7B9A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ECA0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E765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341B23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01B45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13762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4CF35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5C48CFA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0533C7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448D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E81A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7426B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3A3322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6C1C2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624AFB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1AAA4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A857C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E0FA0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168814E0" w14:textId="77777777" w:rsidTr="00361003">
        <w:trPr>
          <w:trHeight w:val="240"/>
          <w:jc w:val="center"/>
        </w:trPr>
        <w:tc>
          <w:tcPr>
            <w:tcW w:w="940" w:type="dxa"/>
            <w:vMerge w:val="restart"/>
            <w:shd w:val="clear" w:color="auto" w:fill="auto"/>
            <w:textDirection w:val="btLr"/>
            <w:vAlign w:val="center"/>
            <w:hideMark/>
          </w:tcPr>
          <w:p w14:paraId="10AAE20E" w14:textId="2C24DFEA"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10975-16 Agrárműszaki erőforrások</w:t>
            </w:r>
          </w:p>
        </w:tc>
        <w:tc>
          <w:tcPr>
            <w:tcW w:w="1821" w:type="dxa"/>
            <w:shd w:val="clear" w:color="auto" w:fill="auto"/>
            <w:vAlign w:val="center"/>
            <w:hideMark/>
          </w:tcPr>
          <w:p w14:paraId="06AEEEBC"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Erőgépek</w:t>
            </w:r>
          </w:p>
        </w:tc>
        <w:tc>
          <w:tcPr>
            <w:tcW w:w="500" w:type="dxa"/>
            <w:shd w:val="clear" w:color="auto" w:fill="auto"/>
            <w:noWrap/>
            <w:vAlign w:val="center"/>
            <w:hideMark/>
          </w:tcPr>
          <w:p w14:paraId="7ECAFA0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BE6628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605E3B31" w14:textId="5CF167EC"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14:paraId="1A11AD7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3380F2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08A97CF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692B117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44A4CB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216CCDD6" w14:textId="2F90D123"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Pr="00C222A9">
              <w:rPr>
                <w:rFonts w:eastAsia="Times New Roman" w:cs="Times New Roman"/>
                <w:b/>
                <w:bCs/>
                <w:color w:val="000000"/>
                <w:sz w:val="18"/>
                <w:szCs w:val="18"/>
                <w:lang w:eastAsia="hu-HU"/>
              </w:rPr>
              <w:t>2</w:t>
            </w:r>
          </w:p>
        </w:tc>
        <w:tc>
          <w:tcPr>
            <w:tcW w:w="412" w:type="dxa"/>
            <w:shd w:val="clear" w:color="000000" w:fill="F2F2F2"/>
            <w:noWrap/>
            <w:vAlign w:val="center"/>
            <w:hideMark/>
          </w:tcPr>
          <w:p w14:paraId="662152A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76D78B6" w14:textId="4EB0F383"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w:t>
            </w:r>
          </w:p>
        </w:tc>
        <w:tc>
          <w:tcPr>
            <w:tcW w:w="675" w:type="dxa"/>
            <w:vMerge w:val="restart"/>
            <w:shd w:val="clear" w:color="auto" w:fill="auto"/>
            <w:noWrap/>
            <w:hideMark/>
          </w:tcPr>
          <w:p w14:paraId="2DBCAAF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39F8BA0D" w14:textId="02FA56B2"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w:t>
            </w:r>
          </w:p>
        </w:tc>
        <w:tc>
          <w:tcPr>
            <w:tcW w:w="500" w:type="dxa"/>
            <w:shd w:val="clear" w:color="auto" w:fill="auto"/>
            <w:noWrap/>
            <w:vAlign w:val="center"/>
            <w:hideMark/>
          </w:tcPr>
          <w:p w14:paraId="16064E28" w14:textId="2232E230"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14:paraId="0AF1084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BD885E1" w14:textId="6EA1C215"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201</w:t>
            </w:r>
          </w:p>
        </w:tc>
        <w:tc>
          <w:tcPr>
            <w:tcW w:w="500" w:type="dxa"/>
            <w:shd w:val="clear" w:color="auto" w:fill="auto"/>
            <w:noWrap/>
            <w:vAlign w:val="center"/>
            <w:hideMark/>
          </w:tcPr>
          <w:p w14:paraId="1C94F802" w14:textId="59F20083"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w:t>
            </w:r>
          </w:p>
        </w:tc>
        <w:tc>
          <w:tcPr>
            <w:tcW w:w="500" w:type="dxa"/>
            <w:shd w:val="clear" w:color="000000" w:fill="F2F2F2"/>
            <w:noWrap/>
            <w:vAlign w:val="center"/>
            <w:hideMark/>
          </w:tcPr>
          <w:p w14:paraId="19FB347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51803C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1556E27C" w14:textId="1C05BFAF"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14:paraId="413B710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06D2744" w14:textId="10E61FDE"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201</w:t>
            </w:r>
          </w:p>
        </w:tc>
      </w:tr>
      <w:tr w:rsidR="00361003" w:rsidRPr="00C222A9" w14:paraId="1AB36A26" w14:textId="77777777" w:rsidTr="00361003">
        <w:trPr>
          <w:trHeight w:val="480"/>
          <w:jc w:val="center"/>
        </w:trPr>
        <w:tc>
          <w:tcPr>
            <w:tcW w:w="940" w:type="dxa"/>
            <w:vMerge/>
            <w:vAlign w:val="center"/>
            <w:hideMark/>
          </w:tcPr>
          <w:p w14:paraId="7D959F8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016DDA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Belsőégésű motorok felépítése</w:t>
            </w:r>
          </w:p>
        </w:tc>
        <w:tc>
          <w:tcPr>
            <w:tcW w:w="500" w:type="dxa"/>
            <w:shd w:val="clear" w:color="auto" w:fill="auto"/>
            <w:noWrap/>
            <w:vAlign w:val="center"/>
            <w:hideMark/>
          </w:tcPr>
          <w:p w14:paraId="080705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060F1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213A9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775D1B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0473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CC85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1CBB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6150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14BD9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5DB6A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D819A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6FFF7FE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7DB582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D28F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CFD4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C1E3C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0EF189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634211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89C2E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AC2C9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DC53C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2A18D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5D291329" w14:textId="77777777" w:rsidTr="00361003">
        <w:trPr>
          <w:trHeight w:val="480"/>
          <w:jc w:val="center"/>
        </w:trPr>
        <w:tc>
          <w:tcPr>
            <w:tcW w:w="940" w:type="dxa"/>
            <w:vMerge/>
            <w:vAlign w:val="center"/>
            <w:hideMark/>
          </w:tcPr>
          <w:p w14:paraId="6FFBEE3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EEFDAC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Belsőégésű motorok működése</w:t>
            </w:r>
          </w:p>
        </w:tc>
        <w:tc>
          <w:tcPr>
            <w:tcW w:w="500" w:type="dxa"/>
            <w:shd w:val="clear" w:color="auto" w:fill="auto"/>
            <w:noWrap/>
            <w:vAlign w:val="center"/>
            <w:hideMark/>
          </w:tcPr>
          <w:p w14:paraId="05DD02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BEBF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CC91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0CE9C4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1173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B7834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71F8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8459A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4919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C690F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91FA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4C413EC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E132D7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C322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0658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38B8E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3BE096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1E9EA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DD13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4658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EB5B1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B75B1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FDA07D4" w14:textId="77777777" w:rsidTr="00361003">
        <w:trPr>
          <w:trHeight w:val="480"/>
          <w:jc w:val="center"/>
        </w:trPr>
        <w:tc>
          <w:tcPr>
            <w:tcW w:w="940" w:type="dxa"/>
            <w:vMerge/>
            <w:vAlign w:val="center"/>
            <w:hideMark/>
          </w:tcPr>
          <w:p w14:paraId="0BD0FAC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B31EAA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Belsőégésű motorok tüzelőanyag-ellátása</w:t>
            </w:r>
          </w:p>
        </w:tc>
        <w:tc>
          <w:tcPr>
            <w:tcW w:w="500" w:type="dxa"/>
            <w:shd w:val="clear" w:color="auto" w:fill="auto"/>
            <w:noWrap/>
            <w:vAlign w:val="center"/>
            <w:hideMark/>
          </w:tcPr>
          <w:p w14:paraId="0D74A1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60A7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0DD8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500" w:type="dxa"/>
            <w:shd w:val="clear" w:color="000000" w:fill="F2F2F2"/>
            <w:noWrap/>
            <w:vAlign w:val="center"/>
            <w:hideMark/>
          </w:tcPr>
          <w:p w14:paraId="47342D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BAD8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60659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B3C0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E015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DB40D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F7929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63331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675" w:type="dxa"/>
            <w:vMerge/>
            <w:vAlign w:val="center"/>
            <w:hideMark/>
          </w:tcPr>
          <w:p w14:paraId="14EF145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2EB8D3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965C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5D6C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B144F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500" w:type="dxa"/>
            <w:shd w:val="clear" w:color="auto" w:fill="auto"/>
            <w:noWrap/>
            <w:vAlign w:val="center"/>
            <w:hideMark/>
          </w:tcPr>
          <w:p w14:paraId="453C03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500" w:type="dxa"/>
            <w:shd w:val="clear" w:color="000000" w:fill="F2F2F2"/>
            <w:noWrap/>
            <w:vAlign w:val="center"/>
            <w:hideMark/>
          </w:tcPr>
          <w:p w14:paraId="2A5A54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658C4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7774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FAA67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7457D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r>
      <w:tr w:rsidR="00361003" w:rsidRPr="00C222A9" w14:paraId="7BFC4086" w14:textId="77777777" w:rsidTr="00361003">
        <w:trPr>
          <w:trHeight w:val="480"/>
          <w:jc w:val="center"/>
        </w:trPr>
        <w:tc>
          <w:tcPr>
            <w:tcW w:w="940" w:type="dxa"/>
            <w:vMerge/>
            <w:vAlign w:val="center"/>
            <w:hideMark/>
          </w:tcPr>
          <w:p w14:paraId="5A6B0FC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849353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Belsőégésű motorok szabályozása</w:t>
            </w:r>
          </w:p>
        </w:tc>
        <w:tc>
          <w:tcPr>
            <w:tcW w:w="500" w:type="dxa"/>
            <w:shd w:val="clear" w:color="auto" w:fill="auto"/>
            <w:noWrap/>
            <w:vAlign w:val="center"/>
            <w:hideMark/>
          </w:tcPr>
          <w:p w14:paraId="1ABC1E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DE3D3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2595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4DDD8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D620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A9B7D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A2AD7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8D58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89E6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2602D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ECC26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08E4D44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DB0458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689D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6532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B5911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02F67B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44FBBE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8D7A5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F0FF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F8FCC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AAAF8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636281BB" w14:textId="77777777" w:rsidTr="00361003">
        <w:trPr>
          <w:trHeight w:val="480"/>
          <w:jc w:val="center"/>
        </w:trPr>
        <w:tc>
          <w:tcPr>
            <w:tcW w:w="940" w:type="dxa"/>
            <w:vMerge/>
            <w:vAlign w:val="center"/>
            <w:hideMark/>
          </w:tcPr>
          <w:p w14:paraId="1744616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5593E5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Belsőégésű motorok kenése, hűtése</w:t>
            </w:r>
          </w:p>
        </w:tc>
        <w:tc>
          <w:tcPr>
            <w:tcW w:w="500" w:type="dxa"/>
            <w:shd w:val="clear" w:color="auto" w:fill="auto"/>
            <w:noWrap/>
            <w:vAlign w:val="center"/>
            <w:hideMark/>
          </w:tcPr>
          <w:p w14:paraId="3E6E99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09A8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187D6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336D1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2030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2F3D8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C110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AE63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920E7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E51C4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1E769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75CADA6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22ADBF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44A4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56C8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961C9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376C84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91670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CE708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4708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E1E58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D43F6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4328ED24" w14:textId="77777777" w:rsidTr="00361003">
        <w:trPr>
          <w:trHeight w:val="240"/>
          <w:jc w:val="center"/>
        </w:trPr>
        <w:tc>
          <w:tcPr>
            <w:tcW w:w="940" w:type="dxa"/>
            <w:vMerge/>
            <w:vAlign w:val="center"/>
            <w:hideMark/>
          </w:tcPr>
          <w:p w14:paraId="5517D01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D97683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Közlekedési ismeretek</w:t>
            </w:r>
          </w:p>
        </w:tc>
        <w:tc>
          <w:tcPr>
            <w:tcW w:w="500" w:type="dxa"/>
            <w:shd w:val="clear" w:color="auto" w:fill="auto"/>
            <w:noWrap/>
            <w:vAlign w:val="center"/>
            <w:hideMark/>
          </w:tcPr>
          <w:p w14:paraId="3D396F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F8223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E9A8E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A4CFF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F009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B524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3D5124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DF5D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017E1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F3F2A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55607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75" w:type="dxa"/>
            <w:vMerge/>
            <w:vAlign w:val="center"/>
            <w:hideMark/>
          </w:tcPr>
          <w:p w14:paraId="005A028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82099F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BE67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8DD8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0B30A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5FAF8D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6CDB66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7E663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C9544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579AF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83C0F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r>
      <w:tr w:rsidR="00361003" w:rsidRPr="00C222A9" w14:paraId="12BB6A67" w14:textId="77777777" w:rsidTr="00361003">
        <w:trPr>
          <w:trHeight w:val="720"/>
          <w:jc w:val="center"/>
        </w:trPr>
        <w:tc>
          <w:tcPr>
            <w:tcW w:w="940" w:type="dxa"/>
            <w:vMerge/>
            <w:vAlign w:val="center"/>
            <w:hideMark/>
          </w:tcPr>
          <w:p w14:paraId="141E536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A732BCD" w14:textId="35AE5E59" w:rsidR="00361003" w:rsidRPr="00C222A9" w:rsidRDefault="00361003" w:rsidP="00526B55">
            <w:pPr>
              <w:spacing w:after="0"/>
              <w:jc w:val="left"/>
              <w:rPr>
                <w:rFonts w:eastAsia="Times New Roman" w:cs="Times New Roman"/>
                <w:color w:val="000000"/>
                <w:sz w:val="18"/>
                <w:szCs w:val="18"/>
                <w:lang w:eastAsia="hu-HU"/>
              </w:rPr>
            </w:pPr>
            <w:proofErr w:type="spellStart"/>
            <w:r w:rsidRPr="0051131C">
              <w:rPr>
                <w:rFonts w:eastAsia="Times New Roman" w:cs="Times New Roman"/>
                <w:color w:val="000000"/>
                <w:sz w:val="18"/>
                <w:szCs w:val="18"/>
                <w:lang w:eastAsia="hu-HU"/>
              </w:rPr>
              <w:t>Agrárrműszaki</w:t>
            </w:r>
            <w:proofErr w:type="spellEnd"/>
            <w:r w:rsidRPr="00C222A9">
              <w:rPr>
                <w:rFonts w:eastAsia="Times New Roman" w:cs="Times New Roman"/>
                <w:color w:val="000000"/>
                <w:sz w:val="18"/>
                <w:szCs w:val="18"/>
                <w:lang w:eastAsia="hu-HU"/>
              </w:rPr>
              <w:t xml:space="preserve"> erőforrások mechanikus teljesítmény-átvitele</w:t>
            </w:r>
          </w:p>
        </w:tc>
        <w:tc>
          <w:tcPr>
            <w:tcW w:w="500" w:type="dxa"/>
            <w:shd w:val="clear" w:color="auto" w:fill="auto"/>
            <w:noWrap/>
            <w:vAlign w:val="center"/>
            <w:hideMark/>
          </w:tcPr>
          <w:p w14:paraId="2442BF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A728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AC63F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627284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6261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3B7B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F7DD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B088F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262FA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A1E77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DEC48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5CA5F1D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53BF72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84C3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47DC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7D724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43B2A1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36ED6F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EBA3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3F2EF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E472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C0FBC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5C801894" w14:textId="77777777" w:rsidTr="00361003">
        <w:trPr>
          <w:trHeight w:val="960"/>
          <w:jc w:val="center"/>
        </w:trPr>
        <w:tc>
          <w:tcPr>
            <w:tcW w:w="940" w:type="dxa"/>
            <w:vMerge/>
            <w:vAlign w:val="center"/>
            <w:hideMark/>
          </w:tcPr>
          <w:p w14:paraId="3AEDA0A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937DE3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hidraulikus teljesítmény-átviteli rendszerei</w:t>
            </w:r>
          </w:p>
        </w:tc>
        <w:tc>
          <w:tcPr>
            <w:tcW w:w="500" w:type="dxa"/>
            <w:shd w:val="clear" w:color="auto" w:fill="auto"/>
            <w:noWrap/>
            <w:vAlign w:val="center"/>
            <w:hideMark/>
          </w:tcPr>
          <w:p w14:paraId="0E6580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001C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A59C3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30A2D3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1A02E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92F5D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1C8C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421A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DFD13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0D593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C79C3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3655E07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7918D7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ED3D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4B79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F831D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3FD19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1FD707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75465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BC981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6CC3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39BD6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1D15A4DE" w14:textId="77777777" w:rsidTr="00361003">
        <w:trPr>
          <w:trHeight w:val="960"/>
          <w:jc w:val="center"/>
        </w:trPr>
        <w:tc>
          <w:tcPr>
            <w:tcW w:w="940" w:type="dxa"/>
            <w:vMerge/>
            <w:vAlign w:val="center"/>
            <w:hideMark/>
          </w:tcPr>
          <w:p w14:paraId="393BD52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76E49BC" w14:textId="7D665352" w:rsidR="00361003" w:rsidRPr="00C222A9" w:rsidRDefault="00361003" w:rsidP="00526B55">
            <w:pPr>
              <w:spacing w:after="0"/>
              <w:jc w:val="left"/>
              <w:rPr>
                <w:rFonts w:eastAsia="Times New Roman" w:cs="Times New Roman"/>
                <w:color w:val="000000"/>
                <w:sz w:val="18"/>
                <w:szCs w:val="18"/>
                <w:lang w:eastAsia="hu-HU"/>
              </w:rPr>
            </w:pPr>
            <w:proofErr w:type="spellStart"/>
            <w:r w:rsidRPr="0051131C">
              <w:rPr>
                <w:rFonts w:eastAsia="Times New Roman" w:cs="Times New Roman"/>
                <w:color w:val="000000"/>
                <w:sz w:val="18"/>
                <w:szCs w:val="18"/>
                <w:lang w:eastAsia="hu-HU"/>
              </w:rPr>
              <w:t>Agrárrműszaki</w:t>
            </w:r>
            <w:proofErr w:type="spellEnd"/>
            <w:r w:rsidRPr="00C222A9">
              <w:rPr>
                <w:rFonts w:eastAsia="Times New Roman" w:cs="Times New Roman"/>
                <w:color w:val="000000"/>
                <w:sz w:val="18"/>
                <w:szCs w:val="18"/>
                <w:lang w:eastAsia="hu-HU"/>
              </w:rPr>
              <w:t xml:space="preserve"> erőforrások járószerkezete és kormányzása</w:t>
            </w:r>
          </w:p>
        </w:tc>
        <w:tc>
          <w:tcPr>
            <w:tcW w:w="500" w:type="dxa"/>
            <w:shd w:val="clear" w:color="auto" w:fill="auto"/>
            <w:noWrap/>
            <w:vAlign w:val="center"/>
            <w:hideMark/>
          </w:tcPr>
          <w:p w14:paraId="08A44C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0563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3C770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5535DA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1A43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0AE92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3DF4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D124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D65D1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412" w:type="dxa"/>
            <w:shd w:val="clear" w:color="000000" w:fill="F2F2F2"/>
            <w:noWrap/>
            <w:vAlign w:val="center"/>
            <w:hideMark/>
          </w:tcPr>
          <w:p w14:paraId="76149F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321A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675" w:type="dxa"/>
            <w:vMerge/>
            <w:vAlign w:val="center"/>
            <w:hideMark/>
          </w:tcPr>
          <w:p w14:paraId="6D386C7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8A53C9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1130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80CC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42E0E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500" w:type="dxa"/>
            <w:shd w:val="clear" w:color="auto" w:fill="auto"/>
            <w:noWrap/>
            <w:vAlign w:val="center"/>
            <w:hideMark/>
          </w:tcPr>
          <w:p w14:paraId="65EEBC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500" w:type="dxa"/>
            <w:shd w:val="clear" w:color="000000" w:fill="F2F2F2"/>
            <w:noWrap/>
            <w:vAlign w:val="center"/>
            <w:hideMark/>
          </w:tcPr>
          <w:p w14:paraId="12BECA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C63FB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2A452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F585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A0D58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r>
      <w:tr w:rsidR="00361003" w:rsidRPr="00C222A9" w14:paraId="0A6353E4" w14:textId="77777777" w:rsidTr="00361003">
        <w:trPr>
          <w:trHeight w:val="240"/>
          <w:jc w:val="center"/>
        </w:trPr>
        <w:tc>
          <w:tcPr>
            <w:tcW w:w="940" w:type="dxa"/>
            <w:vMerge/>
            <w:vAlign w:val="center"/>
            <w:hideMark/>
          </w:tcPr>
          <w:p w14:paraId="6262A90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DFC076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Alváz és felépítmény</w:t>
            </w:r>
          </w:p>
        </w:tc>
        <w:tc>
          <w:tcPr>
            <w:tcW w:w="500" w:type="dxa"/>
            <w:shd w:val="clear" w:color="auto" w:fill="auto"/>
            <w:noWrap/>
            <w:vAlign w:val="center"/>
            <w:hideMark/>
          </w:tcPr>
          <w:p w14:paraId="3703E6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BB131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7B67A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82C3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871F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FD8A5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4ECF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B8D05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C0F76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412" w:type="dxa"/>
            <w:shd w:val="clear" w:color="000000" w:fill="F2F2F2"/>
            <w:noWrap/>
            <w:vAlign w:val="center"/>
            <w:hideMark/>
          </w:tcPr>
          <w:p w14:paraId="6837E4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3334F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228A8B2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80A0D4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ACEF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6097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9B3D4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02F9600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3E696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02F87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A77A8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B9617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81074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1FAE5998" w14:textId="77777777" w:rsidTr="00361003">
        <w:trPr>
          <w:trHeight w:val="480"/>
          <w:jc w:val="center"/>
        </w:trPr>
        <w:tc>
          <w:tcPr>
            <w:tcW w:w="940" w:type="dxa"/>
            <w:vMerge/>
            <w:vAlign w:val="center"/>
            <w:hideMark/>
          </w:tcPr>
          <w:p w14:paraId="3D94C42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F36097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Vonó- és függesztő szerkezet</w:t>
            </w:r>
          </w:p>
        </w:tc>
        <w:tc>
          <w:tcPr>
            <w:tcW w:w="500" w:type="dxa"/>
            <w:shd w:val="clear" w:color="auto" w:fill="auto"/>
            <w:noWrap/>
            <w:vAlign w:val="center"/>
            <w:hideMark/>
          </w:tcPr>
          <w:p w14:paraId="778D44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9279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4DD1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37BDB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9F9C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35426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553C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0222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7F84A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412" w:type="dxa"/>
            <w:shd w:val="clear" w:color="000000" w:fill="F2F2F2"/>
            <w:noWrap/>
            <w:vAlign w:val="center"/>
            <w:hideMark/>
          </w:tcPr>
          <w:p w14:paraId="7B5083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AC9DB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0CF3656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086B9F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9A5C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BE342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88D45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2EB84F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6FD583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D2875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42D0B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F22A6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F6BA5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230CE1DB" w14:textId="77777777" w:rsidTr="00361003">
        <w:trPr>
          <w:trHeight w:val="480"/>
          <w:jc w:val="center"/>
        </w:trPr>
        <w:tc>
          <w:tcPr>
            <w:tcW w:w="940" w:type="dxa"/>
            <w:vMerge/>
            <w:vAlign w:val="center"/>
            <w:hideMark/>
          </w:tcPr>
          <w:p w14:paraId="7EAFE68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D2C69E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fékezése</w:t>
            </w:r>
          </w:p>
        </w:tc>
        <w:tc>
          <w:tcPr>
            <w:tcW w:w="500" w:type="dxa"/>
            <w:shd w:val="clear" w:color="auto" w:fill="auto"/>
            <w:noWrap/>
            <w:vAlign w:val="center"/>
            <w:hideMark/>
          </w:tcPr>
          <w:p w14:paraId="1F83C7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947E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4C9BB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A1F8A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7200D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3C0CA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293E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48E1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20C36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412" w:type="dxa"/>
            <w:shd w:val="clear" w:color="000000" w:fill="F2F2F2"/>
            <w:noWrap/>
            <w:vAlign w:val="center"/>
            <w:hideMark/>
          </w:tcPr>
          <w:p w14:paraId="7986D3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4644B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56BD890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03EFEA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BB30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4403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74135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5BB952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6FA4F3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62950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9FEF0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44A86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A1497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328A599A" w14:textId="77777777" w:rsidTr="00361003">
        <w:trPr>
          <w:trHeight w:val="720"/>
          <w:jc w:val="center"/>
        </w:trPr>
        <w:tc>
          <w:tcPr>
            <w:tcW w:w="940" w:type="dxa"/>
            <w:vMerge/>
            <w:vAlign w:val="center"/>
            <w:hideMark/>
          </w:tcPr>
          <w:p w14:paraId="4041660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7F2E6D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elektromos berendezései</w:t>
            </w:r>
          </w:p>
        </w:tc>
        <w:tc>
          <w:tcPr>
            <w:tcW w:w="500" w:type="dxa"/>
            <w:shd w:val="clear" w:color="auto" w:fill="auto"/>
            <w:noWrap/>
            <w:vAlign w:val="center"/>
            <w:hideMark/>
          </w:tcPr>
          <w:p w14:paraId="1B8BEF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60A8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12026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96F15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8F9A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1CC3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734F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B7AE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AA85B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412" w:type="dxa"/>
            <w:shd w:val="clear" w:color="000000" w:fill="F2F2F2"/>
            <w:noWrap/>
            <w:vAlign w:val="center"/>
            <w:hideMark/>
          </w:tcPr>
          <w:p w14:paraId="47D7C9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C5A2C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675" w:type="dxa"/>
            <w:vMerge/>
            <w:vAlign w:val="center"/>
            <w:hideMark/>
          </w:tcPr>
          <w:p w14:paraId="6A6A5E7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DB753B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12CA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F52D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CD4EB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7F6045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2B6A1E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122FC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2BC5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854FB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F30E9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6F236661" w14:textId="77777777" w:rsidTr="00361003">
        <w:trPr>
          <w:trHeight w:val="480"/>
          <w:jc w:val="center"/>
        </w:trPr>
        <w:tc>
          <w:tcPr>
            <w:tcW w:w="940" w:type="dxa"/>
            <w:vMerge/>
            <w:vAlign w:val="center"/>
            <w:hideMark/>
          </w:tcPr>
          <w:p w14:paraId="009C272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1963A6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Egyéb agrárműszaki erőforrások</w:t>
            </w:r>
          </w:p>
        </w:tc>
        <w:tc>
          <w:tcPr>
            <w:tcW w:w="500" w:type="dxa"/>
            <w:shd w:val="clear" w:color="auto" w:fill="auto"/>
            <w:noWrap/>
            <w:vAlign w:val="center"/>
            <w:hideMark/>
          </w:tcPr>
          <w:p w14:paraId="241302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84869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D106A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59D134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D88B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36364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25AA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B024F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2ABA0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412" w:type="dxa"/>
            <w:shd w:val="clear" w:color="000000" w:fill="F2F2F2"/>
            <w:noWrap/>
            <w:vAlign w:val="center"/>
            <w:hideMark/>
          </w:tcPr>
          <w:p w14:paraId="5D33FA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E0ED4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675" w:type="dxa"/>
            <w:vMerge/>
            <w:vAlign w:val="center"/>
            <w:hideMark/>
          </w:tcPr>
          <w:p w14:paraId="09F51B7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B2AB85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EE7F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9E3D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9ABFA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auto" w:fill="auto"/>
            <w:noWrap/>
            <w:vAlign w:val="center"/>
            <w:hideMark/>
          </w:tcPr>
          <w:p w14:paraId="75C352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000000" w:fill="F2F2F2"/>
            <w:noWrap/>
            <w:vAlign w:val="center"/>
            <w:hideMark/>
          </w:tcPr>
          <w:p w14:paraId="61452D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F220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D45A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1A7C3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BF709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r>
      <w:tr w:rsidR="00361003" w:rsidRPr="00C222A9" w14:paraId="232B5F27" w14:textId="77777777" w:rsidTr="00361003">
        <w:trPr>
          <w:trHeight w:val="720"/>
          <w:jc w:val="center"/>
        </w:trPr>
        <w:tc>
          <w:tcPr>
            <w:tcW w:w="940" w:type="dxa"/>
            <w:vMerge/>
            <w:vAlign w:val="center"/>
            <w:hideMark/>
          </w:tcPr>
          <w:p w14:paraId="3C1B8C1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7DA1F5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karbantartása</w:t>
            </w:r>
          </w:p>
        </w:tc>
        <w:tc>
          <w:tcPr>
            <w:tcW w:w="500" w:type="dxa"/>
            <w:shd w:val="clear" w:color="auto" w:fill="auto"/>
            <w:noWrap/>
            <w:vAlign w:val="center"/>
            <w:hideMark/>
          </w:tcPr>
          <w:p w14:paraId="32A437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E01C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0B7F7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7CB10C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3302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0332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BB2F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1DCE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69686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412" w:type="dxa"/>
            <w:shd w:val="clear" w:color="000000" w:fill="F2F2F2"/>
            <w:noWrap/>
            <w:vAlign w:val="center"/>
            <w:hideMark/>
          </w:tcPr>
          <w:p w14:paraId="47BF14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882A0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1653860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D4A3B6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D585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15C66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0C605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47CD1A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2275BA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6FB3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4459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228C2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0A98A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05C73609" w14:textId="77777777" w:rsidTr="00361003">
        <w:trPr>
          <w:trHeight w:val="960"/>
          <w:jc w:val="center"/>
        </w:trPr>
        <w:tc>
          <w:tcPr>
            <w:tcW w:w="940" w:type="dxa"/>
            <w:vMerge/>
            <w:vAlign w:val="center"/>
            <w:hideMark/>
          </w:tcPr>
          <w:p w14:paraId="51EE10F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50DBD9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Új és javított gépek bejáratása, korrózióvédelme, gépek tárolása</w:t>
            </w:r>
          </w:p>
        </w:tc>
        <w:tc>
          <w:tcPr>
            <w:tcW w:w="500" w:type="dxa"/>
            <w:shd w:val="clear" w:color="auto" w:fill="auto"/>
            <w:noWrap/>
            <w:vAlign w:val="center"/>
            <w:hideMark/>
          </w:tcPr>
          <w:p w14:paraId="1F8123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82CBA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0BA9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7B35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AE8C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D5ADD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E878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7272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7AD25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412" w:type="dxa"/>
            <w:shd w:val="clear" w:color="000000" w:fill="F2F2F2"/>
            <w:noWrap/>
            <w:vAlign w:val="center"/>
            <w:hideMark/>
          </w:tcPr>
          <w:p w14:paraId="689616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0DC8A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07AA8FD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55CEBC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CDB5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6A71D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42820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32680A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C5F70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6AEF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5854D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5EB74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4E30F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3F672B07" w14:textId="77777777" w:rsidTr="00361003">
        <w:trPr>
          <w:trHeight w:val="480"/>
          <w:jc w:val="center"/>
        </w:trPr>
        <w:tc>
          <w:tcPr>
            <w:tcW w:w="940" w:type="dxa"/>
            <w:vMerge/>
            <w:vAlign w:val="center"/>
            <w:hideMark/>
          </w:tcPr>
          <w:p w14:paraId="4670A5B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A929BB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Karbantartás és javítás szervezése</w:t>
            </w:r>
          </w:p>
        </w:tc>
        <w:tc>
          <w:tcPr>
            <w:tcW w:w="500" w:type="dxa"/>
            <w:shd w:val="clear" w:color="auto" w:fill="auto"/>
            <w:noWrap/>
            <w:vAlign w:val="center"/>
            <w:hideMark/>
          </w:tcPr>
          <w:p w14:paraId="0E39CB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A4A2F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1CC9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5B9A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44DE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13E9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FE6B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7CF5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1D664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8D7F3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F9810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7BF2AC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BD96B1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EF08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31E91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B504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4979A9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B7952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85BEB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95AE7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F807E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F8514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3682F858" w14:textId="77777777" w:rsidTr="00361003">
        <w:trPr>
          <w:trHeight w:val="480"/>
          <w:jc w:val="center"/>
        </w:trPr>
        <w:tc>
          <w:tcPr>
            <w:tcW w:w="940" w:type="dxa"/>
            <w:vMerge/>
            <w:vAlign w:val="center"/>
            <w:hideMark/>
          </w:tcPr>
          <w:p w14:paraId="73EA797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542C6D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erőgépek részegységeinek javítása</w:t>
            </w:r>
          </w:p>
        </w:tc>
        <w:tc>
          <w:tcPr>
            <w:tcW w:w="500" w:type="dxa"/>
            <w:shd w:val="clear" w:color="auto" w:fill="auto"/>
            <w:noWrap/>
            <w:vAlign w:val="center"/>
            <w:hideMark/>
          </w:tcPr>
          <w:p w14:paraId="4D5976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C1648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DD7EA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5F4E01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9E98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558BF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C0E2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D023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DDF82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2A10A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72F27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1707B40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D920B9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D38F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7D3AAD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F1CB5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c>
          <w:tcPr>
            <w:tcW w:w="500" w:type="dxa"/>
            <w:shd w:val="clear" w:color="auto" w:fill="auto"/>
            <w:noWrap/>
            <w:vAlign w:val="center"/>
            <w:hideMark/>
          </w:tcPr>
          <w:p w14:paraId="1B6F77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E4D85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F15BE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02D18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7D09B0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7BA05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r>
      <w:tr w:rsidR="00361003" w:rsidRPr="00C222A9" w14:paraId="2EA67253" w14:textId="77777777" w:rsidTr="00361003">
        <w:trPr>
          <w:trHeight w:val="480"/>
          <w:jc w:val="center"/>
        </w:trPr>
        <w:tc>
          <w:tcPr>
            <w:tcW w:w="940" w:type="dxa"/>
            <w:vMerge/>
            <w:vAlign w:val="center"/>
            <w:hideMark/>
          </w:tcPr>
          <w:p w14:paraId="597E234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71D514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Egyéb agrárgazdasági erőgépek javítása</w:t>
            </w:r>
          </w:p>
        </w:tc>
        <w:tc>
          <w:tcPr>
            <w:tcW w:w="500" w:type="dxa"/>
            <w:shd w:val="clear" w:color="auto" w:fill="auto"/>
            <w:noWrap/>
            <w:vAlign w:val="center"/>
            <w:hideMark/>
          </w:tcPr>
          <w:p w14:paraId="73A0E0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D905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9A47F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6C968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BAA0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DB05D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205DF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6B94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819EA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548A5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EFC3E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DE414D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201546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0FBF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000000" w:fill="F2F2F2"/>
            <w:noWrap/>
            <w:vAlign w:val="center"/>
            <w:hideMark/>
          </w:tcPr>
          <w:p w14:paraId="7F2E66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221E9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auto" w:fill="auto"/>
            <w:noWrap/>
            <w:vAlign w:val="center"/>
            <w:hideMark/>
          </w:tcPr>
          <w:p w14:paraId="5A17D8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FD4CC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1AF19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56ED7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000000" w:fill="F2F2F2"/>
            <w:noWrap/>
            <w:vAlign w:val="center"/>
            <w:hideMark/>
          </w:tcPr>
          <w:p w14:paraId="783F6B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3FA91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r>
      <w:tr w:rsidR="00361003" w:rsidRPr="00C222A9" w14:paraId="65708B4E" w14:textId="77777777" w:rsidTr="00361003">
        <w:trPr>
          <w:trHeight w:val="480"/>
          <w:jc w:val="center"/>
        </w:trPr>
        <w:tc>
          <w:tcPr>
            <w:tcW w:w="940" w:type="dxa"/>
            <w:vMerge/>
            <w:vAlign w:val="center"/>
            <w:hideMark/>
          </w:tcPr>
          <w:p w14:paraId="427CAB1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3BBD856"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Erőgépek szakmai gyakorlat</w:t>
            </w:r>
          </w:p>
        </w:tc>
        <w:tc>
          <w:tcPr>
            <w:tcW w:w="500" w:type="dxa"/>
            <w:shd w:val="clear" w:color="auto" w:fill="auto"/>
            <w:noWrap/>
            <w:vAlign w:val="center"/>
            <w:hideMark/>
          </w:tcPr>
          <w:p w14:paraId="491BE76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E8A562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auto" w:fill="auto"/>
            <w:noWrap/>
            <w:vAlign w:val="center"/>
            <w:hideMark/>
          </w:tcPr>
          <w:p w14:paraId="2C18054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08FA9AC" w14:textId="45C0E3E3"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w:t>
            </w:r>
          </w:p>
        </w:tc>
        <w:tc>
          <w:tcPr>
            <w:tcW w:w="500" w:type="dxa"/>
            <w:shd w:val="clear" w:color="000000" w:fill="F2F2F2"/>
            <w:noWrap/>
            <w:vAlign w:val="center"/>
            <w:hideMark/>
          </w:tcPr>
          <w:p w14:paraId="126CF16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7875753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D1EFB2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3894D85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413D242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61A1BB9F" w14:textId="79E599F4"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1" w:type="dxa"/>
            <w:shd w:val="clear" w:color="auto" w:fill="auto"/>
            <w:noWrap/>
            <w:vAlign w:val="center"/>
            <w:hideMark/>
          </w:tcPr>
          <w:p w14:paraId="14A7A479" w14:textId="32BAC465"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675" w:type="dxa"/>
            <w:vMerge w:val="restart"/>
            <w:shd w:val="clear" w:color="auto" w:fill="auto"/>
            <w:noWrap/>
            <w:hideMark/>
          </w:tcPr>
          <w:p w14:paraId="7E5D640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FD3A24E" w14:textId="0B8ACB6E"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500" w:type="dxa"/>
            <w:shd w:val="clear" w:color="auto" w:fill="auto"/>
            <w:noWrap/>
            <w:vAlign w:val="center"/>
            <w:hideMark/>
          </w:tcPr>
          <w:p w14:paraId="5506800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56B33E8" w14:textId="496FAEFE"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1" w:type="dxa"/>
            <w:shd w:val="clear" w:color="auto" w:fill="auto"/>
            <w:noWrap/>
            <w:vAlign w:val="center"/>
            <w:hideMark/>
          </w:tcPr>
          <w:p w14:paraId="2CB34C89" w14:textId="220CA9F6"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500" w:type="dxa"/>
            <w:shd w:val="clear" w:color="auto" w:fill="auto"/>
            <w:noWrap/>
            <w:vAlign w:val="center"/>
            <w:hideMark/>
          </w:tcPr>
          <w:p w14:paraId="758BE3F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2B60794" w14:textId="7B043819"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500" w:type="dxa"/>
            <w:shd w:val="clear" w:color="000000" w:fill="F2F2F2"/>
            <w:noWrap/>
            <w:vAlign w:val="center"/>
            <w:hideMark/>
          </w:tcPr>
          <w:p w14:paraId="6C4D61C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FABEA4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1486703" w14:textId="74310E1A"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1" w:type="dxa"/>
            <w:shd w:val="clear" w:color="auto" w:fill="auto"/>
            <w:noWrap/>
            <w:vAlign w:val="center"/>
            <w:hideMark/>
          </w:tcPr>
          <w:p w14:paraId="41A4AC3E" w14:textId="045DE478"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r>
      <w:tr w:rsidR="00361003" w:rsidRPr="00C222A9" w14:paraId="22E20C27" w14:textId="77777777" w:rsidTr="00361003">
        <w:trPr>
          <w:trHeight w:val="480"/>
          <w:jc w:val="center"/>
        </w:trPr>
        <w:tc>
          <w:tcPr>
            <w:tcW w:w="940" w:type="dxa"/>
            <w:vMerge/>
            <w:vAlign w:val="center"/>
            <w:hideMark/>
          </w:tcPr>
          <w:p w14:paraId="299D25C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CBFE39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Biztonsági ellenőrzés és üzemeltetés</w:t>
            </w:r>
          </w:p>
        </w:tc>
        <w:tc>
          <w:tcPr>
            <w:tcW w:w="500" w:type="dxa"/>
            <w:shd w:val="clear" w:color="auto" w:fill="auto"/>
            <w:noWrap/>
            <w:vAlign w:val="center"/>
            <w:hideMark/>
          </w:tcPr>
          <w:p w14:paraId="6D603E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05B46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A855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F818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D143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B1BB8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897C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628498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3D318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4726E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4F43E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75" w:type="dxa"/>
            <w:vMerge/>
            <w:vAlign w:val="center"/>
            <w:hideMark/>
          </w:tcPr>
          <w:p w14:paraId="38FEC4A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0CA513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9BA1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9FB1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E77C1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234FF7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CC53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329F96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5AAC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49715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30F09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r>
      <w:tr w:rsidR="00361003" w:rsidRPr="00C222A9" w14:paraId="3023981E" w14:textId="77777777" w:rsidTr="00361003">
        <w:trPr>
          <w:trHeight w:val="480"/>
          <w:jc w:val="center"/>
        </w:trPr>
        <w:tc>
          <w:tcPr>
            <w:tcW w:w="940" w:type="dxa"/>
            <w:vMerge/>
            <w:vAlign w:val="center"/>
            <w:hideMark/>
          </w:tcPr>
          <w:p w14:paraId="54F9076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09E3FC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Motorok szerkezeti felépítése</w:t>
            </w:r>
          </w:p>
        </w:tc>
        <w:tc>
          <w:tcPr>
            <w:tcW w:w="500" w:type="dxa"/>
            <w:shd w:val="clear" w:color="auto" w:fill="auto"/>
            <w:noWrap/>
            <w:vAlign w:val="center"/>
            <w:hideMark/>
          </w:tcPr>
          <w:p w14:paraId="13667F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4463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00B2E5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2DC1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785F54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C2BC2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C1E4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6689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ABC0F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BB826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2A56C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c>
          <w:tcPr>
            <w:tcW w:w="675" w:type="dxa"/>
            <w:vMerge/>
            <w:vAlign w:val="center"/>
            <w:hideMark/>
          </w:tcPr>
          <w:p w14:paraId="1F4E76B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02DEE5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1CE9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9423C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D22A0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c>
          <w:tcPr>
            <w:tcW w:w="500" w:type="dxa"/>
            <w:shd w:val="clear" w:color="auto" w:fill="auto"/>
            <w:noWrap/>
            <w:vAlign w:val="center"/>
            <w:hideMark/>
          </w:tcPr>
          <w:p w14:paraId="346C3C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7648E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c>
          <w:tcPr>
            <w:tcW w:w="500" w:type="dxa"/>
            <w:shd w:val="clear" w:color="000000" w:fill="F2F2F2"/>
            <w:noWrap/>
            <w:vAlign w:val="center"/>
            <w:hideMark/>
          </w:tcPr>
          <w:p w14:paraId="27CB5A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F63B8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A361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9EFD0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r>
      <w:tr w:rsidR="00361003" w:rsidRPr="00C222A9" w14:paraId="05F9125B" w14:textId="77777777" w:rsidTr="00361003">
        <w:trPr>
          <w:trHeight w:val="480"/>
          <w:jc w:val="center"/>
        </w:trPr>
        <w:tc>
          <w:tcPr>
            <w:tcW w:w="940" w:type="dxa"/>
            <w:vMerge/>
            <w:vAlign w:val="center"/>
            <w:hideMark/>
          </w:tcPr>
          <w:p w14:paraId="608F726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A2448B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Tüzelőanyag ellátó rendszerek kialakításai</w:t>
            </w:r>
          </w:p>
        </w:tc>
        <w:tc>
          <w:tcPr>
            <w:tcW w:w="500" w:type="dxa"/>
            <w:shd w:val="clear" w:color="auto" w:fill="auto"/>
            <w:noWrap/>
            <w:vAlign w:val="center"/>
            <w:hideMark/>
          </w:tcPr>
          <w:p w14:paraId="521AD5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70CB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043DE6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CEBC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7714CE0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431B7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4CBC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EAFF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65FC3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2E85B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6F912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675" w:type="dxa"/>
            <w:vMerge/>
            <w:vAlign w:val="center"/>
            <w:hideMark/>
          </w:tcPr>
          <w:p w14:paraId="5C48AFF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B93784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7A75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F654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40DA3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6A3B04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339F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5883CD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7A4D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5F9D5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C7E57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66FB9068" w14:textId="77777777" w:rsidTr="00361003">
        <w:trPr>
          <w:trHeight w:val="480"/>
          <w:jc w:val="center"/>
        </w:trPr>
        <w:tc>
          <w:tcPr>
            <w:tcW w:w="940" w:type="dxa"/>
            <w:vMerge/>
            <w:vAlign w:val="center"/>
            <w:hideMark/>
          </w:tcPr>
          <w:p w14:paraId="3F41E9F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EB9E92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Kenési és hűtési rendszerek</w:t>
            </w:r>
          </w:p>
        </w:tc>
        <w:tc>
          <w:tcPr>
            <w:tcW w:w="500" w:type="dxa"/>
            <w:shd w:val="clear" w:color="auto" w:fill="auto"/>
            <w:noWrap/>
            <w:vAlign w:val="center"/>
            <w:hideMark/>
          </w:tcPr>
          <w:p w14:paraId="265C1F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3DBE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B05E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14D9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05D8FB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046AD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6BF3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683C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3F168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3483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CB0D9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378F9DB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BA2B35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C741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3492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9DD16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51C42C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DE284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25EF75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E79C1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00033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2B50E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4964916B" w14:textId="77777777" w:rsidTr="00361003">
        <w:trPr>
          <w:trHeight w:val="960"/>
          <w:jc w:val="center"/>
        </w:trPr>
        <w:tc>
          <w:tcPr>
            <w:tcW w:w="940" w:type="dxa"/>
            <w:vMerge/>
            <w:vAlign w:val="center"/>
            <w:hideMark/>
          </w:tcPr>
          <w:p w14:paraId="5BDFE28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7028C2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mechanikus teljesítmény-átviteli rendszerei</w:t>
            </w:r>
          </w:p>
        </w:tc>
        <w:tc>
          <w:tcPr>
            <w:tcW w:w="500" w:type="dxa"/>
            <w:shd w:val="clear" w:color="auto" w:fill="auto"/>
            <w:noWrap/>
            <w:vAlign w:val="center"/>
            <w:hideMark/>
          </w:tcPr>
          <w:p w14:paraId="543730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40C2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376A9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4B8A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F0E5D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5136B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2108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5655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E1042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0C1C3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47A12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6A353DF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7969F6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6DB2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70EC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E1D05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4A5EF6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8313F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46C21B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55F2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343DE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DA8A2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4AB9952A" w14:textId="77777777" w:rsidTr="00361003">
        <w:trPr>
          <w:trHeight w:val="960"/>
          <w:jc w:val="center"/>
        </w:trPr>
        <w:tc>
          <w:tcPr>
            <w:tcW w:w="940" w:type="dxa"/>
            <w:vMerge/>
            <w:vAlign w:val="center"/>
            <w:hideMark/>
          </w:tcPr>
          <w:p w14:paraId="322B839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A635FB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hidraulikus teljesítmény-átviteli rendszerei</w:t>
            </w:r>
          </w:p>
        </w:tc>
        <w:tc>
          <w:tcPr>
            <w:tcW w:w="500" w:type="dxa"/>
            <w:shd w:val="clear" w:color="auto" w:fill="auto"/>
            <w:noWrap/>
            <w:vAlign w:val="center"/>
            <w:hideMark/>
          </w:tcPr>
          <w:p w14:paraId="3E0479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AE92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03751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54457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9F0B3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2E4A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4F22B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7CAB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ECBC5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A5B4F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C0838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2267BEC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10D999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CA78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72DC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4925A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7DAACA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18CA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7E221A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D7244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3CC5E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24B38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54A83D4F" w14:textId="77777777" w:rsidTr="00361003">
        <w:trPr>
          <w:trHeight w:val="480"/>
          <w:jc w:val="center"/>
        </w:trPr>
        <w:tc>
          <w:tcPr>
            <w:tcW w:w="940" w:type="dxa"/>
            <w:vMerge/>
            <w:vAlign w:val="center"/>
            <w:hideMark/>
          </w:tcPr>
          <w:p w14:paraId="4C9C42C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1BB847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Vonó és függesztő-szerkezetek</w:t>
            </w:r>
          </w:p>
        </w:tc>
        <w:tc>
          <w:tcPr>
            <w:tcW w:w="500" w:type="dxa"/>
            <w:shd w:val="clear" w:color="auto" w:fill="auto"/>
            <w:noWrap/>
            <w:vAlign w:val="center"/>
            <w:hideMark/>
          </w:tcPr>
          <w:p w14:paraId="4D7B59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01893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9EDB6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7629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0331EB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3173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1741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4A90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7A2BE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96B6D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681" w:type="dxa"/>
            <w:shd w:val="clear" w:color="auto" w:fill="auto"/>
            <w:noWrap/>
            <w:vAlign w:val="center"/>
            <w:hideMark/>
          </w:tcPr>
          <w:p w14:paraId="1942BC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304CFA7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432456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9C8E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C0EE7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D5A4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390917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CCA69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6C3FD7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4214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A15F7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7B3B8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467FA095" w14:textId="77777777" w:rsidTr="00361003">
        <w:trPr>
          <w:trHeight w:val="480"/>
          <w:jc w:val="center"/>
        </w:trPr>
        <w:tc>
          <w:tcPr>
            <w:tcW w:w="940" w:type="dxa"/>
            <w:vMerge/>
            <w:vAlign w:val="center"/>
            <w:hideMark/>
          </w:tcPr>
          <w:p w14:paraId="5544EC3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026149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Járó- és kormányszerkezetek</w:t>
            </w:r>
          </w:p>
        </w:tc>
        <w:tc>
          <w:tcPr>
            <w:tcW w:w="500" w:type="dxa"/>
            <w:shd w:val="clear" w:color="auto" w:fill="auto"/>
            <w:noWrap/>
            <w:vAlign w:val="center"/>
            <w:hideMark/>
          </w:tcPr>
          <w:p w14:paraId="44714D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C1E9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1DC5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2D4D2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78F6CD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3987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1E5F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4014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2713A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CD645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032332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7852565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9C814A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CD97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9321A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239E1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518A78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84B24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05B107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38975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77F7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463DF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4434B1" w:rsidRPr="00C222A9" w14:paraId="39FD308E" w14:textId="77777777" w:rsidTr="004434B1">
        <w:trPr>
          <w:trHeight w:val="248"/>
          <w:jc w:val="center"/>
        </w:trPr>
        <w:tc>
          <w:tcPr>
            <w:tcW w:w="940" w:type="dxa"/>
            <w:vMerge/>
            <w:vAlign w:val="center"/>
            <w:hideMark/>
          </w:tcPr>
          <w:p w14:paraId="2940464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1D3E21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 xml:space="preserve">Alváz és felépítmény </w:t>
            </w:r>
          </w:p>
        </w:tc>
        <w:tc>
          <w:tcPr>
            <w:tcW w:w="500" w:type="dxa"/>
            <w:shd w:val="clear" w:color="auto" w:fill="auto"/>
            <w:noWrap/>
            <w:vAlign w:val="center"/>
            <w:hideMark/>
          </w:tcPr>
          <w:p w14:paraId="710C3C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7C17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C9158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F2D5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c>
          <w:tcPr>
            <w:tcW w:w="500" w:type="dxa"/>
            <w:shd w:val="clear" w:color="000000" w:fill="F2F2F2"/>
            <w:noWrap/>
            <w:vAlign w:val="center"/>
            <w:hideMark/>
          </w:tcPr>
          <w:p w14:paraId="14FA67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56302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54B2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63DB5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860CB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468CB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681" w:type="dxa"/>
            <w:shd w:val="clear" w:color="auto" w:fill="auto"/>
            <w:noWrap/>
            <w:vAlign w:val="center"/>
            <w:hideMark/>
          </w:tcPr>
          <w:p w14:paraId="63548C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3DA3B1C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BE7654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25FE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9528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3789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3D9786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0CEB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7FA30B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0961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BFE13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D4924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1F891B0D" w14:textId="77777777" w:rsidTr="00361003">
        <w:trPr>
          <w:trHeight w:val="1200"/>
          <w:jc w:val="center"/>
        </w:trPr>
        <w:tc>
          <w:tcPr>
            <w:tcW w:w="940" w:type="dxa"/>
            <w:vMerge/>
            <w:vAlign w:val="center"/>
            <w:hideMark/>
          </w:tcPr>
          <w:p w14:paraId="413C947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C19AEF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erőforrásokon és munkagépeken alkalmazott fékszerkezetek</w:t>
            </w:r>
          </w:p>
        </w:tc>
        <w:tc>
          <w:tcPr>
            <w:tcW w:w="500" w:type="dxa"/>
            <w:shd w:val="clear" w:color="auto" w:fill="auto"/>
            <w:noWrap/>
            <w:vAlign w:val="center"/>
            <w:hideMark/>
          </w:tcPr>
          <w:p w14:paraId="6E0913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2C61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AB15A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D992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15CE50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6E269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F91E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1780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69CA8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2E69C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c>
          <w:tcPr>
            <w:tcW w:w="681" w:type="dxa"/>
            <w:shd w:val="clear" w:color="auto" w:fill="auto"/>
            <w:noWrap/>
            <w:vAlign w:val="center"/>
            <w:hideMark/>
          </w:tcPr>
          <w:p w14:paraId="7416C4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28</w:t>
            </w:r>
          </w:p>
        </w:tc>
        <w:tc>
          <w:tcPr>
            <w:tcW w:w="675" w:type="dxa"/>
            <w:vMerge/>
            <w:vAlign w:val="center"/>
            <w:hideMark/>
          </w:tcPr>
          <w:p w14:paraId="2873350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6C4F69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343A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B027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BEC17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28</w:t>
            </w:r>
          </w:p>
        </w:tc>
        <w:tc>
          <w:tcPr>
            <w:tcW w:w="500" w:type="dxa"/>
            <w:shd w:val="clear" w:color="auto" w:fill="auto"/>
            <w:noWrap/>
            <w:vAlign w:val="center"/>
            <w:hideMark/>
          </w:tcPr>
          <w:p w14:paraId="3B548A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5733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28</w:t>
            </w:r>
          </w:p>
        </w:tc>
        <w:tc>
          <w:tcPr>
            <w:tcW w:w="500" w:type="dxa"/>
            <w:shd w:val="clear" w:color="000000" w:fill="F2F2F2"/>
            <w:noWrap/>
            <w:vAlign w:val="center"/>
            <w:hideMark/>
          </w:tcPr>
          <w:p w14:paraId="6D590C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C40CB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CC297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03A81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28</w:t>
            </w:r>
          </w:p>
        </w:tc>
      </w:tr>
      <w:tr w:rsidR="00361003" w:rsidRPr="00C222A9" w14:paraId="5DD41171" w14:textId="77777777" w:rsidTr="00361003">
        <w:trPr>
          <w:trHeight w:val="720"/>
          <w:jc w:val="center"/>
        </w:trPr>
        <w:tc>
          <w:tcPr>
            <w:tcW w:w="940" w:type="dxa"/>
            <w:vMerge/>
            <w:vAlign w:val="center"/>
            <w:hideMark/>
          </w:tcPr>
          <w:p w14:paraId="4813C13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8E964B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elektromos berendezései</w:t>
            </w:r>
          </w:p>
        </w:tc>
        <w:tc>
          <w:tcPr>
            <w:tcW w:w="500" w:type="dxa"/>
            <w:shd w:val="clear" w:color="auto" w:fill="auto"/>
            <w:noWrap/>
            <w:vAlign w:val="center"/>
            <w:hideMark/>
          </w:tcPr>
          <w:p w14:paraId="2170C4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270A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ABF0C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5589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429593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45E8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E64B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E737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94E28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68030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81" w:type="dxa"/>
            <w:shd w:val="clear" w:color="auto" w:fill="auto"/>
            <w:noWrap/>
            <w:vAlign w:val="center"/>
            <w:hideMark/>
          </w:tcPr>
          <w:p w14:paraId="3ECB5A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75" w:type="dxa"/>
            <w:vMerge/>
            <w:vAlign w:val="center"/>
            <w:hideMark/>
          </w:tcPr>
          <w:p w14:paraId="1A66C16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316C4A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83A0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3B8BF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81" w:type="dxa"/>
            <w:shd w:val="clear" w:color="auto" w:fill="auto"/>
            <w:noWrap/>
            <w:vAlign w:val="center"/>
            <w:hideMark/>
          </w:tcPr>
          <w:p w14:paraId="31874A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56</w:t>
            </w:r>
          </w:p>
        </w:tc>
        <w:tc>
          <w:tcPr>
            <w:tcW w:w="500" w:type="dxa"/>
            <w:shd w:val="clear" w:color="auto" w:fill="auto"/>
            <w:noWrap/>
            <w:vAlign w:val="center"/>
            <w:hideMark/>
          </w:tcPr>
          <w:p w14:paraId="2E3331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CF706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2BC616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9488F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FC22D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81" w:type="dxa"/>
            <w:shd w:val="clear" w:color="auto" w:fill="auto"/>
            <w:noWrap/>
            <w:vAlign w:val="center"/>
            <w:hideMark/>
          </w:tcPr>
          <w:p w14:paraId="77539D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56</w:t>
            </w:r>
          </w:p>
        </w:tc>
      </w:tr>
      <w:tr w:rsidR="00361003" w:rsidRPr="00C222A9" w14:paraId="60015065" w14:textId="77777777" w:rsidTr="00361003">
        <w:trPr>
          <w:trHeight w:val="480"/>
          <w:jc w:val="center"/>
        </w:trPr>
        <w:tc>
          <w:tcPr>
            <w:tcW w:w="940" w:type="dxa"/>
            <w:vMerge/>
            <w:vAlign w:val="center"/>
            <w:hideMark/>
          </w:tcPr>
          <w:p w14:paraId="2BAE0CF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F3455A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Egyéb agrárműszaki erőforrások javítása</w:t>
            </w:r>
          </w:p>
        </w:tc>
        <w:tc>
          <w:tcPr>
            <w:tcW w:w="500" w:type="dxa"/>
            <w:shd w:val="clear" w:color="auto" w:fill="auto"/>
            <w:noWrap/>
            <w:vAlign w:val="center"/>
            <w:hideMark/>
          </w:tcPr>
          <w:p w14:paraId="6B69A7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4BE7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FC88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075A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51392B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93F92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ED9E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4F1EA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FB09F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5D766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37E5E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75" w:type="dxa"/>
            <w:vMerge/>
            <w:vAlign w:val="center"/>
            <w:hideMark/>
          </w:tcPr>
          <w:p w14:paraId="2209374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69A31C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736A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D791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0AF5C7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11E0FD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73C7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17B4AE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989E6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A6868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627C92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4434B1" w:rsidRPr="00C222A9" w14:paraId="679FE0F3" w14:textId="77777777" w:rsidTr="004434B1">
        <w:trPr>
          <w:trHeight w:val="1109"/>
          <w:jc w:val="center"/>
        </w:trPr>
        <w:tc>
          <w:tcPr>
            <w:tcW w:w="940" w:type="dxa"/>
            <w:vMerge/>
            <w:vAlign w:val="center"/>
            <w:hideMark/>
          </w:tcPr>
          <w:p w14:paraId="2D76106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561085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erőgépek részegységeinek javítása</w:t>
            </w:r>
          </w:p>
        </w:tc>
        <w:tc>
          <w:tcPr>
            <w:tcW w:w="500" w:type="dxa"/>
            <w:shd w:val="clear" w:color="auto" w:fill="auto"/>
            <w:noWrap/>
            <w:vAlign w:val="center"/>
            <w:hideMark/>
          </w:tcPr>
          <w:p w14:paraId="52DE04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A6B00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60F06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67C9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AC4C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60213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B0BB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219A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741BF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05F7B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A04D1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5E2197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DF8855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1F0A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BE98D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81" w:type="dxa"/>
            <w:shd w:val="clear" w:color="auto" w:fill="auto"/>
            <w:noWrap/>
            <w:vAlign w:val="center"/>
            <w:hideMark/>
          </w:tcPr>
          <w:p w14:paraId="59D41A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39184C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429B9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B99C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AFE1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C6D4C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81" w:type="dxa"/>
            <w:shd w:val="clear" w:color="auto" w:fill="auto"/>
            <w:noWrap/>
            <w:vAlign w:val="center"/>
            <w:hideMark/>
          </w:tcPr>
          <w:p w14:paraId="58198F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r>
      <w:tr w:rsidR="00361003" w:rsidRPr="00C222A9" w14:paraId="0BA73732" w14:textId="77777777" w:rsidTr="00361003">
        <w:trPr>
          <w:trHeight w:val="480"/>
          <w:jc w:val="center"/>
        </w:trPr>
        <w:tc>
          <w:tcPr>
            <w:tcW w:w="940" w:type="dxa"/>
            <w:vMerge/>
            <w:vAlign w:val="center"/>
            <w:hideMark/>
          </w:tcPr>
          <w:p w14:paraId="7B85A56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126C25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Agrárgazdasági erőgépek karbantartása</w:t>
            </w:r>
          </w:p>
        </w:tc>
        <w:tc>
          <w:tcPr>
            <w:tcW w:w="500" w:type="dxa"/>
            <w:shd w:val="clear" w:color="auto" w:fill="auto"/>
            <w:noWrap/>
            <w:vAlign w:val="center"/>
            <w:hideMark/>
          </w:tcPr>
          <w:p w14:paraId="0CCF13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2C14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915AE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D009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500" w:type="dxa"/>
            <w:shd w:val="clear" w:color="000000" w:fill="F2F2F2"/>
            <w:noWrap/>
            <w:vAlign w:val="center"/>
            <w:hideMark/>
          </w:tcPr>
          <w:p w14:paraId="5AFCA4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93E4E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4388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D1E4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A2658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C2022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7D52C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675" w:type="dxa"/>
            <w:vMerge/>
            <w:vAlign w:val="center"/>
            <w:hideMark/>
          </w:tcPr>
          <w:p w14:paraId="08229F5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3477B1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48DF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C4E7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62F926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23</w:t>
            </w:r>
          </w:p>
        </w:tc>
        <w:tc>
          <w:tcPr>
            <w:tcW w:w="500" w:type="dxa"/>
            <w:shd w:val="clear" w:color="auto" w:fill="auto"/>
            <w:noWrap/>
            <w:vAlign w:val="center"/>
            <w:hideMark/>
          </w:tcPr>
          <w:p w14:paraId="0B43F5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92251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500" w:type="dxa"/>
            <w:shd w:val="clear" w:color="000000" w:fill="F2F2F2"/>
            <w:noWrap/>
            <w:vAlign w:val="center"/>
            <w:hideMark/>
          </w:tcPr>
          <w:p w14:paraId="44A0B9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50638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AB1BC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4F9B15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23</w:t>
            </w:r>
          </w:p>
        </w:tc>
      </w:tr>
      <w:tr w:rsidR="00361003" w:rsidRPr="00C222A9" w14:paraId="3148DA74" w14:textId="77777777" w:rsidTr="00361003">
        <w:trPr>
          <w:trHeight w:val="960"/>
          <w:jc w:val="center"/>
        </w:trPr>
        <w:tc>
          <w:tcPr>
            <w:tcW w:w="940" w:type="dxa"/>
            <w:vMerge/>
            <w:vAlign w:val="center"/>
            <w:hideMark/>
          </w:tcPr>
          <w:p w14:paraId="28FD3A0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5A8EA1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Új és javított gépek bejáratása, korrózióvédelme, gépek tárolása</w:t>
            </w:r>
          </w:p>
        </w:tc>
        <w:tc>
          <w:tcPr>
            <w:tcW w:w="500" w:type="dxa"/>
            <w:shd w:val="clear" w:color="auto" w:fill="auto"/>
            <w:noWrap/>
            <w:vAlign w:val="center"/>
            <w:hideMark/>
          </w:tcPr>
          <w:p w14:paraId="37874F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F253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77F81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187FF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715C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E6E5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FA79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2182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48CCE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8E824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CCE08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716C07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EE31F4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3337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9D5B5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81" w:type="dxa"/>
            <w:shd w:val="clear" w:color="auto" w:fill="auto"/>
            <w:noWrap/>
            <w:vAlign w:val="center"/>
            <w:hideMark/>
          </w:tcPr>
          <w:p w14:paraId="16B02B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7F8CF2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D4687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D688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3588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ABE44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81" w:type="dxa"/>
            <w:shd w:val="clear" w:color="auto" w:fill="auto"/>
            <w:noWrap/>
            <w:vAlign w:val="center"/>
            <w:hideMark/>
          </w:tcPr>
          <w:p w14:paraId="10553E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00FBCFB7" w14:textId="77777777" w:rsidTr="00361003">
        <w:trPr>
          <w:trHeight w:val="240"/>
          <w:jc w:val="center"/>
        </w:trPr>
        <w:tc>
          <w:tcPr>
            <w:tcW w:w="940" w:type="dxa"/>
            <w:vMerge w:val="restart"/>
            <w:shd w:val="clear" w:color="auto" w:fill="auto"/>
            <w:textDirection w:val="btLr"/>
            <w:vAlign w:val="center"/>
            <w:hideMark/>
          </w:tcPr>
          <w:p w14:paraId="52F15B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lastRenderedPageBreak/>
              <w:t>11049-16 Mezőgazdasági termelés gépei</w:t>
            </w:r>
          </w:p>
        </w:tc>
        <w:tc>
          <w:tcPr>
            <w:tcW w:w="1821" w:type="dxa"/>
            <w:shd w:val="clear" w:color="auto" w:fill="auto"/>
            <w:vAlign w:val="center"/>
            <w:hideMark/>
          </w:tcPr>
          <w:p w14:paraId="104F07CD"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Munkagépek</w:t>
            </w:r>
          </w:p>
        </w:tc>
        <w:tc>
          <w:tcPr>
            <w:tcW w:w="500" w:type="dxa"/>
            <w:shd w:val="clear" w:color="auto" w:fill="auto"/>
            <w:noWrap/>
            <w:vAlign w:val="center"/>
            <w:hideMark/>
          </w:tcPr>
          <w:p w14:paraId="4E10176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A5F497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14928C7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55244F9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D0ECFF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C4DFF3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0744C6D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48BC75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316B5422" w14:textId="3509B384"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412" w:type="dxa"/>
            <w:shd w:val="clear" w:color="000000" w:fill="F2F2F2"/>
            <w:noWrap/>
            <w:vAlign w:val="center"/>
            <w:hideMark/>
          </w:tcPr>
          <w:p w14:paraId="7D877C2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1B3FD20" w14:textId="25632B71"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103</w:t>
            </w:r>
          </w:p>
        </w:tc>
        <w:tc>
          <w:tcPr>
            <w:tcW w:w="675" w:type="dxa"/>
            <w:vMerge w:val="restart"/>
            <w:shd w:val="clear" w:color="auto" w:fill="auto"/>
            <w:noWrap/>
            <w:hideMark/>
          </w:tcPr>
          <w:p w14:paraId="01029DC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C6AA285" w14:textId="04D403F5"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103</w:t>
            </w:r>
          </w:p>
        </w:tc>
        <w:tc>
          <w:tcPr>
            <w:tcW w:w="500" w:type="dxa"/>
            <w:shd w:val="clear" w:color="auto" w:fill="auto"/>
            <w:noWrap/>
            <w:vAlign w:val="center"/>
            <w:hideMark/>
          </w:tcPr>
          <w:p w14:paraId="01E9A502" w14:textId="5D4E7671"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14:paraId="7B6BF0C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76FFEA56" w14:textId="1F2C13AB"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258</w:t>
            </w:r>
          </w:p>
        </w:tc>
        <w:tc>
          <w:tcPr>
            <w:tcW w:w="500" w:type="dxa"/>
            <w:shd w:val="clear" w:color="auto" w:fill="auto"/>
            <w:noWrap/>
            <w:vAlign w:val="center"/>
            <w:hideMark/>
          </w:tcPr>
          <w:p w14:paraId="52CDEE6F" w14:textId="5B8D7406"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103</w:t>
            </w:r>
          </w:p>
        </w:tc>
        <w:tc>
          <w:tcPr>
            <w:tcW w:w="500" w:type="dxa"/>
            <w:shd w:val="clear" w:color="000000" w:fill="F2F2F2"/>
            <w:noWrap/>
            <w:vAlign w:val="center"/>
            <w:hideMark/>
          </w:tcPr>
          <w:p w14:paraId="414108A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6F5602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3E75C90D" w14:textId="5A56B66A"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14:paraId="47AEC35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16882B8F" w14:textId="743EA180"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258</w:t>
            </w:r>
          </w:p>
        </w:tc>
      </w:tr>
      <w:tr w:rsidR="00361003" w:rsidRPr="00C222A9" w14:paraId="15F5E1F6" w14:textId="77777777" w:rsidTr="00361003">
        <w:trPr>
          <w:trHeight w:val="480"/>
          <w:jc w:val="center"/>
        </w:trPr>
        <w:tc>
          <w:tcPr>
            <w:tcW w:w="940" w:type="dxa"/>
            <w:vMerge/>
            <w:vAlign w:val="center"/>
            <w:hideMark/>
          </w:tcPr>
          <w:p w14:paraId="575C4CE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AFE7D2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Tápanyag visszapótlás gépei</w:t>
            </w:r>
          </w:p>
        </w:tc>
        <w:tc>
          <w:tcPr>
            <w:tcW w:w="500" w:type="dxa"/>
            <w:shd w:val="clear" w:color="auto" w:fill="auto"/>
            <w:noWrap/>
            <w:vAlign w:val="center"/>
            <w:hideMark/>
          </w:tcPr>
          <w:p w14:paraId="7E4BAE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865C0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8771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1119FC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0B46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951A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2ECC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6450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87CA9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190DB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D433E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37C2DBD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978D1A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0FA1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B471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7F14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4033E8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225C8E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3C944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4D1F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8B5A5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B8FC7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67A1833A" w14:textId="77777777" w:rsidTr="00361003">
        <w:trPr>
          <w:trHeight w:val="240"/>
          <w:jc w:val="center"/>
        </w:trPr>
        <w:tc>
          <w:tcPr>
            <w:tcW w:w="940" w:type="dxa"/>
            <w:vMerge/>
            <w:vAlign w:val="center"/>
            <w:hideMark/>
          </w:tcPr>
          <w:p w14:paraId="14EA4E7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BD0281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Talajművelés gépei</w:t>
            </w:r>
          </w:p>
        </w:tc>
        <w:tc>
          <w:tcPr>
            <w:tcW w:w="500" w:type="dxa"/>
            <w:shd w:val="clear" w:color="auto" w:fill="auto"/>
            <w:noWrap/>
            <w:vAlign w:val="center"/>
            <w:hideMark/>
          </w:tcPr>
          <w:p w14:paraId="2EFC02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F95E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BC06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7164DD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598C7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11A42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65BD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2D49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56359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F6329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A35C0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2B29BCA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B37A9D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7C50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2A7C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DE7AD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2BEDD50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5E1330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1269A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10A49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2ABF6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A0D34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3ACD73BC" w14:textId="77777777" w:rsidTr="00361003">
        <w:trPr>
          <w:trHeight w:val="480"/>
          <w:jc w:val="center"/>
        </w:trPr>
        <w:tc>
          <w:tcPr>
            <w:tcW w:w="940" w:type="dxa"/>
            <w:vMerge/>
            <w:vAlign w:val="center"/>
            <w:hideMark/>
          </w:tcPr>
          <w:p w14:paraId="3A34407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19A848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palántázás gépei</w:t>
            </w:r>
          </w:p>
        </w:tc>
        <w:tc>
          <w:tcPr>
            <w:tcW w:w="500" w:type="dxa"/>
            <w:shd w:val="clear" w:color="auto" w:fill="auto"/>
            <w:noWrap/>
            <w:vAlign w:val="center"/>
            <w:hideMark/>
          </w:tcPr>
          <w:p w14:paraId="545ABF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88006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29853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48D0D5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8EC1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59738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567A7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48792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FFB9E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2F2AB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2A3AA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6BD5B8A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119DA8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E12A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1F0F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9617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27124C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041805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898A4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2FE90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04B0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DE0F9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69450571" w14:textId="77777777" w:rsidTr="00361003">
        <w:trPr>
          <w:trHeight w:val="240"/>
          <w:jc w:val="center"/>
        </w:trPr>
        <w:tc>
          <w:tcPr>
            <w:tcW w:w="940" w:type="dxa"/>
            <w:vMerge/>
            <w:vAlign w:val="center"/>
            <w:hideMark/>
          </w:tcPr>
          <w:p w14:paraId="76DDC27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47B5BC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Növényvédelem gépei</w:t>
            </w:r>
          </w:p>
        </w:tc>
        <w:tc>
          <w:tcPr>
            <w:tcW w:w="500" w:type="dxa"/>
            <w:shd w:val="clear" w:color="auto" w:fill="auto"/>
            <w:noWrap/>
            <w:vAlign w:val="center"/>
            <w:hideMark/>
          </w:tcPr>
          <w:p w14:paraId="544A18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9A67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36F35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61BE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D683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8666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7B20CA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1718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52358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807B0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A164A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1442E87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5DBD69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C471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3454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ABF2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1D7B4F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1EAFB2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56DF6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9065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A365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36A8A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3D9B1FFB" w14:textId="77777777" w:rsidTr="00361003">
        <w:trPr>
          <w:trHeight w:val="240"/>
          <w:jc w:val="center"/>
        </w:trPr>
        <w:tc>
          <w:tcPr>
            <w:tcW w:w="940" w:type="dxa"/>
            <w:vMerge/>
            <w:vAlign w:val="center"/>
            <w:hideMark/>
          </w:tcPr>
          <w:p w14:paraId="17EEB95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C49DB2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Öntözés gépei</w:t>
            </w:r>
          </w:p>
        </w:tc>
        <w:tc>
          <w:tcPr>
            <w:tcW w:w="500" w:type="dxa"/>
            <w:shd w:val="clear" w:color="auto" w:fill="auto"/>
            <w:noWrap/>
            <w:vAlign w:val="center"/>
            <w:hideMark/>
          </w:tcPr>
          <w:p w14:paraId="262FF2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6C04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301A1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0A890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B7DC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19F06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2CDBA8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E942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C9FA5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38A1F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4D671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51C9F01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B0C4A2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8532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E4AB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88771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6F0BD7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44511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8C862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A6852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3642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FA9BB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6D6FBEE9" w14:textId="77777777" w:rsidTr="00361003">
        <w:trPr>
          <w:trHeight w:val="480"/>
          <w:jc w:val="center"/>
        </w:trPr>
        <w:tc>
          <w:tcPr>
            <w:tcW w:w="940" w:type="dxa"/>
            <w:vMerge/>
            <w:vAlign w:val="center"/>
            <w:hideMark/>
          </w:tcPr>
          <w:p w14:paraId="0326B275"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E98F6E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Szálastakarmányok betakarításának gépei</w:t>
            </w:r>
          </w:p>
        </w:tc>
        <w:tc>
          <w:tcPr>
            <w:tcW w:w="500" w:type="dxa"/>
            <w:shd w:val="clear" w:color="auto" w:fill="auto"/>
            <w:noWrap/>
            <w:vAlign w:val="center"/>
            <w:hideMark/>
          </w:tcPr>
          <w:p w14:paraId="751A00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8AF7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B4595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8481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1660D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32314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73D335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8ABAC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D123B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412" w:type="dxa"/>
            <w:shd w:val="clear" w:color="000000" w:fill="F2F2F2"/>
            <w:noWrap/>
            <w:vAlign w:val="center"/>
            <w:hideMark/>
          </w:tcPr>
          <w:p w14:paraId="7F881C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3BD7D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75" w:type="dxa"/>
            <w:vMerge/>
            <w:vAlign w:val="center"/>
            <w:hideMark/>
          </w:tcPr>
          <w:p w14:paraId="379512C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CFDB3F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EE88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FDAB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AB89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5DD748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000000" w:fill="F2F2F2"/>
            <w:noWrap/>
            <w:vAlign w:val="center"/>
            <w:hideMark/>
          </w:tcPr>
          <w:p w14:paraId="270162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20FC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890F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42B09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20A3A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3A9FC573" w14:textId="77777777" w:rsidTr="00361003">
        <w:trPr>
          <w:trHeight w:val="240"/>
          <w:jc w:val="center"/>
        </w:trPr>
        <w:tc>
          <w:tcPr>
            <w:tcW w:w="940" w:type="dxa"/>
            <w:vMerge/>
            <w:vAlign w:val="center"/>
            <w:hideMark/>
          </w:tcPr>
          <w:p w14:paraId="72FBD8A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2B3104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Gabona betakarítás gépei</w:t>
            </w:r>
          </w:p>
        </w:tc>
        <w:tc>
          <w:tcPr>
            <w:tcW w:w="500" w:type="dxa"/>
            <w:shd w:val="clear" w:color="auto" w:fill="auto"/>
            <w:noWrap/>
            <w:vAlign w:val="center"/>
            <w:hideMark/>
          </w:tcPr>
          <w:p w14:paraId="6ED726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E1EC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C3D2F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5022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5364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55074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944D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68EA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FB60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412" w:type="dxa"/>
            <w:shd w:val="clear" w:color="000000" w:fill="F2F2F2"/>
            <w:noWrap/>
            <w:vAlign w:val="center"/>
            <w:hideMark/>
          </w:tcPr>
          <w:p w14:paraId="53BFF4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60904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230FBAB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D7BC40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1CBC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97C3B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DFB23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067EA4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43888F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8FF99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0A471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2F9586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661A2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48F27289" w14:textId="77777777" w:rsidTr="00361003">
        <w:trPr>
          <w:trHeight w:val="480"/>
          <w:jc w:val="center"/>
        </w:trPr>
        <w:tc>
          <w:tcPr>
            <w:tcW w:w="940" w:type="dxa"/>
            <w:vMerge/>
            <w:vAlign w:val="center"/>
            <w:hideMark/>
          </w:tcPr>
          <w:p w14:paraId="1E668E9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F78169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Kukorica betakarítás gépei</w:t>
            </w:r>
          </w:p>
        </w:tc>
        <w:tc>
          <w:tcPr>
            <w:tcW w:w="500" w:type="dxa"/>
            <w:shd w:val="clear" w:color="auto" w:fill="auto"/>
            <w:noWrap/>
            <w:vAlign w:val="center"/>
            <w:hideMark/>
          </w:tcPr>
          <w:p w14:paraId="39E35B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3DDA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9EA58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4ABC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1EC6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BA0B8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DA1B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5300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44D8B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412" w:type="dxa"/>
            <w:shd w:val="clear" w:color="000000" w:fill="F2F2F2"/>
            <w:noWrap/>
            <w:vAlign w:val="center"/>
            <w:hideMark/>
          </w:tcPr>
          <w:p w14:paraId="5DE786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610C3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1C2CC63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CBCC23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744F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391F0F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79DD1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7C8996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45533C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5523E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F32B8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37CA3D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49526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4E9C92CB" w14:textId="77777777" w:rsidTr="00361003">
        <w:trPr>
          <w:trHeight w:val="480"/>
          <w:jc w:val="center"/>
        </w:trPr>
        <w:tc>
          <w:tcPr>
            <w:tcW w:w="940" w:type="dxa"/>
            <w:vMerge/>
            <w:vAlign w:val="center"/>
            <w:hideMark/>
          </w:tcPr>
          <w:p w14:paraId="1820C58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C471BD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Szemes termények utókezelésének gépei</w:t>
            </w:r>
          </w:p>
        </w:tc>
        <w:tc>
          <w:tcPr>
            <w:tcW w:w="500" w:type="dxa"/>
            <w:shd w:val="clear" w:color="auto" w:fill="auto"/>
            <w:noWrap/>
            <w:vAlign w:val="center"/>
            <w:hideMark/>
          </w:tcPr>
          <w:p w14:paraId="0451B5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A228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0EBD9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F0DD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804E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E4DBB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2EAD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C278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384ED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412" w:type="dxa"/>
            <w:shd w:val="clear" w:color="000000" w:fill="F2F2F2"/>
            <w:noWrap/>
            <w:vAlign w:val="center"/>
            <w:hideMark/>
          </w:tcPr>
          <w:p w14:paraId="6DAA8C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2E86D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69BA465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A2A22D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888A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6A3AC5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BC289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1240F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7F648F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FD64B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27D5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72407A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E9CC0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7F489558" w14:textId="77777777" w:rsidTr="00361003">
        <w:trPr>
          <w:trHeight w:val="480"/>
          <w:jc w:val="center"/>
        </w:trPr>
        <w:tc>
          <w:tcPr>
            <w:tcW w:w="940" w:type="dxa"/>
            <w:vMerge/>
            <w:vAlign w:val="center"/>
            <w:hideMark/>
          </w:tcPr>
          <w:p w14:paraId="67B8634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7C5FD2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Burgonya betakarításának gépei</w:t>
            </w:r>
          </w:p>
        </w:tc>
        <w:tc>
          <w:tcPr>
            <w:tcW w:w="500" w:type="dxa"/>
            <w:shd w:val="clear" w:color="auto" w:fill="auto"/>
            <w:noWrap/>
            <w:vAlign w:val="center"/>
            <w:hideMark/>
          </w:tcPr>
          <w:p w14:paraId="5EFC5E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CFE4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C7567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0280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04F5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F524D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8594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6AC82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3090D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412" w:type="dxa"/>
            <w:shd w:val="clear" w:color="000000" w:fill="F2F2F2"/>
            <w:noWrap/>
            <w:vAlign w:val="center"/>
            <w:hideMark/>
          </w:tcPr>
          <w:p w14:paraId="3D53BA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02B6B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675" w:type="dxa"/>
            <w:vMerge/>
            <w:vAlign w:val="center"/>
            <w:hideMark/>
          </w:tcPr>
          <w:p w14:paraId="2CC27D1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C45BEF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BAC0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500" w:type="dxa"/>
            <w:shd w:val="clear" w:color="000000" w:fill="F2F2F2"/>
            <w:noWrap/>
            <w:vAlign w:val="center"/>
            <w:hideMark/>
          </w:tcPr>
          <w:p w14:paraId="496580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0F8F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2E11B8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500" w:type="dxa"/>
            <w:shd w:val="clear" w:color="000000" w:fill="F2F2F2"/>
            <w:noWrap/>
            <w:vAlign w:val="center"/>
            <w:hideMark/>
          </w:tcPr>
          <w:p w14:paraId="78DF66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D5DEE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8848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500" w:type="dxa"/>
            <w:shd w:val="clear" w:color="000000" w:fill="F2F2F2"/>
            <w:noWrap/>
            <w:vAlign w:val="center"/>
            <w:hideMark/>
          </w:tcPr>
          <w:p w14:paraId="12557A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447BD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059B442F" w14:textId="77777777" w:rsidTr="00361003">
        <w:trPr>
          <w:trHeight w:val="480"/>
          <w:jc w:val="center"/>
        </w:trPr>
        <w:tc>
          <w:tcPr>
            <w:tcW w:w="940" w:type="dxa"/>
            <w:vMerge/>
            <w:vAlign w:val="center"/>
            <w:hideMark/>
          </w:tcPr>
          <w:p w14:paraId="5EBD216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8B670C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Cukorrépa betakarításának gépei</w:t>
            </w:r>
          </w:p>
        </w:tc>
        <w:tc>
          <w:tcPr>
            <w:tcW w:w="500" w:type="dxa"/>
            <w:shd w:val="clear" w:color="auto" w:fill="auto"/>
            <w:noWrap/>
            <w:vAlign w:val="center"/>
            <w:hideMark/>
          </w:tcPr>
          <w:p w14:paraId="0436FE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C299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07C66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6DDF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2A0C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933DC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5AE3D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8A3C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A3E37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412" w:type="dxa"/>
            <w:shd w:val="clear" w:color="000000" w:fill="F2F2F2"/>
            <w:noWrap/>
            <w:vAlign w:val="center"/>
            <w:hideMark/>
          </w:tcPr>
          <w:p w14:paraId="5FE087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3CDF4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4F32CBD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AC3583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1B1C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213E1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FBFDE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2EC0C7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4AADB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A6E6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EC3D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BFE9D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1F4C0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261B94F5" w14:textId="77777777" w:rsidTr="00361003">
        <w:trPr>
          <w:trHeight w:val="480"/>
          <w:jc w:val="center"/>
        </w:trPr>
        <w:tc>
          <w:tcPr>
            <w:tcW w:w="940" w:type="dxa"/>
            <w:vMerge/>
            <w:vAlign w:val="center"/>
            <w:hideMark/>
          </w:tcPr>
          <w:p w14:paraId="309375F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42296F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Ipari növények betakarításának gépei</w:t>
            </w:r>
          </w:p>
        </w:tc>
        <w:tc>
          <w:tcPr>
            <w:tcW w:w="500" w:type="dxa"/>
            <w:shd w:val="clear" w:color="auto" w:fill="auto"/>
            <w:noWrap/>
            <w:vAlign w:val="center"/>
            <w:hideMark/>
          </w:tcPr>
          <w:p w14:paraId="187A09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D241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93293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474F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B328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A2311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E6EB9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CB1B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2FC25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E30B8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E1538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F332C7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93D6AD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3932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3141AB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F6525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26503B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EFA91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DBA18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4FE0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1E6F42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D4409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64155FAB" w14:textId="77777777" w:rsidTr="00361003">
        <w:trPr>
          <w:trHeight w:val="720"/>
          <w:jc w:val="center"/>
        </w:trPr>
        <w:tc>
          <w:tcPr>
            <w:tcW w:w="940" w:type="dxa"/>
            <w:vMerge/>
            <w:vAlign w:val="center"/>
            <w:hideMark/>
          </w:tcPr>
          <w:p w14:paraId="0B2E4A0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9DBC6C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Zöldség, gyümölcs betakarítás és feldolgozás gépei</w:t>
            </w:r>
          </w:p>
        </w:tc>
        <w:tc>
          <w:tcPr>
            <w:tcW w:w="500" w:type="dxa"/>
            <w:shd w:val="clear" w:color="auto" w:fill="auto"/>
            <w:noWrap/>
            <w:vAlign w:val="center"/>
            <w:hideMark/>
          </w:tcPr>
          <w:p w14:paraId="737886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1D155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6D97E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D79B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63CF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22DD7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B025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9228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D34E3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11984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B0B1D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46C249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3C4806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7E0D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42C6FF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7453E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6675BC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CEDC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3F43A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B66CB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51A13E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1FA22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7B2FE969" w14:textId="77777777" w:rsidTr="00361003">
        <w:trPr>
          <w:trHeight w:val="480"/>
          <w:jc w:val="center"/>
        </w:trPr>
        <w:tc>
          <w:tcPr>
            <w:tcW w:w="940" w:type="dxa"/>
            <w:vMerge/>
            <w:vAlign w:val="center"/>
            <w:hideMark/>
          </w:tcPr>
          <w:p w14:paraId="23041D7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FEBC2E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Szállítás és anyagmozgatás gépei</w:t>
            </w:r>
          </w:p>
        </w:tc>
        <w:tc>
          <w:tcPr>
            <w:tcW w:w="500" w:type="dxa"/>
            <w:shd w:val="clear" w:color="auto" w:fill="auto"/>
            <w:noWrap/>
            <w:vAlign w:val="center"/>
            <w:hideMark/>
          </w:tcPr>
          <w:p w14:paraId="410354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CCCB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A9A4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06AF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87D7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26642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0D2F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D689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D5AD6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0E7A0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10CA2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CCF9B0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37B004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C5C9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7ECD58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6CB00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54CCC8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F25C3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6CAAD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881B9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03B9F1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F779F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440F66FF" w14:textId="77777777" w:rsidTr="00361003">
        <w:trPr>
          <w:trHeight w:val="480"/>
          <w:jc w:val="center"/>
        </w:trPr>
        <w:tc>
          <w:tcPr>
            <w:tcW w:w="940" w:type="dxa"/>
            <w:vMerge/>
            <w:vAlign w:val="center"/>
            <w:hideMark/>
          </w:tcPr>
          <w:p w14:paraId="781A6C8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8C1B1B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Az állattartás épületei és gépei</w:t>
            </w:r>
          </w:p>
        </w:tc>
        <w:tc>
          <w:tcPr>
            <w:tcW w:w="500" w:type="dxa"/>
            <w:shd w:val="clear" w:color="auto" w:fill="auto"/>
            <w:noWrap/>
            <w:vAlign w:val="center"/>
            <w:hideMark/>
          </w:tcPr>
          <w:p w14:paraId="1E8738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8C5B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794B1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7088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2A89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0DC95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6324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813A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7BAFC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B83BF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86949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A4768A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086223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DC3C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000000" w:fill="F2F2F2"/>
            <w:noWrap/>
            <w:vAlign w:val="center"/>
            <w:hideMark/>
          </w:tcPr>
          <w:p w14:paraId="201278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FAF14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auto" w:fill="auto"/>
            <w:noWrap/>
            <w:vAlign w:val="center"/>
            <w:hideMark/>
          </w:tcPr>
          <w:p w14:paraId="7AB8E9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2EDEC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924B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35947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000000" w:fill="F2F2F2"/>
            <w:noWrap/>
            <w:vAlign w:val="center"/>
            <w:hideMark/>
          </w:tcPr>
          <w:p w14:paraId="0327EF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E13AE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r>
      <w:tr w:rsidR="00361003" w:rsidRPr="00C222A9" w14:paraId="467F5E50" w14:textId="77777777" w:rsidTr="00361003">
        <w:trPr>
          <w:trHeight w:val="720"/>
          <w:jc w:val="center"/>
        </w:trPr>
        <w:tc>
          <w:tcPr>
            <w:tcW w:w="940" w:type="dxa"/>
            <w:vMerge/>
            <w:vAlign w:val="center"/>
            <w:hideMark/>
          </w:tcPr>
          <w:p w14:paraId="1DEF2E8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BD8245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munkagépek karbantartása</w:t>
            </w:r>
          </w:p>
        </w:tc>
        <w:tc>
          <w:tcPr>
            <w:tcW w:w="500" w:type="dxa"/>
            <w:shd w:val="clear" w:color="auto" w:fill="auto"/>
            <w:noWrap/>
            <w:vAlign w:val="center"/>
            <w:hideMark/>
          </w:tcPr>
          <w:p w14:paraId="54012F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862F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CB1B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4F713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B0B8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9C3A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F8854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C10AD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6CE08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92FB8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6BD57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68C1971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5CD3EF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F66B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418B61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B3A2B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19848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A0F07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D955D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2F81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2793CB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BEEE2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6B813F91" w14:textId="77777777" w:rsidTr="00361003">
        <w:trPr>
          <w:trHeight w:val="720"/>
          <w:jc w:val="center"/>
        </w:trPr>
        <w:tc>
          <w:tcPr>
            <w:tcW w:w="940" w:type="dxa"/>
            <w:vMerge/>
            <w:vAlign w:val="center"/>
            <w:hideMark/>
          </w:tcPr>
          <w:p w14:paraId="1F51F18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5AB0F4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Új és javított gépek bejáratása, korrózió védelme, gépek tárolása</w:t>
            </w:r>
          </w:p>
        </w:tc>
        <w:tc>
          <w:tcPr>
            <w:tcW w:w="500" w:type="dxa"/>
            <w:shd w:val="clear" w:color="auto" w:fill="auto"/>
            <w:noWrap/>
            <w:vAlign w:val="center"/>
            <w:hideMark/>
          </w:tcPr>
          <w:p w14:paraId="517105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E4D8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4701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0153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EC48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8B11C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9431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4020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C2753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BB47D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63CBC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317742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5CFE24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2947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319CE4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AF75A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E66CC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8CD69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B5887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E588A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35D392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0B0D8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5E1AD76F" w14:textId="77777777" w:rsidTr="00361003">
        <w:trPr>
          <w:trHeight w:val="720"/>
          <w:jc w:val="center"/>
        </w:trPr>
        <w:tc>
          <w:tcPr>
            <w:tcW w:w="940" w:type="dxa"/>
            <w:vMerge/>
            <w:vAlign w:val="center"/>
            <w:hideMark/>
          </w:tcPr>
          <w:p w14:paraId="58709FD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3B04F1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munkagépek részegységeinek javítása</w:t>
            </w:r>
          </w:p>
        </w:tc>
        <w:tc>
          <w:tcPr>
            <w:tcW w:w="500" w:type="dxa"/>
            <w:shd w:val="clear" w:color="auto" w:fill="auto"/>
            <w:noWrap/>
            <w:vAlign w:val="center"/>
            <w:hideMark/>
          </w:tcPr>
          <w:p w14:paraId="7C31A8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0CEA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80FD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85C9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9EB3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648A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355C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27FB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1EDC3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96A63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17509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1EC7AE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834AF9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3FFC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000000" w:fill="F2F2F2"/>
            <w:noWrap/>
            <w:vAlign w:val="center"/>
            <w:hideMark/>
          </w:tcPr>
          <w:p w14:paraId="09CC8E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7876E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auto" w:fill="auto"/>
            <w:noWrap/>
            <w:vAlign w:val="center"/>
            <w:hideMark/>
          </w:tcPr>
          <w:p w14:paraId="7195ED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FB976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8FFFB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6BAB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000000" w:fill="F2F2F2"/>
            <w:noWrap/>
            <w:vAlign w:val="center"/>
            <w:hideMark/>
          </w:tcPr>
          <w:p w14:paraId="60A531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C59DA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r>
      <w:tr w:rsidR="00361003" w:rsidRPr="00C222A9" w14:paraId="7DDA5E17" w14:textId="77777777" w:rsidTr="00361003">
        <w:trPr>
          <w:trHeight w:val="480"/>
          <w:jc w:val="center"/>
        </w:trPr>
        <w:tc>
          <w:tcPr>
            <w:tcW w:w="940" w:type="dxa"/>
            <w:vMerge/>
            <w:vAlign w:val="center"/>
            <w:hideMark/>
          </w:tcPr>
          <w:p w14:paraId="46C7994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24F744E"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Munkagépek szakmai gyakorlat</w:t>
            </w:r>
          </w:p>
        </w:tc>
        <w:tc>
          <w:tcPr>
            <w:tcW w:w="500" w:type="dxa"/>
            <w:shd w:val="clear" w:color="auto" w:fill="auto"/>
            <w:noWrap/>
            <w:vAlign w:val="center"/>
            <w:hideMark/>
          </w:tcPr>
          <w:p w14:paraId="1222C52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AF30C4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392A5A0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8CCA9C4" w14:textId="18380E82"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14:paraId="4E999B4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75E6827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727748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FAF525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73F5A20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3155ADA7" w14:textId="14506737"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w:t>
            </w:r>
          </w:p>
        </w:tc>
        <w:tc>
          <w:tcPr>
            <w:tcW w:w="681" w:type="dxa"/>
            <w:shd w:val="clear" w:color="auto" w:fill="auto"/>
            <w:noWrap/>
            <w:vAlign w:val="center"/>
            <w:hideMark/>
          </w:tcPr>
          <w:p w14:paraId="3EF3A1AE" w14:textId="34447658"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w:t>
            </w:r>
          </w:p>
        </w:tc>
        <w:tc>
          <w:tcPr>
            <w:tcW w:w="675" w:type="dxa"/>
            <w:vMerge w:val="restart"/>
            <w:shd w:val="clear" w:color="auto" w:fill="auto"/>
            <w:noWrap/>
            <w:hideMark/>
          </w:tcPr>
          <w:p w14:paraId="238E6B0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29ACA4B7" w14:textId="6C7D2868"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w:t>
            </w:r>
          </w:p>
        </w:tc>
        <w:tc>
          <w:tcPr>
            <w:tcW w:w="500" w:type="dxa"/>
            <w:shd w:val="clear" w:color="auto" w:fill="auto"/>
            <w:noWrap/>
            <w:vAlign w:val="center"/>
            <w:hideMark/>
          </w:tcPr>
          <w:p w14:paraId="5F37CAA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A66887D" w14:textId="1F7F1E4C"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1" w:type="dxa"/>
            <w:shd w:val="clear" w:color="auto" w:fill="auto"/>
            <w:noWrap/>
            <w:vAlign w:val="center"/>
            <w:hideMark/>
          </w:tcPr>
          <w:p w14:paraId="4A8F0E1C" w14:textId="7D291B69"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228</w:t>
            </w:r>
          </w:p>
        </w:tc>
        <w:tc>
          <w:tcPr>
            <w:tcW w:w="500" w:type="dxa"/>
            <w:shd w:val="clear" w:color="auto" w:fill="auto"/>
            <w:noWrap/>
            <w:vAlign w:val="center"/>
            <w:hideMark/>
          </w:tcPr>
          <w:p w14:paraId="6D1D14D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FB4B587" w14:textId="79999EAB"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w:t>
            </w:r>
          </w:p>
        </w:tc>
        <w:tc>
          <w:tcPr>
            <w:tcW w:w="500" w:type="dxa"/>
            <w:shd w:val="clear" w:color="000000" w:fill="F2F2F2"/>
            <w:noWrap/>
            <w:vAlign w:val="center"/>
            <w:hideMark/>
          </w:tcPr>
          <w:p w14:paraId="22A4ABA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258D9B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5A50AFC" w14:textId="75FDC352"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1" w:type="dxa"/>
            <w:shd w:val="clear" w:color="auto" w:fill="auto"/>
            <w:noWrap/>
            <w:vAlign w:val="center"/>
            <w:hideMark/>
          </w:tcPr>
          <w:p w14:paraId="67A346A7" w14:textId="771C2761"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228</w:t>
            </w:r>
          </w:p>
        </w:tc>
      </w:tr>
      <w:tr w:rsidR="00361003" w:rsidRPr="00C222A9" w14:paraId="1CE8FCF8" w14:textId="77777777" w:rsidTr="00361003">
        <w:trPr>
          <w:trHeight w:val="480"/>
          <w:jc w:val="center"/>
        </w:trPr>
        <w:tc>
          <w:tcPr>
            <w:tcW w:w="940" w:type="dxa"/>
            <w:vMerge/>
            <w:vAlign w:val="center"/>
            <w:hideMark/>
          </w:tcPr>
          <w:p w14:paraId="3D58880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866345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Tápanyag visszapótlás gépei</w:t>
            </w:r>
          </w:p>
        </w:tc>
        <w:tc>
          <w:tcPr>
            <w:tcW w:w="500" w:type="dxa"/>
            <w:shd w:val="clear" w:color="auto" w:fill="auto"/>
            <w:noWrap/>
            <w:vAlign w:val="center"/>
            <w:hideMark/>
          </w:tcPr>
          <w:p w14:paraId="35A085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2918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59621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B9BC1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16A0A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C1F56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5501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155D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7A0CB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EBBAF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81" w:type="dxa"/>
            <w:shd w:val="clear" w:color="auto" w:fill="auto"/>
            <w:noWrap/>
            <w:vAlign w:val="center"/>
            <w:hideMark/>
          </w:tcPr>
          <w:p w14:paraId="514192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5B8D4F4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726F3A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5DB1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7AA3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8CEB9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0DB762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F4E40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081136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7669A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64449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4D3D0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6DAB0424" w14:textId="77777777" w:rsidTr="00361003">
        <w:trPr>
          <w:trHeight w:val="240"/>
          <w:jc w:val="center"/>
        </w:trPr>
        <w:tc>
          <w:tcPr>
            <w:tcW w:w="940" w:type="dxa"/>
            <w:vMerge/>
            <w:vAlign w:val="center"/>
            <w:hideMark/>
          </w:tcPr>
          <w:p w14:paraId="313D882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09CA2F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Talajművelés gépei</w:t>
            </w:r>
          </w:p>
        </w:tc>
        <w:tc>
          <w:tcPr>
            <w:tcW w:w="500" w:type="dxa"/>
            <w:shd w:val="clear" w:color="auto" w:fill="auto"/>
            <w:noWrap/>
            <w:vAlign w:val="center"/>
            <w:hideMark/>
          </w:tcPr>
          <w:p w14:paraId="63D02E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887B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F48A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8536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000000" w:fill="F2F2F2"/>
            <w:noWrap/>
            <w:vAlign w:val="center"/>
            <w:hideMark/>
          </w:tcPr>
          <w:p w14:paraId="23897D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8D96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DD72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8F08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A4124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02772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645811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75" w:type="dxa"/>
            <w:vMerge/>
            <w:vAlign w:val="center"/>
            <w:hideMark/>
          </w:tcPr>
          <w:p w14:paraId="21AA9AF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90811B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9D13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028D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B0CFC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0C3F5D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FB1D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3DA9B5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B3B5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3461E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415A6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35074BA2" w14:textId="77777777" w:rsidTr="00361003">
        <w:trPr>
          <w:trHeight w:val="480"/>
          <w:jc w:val="center"/>
        </w:trPr>
        <w:tc>
          <w:tcPr>
            <w:tcW w:w="940" w:type="dxa"/>
            <w:vMerge/>
            <w:vAlign w:val="center"/>
            <w:hideMark/>
          </w:tcPr>
          <w:p w14:paraId="54CAC49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1E5149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palántázás gépei</w:t>
            </w:r>
          </w:p>
        </w:tc>
        <w:tc>
          <w:tcPr>
            <w:tcW w:w="500" w:type="dxa"/>
            <w:shd w:val="clear" w:color="auto" w:fill="auto"/>
            <w:noWrap/>
            <w:vAlign w:val="center"/>
            <w:hideMark/>
          </w:tcPr>
          <w:p w14:paraId="4E3BAB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3FDF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77B2A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0CD4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1653B7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C45D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4BDB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3807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871F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7D3BC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40F329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75" w:type="dxa"/>
            <w:vMerge/>
            <w:vAlign w:val="center"/>
            <w:hideMark/>
          </w:tcPr>
          <w:p w14:paraId="4B8B294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4BA66B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03A5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E9F3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356F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5AF57C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6ACFB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053612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68322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D2DA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72517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63413ED7" w14:textId="77777777" w:rsidTr="00361003">
        <w:trPr>
          <w:trHeight w:val="480"/>
          <w:jc w:val="center"/>
        </w:trPr>
        <w:tc>
          <w:tcPr>
            <w:tcW w:w="940" w:type="dxa"/>
            <w:vMerge/>
            <w:vAlign w:val="center"/>
            <w:hideMark/>
          </w:tcPr>
          <w:p w14:paraId="73ED53C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2B3CF88" w14:textId="59976C92" w:rsidR="00361003" w:rsidRPr="00C222A9" w:rsidRDefault="00361003" w:rsidP="00526B55">
            <w:pPr>
              <w:spacing w:after="0"/>
              <w:jc w:val="left"/>
              <w:rPr>
                <w:rFonts w:eastAsia="Times New Roman" w:cs="Times New Roman"/>
                <w:color w:val="000000"/>
                <w:sz w:val="18"/>
                <w:szCs w:val="18"/>
                <w:lang w:eastAsia="hu-HU"/>
              </w:rPr>
            </w:pPr>
            <w:r w:rsidRPr="0051131C">
              <w:rPr>
                <w:rFonts w:eastAsia="Times New Roman" w:cs="Times New Roman"/>
                <w:color w:val="000000"/>
                <w:sz w:val="18"/>
                <w:szCs w:val="18"/>
                <w:lang w:eastAsia="hu-HU"/>
              </w:rPr>
              <w:t>Növényápolás</w:t>
            </w:r>
            <w:r w:rsidRPr="00C222A9">
              <w:rPr>
                <w:rFonts w:eastAsia="Times New Roman" w:cs="Times New Roman"/>
                <w:color w:val="000000"/>
                <w:sz w:val="18"/>
                <w:szCs w:val="18"/>
                <w:lang w:eastAsia="hu-HU"/>
              </w:rPr>
              <w:t xml:space="preserve"> gépei</w:t>
            </w:r>
          </w:p>
        </w:tc>
        <w:tc>
          <w:tcPr>
            <w:tcW w:w="500" w:type="dxa"/>
            <w:shd w:val="clear" w:color="auto" w:fill="auto"/>
            <w:noWrap/>
            <w:vAlign w:val="center"/>
            <w:hideMark/>
          </w:tcPr>
          <w:p w14:paraId="2B1271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A32B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7C393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0669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020D69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7931E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17E0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17AE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C85AE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F7748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E36FF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3EE36EF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624BA0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0125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91467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EDE98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3C85E6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7D7EC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18E1C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3EB13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C594A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88577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12547E90" w14:textId="77777777" w:rsidTr="00361003">
        <w:trPr>
          <w:trHeight w:val="240"/>
          <w:jc w:val="center"/>
        </w:trPr>
        <w:tc>
          <w:tcPr>
            <w:tcW w:w="940" w:type="dxa"/>
            <w:vMerge/>
            <w:vAlign w:val="center"/>
            <w:hideMark/>
          </w:tcPr>
          <w:p w14:paraId="5914BB4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B62B38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Öntözés gépei</w:t>
            </w:r>
          </w:p>
        </w:tc>
        <w:tc>
          <w:tcPr>
            <w:tcW w:w="500" w:type="dxa"/>
            <w:shd w:val="clear" w:color="auto" w:fill="auto"/>
            <w:noWrap/>
            <w:vAlign w:val="center"/>
            <w:hideMark/>
          </w:tcPr>
          <w:p w14:paraId="537323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13CF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A09B3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146C7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36B3C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40EAC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FC32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309C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AE6D3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4474C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E465A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0C0B7D8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FDB7C6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3F9B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37F7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71EFC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5ADB2E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5A03D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F54F0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890BC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39BAB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61302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79E7191B" w14:textId="77777777" w:rsidTr="00361003">
        <w:trPr>
          <w:trHeight w:val="480"/>
          <w:jc w:val="center"/>
        </w:trPr>
        <w:tc>
          <w:tcPr>
            <w:tcW w:w="940" w:type="dxa"/>
            <w:vMerge/>
            <w:vAlign w:val="center"/>
            <w:hideMark/>
          </w:tcPr>
          <w:p w14:paraId="4E88106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4EA6B8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Szálastakarmányok betakarításának gépei</w:t>
            </w:r>
          </w:p>
        </w:tc>
        <w:tc>
          <w:tcPr>
            <w:tcW w:w="500" w:type="dxa"/>
            <w:shd w:val="clear" w:color="auto" w:fill="auto"/>
            <w:noWrap/>
            <w:vAlign w:val="center"/>
            <w:hideMark/>
          </w:tcPr>
          <w:p w14:paraId="728847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13148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AB836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1E86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260EFC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80A55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85F3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0EA39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49CD0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F05A0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5E19B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4B201EA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A452F6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3885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27379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31748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4F3279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E692F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044B5B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A013C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C882F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F8EF2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65423796" w14:textId="77777777" w:rsidTr="00361003">
        <w:trPr>
          <w:trHeight w:val="240"/>
          <w:jc w:val="center"/>
        </w:trPr>
        <w:tc>
          <w:tcPr>
            <w:tcW w:w="940" w:type="dxa"/>
            <w:vMerge/>
            <w:vAlign w:val="center"/>
            <w:hideMark/>
          </w:tcPr>
          <w:p w14:paraId="31BB0D9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005C34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Gabona betakarítás gépei</w:t>
            </w:r>
          </w:p>
        </w:tc>
        <w:tc>
          <w:tcPr>
            <w:tcW w:w="500" w:type="dxa"/>
            <w:shd w:val="clear" w:color="auto" w:fill="auto"/>
            <w:noWrap/>
            <w:vAlign w:val="center"/>
            <w:hideMark/>
          </w:tcPr>
          <w:p w14:paraId="03E314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8E52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3F8DB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14E9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465F8B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A7017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41DC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ADFB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38F68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9D96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81" w:type="dxa"/>
            <w:shd w:val="clear" w:color="auto" w:fill="auto"/>
            <w:noWrap/>
            <w:vAlign w:val="center"/>
            <w:hideMark/>
          </w:tcPr>
          <w:p w14:paraId="0BB36A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7D14DB3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42AB54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795F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3E66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0F504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42C75C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31EE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178D3A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00859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4DD4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3E64D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585A0D07" w14:textId="77777777" w:rsidTr="00361003">
        <w:trPr>
          <w:trHeight w:val="480"/>
          <w:jc w:val="center"/>
        </w:trPr>
        <w:tc>
          <w:tcPr>
            <w:tcW w:w="940" w:type="dxa"/>
            <w:vMerge/>
            <w:vAlign w:val="center"/>
            <w:hideMark/>
          </w:tcPr>
          <w:p w14:paraId="385B582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352724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Kukorica betakarítás gépei</w:t>
            </w:r>
          </w:p>
        </w:tc>
        <w:tc>
          <w:tcPr>
            <w:tcW w:w="500" w:type="dxa"/>
            <w:shd w:val="clear" w:color="auto" w:fill="auto"/>
            <w:noWrap/>
            <w:vAlign w:val="center"/>
            <w:hideMark/>
          </w:tcPr>
          <w:p w14:paraId="2A2C28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0E8B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80FA9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EC69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7A29F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4C92C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CC33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D3DA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2771C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E8AFF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81" w:type="dxa"/>
            <w:shd w:val="clear" w:color="auto" w:fill="auto"/>
            <w:noWrap/>
            <w:vAlign w:val="center"/>
            <w:hideMark/>
          </w:tcPr>
          <w:p w14:paraId="357CAE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0B2C4E5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DC5D0E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ECB0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3BCB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00A5F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49107B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84C45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41022C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B81C6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C96DD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2AED6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5545446A" w14:textId="77777777" w:rsidTr="00361003">
        <w:trPr>
          <w:trHeight w:val="480"/>
          <w:jc w:val="center"/>
        </w:trPr>
        <w:tc>
          <w:tcPr>
            <w:tcW w:w="940" w:type="dxa"/>
            <w:vMerge/>
            <w:vAlign w:val="center"/>
            <w:hideMark/>
          </w:tcPr>
          <w:p w14:paraId="11B2993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BAD8EE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Szemes termények utókezelésének gépei</w:t>
            </w:r>
          </w:p>
        </w:tc>
        <w:tc>
          <w:tcPr>
            <w:tcW w:w="500" w:type="dxa"/>
            <w:shd w:val="clear" w:color="auto" w:fill="auto"/>
            <w:noWrap/>
            <w:vAlign w:val="center"/>
            <w:hideMark/>
          </w:tcPr>
          <w:p w14:paraId="228337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03DF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2A00C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08AC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44C11A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F2EF5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8D4D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F249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40B97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BB20B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81" w:type="dxa"/>
            <w:shd w:val="clear" w:color="auto" w:fill="auto"/>
            <w:noWrap/>
            <w:vAlign w:val="center"/>
            <w:hideMark/>
          </w:tcPr>
          <w:p w14:paraId="387CB6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236CA1F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98D6F1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EADB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9E765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D2063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2E88D5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26597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E675B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E1CA0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B359B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2A1D3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B6B197A" w14:textId="77777777" w:rsidTr="00361003">
        <w:trPr>
          <w:trHeight w:val="480"/>
          <w:jc w:val="center"/>
        </w:trPr>
        <w:tc>
          <w:tcPr>
            <w:tcW w:w="940" w:type="dxa"/>
            <w:vMerge/>
            <w:vAlign w:val="center"/>
            <w:hideMark/>
          </w:tcPr>
          <w:p w14:paraId="5D5E844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E05759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Burgonya betakarításának gépei</w:t>
            </w:r>
          </w:p>
        </w:tc>
        <w:tc>
          <w:tcPr>
            <w:tcW w:w="500" w:type="dxa"/>
            <w:shd w:val="clear" w:color="auto" w:fill="auto"/>
            <w:noWrap/>
            <w:vAlign w:val="center"/>
            <w:hideMark/>
          </w:tcPr>
          <w:p w14:paraId="23714B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619E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80AEF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9372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19585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03678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C7C4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D892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57268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131E4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81" w:type="dxa"/>
            <w:shd w:val="clear" w:color="auto" w:fill="auto"/>
            <w:noWrap/>
            <w:vAlign w:val="center"/>
            <w:hideMark/>
          </w:tcPr>
          <w:p w14:paraId="0220D6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40D9085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121A26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5F83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563F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8D292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213D6C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C8413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01DD6E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6D251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D865D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6B651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2BD99F3F" w14:textId="77777777" w:rsidTr="00361003">
        <w:trPr>
          <w:trHeight w:val="480"/>
          <w:jc w:val="center"/>
        </w:trPr>
        <w:tc>
          <w:tcPr>
            <w:tcW w:w="940" w:type="dxa"/>
            <w:vMerge/>
            <w:vAlign w:val="center"/>
            <w:hideMark/>
          </w:tcPr>
          <w:p w14:paraId="77F8570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D306FA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Cukorrépa betakarításának gépei</w:t>
            </w:r>
          </w:p>
        </w:tc>
        <w:tc>
          <w:tcPr>
            <w:tcW w:w="500" w:type="dxa"/>
            <w:shd w:val="clear" w:color="auto" w:fill="auto"/>
            <w:noWrap/>
            <w:vAlign w:val="center"/>
            <w:hideMark/>
          </w:tcPr>
          <w:p w14:paraId="0772B9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3001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7AAF7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DEA6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CA978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C8FD0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2E05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858F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2D0CE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F7D22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81" w:type="dxa"/>
            <w:shd w:val="clear" w:color="auto" w:fill="auto"/>
            <w:noWrap/>
            <w:vAlign w:val="center"/>
            <w:hideMark/>
          </w:tcPr>
          <w:p w14:paraId="6E9EDD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5F962EE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F922DC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F23D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920B4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6ADB0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054B8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26C9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41400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E5344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B7B72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9F01E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183C12F2" w14:textId="77777777" w:rsidTr="00361003">
        <w:trPr>
          <w:trHeight w:val="480"/>
          <w:jc w:val="center"/>
        </w:trPr>
        <w:tc>
          <w:tcPr>
            <w:tcW w:w="940" w:type="dxa"/>
            <w:vMerge/>
            <w:vAlign w:val="center"/>
            <w:hideMark/>
          </w:tcPr>
          <w:p w14:paraId="56BEFD6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80BC66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Ipari növények betakarításának gépei</w:t>
            </w:r>
          </w:p>
        </w:tc>
        <w:tc>
          <w:tcPr>
            <w:tcW w:w="500" w:type="dxa"/>
            <w:shd w:val="clear" w:color="auto" w:fill="auto"/>
            <w:noWrap/>
            <w:vAlign w:val="center"/>
            <w:hideMark/>
          </w:tcPr>
          <w:p w14:paraId="03F384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01FD3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FF092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2B97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6C9A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B5CC0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5B5B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BE21B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C53D0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67DC5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221C8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504F48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A262D1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9CDF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E30DC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638726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52D4A2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27E00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6EED5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38492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FE92C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3F576E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0FB8A5AE" w14:textId="77777777" w:rsidTr="00361003">
        <w:trPr>
          <w:trHeight w:val="720"/>
          <w:jc w:val="center"/>
        </w:trPr>
        <w:tc>
          <w:tcPr>
            <w:tcW w:w="940" w:type="dxa"/>
            <w:vMerge/>
            <w:vAlign w:val="center"/>
            <w:hideMark/>
          </w:tcPr>
          <w:p w14:paraId="53AF9C7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3115C5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Zöldség, gyümölcs betakarítás és feldolgozás gépei</w:t>
            </w:r>
          </w:p>
        </w:tc>
        <w:tc>
          <w:tcPr>
            <w:tcW w:w="500" w:type="dxa"/>
            <w:shd w:val="clear" w:color="auto" w:fill="auto"/>
            <w:noWrap/>
            <w:vAlign w:val="center"/>
            <w:hideMark/>
          </w:tcPr>
          <w:p w14:paraId="11B9FB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6FBE1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80887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4EE2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F5E7F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75B91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E33A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39CC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A569E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80534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AB1F0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76B525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B42117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A40D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A0B5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404D68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74B538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7461C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7B9D6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723B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C6F22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2E79BF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4B7E2520" w14:textId="77777777" w:rsidTr="00361003">
        <w:trPr>
          <w:trHeight w:val="480"/>
          <w:jc w:val="center"/>
        </w:trPr>
        <w:tc>
          <w:tcPr>
            <w:tcW w:w="940" w:type="dxa"/>
            <w:vMerge/>
            <w:vAlign w:val="center"/>
            <w:hideMark/>
          </w:tcPr>
          <w:p w14:paraId="39B8CE2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1CA05D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Szállítás és anyagmozgatás gépei</w:t>
            </w:r>
          </w:p>
        </w:tc>
        <w:tc>
          <w:tcPr>
            <w:tcW w:w="500" w:type="dxa"/>
            <w:shd w:val="clear" w:color="auto" w:fill="auto"/>
            <w:noWrap/>
            <w:vAlign w:val="center"/>
            <w:hideMark/>
          </w:tcPr>
          <w:p w14:paraId="49C84E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868F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92C23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4E23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9A962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225B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B2660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516F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1271A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42B29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6DAFA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9C8264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E71A40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AF3E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60DA0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23C7B4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3F6EC7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7DAF7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66870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9FF6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6CABF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4B104D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0217F922" w14:textId="77777777" w:rsidTr="00361003">
        <w:trPr>
          <w:trHeight w:val="480"/>
          <w:jc w:val="center"/>
        </w:trPr>
        <w:tc>
          <w:tcPr>
            <w:tcW w:w="940" w:type="dxa"/>
            <w:vMerge/>
            <w:vAlign w:val="center"/>
            <w:hideMark/>
          </w:tcPr>
          <w:p w14:paraId="4163131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0E04AB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Az állattartás épületei és gépei</w:t>
            </w:r>
          </w:p>
        </w:tc>
        <w:tc>
          <w:tcPr>
            <w:tcW w:w="500" w:type="dxa"/>
            <w:shd w:val="clear" w:color="auto" w:fill="auto"/>
            <w:noWrap/>
            <w:vAlign w:val="center"/>
            <w:hideMark/>
          </w:tcPr>
          <w:p w14:paraId="0A548A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5DAB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7F62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EE22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BE58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85AE8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93E3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823B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5283C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3A7C4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27E7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3D62E4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AB9A7D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67D0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C3D9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306C33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41FCCD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A66CA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46BE6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A7B95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22699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3DD3D1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3E3C010B" w14:textId="77777777" w:rsidTr="00361003">
        <w:trPr>
          <w:trHeight w:val="720"/>
          <w:jc w:val="center"/>
        </w:trPr>
        <w:tc>
          <w:tcPr>
            <w:tcW w:w="940" w:type="dxa"/>
            <w:vMerge/>
            <w:vAlign w:val="center"/>
            <w:hideMark/>
          </w:tcPr>
          <w:p w14:paraId="6CBD4F9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5A31D3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munkagépek karbantartása</w:t>
            </w:r>
          </w:p>
        </w:tc>
        <w:tc>
          <w:tcPr>
            <w:tcW w:w="500" w:type="dxa"/>
            <w:shd w:val="clear" w:color="auto" w:fill="auto"/>
            <w:noWrap/>
            <w:vAlign w:val="center"/>
            <w:hideMark/>
          </w:tcPr>
          <w:p w14:paraId="3C6D4F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A23F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37A54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F8C1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02A38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D6AF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1195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6972F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16B7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F885F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DB7A4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092E9EF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C9522E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68C2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EB0C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2D3F05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65B16A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23CC7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0CFFE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5643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67813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078CC3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529EBF7D" w14:textId="77777777" w:rsidTr="00361003">
        <w:trPr>
          <w:trHeight w:val="720"/>
          <w:jc w:val="center"/>
        </w:trPr>
        <w:tc>
          <w:tcPr>
            <w:tcW w:w="940" w:type="dxa"/>
            <w:vMerge/>
            <w:vAlign w:val="center"/>
            <w:hideMark/>
          </w:tcPr>
          <w:p w14:paraId="1F00CF2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D16C71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Új és javított gépek bejáratása, korrózió védelme, gépek tárolása</w:t>
            </w:r>
          </w:p>
        </w:tc>
        <w:tc>
          <w:tcPr>
            <w:tcW w:w="500" w:type="dxa"/>
            <w:shd w:val="clear" w:color="auto" w:fill="auto"/>
            <w:noWrap/>
            <w:vAlign w:val="center"/>
            <w:hideMark/>
          </w:tcPr>
          <w:p w14:paraId="4E8D66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AE7E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E3F6E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8E27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81B6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5554F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CBD1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2C7A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763D7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C584E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CFBE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6D5E60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6E6744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08C5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89DD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6513C1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41EBE9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26368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AB945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0B24A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2E1C0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39998C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6C62F798" w14:textId="77777777" w:rsidTr="00361003">
        <w:trPr>
          <w:trHeight w:val="720"/>
          <w:jc w:val="center"/>
        </w:trPr>
        <w:tc>
          <w:tcPr>
            <w:tcW w:w="940" w:type="dxa"/>
            <w:vMerge/>
            <w:vAlign w:val="center"/>
            <w:hideMark/>
          </w:tcPr>
          <w:p w14:paraId="2F25066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A73C87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munkagépek részegységeinek javítása</w:t>
            </w:r>
          </w:p>
        </w:tc>
        <w:tc>
          <w:tcPr>
            <w:tcW w:w="500" w:type="dxa"/>
            <w:shd w:val="clear" w:color="auto" w:fill="auto"/>
            <w:noWrap/>
            <w:vAlign w:val="center"/>
            <w:hideMark/>
          </w:tcPr>
          <w:p w14:paraId="2FEF4B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23BB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7E42D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B523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B26F5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0968C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9781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5A93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ACFBD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EA829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458C4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6C7C844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FEB29D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B161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F5FB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681" w:type="dxa"/>
            <w:shd w:val="clear" w:color="auto" w:fill="auto"/>
            <w:noWrap/>
            <w:vAlign w:val="center"/>
            <w:hideMark/>
          </w:tcPr>
          <w:p w14:paraId="1DC82B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500" w:type="dxa"/>
            <w:shd w:val="clear" w:color="auto" w:fill="auto"/>
            <w:noWrap/>
            <w:vAlign w:val="center"/>
            <w:hideMark/>
          </w:tcPr>
          <w:p w14:paraId="2333E8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6851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1FB17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8C43B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B36A8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681" w:type="dxa"/>
            <w:shd w:val="clear" w:color="auto" w:fill="auto"/>
            <w:noWrap/>
            <w:vAlign w:val="center"/>
            <w:hideMark/>
          </w:tcPr>
          <w:p w14:paraId="4AFD24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r>
      <w:tr w:rsidR="00361003" w:rsidRPr="00C222A9" w14:paraId="725A2321" w14:textId="77777777" w:rsidTr="00361003">
        <w:trPr>
          <w:trHeight w:val="240"/>
          <w:jc w:val="center"/>
        </w:trPr>
        <w:tc>
          <w:tcPr>
            <w:tcW w:w="940" w:type="dxa"/>
            <w:vMerge w:val="restart"/>
            <w:shd w:val="clear" w:color="auto" w:fill="auto"/>
            <w:textDirection w:val="btLr"/>
            <w:vAlign w:val="center"/>
            <w:hideMark/>
          </w:tcPr>
          <w:p w14:paraId="2BC163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11050-16 Gépek üzemeltetése a mezőgazdaságban</w:t>
            </w:r>
          </w:p>
        </w:tc>
        <w:tc>
          <w:tcPr>
            <w:tcW w:w="1821" w:type="dxa"/>
            <w:shd w:val="clear" w:color="auto" w:fill="auto"/>
            <w:vAlign w:val="center"/>
            <w:hideMark/>
          </w:tcPr>
          <w:p w14:paraId="3503B10A"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Gépek üzemeltetése</w:t>
            </w:r>
          </w:p>
        </w:tc>
        <w:tc>
          <w:tcPr>
            <w:tcW w:w="500" w:type="dxa"/>
            <w:shd w:val="clear" w:color="auto" w:fill="auto"/>
            <w:noWrap/>
            <w:vAlign w:val="center"/>
            <w:hideMark/>
          </w:tcPr>
          <w:p w14:paraId="79889CD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8F5E4D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5C589B9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E56C6E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2186E5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E4E002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169D93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4BF4AD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49A783A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3A72B00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CD6E66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75" w:type="dxa"/>
            <w:vMerge w:val="restart"/>
            <w:shd w:val="clear" w:color="auto" w:fill="auto"/>
            <w:noWrap/>
            <w:hideMark/>
          </w:tcPr>
          <w:p w14:paraId="3B513D8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36B15A0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4CD7820E" w14:textId="2DAFCA8F"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c>
          <w:tcPr>
            <w:tcW w:w="500" w:type="dxa"/>
            <w:shd w:val="clear" w:color="000000" w:fill="F2F2F2"/>
            <w:noWrap/>
            <w:vAlign w:val="center"/>
            <w:hideMark/>
          </w:tcPr>
          <w:p w14:paraId="02A51FD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13C24868" w14:textId="660F0D11"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c>
          <w:tcPr>
            <w:tcW w:w="500" w:type="dxa"/>
            <w:shd w:val="clear" w:color="auto" w:fill="auto"/>
            <w:noWrap/>
            <w:vAlign w:val="center"/>
            <w:hideMark/>
          </w:tcPr>
          <w:p w14:paraId="1F60691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0AC87B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5E095E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13E3D839" w14:textId="2E3B9FB3"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c>
          <w:tcPr>
            <w:tcW w:w="500" w:type="dxa"/>
            <w:shd w:val="clear" w:color="000000" w:fill="F2F2F2"/>
            <w:noWrap/>
            <w:vAlign w:val="center"/>
            <w:hideMark/>
          </w:tcPr>
          <w:p w14:paraId="26EACE9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19051097" w14:textId="2288E75D"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r>
      <w:tr w:rsidR="00361003" w:rsidRPr="00C222A9" w14:paraId="069595E3" w14:textId="77777777" w:rsidTr="00361003">
        <w:trPr>
          <w:trHeight w:val="480"/>
          <w:jc w:val="center"/>
        </w:trPr>
        <w:tc>
          <w:tcPr>
            <w:tcW w:w="940" w:type="dxa"/>
            <w:vMerge/>
            <w:vAlign w:val="center"/>
            <w:hideMark/>
          </w:tcPr>
          <w:p w14:paraId="0702A4A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B72368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Tápanyag visszapótlás gépeinek üzemeltetése</w:t>
            </w:r>
          </w:p>
        </w:tc>
        <w:tc>
          <w:tcPr>
            <w:tcW w:w="500" w:type="dxa"/>
            <w:shd w:val="clear" w:color="auto" w:fill="auto"/>
            <w:noWrap/>
            <w:vAlign w:val="center"/>
            <w:hideMark/>
          </w:tcPr>
          <w:p w14:paraId="602988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7875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C4450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DD1A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4B79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E7E1C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151C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E796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285EC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6BF19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C47F9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604346A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FFA73D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3A22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4F4A28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B0059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0767AA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0842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AF8FF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7789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DE92B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54156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717228A8" w14:textId="77777777" w:rsidTr="00361003">
        <w:trPr>
          <w:trHeight w:val="480"/>
          <w:jc w:val="center"/>
        </w:trPr>
        <w:tc>
          <w:tcPr>
            <w:tcW w:w="940" w:type="dxa"/>
            <w:vMerge/>
            <w:vAlign w:val="center"/>
            <w:hideMark/>
          </w:tcPr>
          <w:p w14:paraId="33A3DC6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04AA14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Talajművelés gépeinek üzemeltetése</w:t>
            </w:r>
          </w:p>
        </w:tc>
        <w:tc>
          <w:tcPr>
            <w:tcW w:w="500" w:type="dxa"/>
            <w:shd w:val="clear" w:color="auto" w:fill="auto"/>
            <w:noWrap/>
            <w:vAlign w:val="center"/>
            <w:hideMark/>
          </w:tcPr>
          <w:p w14:paraId="0C3629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E815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68ACD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068E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A46A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29BD6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8818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1606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F161D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E8132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D72F0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D6E869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42E577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DDB5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248E06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79895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33B01C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6396F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476E1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FC45B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B06FE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65B23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1A123793" w14:textId="77777777" w:rsidTr="00361003">
        <w:trPr>
          <w:trHeight w:val="720"/>
          <w:jc w:val="center"/>
        </w:trPr>
        <w:tc>
          <w:tcPr>
            <w:tcW w:w="940" w:type="dxa"/>
            <w:vMerge/>
            <w:vAlign w:val="center"/>
            <w:hideMark/>
          </w:tcPr>
          <w:p w14:paraId="438EA11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1C6536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palántázás gépeinek üzemeltetése</w:t>
            </w:r>
          </w:p>
        </w:tc>
        <w:tc>
          <w:tcPr>
            <w:tcW w:w="500" w:type="dxa"/>
            <w:shd w:val="clear" w:color="auto" w:fill="auto"/>
            <w:noWrap/>
            <w:vAlign w:val="center"/>
            <w:hideMark/>
          </w:tcPr>
          <w:p w14:paraId="3B5E33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D7BA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A272E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2E17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F435B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61341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C342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DD10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7D408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C68DE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E1C39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BD3B8C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46399C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0E72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114D8B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F066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F8652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F0DBD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D1DAC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6C9A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1F78B6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4F29A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788C775A" w14:textId="77777777" w:rsidTr="00361003">
        <w:trPr>
          <w:trHeight w:val="480"/>
          <w:jc w:val="center"/>
        </w:trPr>
        <w:tc>
          <w:tcPr>
            <w:tcW w:w="940" w:type="dxa"/>
            <w:vMerge/>
            <w:vAlign w:val="center"/>
            <w:hideMark/>
          </w:tcPr>
          <w:p w14:paraId="47EAB9E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2EB836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Növényápolás gépeinek üzemeltetése</w:t>
            </w:r>
          </w:p>
        </w:tc>
        <w:tc>
          <w:tcPr>
            <w:tcW w:w="500" w:type="dxa"/>
            <w:shd w:val="clear" w:color="auto" w:fill="auto"/>
            <w:noWrap/>
            <w:vAlign w:val="center"/>
            <w:hideMark/>
          </w:tcPr>
          <w:p w14:paraId="42667B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0ADC0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4BD6E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257F7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BE61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9BCFA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E41A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6D688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F4A61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39AE7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8BAD0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1CD62B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F51ADA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7E99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72C493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A6218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20606E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E813E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43D1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7C644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C4E00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776ED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72269295" w14:textId="77777777" w:rsidTr="00361003">
        <w:trPr>
          <w:trHeight w:val="480"/>
          <w:jc w:val="center"/>
        </w:trPr>
        <w:tc>
          <w:tcPr>
            <w:tcW w:w="940" w:type="dxa"/>
            <w:vMerge/>
            <w:vAlign w:val="center"/>
            <w:hideMark/>
          </w:tcPr>
          <w:p w14:paraId="3FCBC14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6C2141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Öntözés gépeinek üzemeltetése</w:t>
            </w:r>
          </w:p>
        </w:tc>
        <w:tc>
          <w:tcPr>
            <w:tcW w:w="500" w:type="dxa"/>
            <w:shd w:val="clear" w:color="auto" w:fill="auto"/>
            <w:noWrap/>
            <w:vAlign w:val="center"/>
            <w:hideMark/>
          </w:tcPr>
          <w:p w14:paraId="33A8AC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EC24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44C8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C2B1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0DAC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EA5B0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7C87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637F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5300E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F9F94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82217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0EDD1EB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3EFCC8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877C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35C942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1BC6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158A52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67B32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4CB6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0FDA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143D82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6BD2A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0CC88E60" w14:textId="77777777" w:rsidTr="00361003">
        <w:trPr>
          <w:trHeight w:val="720"/>
          <w:jc w:val="center"/>
        </w:trPr>
        <w:tc>
          <w:tcPr>
            <w:tcW w:w="940" w:type="dxa"/>
            <w:vMerge/>
            <w:vAlign w:val="center"/>
            <w:hideMark/>
          </w:tcPr>
          <w:p w14:paraId="4CD24F3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B350EC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Szálastakarmányok betakarításának gépeinek üzemeltetése</w:t>
            </w:r>
          </w:p>
        </w:tc>
        <w:tc>
          <w:tcPr>
            <w:tcW w:w="500" w:type="dxa"/>
            <w:shd w:val="clear" w:color="auto" w:fill="auto"/>
            <w:noWrap/>
            <w:vAlign w:val="center"/>
            <w:hideMark/>
          </w:tcPr>
          <w:p w14:paraId="40199C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89E4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21CA1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F795C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D0C3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E001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93AC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5AFC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18B90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22888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81A3B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174EE6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DEBCC6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0D48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6A9438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359E0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39FEC6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E20AE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6E3D0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CCA67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6BE319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25187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4E7A8C2F" w14:textId="77777777" w:rsidTr="00361003">
        <w:trPr>
          <w:trHeight w:val="480"/>
          <w:jc w:val="center"/>
        </w:trPr>
        <w:tc>
          <w:tcPr>
            <w:tcW w:w="940" w:type="dxa"/>
            <w:vMerge/>
            <w:vAlign w:val="center"/>
            <w:hideMark/>
          </w:tcPr>
          <w:p w14:paraId="050AADE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5BF3EA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Gabona betakarítás gépeinek üzemeltetése</w:t>
            </w:r>
          </w:p>
        </w:tc>
        <w:tc>
          <w:tcPr>
            <w:tcW w:w="500" w:type="dxa"/>
            <w:shd w:val="clear" w:color="auto" w:fill="auto"/>
            <w:noWrap/>
            <w:vAlign w:val="center"/>
            <w:hideMark/>
          </w:tcPr>
          <w:p w14:paraId="0221AC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EF89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06DA0B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BB18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A3AF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EA23E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5678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D55C5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E9082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8DC55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7D537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9BE032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98C0C7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C62F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000000" w:fill="F2F2F2"/>
            <w:noWrap/>
            <w:vAlign w:val="center"/>
            <w:hideMark/>
          </w:tcPr>
          <w:p w14:paraId="7A061F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7E1AF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auto" w:fill="auto"/>
            <w:noWrap/>
            <w:vAlign w:val="center"/>
            <w:hideMark/>
          </w:tcPr>
          <w:p w14:paraId="08085F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441BB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8C8D4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8B37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000000" w:fill="F2F2F2"/>
            <w:noWrap/>
            <w:vAlign w:val="center"/>
            <w:hideMark/>
          </w:tcPr>
          <w:p w14:paraId="66D7C0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E0986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r>
      <w:tr w:rsidR="00361003" w:rsidRPr="00C222A9" w14:paraId="11727CFF" w14:textId="77777777" w:rsidTr="00361003">
        <w:trPr>
          <w:trHeight w:val="720"/>
          <w:jc w:val="center"/>
        </w:trPr>
        <w:tc>
          <w:tcPr>
            <w:tcW w:w="940" w:type="dxa"/>
            <w:vMerge/>
            <w:vAlign w:val="center"/>
            <w:hideMark/>
          </w:tcPr>
          <w:p w14:paraId="4E60C84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1EF560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Szemes termények utókezelésének gépeinek üzemeltetése</w:t>
            </w:r>
          </w:p>
        </w:tc>
        <w:tc>
          <w:tcPr>
            <w:tcW w:w="500" w:type="dxa"/>
            <w:shd w:val="clear" w:color="auto" w:fill="auto"/>
            <w:noWrap/>
            <w:vAlign w:val="center"/>
            <w:hideMark/>
          </w:tcPr>
          <w:p w14:paraId="30DC84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6C545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9126C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D3DE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0940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EF9C2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AE7D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1848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99BFA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D504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A0D9C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7411F9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866F11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3D34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671C0D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A2F4F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4418FF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E1DF0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D91BF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B756D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72F30E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16D84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617EAB0E" w14:textId="77777777" w:rsidTr="00361003">
        <w:trPr>
          <w:trHeight w:val="720"/>
          <w:jc w:val="center"/>
        </w:trPr>
        <w:tc>
          <w:tcPr>
            <w:tcW w:w="940" w:type="dxa"/>
            <w:vMerge/>
            <w:vAlign w:val="center"/>
            <w:hideMark/>
          </w:tcPr>
          <w:p w14:paraId="7031ED1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66297B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Burgonya betakarításának gépeinek üzemeltetése</w:t>
            </w:r>
          </w:p>
        </w:tc>
        <w:tc>
          <w:tcPr>
            <w:tcW w:w="500" w:type="dxa"/>
            <w:shd w:val="clear" w:color="auto" w:fill="auto"/>
            <w:noWrap/>
            <w:vAlign w:val="center"/>
            <w:hideMark/>
          </w:tcPr>
          <w:p w14:paraId="3994D9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E6BC6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B95D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443D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EFC7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D1CD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BB39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A9ED6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A9B37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A9F8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B632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6B1E78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20D48E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B23B0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3A9054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E1849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14C099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BD1ED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A1B1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92D21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5364D3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E14DD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172EEE38" w14:textId="77777777" w:rsidTr="00361003">
        <w:trPr>
          <w:trHeight w:val="720"/>
          <w:jc w:val="center"/>
        </w:trPr>
        <w:tc>
          <w:tcPr>
            <w:tcW w:w="940" w:type="dxa"/>
            <w:vMerge/>
            <w:vAlign w:val="center"/>
            <w:hideMark/>
          </w:tcPr>
          <w:p w14:paraId="537534D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279068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Ipari növények és egyéb növények betakarításának gépei</w:t>
            </w:r>
          </w:p>
        </w:tc>
        <w:tc>
          <w:tcPr>
            <w:tcW w:w="500" w:type="dxa"/>
            <w:shd w:val="clear" w:color="auto" w:fill="auto"/>
            <w:noWrap/>
            <w:vAlign w:val="center"/>
            <w:hideMark/>
          </w:tcPr>
          <w:p w14:paraId="50B8BB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A0656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02363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B920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1B8F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94A50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F602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DBA0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EB8B7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62A8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6E4E5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0656482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71B1F2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8779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363AFB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FD038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421F99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1607B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D6EC1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CEF25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1D8217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2BF12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4C65D179" w14:textId="77777777" w:rsidTr="00361003">
        <w:trPr>
          <w:trHeight w:val="960"/>
          <w:jc w:val="center"/>
        </w:trPr>
        <w:tc>
          <w:tcPr>
            <w:tcW w:w="940" w:type="dxa"/>
            <w:vMerge/>
            <w:vAlign w:val="center"/>
            <w:hideMark/>
          </w:tcPr>
          <w:p w14:paraId="39A4D50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38D835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Zöldség, gyümölcs betakarítás és feldolgozás gépeinek üzemeltetése</w:t>
            </w:r>
          </w:p>
        </w:tc>
        <w:tc>
          <w:tcPr>
            <w:tcW w:w="500" w:type="dxa"/>
            <w:shd w:val="clear" w:color="auto" w:fill="auto"/>
            <w:noWrap/>
            <w:vAlign w:val="center"/>
            <w:hideMark/>
          </w:tcPr>
          <w:p w14:paraId="359DDB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F4D2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2450A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C017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611C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18AA8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7F77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115B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CFDBC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D4668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11D45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AF6367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295208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0D50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000000" w:fill="F2F2F2"/>
            <w:noWrap/>
            <w:vAlign w:val="center"/>
            <w:hideMark/>
          </w:tcPr>
          <w:p w14:paraId="5FCCA1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85AE9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62B273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3087A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751B3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4501A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000000" w:fill="F2F2F2"/>
            <w:noWrap/>
            <w:vAlign w:val="center"/>
            <w:hideMark/>
          </w:tcPr>
          <w:p w14:paraId="100BD9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1956C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109DA9E9" w14:textId="77777777" w:rsidTr="00361003">
        <w:trPr>
          <w:trHeight w:val="720"/>
          <w:jc w:val="center"/>
        </w:trPr>
        <w:tc>
          <w:tcPr>
            <w:tcW w:w="940" w:type="dxa"/>
            <w:vMerge/>
            <w:vAlign w:val="center"/>
            <w:hideMark/>
          </w:tcPr>
          <w:p w14:paraId="7921F81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737116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Szállítás és anyagmozgatás gépeinek üzemeltetése</w:t>
            </w:r>
          </w:p>
        </w:tc>
        <w:tc>
          <w:tcPr>
            <w:tcW w:w="500" w:type="dxa"/>
            <w:shd w:val="clear" w:color="auto" w:fill="auto"/>
            <w:noWrap/>
            <w:vAlign w:val="center"/>
            <w:hideMark/>
          </w:tcPr>
          <w:p w14:paraId="42AFD0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E5E4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743B2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0F52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D98C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E6EB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F06B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4A23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53B42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D7357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CDDC3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29406A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3CF446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80DF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181257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2C021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6FC982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0A5FC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ADBB2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95996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7CE909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317BC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74850205" w14:textId="77777777" w:rsidTr="00361003">
        <w:trPr>
          <w:trHeight w:val="480"/>
          <w:jc w:val="center"/>
        </w:trPr>
        <w:tc>
          <w:tcPr>
            <w:tcW w:w="940" w:type="dxa"/>
            <w:vMerge/>
            <w:vAlign w:val="center"/>
            <w:hideMark/>
          </w:tcPr>
          <w:p w14:paraId="0B8C0E2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7071AE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Az állattartás épületei és gépeinek üzemeltetése</w:t>
            </w:r>
          </w:p>
        </w:tc>
        <w:tc>
          <w:tcPr>
            <w:tcW w:w="500" w:type="dxa"/>
            <w:shd w:val="clear" w:color="auto" w:fill="auto"/>
            <w:noWrap/>
            <w:vAlign w:val="center"/>
            <w:hideMark/>
          </w:tcPr>
          <w:p w14:paraId="5DB891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9FFF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11007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F0DDC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E34B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D9D7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B21AC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EB1B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78915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1097E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45063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B0B66E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F770A4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D20A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68E120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FA41A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758F1F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ECA8B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B61B9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F2192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60914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56025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5E130E21" w14:textId="77777777" w:rsidTr="00361003">
        <w:trPr>
          <w:trHeight w:val="240"/>
          <w:jc w:val="center"/>
        </w:trPr>
        <w:tc>
          <w:tcPr>
            <w:tcW w:w="940" w:type="dxa"/>
            <w:vMerge/>
            <w:vAlign w:val="center"/>
            <w:hideMark/>
          </w:tcPr>
          <w:p w14:paraId="2DAB795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65B04C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Gépjavítás alapjai</w:t>
            </w:r>
          </w:p>
        </w:tc>
        <w:tc>
          <w:tcPr>
            <w:tcW w:w="500" w:type="dxa"/>
            <w:shd w:val="clear" w:color="auto" w:fill="auto"/>
            <w:noWrap/>
            <w:vAlign w:val="center"/>
            <w:hideMark/>
          </w:tcPr>
          <w:p w14:paraId="3ED787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7BFD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8C6EC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60C7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C806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5B569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B8ECC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4D65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42E5E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1DE3D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F5E0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4B45D7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672425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6818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4C9189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65102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6CDC5F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D54F1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ECB33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47D22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7FB044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84444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20470EF5" w14:textId="77777777" w:rsidTr="00361003">
        <w:trPr>
          <w:trHeight w:val="720"/>
          <w:jc w:val="center"/>
        </w:trPr>
        <w:tc>
          <w:tcPr>
            <w:tcW w:w="940" w:type="dxa"/>
            <w:vMerge/>
            <w:vAlign w:val="center"/>
            <w:hideMark/>
          </w:tcPr>
          <w:p w14:paraId="1C11F02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7365AF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gépek állapotváltozásának formái</w:t>
            </w:r>
          </w:p>
        </w:tc>
        <w:tc>
          <w:tcPr>
            <w:tcW w:w="500" w:type="dxa"/>
            <w:shd w:val="clear" w:color="auto" w:fill="auto"/>
            <w:noWrap/>
            <w:vAlign w:val="center"/>
            <w:hideMark/>
          </w:tcPr>
          <w:p w14:paraId="62A01B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4AA8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2881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6F41D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1674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78F5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16F4A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994F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57D0B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92F83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EDD0F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1AC2DA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56168F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04B6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0CBE7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96EC0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68D8A4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A1D8F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B1087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4328D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22585B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2B336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06ADA20F" w14:textId="77777777" w:rsidTr="00361003">
        <w:trPr>
          <w:trHeight w:val="960"/>
          <w:jc w:val="center"/>
        </w:trPr>
        <w:tc>
          <w:tcPr>
            <w:tcW w:w="940" w:type="dxa"/>
            <w:vMerge/>
            <w:vAlign w:val="center"/>
            <w:hideMark/>
          </w:tcPr>
          <w:p w14:paraId="611585D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1BDB70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Műszaki állapotváltozások mérése, gépek diagnosztizálása</w:t>
            </w:r>
          </w:p>
        </w:tc>
        <w:tc>
          <w:tcPr>
            <w:tcW w:w="500" w:type="dxa"/>
            <w:shd w:val="clear" w:color="auto" w:fill="auto"/>
            <w:noWrap/>
            <w:vAlign w:val="center"/>
            <w:hideMark/>
          </w:tcPr>
          <w:p w14:paraId="1ED064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BB042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3FB0C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0D8F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424F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ADEDB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8810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E83E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0C43D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36FCB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2EA26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BCF25D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4EB715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67CD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1455D2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B7C3A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27E3E0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C2A7C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4E50D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46DC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3851B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48B14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2B84450E" w14:textId="77777777" w:rsidTr="00361003">
        <w:trPr>
          <w:trHeight w:val="480"/>
          <w:jc w:val="center"/>
        </w:trPr>
        <w:tc>
          <w:tcPr>
            <w:tcW w:w="940" w:type="dxa"/>
            <w:vMerge/>
            <w:vAlign w:val="center"/>
            <w:hideMark/>
          </w:tcPr>
          <w:p w14:paraId="4E2EDF8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74151B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Gépjavítási technológiai eljárások</w:t>
            </w:r>
          </w:p>
        </w:tc>
        <w:tc>
          <w:tcPr>
            <w:tcW w:w="500" w:type="dxa"/>
            <w:shd w:val="clear" w:color="auto" w:fill="auto"/>
            <w:noWrap/>
            <w:vAlign w:val="center"/>
            <w:hideMark/>
          </w:tcPr>
          <w:p w14:paraId="227516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F07A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9AF3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6D11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5487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E4BA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0D0E0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4581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D8B10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AF941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74094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39ADA2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6AF6F5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4F5B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68004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84073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5BAC60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0A95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1CFB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F09A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75996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2F3BC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1A86FCE6" w14:textId="77777777" w:rsidTr="00361003">
        <w:trPr>
          <w:trHeight w:val="480"/>
          <w:jc w:val="center"/>
        </w:trPr>
        <w:tc>
          <w:tcPr>
            <w:tcW w:w="940" w:type="dxa"/>
            <w:vMerge/>
            <w:vAlign w:val="center"/>
            <w:hideMark/>
          </w:tcPr>
          <w:p w14:paraId="0C59FD7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35E37E4"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Gépek üzemeltetése szakmai gyakorlat</w:t>
            </w:r>
          </w:p>
        </w:tc>
        <w:tc>
          <w:tcPr>
            <w:tcW w:w="500" w:type="dxa"/>
            <w:shd w:val="clear" w:color="auto" w:fill="auto"/>
            <w:noWrap/>
            <w:vAlign w:val="center"/>
            <w:hideMark/>
          </w:tcPr>
          <w:p w14:paraId="23B485D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F80645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5B959ED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5FBF98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E9F50F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40F290D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4AB521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B77EE0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32F26D1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194ECA5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7EB5490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75" w:type="dxa"/>
            <w:vMerge w:val="restart"/>
            <w:shd w:val="clear" w:color="auto" w:fill="auto"/>
            <w:noWrap/>
            <w:hideMark/>
          </w:tcPr>
          <w:p w14:paraId="0BBFF1E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DAF184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2143704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3381443" w14:textId="30B3DD45"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Pr="00C222A9">
              <w:rPr>
                <w:rFonts w:eastAsia="Times New Roman" w:cs="Times New Roman"/>
                <w:b/>
                <w:bCs/>
                <w:color w:val="000000"/>
                <w:sz w:val="18"/>
                <w:szCs w:val="18"/>
                <w:lang w:eastAsia="hu-HU"/>
              </w:rPr>
              <w:t>17</w:t>
            </w:r>
          </w:p>
        </w:tc>
        <w:tc>
          <w:tcPr>
            <w:tcW w:w="681" w:type="dxa"/>
            <w:shd w:val="clear" w:color="auto" w:fill="auto"/>
            <w:noWrap/>
            <w:vAlign w:val="center"/>
            <w:hideMark/>
          </w:tcPr>
          <w:p w14:paraId="096E2376" w14:textId="4BEA244D"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Pr="00C222A9">
              <w:rPr>
                <w:rFonts w:eastAsia="Times New Roman" w:cs="Times New Roman"/>
                <w:b/>
                <w:bCs/>
                <w:color w:val="000000"/>
                <w:sz w:val="18"/>
                <w:szCs w:val="18"/>
                <w:lang w:eastAsia="hu-HU"/>
              </w:rPr>
              <w:t>17</w:t>
            </w:r>
          </w:p>
        </w:tc>
        <w:tc>
          <w:tcPr>
            <w:tcW w:w="500" w:type="dxa"/>
            <w:shd w:val="clear" w:color="auto" w:fill="auto"/>
            <w:noWrap/>
            <w:vAlign w:val="center"/>
            <w:hideMark/>
          </w:tcPr>
          <w:p w14:paraId="6153268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DF9FFE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ADA37B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70989E0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9F2787D" w14:textId="65693521"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Pr="00C222A9">
              <w:rPr>
                <w:rFonts w:eastAsia="Times New Roman" w:cs="Times New Roman"/>
                <w:b/>
                <w:bCs/>
                <w:color w:val="000000"/>
                <w:sz w:val="18"/>
                <w:szCs w:val="18"/>
                <w:lang w:eastAsia="hu-HU"/>
              </w:rPr>
              <w:t>17</w:t>
            </w:r>
          </w:p>
        </w:tc>
        <w:tc>
          <w:tcPr>
            <w:tcW w:w="681" w:type="dxa"/>
            <w:shd w:val="clear" w:color="auto" w:fill="auto"/>
            <w:noWrap/>
            <w:vAlign w:val="center"/>
            <w:hideMark/>
          </w:tcPr>
          <w:p w14:paraId="56050B15" w14:textId="6DE25745"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Pr="00C222A9">
              <w:rPr>
                <w:rFonts w:eastAsia="Times New Roman" w:cs="Times New Roman"/>
                <w:b/>
                <w:bCs/>
                <w:color w:val="000000"/>
                <w:sz w:val="18"/>
                <w:szCs w:val="18"/>
                <w:lang w:eastAsia="hu-HU"/>
              </w:rPr>
              <w:t>17</w:t>
            </w:r>
          </w:p>
        </w:tc>
      </w:tr>
      <w:tr w:rsidR="00361003" w:rsidRPr="00C222A9" w14:paraId="73B5AACD" w14:textId="77777777" w:rsidTr="00361003">
        <w:trPr>
          <w:trHeight w:val="480"/>
          <w:jc w:val="center"/>
        </w:trPr>
        <w:tc>
          <w:tcPr>
            <w:tcW w:w="940" w:type="dxa"/>
            <w:vMerge/>
            <w:vAlign w:val="center"/>
            <w:hideMark/>
          </w:tcPr>
          <w:p w14:paraId="47A0B5F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B72416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Tápanyag visszapótlás gépeinek üzemeltetése</w:t>
            </w:r>
          </w:p>
        </w:tc>
        <w:tc>
          <w:tcPr>
            <w:tcW w:w="500" w:type="dxa"/>
            <w:shd w:val="clear" w:color="auto" w:fill="auto"/>
            <w:noWrap/>
            <w:vAlign w:val="center"/>
            <w:hideMark/>
          </w:tcPr>
          <w:p w14:paraId="58BAAB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650C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BAE08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8D36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600B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A652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AEE4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922D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6F5A3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87D96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50BFE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8420A3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88E1BA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C76F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1F4D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6FEF90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54934D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1FE30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9D31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C8EB1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478F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69621B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237DBA88" w14:textId="77777777" w:rsidTr="00361003">
        <w:trPr>
          <w:trHeight w:val="480"/>
          <w:jc w:val="center"/>
        </w:trPr>
        <w:tc>
          <w:tcPr>
            <w:tcW w:w="940" w:type="dxa"/>
            <w:vMerge/>
            <w:vAlign w:val="center"/>
            <w:hideMark/>
          </w:tcPr>
          <w:p w14:paraId="1B6660D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19D5D4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Talajművelés gépeinek üzemeltetése</w:t>
            </w:r>
          </w:p>
        </w:tc>
        <w:tc>
          <w:tcPr>
            <w:tcW w:w="500" w:type="dxa"/>
            <w:shd w:val="clear" w:color="auto" w:fill="auto"/>
            <w:noWrap/>
            <w:vAlign w:val="center"/>
            <w:hideMark/>
          </w:tcPr>
          <w:p w14:paraId="125086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5073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75A17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3823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BD16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B128C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B12E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5A78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AD550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488D5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07D49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6184D42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FCC9D9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C758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8C46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118105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1DC30C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ED37C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24D88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37C7A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74E6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14A89C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4F95E5CD" w14:textId="77777777" w:rsidTr="00361003">
        <w:trPr>
          <w:trHeight w:val="720"/>
          <w:jc w:val="center"/>
        </w:trPr>
        <w:tc>
          <w:tcPr>
            <w:tcW w:w="940" w:type="dxa"/>
            <w:vMerge/>
            <w:vAlign w:val="center"/>
            <w:hideMark/>
          </w:tcPr>
          <w:p w14:paraId="2969B10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6B80C5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palántázás gépeinek üzemeltetése</w:t>
            </w:r>
          </w:p>
        </w:tc>
        <w:tc>
          <w:tcPr>
            <w:tcW w:w="500" w:type="dxa"/>
            <w:shd w:val="clear" w:color="auto" w:fill="auto"/>
            <w:noWrap/>
            <w:vAlign w:val="center"/>
            <w:hideMark/>
          </w:tcPr>
          <w:p w14:paraId="112259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CC0E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84594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05DB3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B0DC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0842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E8B8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AFBA2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28C6C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02E74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1420E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E2568D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C34390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7BEE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F7A5A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43F3A5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751010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4647F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E6FA9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C690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8A757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36CF73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6005EB7A" w14:textId="77777777" w:rsidTr="00361003">
        <w:trPr>
          <w:trHeight w:val="480"/>
          <w:jc w:val="center"/>
        </w:trPr>
        <w:tc>
          <w:tcPr>
            <w:tcW w:w="940" w:type="dxa"/>
            <w:vMerge/>
            <w:vAlign w:val="center"/>
            <w:hideMark/>
          </w:tcPr>
          <w:p w14:paraId="449DD28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5A22B7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Növényápolás gépeinek üzemeltetése</w:t>
            </w:r>
          </w:p>
        </w:tc>
        <w:tc>
          <w:tcPr>
            <w:tcW w:w="500" w:type="dxa"/>
            <w:shd w:val="clear" w:color="auto" w:fill="auto"/>
            <w:noWrap/>
            <w:vAlign w:val="center"/>
            <w:hideMark/>
          </w:tcPr>
          <w:p w14:paraId="464C25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40BA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4F94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FF07A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97E2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8CEBC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25A7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95C2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D4A7C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D8F68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1A4BD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7F4F40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B41E69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37FD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1758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47B7A4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6B25AA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EFAB8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37B5A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E3F2B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8763A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4A9C0F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05F2D8BE" w14:textId="77777777" w:rsidTr="00361003">
        <w:trPr>
          <w:trHeight w:val="480"/>
          <w:jc w:val="center"/>
        </w:trPr>
        <w:tc>
          <w:tcPr>
            <w:tcW w:w="940" w:type="dxa"/>
            <w:vMerge/>
            <w:vAlign w:val="center"/>
            <w:hideMark/>
          </w:tcPr>
          <w:p w14:paraId="5E2783D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CFA4EE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Öntözés gépeinek üzemeltetése</w:t>
            </w:r>
          </w:p>
        </w:tc>
        <w:tc>
          <w:tcPr>
            <w:tcW w:w="500" w:type="dxa"/>
            <w:shd w:val="clear" w:color="auto" w:fill="auto"/>
            <w:noWrap/>
            <w:vAlign w:val="center"/>
            <w:hideMark/>
          </w:tcPr>
          <w:p w14:paraId="616110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CA89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080C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D7FA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BDBE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531C7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CAE8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4E04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BFF40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A49AC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77E1B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BF1390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025278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6AD8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F56B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07377B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7677F7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354B9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45866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E4EDF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2DD49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0E58F6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176D999D" w14:textId="77777777" w:rsidTr="00361003">
        <w:trPr>
          <w:trHeight w:val="720"/>
          <w:jc w:val="center"/>
        </w:trPr>
        <w:tc>
          <w:tcPr>
            <w:tcW w:w="940" w:type="dxa"/>
            <w:vMerge/>
            <w:vAlign w:val="center"/>
            <w:hideMark/>
          </w:tcPr>
          <w:p w14:paraId="5071B16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4AEFDE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Szálastakarmányok betakarításának gépeinek üzemeltetése</w:t>
            </w:r>
          </w:p>
        </w:tc>
        <w:tc>
          <w:tcPr>
            <w:tcW w:w="500" w:type="dxa"/>
            <w:shd w:val="clear" w:color="auto" w:fill="auto"/>
            <w:noWrap/>
            <w:vAlign w:val="center"/>
            <w:hideMark/>
          </w:tcPr>
          <w:p w14:paraId="7DAF54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5BCE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F1433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0813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D4C4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A85EE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15E0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4B53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5CA5C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F4C41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B7C3D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083F12B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6BD94A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FD92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E666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81" w:type="dxa"/>
            <w:shd w:val="clear" w:color="auto" w:fill="auto"/>
            <w:noWrap/>
            <w:vAlign w:val="center"/>
            <w:hideMark/>
          </w:tcPr>
          <w:p w14:paraId="3CF4BB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13CB89B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26E9F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8F534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DA69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30108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81" w:type="dxa"/>
            <w:shd w:val="clear" w:color="auto" w:fill="auto"/>
            <w:noWrap/>
            <w:vAlign w:val="center"/>
            <w:hideMark/>
          </w:tcPr>
          <w:p w14:paraId="69A5C4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08A9B484" w14:textId="77777777" w:rsidTr="00361003">
        <w:trPr>
          <w:trHeight w:val="480"/>
          <w:jc w:val="center"/>
        </w:trPr>
        <w:tc>
          <w:tcPr>
            <w:tcW w:w="940" w:type="dxa"/>
            <w:vMerge/>
            <w:vAlign w:val="center"/>
            <w:hideMark/>
          </w:tcPr>
          <w:p w14:paraId="62AAD3D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E8E5EC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Gabona betakarítás gépeinek üzemeltetése</w:t>
            </w:r>
          </w:p>
        </w:tc>
        <w:tc>
          <w:tcPr>
            <w:tcW w:w="500" w:type="dxa"/>
            <w:shd w:val="clear" w:color="auto" w:fill="auto"/>
            <w:noWrap/>
            <w:vAlign w:val="center"/>
            <w:hideMark/>
          </w:tcPr>
          <w:p w14:paraId="21E4CC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9639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B176D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CDE45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09CD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24DE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E68C3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15EA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7E246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EBE97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0C4AB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3E706F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102AE4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E4FE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F9AE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52B2F7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36C49F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029D8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06C8F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FC7D8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0C9FA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3F8C69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314FD39D" w14:textId="77777777" w:rsidTr="00361003">
        <w:trPr>
          <w:trHeight w:val="720"/>
          <w:jc w:val="center"/>
        </w:trPr>
        <w:tc>
          <w:tcPr>
            <w:tcW w:w="940" w:type="dxa"/>
            <w:vMerge/>
            <w:vAlign w:val="center"/>
            <w:hideMark/>
          </w:tcPr>
          <w:p w14:paraId="717ECEC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8D02D5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Szemes termények utókezelésének gépeinek üzemeltetése</w:t>
            </w:r>
          </w:p>
        </w:tc>
        <w:tc>
          <w:tcPr>
            <w:tcW w:w="500" w:type="dxa"/>
            <w:shd w:val="clear" w:color="auto" w:fill="auto"/>
            <w:noWrap/>
            <w:vAlign w:val="center"/>
            <w:hideMark/>
          </w:tcPr>
          <w:p w14:paraId="1FB1FB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1335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DFB90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E797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B37E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A08D1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596B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8B29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9C763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14FFA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43A43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A3CB56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60929A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90E7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1009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7440C8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746068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18479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22DD9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3EFD1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24902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55F19E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5E75895C" w14:textId="77777777" w:rsidTr="00361003">
        <w:trPr>
          <w:trHeight w:val="720"/>
          <w:jc w:val="center"/>
        </w:trPr>
        <w:tc>
          <w:tcPr>
            <w:tcW w:w="940" w:type="dxa"/>
            <w:vMerge/>
            <w:vAlign w:val="center"/>
            <w:hideMark/>
          </w:tcPr>
          <w:p w14:paraId="5E75FEE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FBFFD9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Burgonya betakarításának gépeinek üzemeltetése</w:t>
            </w:r>
          </w:p>
        </w:tc>
        <w:tc>
          <w:tcPr>
            <w:tcW w:w="500" w:type="dxa"/>
            <w:shd w:val="clear" w:color="auto" w:fill="auto"/>
            <w:noWrap/>
            <w:vAlign w:val="center"/>
            <w:hideMark/>
          </w:tcPr>
          <w:p w14:paraId="567CCA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79C8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700CC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B20A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54BB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6A543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1A14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8419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2E25E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14E50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462AA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83DEE1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AE35D0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7538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F0287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81" w:type="dxa"/>
            <w:shd w:val="clear" w:color="auto" w:fill="auto"/>
            <w:noWrap/>
            <w:vAlign w:val="center"/>
            <w:hideMark/>
          </w:tcPr>
          <w:p w14:paraId="4F1E24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52783B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99061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2F322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7B43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7E1F1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81" w:type="dxa"/>
            <w:shd w:val="clear" w:color="auto" w:fill="auto"/>
            <w:noWrap/>
            <w:vAlign w:val="center"/>
            <w:hideMark/>
          </w:tcPr>
          <w:p w14:paraId="21FC13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770E6A3A" w14:textId="77777777" w:rsidTr="00361003">
        <w:trPr>
          <w:trHeight w:val="720"/>
          <w:jc w:val="center"/>
        </w:trPr>
        <w:tc>
          <w:tcPr>
            <w:tcW w:w="940" w:type="dxa"/>
            <w:vMerge/>
            <w:vAlign w:val="center"/>
            <w:hideMark/>
          </w:tcPr>
          <w:p w14:paraId="5E23821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343576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Ipari növények és egyéb növények betakarításának gépei</w:t>
            </w:r>
          </w:p>
        </w:tc>
        <w:tc>
          <w:tcPr>
            <w:tcW w:w="500" w:type="dxa"/>
            <w:shd w:val="clear" w:color="auto" w:fill="auto"/>
            <w:noWrap/>
            <w:vAlign w:val="center"/>
            <w:hideMark/>
          </w:tcPr>
          <w:p w14:paraId="5B63B2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D1A0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70ED9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FC49C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A472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3CA4E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3469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B43A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94233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BB432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AF6D1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9D2E8B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B35A48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F644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C04A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81" w:type="dxa"/>
            <w:shd w:val="clear" w:color="auto" w:fill="auto"/>
            <w:noWrap/>
            <w:vAlign w:val="center"/>
            <w:hideMark/>
          </w:tcPr>
          <w:p w14:paraId="70F29A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26238E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D14EC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6C9FC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EA7F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8270F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81" w:type="dxa"/>
            <w:shd w:val="clear" w:color="auto" w:fill="auto"/>
            <w:noWrap/>
            <w:vAlign w:val="center"/>
            <w:hideMark/>
          </w:tcPr>
          <w:p w14:paraId="6D9137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7F4F62CF" w14:textId="77777777" w:rsidTr="00361003">
        <w:trPr>
          <w:trHeight w:val="960"/>
          <w:jc w:val="center"/>
        </w:trPr>
        <w:tc>
          <w:tcPr>
            <w:tcW w:w="940" w:type="dxa"/>
            <w:vMerge/>
            <w:vAlign w:val="center"/>
            <w:hideMark/>
          </w:tcPr>
          <w:p w14:paraId="65C631F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F78B95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Zöldség, gyümölcs betakarítás és feldolgozás gépeinek üzemeltetése</w:t>
            </w:r>
          </w:p>
        </w:tc>
        <w:tc>
          <w:tcPr>
            <w:tcW w:w="500" w:type="dxa"/>
            <w:shd w:val="clear" w:color="auto" w:fill="auto"/>
            <w:noWrap/>
            <w:vAlign w:val="center"/>
            <w:hideMark/>
          </w:tcPr>
          <w:p w14:paraId="26B024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6FDD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487B5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489E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E3FE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AF69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A6E53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89EC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7335A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833A9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EC6D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929BE5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177351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3CA3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5462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3A55C2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71DC9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CBB7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E54C0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6D9F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9A21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600D75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4AA52905" w14:textId="77777777" w:rsidTr="00361003">
        <w:trPr>
          <w:trHeight w:val="720"/>
          <w:jc w:val="center"/>
        </w:trPr>
        <w:tc>
          <w:tcPr>
            <w:tcW w:w="940" w:type="dxa"/>
            <w:vMerge/>
            <w:vAlign w:val="center"/>
            <w:hideMark/>
          </w:tcPr>
          <w:p w14:paraId="238E942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FD6D79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Szállítás és anyagmozgatás gépeinek üzemeltetése</w:t>
            </w:r>
          </w:p>
        </w:tc>
        <w:tc>
          <w:tcPr>
            <w:tcW w:w="500" w:type="dxa"/>
            <w:shd w:val="clear" w:color="auto" w:fill="auto"/>
            <w:noWrap/>
            <w:vAlign w:val="center"/>
            <w:hideMark/>
          </w:tcPr>
          <w:p w14:paraId="29F33C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5501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F2CCE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04F5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A3C57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7F25D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F3B8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02CD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2A3D2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1C874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23C3E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C36069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FA6F29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B652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8B57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07B151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388FF6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5FE36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480B1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82FA8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74E04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471D50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788F7407" w14:textId="77777777" w:rsidTr="00361003">
        <w:trPr>
          <w:trHeight w:val="480"/>
          <w:jc w:val="center"/>
        </w:trPr>
        <w:tc>
          <w:tcPr>
            <w:tcW w:w="940" w:type="dxa"/>
            <w:vMerge/>
            <w:vAlign w:val="center"/>
            <w:hideMark/>
          </w:tcPr>
          <w:p w14:paraId="3D23705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399BD6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Az állattartás épületei és gépeinek üzemeltetése</w:t>
            </w:r>
          </w:p>
        </w:tc>
        <w:tc>
          <w:tcPr>
            <w:tcW w:w="500" w:type="dxa"/>
            <w:shd w:val="clear" w:color="auto" w:fill="auto"/>
            <w:noWrap/>
            <w:vAlign w:val="center"/>
            <w:hideMark/>
          </w:tcPr>
          <w:p w14:paraId="115A1E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439E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1FAB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3FF89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3D64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53B8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E15D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DC4D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798AE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7595A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9F1A2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5E3172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3FD11C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9F15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802B0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6A4B4E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660667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EBAFA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62006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5B788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D0E73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6E6375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47134950" w14:textId="77777777" w:rsidTr="00361003">
        <w:trPr>
          <w:trHeight w:val="240"/>
          <w:jc w:val="center"/>
        </w:trPr>
        <w:tc>
          <w:tcPr>
            <w:tcW w:w="940" w:type="dxa"/>
            <w:vMerge/>
            <w:vAlign w:val="center"/>
            <w:hideMark/>
          </w:tcPr>
          <w:p w14:paraId="326322C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03B393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Gépjavítás alapjai</w:t>
            </w:r>
          </w:p>
        </w:tc>
        <w:tc>
          <w:tcPr>
            <w:tcW w:w="500" w:type="dxa"/>
            <w:shd w:val="clear" w:color="auto" w:fill="auto"/>
            <w:noWrap/>
            <w:vAlign w:val="center"/>
            <w:hideMark/>
          </w:tcPr>
          <w:p w14:paraId="7A738B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DBBC9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2294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B160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DC0E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11DEB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DF8E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593D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4926B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03E58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2D0A6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99BD71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A979EA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ADF2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2F0C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010022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7D2767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BC6E3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80C76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23E9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B079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023505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5A41E704" w14:textId="77777777" w:rsidTr="00361003">
        <w:trPr>
          <w:trHeight w:val="960"/>
          <w:jc w:val="center"/>
        </w:trPr>
        <w:tc>
          <w:tcPr>
            <w:tcW w:w="940" w:type="dxa"/>
            <w:vMerge/>
            <w:vAlign w:val="center"/>
            <w:hideMark/>
          </w:tcPr>
          <w:p w14:paraId="49F058F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4927AA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Műszaki állapotváltozások mérése, gépek diagnosztizálása</w:t>
            </w:r>
          </w:p>
        </w:tc>
        <w:tc>
          <w:tcPr>
            <w:tcW w:w="500" w:type="dxa"/>
            <w:shd w:val="clear" w:color="auto" w:fill="auto"/>
            <w:noWrap/>
            <w:vAlign w:val="center"/>
            <w:hideMark/>
          </w:tcPr>
          <w:p w14:paraId="60E143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ECA6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DAEC2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73A8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0317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5B3D5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F24C9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60E8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DC229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CD1C1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ECB5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64F2A3F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B89A97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3695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1B62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4D9535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702C7A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5767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1C87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28529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99A0F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565371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408DA7D0" w14:textId="77777777" w:rsidTr="00361003">
        <w:trPr>
          <w:trHeight w:val="480"/>
          <w:jc w:val="center"/>
        </w:trPr>
        <w:tc>
          <w:tcPr>
            <w:tcW w:w="940" w:type="dxa"/>
            <w:vMerge/>
            <w:vAlign w:val="center"/>
            <w:hideMark/>
          </w:tcPr>
          <w:p w14:paraId="2D4875F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FE28C0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Gépjavítási technológiai eljárások</w:t>
            </w:r>
          </w:p>
        </w:tc>
        <w:tc>
          <w:tcPr>
            <w:tcW w:w="500" w:type="dxa"/>
            <w:shd w:val="clear" w:color="auto" w:fill="auto"/>
            <w:noWrap/>
            <w:vAlign w:val="center"/>
            <w:hideMark/>
          </w:tcPr>
          <w:p w14:paraId="1045AB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C34F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ECEEA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3155E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D282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7DEE1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80B7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0956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E518C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999C6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B67F1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D9E2D1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83592B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4A66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5964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0772A8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54B12A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BAE19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11D33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576E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D4063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2A48A9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6EE40BE0" w14:textId="77777777" w:rsidTr="00361003">
        <w:trPr>
          <w:trHeight w:val="480"/>
          <w:jc w:val="center"/>
        </w:trPr>
        <w:tc>
          <w:tcPr>
            <w:tcW w:w="940" w:type="dxa"/>
            <w:vMerge w:val="restart"/>
            <w:shd w:val="clear" w:color="auto" w:fill="auto"/>
            <w:textDirection w:val="btLr"/>
            <w:vAlign w:val="center"/>
            <w:hideMark/>
          </w:tcPr>
          <w:p w14:paraId="156BB952" w14:textId="727FA0AE"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r>
              <w:rPr>
                <w:rFonts w:eastAsia="Times New Roman" w:cs="Times New Roman"/>
                <w:color w:val="000000"/>
                <w:sz w:val="18"/>
                <w:szCs w:val="18"/>
                <w:lang w:eastAsia="hu-HU"/>
              </w:rPr>
              <w:t>1</w:t>
            </w:r>
            <w:r w:rsidRPr="00C222A9">
              <w:rPr>
                <w:rFonts w:eastAsia="Times New Roman" w:cs="Times New Roman"/>
                <w:color w:val="000000"/>
                <w:sz w:val="18"/>
                <w:szCs w:val="18"/>
                <w:lang w:eastAsia="hu-HU"/>
              </w:rPr>
              <w:t>908-16 Mezőgazdasági ismeretek</w:t>
            </w:r>
          </w:p>
        </w:tc>
        <w:tc>
          <w:tcPr>
            <w:tcW w:w="1821" w:type="dxa"/>
            <w:shd w:val="clear" w:color="auto" w:fill="auto"/>
            <w:vAlign w:val="center"/>
            <w:hideMark/>
          </w:tcPr>
          <w:p w14:paraId="60B141B3"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Mezőgazdasági ismeretek</w:t>
            </w:r>
          </w:p>
        </w:tc>
        <w:tc>
          <w:tcPr>
            <w:tcW w:w="500" w:type="dxa"/>
            <w:shd w:val="clear" w:color="auto" w:fill="auto"/>
            <w:noWrap/>
            <w:vAlign w:val="center"/>
            <w:hideMark/>
          </w:tcPr>
          <w:p w14:paraId="24766DB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6E5CE0B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7C25023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2D344C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E01B0A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51E2B8E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1DC65A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F33F16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06C02E4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31</w:t>
            </w:r>
          </w:p>
        </w:tc>
        <w:tc>
          <w:tcPr>
            <w:tcW w:w="412" w:type="dxa"/>
            <w:shd w:val="clear" w:color="000000" w:fill="F2F2F2"/>
            <w:noWrap/>
            <w:vAlign w:val="center"/>
            <w:hideMark/>
          </w:tcPr>
          <w:p w14:paraId="15BBEC9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65709A1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67</w:t>
            </w:r>
          </w:p>
        </w:tc>
        <w:tc>
          <w:tcPr>
            <w:tcW w:w="675" w:type="dxa"/>
            <w:vMerge w:val="restart"/>
            <w:shd w:val="clear" w:color="auto" w:fill="auto"/>
            <w:noWrap/>
            <w:hideMark/>
          </w:tcPr>
          <w:p w14:paraId="2BD590B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3B1DCD8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67</w:t>
            </w:r>
          </w:p>
        </w:tc>
        <w:tc>
          <w:tcPr>
            <w:tcW w:w="500" w:type="dxa"/>
            <w:shd w:val="clear" w:color="auto" w:fill="auto"/>
            <w:noWrap/>
            <w:vAlign w:val="center"/>
            <w:hideMark/>
          </w:tcPr>
          <w:p w14:paraId="01631A2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1EEF6A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77A20A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67</w:t>
            </w:r>
          </w:p>
        </w:tc>
        <w:tc>
          <w:tcPr>
            <w:tcW w:w="500" w:type="dxa"/>
            <w:shd w:val="clear" w:color="auto" w:fill="auto"/>
            <w:noWrap/>
            <w:vAlign w:val="center"/>
            <w:hideMark/>
          </w:tcPr>
          <w:p w14:paraId="0343181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67</w:t>
            </w:r>
          </w:p>
        </w:tc>
        <w:tc>
          <w:tcPr>
            <w:tcW w:w="500" w:type="dxa"/>
            <w:shd w:val="clear" w:color="000000" w:fill="F2F2F2"/>
            <w:noWrap/>
            <w:vAlign w:val="center"/>
            <w:hideMark/>
          </w:tcPr>
          <w:p w14:paraId="3FFEC12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B45D15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307DAA7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0023EB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12E0E3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67</w:t>
            </w:r>
          </w:p>
        </w:tc>
      </w:tr>
      <w:tr w:rsidR="00361003" w:rsidRPr="00C222A9" w14:paraId="0B29F74E" w14:textId="77777777" w:rsidTr="00361003">
        <w:trPr>
          <w:trHeight w:val="480"/>
          <w:jc w:val="center"/>
        </w:trPr>
        <w:tc>
          <w:tcPr>
            <w:tcW w:w="940" w:type="dxa"/>
            <w:vMerge/>
            <w:vAlign w:val="center"/>
            <w:hideMark/>
          </w:tcPr>
          <w:p w14:paraId="3DA87D8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3E5305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Növények életműködése, környezete</w:t>
            </w:r>
          </w:p>
        </w:tc>
        <w:tc>
          <w:tcPr>
            <w:tcW w:w="500" w:type="dxa"/>
            <w:shd w:val="clear" w:color="auto" w:fill="auto"/>
            <w:noWrap/>
            <w:vAlign w:val="center"/>
            <w:hideMark/>
          </w:tcPr>
          <w:p w14:paraId="7DF684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755484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58F3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7AC2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7896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4148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76D0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39ED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35E62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6F0E6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2D120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7BD7C22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F40709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2B44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E4CE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8C524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5E2771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A34FC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DA47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9F8F8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62D4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D80A4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3ACD8E42" w14:textId="77777777" w:rsidTr="00361003">
        <w:trPr>
          <w:trHeight w:val="480"/>
          <w:jc w:val="center"/>
        </w:trPr>
        <w:tc>
          <w:tcPr>
            <w:tcW w:w="940" w:type="dxa"/>
            <w:vMerge/>
            <w:vAlign w:val="center"/>
            <w:hideMark/>
          </w:tcPr>
          <w:p w14:paraId="64012CD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C216B0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Talajtan, talajművelése, trágyázás</w:t>
            </w:r>
          </w:p>
        </w:tc>
        <w:tc>
          <w:tcPr>
            <w:tcW w:w="500" w:type="dxa"/>
            <w:shd w:val="clear" w:color="auto" w:fill="auto"/>
            <w:noWrap/>
            <w:vAlign w:val="center"/>
            <w:hideMark/>
          </w:tcPr>
          <w:p w14:paraId="3873EB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22178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9191B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3067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FD35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EA81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7454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CFBA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63423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95385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445C9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345CF06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C80962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0C7E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66F1F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2B4C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682E6C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80559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0434A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09EAB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22492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00C81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3CAAB0B5" w14:textId="77777777" w:rsidTr="00361003">
        <w:trPr>
          <w:trHeight w:val="480"/>
          <w:jc w:val="center"/>
        </w:trPr>
        <w:tc>
          <w:tcPr>
            <w:tcW w:w="940" w:type="dxa"/>
            <w:vMerge/>
            <w:vAlign w:val="center"/>
            <w:hideMark/>
          </w:tcPr>
          <w:p w14:paraId="7AD7502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12A70F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növényápolás</w:t>
            </w:r>
          </w:p>
        </w:tc>
        <w:tc>
          <w:tcPr>
            <w:tcW w:w="500" w:type="dxa"/>
            <w:shd w:val="clear" w:color="auto" w:fill="auto"/>
            <w:noWrap/>
            <w:vAlign w:val="center"/>
            <w:hideMark/>
          </w:tcPr>
          <w:p w14:paraId="3587AC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30F604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9098B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3117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C5DB6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22496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0BEE3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24EB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15A5F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310EB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B1D21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578A023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483894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36B4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A9EE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83320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7C6FBB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58A6E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AD090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E4013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44D0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A11EC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6E15C2A3" w14:textId="77777777" w:rsidTr="00361003">
        <w:trPr>
          <w:trHeight w:val="480"/>
          <w:jc w:val="center"/>
        </w:trPr>
        <w:tc>
          <w:tcPr>
            <w:tcW w:w="940" w:type="dxa"/>
            <w:vMerge/>
            <w:vAlign w:val="center"/>
            <w:hideMark/>
          </w:tcPr>
          <w:p w14:paraId="7B49F12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EB590D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Betakarítás, termesztési módok</w:t>
            </w:r>
          </w:p>
        </w:tc>
        <w:tc>
          <w:tcPr>
            <w:tcW w:w="500" w:type="dxa"/>
            <w:shd w:val="clear" w:color="auto" w:fill="auto"/>
            <w:noWrap/>
            <w:vAlign w:val="center"/>
            <w:hideMark/>
          </w:tcPr>
          <w:p w14:paraId="72840F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4F638E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94F4C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2EB2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8AC5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AC055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FA45A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F1E28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31099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412" w:type="dxa"/>
            <w:shd w:val="clear" w:color="000000" w:fill="F2F2F2"/>
            <w:noWrap/>
            <w:vAlign w:val="center"/>
            <w:hideMark/>
          </w:tcPr>
          <w:p w14:paraId="2EEAA4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ABA47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57598F4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1DA506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4BC0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16B9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AC747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1A11B0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33A4D1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FAE5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48F3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1BC4D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FEC0F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7139C813" w14:textId="77777777" w:rsidTr="00361003">
        <w:trPr>
          <w:trHeight w:val="480"/>
          <w:jc w:val="center"/>
        </w:trPr>
        <w:tc>
          <w:tcPr>
            <w:tcW w:w="940" w:type="dxa"/>
            <w:vMerge/>
            <w:vAlign w:val="center"/>
            <w:hideMark/>
          </w:tcPr>
          <w:p w14:paraId="53D8EA5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3A2E0A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Állattartási alapismeretek</w:t>
            </w:r>
          </w:p>
        </w:tc>
        <w:tc>
          <w:tcPr>
            <w:tcW w:w="500" w:type="dxa"/>
            <w:shd w:val="clear" w:color="auto" w:fill="auto"/>
            <w:noWrap/>
            <w:vAlign w:val="center"/>
            <w:hideMark/>
          </w:tcPr>
          <w:p w14:paraId="0C9364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7EB9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1ACA7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955D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3206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22FF2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7DCE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56EE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7185C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412" w:type="dxa"/>
            <w:shd w:val="clear" w:color="000000" w:fill="F2F2F2"/>
            <w:noWrap/>
            <w:vAlign w:val="center"/>
            <w:hideMark/>
          </w:tcPr>
          <w:p w14:paraId="6C95FE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15227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675" w:type="dxa"/>
            <w:vMerge/>
            <w:vAlign w:val="center"/>
            <w:hideMark/>
          </w:tcPr>
          <w:p w14:paraId="57B03B5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EE165D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0D2F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E794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B280C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auto" w:fill="auto"/>
            <w:noWrap/>
            <w:vAlign w:val="center"/>
            <w:hideMark/>
          </w:tcPr>
          <w:p w14:paraId="6A6E60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000000" w:fill="F2F2F2"/>
            <w:noWrap/>
            <w:vAlign w:val="center"/>
            <w:hideMark/>
          </w:tcPr>
          <w:p w14:paraId="2772B1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6091D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B911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4EE4B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4E005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r>
      <w:tr w:rsidR="00361003" w:rsidRPr="00C222A9" w14:paraId="672CD814" w14:textId="77777777" w:rsidTr="00361003">
        <w:trPr>
          <w:trHeight w:val="480"/>
          <w:jc w:val="center"/>
        </w:trPr>
        <w:tc>
          <w:tcPr>
            <w:tcW w:w="940" w:type="dxa"/>
            <w:vMerge/>
            <w:vAlign w:val="center"/>
            <w:hideMark/>
          </w:tcPr>
          <w:p w14:paraId="50BD693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D79C3B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Fontosabb haszonállatok jellemzői</w:t>
            </w:r>
          </w:p>
        </w:tc>
        <w:tc>
          <w:tcPr>
            <w:tcW w:w="500" w:type="dxa"/>
            <w:shd w:val="clear" w:color="auto" w:fill="auto"/>
            <w:noWrap/>
            <w:vAlign w:val="center"/>
            <w:hideMark/>
          </w:tcPr>
          <w:p w14:paraId="07E6E8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07034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B88EF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F6622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4A9F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5C864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3D39B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F5F6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20FB9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412" w:type="dxa"/>
            <w:shd w:val="clear" w:color="000000" w:fill="F2F2F2"/>
            <w:noWrap/>
            <w:vAlign w:val="center"/>
            <w:hideMark/>
          </w:tcPr>
          <w:p w14:paraId="203AC3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95A6E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6D5B1E1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B9F7A4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23E3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BE1EF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59E02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09CA04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26254B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C7F9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5B428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B72AC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94FD8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16529837" w14:textId="77777777" w:rsidTr="00361003">
        <w:trPr>
          <w:trHeight w:val="720"/>
          <w:jc w:val="center"/>
        </w:trPr>
        <w:tc>
          <w:tcPr>
            <w:tcW w:w="940" w:type="dxa"/>
            <w:vMerge/>
            <w:vAlign w:val="center"/>
            <w:hideMark/>
          </w:tcPr>
          <w:p w14:paraId="3E6A651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2B5C7F4"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Mezőgazdasági ismeretek szakmai gyakorlat</w:t>
            </w:r>
          </w:p>
        </w:tc>
        <w:tc>
          <w:tcPr>
            <w:tcW w:w="500" w:type="dxa"/>
            <w:shd w:val="clear" w:color="auto" w:fill="auto"/>
            <w:noWrap/>
            <w:vAlign w:val="center"/>
            <w:hideMark/>
          </w:tcPr>
          <w:p w14:paraId="2B768F4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E63024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500" w:type="dxa"/>
            <w:shd w:val="clear" w:color="auto" w:fill="auto"/>
            <w:noWrap/>
            <w:vAlign w:val="center"/>
            <w:hideMark/>
          </w:tcPr>
          <w:p w14:paraId="375AA70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BC64D3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18C63F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31E3A45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5238A1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F74BBC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7C5519C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67CA1E7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FFF7FC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675" w:type="dxa"/>
            <w:vMerge w:val="restart"/>
            <w:shd w:val="clear" w:color="auto" w:fill="auto"/>
            <w:noWrap/>
            <w:hideMark/>
          </w:tcPr>
          <w:p w14:paraId="17D649F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12DF691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500" w:type="dxa"/>
            <w:shd w:val="clear" w:color="auto" w:fill="auto"/>
            <w:noWrap/>
            <w:vAlign w:val="center"/>
            <w:hideMark/>
          </w:tcPr>
          <w:p w14:paraId="1FCE3B5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5C8539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313BF53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500" w:type="dxa"/>
            <w:shd w:val="clear" w:color="auto" w:fill="auto"/>
            <w:noWrap/>
            <w:vAlign w:val="center"/>
            <w:hideMark/>
          </w:tcPr>
          <w:p w14:paraId="643C0B2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E841FB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500" w:type="dxa"/>
            <w:shd w:val="clear" w:color="000000" w:fill="F2F2F2"/>
            <w:noWrap/>
            <w:vAlign w:val="center"/>
            <w:hideMark/>
          </w:tcPr>
          <w:p w14:paraId="5DC1C62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DDBF78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AB3A75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927C8E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r>
      <w:tr w:rsidR="00361003" w:rsidRPr="00C222A9" w14:paraId="3DE47DB4" w14:textId="77777777" w:rsidTr="00361003">
        <w:trPr>
          <w:trHeight w:val="480"/>
          <w:jc w:val="center"/>
        </w:trPr>
        <w:tc>
          <w:tcPr>
            <w:tcW w:w="940" w:type="dxa"/>
            <w:vMerge/>
            <w:vAlign w:val="center"/>
            <w:hideMark/>
          </w:tcPr>
          <w:p w14:paraId="79A6311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7B671F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Növények életműködése, környezete</w:t>
            </w:r>
          </w:p>
        </w:tc>
        <w:tc>
          <w:tcPr>
            <w:tcW w:w="500" w:type="dxa"/>
            <w:shd w:val="clear" w:color="auto" w:fill="auto"/>
            <w:noWrap/>
            <w:vAlign w:val="center"/>
            <w:hideMark/>
          </w:tcPr>
          <w:p w14:paraId="7EA667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E2E9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2C2D54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1BC4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4940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3501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8EF2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EE04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7237C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77A9C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5D6AA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0749299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CCCBCB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70FA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4B71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B4BC1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744001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67AA7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A6811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56757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8A2B0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46551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524A4D28" w14:textId="77777777" w:rsidTr="00361003">
        <w:trPr>
          <w:trHeight w:val="480"/>
          <w:jc w:val="center"/>
        </w:trPr>
        <w:tc>
          <w:tcPr>
            <w:tcW w:w="940" w:type="dxa"/>
            <w:vMerge/>
            <w:vAlign w:val="center"/>
            <w:hideMark/>
          </w:tcPr>
          <w:p w14:paraId="01B72B8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B0D71F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Talajtan, talajművelése, trágyázás</w:t>
            </w:r>
          </w:p>
        </w:tc>
        <w:tc>
          <w:tcPr>
            <w:tcW w:w="500" w:type="dxa"/>
            <w:shd w:val="clear" w:color="auto" w:fill="auto"/>
            <w:noWrap/>
            <w:vAlign w:val="center"/>
            <w:hideMark/>
          </w:tcPr>
          <w:p w14:paraId="0EF6BA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A61F4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0AFA09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525F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361F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B5997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0919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33544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D83C9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3E0DA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419B0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089472B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202B9D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A141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4C73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6020B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578EA3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6190F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5A6A53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1FB0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6D55E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29391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3FB46DFE" w14:textId="77777777" w:rsidTr="00361003">
        <w:trPr>
          <w:trHeight w:val="480"/>
          <w:jc w:val="center"/>
        </w:trPr>
        <w:tc>
          <w:tcPr>
            <w:tcW w:w="940" w:type="dxa"/>
            <w:vMerge/>
            <w:vAlign w:val="center"/>
            <w:hideMark/>
          </w:tcPr>
          <w:p w14:paraId="077EE76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A80152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növényápolás</w:t>
            </w:r>
          </w:p>
        </w:tc>
        <w:tc>
          <w:tcPr>
            <w:tcW w:w="500" w:type="dxa"/>
            <w:shd w:val="clear" w:color="auto" w:fill="auto"/>
            <w:noWrap/>
            <w:vAlign w:val="center"/>
            <w:hideMark/>
          </w:tcPr>
          <w:p w14:paraId="5E2AA6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31CC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028864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58257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7442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2B98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28F44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358C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A4D24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C7D5B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2834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716AEBB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DE2072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3A23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75F9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0EB18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36274C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BB44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751C3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D049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8FC5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98F0B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403F4B2C" w14:textId="77777777" w:rsidTr="00361003">
        <w:trPr>
          <w:trHeight w:val="480"/>
          <w:jc w:val="center"/>
        </w:trPr>
        <w:tc>
          <w:tcPr>
            <w:tcW w:w="940" w:type="dxa"/>
            <w:vMerge/>
            <w:vAlign w:val="center"/>
            <w:hideMark/>
          </w:tcPr>
          <w:p w14:paraId="07EC766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586173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Betakarítás, termesztési módok</w:t>
            </w:r>
          </w:p>
        </w:tc>
        <w:tc>
          <w:tcPr>
            <w:tcW w:w="500" w:type="dxa"/>
            <w:shd w:val="clear" w:color="auto" w:fill="auto"/>
            <w:noWrap/>
            <w:vAlign w:val="center"/>
            <w:hideMark/>
          </w:tcPr>
          <w:p w14:paraId="007430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7CFF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4A6834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BCD7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99D1B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B2315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001C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476C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E1D5A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729DB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BD3CC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7765878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D0D2DD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A39A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763E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B561A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1480F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475E5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79E6A4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052F8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A0AF1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0CFD5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6134D5FB" w14:textId="77777777" w:rsidTr="00361003">
        <w:trPr>
          <w:trHeight w:val="480"/>
          <w:jc w:val="center"/>
        </w:trPr>
        <w:tc>
          <w:tcPr>
            <w:tcW w:w="940" w:type="dxa"/>
            <w:vMerge/>
            <w:vAlign w:val="center"/>
            <w:hideMark/>
          </w:tcPr>
          <w:p w14:paraId="5733BA7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6863B1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Állattartási alapismeretek</w:t>
            </w:r>
          </w:p>
        </w:tc>
        <w:tc>
          <w:tcPr>
            <w:tcW w:w="500" w:type="dxa"/>
            <w:shd w:val="clear" w:color="auto" w:fill="auto"/>
            <w:noWrap/>
            <w:vAlign w:val="center"/>
            <w:hideMark/>
          </w:tcPr>
          <w:p w14:paraId="1FC73B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37E5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306A74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08DD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2C9D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4AE69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08F4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8A3F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EBB7C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9AC50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299E8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157BCBE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949626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5130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8C487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67DFE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5AA2DD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1271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1FA5AB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1AAA3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A4145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5177D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41AD3C90" w14:textId="77777777" w:rsidTr="00361003">
        <w:trPr>
          <w:trHeight w:val="480"/>
          <w:jc w:val="center"/>
        </w:trPr>
        <w:tc>
          <w:tcPr>
            <w:tcW w:w="940" w:type="dxa"/>
            <w:vMerge/>
            <w:vAlign w:val="center"/>
            <w:hideMark/>
          </w:tcPr>
          <w:p w14:paraId="4301EE4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C1EE97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Fontosabb haszonállatok jellemzői</w:t>
            </w:r>
          </w:p>
        </w:tc>
        <w:tc>
          <w:tcPr>
            <w:tcW w:w="500" w:type="dxa"/>
            <w:shd w:val="clear" w:color="auto" w:fill="auto"/>
            <w:noWrap/>
            <w:vAlign w:val="center"/>
            <w:hideMark/>
          </w:tcPr>
          <w:p w14:paraId="3E762F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19F2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196CF9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B6EE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F05E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554A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B0A98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094DA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980B5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9BDBC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EF9C9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7FC52CD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A57267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6BEA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30EB0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91F2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4B0C24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BF3EF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48298A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CA2C0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AC031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A3C2D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bl>
    <w:p w14:paraId="0790467E" w14:textId="77777777" w:rsidR="00420CA2" w:rsidRPr="00C222A9" w:rsidRDefault="00420CA2" w:rsidP="00DD65F6">
      <w:pPr>
        <w:spacing w:after="0"/>
        <w:jc w:val="left"/>
        <w:rPr>
          <w:rFonts w:cs="Times New Roman"/>
        </w:rPr>
      </w:pPr>
    </w:p>
    <w:p w14:paraId="6411496F" w14:textId="77777777" w:rsidR="00CB484D" w:rsidRPr="00C222A9" w:rsidRDefault="00CB484D" w:rsidP="00CB484D">
      <w:pPr>
        <w:spacing w:after="0"/>
        <w:rPr>
          <w:rFonts w:cs="Times New Roman"/>
        </w:rPr>
      </w:pPr>
      <w:bookmarkStart w:id="0" w:name="_MON_1525896342"/>
      <w:bookmarkStart w:id="1" w:name="_MON_1525895563"/>
      <w:bookmarkEnd w:id="0"/>
      <w:bookmarkEnd w:id="1"/>
      <w:r w:rsidRPr="00C222A9">
        <w:rPr>
          <w:rFonts w:cs="Times New Roman"/>
        </w:rPr>
        <w:t xml:space="preserve">Jelmagyarázat: e/elmélet; </w:t>
      </w:r>
      <w:proofErr w:type="spellStart"/>
      <w:r w:rsidRPr="00C222A9">
        <w:rPr>
          <w:rFonts w:cs="Times New Roman"/>
        </w:rPr>
        <w:t>gy</w:t>
      </w:r>
      <w:proofErr w:type="spellEnd"/>
      <w:r w:rsidRPr="00C222A9">
        <w:rPr>
          <w:rFonts w:cs="Times New Roman"/>
        </w:rPr>
        <w:t xml:space="preserve">/gyakorlat; </w:t>
      </w:r>
      <w:proofErr w:type="spellStart"/>
      <w:r w:rsidRPr="00C222A9">
        <w:rPr>
          <w:rFonts w:cs="Times New Roman"/>
        </w:rPr>
        <w:t>ögy</w:t>
      </w:r>
      <w:proofErr w:type="spellEnd"/>
      <w:r w:rsidRPr="00C222A9">
        <w:rPr>
          <w:rFonts w:cs="Times New Roman"/>
        </w:rPr>
        <w:t>/összefüggő szakmai gyakorlat</w:t>
      </w:r>
    </w:p>
    <w:p w14:paraId="063B13C0" w14:textId="77777777" w:rsidR="00CB484D" w:rsidRPr="00C222A9" w:rsidRDefault="00CB484D" w:rsidP="00CB484D">
      <w:pPr>
        <w:spacing w:after="0"/>
        <w:rPr>
          <w:rFonts w:cs="Times New Roman"/>
        </w:rPr>
      </w:pPr>
    </w:p>
    <w:p w14:paraId="237159DC" w14:textId="77777777" w:rsidR="00CB484D" w:rsidRPr="00C222A9" w:rsidRDefault="00CB484D" w:rsidP="00CB484D">
      <w:pPr>
        <w:spacing w:after="0"/>
        <w:rPr>
          <w:rFonts w:cs="Times New Roman"/>
        </w:rPr>
      </w:pPr>
      <w:r w:rsidRPr="00C222A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4E910DBC" w14:textId="77777777" w:rsidR="00CB484D" w:rsidRPr="00C222A9" w:rsidRDefault="00CB484D" w:rsidP="00CB484D">
      <w:pPr>
        <w:spacing w:after="0"/>
        <w:rPr>
          <w:rFonts w:cs="Times New Roman"/>
        </w:rPr>
      </w:pPr>
      <w:r w:rsidRPr="00C222A9">
        <w:rPr>
          <w:rFonts w:cs="Times New Roman"/>
        </w:rPr>
        <w:t>A szakmai és vizsgakövetelményben a szakképesítésre meghatározott elmélet/gyakorlat arányának a teljes képzési idő során kell teljesülnie.</w:t>
      </w:r>
    </w:p>
    <w:p w14:paraId="2DC8C3B5" w14:textId="77777777" w:rsidR="001A7777" w:rsidRPr="00C222A9" w:rsidRDefault="00CB484D" w:rsidP="00CB484D">
      <w:pPr>
        <w:spacing w:after="0"/>
        <w:rPr>
          <w:rFonts w:cs="Times New Roman"/>
        </w:rPr>
      </w:pPr>
      <w:r w:rsidRPr="00C222A9">
        <w:rPr>
          <w:rFonts w:cs="Times New Roman"/>
        </w:rPr>
        <w:t>A tantárgyakra meghatározott időkeret kötelező érvényű, a témakörökre kialakított óraszám pedig ajánlás.</w:t>
      </w:r>
    </w:p>
    <w:p w14:paraId="0A08CB80" w14:textId="77777777" w:rsidR="00752ECD" w:rsidRPr="00C222A9" w:rsidRDefault="00752ECD" w:rsidP="000A21B7">
      <w:pPr>
        <w:spacing w:after="0"/>
        <w:rPr>
          <w:rFonts w:cs="Times New Roman"/>
        </w:rPr>
        <w:sectPr w:rsidR="00752ECD" w:rsidRPr="00C222A9" w:rsidSect="00CB484D">
          <w:pgSz w:w="16838" w:h="11906" w:orient="landscape"/>
          <w:pgMar w:top="1417" w:right="1417" w:bottom="1417" w:left="1417" w:header="708" w:footer="708" w:gutter="0"/>
          <w:cols w:space="708"/>
          <w:docGrid w:linePitch="360"/>
        </w:sectPr>
      </w:pPr>
    </w:p>
    <w:p w14:paraId="0E73B1B0" w14:textId="77777777" w:rsidR="00C53E01" w:rsidRPr="00C222A9" w:rsidRDefault="00C53E01" w:rsidP="00C53E01">
      <w:pPr>
        <w:rPr>
          <w:rFonts w:cs="Times New Roman"/>
        </w:rPr>
      </w:pPr>
    </w:p>
    <w:p w14:paraId="07746BA8"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1852C0C9" w14:textId="77777777" w:rsidR="00C53E01" w:rsidRPr="00C222A9" w:rsidRDefault="00C53E01" w:rsidP="00C53E01">
      <w:pPr>
        <w:spacing w:after="480"/>
        <w:jc w:val="center"/>
        <w:rPr>
          <w:rFonts w:cs="Times New Roman"/>
          <w:b/>
          <w:sz w:val="36"/>
        </w:rPr>
      </w:pPr>
      <w:r w:rsidRPr="00C222A9">
        <w:rPr>
          <w:rFonts w:cs="Times New Roman"/>
          <w:b/>
          <w:sz w:val="36"/>
        </w:rPr>
        <w:t>11499-12 azonosító számú</w:t>
      </w:r>
    </w:p>
    <w:p w14:paraId="39BA8DB3" w14:textId="77777777" w:rsidR="00C53E01" w:rsidRPr="00C222A9" w:rsidRDefault="00C53E01" w:rsidP="00C53E01">
      <w:pPr>
        <w:jc w:val="center"/>
        <w:rPr>
          <w:rFonts w:cs="Times New Roman"/>
          <w:b/>
          <w:sz w:val="36"/>
        </w:rPr>
      </w:pPr>
      <w:r w:rsidRPr="00C222A9">
        <w:rPr>
          <w:rFonts w:cs="Times New Roman"/>
          <w:b/>
          <w:sz w:val="36"/>
        </w:rPr>
        <w:t>Foglalkoztatás II.</w:t>
      </w:r>
    </w:p>
    <w:p w14:paraId="44DAEC16" w14:textId="77777777" w:rsidR="00C53E01" w:rsidRPr="00C222A9" w:rsidRDefault="00C53E01" w:rsidP="00C53E01">
      <w:pPr>
        <w:jc w:val="center"/>
        <w:rPr>
          <w:rFonts w:cs="Times New Roman"/>
          <w:b/>
          <w:sz w:val="36"/>
        </w:rPr>
      </w:pPr>
      <w:r w:rsidRPr="00C222A9">
        <w:rPr>
          <w:rFonts w:cs="Times New Roman"/>
          <w:b/>
          <w:sz w:val="36"/>
        </w:rPr>
        <w:t>megnevezésű</w:t>
      </w:r>
    </w:p>
    <w:p w14:paraId="1D9FDC97" w14:textId="77777777" w:rsidR="00C53E01" w:rsidRPr="00C222A9" w:rsidRDefault="00C53E01" w:rsidP="00C53E01">
      <w:pPr>
        <w:spacing w:before="480" w:after="480"/>
        <w:jc w:val="center"/>
        <w:rPr>
          <w:rFonts w:cs="Times New Roman"/>
          <w:b/>
          <w:sz w:val="36"/>
        </w:rPr>
      </w:pPr>
      <w:r w:rsidRPr="00C222A9">
        <w:rPr>
          <w:rFonts w:cs="Times New Roman"/>
          <w:b/>
          <w:sz w:val="36"/>
        </w:rPr>
        <w:t>szakmai követelménymodul</w:t>
      </w:r>
    </w:p>
    <w:p w14:paraId="18DE431B" w14:textId="77777777" w:rsidR="00C53E01" w:rsidRPr="00C222A9" w:rsidRDefault="00C53E01" w:rsidP="00C53E01">
      <w:pPr>
        <w:jc w:val="center"/>
        <w:rPr>
          <w:rFonts w:cs="Times New Roman"/>
          <w:b/>
          <w:sz w:val="36"/>
        </w:rPr>
      </w:pPr>
      <w:r w:rsidRPr="00C222A9">
        <w:rPr>
          <w:rFonts w:cs="Times New Roman"/>
          <w:b/>
          <w:sz w:val="36"/>
        </w:rPr>
        <w:t>tantárgyai, témakörei</w:t>
      </w:r>
    </w:p>
    <w:p w14:paraId="21C129C5" w14:textId="77777777" w:rsidR="00C53E01" w:rsidRPr="00C222A9" w:rsidRDefault="00C53E01" w:rsidP="00C53E01">
      <w:pPr>
        <w:spacing w:after="200" w:line="276" w:lineRule="auto"/>
        <w:jc w:val="left"/>
        <w:rPr>
          <w:rFonts w:cs="Times New Roman"/>
        </w:rPr>
      </w:pPr>
      <w:r w:rsidRPr="00C222A9">
        <w:rPr>
          <w:rFonts w:cs="Times New Roman"/>
        </w:rPr>
        <w:br w:type="page"/>
      </w:r>
    </w:p>
    <w:p w14:paraId="0A6C1E92" w14:textId="77777777" w:rsidR="00C53E01" w:rsidRPr="00C222A9" w:rsidRDefault="00C53E01" w:rsidP="00C53E01">
      <w:pPr>
        <w:rPr>
          <w:rFonts w:cs="Times New Roman"/>
        </w:rPr>
      </w:pPr>
      <w:r w:rsidRPr="00C222A9">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C222A9" w14:paraId="5FE99B3C" w14:textId="77777777" w:rsidTr="004A436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DD7CC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C0827B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Foglalkoztatás II.</w:t>
            </w:r>
          </w:p>
        </w:tc>
      </w:tr>
      <w:tr w:rsidR="00C53E01" w:rsidRPr="00C222A9" w14:paraId="1ACC8D68"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F5265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C53E01" w:rsidRPr="00C222A9" w14:paraId="2D61114C"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59924B"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B4E13F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4E805C20"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E1625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Alkalmazza a </w:t>
            </w:r>
            <w:proofErr w:type="spellStart"/>
            <w:r w:rsidRPr="00C222A9">
              <w:rPr>
                <w:rFonts w:eastAsia="Times New Roman" w:cs="Times New Roman"/>
                <w:color w:val="000000"/>
                <w:sz w:val="20"/>
                <w:szCs w:val="20"/>
                <w:lang w:eastAsia="hu-HU"/>
              </w:rPr>
              <w:t>munkaerőpiaci</w:t>
            </w:r>
            <w:proofErr w:type="spellEnd"/>
            <w:r w:rsidRPr="00C222A9">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4871D6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3D65BFB"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5B11B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19C2738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A934CE5"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937B8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71F6F7F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7DC9438B"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F9AD6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587E3BC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C9B7527"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31396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4744C2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98095C5"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EA16F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C53E01" w:rsidRPr="00C222A9" w14:paraId="5E531D53"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FE605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DC29EC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543C339"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98E6E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45DFC98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7AF5744"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A5208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70DC8A3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2028C8B"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B3AC2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13DF8BC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767801DC"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D660E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9503E6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BA8956E"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EC577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9E39A7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7B5A5CAB"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794F2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21DECC8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B161B27"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A1FA5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650DBCE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29A6FAB"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1C8A7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33F82B1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C2DCA12"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BACA3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5DEB6FD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C3CB15B"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ADD4E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ECD7CE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FCE9D16"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6CE65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C53E01" w:rsidRPr="00C222A9" w14:paraId="23E05DB1"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6D0EE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6E1EA2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46F6621"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77176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0C8DA6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3B516DD"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ADC91F"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609740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4BB293C"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3ABDB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498DEC9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9337D94"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29D9B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F91D8B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E8023BA"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65913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C53E01" w:rsidRPr="00C222A9" w14:paraId="04E7F9A6"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E7541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991AEB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78B5793"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61090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FA351F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CF77816"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AB981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C53E01" w:rsidRPr="00C222A9" w14:paraId="5ACAA495"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C6BEE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F95A43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46631C7"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18BBA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EE4A3A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3D1A70B"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90747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C53E01" w:rsidRPr="00C222A9" w14:paraId="204FB8BB"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021D5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52CBCB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71F85A5E"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6E9D0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78AC6C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5FAFAA14" w14:textId="77777777" w:rsidR="00C53E01" w:rsidRPr="00C222A9" w:rsidRDefault="00C53E01" w:rsidP="00C53E01">
      <w:pPr>
        <w:jc w:val="center"/>
        <w:rPr>
          <w:rFonts w:cs="Times New Roman"/>
        </w:rPr>
      </w:pPr>
    </w:p>
    <w:p w14:paraId="711CAAB0" w14:textId="77777777" w:rsidR="00C53E01" w:rsidRPr="00C222A9"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C222A9">
        <w:rPr>
          <w:rFonts w:cs="Times New Roman"/>
        </w:rPr>
        <w:br w:type="page"/>
      </w:r>
    </w:p>
    <w:p w14:paraId="73CD1194" w14:textId="77777777" w:rsidR="00C53E01" w:rsidRPr="00C222A9" w:rsidRDefault="00C53E01" w:rsidP="00C53E01">
      <w:pPr>
        <w:spacing w:after="0"/>
        <w:rPr>
          <w:rFonts w:cs="Times New Roman"/>
        </w:rPr>
      </w:pPr>
    </w:p>
    <w:p w14:paraId="1D284D7C" w14:textId="1489A623" w:rsidR="00C53E01" w:rsidRPr="00C222A9" w:rsidRDefault="00283A0A"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C53E01" w:rsidRPr="00C222A9">
        <w:rPr>
          <w:rFonts w:cs="Times New Roman"/>
          <w:b/>
        </w:rPr>
        <w:t xml:space="preserve"> óra*</w:t>
      </w:r>
    </w:p>
    <w:p w14:paraId="2E31451F"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33357D25" w14:textId="77777777" w:rsidR="00C53E01" w:rsidRPr="00C222A9" w:rsidRDefault="00C53E01" w:rsidP="00C53E01">
      <w:pPr>
        <w:rPr>
          <w:rFonts w:cs="Times New Roman"/>
        </w:rPr>
      </w:pPr>
    </w:p>
    <w:p w14:paraId="260EC7D7"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tanításának célja</w:t>
      </w:r>
    </w:p>
    <w:p w14:paraId="20153CF4" w14:textId="77777777" w:rsidR="00C53E01" w:rsidRPr="00C222A9" w:rsidRDefault="00C53E01" w:rsidP="00C53E01">
      <w:pPr>
        <w:spacing w:after="0"/>
        <w:ind w:left="426"/>
        <w:rPr>
          <w:rFonts w:cs="Times New Roman"/>
        </w:rPr>
      </w:pPr>
      <w:r w:rsidRPr="00C222A9">
        <w:rPr>
          <w:rFonts w:cs="Times New Roman"/>
        </w:rPr>
        <w:t>A tanuló általános felkészítése az álláskeresés módszereire, technikáira, valamint a munkavállaláshoz, munkaviszony létesítéséhez szükséges alapismeretek elsajátítására.</w:t>
      </w:r>
    </w:p>
    <w:p w14:paraId="69D018CE" w14:textId="77777777" w:rsidR="00C53E01" w:rsidRPr="00C222A9" w:rsidRDefault="00C53E01" w:rsidP="00C53E01">
      <w:pPr>
        <w:spacing w:after="0"/>
        <w:ind w:left="426"/>
        <w:rPr>
          <w:rFonts w:cs="Times New Roman"/>
        </w:rPr>
      </w:pPr>
    </w:p>
    <w:p w14:paraId="6F549191"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Kapcsolódó közismereti, szakmai tartalmak</w:t>
      </w:r>
    </w:p>
    <w:p w14:paraId="1A6155C0" w14:textId="77777777" w:rsidR="00C53E01" w:rsidRPr="00C222A9" w:rsidRDefault="00C53E01" w:rsidP="00C53E01">
      <w:pPr>
        <w:spacing w:after="0"/>
        <w:ind w:left="426"/>
        <w:rPr>
          <w:rFonts w:cs="Times New Roman"/>
        </w:rPr>
      </w:pPr>
      <w:r w:rsidRPr="00C222A9">
        <w:rPr>
          <w:rFonts w:cs="Times New Roman"/>
        </w:rPr>
        <w:t>—</w:t>
      </w:r>
    </w:p>
    <w:p w14:paraId="232353C9" w14:textId="77777777" w:rsidR="00C53E01" w:rsidRPr="00C222A9" w:rsidRDefault="00C53E01" w:rsidP="00C53E01">
      <w:pPr>
        <w:spacing w:after="0"/>
        <w:ind w:left="426"/>
        <w:rPr>
          <w:rFonts w:cs="Times New Roman"/>
        </w:rPr>
      </w:pPr>
    </w:p>
    <w:p w14:paraId="1D51FFDE"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Témakörök</w:t>
      </w:r>
    </w:p>
    <w:p w14:paraId="6DD1A3D0"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Munkajogi alapismeretek</w:t>
      </w:r>
      <w:r w:rsidRPr="00C222A9">
        <w:rPr>
          <w:rFonts w:cs="Times New Roman"/>
          <w:b/>
          <w:i/>
        </w:rPr>
        <w:tab/>
        <w:t>4 óra/4 óra</w:t>
      </w:r>
    </w:p>
    <w:p w14:paraId="1E865D4C" w14:textId="77777777" w:rsidR="00C53E01" w:rsidRPr="00C222A9" w:rsidRDefault="00C53E01" w:rsidP="00C53E01">
      <w:pPr>
        <w:spacing w:after="0"/>
        <w:ind w:left="851"/>
        <w:rPr>
          <w:rFonts w:cs="Times New Roman"/>
        </w:rPr>
      </w:pPr>
      <w:r w:rsidRPr="00C222A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3B5F478" w14:textId="77777777" w:rsidR="00C53E01" w:rsidRPr="00C222A9" w:rsidRDefault="00C53E01" w:rsidP="00C53E01">
      <w:pPr>
        <w:spacing w:after="0"/>
        <w:ind w:left="851"/>
        <w:rPr>
          <w:rFonts w:cs="Times New Roman"/>
        </w:rPr>
      </w:pPr>
      <w:r w:rsidRPr="00C222A9">
        <w:rPr>
          <w:rFonts w:cs="Times New Roman"/>
        </w:rPr>
        <w:t>Munkajogi alapok: felek a munkajogviszonyban, munkaviszony létesítése, munkakör, munkaszerződés módosítása, megszűnése, megszüntetése, felmondás, végkielégítés, pihenőidők, szabadság.</w:t>
      </w:r>
    </w:p>
    <w:p w14:paraId="16705A7E" w14:textId="77777777" w:rsidR="00C53E01" w:rsidRPr="00C222A9" w:rsidRDefault="00C53E01" w:rsidP="00C53E01">
      <w:pPr>
        <w:spacing w:after="0"/>
        <w:ind w:left="851"/>
        <w:rPr>
          <w:rFonts w:cs="Times New Roman"/>
        </w:rPr>
      </w:pPr>
      <w:r w:rsidRPr="00C222A9">
        <w:rPr>
          <w:rFonts w:cs="Times New Roman"/>
        </w:rPr>
        <w:t>Foglalkoztatási formák: munkaviszony, megbízási jogviszony, vállalkozási jogviszony, közalkalmazotti jogviszony, közszolgálati jogviszony.</w:t>
      </w:r>
    </w:p>
    <w:p w14:paraId="6F4C3E68" w14:textId="77777777" w:rsidR="00C53E01" w:rsidRPr="00C222A9" w:rsidRDefault="00C53E01" w:rsidP="00C53E01">
      <w:pPr>
        <w:spacing w:after="0"/>
        <w:ind w:left="851"/>
        <w:rPr>
          <w:rFonts w:cs="Times New Roman"/>
        </w:rPr>
      </w:pPr>
      <w:r w:rsidRPr="00C222A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5B03032E" w14:textId="77777777" w:rsidR="00C53E01" w:rsidRPr="00C222A9" w:rsidRDefault="00C53E01" w:rsidP="00C53E01">
      <w:pPr>
        <w:tabs>
          <w:tab w:val="left" w:pos="1418"/>
          <w:tab w:val="right" w:pos="9072"/>
        </w:tabs>
        <w:spacing w:after="0"/>
        <w:ind w:left="851"/>
        <w:rPr>
          <w:rFonts w:cs="Times New Roman"/>
        </w:rPr>
      </w:pPr>
    </w:p>
    <w:p w14:paraId="1D9DEF07" w14:textId="309EAC43" w:rsidR="00C53E01" w:rsidRPr="00C222A9" w:rsidRDefault="00283A0A"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Munkaviszony létesítése</w:t>
      </w:r>
      <w:r>
        <w:rPr>
          <w:rFonts w:cs="Times New Roman"/>
          <w:b/>
          <w:i/>
        </w:rPr>
        <w:tab/>
        <w:t>3 óra/3</w:t>
      </w:r>
      <w:r w:rsidR="00C53E01" w:rsidRPr="00C222A9">
        <w:rPr>
          <w:rFonts w:cs="Times New Roman"/>
          <w:b/>
          <w:i/>
        </w:rPr>
        <w:t xml:space="preserve"> óra</w:t>
      </w:r>
    </w:p>
    <w:p w14:paraId="4EE7A7EC" w14:textId="77777777" w:rsidR="00C53E01" w:rsidRPr="00C222A9" w:rsidRDefault="00C53E01" w:rsidP="00C53E01">
      <w:pPr>
        <w:spacing w:after="0"/>
        <w:ind w:left="851"/>
        <w:rPr>
          <w:rFonts w:cs="Times New Roman"/>
        </w:rPr>
      </w:pPr>
      <w:r w:rsidRPr="00C222A9">
        <w:rPr>
          <w:rFonts w:cs="Times New Roman"/>
        </w:rPr>
        <w:t>Munkaviszony létrejötte, fajtái: munkaszerződés, teljes- és részmunkaidő, határozott és határozatlan munkaviszony, minimálbér és garantált bérminimum, képviselet szabályai, elállás szabályai, próbaidő.</w:t>
      </w:r>
    </w:p>
    <w:p w14:paraId="2821F468" w14:textId="77777777" w:rsidR="00C53E01" w:rsidRPr="00C222A9" w:rsidRDefault="00C53E01" w:rsidP="00C53E01">
      <w:pPr>
        <w:spacing w:after="0"/>
        <w:ind w:left="851"/>
        <w:rPr>
          <w:rFonts w:cs="Times New Roman"/>
        </w:rPr>
      </w:pPr>
      <w:r w:rsidRPr="00C222A9">
        <w:rPr>
          <w:rFonts w:cs="Times New Roman"/>
        </w:rPr>
        <w:t>Munkavállaláshoz szükséges iratok, munkaviszony megszűnésekor a munkáltató által kiadandó dokumentumok.</w:t>
      </w:r>
    </w:p>
    <w:p w14:paraId="39AA144C" w14:textId="77777777" w:rsidR="00C53E01" w:rsidRPr="00C222A9" w:rsidRDefault="00C53E01" w:rsidP="00C53E01">
      <w:pPr>
        <w:spacing w:after="0"/>
        <w:ind w:left="851"/>
        <w:rPr>
          <w:rFonts w:cs="Times New Roman"/>
        </w:rPr>
      </w:pPr>
      <w:r w:rsidRPr="00C222A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4CD96B45" w14:textId="77777777" w:rsidR="00C53E01" w:rsidRPr="00C222A9" w:rsidRDefault="00C53E01" w:rsidP="00C53E01">
      <w:pPr>
        <w:tabs>
          <w:tab w:val="left" w:pos="1418"/>
          <w:tab w:val="right" w:pos="9072"/>
        </w:tabs>
        <w:spacing w:after="0"/>
        <w:ind w:left="851"/>
        <w:rPr>
          <w:rFonts w:cs="Times New Roman"/>
        </w:rPr>
      </w:pPr>
    </w:p>
    <w:p w14:paraId="4BF510BB"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Álláskeresés</w:t>
      </w:r>
      <w:r w:rsidRPr="00C222A9">
        <w:rPr>
          <w:rFonts w:cs="Times New Roman"/>
          <w:b/>
          <w:i/>
        </w:rPr>
        <w:tab/>
        <w:t>4 óra/4 óra</w:t>
      </w:r>
    </w:p>
    <w:p w14:paraId="138FA789" w14:textId="77777777" w:rsidR="00C53E01" w:rsidRPr="00C222A9" w:rsidRDefault="00C53E01" w:rsidP="00C53E01">
      <w:pPr>
        <w:spacing w:after="0"/>
        <w:ind w:left="851"/>
        <w:rPr>
          <w:rFonts w:cs="Times New Roman"/>
        </w:rPr>
      </w:pPr>
      <w:r w:rsidRPr="00C222A9">
        <w:rPr>
          <w:rFonts w:cs="Times New Roman"/>
        </w:rPr>
        <w:t>Karrierlehetőségek feltérképezése: önismeret, reális célkitűzések, helyi munkaerőpiac ismerete, mobilitás szerepe, képzések szerepe, foglalkoztatási támogatások ismerete.</w:t>
      </w:r>
    </w:p>
    <w:p w14:paraId="091ADED5" w14:textId="77777777" w:rsidR="00C53E01" w:rsidRPr="00C222A9" w:rsidRDefault="00C53E01" w:rsidP="00C53E01">
      <w:pPr>
        <w:spacing w:after="0"/>
        <w:ind w:left="851"/>
        <w:rPr>
          <w:rFonts w:cs="Times New Roman"/>
        </w:rPr>
      </w:pPr>
      <w:r w:rsidRPr="00C222A9">
        <w:rPr>
          <w:rFonts w:cs="Times New Roman"/>
        </w:rPr>
        <w:t xml:space="preserve">Motivációs levél és önéletrajz készítése: fontossága, formai és tartalmi kritériumai, szakmai önéletrajz fajtái: hagyományos, </w:t>
      </w:r>
      <w:proofErr w:type="spellStart"/>
      <w:r w:rsidRPr="00C222A9">
        <w:rPr>
          <w:rFonts w:cs="Times New Roman"/>
        </w:rPr>
        <w:t>Europass</w:t>
      </w:r>
      <w:proofErr w:type="spellEnd"/>
      <w:r w:rsidRPr="00C222A9">
        <w:rPr>
          <w:rFonts w:cs="Times New Roman"/>
        </w:rPr>
        <w:t>, amerikai típusú, önéletrajzban szereplő email cím és fénykép megválasztása, motivációs levél felépítése.</w:t>
      </w:r>
    </w:p>
    <w:p w14:paraId="66E33D5C" w14:textId="77777777" w:rsidR="00C53E01" w:rsidRPr="00C222A9" w:rsidRDefault="00C53E01" w:rsidP="00C53E01">
      <w:pPr>
        <w:spacing w:after="0"/>
        <w:ind w:left="851"/>
        <w:rPr>
          <w:rFonts w:cs="Times New Roman"/>
        </w:rPr>
      </w:pPr>
      <w:r w:rsidRPr="00C222A9">
        <w:rPr>
          <w:rFonts w:cs="Times New Roman"/>
        </w:rPr>
        <w:t xml:space="preserve">Álláskeresési módszerek: újsághirdetés, internetes álláskereső oldalak, személyes kapcsolatok, kapcsolati hálózat fontossága, EURES (Európai Foglalkoztatási </w:t>
      </w:r>
      <w:r w:rsidRPr="00C222A9">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36B5E42A" w14:textId="77777777" w:rsidR="00C53E01" w:rsidRPr="00C222A9" w:rsidRDefault="00C53E01" w:rsidP="00C53E01">
      <w:pPr>
        <w:spacing w:after="0"/>
        <w:ind w:left="851"/>
        <w:rPr>
          <w:rFonts w:cs="Times New Roman"/>
        </w:rPr>
      </w:pPr>
      <w:proofErr w:type="spellStart"/>
      <w:r w:rsidRPr="00C222A9">
        <w:rPr>
          <w:rFonts w:cs="Times New Roman"/>
        </w:rPr>
        <w:t>Munkaerőpiaci</w:t>
      </w:r>
      <w:proofErr w:type="spellEnd"/>
      <w:r w:rsidRPr="00C222A9">
        <w:rPr>
          <w:rFonts w:cs="Times New Roman"/>
        </w:rPr>
        <w:t xml:space="preserve"> technikák alkalmazása: Foglalkozási Információs Tanácsadó (FIT), Foglalkoztatási Információs Pontok (FIP), Nemzeti Pályaorientációs Portál (NPP). </w:t>
      </w:r>
    </w:p>
    <w:p w14:paraId="7AFEEEC1" w14:textId="77777777" w:rsidR="00C53E01" w:rsidRPr="00C222A9" w:rsidRDefault="00C53E01" w:rsidP="00C53E01">
      <w:pPr>
        <w:spacing w:after="0"/>
        <w:ind w:left="851"/>
        <w:rPr>
          <w:rFonts w:cs="Times New Roman"/>
        </w:rPr>
      </w:pPr>
      <w:r w:rsidRPr="00C222A9">
        <w:rPr>
          <w:rFonts w:cs="Times New Roman"/>
        </w:rPr>
        <w:t>Állásinterjú: felkészülés, megjelenés, szereplés az állásinterjún, testbeszéd szerepe.</w:t>
      </w:r>
    </w:p>
    <w:p w14:paraId="211A579A" w14:textId="77777777" w:rsidR="00C53E01" w:rsidRPr="00C222A9" w:rsidRDefault="00C53E01" w:rsidP="00C53E01">
      <w:pPr>
        <w:tabs>
          <w:tab w:val="left" w:pos="1418"/>
          <w:tab w:val="right" w:pos="9072"/>
        </w:tabs>
        <w:spacing w:after="0"/>
        <w:ind w:left="851"/>
        <w:rPr>
          <w:rFonts w:cs="Times New Roman"/>
        </w:rPr>
      </w:pPr>
    </w:p>
    <w:p w14:paraId="0A9F8198"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Munkanélküliség</w:t>
      </w:r>
      <w:r w:rsidRPr="00C222A9">
        <w:rPr>
          <w:rFonts w:cs="Times New Roman"/>
          <w:b/>
          <w:i/>
        </w:rPr>
        <w:tab/>
        <w:t>4 óra/4 óra</w:t>
      </w:r>
    </w:p>
    <w:p w14:paraId="243B651C" w14:textId="77777777" w:rsidR="00C53E01" w:rsidRPr="00C222A9" w:rsidRDefault="00C53E01" w:rsidP="00C53E01">
      <w:pPr>
        <w:spacing w:after="0"/>
        <w:ind w:left="851"/>
        <w:rPr>
          <w:rFonts w:cs="Times New Roman"/>
        </w:rPr>
      </w:pPr>
      <w:r w:rsidRPr="00C222A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15A2A231" w14:textId="77777777" w:rsidR="00C53E01" w:rsidRPr="00C222A9" w:rsidRDefault="00C53E01" w:rsidP="00C53E01">
      <w:pPr>
        <w:spacing w:after="0"/>
        <w:ind w:left="851"/>
        <w:rPr>
          <w:rFonts w:cs="Times New Roman"/>
        </w:rPr>
      </w:pPr>
      <w:r w:rsidRPr="00C222A9">
        <w:rPr>
          <w:rFonts w:cs="Times New Roman"/>
        </w:rPr>
        <w:t xml:space="preserve">Álláskeresési ellátások („passzív eszközök”): álláskeresési járadék és nyugdíj előtti álláskeresési segély. Utazási költségtérítés. </w:t>
      </w:r>
    </w:p>
    <w:p w14:paraId="1B34DC10" w14:textId="77777777" w:rsidR="00C53E01" w:rsidRPr="00C222A9" w:rsidRDefault="00C53E01" w:rsidP="00C53E01">
      <w:pPr>
        <w:spacing w:after="0"/>
        <w:ind w:left="851"/>
        <w:rPr>
          <w:rFonts w:cs="Times New Roman"/>
        </w:rPr>
      </w:pPr>
      <w:r w:rsidRPr="00C222A9">
        <w:rPr>
          <w:rFonts w:cs="Times New Roman"/>
        </w:rPr>
        <w:t xml:space="preserve">Foglalkoztatást helyettesítő támogatás. </w:t>
      </w:r>
    </w:p>
    <w:p w14:paraId="55EB165F" w14:textId="77777777" w:rsidR="00C53E01" w:rsidRPr="00C222A9" w:rsidRDefault="00C53E01" w:rsidP="00C53E01">
      <w:pPr>
        <w:spacing w:after="0"/>
        <w:ind w:left="851"/>
        <w:rPr>
          <w:rFonts w:cs="Times New Roman"/>
        </w:rPr>
      </w:pPr>
      <w:r w:rsidRPr="00C222A9">
        <w:rPr>
          <w:rFonts w:cs="Times New Roman"/>
        </w:rPr>
        <w:t xml:space="preserve">Közfoglalkoztatás: </w:t>
      </w:r>
      <w:proofErr w:type="spellStart"/>
      <w:r w:rsidRPr="00C222A9">
        <w:rPr>
          <w:rFonts w:cs="Times New Roman"/>
        </w:rPr>
        <w:t>közfoglalkoztatás</w:t>
      </w:r>
      <w:proofErr w:type="spellEnd"/>
      <w:r w:rsidRPr="00C222A9">
        <w:rPr>
          <w:rFonts w:cs="Times New Roman"/>
        </w:rPr>
        <w:t xml:space="preserve"> célja, közfoglalkozatás célcsoportja, közfoglalkozatás főbb szabályai</w:t>
      </w:r>
    </w:p>
    <w:p w14:paraId="36C61C12" w14:textId="77777777" w:rsidR="00C53E01" w:rsidRPr="00C222A9" w:rsidRDefault="00C53E01" w:rsidP="00C53E01">
      <w:pPr>
        <w:spacing w:after="0"/>
        <w:ind w:left="851"/>
        <w:rPr>
          <w:rFonts w:cs="Times New Roman"/>
        </w:rPr>
      </w:pPr>
      <w:r w:rsidRPr="00C222A9">
        <w:rPr>
          <w:rFonts w:cs="Times New Roman"/>
        </w:rPr>
        <w:t xml:space="preserve">Munkaügyi szervezet: Nemzeti Foglalkoztatási Szervezet (NFSZ) felépítése, Nemzeti Munkaügyi Hivatal, munkaügyi központ, kirendeltség feladatai. </w:t>
      </w:r>
    </w:p>
    <w:p w14:paraId="692FA50B" w14:textId="77777777" w:rsidR="00C53E01" w:rsidRPr="00C222A9" w:rsidRDefault="00C53E01" w:rsidP="00C53E01">
      <w:pPr>
        <w:spacing w:after="0"/>
        <w:ind w:left="851"/>
        <w:rPr>
          <w:rFonts w:cs="Times New Roman"/>
        </w:rPr>
      </w:pPr>
      <w:r w:rsidRPr="00C222A9">
        <w:rPr>
          <w:rFonts w:cs="Times New Roman"/>
        </w:rPr>
        <w:t>Az álláskeresők részére nyújtott támogatások („aktív eszközök”): önfoglalkoztatás támogatása, foglalkoztatást elősegítő támogatások (képzések, béralapú támogatások, mobilitási támogatások).</w:t>
      </w:r>
    </w:p>
    <w:p w14:paraId="63DB9446" w14:textId="77777777" w:rsidR="00C53E01" w:rsidRPr="00C222A9" w:rsidRDefault="00C53E01" w:rsidP="00C53E01">
      <w:pPr>
        <w:spacing w:after="0"/>
        <w:ind w:left="851"/>
        <w:rPr>
          <w:rFonts w:cs="Times New Roman"/>
        </w:rPr>
      </w:pPr>
      <w:r w:rsidRPr="00C222A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9D4363D" w14:textId="77777777" w:rsidR="00C53E01" w:rsidRPr="00C222A9" w:rsidRDefault="00C53E01" w:rsidP="00C53E01">
      <w:pPr>
        <w:spacing w:after="0"/>
        <w:ind w:left="851"/>
        <w:rPr>
          <w:rFonts w:cs="Times New Roman"/>
        </w:rPr>
      </w:pPr>
      <w:r w:rsidRPr="00C222A9">
        <w:rPr>
          <w:rFonts w:cs="Times New Roman"/>
        </w:rPr>
        <w:t>A munkaerőpiac sajátosságai, NFSZ szolgáltatásai: pályaválasztási tanácsadás, munka- és pályatanácsadás, álláskeresési tanácsadás, álláskereső klub, pszichológiai tanácsadás.</w:t>
      </w:r>
    </w:p>
    <w:p w14:paraId="5D31C92E" w14:textId="77777777" w:rsidR="00C53E01" w:rsidRPr="00C222A9" w:rsidRDefault="00C53E01" w:rsidP="00C53E01">
      <w:pPr>
        <w:tabs>
          <w:tab w:val="left" w:pos="1418"/>
          <w:tab w:val="right" w:pos="9072"/>
        </w:tabs>
        <w:spacing w:after="0"/>
        <w:ind w:left="851"/>
        <w:rPr>
          <w:rFonts w:cs="Times New Roman"/>
        </w:rPr>
      </w:pPr>
    </w:p>
    <w:p w14:paraId="59FFCFD6"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képzés javasolt helyszíne (ajánlás)</w:t>
      </w:r>
    </w:p>
    <w:p w14:paraId="45D534AF" w14:textId="77777777" w:rsidR="00C53E01" w:rsidRPr="00C222A9" w:rsidRDefault="00C53E01" w:rsidP="00C53E01">
      <w:pPr>
        <w:spacing w:after="0"/>
        <w:ind w:left="426"/>
        <w:rPr>
          <w:rFonts w:cs="Times New Roman"/>
        </w:rPr>
      </w:pPr>
      <w:r w:rsidRPr="00C222A9">
        <w:rPr>
          <w:rFonts w:cs="Times New Roman"/>
        </w:rPr>
        <w:t>Tanterem</w:t>
      </w:r>
    </w:p>
    <w:p w14:paraId="1F5305A7" w14:textId="77777777" w:rsidR="00C53E01" w:rsidRPr="00C222A9" w:rsidRDefault="00C53E01" w:rsidP="00C53E01">
      <w:pPr>
        <w:spacing w:after="0"/>
        <w:ind w:left="426"/>
        <w:rPr>
          <w:rFonts w:cs="Times New Roman"/>
        </w:rPr>
      </w:pPr>
    </w:p>
    <w:p w14:paraId="4F0C969B"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elsajátítása során alkalmazható sajátos módszerek, tanulói tevékenységformák (ajánlás)</w:t>
      </w:r>
    </w:p>
    <w:p w14:paraId="30FAA854" w14:textId="77777777" w:rsidR="00C53E01" w:rsidRPr="00C222A9" w:rsidRDefault="00C53E01" w:rsidP="00C53E01">
      <w:pPr>
        <w:spacing w:after="0"/>
        <w:ind w:left="426"/>
        <w:rPr>
          <w:rFonts w:cs="Times New Roman"/>
        </w:rPr>
      </w:pPr>
    </w:p>
    <w:p w14:paraId="1B186733"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sajátos módszerek (ajánlás)</w:t>
      </w:r>
    </w:p>
    <w:p w14:paraId="123BCA59" w14:textId="77777777" w:rsidR="00C53E01" w:rsidRPr="00C222A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222A9" w14:paraId="24BD9581" w14:textId="77777777" w:rsidTr="004A43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CE825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6BEEF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ABA867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C65BD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53E01" w:rsidRPr="00C222A9" w14:paraId="1BBF7D5D" w14:textId="77777777" w:rsidTr="004A43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81D4644" w14:textId="77777777" w:rsidR="00C53E01" w:rsidRPr="00C222A9" w:rsidRDefault="00C53E01" w:rsidP="004A43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D4E5C" w14:textId="77777777" w:rsidR="00C53E01" w:rsidRPr="00C222A9" w:rsidRDefault="00C53E01" w:rsidP="004A43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D53E6F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D0F09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8A9CC2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50A006E" w14:textId="77777777" w:rsidR="00C53E01" w:rsidRPr="00C222A9" w:rsidRDefault="00C53E01" w:rsidP="004A4365">
            <w:pPr>
              <w:spacing w:after="0"/>
              <w:jc w:val="left"/>
              <w:rPr>
                <w:rFonts w:eastAsia="Times New Roman" w:cs="Times New Roman"/>
                <w:color w:val="000000"/>
                <w:sz w:val="20"/>
                <w:szCs w:val="20"/>
                <w:lang w:eastAsia="hu-HU"/>
              </w:rPr>
            </w:pPr>
          </w:p>
        </w:tc>
      </w:tr>
      <w:tr w:rsidR="00C53E01" w:rsidRPr="00C222A9" w14:paraId="3305E1C7"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3926F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79789F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B94E58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37591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61C5C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EC8DB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4D238217"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B3548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1BE929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70A72A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DCB18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9276F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EB623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53491D65"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42895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19BB86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DFE338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0C131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45512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47A31B"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6638242"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F99CA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0FCBC1E"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AC99CD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93E5E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E7FFC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4B360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729B6D9A"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88D2C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60BDE7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06316F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75AD8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8E975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50BE2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9E48060"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C8A24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F068F6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9B7534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03B3B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1298A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75F27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6E1DAA21" w14:textId="77777777" w:rsidR="00C53E01" w:rsidRPr="00C222A9" w:rsidRDefault="00C53E01" w:rsidP="00C53E01">
      <w:pPr>
        <w:spacing w:after="0"/>
        <w:ind w:left="426"/>
        <w:rPr>
          <w:rFonts w:cs="Times New Roman"/>
        </w:rPr>
      </w:pPr>
    </w:p>
    <w:p w14:paraId="0314AA3B" w14:textId="77777777" w:rsidR="00C53E01" w:rsidRPr="00C222A9" w:rsidRDefault="00C53E01" w:rsidP="00C53E01">
      <w:pPr>
        <w:spacing w:after="0"/>
        <w:ind w:left="426"/>
        <w:rPr>
          <w:rFonts w:cs="Times New Roman"/>
        </w:rPr>
      </w:pPr>
    </w:p>
    <w:p w14:paraId="4AD33ED3"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lastRenderedPageBreak/>
        <w:t>A tantárgy elsajátítása során alkalmazható tanulói tevékenységformák (ajánlás)</w:t>
      </w:r>
    </w:p>
    <w:p w14:paraId="251DF0A2" w14:textId="77777777" w:rsidR="00C53E01" w:rsidRPr="00C222A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222A9" w14:paraId="59A5043E" w14:textId="77777777" w:rsidTr="004A43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A5486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D6565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4BAAAF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3E508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53E01" w:rsidRPr="00C222A9" w14:paraId="0F9DDDEC" w14:textId="77777777" w:rsidTr="004A43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A0A241" w14:textId="77777777" w:rsidR="00C53E01" w:rsidRPr="00C222A9" w:rsidRDefault="00C53E01" w:rsidP="004A43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F7D6862" w14:textId="77777777" w:rsidR="00C53E01" w:rsidRPr="00C222A9" w:rsidRDefault="00C53E01" w:rsidP="004A43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91A707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659384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7D00A3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32438A5" w14:textId="77777777" w:rsidR="00C53E01" w:rsidRPr="00C222A9" w:rsidRDefault="00C53E01" w:rsidP="004A4365">
            <w:pPr>
              <w:spacing w:after="0"/>
              <w:jc w:val="left"/>
              <w:rPr>
                <w:rFonts w:eastAsia="Times New Roman" w:cs="Times New Roman"/>
                <w:color w:val="000000"/>
                <w:sz w:val="20"/>
                <w:szCs w:val="20"/>
                <w:lang w:eastAsia="hu-HU"/>
              </w:rPr>
            </w:pPr>
          </w:p>
        </w:tc>
      </w:tr>
      <w:tr w:rsidR="00C53E01" w:rsidRPr="00C222A9" w14:paraId="582920FE"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57614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3ACF2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C53E01" w:rsidRPr="00C222A9" w14:paraId="3C22EF9F"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E3A1B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3BFC37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EBAB23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53460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B2BCA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FD514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62298E4C"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4F8BC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DB1B25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513D97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8BBCD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D79C6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980CA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4DB5C3DB"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44E59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128552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35792B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A405E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83CBE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3169D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51C9D35F"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277A3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28902D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3E26E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66517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511AC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7C18A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9849D89"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BEB92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DD1FE9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C2180A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51B30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4CFE8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CCB69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51C46BC4"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9C67D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E48592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8901F6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11992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CFB6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B58BE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70EA0AC7"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67120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82C3A0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3BA756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36FB5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54E2F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93031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0EBA4C0F"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AC5F7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D6424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C53E01" w:rsidRPr="00C222A9" w14:paraId="4FF648E5"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0484E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46ABD1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DE5509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52332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807D9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5FB6D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056FB657"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575D8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0ABA4F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3E35B0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29406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9906E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AB01C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634BE309"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B2DDE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DF8C16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B1FC93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76D2B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7E95D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4821F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7151CD19" w14:textId="77777777" w:rsidR="00C53E01" w:rsidRPr="00C222A9" w:rsidRDefault="00C53E01" w:rsidP="00C53E01">
      <w:pPr>
        <w:spacing w:after="0"/>
        <w:ind w:left="426"/>
        <w:rPr>
          <w:rFonts w:cs="Times New Roman"/>
        </w:rPr>
      </w:pPr>
    </w:p>
    <w:p w14:paraId="6A362972" w14:textId="77777777" w:rsidR="00C53E01" w:rsidRPr="00C222A9" w:rsidRDefault="00C53E01" w:rsidP="00C53E01">
      <w:pPr>
        <w:spacing w:after="0"/>
        <w:ind w:left="426"/>
        <w:rPr>
          <w:rFonts w:cs="Times New Roman"/>
        </w:rPr>
      </w:pPr>
    </w:p>
    <w:p w14:paraId="3AE0F3E0"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értékelésének módja</w:t>
      </w:r>
    </w:p>
    <w:p w14:paraId="62F89CB5"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76A0BEC4" w14:textId="77777777" w:rsidR="00C53E01" w:rsidRPr="00C222A9" w:rsidRDefault="00C53E01" w:rsidP="00C53E01">
      <w:pPr>
        <w:spacing w:after="0"/>
        <w:ind w:left="426"/>
        <w:rPr>
          <w:rFonts w:cs="Times New Roman"/>
        </w:rPr>
      </w:pPr>
    </w:p>
    <w:p w14:paraId="0FC35E71" w14:textId="77777777" w:rsidR="00C53E01" w:rsidRPr="00C222A9" w:rsidRDefault="00C53E01" w:rsidP="00C53E01">
      <w:pPr>
        <w:spacing w:after="200" w:line="276" w:lineRule="auto"/>
        <w:jc w:val="left"/>
        <w:rPr>
          <w:rFonts w:cs="Times New Roman"/>
        </w:rPr>
      </w:pPr>
      <w:r w:rsidRPr="00C222A9">
        <w:rPr>
          <w:rFonts w:cs="Times New Roman"/>
        </w:rPr>
        <w:br w:type="page"/>
      </w:r>
    </w:p>
    <w:p w14:paraId="550AC4A1" w14:textId="77777777" w:rsidR="00C53E01" w:rsidRPr="00C222A9" w:rsidRDefault="00C53E01" w:rsidP="00C53E01">
      <w:pPr>
        <w:rPr>
          <w:rFonts w:cs="Times New Roman"/>
        </w:rPr>
      </w:pPr>
    </w:p>
    <w:p w14:paraId="19263B71"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6AC3278E" w14:textId="77777777" w:rsidR="00C53E01" w:rsidRPr="00C222A9" w:rsidRDefault="00C53E01" w:rsidP="00C53E01">
      <w:pPr>
        <w:spacing w:after="480"/>
        <w:jc w:val="center"/>
        <w:rPr>
          <w:rFonts w:cs="Times New Roman"/>
          <w:b/>
          <w:sz w:val="36"/>
        </w:rPr>
      </w:pPr>
      <w:r w:rsidRPr="00C222A9">
        <w:rPr>
          <w:rFonts w:cs="Times New Roman"/>
          <w:b/>
          <w:sz w:val="36"/>
        </w:rPr>
        <w:t>11498-12 azonosító számú</w:t>
      </w:r>
    </w:p>
    <w:p w14:paraId="5BD153B1" w14:textId="77777777" w:rsidR="00C53E01" w:rsidRPr="00C222A9" w:rsidRDefault="00C53E01" w:rsidP="00C53E01">
      <w:pPr>
        <w:jc w:val="center"/>
        <w:rPr>
          <w:rFonts w:cs="Times New Roman"/>
          <w:b/>
          <w:sz w:val="36"/>
        </w:rPr>
      </w:pPr>
      <w:r w:rsidRPr="00C222A9">
        <w:rPr>
          <w:rFonts w:cs="Times New Roman"/>
          <w:b/>
          <w:sz w:val="36"/>
        </w:rPr>
        <w:t xml:space="preserve">Foglalkoztatás I. </w:t>
      </w:r>
    </w:p>
    <w:p w14:paraId="088496BB" w14:textId="77777777" w:rsidR="00C53E01" w:rsidRPr="00C222A9" w:rsidRDefault="00C53E01" w:rsidP="00C53E01">
      <w:pPr>
        <w:jc w:val="center"/>
        <w:rPr>
          <w:rFonts w:cs="Times New Roman"/>
          <w:b/>
          <w:sz w:val="36"/>
        </w:rPr>
      </w:pPr>
      <w:r w:rsidRPr="00C222A9">
        <w:rPr>
          <w:rFonts w:cs="Times New Roman"/>
          <w:b/>
          <w:sz w:val="36"/>
        </w:rPr>
        <w:t>(érettségire épülő képzések esetén)</w:t>
      </w:r>
    </w:p>
    <w:p w14:paraId="619726D9" w14:textId="77777777" w:rsidR="00C53E01" w:rsidRPr="00C222A9" w:rsidRDefault="00C53E01" w:rsidP="00C53E01">
      <w:pPr>
        <w:jc w:val="center"/>
        <w:rPr>
          <w:rFonts w:cs="Times New Roman"/>
          <w:b/>
          <w:sz w:val="36"/>
        </w:rPr>
      </w:pPr>
      <w:r w:rsidRPr="00C222A9">
        <w:rPr>
          <w:rFonts w:cs="Times New Roman"/>
          <w:b/>
          <w:sz w:val="36"/>
        </w:rPr>
        <w:t>megnevezésű</w:t>
      </w:r>
    </w:p>
    <w:p w14:paraId="7EBA4565" w14:textId="77777777" w:rsidR="00C53E01" w:rsidRPr="00C222A9" w:rsidRDefault="00C53E01" w:rsidP="00C53E01">
      <w:pPr>
        <w:spacing w:before="480" w:after="480"/>
        <w:jc w:val="center"/>
        <w:rPr>
          <w:rFonts w:cs="Times New Roman"/>
          <w:b/>
          <w:sz w:val="36"/>
        </w:rPr>
      </w:pPr>
      <w:r w:rsidRPr="00C222A9">
        <w:rPr>
          <w:rFonts w:cs="Times New Roman"/>
          <w:b/>
          <w:sz w:val="36"/>
        </w:rPr>
        <w:t>szakmai követelménymodul</w:t>
      </w:r>
    </w:p>
    <w:p w14:paraId="4B05297A" w14:textId="77777777" w:rsidR="00C53E01" w:rsidRPr="00C222A9" w:rsidRDefault="00C53E01" w:rsidP="00C53E01">
      <w:pPr>
        <w:jc w:val="center"/>
        <w:rPr>
          <w:rFonts w:cs="Times New Roman"/>
          <w:b/>
          <w:sz w:val="36"/>
        </w:rPr>
      </w:pPr>
      <w:r w:rsidRPr="00C222A9">
        <w:rPr>
          <w:rFonts w:cs="Times New Roman"/>
          <w:b/>
          <w:sz w:val="36"/>
        </w:rPr>
        <w:t>tantárgyai, témakörei</w:t>
      </w:r>
    </w:p>
    <w:p w14:paraId="20151BD8" w14:textId="77777777" w:rsidR="00C53E01" w:rsidRPr="00C222A9" w:rsidRDefault="00C53E01" w:rsidP="00C53E01">
      <w:pPr>
        <w:spacing w:after="200" w:line="276" w:lineRule="auto"/>
        <w:jc w:val="left"/>
        <w:rPr>
          <w:rFonts w:cs="Times New Roman"/>
        </w:rPr>
      </w:pPr>
      <w:r w:rsidRPr="00C222A9">
        <w:rPr>
          <w:rFonts w:cs="Times New Roman"/>
        </w:rPr>
        <w:br w:type="page"/>
      </w:r>
    </w:p>
    <w:p w14:paraId="64D9DDDF" w14:textId="77777777" w:rsidR="00C53E01" w:rsidRPr="00C222A9" w:rsidRDefault="00C53E01" w:rsidP="00C53E01">
      <w:pPr>
        <w:rPr>
          <w:rFonts w:cs="Times New Roman"/>
        </w:rPr>
      </w:pPr>
      <w:r w:rsidRPr="00C222A9">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C222A9" w14:paraId="3E68D804" w14:textId="77777777" w:rsidTr="004A436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219AE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53FDF5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Foglalkoztatás I.</w:t>
            </w:r>
          </w:p>
        </w:tc>
      </w:tr>
      <w:tr w:rsidR="00C53E01" w:rsidRPr="00C222A9" w14:paraId="7A5E35E0"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33D42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C53E01" w:rsidRPr="00C222A9" w14:paraId="4C1E9EE9"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45D98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1B79D6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562E652"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C31B59"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0FD02D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9D48EB3"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2AA711"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557F16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16FC940"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734F28"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54B07B1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192C130"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885B32"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21F307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A312CAA"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0A0967"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2A17B2C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D05B55C"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8B6972"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E5925A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3E37C94"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B476A"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EBF81C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7F43956"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2EEAD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C53E01" w:rsidRPr="00C222A9" w14:paraId="53BD0482"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485C0E"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600475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10A27F5"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62C266"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08C88E5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4795313"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AB8EE3"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49956CB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86EAC1C"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74AD29"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4023CCA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9E79093"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CD83AB"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4F40F44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4B48C2BF"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A20FE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C53E01" w:rsidRPr="00C222A9" w14:paraId="7AB8151C"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63EB3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143379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633A296" w14:textId="77777777" w:rsidTr="004A436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EC60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68D032A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D6388E5"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F1194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C53E01" w:rsidRPr="00C222A9" w14:paraId="7A72EE67"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87735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D60824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A6D72F6"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30D52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C53E01" w:rsidRPr="00C222A9" w14:paraId="3715F988"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E019A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7446CF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2EB3985"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12A52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356C5B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FE30886"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0A86D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C53E01" w:rsidRPr="00C222A9" w14:paraId="664C1AF4"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CAB52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295578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F51ECC4"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B2E9F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AC6951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B5D7209"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F5068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7073A8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3AEC9C0F" w14:textId="77777777" w:rsidR="00C53E01" w:rsidRPr="00C222A9" w:rsidRDefault="00C53E01" w:rsidP="00C53E01">
      <w:pPr>
        <w:rPr>
          <w:rFonts w:cs="Times New Roman"/>
        </w:rPr>
      </w:pPr>
    </w:p>
    <w:p w14:paraId="222BCEA8" w14:textId="77777777" w:rsidR="00C53E01" w:rsidRPr="00C222A9" w:rsidRDefault="00C53E01" w:rsidP="00C53E01">
      <w:pPr>
        <w:rPr>
          <w:rFonts w:cs="Times New Roman"/>
        </w:rPr>
      </w:pPr>
      <w:r w:rsidRPr="00C222A9">
        <w:rPr>
          <w:rFonts w:cs="Times New Roman"/>
        </w:rPr>
        <w:br w:type="page"/>
      </w:r>
    </w:p>
    <w:p w14:paraId="05A3C965" w14:textId="77777777" w:rsidR="00C53E01" w:rsidRPr="00C222A9" w:rsidRDefault="00C53E01" w:rsidP="00C53E01">
      <w:pPr>
        <w:spacing w:after="0"/>
        <w:rPr>
          <w:rFonts w:cs="Times New Roman"/>
        </w:rPr>
      </w:pPr>
    </w:p>
    <w:p w14:paraId="7771CA4E" w14:textId="41BB8D18" w:rsidR="00C53E01" w:rsidRPr="00C222A9" w:rsidRDefault="00283A0A"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C53E01" w:rsidRPr="00C222A9">
        <w:rPr>
          <w:rFonts w:cs="Times New Roman"/>
          <w:b/>
        </w:rPr>
        <w:t xml:space="preserve"> óra*</w:t>
      </w:r>
    </w:p>
    <w:p w14:paraId="636B0F64"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1D3A4F50" w14:textId="77777777" w:rsidR="00C53E01" w:rsidRPr="00C222A9" w:rsidRDefault="00C53E01" w:rsidP="00C53E01">
      <w:pPr>
        <w:rPr>
          <w:rFonts w:cs="Times New Roman"/>
        </w:rPr>
      </w:pPr>
    </w:p>
    <w:p w14:paraId="61017DB0"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tanításának célja</w:t>
      </w:r>
    </w:p>
    <w:p w14:paraId="113FA9AC" w14:textId="77777777" w:rsidR="00C53E01" w:rsidRPr="00C222A9" w:rsidRDefault="00C53E01" w:rsidP="00C53E01">
      <w:pPr>
        <w:spacing w:after="0"/>
        <w:ind w:left="426"/>
        <w:rPr>
          <w:rFonts w:cs="Times New Roman"/>
        </w:rPr>
      </w:pPr>
      <w:r w:rsidRPr="00C222A9">
        <w:rPr>
          <w:rFonts w:cs="Times New Roman"/>
        </w:rPr>
        <w:t>A tantárgy tanításának célja, hogy a diákok alkalmasak legyenek egy idegen nyelvű állásinterjún eredményesen és hatékonyan részt venni.</w:t>
      </w:r>
    </w:p>
    <w:p w14:paraId="525CF211" w14:textId="77777777" w:rsidR="00C53E01" w:rsidRPr="00C222A9" w:rsidRDefault="00C53E01" w:rsidP="00C53E01">
      <w:pPr>
        <w:spacing w:after="0"/>
        <w:ind w:left="426"/>
        <w:rPr>
          <w:rFonts w:cs="Times New Roman"/>
        </w:rPr>
      </w:pPr>
      <w:r w:rsidRPr="00C222A9">
        <w:rPr>
          <w:rFonts w:cs="Times New Roman"/>
        </w:rPr>
        <w:t>Ehhez kapcsolódóan tudjanak idegen nyelven személyes és szakmai vonatkozást is beleértve bemutatkozni, a munkavállaláshoz kapcsolódóan pedig egy egyszerű formanyomtatványt kitölteni.</w:t>
      </w:r>
    </w:p>
    <w:p w14:paraId="52BF540F" w14:textId="77777777" w:rsidR="00C53E01" w:rsidRPr="00C222A9" w:rsidRDefault="00C53E01" w:rsidP="00C53E01">
      <w:pPr>
        <w:spacing w:after="0"/>
        <w:ind w:left="426"/>
        <w:rPr>
          <w:rFonts w:cs="Times New Roman"/>
        </w:rPr>
      </w:pPr>
      <w:r w:rsidRPr="00C222A9">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1108B425" w14:textId="77777777" w:rsidR="00C53E01" w:rsidRPr="00C222A9" w:rsidRDefault="00C53E01" w:rsidP="00C53E01">
      <w:pPr>
        <w:spacing w:after="0"/>
        <w:ind w:left="426"/>
        <w:rPr>
          <w:rFonts w:cs="Times New Roman"/>
        </w:rPr>
      </w:pPr>
    </w:p>
    <w:p w14:paraId="15F3AA1D"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Kapcsolódó közismereti, szakmai tartalmak</w:t>
      </w:r>
    </w:p>
    <w:p w14:paraId="3FD1D6A1" w14:textId="77777777" w:rsidR="00C53E01" w:rsidRPr="00C222A9" w:rsidRDefault="00C53E01" w:rsidP="00C53E01">
      <w:pPr>
        <w:spacing w:after="0"/>
        <w:ind w:left="426"/>
        <w:rPr>
          <w:rFonts w:cs="Times New Roman"/>
        </w:rPr>
      </w:pPr>
      <w:r w:rsidRPr="00C222A9">
        <w:rPr>
          <w:rFonts w:cs="Times New Roman"/>
        </w:rPr>
        <w:t>Idegen nyelvek</w:t>
      </w:r>
    </w:p>
    <w:p w14:paraId="7023ABE3" w14:textId="77777777" w:rsidR="00C53E01" w:rsidRPr="00C222A9" w:rsidRDefault="00C53E01" w:rsidP="00C53E01">
      <w:pPr>
        <w:spacing w:after="0"/>
        <w:ind w:left="426"/>
        <w:rPr>
          <w:rFonts w:cs="Times New Roman"/>
        </w:rPr>
      </w:pPr>
    </w:p>
    <w:p w14:paraId="238615A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Témakörök</w:t>
      </w:r>
    </w:p>
    <w:p w14:paraId="69F9A0FA"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Nyelvtani rendszerezés 1</w:t>
      </w:r>
      <w:r w:rsidRPr="00C222A9">
        <w:rPr>
          <w:rFonts w:cs="Times New Roman"/>
          <w:b/>
          <w:i/>
        </w:rPr>
        <w:tab/>
        <w:t>8 óra/8 óra</w:t>
      </w:r>
    </w:p>
    <w:p w14:paraId="28A17395" w14:textId="77777777" w:rsidR="00C53E01" w:rsidRPr="00C222A9" w:rsidRDefault="00C53E01" w:rsidP="00C53E01">
      <w:pPr>
        <w:spacing w:after="0"/>
        <w:ind w:left="851"/>
        <w:rPr>
          <w:rFonts w:cs="Times New Roman"/>
        </w:rPr>
      </w:pPr>
      <w:r w:rsidRPr="00C222A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4DBF006" w14:textId="77777777" w:rsidR="00C53E01" w:rsidRPr="00C222A9" w:rsidRDefault="00C53E01" w:rsidP="00C53E01">
      <w:pPr>
        <w:spacing w:after="0"/>
        <w:ind w:left="851"/>
        <w:rPr>
          <w:rFonts w:cs="Times New Roman"/>
        </w:rPr>
      </w:pPr>
      <w:r w:rsidRPr="00C222A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1493E84E" w14:textId="77777777" w:rsidR="00C53E01" w:rsidRPr="00C222A9" w:rsidRDefault="00C53E01" w:rsidP="00C53E01">
      <w:pPr>
        <w:tabs>
          <w:tab w:val="left" w:pos="1418"/>
          <w:tab w:val="right" w:pos="9072"/>
        </w:tabs>
        <w:spacing w:after="0"/>
        <w:ind w:left="851"/>
        <w:rPr>
          <w:rFonts w:cs="Times New Roman"/>
        </w:rPr>
      </w:pPr>
    </w:p>
    <w:p w14:paraId="0943AED0"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Nyelvtani rendszerezés 2</w:t>
      </w:r>
      <w:r w:rsidRPr="00C222A9">
        <w:rPr>
          <w:rFonts w:cs="Times New Roman"/>
          <w:b/>
          <w:i/>
        </w:rPr>
        <w:tab/>
        <w:t>8 óra/8 óra</w:t>
      </w:r>
    </w:p>
    <w:p w14:paraId="04961711" w14:textId="77777777" w:rsidR="00C53E01" w:rsidRPr="00C222A9" w:rsidRDefault="00C53E01" w:rsidP="00C53E01">
      <w:pPr>
        <w:spacing w:after="0"/>
        <w:ind w:left="851"/>
        <w:rPr>
          <w:rFonts w:cs="Times New Roman"/>
        </w:rPr>
      </w:pPr>
      <w:r w:rsidRPr="00C222A9">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C222A9">
        <w:rPr>
          <w:rFonts w:cs="Times New Roman"/>
        </w:rPr>
        <w:lastRenderedPageBreak/>
        <w:t>válik arra, hogy az állásinterjún elhangozott kérdésekre relevánsan tudjon felelni, illetve képes legyen tájékozódni a munkakörülményekről és lehetőségekről.</w:t>
      </w:r>
    </w:p>
    <w:p w14:paraId="0CFF8ED1" w14:textId="77777777" w:rsidR="00C53E01" w:rsidRPr="00C222A9" w:rsidRDefault="00C53E01" w:rsidP="00C53E01">
      <w:pPr>
        <w:tabs>
          <w:tab w:val="left" w:pos="1418"/>
          <w:tab w:val="right" w:pos="9072"/>
        </w:tabs>
        <w:spacing w:after="0"/>
        <w:ind w:left="851"/>
        <w:rPr>
          <w:rFonts w:cs="Times New Roman"/>
        </w:rPr>
      </w:pPr>
    </w:p>
    <w:p w14:paraId="43169EC6" w14:textId="3B118EB7" w:rsidR="00C53E01" w:rsidRPr="00C222A9" w:rsidRDefault="002029DD"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 óra/22</w:t>
      </w:r>
      <w:r w:rsidR="00C53E01" w:rsidRPr="00C222A9">
        <w:rPr>
          <w:rFonts w:cs="Times New Roman"/>
          <w:b/>
          <w:i/>
        </w:rPr>
        <w:t xml:space="preserve"> óra</w:t>
      </w:r>
    </w:p>
    <w:p w14:paraId="55D5EA45" w14:textId="77777777" w:rsidR="00C53E01" w:rsidRPr="00C222A9" w:rsidRDefault="00C53E01" w:rsidP="00C53E01">
      <w:pPr>
        <w:spacing w:after="0"/>
        <w:ind w:left="851"/>
        <w:rPr>
          <w:rFonts w:cs="Times New Roman"/>
        </w:rPr>
      </w:pPr>
      <w:r w:rsidRPr="00C222A9">
        <w:rPr>
          <w:rFonts w:cs="Times New Roman"/>
        </w:rPr>
        <w:t>(Az induktív nyelvtanulási képesség és az idegen nyelvi asszociatív memória fejlesztése fonetikai készségfejlesztéssel kiegészítve)</w:t>
      </w:r>
    </w:p>
    <w:p w14:paraId="0A8938D4" w14:textId="77777777" w:rsidR="00C53E01" w:rsidRPr="00C222A9" w:rsidRDefault="00C53E01" w:rsidP="00C53E01">
      <w:pPr>
        <w:spacing w:after="0"/>
        <w:ind w:left="851"/>
        <w:rPr>
          <w:rFonts w:cs="Times New Roman"/>
        </w:rPr>
      </w:pPr>
    </w:p>
    <w:p w14:paraId="4D55D5BC" w14:textId="77777777" w:rsidR="00C53E01" w:rsidRPr="00C222A9" w:rsidRDefault="00C53E01" w:rsidP="00C53E01">
      <w:pPr>
        <w:spacing w:after="0"/>
        <w:ind w:left="851"/>
        <w:rPr>
          <w:rFonts w:cs="Times New Roman"/>
        </w:rPr>
      </w:pPr>
      <w:r w:rsidRPr="00C222A9">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70F57A64" w14:textId="77777777" w:rsidR="00C53E01" w:rsidRPr="00C222A9" w:rsidRDefault="00C53E01" w:rsidP="00C53E01">
      <w:pPr>
        <w:spacing w:after="0"/>
        <w:ind w:left="851"/>
        <w:rPr>
          <w:rFonts w:cs="Times New Roman"/>
        </w:rPr>
      </w:pPr>
      <w:r w:rsidRPr="00C222A9">
        <w:rPr>
          <w:rFonts w:cs="Times New Roman"/>
        </w:rPr>
        <w:t>Az elsajátítandó témakörök:</w:t>
      </w:r>
    </w:p>
    <w:p w14:paraId="14653A27"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személyes bemutatkozás</w:t>
      </w:r>
    </w:p>
    <w:p w14:paraId="0A74AC55"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a munka világa</w:t>
      </w:r>
    </w:p>
    <w:p w14:paraId="3903FB44"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napi tevékenységek, aktivitás</w:t>
      </w:r>
    </w:p>
    <w:p w14:paraId="68CB36FE"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lakás, ház</w:t>
      </w:r>
    </w:p>
    <w:p w14:paraId="57099F90"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 xml:space="preserve">utazás, </w:t>
      </w:r>
    </w:p>
    <w:p w14:paraId="273B49BB"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 xml:space="preserve">étkezés  </w:t>
      </w:r>
    </w:p>
    <w:p w14:paraId="28884C6C" w14:textId="77777777" w:rsidR="00C53E01" w:rsidRPr="00C222A9" w:rsidRDefault="00C53E01" w:rsidP="00C53E01">
      <w:pPr>
        <w:spacing w:after="0"/>
        <w:ind w:left="851"/>
        <w:rPr>
          <w:rFonts w:cs="Times New Roman"/>
        </w:rPr>
      </w:pPr>
      <w:r w:rsidRPr="00C222A9">
        <w:rPr>
          <w:rFonts w:cs="Times New Roman"/>
        </w:rPr>
        <w:t>Ezen a témakörön keresztül valósul meg a fonetikai dekódolási képességfejlesztés is, amely során a célnyelv legfontosabb fonetikai szabályaival ismerkedik meg a nyelvtanuló.</w:t>
      </w:r>
    </w:p>
    <w:p w14:paraId="0FE89BA3" w14:textId="77777777" w:rsidR="00C53E01" w:rsidRPr="00C222A9" w:rsidRDefault="00C53E01" w:rsidP="00C53E01">
      <w:pPr>
        <w:tabs>
          <w:tab w:val="left" w:pos="1418"/>
          <w:tab w:val="right" w:pos="9072"/>
        </w:tabs>
        <w:spacing w:after="0"/>
        <w:ind w:left="851"/>
        <w:rPr>
          <w:rFonts w:cs="Times New Roman"/>
        </w:rPr>
      </w:pPr>
    </w:p>
    <w:p w14:paraId="69A76BDE"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Munkavállalói szókincs</w:t>
      </w:r>
      <w:r w:rsidRPr="00C222A9">
        <w:rPr>
          <w:rFonts w:cs="Times New Roman"/>
          <w:b/>
          <w:i/>
        </w:rPr>
        <w:tab/>
        <w:t>24 óra/24 óra</w:t>
      </w:r>
    </w:p>
    <w:p w14:paraId="56E21191" w14:textId="77777777" w:rsidR="00C53E01" w:rsidRPr="00C222A9" w:rsidRDefault="00C53E01" w:rsidP="00C53E01">
      <w:pPr>
        <w:spacing w:after="0"/>
        <w:ind w:left="851"/>
        <w:rPr>
          <w:rFonts w:cs="Times New Roman"/>
        </w:rPr>
      </w:pPr>
      <w:r w:rsidRPr="00C222A9">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39C8D36C" w14:textId="77777777" w:rsidR="00C53E01" w:rsidRPr="00C222A9" w:rsidRDefault="00C53E01" w:rsidP="00C53E01">
      <w:pPr>
        <w:tabs>
          <w:tab w:val="left" w:pos="1418"/>
          <w:tab w:val="right" w:pos="9072"/>
        </w:tabs>
        <w:spacing w:after="0"/>
        <w:ind w:left="851"/>
        <w:rPr>
          <w:rFonts w:cs="Times New Roman"/>
        </w:rPr>
      </w:pPr>
    </w:p>
    <w:p w14:paraId="6863B7B7"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képzés javasolt helyszíne (ajánlás)</w:t>
      </w:r>
    </w:p>
    <w:p w14:paraId="548BCD62" w14:textId="77777777" w:rsidR="00C53E01" w:rsidRPr="00C222A9" w:rsidRDefault="00C53E01" w:rsidP="00C53E01">
      <w:pPr>
        <w:spacing w:after="0"/>
        <w:ind w:left="426"/>
        <w:rPr>
          <w:rFonts w:cs="Times New Roman"/>
        </w:rPr>
      </w:pPr>
      <w:r w:rsidRPr="00C222A9">
        <w:rPr>
          <w:rFonts w:cs="Times New Roman"/>
        </w:rPr>
        <w:t>Az órák kb. 50%-a egyszerű tanteremben történjen, egy másik fele pedig számítógépes tanterem, hiszen az oktatás egy jelentős részben digitális tananyag által támogatott formában zajlik.</w:t>
      </w:r>
    </w:p>
    <w:p w14:paraId="125303A4" w14:textId="77777777" w:rsidR="00C53E01" w:rsidRPr="00C222A9" w:rsidRDefault="00C53E01" w:rsidP="00C53E01">
      <w:pPr>
        <w:spacing w:after="0"/>
        <w:ind w:left="426"/>
        <w:rPr>
          <w:rFonts w:cs="Times New Roman"/>
        </w:rPr>
      </w:pPr>
    </w:p>
    <w:p w14:paraId="15BF78A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lastRenderedPageBreak/>
        <w:t>A tantárgy elsajátítása során alkalmazható sajátos módszerek, tanulói tevékenységformák (ajánlás)</w:t>
      </w:r>
    </w:p>
    <w:p w14:paraId="6D8482D8" w14:textId="77777777" w:rsidR="00C53E01" w:rsidRPr="00C222A9" w:rsidRDefault="00C53E01" w:rsidP="00C53E01">
      <w:pPr>
        <w:spacing w:after="0"/>
        <w:ind w:left="426"/>
        <w:rPr>
          <w:rFonts w:cs="Times New Roman"/>
        </w:rPr>
      </w:pPr>
    </w:p>
    <w:p w14:paraId="0F9C930E" w14:textId="77777777" w:rsidR="00C53E01" w:rsidRPr="00C222A9" w:rsidRDefault="00C53E01" w:rsidP="00C53E01">
      <w:pPr>
        <w:spacing w:after="0"/>
        <w:ind w:left="426"/>
        <w:rPr>
          <w:rFonts w:cs="Times New Roman"/>
          <w:i/>
        </w:rPr>
      </w:pPr>
      <w:r w:rsidRPr="00C222A9">
        <w:rPr>
          <w:rFonts w:cs="Times New Roman"/>
          <w:i/>
        </w:rPr>
        <w:t>A tananyag kb. fele digitális tartalmú oktatási anyag, így speciálisak mind a módszerek, mind pedig a tanulói tevékenységformák.</w:t>
      </w:r>
    </w:p>
    <w:p w14:paraId="04C239DC" w14:textId="77777777" w:rsidR="00C53E01" w:rsidRPr="00C222A9" w:rsidRDefault="00C53E01" w:rsidP="00C53E01">
      <w:pPr>
        <w:spacing w:after="0"/>
        <w:ind w:left="426"/>
        <w:rPr>
          <w:rFonts w:cs="Times New Roman"/>
        </w:rPr>
      </w:pPr>
    </w:p>
    <w:p w14:paraId="2A32621F" w14:textId="77777777" w:rsidR="00C53E01" w:rsidRPr="00C222A9" w:rsidRDefault="00C53E01" w:rsidP="00C53E01">
      <w:pPr>
        <w:spacing w:after="0"/>
        <w:ind w:left="426"/>
        <w:rPr>
          <w:rFonts w:cs="Times New Roman"/>
        </w:rPr>
      </w:pPr>
    </w:p>
    <w:p w14:paraId="69EB17C0"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sajátos módszerek (ajánlás)</w:t>
      </w:r>
    </w:p>
    <w:p w14:paraId="7AFB0E71" w14:textId="77777777" w:rsidR="00C53E01" w:rsidRPr="00C222A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222A9" w14:paraId="26866936" w14:textId="77777777" w:rsidTr="004A43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66024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71658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950FE2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32FFA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53E01" w:rsidRPr="00C222A9" w14:paraId="2E12DD02" w14:textId="77777777" w:rsidTr="004A43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7EF14C" w14:textId="77777777" w:rsidR="00C53E01" w:rsidRPr="00C222A9" w:rsidRDefault="00C53E01" w:rsidP="004A43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9FB9852" w14:textId="77777777" w:rsidR="00C53E01" w:rsidRPr="00C222A9" w:rsidRDefault="00C53E01" w:rsidP="004A43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40F65F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DC7AF4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09D703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2E609CD" w14:textId="77777777" w:rsidR="00C53E01" w:rsidRPr="00C222A9" w:rsidRDefault="00C53E01" w:rsidP="004A4365">
            <w:pPr>
              <w:spacing w:after="0"/>
              <w:jc w:val="left"/>
              <w:rPr>
                <w:rFonts w:eastAsia="Times New Roman" w:cs="Times New Roman"/>
                <w:color w:val="000000"/>
                <w:sz w:val="20"/>
                <w:szCs w:val="20"/>
                <w:lang w:eastAsia="hu-HU"/>
              </w:rPr>
            </w:pPr>
          </w:p>
        </w:tc>
      </w:tr>
      <w:tr w:rsidR="00C53E01" w:rsidRPr="00C222A9" w14:paraId="3294DD20"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B55FE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D2D1A6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659BF9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17370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A7E6F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541AC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F8C5DD8"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F3F1E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092E70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EB5755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631D2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62262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5F715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00A083B"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F8DA4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3DA68BF"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CF165D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DDC08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2ED9F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6C050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0FD7C6C6"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EA90B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0BF32D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20E6B4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3732D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A6B2C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258E7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0AE7A7C7"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F1555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C6412BF"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62FF3F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AE342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1285B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A0B25F"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8265395"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1C38C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9BB596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3618AE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1B7D1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9AB0C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7C787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20B22E8E"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6159C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EBD777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59DD49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F1B17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332CA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44E28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66A0F202"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B0C03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DCA2A5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FC7F05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5C79D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BC3D4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886BE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9C281BB"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71162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86CF2A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6A5A18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3255A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0C44C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B6616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2480E931" w14:textId="77777777" w:rsidTr="004A436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F7C55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D597AD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CCB19D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AC529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E8FE6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74EBA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007EC4E3" w14:textId="77777777" w:rsidR="00C53E01" w:rsidRPr="00C222A9" w:rsidRDefault="00C53E01" w:rsidP="00C53E01">
      <w:pPr>
        <w:spacing w:after="0"/>
        <w:ind w:left="426"/>
        <w:rPr>
          <w:rFonts w:cs="Times New Roman"/>
        </w:rPr>
      </w:pPr>
    </w:p>
    <w:p w14:paraId="1A53E1E7" w14:textId="77777777" w:rsidR="00C53E01" w:rsidRPr="00C222A9" w:rsidRDefault="00C53E01" w:rsidP="00C53E01">
      <w:pPr>
        <w:spacing w:after="0"/>
        <w:ind w:left="426"/>
        <w:rPr>
          <w:rFonts w:cs="Times New Roman"/>
        </w:rPr>
      </w:pPr>
    </w:p>
    <w:p w14:paraId="1F0E1F8E"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tanulói tevékenységformák (ajánlás)</w:t>
      </w:r>
    </w:p>
    <w:p w14:paraId="7BDD583F" w14:textId="77777777" w:rsidR="00C53E01" w:rsidRPr="00C222A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222A9" w14:paraId="492B139C" w14:textId="77777777" w:rsidTr="004A43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8F604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6DA84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1DCE0C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8860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53E01" w:rsidRPr="00C222A9" w14:paraId="3F318EE0" w14:textId="77777777" w:rsidTr="004A43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49C29AE" w14:textId="77777777" w:rsidR="00C53E01" w:rsidRPr="00C222A9" w:rsidRDefault="00C53E01" w:rsidP="004A43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5F7C22A" w14:textId="77777777" w:rsidR="00C53E01" w:rsidRPr="00C222A9" w:rsidRDefault="00C53E01" w:rsidP="004A43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CE0A9D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1DF614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1A312D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817AC15" w14:textId="77777777" w:rsidR="00C53E01" w:rsidRPr="00C222A9" w:rsidRDefault="00C53E01" w:rsidP="004A4365">
            <w:pPr>
              <w:spacing w:after="0"/>
              <w:jc w:val="left"/>
              <w:rPr>
                <w:rFonts w:eastAsia="Times New Roman" w:cs="Times New Roman"/>
                <w:color w:val="000000"/>
                <w:sz w:val="20"/>
                <w:szCs w:val="20"/>
                <w:lang w:eastAsia="hu-HU"/>
              </w:rPr>
            </w:pPr>
          </w:p>
        </w:tc>
      </w:tr>
      <w:tr w:rsidR="00C53E01" w:rsidRPr="00C222A9" w14:paraId="51445D64"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42FAE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A0F78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C53E01" w:rsidRPr="00C222A9" w14:paraId="4C724055"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BFA86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1AB966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EB5252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60786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F7084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04E92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73D82144"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1AE6C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11346D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B917FF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E6389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5ABE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6FCB5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75C12A63"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81201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5BA06D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CA4A40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3525B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F4A56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7A955F"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48B2A4BD"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83FFB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8F6E58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2D04D2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C943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3F64B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078CD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45AE3EF9"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66CD1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AD6AA7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855AF0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27A03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3B2D0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C7DA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8B59D0D"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B2AA3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9394FC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6B5936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E4ACA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C0ABE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90AFD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6E2A1A2E"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56B11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D3E5F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C53E01" w:rsidRPr="00C222A9" w14:paraId="43C6635F"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3B54A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F2BE4A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31EF03C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6FC1F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717CE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D043D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555C5923"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DF011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2389C9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0DBA47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416D1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0389A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C504F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2195F1D5"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D472A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B3F297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12687E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399D2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4F16B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277A9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B012ACC"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6B341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BBA740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Komplex információk körében</w:t>
            </w:r>
          </w:p>
        </w:tc>
      </w:tr>
      <w:tr w:rsidR="00C53E01" w:rsidRPr="00C222A9" w14:paraId="44F8B343"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D3A54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077A3F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8D98C5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A21E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3602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2C8BB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68EFA555"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01EBA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8B9549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C53E01" w:rsidRPr="00C222A9" w14:paraId="295244FE"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A6A4B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009DD7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582080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AE0A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09B7B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D9DF2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41561CBC"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2D80B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0B0C2E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831F58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A42AC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9269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1A986B"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3E5C543"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99264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15F0ED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6C866A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160E4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2D65F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ADC83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10CD5D6E" w14:textId="77777777" w:rsidR="00C53E01" w:rsidRPr="00C222A9" w:rsidRDefault="00C53E01" w:rsidP="00C53E01">
      <w:pPr>
        <w:spacing w:after="0"/>
        <w:ind w:left="426"/>
        <w:rPr>
          <w:rFonts w:cs="Times New Roman"/>
        </w:rPr>
      </w:pPr>
    </w:p>
    <w:p w14:paraId="31860061" w14:textId="77777777" w:rsidR="00C53E01" w:rsidRPr="00C222A9" w:rsidRDefault="00C53E01" w:rsidP="00C53E01">
      <w:pPr>
        <w:spacing w:after="0"/>
        <w:ind w:left="426"/>
        <w:rPr>
          <w:rFonts w:cs="Times New Roman"/>
        </w:rPr>
      </w:pPr>
    </w:p>
    <w:p w14:paraId="7CC964A6"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értékelésének módja</w:t>
      </w:r>
    </w:p>
    <w:p w14:paraId="55272538"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59CBCB5B" w14:textId="77777777" w:rsidR="00C53E01" w:rsidRPr="00C222A9" w:rsidRDefault="00C53E01" w:rsidP="00C53E01">
      <w:pPr>
        <w:spacing w:after="0"/>
        <w:ind w:left="426"/>
        <w:rPr>
          <w:rFonts w:cs="Times New Roman"/>
        </w:rPr>
      </w:pPr>
    </w:p>
    <w:p w14:paraId="7A453F1E" w14:textId="77777777" w:rsidR="00C53E01" w:rsidRPr="00C222A9" w:rsidRDefault="00C53E01" w:rsidP="00C53E01">
      <w:pPr>
        <w:spacing w:after="0"/>
        <w:rPr>
          <w:rFonts w:cs="Times New Roman"/>
        </w:rPr>
      </w:pPr>
    </w:p>
    <w:p w14:paraId="4D9352AA" w14:textId="77777777" w:rsidR="00C53E01" w:rsidRPr="00C222A9" w:rsidRDefault="00C53E01" w:rsidP="00C53E01">
      <w:pPr>
        <w:spacing w:after="200" w:line="276" w:lineRule="auto"/>
        <w:jc w:val="left"/>
        <w:rPr>
          <w:rFonts w:cs="Times New Roman"/>
        </w:rPr>
      </w:pPr>
      <w:r w:rsidRPr="00C222A9">
        <w:rPr>
          <w:rFonts w:cs="Times New Roman"/>
        </w:rPr>
        <w:br w:type="page"/>
      </w:r>
    </w:p>
    <w:p w14:paraId="27D72BD6" w14:textId="77777777" w:rsidR="00C53E01" w:rsidRPr="00C222A9" w:rsidRDefault="00C53E01" w:rsidP="00C53E01">
      <w:pPr>
        <w:rPr>
          <w:rFonts w:cs="Times New Roman"/>
        </w:rPr>
      </w:pPr>
    </w:p>
    <w:p w14:paraId="04B96FB0"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58FE563A" w14:textId="56A8250E" w:rsidR="00C53E01" w:rsidRPr="00C222A9" w:rsidRDefault="00A50DE3" w:rsidP="00C53E01">
      <w:pPr>
        <w:spacing w:after="480"/>
        <w:jc w:val="center"/>
        <w:rPr>
          <w:rFonts w:cs="Times New Roman"/>
          <w:b/>
          <w:sz w:val="36"/>
        </w:rPr>
      </w:pPr>
      <w:r w:rsidRPr="004434B1">
        <w:rPr>
          <w:rFonts w:cs="Times New Roman"/>
          <w:b/>
          <w:sz w:val="36"/>
        </w:rPr>
        <w:t>11500</w:t>
      </w:r>
      <w:r w:rsidR="00C53E01" w:rsidRPr="004434B1">
        <w:rPr>
          <w:rFonts w:cs="Times New Roman"/>
          <w:b/>
          <w:sz w:val="36"/>
        </w:rPr>
        <w:t>-</w:t>
      </w:r>
      <w:r w:rsidR="00592006">
        <w:rPr>
          <w:rFonts w:cs="Times New Roman"/>
          <w:b/>
          <w:sz w:val="36"/>
        </w:rPr>
        <w:t>12</w:t>
      </w:r>
      <w:r w:rsidR="00C53E01" w:rsidRPr="00C222A9">
        <w:rPr>
          <w:rFonts w:cs="Times New Roman"/>
          <w:b/>
          <w:sz w:val="36"/>
        </w:rPr>
        <w:t xml:space="preserve"> azonosító számú</w:t>
      </w:r>
    </w:p>
    <w:p w14:paraId="303EDE1E" w14:textId="77777777" w:rsidR="00C53E01" w:rsidRPr="00C222A9" w:rsidRDefault="00A50DE3" w:rsidP="00C53E01">
      <w:pPr>
        <w:jc w:val="center"/>
        <w:rPr>
          <w:rFonts w:cs="Times New Roman"/>
          <w:b/>
          <w:sz w:val="36"/>
        </w:rPr>
      </w:pPr>
      <w:r w:rsidRPr="00C222A9">
        <w:rPr>
          <w:rFonts w:cs="Times New Roman"/>
          <w:b/>
          <w:sz w:val="36"/>
        </w:rPr>
        <w:t>Munkahelyi egészség és biztonság</w:t>
      </w:r>
    </w:p>
    <w:p w14:paraId="76DBDFB7" w14:textId="77777777" w:rsidR="00C53E01" w:rsidRPr="00C222A9" w:rsidRDefault="00C53E01" w:rsidP="00C53E01">
      <w:pPr>
        <w:jc w:val="center"/>
        <w:rPr>
          <w:rFonts w:cs="Times New Roman"/>
          <w:b/>
          <w:sz w:val="36"/>
        </w:rPr>
      </w:pPr>
      <w:r w:rsidRPr="00C222A9">
        <w:rPr>
          <w:rFonts w:cs="Times New Roman"/>
          <w:b/>
          <w:sz w:val="36"/>
        </w:rPr>
        <w:t>megnevezésű</w:t>
      </w:r>
    </w:p>
    <w:p w14:paraId="6C225FDF" w14:textId="77777777" w:rsidR="00C53E01" w:rsidRPr="00C222A9" w:rsidRDefault="00C53E01" w:rsidP="00C53E01">
      <w:pPr>
        <w:spacing w:before="480" w:after="480"/>
        <w:jc w:val="center"/>
        <w:rPr>
          <w:rFonts w:cs="Times New Roman"/>
          <w:b/>
          <w:sz w:val="36"/>
        </w:rPr>
      </w:pPr>
      <w:r w:rsidRPr="00C222A9">
        <w:rPr>
          <w:rFonts w:cs="Times New Roman"/>
          <w:b/>
          <w:sz w:val="36"/>
        </w:rPr>
        <w:t>szakmai követelménymodul</w:t>
      </w:r>
    </w:p>
    <w:p w14:paraId="7DC4D988" w14:textId="77777777" w:rsidR="00C53E01" w:rsidRPr="00C222A9" w:rsidRDefault="00C53E01" w:rsidP="00C53E01">
      <w:pPr>
        <w:jc w:val="center"/>
        <w:rPr>
          <w:rFonts w:cs="Times New Roman"/>
          <w:b/>
          <w:sz w:val="36"/>
        </w:rPr>
      </w:pPr>
      <w:r w:rsidRPr="00C222A9">
        <w:rPr>
          <w:rFonts w:cs="Times New Roman"/>
          <w:b/>
          <w:sz w:val="36"/>
        </w:rPr>
        <w:t>tantárgyai, témakörei</w:t>
      </w:r>
    </w:p>
    <w:p w14:paraId="03DA296D" w14:textId="77777777" w:rsidR="00C53E01" w:rsidRPr="00C222A9" w:rsidRDefault="00C53E01" w:rsidP="00C53E01">
      <w:pPr>
        <w:spacing w:after="200" w:line="276" w:lineRule="auto"/>
        <w:jc w:val="left"/>
        <w:rPr>
          <w:rFonts w:cs="Times New Roman"/>
        </w:rPr>
      </w:pPr>
      <w:r w:rsidRPr="00C222A9">
        <w:rPr>
          <w:rFonts w:cs="Times New Roman"/>
        </w:rPr>
        <w:br w:type="page"/>
      </w:r>
    </w:p>
    <w:p w14:paraId="534A9888" w14:textId="1153C2FE" w:rsidR="00EF76FA" w:rsidRPr="00C222A9" w:rsidRDefault="00C53E01" w:rsidP="00CE2A8F">
      <w:pPr>
        <w:rPr>
          <w:rFonts w:cs="Times New Roman"/>
        </w:rPr>
      </w:pPr>
      <w:r w:rsidRPr="00C222A9">
        <w:rPr>
          <w:rFonts w:cs="Times New Roman"/>
        </w:rPr>
        <w:lastRenderedPageBreak/>
        <w:t xml:space="preserve">A </w:t>
      </w:r>
      <w:r w:rsidR="00DB2906">
        <w:rPr>
          <w:rFonts w:cs="Times New Roman"/>
        </w:rPr>
        <w:t>11500</w:t>
      </w:r>
      <w:r w:rsidRPr="00C222A9">
        <w:rPr>
          <w:rFonts w:cs="Times New Roman"/>
        </w:rPr>
        <w:t>-</w:t>
      </w:r>
      <w:r w:rsidR="00DB2906">
        <w:rPr>
          <w:rFonts w:cs="Times New Roman"/>
        </w:rPr>
        <w:t>12</w:t>
      </w:r>
      <w:r w:rsidRPr="00C222A9">
        <w:rPr>
          <w:rFonts w:cs="Times New Roman"/>
        </w:rPr>
        <w:t xml:space="preserve"> azonosító számú </w:t>
      </w:r>
      <w:r w:rsidR="00DB2906">
        <w:rPr>
          <w:rFonts w:cs="Times New Roman"/>
        </w:rPr>
        <w:t>Munkahelyi egészség és biztonság</w:t>
      </w:r>
      <w:r w:rsidRPr="00C222A9">
        <w:rPr>
          <w:rFonts w:cs="Times New Roman"/>
        </w:rPr>
        <w:t xml:space="preserve"> megnevezésű szakmai követelménymodulhoz tartozó tantárgyak és témakörök oktatása során fejlesztendő kompetenciák</w:t>
      </w:r>
    </w:p>
    <w:tbl>
      <w:tblPr>
        <w:tblW w:w="5640" w:type="dxa"/>
        <w:jc w:val="center"/>
        <w:tblCellMar>
          <w:left w:w="70" w:type="dxa"/>
          <w:right w:w="70" w:type="dxa"/>
        </w:tblCellMar>
        <w:tblLook w:val="04A0" w:firstRow="1" w:lastRow="0" w:firstColumn="1" w:lastColumn="0" w:noHBand="0" w:noVBand="1"/>
      </w:tblPr>
      <w:tblGrid>
        <w:gridCol w:w="4100"/>
        <w:gridCol w:w="1540"/>
      </w:tblGrid>
      <w:tr w:rsidR="00EF76FA" w:rsidRPr="00C222A9" w14:paraId="69087C00" w14:textId="77777777" w:rsidTr="00EF76F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CA812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5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6CAB18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Munkahelyi egészség és biztonság</w:t>
            </w:r>
          </w:p>
        </w:tc>
      </w:tr>
      <w:tr w:rsidR="00EF76FA" w:rsidRPr="00C222A9" w14:paraId="193738C4"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9F98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EF76FA" w:rsidRPr="00C222A9" w14:paraId="3EFFB659"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8986E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Tudatosítja a munkahelyi egészség és biztonság jelentőségét</w:t>
            </w:r>
          </w:p>
        </w:tc>
        <w:tc>
          <w:tcPr>
            <w:tcW w:w="1540" w:type="dxa"/>
            <w:tcBorders>
              <w:top w:val="nil"/>
              <w:left w:val="nil"/>
              <w:bottom w:val="single" w:sz="4" w:space="0" w:color="auto"/>
              <w:right w:val="single" w:sz="4" w:space="0" w:color="auto"/>
            </w:tcBorders>
            <w:shd w:val="clear" w:color="auto" w:fill="auto"/>
            <w:noWrap/>
            <w:vAlign w:val="center"/>
            <w:hideMark/>
          </w:tcPr>
          <w:p w14:paraId="150A162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7145818"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033D4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munkahelyekkel kapcsolatos munkavédelmi követelményeket</w:t>
            </w:r>
          </w:p>
        </w:tc>
        <w:tc>
          <w:tcPr>
            <w:tcW w:w="1540" w:type="dxa"/>
            <w:tcBorders>
              <w:top w:val="nil"/>
              <w:left w:val="nil"/>
              <w:bottom w:val="single" w:sz="4" w:space="0" w:color="auto"/>
              <w:right w:val="single" w:sz="4" w:space="0" w:color="auto"/>
            </w:tcBorders>
            <w:shd w:val="clear" w:color="auto" w:fill="auto"/>
            <w:noWrap/>
            <w:vAlign w:val="center"/>
            <w:hideMark/>
          </w:tcPr>
          <w:p w14:paraId="5E53FCC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42725FD" w14:textId="77777777" w:rsidTr="00EF76F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8484B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1540" w:type="dxa"/>
            <w:tcBorders>
              <w:top w:val="nil"/>
              <w:left w:val="nil"/>
              <w:bottom w:val="single" w:sz="4" w:space="0" w:color="auto"/>
              <w:right w:val="single" w:sz="4" w:space="0" w:color="auto"/>
            </w:tcBorders>
            <w:shd w:val="clear" w:color="auto" w:fill="auto"/>
            <w:noWrap/>
            <w:vAlign w:val="center"/>
            <w:hideMark/>
          </w:tcPr>
          <w:p w14:paraId="70E3F47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C5E8963" w14:textId="77777777" w:rsidTr="00EF76F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E95F5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munkavégzés tárgyi feltételeivel kapcsolatos munkavédelmi követelményeket</w:t>
            </w:r>
          </w:p>
        </w:tc>
        <w:tc>
          <w:tcPr>
            <w:tcW w:w="1540" w:type="dxa"/>
            <w:tcBorders>
              <w:top w:val="nil"/>
              <w:left w:val="nil"/>
              <w:bottom w:val="single" w:sz="4" w:space="0" w:color="auto"/>
              <w:right w:val="single" w:sz="4" w:space="0" w:color="auto"/>
            </w:tcBorders>
            <w:shd w:val="clear" w:color="auto" w:fill="auto"/>
            <w:noWrap/>
            <w:vAlign w:val="center"/>
            <w:hideMark/>
          </w:tcPr>
          <w:p w14:paraId="3FFA320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806F4DB" w14:textId="77777777" w:rsidTr="00EF76F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1C9A06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1540" w:type="dxa"/>
            <w:tcBorders>
              <w:top w:val="nil"/>
              <w:left w:val="nil"/>
              <w:bottom w:val="single" w:sz="4" w:space="0" w:color="auto"/>
              <w:right w:val="single" w:sz="4" w:space="0" w:color="auto"/>
            </w:tcBorders>
            <w:shd w:val="clear" w:color="auto" w:fill="auto"/>
            <w:noWrap/>
            <w:vAlign w:val="center"/>
            <w:hideMark/>
          </w:tcPr>
          <w:p w14:paraId="3F1BC95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9817DD6"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EC338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EF76FA" w:rsidRPr="00C222A9" w14:paraId="403A35B5"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C552A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munkahelyi egészség és biztonság, mint érték</w:t>
            </w:r>
          </w:p>
        </w:tc>
        <w:tc>
          <w:tcPr>
            <w:tcW w:w="1540" w:type="dxa"/>
            <w:tcBorders>
              <w:top w:val="nil"/>
              <w:left w:val="nil"/>
              <w:bottom w:val="single" w:sz="4" w:space="0" w:color="auto"/>
              <w:right w:val="single" w:sz="4" w:space="0" w:color="auto"/>
            </w:tcBorders>
            <w:shd w:val="clear" w:color="auto" w:fill="auto"/>
            <w:noWrap/>
            <w:vAlign w:val="center"/>
            <w:hideMark/>
          </w:tcPr>
          <w:p w14:paraId="47FFED2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010BE362"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2B253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munkabalesetek és foglalkozási megbetegedések hátrányos következményei</w:t>
            </w:r>
          </w:p>
        </w:tc>
        <w:tc>
          <w:tcPr>
            <w:tcW w:w="1540" w:type="dxa"/>
            <w:tcBorders>
              <w:top w:val="nil"/>
              <w:left w:val="nil"/>
              <w:bottom w:val="single" w:sz="4" w:space="0" w:color="auto"/>
              <w:right w:val="single" w:sz="4" w:space="0" w:color="auto"/>
            </w:tcBorders>
            <w:shd w:val="clear" w:color="auto" w:fill="auto"/>
            <w:noWrap/>
            <w:vAlign w:val="center"/>
            <w:hideMark/>
          </w:tcPr>
          <w:p w14:paraId="56406FB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19E062DB"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1ED6C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munkavédelem fogalomrendszere, szabályozása</w:t>
            </w:r>
          </w:p>
        </w:tc>
        <w:tc>
          <w:tcPr>
            <w:tcW w:w="1540" w:type="dxa"/>
            <w:tcBorders>
              <w:top w:val="nil"/>
              <w:left w:val="nil"/>
              <w:bottom w:val="single" w:sz="4" w:space="0" w:color="auto"/>
              <w:right w:val="single" w:sz="4" w:space="0" w:color="auto"/>
            </w:tcBorders>
            <w:shd w:val="clear" w:color="auto" w:fill="auto"/>
            <w:noWrap/>
            <w:vAlign w:val="center"/>
            <w:hideMark/>
          </w:tcPr>
          <w:p w14:paraId="7A2288A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133FCC72"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3D216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Munkahelyek kialakításának alapvető szabályai</w:t>
            </w:r>
          </w:p>
        </w:tc>
        <w:tc>
          <w:tcPr>
            <w:tcW w:w="1540" w:type="dxa"/>
            <w:tcBorders>
              <w:top w:val="nil"/>
              <w:left w:val="nil"/>
              <w:bottom w:val="single" w:sz="4" w:space="0" w:color="auto"/>
              <w:right w:val="single" w:sz="4" w:space="0" w:color="auto"/>
            </w:tcBorders>
            <w:shd w:val="clear" w:color="auto" w:fill="auto"/>
            <w:noWrap/>
            <w:vAlign w:val="center"/>
            <w:hideMark/>
          </w:tcPr>
          <w:p w14:paraId="543869C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6A2A957"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92E54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munkavégzés általános személyi és szervezési feltételei</w:t>
            </w:r>
          </w:p>
        </w:tc>
        <w:tc>
          <w:tcPr>
            <w:tcW w:w="1540" w:type="dxa"/>
            <w:tcBorders>
              <w:top w:val="nil"/>
              <w:left w:val="nil"/>
              <w:bottom w:val="single" w:sz="4" w:space="0" w:color="auto"/>
              <w:right w:val="single" w:sz="4" w:space="0" w:color="auto"/>
            </w:tcBorders>
            <w:shd w:val="clear" w:color="auto" w:fill="auto"/>
            <w:noWrap/>
            <w:vAlign w:val="center"/>
            <w:hideMark/>
          </w:tcPr>
          <w:p w14:paraId="4B722FD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36B7A7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47651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Munkaeszközök a munkahelyeken</w:t>
            </w:r>
          </w:p>
        </w:tc>
        <w:tc>
          <w:tcPr>
            <w:tcW w:w="1540" w:type="dxa"/>
            <w:tcBorders>
              <w:top w:val="nil"/>
              <w:left w:val="nil"/>
              <w:bottom w:val="single" w:sz="4" w:space="0" w:color="auto"/>
              <w:right w:val="single" w:sz="4" w:space="0" w:color="auto"/>
            </w:tcBorders>
            <w:shd w:val="clear" w:color="auto" w:fill="auto"/>
            <w:noWrap/>
            <w:vAlign w:val="center"/>
            <w:hideMark/>
          </w:tcPr>
          <w:p w14:paraId="22FD1DC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1C426C2D"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46CD2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Munkavédelmi feladatok a munkahelyeken</w:t>
            </w:r>
          </w:p>
        </w:tc>
        <w:tc>
          <w:tcPr>
            <w:tcW w:w="1540" w:type="dxa"/>
            <w:tcBorders>
              <w:top w:val="nil"/>
              <w:left w:val="nil"/>
              <w:bottom w:val="single" w:sz="4" w:space="0" w:color="auto"/>
              <w:right w:val="single" w:sz="4" w:space="0" w:color="auto"/>
            </w:tcBorders>
            <w:shd w:val="clear" w:color="auto" w:fill="auto"/>
            <w:noWrap/>
            <w:vAlign w:val="center"/>
            <w:hideMark/>
          </w:tcPr>
          <w:p w14:paraId="103A00E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C5017D0"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3CB94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Munkavédelmi szakemberek és feladataik a munkahelyeken</w:t>
            </w:r>
          </w:p>
        </w:tc>
        <w:tc>
          <w:tcPr>
            <w:tcW w:w="1540" w:type="dxa"/>
            <w:tcBorders>
              <w:top w:val="nil"/>
              <w:left w:val="nil"/>
              <w:bottom w:val="single" w:sz="4" w:space="0" w:color="auto"/>
              <w:right w:val="single" w:sz="4" w:space="0" w:color="auto"/>
            </w:tcBorders>
            <w:shd w:val="clear" w:color="auto" w:fill="auto"/>
            <w:noWrap/>
            <w:vAlign w:val="center"/>
            <w:hideMark/>
          </w:tcPr>
          <w:p w14:paraId="239D158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1B7D20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7AE67C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munkahelyi munkavédelmi érdekképviselet</w:t>
            </w:r>
          </w:p>
        </w:tc>
        <w:tc>
          <w:tcPr>
            <w:tcW w:w="1540" w:type="dxa"/>
            <w:tcBorders>
              <w:top w:val="nil"/>
              <w:left w:val="nil"/>
              <w:bottom w:val="single" w:sz="4" w:space="0" w:color="auto"/>
              <w:right w:val="single" w:sz="4" w:space="0" w:color="auto"/>
            </w:tcBorders>
            <w:shd w:val="clear" w:color="auto" w:fill="auto"/>
            <w:noWrap/>
            <w:vAlign w:val="center"/>
            <w:hideMark/>
          </w:tcPr>
          <w:p w14:paraId="48CED46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006CE5F4"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01497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EF76FA" w:rsidRPr="00C222A9" w14:paraId="397E1CEF"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BE753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Információforrások kezelése</w:t>
            </w:r>
          </w:p>
        </w:tc>
        <w:tc>
          <w:tcPr>
            <w:tcW w:w="1540" w:type="dxa"/>
            <w:tcBorders>
              <w:top w:val="nil"/>
              <w:left w:val="nil"/>
              <w:bottom w:val="single" w:sz="4" w:space="0" w:color="auto"/>
              <w:right w:val="single" w:sz="4" w:space="0" w:color="auto"/>
            </w:tcBorders>
            <w:shd w:val="clear" w:color="auto" w:fill="auto"/>
            <w:noWrap/>
            <w:vAlign w:val="center"/>
            <w:hideMark/>
          </w:tcPr>
          <w:p w14:paraId="61A2B17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7AF3C1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28D15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Biztonsági szín- s alakjelek</w:t>
            </w:r>
          </w:p>
        </w:tc>
        <w:tc>
          <w:tcPr>
            <w:tcW w:w="1540" w:type="dxa"/>
            <w:tcBorders>
              <w:top w:val="nil"/>
              <w:left w:val="nil"/>
              <w:bottom w:val="single" w:sz="4" w:space="0" w:color="auto"/>
              <w:right w:val="single" w:sz="4" w:space="0" w:color="auto"/>
            </w:tcBorders>
            <w:shd w:val="clear" w:color="auto" w:fill="auto"/>
            <w:noWrap/>
            <w:vAlign w:val="center"/>
            <w:hideMark/>
          </w:tcPr>
          <w:p w14:paraId="56F3F29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BFEFA07"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8A1FE8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szakmai szöveg megértése</w:t>
            </w:r>
          </w:p>
        </w:tc>
        <w:tc>
          <w:tcPr>
            <w:tcW w:w="1540" w:type="dxa"/>
            <w:tcBorders>
              <w:top w:val="nil"/>
              <w:left w:val="nil"/>
              <w:bottom w:val="single" w:sz="4" w:space="0" w:color="auto"/>
              <w:right w:val="single" w:sz="4" w:space="0" w:color="auto"/>
            </w:tcBorders>
            <w:shd w:val="clear" w:color="auto" w:fill="auto"/>
            <w:noWrap/>
            <w:vAlign w:val="center"/>
            <w:hideMark/>
          </w:tcPr>
          <w:p w14:paraId="09AE3A4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32F49F6"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CAD3E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EF76FA" w:rsidRPr="00C222A9" w14:paraId="67B80F6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353982" w14:textId="77777777" w:rsidR="00EF76FA" w:rsidRPr="00C222A9" w:rsidRDefault="00EF76FA" w:rsidP="00EF76FA">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Felelösségtudat</w:t>
            </w:r>
            <w:proofErr w:type="spellEnd"/>
          </w:p>
        </w:tc>
        <w:tc>
          <w:tcPr>
            <w:tcW w:w="1540" w:type="dxa"/>
            <w:tcBorders>
              <w:top w:val="nil"/>
              <w:left w:val="nil"/>
              <w:bottom w:val="single" w:sz="4" w:space="0" w:color="auto"/>
              <w:right w:val="single" w:sz="4" w:space="0" w:color="auto"/>
            </w:tcBorders>
            <w:shd w:val="clear" w:color="auto" w:fill="auto"/>
            <w:noWrap/>
            <w:vAlign w:val="center"/>
            <w:hideMark/>
          </w:tcPr>
          <w:p w14:paraId="5CEC139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1803571"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34895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Szabálykövetés</w:t>
            </w:r>
          </w:p>
        </w:tc>
        <w:tc>
          <w:tcPr>
            <w:tcW w:w="1540" w:type="dxa"/>
            <w:tcBorders>
              <w:top w:val="nil"/>
              <w:left w:val="nil"/>
              <w:bottom w:val="single" w:sz="4" w:space="0" w:color="auto"/>
              <w:right w:val="single" w:sz="4" w:space="0" w:color="auto"/>
            </w:tcBorders>
            <w:shd w:val="clear" w:color="auto" w:fill="auto"/>
            <w:noWrap/>
            <w:vAlign w:val="center"/>
            <w:hideMark/>
          </w:tcPr>
          <w:p w14:paraId="49857FA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EAF0909"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8EF3D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Döntésképesség</w:t>
            </w:r>
          </w:p>
        </w:tc>
        <w:tc>
          <w:tcPr>
            <w:tcW w:w="1540" w:type="dxa"/>
            <w:tcBorders>
              <w:top w:val="nil"/>
              <w:left w:val="nil"/>
              <w:bottom w:val="single" w:sz="4" w:space="0" w:color="auto"/>
              <w:right w:val="single" w:sz="4" w:space="0" w:color="auto"/>
            </w:tcBorders>
            <w:shd w:val="clear" w:color="auto" w:fill="auto"/>
            <w:noWrap/>
            <w:vAlign w:val="center"/>
            <w:hideMark/>
          </w:tcPr>
          <w:p w14:paraId="5D2E278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1DEC75B"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FA717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EF76FA" w:rsidRPr="00C222A9" w14:paraId="31B8C1B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92B69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Visszacsatolási képesség</w:t>
            </w:r>
          </w:p>
        </w:tc>
        <w:tc>
          <w:tcPr>
            <w:tcW w:w="1540" w:type="dxa"/>
            <w:tcBorders>
              <w:top w:val="nil"/>
              <w:left w:val="nil"/>
              <w:bottom w:val="single" w:sz="4" w:space="0" w:color="auto"/>
              <w:right w:val="single" w:sz="4" w:space="0" w:color="auto"/>
            </w:tcBorders>
            <w:shd w:val="clear" w:color="auto" w:fill="auto"/>
            <w:noWrap/>
            <w:vAlign w:val="center"/>
            <w:hideMark/>
          </w:tcPr>
          <w:p w14:paraId="0973921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2198D8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EC744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Irányíthatóság</w:t>
            </w:r>
          </w:p>
        </w:tc>
        <w:tc>
          <w:tcPr>
            <w:tcW w:w="1540" w:type="dxa"/>
            <w:tcBorders>
              <w:top w:val="nil"/>
              <w:left w:val="nil"/>
              <w:bottom w:val="single" w:sz="4" w:space="0" w:color="auto"/>
              <w:right w:val="single" w:sz="4" w:space="0" w:color="auto"/>
            </w:tcBorders>
            <w:shd w:val="clear" w:color="auto" w:fill="auto"/>
            <w:noWrap/>
            <w:vAlign w:val="center"/>
            <w:hideMark/>
          </w:tcPr>
          <w:p w14:paraId="6534B53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A2730C6"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580A0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Irányítási készség</w:t>
            </w:r>
          </w:p>
        </w:tc>
        <w:tc>
          <w:tcPr>
            <w:tcW w:w="1540" w:type="dxa"/>
            <w:tcBorders>
              <w:top w:val="nil"/>
              <w:left w:val="nil"/>
              <w:bottom w:val="single" w:sz="4" w:space="0" w:color="auto"/>
              <w:right w:val="single" w:sz="4" w:space="0" w:color="auto"/>
            </w:tcBorders>
            <w:shd w:val="clear" w:color="auto" w:fill="auto"/>
            <w:noWrap/>
            <w:vAlign w:val="center"/>
            <w:hideMark/>
          </w:tcPr>
          <w:p w14:paraId="6185840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1D149C1"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6FE2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MÓDSZERKOMPETENCIÁK</w:t>
            </w:r>
          </w:p>
        </w:tc>
      </w:tr>
      <w:tr w:rsidR="00EF76FA" w:rsidRPr="00C222A9" w14:paraId="40E370D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07494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Rendszerező képesség</w:t>
            </w:r>
          </w:p>
        </w:tc>
        <w:tc>
          <w:tcPr>
            <w:tcW w:w="1540" w:type="dxa"/>
            <w:tcBorders>
              <w:top w:val="nil"/>
              <w:left w:val="nil"/>
              <w:bottom w:val="single" w:sz="4" w:space="0" w:color="auto"/>
              <w:right w:val="single" w:sz="4" w:space="0" w:color="auto"/>
            </w:tcBorders>
            <w:shd w:val="clear" w:color="auto" w:fill="auto"/>
            <w:noWrap/>
            <w:vAlign w:val="center"/>
            <w:hideMark/>
          </w:tcPr>
          <w:p w14:paraId="6394072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D35C907"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6D6DE7" w14:textId="77777777" w:rsidR="00EF76FA" w:rsidRPr="00C222A9" w:rsidRDefault="00EF76FA" w:rsidP="00EF76FA">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Körültekiés</w:t>
            </w:r>
            <w:proofErr w:type="spellEnd"/>
            <w:r w:rsidRPr="00C222A9">
              <w:rPr>
                <w:rFonts w:eastAsia="Times New Roman" w:cs="Times New Roman"/>
                <w:color w:val="000000"/>
                <w:sz w:val="20"/>
                <w:szCs w:val="20"/>
                <w:lang w:eastAsia="hu-HU"/>
              </w:rPr>
              <w:t>, elővigyázatosság</w:t>
            </w:r>
          </w:p>
        </w:tc>
        <w:tc>
          <w:tcPr>
            <w:tcW w:w="1540" w:type="dxa"/>
            <w:tcBorders>
              <w:top w:val="nil"/>
              <w:left w:val="nil"/>
              <w:bottom w:val="single" w:sz="4" w:space="0" w:color="auto"/>
              <w:right w:val="single" w:sz="4" w:space="0" w:color="auto"/>
            </w:tcBorders>
            <w:shd w:val="clear" w:color="auto" w:fill="auto"/>
            <w:noWrap/>
            <w:vAlign w:val="center"/>
            <w:hideMark/>
          </w:tcPr>
          <w:p w14:paraId="311E29C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503588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6DF68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Helyzetfelismerés</w:t>
            </w:r>
          </w:p>
        </w:tc>
        <w:tc>
          <w:tcPr>
            <w:tcW w:w="1540" w:type="dxa"/>
            <w:tcBorders>
              <w:top w:val="nil"/>
              <w:left w:val="nil"/>
              <w:bottom w:val="single" w:sz="4" w:space="0" w:color="auto"/>
              <w:right w:val="single" w:sz="4" w:space="0" w:color="auto"/>
            </w:tcBorders>
            <w:shd w:val="clear" w:color="auto" w:fill="auto"/>
            <w:noWrap/>
            <w:vAlign w:val="center"/>
            <w:hideMark/>
          </w:tcPr>
          <w:p w14:paraId="6C982D0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7078AC78" w14:textId="7F71FED8" w:rsidR="00C53E01" w:rsidRPr="00C222A9" w:rsidRDefault="00C53E01" w:rsidP="00C53E01">
      <w:pPr>
        <w:jc w:val="center"/>
        <w:rPr>
          <w:rFonts w:cs="Times New Roman"/>
        </w:rPr>
      </w:pPr>
    </w:p>
    <w:p w14:paraId="607D72D9" w14:textId="77777777" w:rsidR="00C53E01" w:rsidRPr="00C222A9" w:rsidRDefault="00C53E01" w:rsidP="00C53E01">
      <w:pPr>
        <w:rPr>
          <w:rFonts w:cs="Times New Roman"/>
        </w:rPr>
      </w:pPr>
      <w:r w:rsidRPr="00C222A9">
        <w:rPr>
          <w:rFonts w:cs="Times New Roman"/>
        </w:rPr>
        <w:br w:type="page"/>
      </w:r>
    </w:p>
    <w:p w14:paraId="47ABE764" w14:textId="77777777" w:rsidR="00C53E01" w:rsidRPr="00C222A9" w:rsidRDefault="00C53E01" w:rsidP="00C53E01">
      <w:pPr>
        <w:spacing w:after="0"/>
        <w:rPr>
          <w:rFonts w:cs="Times New Roman"/>
        </w:rPr>
      </w:pPr>
    </w:p>
    <w:p w14:paraId="28D8CB22" w14:textId="77777777" w:rsidR="00C53E01" w:rsidRPr="00C222A9" w:rsidRDefault="00D7059A" w:rsidP="00C53E01">
      <w:pPr>
        <w:pStyle w:val="Listaszerbekezds"/>
        <w:numPr>
          <w:ilvl w:val="0"/>
          <w:numId w:val="8"/>
        </w:numPr>
        <w:tabs>
          <w:tab w:val="right" w:pos="9072"/>
        </w:tabs>
        <w:spacing w:after="0"/>
        <w:rPr>
          <w:rFonts w:cs="Times New Roman"/>
          <w:b/>
        </w:rPr>
      </w:pPr>
      <w:r w:rsidRPr="00C222A9">
        <w:rPr>
          <w:rFonts w:cs="Times New Roman"/>
          <w:b/>
        </w:rPr>
        <w:t>Munkahelyi egészség és biztonság</w:t>
      </w:r>
      <w:r w:rsidR="00C53E01" w:rsidRPr="00C222A9">
        <w:rPr>
          <w:rFonts w:cs="Times New Roman"/>
          <w:b/>
        </w:rPr>
        <w:t xml:space="preserve"> tantárgy</w:t>
      </w:r>
      <w:r w:rsidR="00C53E01" w:rsidRPr="00C222A9">
        <w:rPr>
          <w:rFonts w:cs="Times New Roman"/>
          <w:b/>
        </w:rPr>
        <w:tab/>
      </w:r>
      <w:r w:rsidR="00C65E71" w:rsidRPr="00C222A9">
        <w:rPr>
          <w:rFonts w:cs="Times New Roman"/>
          <w:b/>
        </w:rPr>
        <w:t>36</w:t>
      </w:r>
      <w:r w:rsidR="00C53E01" w:rsidRPr="00C222A9">
        <w:rPr>
          <w:rFonts w:cs="Times New Roman"/>
          <w:b/>
        </w:rPr>
        <w:t xml:space="preserve"> óra/</w:t>
      </w:r>
      <w:r w:rsidR="00C65E71" w:rsidRPr="00C222A9">
        <w:rPr>
          <w:rFonts w:cs="Times New Roman"/>
          <w:b/>
        </w:rPr>
        <w:t>36</w:t>
      </w:r>
      <w:r w:rsidR="00C53E01" w:rsidRPr="00C222A9">
        <w:rPr>
          <w:rFonts w:cs="Times New Roman"/>
          <w:b/>
        </w:rPr>
        <w:t xml:space="preserve"> óra*</w:t>
      </w:r>
    </w:p>
    <w:p w14:paraId="1FF5AF18"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2F4AFA18" w14:textId="77777777" w:rsidR="00C53E01" w:rsidRPr="00C222A9" w:rsidRDefault="00C53E01" w:rsidP="00C53E01">
      <w:pPr>
        <w:rPr>
          <w:rFonts w:cs="Times New Roman"/>
        </w:rPr>
      </w:pPr>
    </w:p>
    <w:p w14:paraId="6A69446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tanításának célja</w:t>
      </w:r>
    </w:p>
    <w:p w14:paraId="637233E1" w14:textId="77777777" w:rsidR="00D7059A" w:rsidRPr="00C222A9" w:rsidRDefault="00D7059A" w:rsidP="00D7059A">
      <w:pPr>
        <w:spacing w:after="0"/>
        <w:ind w:left="426"/>
        <w:rPr>
          <w:rFonts w:cs="Times New Roman"/>
        </w:rPr>
      </w:pPr>
      <w:r w:rsidRPr="00C222A9">
        <w:rPr>
          <w:rFonts w:cs="Times New Roman"/>
        </w:rPr>
        <w:t>A tanuló általános felkészítése az egészséget nem veszélyeztető és biztonságos munkavégzésre, a biztonságos munkavállalói magatartáshoz szükséges kompetenciák elsajátíttatása.</w:t>
      </w:r>
    </w:p>
    <w:p w14:paraId="2F3D205F" w14:textId="77777777" w:rsidR="00C53E01" w:rsidRPr="00C222A9" w:rsidRDefault="00D7059A" w:rsidP="00D7059A">
      <w:pPr>
        <w:spacing w:after="0"/>
        <w:ind w:left="426"/>
        <w:rPr>
          <w:rFonts w:cs="Times New Roman"/>
        </w:rPr>
      </w:pPr>
      <w:r w:rsidRPr="00C222A9">
        <w:rPr>
          <w:rFonts w:cs="Times New Roman"/>
        </w:rPr>
        <w:t>Nincsen előtanulmányi követelmény.</w:t>
      </w:r>
    </w:p>
    <w:p w14:paraId="570FA9FD" w14:textId="77777777" w:rsidR="00C53E01" w:rsidRPr="00C222A9" w:rsidRDefault="00C53E01" w:rsidP="00C53E01">
      <w:pPr>
        <w:spacing w:after="0"/>
        <w:ind w:left="426"/>
        <w:rPr>
          <w:rFonts w:cs="Times New Roman"/>
        </w:rPr>
      </w:pPr>
    </w:p>
    <w:p w14:paraId="0EF921B6"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Kapcsolódó közismereti, szakmai tartalmak</w:t>
      </w:r>
    </w:p>
    <w:p w14:paraId="068EEB95" w14:textId="77777777" w:rsidR="00C53E01" w:rsidRPr="00C222A9" w:rsidRDefault="00D7059A" w:rsidP="00C53E01">
      <w:pPr>
        <w:spacing w:after="0"/>
        <w:ind w:left="426"/>
        <w:rPr>
          <w:rFonts w:cs="Times New Roman"/>
        </w:rPr>
      </w:pPr>
      <w:r w:rsidRPr="00C222A9">
        <w:rPr>
          <w:rFonts w:cs="Times New Roman"/>
        </w:rPr>
        <w:t>-</w:t>
      </w:r>
    </w:p>
    <w:p w14:paraId="33F069E7" w14:textId="77777777" w:rsidR="00C53E01" w:rsidRPr="00C222A9" w:rsidRDefault="00C53E01" w:rsidP="00C53E01">
      <w:pPr>
        <w:spacing w:after="0"/>
        <w:ind w:left="426"/>
        <w:rPr>
          <w:rFonts w:cs="Times New Roman"/>
        </w:rPr>
      </w:pPr>
    </w:p>
    <w:p w14:paraId="291B944B"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Témakörök</w:t>
      </w:r>
    </w:p>
    <w:p w14:paraId="2214BEC4"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szCs w:val="24"/>
        </w:rPr>
        <w:t>Munkavédelmi alapismeretek</w:t>
      </w:r>
      <w:r w:rsidR="00C53E01" w:rsidRPr="00C222A9">
        <w:rPr>
          <w:rFonts w:cs="Times New Roman"/>
          <w:b/>
          <w:i/>
        </w:rPr>
        <w:tab/>
      </w:r>
      <w:r w:rsidR="00C65E71" w:rsidRPr="00C222A9">
        <w:rPr>
          <w:rFonts w:cs="Times New Roman"/>
          <w:b/>
          <w:i/>
        </w:rPr>
        <w:t>8</w:t>
      </w:r>
      <w:r w:rsidR="00C53E01" w:rsidRPr="00C222A9">
        <w:rPr>
          <w:rFonts w:cs="Times New Roman"/>
          <w:b/>
          <w:i/>
        </w:rPr>
        <w:t xml:space="preserve"> óra/</w:t>
      </w:r>
      <w:r w:rsidR="00C65E71" w:rsidRPr="00C222A9">
        <w:rPr>
          <w:rFonts w:cs="Times New Roman"/>
          <w:b/>
          <w:i/>
        </w:rPr>
        <w:t>8</w:t>
      </w:r>
      <w:r w:rsidR="00C53E01" w:rsidRPr="00C222A9">
        <w:rPr>
          <w:rFonts w:cs="Times New Roman"/>
          <w:b/>
          <w:i/>
        </w:rPr>
        <w:t xml:space="preserve"> óra</w:t>
      </w:r>
    </w:p>
    <w:p w14:paraId="10E71D8D" w14:textId="77777777" w:rsidR="00D7059A" w:rsidRPr="00C222A9" w:rsidRDefault="00D7059A" w:rsidP="00D7059A">
      <w:pPr>
        <w:spacing w:after="0"/>
        <w:ind w:left="900" w:hanging="360"/>
        <w:rPr>
          <w:rFonts w:cs="Times New Roman"/>
          <w:szCs w:val="24"/>
        </w:rPr>
      </w:pPr>
      <w:r w:rsidRPr="00C222A9">
        <w:rPr>
          <w:rFonts w:cs="Times New Roman"/>
          <w:szCs w:val="24"/>
        </w:rPr>
        <w:t>A munkahelyi egészség és biztonság jelentősége</w:t>
      </w:r>
    </w:p>
    <w:p w14:paraId="0D65747B" w14:textId="77777777" w:rsidR="00D7059A" w:rsidRPr="00C222A9" w:rsidRDefault="00D7059A" w:rsidP="00D7059A">
      <w:pPr>
        <w:spacing w:after="0"/>
        <w:ind w:left="900" w:hanging="360"/>
        <w:rPr>
          <w:rFonts w:cs="Times New Roman"/>
          <w:bCs/>
          <w:szCs w:val="24"/>
        </w:rPr>
      </w:pPr>
      <w:r w:rsidRPr="00C222A9">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08324663" w14:textId="77777777" w:rsidR="00D7059A" w:rsidRPr="00C222A9" w:rsidRDefault="00D7059A" w:rsidP="00D7059A">
      <w:pPr>
        <w:spacing w:after="0"/>
        <w:ind w:left="540"/>
        <w:rPr>
          <w:rFonts w:cs="Times New Roman"/>
          <w:szCs w:val="24"/>
        </w:rPr>
      </w:pPr>
      <w:r w:rsidRPr="00C222A9">
        <w:rPr>
          <w:rFonts w:cs="Times New Roman"/>
          <w:szCs w:val="24"/>
        </w:rPr>
        <w:t>A munkakörnyezet és a munkavégzés hatása a munkát végző ember egészségére és testi épségére</w:t>
      </w:r>
    </w:p>
    <w:p w14:paraId="0BC3042F" w14:textId="77777777" w:rsidR="00D7059A" w:rsidRPr="00C222A9" w:rsidRDefault="00D7059A" w:rsidP="00D7059A">
      <w:pPr>
        <w:spacing w:after="0"/>
        <w:ind w:left="900"/>
        <w:rPr>
          <w:rFonts w:cs="Times New Roman"/>
          <w:bCs/>
          <w:szCs w:val="24"/>
        </w:rPr>
      </w:pPr>
      <w:r w:rsidRPr="00C222A9">
        <w:rPr>
          <w:rFonts w:cs="Times New Roman"/>
          <w:szCs w:val="24"/>
        </w:rPr>
        <w:t xml:space="preserve">A munkavállalók egészségét és biztonságát veszélyeztető kockázatok, a munkakörülmények hatásai, a </w:t>
      </w:r>
      <w:r w:rsidRPr="00C222A9">
        <w:rPr>
          <w:rFonts w:cs="Times New Roman"/>
          <w:bCs/>
          <w:szCs w:val="24"/>
        </w:rPr>
        <w:t>munkavégzésből eredő megterhelések, munkakörnyezet kóroki tényezők.</w:t>
      </w:r>
    </w:p>
    <w:p w14:paraId="538425BD" w14:textId="77777777" w:rsidR="00D7059A" w:rsidRPr="00C222A9" w:rsidRDefault="00D7059A" w:rsidP="00D7059A">
      <w:pPr>
        <w:spacing w:after="0"/>
        <w:ind w:left="900" w:hanging="360"/>
        <w:rPr>
          <w:rFonts w:cs="Times New Roman"/>
          <w:szCs w:val="24"/>
        </w:rPr>
      </w:pPr>
      <w:r w:rsidRPr="00C222A9">
        <w:rPr>
          <w:rFonts w:cs="Times New Roman"/>
          <w:szCs w:val="24"/>
        </w:rPr>
        <w:t>A megelőzés fontossága és lehetőségei</w:t>
      </w:r>
    </w:p>
    <w:p w14:paraId="0FA89303" w14:textId="77777777" w:rsidR="00D7059A" w:rsidRPr="00C222A9" w:rsidRDefault="00D7059A" w:rsidP="00D7059A">
      <w:pPr>
        <w:spacing w:after="0"/>
        <w:ind w:left="900" w:hanging="360"/>
        <w:rPr>
          <w:rFonts w:cs="Times New Roman"/>
          <w:bCs/>
          <w:szCs w:val="24"/>
        </w:rPr>
      </w:pPr>
      <w:r w:rsidRPr="00C222A9">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511C9B47" w14:textId="77777777" w:rsidR="00D7059A" w:rsidRPr="00C222A9" w:rsidRDefault="00D7059A" w:rsidP="00D7059A">
      <w:pPr>
        <w:spacing w:after="0"/>
        <w:ind w:left="900" w:hanging="360"/>
        <w:rPr>
          <w:rFonts w:cs="Times New Roman"/>
          <w:szCs w:val="24"/>
        </w:rPr>
      </w:pPr>
      <w:r w:rsidRPr="00C222A9">
        <w:rPr>
          <w:rFonts w:cs="Times New Roman"/>
          <w:szCs w:val="24"/>
        </w:rPr>
        <w:t>Munkavédelem, mint komplex fogalom (munkabiztonság-munkaegészségügy)</w:t>
      </w:r>
    </w:p>
    <w:p w14:paraId="517DCDAE" w14:textId="77777777" w:rsidR="00D7059A" w:rsidRPr="00C222A9" w:rsidRDefault="00D7059A" w:rsidP="00D7059A">
      <w:pPr>
        <w:spacing w:after="0"/>
        <w:ind w:left="900" w:hanging="360"/>
        <w:rPr>
          <w:rFonts w:cs="Times New Roman"/>
          <w:szCs w:val="24"/>
        </w:rPr>
      </w:pPr>
      <w:r w:rsidRPr="00C222A9">
        <w:rPr>
          <w:rFonts w:cs="Times New Roman"/>
          <w:szCs w:val="24"/>
        </w:rPr>
        <w:tab/>
        <w:t>Veszélyes és ártalmas termelési tényezők</w:t>
      </w:r>
    </w:p>
    <w:p w14:paraId="624872B6" w14:textId="77777777" w:rsidR="00D7059A" w:rsidRPr="00C222A9" w:rsidRDefault="00D7059A" w:rsidP="00D7059A">
      <w:pPr>
        <w:spacing w:after="0"/>
        <w:ind w:left="900" w:hanging="360"/>
        <w:rPr>
          <w:rFonts w:cs="Times New Roman"/>
          <w:szCs w:val="24"/>
        </w:rPr>
      </w:pPr>
      <w:r w:rsidRPr="00C222A9">
        <w:rPr>
          <w:rFonts w:cs="Times New Roman"/>
          <w:szCs w:val="24"/>
        </w:rPr>
        <w:t>A munkavédelem fogalomrendszere, források</w:t>
      </w:r>
    </w:p>
    <w:p w14:paraId="10659C8B" w14:textId="77777777" w:rsidR="00C53E01" w:rsidRPr="00C222A9" w:rsidRDefault="00D7059A" w:rsidP="00D7059A">
      <w:pPr>
        <w:autoSpaceDE w:val="0"/>
        <w:autoSpaceDN w:val="0"/>
        <w:adjustRightInd w:val="0"/>
        <w:ind w:firstLine="204"/>
        <w:rPr>
          <w:rFonts w:cs="Times New Roman"/>
          <w:szCs w:val="24"/>
        </w:rPr>
      </w:pPr>
      <w:r w:rsidRPr="00C222A9">
        <w:rPr>
          <w:rFonts w:cs="Times New Roman"/>
          <w:szCs w:val="24"/>
        </w:rPr>
        <w:tab/>
        <w:t xml:space="preserve">A munkavédelemről szóló 1993. évi XCIII törvény fogalom meghatározásai. </w:t>
      </w:r>
    </w:p>
    <w:p w14:paraId="25332D9B" w14:textId="77777777" w:rsidR="00C53E01" w:rsidRPr="00C222A9" w:rsidRDefault="00C53E01" w:rsidP="00C53E01">
      <w:pPr>
        <w:tabs>
          <w:tab w:val="left" w:pos="1418"/>
          <w:tab w:val="right" w:pos="9072"/>
        </w:tabs>
        <w:spacing w:after="0"/>
        <w:ind w:left="851"/>
        <w:rPr>
          <w:rFonts w:cs="Times New Roman"/>
        </w:rPr>
      </w:pPr>
    </w:p>
    <w:p w14:paraId="3769541F"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szCs w:val="24"/>
        </w:rPr>
        <w:t>Munkahelyek kialakítása</w:t>
      </w:r>
      <w:r w:rsidR="00C53E01" w:rsidRPr="00C222A9">
        <w:rPr>
          <w:rFonts w:cs="Times New Roman"/>
          <w:b/>
          <w:i/>
        </w:rPr>
        <w:tab/>
      </w:r>
      <w:r w:rsidR="00C65E71" w:rsidRPr="00C222A9">
        <w:rPr>
          <w:rFonts w:cs="Times New Roman"/>
          <w:b/>
          <w:i/>
        </w:rPr>
        <w:t>8</w:t>
      </w:r>
      <w:r w:rsidR="00C53E01" w:rsidRPr="00C222A9">
        <w:rPr>
          <w:rFonts w:cs="Times New Roman"/>
          <w:b/>
          <w:i/>
        </w:rPr>
        <w:t xml:space="preserve"> óra/</w:t>
      </w:r>
      <w:r w:rsidR="00C65E71" w:rsidRPr="00C222A9">
        <w:rPr>
          <w:rFonts w:cs="Times New Roman"/>
          <w:b/>
          <w:i/>
        </w:rPr>
        <w:t>8</w:t>
      </w:r>
      <w:r w:rsidR="00C53E01" w:rsidRPr="00C222A9">
        <w:rPr>
          <w:rFonts w:cs="Times New Roman"/>
          <w:b/>
          <w:i/>
        </w:rPr>
        <w:t xml:space="preserve"> óra</w:t>
      </w:r>
    </w:p>
    <w:p w14:paraId="5ECD07AB" w14:textId="77777777" w:rsidR="00D7059A" w:rsidRPr="00C222A9" w:rsidRDefault="00D7059A" w:rsidP="00D7059A">
      <w:pPr>
        <w:spacing w:after="0"/>
        <w:ind w:left="900" w:hanging="360"/>
        <w:rPr>
          <w:rFonts w:cs="Times New Roman"/>
          <w:szCs w:val="24"/>
        </w:rPr>
      </w:pPr>
      <w:r w:rsidRPr="00C222A9">
        <w:rPr>
          <w:rFonts w:cs="Times New Roman"/>
          <w:szCs w:val="24"/>
        </w:rPr>
        <w:t>Munkahelyek kialakításának általános szabályai</w:t>
      </w:r>
    </w:p>
    <w:p w14:paraId="7AAC263A" w14:textId="77777777" w:rsidR="00D7059A" w:rsidRPr="00C222A9" w:rsidRDefault="00D7059A" w:rsidP="00D7059A">
      <w:pPr>
        <w:spacing w:after="0"/>
        <w:ind w:left="900" w:hanging="360"/>
        <w:rPr>
          <w:rFonts w:cs="Times New Roman"/>
          <w:szCs w:val="24"/>
        </w:rPr>
      </w:pPr>
      <w:r w:rsidRPr="00C222A9">
        <w:rPr>
          <w:rFonts w:cs="Times New Roman"/>
          <w:szCs w:val="24"/>
        </w:rPr>
        <w:tab/>
        <w:t>A létesítés általános követelményei, a hatásos védelem módjai, prioritások.</w:t>
      </w:r>
    </w:p>
    <w:p w14:paraId="3943699E" w14:textId="77777777" w:rsidR="00D7059A" w:rsidRPr="00C222A9" w:rsidRDefault="00D7059A" w:rsidP="00D7059A">
      <w:pPr>
        <w:spacing w:after="0"/>
        <w:ind w:left="900" w:hanging="360"/>
        <w:rPr>
          <w:rFonts w:cs="Times New Roman"/>
          <w:szCs w:val="24"/>
        </w:rPr>
      </w:pPr>
      <w:r w:rsidRPr="00C222A9">
        <w:rPr>
          <w:rFonts w:cs="Times New Roman"/>
          <w:szCs w:val="24"/>
        </w:rPr>
        <w:t>Szociális létesítmények</w:t>
      </w:r>
    </w:p>
    <w:p w14:paraId="6A37B7A0" w14:textId="77777777" w:rsidR="00D7059A" w:rsidRPr="00C222A9" w:rsidRDefault="00D7059A" w:rsidP="00D7059A">
      <w:pPr>
        <w:spacing w:after="0"/>
        <w:ind w:left="900" w:hanging="360"/>
        <w:rPr>
          <w:rFonts w:cs="Times New Roman"/>
          <w:szCs w:val="24"/>
        </w:rPr>
      </w:pPr>
      <w:r w:rsidRPr="00C222A9">
        <w:rPr>
          <w:rFonts w:cs="Times New Roman"/>
          <w:szCs w:val="24"/>
        </w:rPr>
        <w:tab/>
        <w:t xml:space="preserve">Öltözőhelyiségek, pihenőhelyek, tisztálkodó- és mellékhelyiségek biztosítása, megfelelősége. </w:t>
      </w:r>
    </w:p>
    <w:p w14:paraId="768C5E2C" w14:textId="77777777" w:rsidR="00D7059A" w:rsidRPr="00C222A9" w:rsidRDefault="00D7059A" w:rsidP="00D7059A">
      <w:pPr>
        <w:spacing w:after="0"/>
        <w:ind w:left="900" w:hanging="360"/>
        <w:rPr>
          <w:rFonts w:cs="Times New Roman"/>
          <w:szCs w:val="24"/>
        </w:rPr>
      </w:pPr>
      <w:r w:rsidRPr="00C222A9">
        <w:rPr>
          <w:rFonts w:cs="Times New Roman"/>
          <w:szCs w:val="24"/>
        </w:rPr>
        <w:t>Közlekedési útvonalak, menekülési utak, jelölések</w:t>
      </w:r>
    </w:p>
    <w:p w14:paraId="0205B127" w14:textId="77777777" w:rsidR="00D7059A" w:rsidRPr="00C222A9" w:rsidRDefault="00D7059A" w:rsidP="00D7059A">
      <w:pPr>
        <w:spacing w:after="0"/>
        <w:ind w:left="900" w:hanging="360"/>
        <w:rPr>
          <w:rFonts w:cs="Times New Roman"/>
          <w:bCs/>
          <w:iCs/>
          <w:szCs w:val="24"/>
        </w:rPr>
      </w:pPr>
      <w:r w:rsidRPr="00C222A9">
        <w:rPr>
          <w:rFonts w:cs="Times New Roman"/>
          <w:szCs w:val="24"/>
        </w:rPr>
        <w:tab/>
      </w:r>
      <w:r w:rsidRPr="00C222A9">
        <w:rPr>
          <w:rFonts w:cs="Times New Roman"/>
          <w:bCs/>
          <w:iCs/>
          <w:szCs w:val="24"/>
        </w:rPr>
        <w:t>Közlekedési útvonalak, menekülési utak, helyiségek padlózata, ajtók és kapuk, lépcsők, veszélyes területek, akadálymentes közlekedés, jelölések.</w:t>
      </w:r>
    </w:p>
    <w:p w14:paraId="2F69DFB0" w14:textId="77777777" w:rsidR="00D7059A" w:rsidRPr="00C222A9" w:rsidRDefault="00D7059A" w:rsidP="00D7059A">
      <w:pPr>
        <w:spacing w:after="0"/>
        <w:ind w:left="900" w:hanging="360"/>
        <w:rPr>
          <w:rFonts w:cs="Times New Roman"/>
          <w:szCs w:val="24"/>
        </w:rPr>
      </w:pPr>
      <w:r w:rsidRPr="00C222A9">
        <w:rPr>
          <w:rFonts w:cs="Times New Roman"/>
          <w:szCs w:val="24"/>
        </w:rPr>
        <w:t>Alapvető feladatok a tűzmegelőzés érdekében</w:t>
      </w:r>
    </w:p>
    <w:p w14:paraId="0BB73776" w14:textId="77777777" w:rsidR="00D7059A" w:rsidRPr="00C222A9" w:rsidRDefault="00D7059A" w:rsidP="00D7059A">
      <w:pPr>
        <w:spacing w:after="0"/>
        <w:ind w:left="900"/>
        <w:rPr>
          <w:rFonts w:cs="Times New Roman"/>
          <w:bCs/>
          <w:szCs w:val="24"/>
        </w:rPr>
      </w:pPr>
      <w:r w:rsidRPr="00C222A9">
        <w:rPr>
          <w:rFonts w:cs="Times New Roman"/>
          <w:szCs w:val="24"/>
        </w:rPr>
        <w:t xml:space="preserve">Tűzmegelőzés, tervezés, létesítés, üzemeltetés, karbantartás, javítás és felülvizsgálat. </w:t>
      </w:r>
      <w:r w:rsidRPr="00C222A9">
        <w:rPr>
          <w:rFonts w:cs="Times New Roman"/>
          <w:bCs/>
          <w:szCs w:val="24"/>
        </w:rPr>
        <w:t xml:space="preserve">Tűzoltó készülékek, tűzoltó technika, beépített tűzjelző berendezés vagy tűzoltó </w:t>
      </w:r>
      <w:r w:rsidRPr="00C222A9">
        <w:rPr>
          <w:rFonts w:cs="Times New Roman"/>
          <w:bCs/>
          <w:szCs w:val="24"/>
        </w:rPr>
        <w:lastRenderedPageBreak/>
        <w:t xml:space="preserve">berendezések. Tűzjelzés adása, fogadása, tűzjelző vagy tűzoltó központok, valamint távfelügyelet. </w:t>
      </w:r>
    </w:p>
    <w:p w14:paraId="0ED77027" w14:textId="77777777" w:rsidR="00D7059A" w:rsidRPr="00C222A9" w:rsidRDefault="00D7059A" w:rsidP="00D7059A">
      <w:pPr>
        <w:spacing w:after="0"/>
        <w:ind w:left="900"/>
        <w:rPr>
          <w:rFonts w:cs="Times New Roman"/>
          <w:bCs/>
          <w:szCs w:val="24"/>
        </w:rPr>
      </w:pPr>
      <w:r w:rsidRPr="00C222A9">
        <w:rPr>
          <w:rFonts w:cs="Times New Roman"/>
          <w:bCs/>
          <w:szCs w:val="24"/>
        </w:rPr>
        <w:t>Termékfelelősség, forgalomba hozatal kritériumai.</w:t>
      </w:r>
    </w:p>
    <w:p w14:paraId="79F64A2D" w14:textId="77777777" w:rsidR="00D7059A" w:rsidRPr="00C222A9" w:rsidRDefault="00D7059A" w:rsidP="00D7059A">
      <w:pPr>
        <w:spacing w:after="0"/>
        <w:ind w:left="900" w:hanging="360"/>
        <w:rPr>
          <w:rFonts w:cs="Times New Roman"/>
          <w:szCs w:val="24"/>
        </w:rPr>
      </w:pPr>
      <w:r w:rsidRPr="00C222A9">
        <w:rPr>
          <w:rFonts w:cs="Times New Roman"/>
          <w:szCs w:val="24"/>
        </w:rPr>
        <w:t>Anyagmozgatás</w:t>
      </w:r>
    </w:p>
    <w:p w14:paraId="7888A185" w14:textId="77777777" w:rsidR="00D7059A" w:rsidRPr="00C222A9" w:rsidRDefault="00D7059A" w:rsidP="00D7059A">
      <w:pPr>
        <w:spacing w:after="0"/>
        <w:ind w:left="900" w:hanging="360"/>
        <w:rPr>
          <w:rFonts w:cs="Times New Roman"/>
          <w:szCs w:val="24"/>
        </w:rPr>
      </w:pPr>
      <w:r w:rsidRPr="00C222A9">
        <w:rPr>
          <w:rFonts w:cs="Times New Roman"/>
          <w:szCs w:val="24"/>
        </w:rPr>
        <w:tab/>
        <w:t>Anyagmozgatás a munkahelyeken. Kézi és gépi anyagmozgatás fajtái. A kézi anyagmozgatás szabályai, hátsérülések megelőzése.</w:t>
      </w:r>
      <w:r w:rsidRPr="00C222A9">
        <w:rPr>
          <w:rFonts w:cs="Times New Roman"/>
          <w:szCs w:val="24"/>
        </w:rPr>
        <w:tab/>
      </w:r>
    </w:p>
    <w:p w14:paraId="2CA97137" w14:textId="77777777" w:rsidR="00D7059A" w:rsidRPr="00C222A9" w:rsidRDefault="00D7059A" w:rsidP="00D7059A">
      <w:pPr>
        <w:spacing w:after="0"/>
        <w:ind w:left="900" w:hanging="360"/>
        <w:rPr>
          <w:rFonts w:cs="Times New Roman"/>
          <w:szCs w:val="24"/>
        </w:rPr>
      </w:pPr>
      <w:r w:rsidRPr="00C222A9">
        <w:rPr>
          <w:rFonts w:cs="Times New Roman"/>
          <w:szCs w:val="24"/>
        </w:rPr>
        <w:t>Raktározás</w:t>
      </w:r>
    </w:p>
    <w:p w14:paraId="7B69153B" w14:textId="77777777" w:rsidR="00D7059A" w:rsidRPr="00C222A9" w:rsidRDefault="00D7059A" w:rsidP="00D7059A">
      <w:pPr>
        <w:spacing w:after="0"/>
        <w:ind w:left="900" w:hanging="360"/>
        <w:rPr>
          <w:rFonts w:cs="Times New Roman"/>
          <w:szCs w:val="24"/>
        </w:rPr>
      </w:pPr>
      <w:r w:rsidRPr="00C222A9">
        <w:rPr>
          <w:rFonts w:cs="Times New Roman"/>
          <w:szCs w:val="24"/>
        </w:rPr>
        <w:tab/>
        <w:t>Áruk fajtái, raktározás típusai</w:t>
      </w:r>
    </w:p>
    <w:p w14:paraId="096078DD" w14:textId="77777777" w:rsidR="00D7059A" w:rsidRPr="00C222A9" w:rsidRDefault="00D7059A" w:rsidP="00D7059A">
      <w:pPr>
        <w:spacing w:after="0"/>
        <w:ind w:left="900" w:hanging="360"/>
        <w:rPr>
          <w:rFonts w:cs="Times New Roman"/>
          <w:szCs w:val="24"/>
        </w:rPr>
      </w:pPr>
      <w:r w:rsidRPr="00C222A9">
        <w:rPr>
          <w:rFonts w:cs="Times New Roman"/>
          <w:szCs w:val="24"/>
        </w:rPr>
        <w:t>Munkahelyi rend és hulladékkezelés</w:t>
      </w:r>
    </w:p>
    <w:p w14:paraId="550976A6" w14:textId="77777777" w:rsidR="00C53E01" w:rsidRPr="00C222A9" w:rsidRDefault="00D7059A" w:rsidP="00D7059A">
      <w:pPr>
        <w:spacing w:after="0"/>
        <w:ind w:left="900" w:hanging="360"/>
        <w:rPr>
          <w:rFonts w:cs="Times New Roman"/>
          <w:szCs w:val="24"/>
        </w:rPr>
      </w:pPr>
      <w:r w:rsidRPr="00C222A9">
        <w:rPr>
          <w:rFonts w:cs="Times New Roman"/>
          <w:szCs w:val="24"/>
        </w:rPr>
        <w:tab/>
        <w:t>Jelzések, feliratok, biztonsági szín-és alakjelek. Hulladékgazdálkodás, környezetvédelem célja, eszközei.</w:t>
      </w:r>
    </w:p>
    <w:p w14:paraId="67199944" w14:textId="77777777" w:rsidR="00C53E01" w:rsidRPr="00C222A9" w:rsidRDefault="00C53E01" w:rsidP="00C53E01">
      <w:pPr>
        <w:tabs>
          <w:tab w:val="left" w:pos="1418"/>
          <w:tab w:val="right" w:pos="9072"/>
        </w:tabs>
        <w:spacing w:after="0"/>
        <w:ind w:left="851"/>
        <w:rPr>
          <w:rFonts w:cs="Times New Roman"/>
        </w:rPr>
      </w:pPr>
    </w:p>
    <w:p w14:paraId="5C19B32C"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szCs w:val="24"/>
        </w:rPr>
        <w:t>Munkavégzés személyi feltételei</w:t>
      </w:r>
      <w:r w:rsidR="00C53E01" w:rsidRPr="00C222A9">
        <w:rPr>
          <w:rFonts w:cs="Times New Roman"/>
          <w:b/>
          <w:i/>
        </w:rPr>
        <w:tab/>
      </w:r>
      <w:r w:rsidR="00C65E71" w:rsidRPr="00C222A9">
        <w:rPr>
          <w:rFonts w:cs="Times New Roman"/>
          <w:b/>
          <w:i/>
        </w:rPr>
        <w:t>4</w:t>
      </w:r>
      <w:r w:rsidR="00C53E01" w:rsidRPr="00C222A9">
        <w:rPr>
          <w:rFonts w:cs="Times New Roman"/>
          <w:b/>
          <w:i/>
        </w:rPr>
        <w:t xml:space="preserve"> óra/</w:t>
      </w:r>
      <w:r w:rsidR="00C65E71" w:rsidRPr="00C222A9">
        <w:rPr>
          <w:rFonts w:cs="Times New Roman"/>
          <w:b/>
          <w:i/>
        </w:rPr>
        <w:t>4</w:t>
      </w:r>
      <w:r w:rsidR="00C53E01" w:rsidRPr="00C222A9">
        <w:rPr>
          <w:rFonts w:cs="Times New Roman"/>
          <w:b/>
          <w:i/>
        </w:rPr>
        <w:t xml:space="preserve"> óra</w:t>
      </w:r>
    </w:p>
    <w:p w14:paraId="60FB8748" w14:textId="77777777" w:rsidR="00D7059A" w:rsidRPr="00C222A9" w:rsidRDefault="00D7059A" w:rsidP="00D7059A">
      <w:pPr>
        <w:spacing w:after="0"/>
        <w:ind w:left="540"/>
        <w:rPr>
          <w:rFonts w:cs="Times New Roman"/>
          <w:szCs w:val="24"/>
        </w:rPr>
      </w:pPr>
      <w:r w:rsidRPr="00C222A9">
        <w:rPr>
          <w:rFonts w:cs="Times New Roman"/>
          <w:szCs w:val="24"/>
        </w:rPr>
        <w:t>A munkavégzés személyi feltételei: jogszerű foglalkoztatás, munkaköri alkalmasság orvosi vizsgálata, foglalkoztatási tilalmak, szakmai ismeretek, munkavédelmi ismeretek.</w:t>
      </w:r>
    </w:p>
    <w:p w14:paraId="2C81CF5E" w14:textId="77777777" w:rsidR="00C53E01" w:rsidRPr="00C222A9" w:rsidRDefault="00D7059A" w:rsidP="00D7059A">
      <w:pPr>
        <w:spacing w:after="0"/>
        <w:ind w:left="540"/>
        <w:rPr>
          <w:rFonts w:cs="Times New Roman"/>
          <w:szCs w:val="24"/>
        </w:rPr>
      </w:pPr>
      <w:r w:rsidRPr="00C222A9">
        <w:rPr>
          <w:rFonts w:cs="Times New Roman"/>
          <w:szCs w:val="24"/>
        </w:rPr>
        <w:t>A munkavégzés alapvető szervezési feltételei: egyedül végzett munka tilalma, irányítás szükségessége. Egyéni védőeszközök juttatásának szabályai.</w:t>
      </w:r>
    </w:p>
    <w:p w14:paraId="0AFD0671" w14:textId="77777777" w:rsidR="00C53E01" w:rsidRPr="00C222A9" w:rsidRDefault="00C53E01" w:rsidP="00C53E01">
      <w:pPr>
        <w:tabs>
          <w:tab w:val="left" w:pos="1418"/>
          <w:tab w:val="right" w:pos="9072"/>
        </w:tabs>
        <w:spacing w:after="0"/>
        <w:ind w:left="851"/>
        <w:rPr>
          <w:rFonts w:cs="Times New Roman"/>
        </w:rPr>
      </w:pPr>
    </w:p>
    <w:p w14:paraId="27ECE6DB"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bookmarkStart w:id="10" w:name="OLE_LINK1"/>
      <w:r w:rsidRPr="00C222A9">
        <w:rPr>
          <w:rFonts w:cs="Times New Roman"/>
          <w:b/>
          <w:szCs w:val="24"/>
        </w:rPr>
        <w:t>Munkaeszközök biztonsága</w:t>
      </w:r>
      <w:bookmarkEnd w:id="10"/>
      <w:r w:rsidR="00C53E01" w:rsidRPr="00C222A9">
        <w:rPr>
          <w:rFonts w:cs="Times New Roman"/>
          <w:b/>
          <w:i/>
        </w:rPr>
        <w:tab/>
      </w:r>
      <w:r w:rsidR="00C65E71" w:rsidRPr="00C222A9">
        <w:rPr>
          <w:rFonts w:cs="Times New Roman"/>
          <w:b/>
          <w:i/>
        </w:rPr>
        <w:t>4</w:t>
      </w:r>
      <w:r w:rsidR="00C53E01" w:rsidRPr="00C222A9">
        <w:rPr>
          <w:rFonts w:cs="Times New Roman"/>
          <w:b/>
          <w:i/>
        </w:rPr>
        <w:t xml:space="preserve"> óra/</w:t>
      </w:r>
      <w:r w:rsidR="00C65E71" w:rsidRPr="00C222A9">
        <w:rPr>
          <w:rFonts w:cs="Times New Roman"/>
          <w:b/>
          <w:i/>
        </w:rPr>
        <w:t>4</w:t>
      </w:r>
      <w:r w:rsidR="00C53E01" w:rsidRPr="00C222A9">
        <w:rPr>
          <w:rFonts w:cs="Times New Roman"/>
          <w:b/>
          <w:i/>
        </w:rPr>
        <w:t xml:space="preserve"> óra</w:t>
      </w:r>
    </w:p>
    <w:p w14:paraId="4661362D" w14:textId="77777777" w:rsidR="00D7059A" w:rsidRPr="00C222A9" w:rsidRDefault="00D7059A" w:rsidP="00D7059A">
      <w:pPr>
        <w:spacing w:after="0"/>
        <w:ind w:left="900" w:hanging="360"/>
        <w:rPr>
          <w:rFonts w:cs="Times New Roman"/>
          <w:szCs w:val="24"/>
        </w:rPr>
      </w:pPr>
      <w:r w:rsidRPr="00C222A9">
        <w:rPr>
          <w:rFonts w:cs="Times New Roman"/>
          <w:szCs w:val="24"/>
        </w:rPr>
        <w:t>Munkaeszközök halmazai</w:t>
      </w:r>
    </w:p>
    <w:p w14:paraId="1A68354A" w14:textId="77777777" w:rsidR="00D7059A" w:rsidRPr="00C222A9" w:rsidRDefault="00D7059A" w:rsidP="00D7059A">
      <w:pPr>
        <w:spacing w:after="0"/>
        <w:ind w:left="900" w:hanging="360"/>
        <w:rPr>
          <w:rFonts w:cs="Times New Roman"/>
          <w:szCs w:val="24"/>
        </w:rPr>
      </w:pPr>
      <w:r w:rsidRPr="00C222A9">
        <w:rPr>
          <w:rFonts w:cs="Times New Roman"/>
          <w:szCs w:val="24"/>
        </w:rPr>
        <w:tab/>
        <w:t>Szerszám, készülék, gép, berendezés fogalom meghatározása.</w:t>
      </w:r>
    </w:p>
    <w:p w14:paraId="2AD122AA" w14:textId="77777777" w:rsidR="00D7059A" w:rsidRPr="00C222A9" w:rsidRDefault="00D7059A" w:rsidP="00D7059A">
      <w:pPr>
        <w:spacing w:after="0"/>
        <w:ind w:left="900" w:hanging="360"/>
        <w:rPr>
          <w:rFonts w:cs="Times New Roman"/>
          <w:szCs w:val="24"/>
        </w:rPr>
      </w:pPr>
      <w:r w:rsidRPr="00C222A9">
        <w:rPr>
          <w:rFonts w:cs="Times New Roman"/>
          <w:szCs w:val="24"/>
        </w:rPr>
        <w:t>Munkaeszközök dokumentációi</w:t>
      </w:r>
    </w:p>
    <w:p w14:paraId="342B91E0" w14:textId="77777777" w:rsidR="00D7059A" w:rsidRPr="00C222A9" w:rsidRDefault="00D7059A" w:rsidP="00D7059A">
      <w:pPr>
        <w:autoSpaceDE w:val="0"/>
        <w:autoSpaceDN w:val="0"/>
        <w:adjustRightInd w:val="0"/>
        <w:ind w:left="900" w:hanging="360"/>
        <w:rPr>
          <w:rFonts w:cs="Times New Roman"/>
          <w:szCs w:val="24"/>
        </w:rPr>
      </w:pPr>
      <w:r w:rsidRPr="00C222A9">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14:paraId="0688081C" w14:textId="77777777" w:rsidR="00D7059A" w:rsidRPr="00C222A9" w:rsidRDefault="00D7059A" w:rsidP="00D7059A">
      <w:pPr>
        <w:spacing w:after="0"/>
        <w:ind w:left="900" w:hanging="360"/>
        <w:rPr>
          <w:rFonts w:cs="Times New Roman"/>
          <w:szCs w:val="24"/>
        </w:rPr>
      </w:pPr>
      <w:r w:rsidRPr="00C222A9">
        <w:rPr>
          <w:rFonts w:cs="Times New Roman"/>
          <w:szCs w:val="24"/>
        </w:rPr>
        <w:t>Munkaeszközök veszélyessége, eljárások</w:t>
      </w:r>
    </w:p>
    <w:p w14:paraId="2BABC375" w14:textId="77777777" w:rsidR="00D7059A" w:rsidRPr="00C222A9" w:rsidRDefault="00D7059A" w:rsidP="00D7059A">
      <w:pPr>
        <w:spacing w:after="0"/>
        <w:ind w:left="900" w:hanging="360"/>
        <w:rPr>
          <w:rFonts w:cs="Times New Roman"/>
          <w:szCs w:val="24"/>
        </w:rPr>
      </w:pPr>
      <w:r w:rsidRPr="00C222A9">
        <w:rPr>
          <w:rFonts w:cs="Times New Roman"/>
          <w:szCs w:val="24"/>
        </w:rPr>
        <w:tab/>
        <w:t>Biztonságtechnika alapelvei, veszélyforrások típusai, megbízhatóság, meghibásodás, biztonság. A biztonságtechnika jellemzői, kialakítás követelményei. Veszélyes munkaeszközök, üzembe helyezési eljárás.</w:t>
      </w:r>
    </w:p>
    <w:p w14:paraId="77763C90" w14:textId="77777777" w:rsidR="00D7059A" w:rsidRPr="00C222A9" w:rsidRDefault="00D7059A" w:rsidP="00D7059A">
      <w:pPr>
        <w:spacing w:after="0"/>
        <w:ind w:left="900" w:hanging="360"/>
        <w:rPr>
          <w:rFonts w:cs="Times New Roman"/>
          <w:szCs w:val="24"/>
        </w:rPr>
      </w:pPr>
      <w:r w:rsidRPr="00C222A9">
        <w:rPr>
          <w:rFonts w:cs="Times New Roman"/>
          <w:szCs w:val="24"/>
        </w:rPr>
        <w:t>Munkaeszközök üzemeltetésének, használatának feltételei</w:t>
      </w:r>
    </w:p>
    <w:p w14:paraId="0DFE5115" w14:textId="77777777" w:rsidR="00C53E01" w:rsidRPr="00C222A9" w:rsidRDefault="00D7059A" w:rsidP="00D7059A">
      <w:pPr>
        <w:autoSpaceDE w:val="0"/>
        <w:autoSpaceDN w:val="0"/>
        <w:adjustRightInd w:val="0"/>
        <w:spacing w:after="0"/>
        <w:ind w:left="720" w:hanging="180"/>
        <w:rPr>
          <w:rFonts w:cs="Times New Roman"/>
          <w:szCs w:val="24"/>
        </w:rPr>
      </w:pPr>
      <w:r w:rsidRPr="00C222A9">
        <w:rPr>
          <w:rFonts w:cs="Times New Roman"/>
          <w:szCs w:val="24"/>
        </w:rPr>
        <w:tab/>
        <w:t>Feltétlenül és feltételesen ható biztonságtechnika, konstrukciós, üzemviteli és emberi tényezők szerepe. Általános üzemeltetési követelmények.</w:t>
      </w:r>
      <w:r w:rsidRPr="00C222A9">
        <w:rPr>
          <w:rFonts w:cs="Times New Roman"/>
          <w:szCs w:val="24"/>
          <w:lang w:eastAsia="hu-HU"/>
        </w:rPr>
        <w:t xml:space="preserve"> Kezelőelemek, védőberendezések kialakítása, a biztonságos működés ellenőrzése, ergonómiai követelmények.</w:t>
      </w:r>
    </w:p>
    <w:p w14:paraId="70795457" w14:textId="77777777" w:rsidR="00C53E01" w:rsidRPr="00C222A9" w:rsidRDefault="00C53E01" w:rsidP="00C53E01">
      <w:pPr>
        <w:tabs>
          <w:tab w:val="left" w:pos="1418"/>
          <w:tab w:val="right" w:pos="9072"/>
        </w:tabs>
        <w:spacing w:after="0"/>
        <w:ind w:left="851"/>
        <w:rPr>
          <w:rFonts w:cs="Times New Roman"/>
        </w:rPr>
      </w:pPr>
    </w:p>
    <w:p w14:paraId="79A572E8"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szCs w:val="24"/>
        </w:rPr>
        <w:t>Munkakörnyezeti hatások</w:t>
      </w:r>
      <w:r w:rsidR="00C53E01" w:rsidRPr="00C222A9">
        <w:rPr>
          <w:rFonts w:cs="Times New Roman"/>
          <w:b/>
          <w:i/>
        </w:rPr>
        <w:tab/>
      </w:r>
      <w:r w:rsidR="00C65E71" w:rsidRPr="00C222A9">
        <w:rPr>
          <w:rFonts w:cs="Times New Roman"/>
          <w:b/>
          <w:i/>
        </w:rPr>
        <w:t>4</w:t>
      </w:r>
      <w:r w:rsidR="00C53E01" w:rsidRPr="00C222A9">
        <w:rPr>
          <w:rFonts w:cs="Times New Roman"/>
          <w:b/>
          <w:i/>
        </w:rPr>
        <w:t xml:space="preserve"> óra/</w:t>
      </w:r>
      <w:r w:rsidR="00C65E71" w:rsidRPr="00C222A9">
        <w:rPr>
          <w:rFonts w:cs="Times New Roman"/>
          <w:b/>
          <w:i/>
        </w:rPr>
        <w:t>4</w:t>
      </w:r>
      <w:r w:rsidR="00C53E01" w:rsidRPr="00C222A9">
        <w:rPr>
          <w:rFonts w:cs="Times New Roman"/>
          <w:b/>
          <w:i/>
        </w:rPr>
        <w:t xml:space="preserve"> óra</w:t>
      </w:r>
    </w:p>
    <w:p w14:paraId="5B361E4C" w14:textId="77777777" w:rsidR="00D7059A" w:rsidRPr="00C222A9" w:rsidRDefault="00D7059A" w:rsidP="00D7059A">
      <w:pPr>
        <w:spacing w:after="0"/>
        <w:ind w:left="540"/>
        <w:rPr>
          <w:rFonts w:cs="Times New Roman"/>
          <w:szCs w:val="24"/>
        </w:rPr>
      </w:pPr>
      <w:r w:rsidRPr="00C222A9">
        <w:rPr>
          <w:rFonts w:cs="Times New Roman"/>
          <w:szCs w:val="24"/>
        </w:rPr>
        <w:t>Veszélyforrások, veszélyek a munkahelyeken (pl. zaj, rezgés, veszélyes anyagok és keverékek, stressz).</w:t>
      </w:r>
    </w:p>
    <w:p w14:paraId="463538BA" w14:textId="77777777" w:rsidR="00D7059A" w:rsidRPr="00C222A9" w:rsidRDefault="00D7059A" w:rsidP="00D7059A">
      <w:pPr>
        <w:autoSpaceDE w:val="0"/>
        <w:autoSpaceDN w:val="0"/>
        <w:adjustRightInd w:val="0"/>
        <w:spacing w:after="0"/>
        <w:ind w:left="900"/>
        <w:rPr>
          <w:rFonts w:cs="Times New Roman"/>
          <w:szCs w:val="24"/>
        </w:rPr>
      </w:pPr>
      <w:r w:rsidRPr="00C222A9">
        <w:rPr>
          <w:rFonts w:cs="Times New Roman"/>
          <w:szCs w:val="24"/>
        </w:rPr>
        <w:t xml:space="preserve">Fizikai, biológiai és kémiai hatások a dolgozókra, főbb veszélyforrások, valamint a veszélyforrások felismerésének módszerei és a védekezés a lehetőségei. </w:t>
      </w:r>
    </w:p>
    <w:p w14:paraId="02CE1FBA" w14:textId="77777777" w:rsidR="00D7059A" w:rsidRPr="00C222A9" w:rsidRDefault="00D7059A" w:rsidP="00D7059A">
      <w:pPr>
        <w:autoSpaceDE w:val="0"/>
        <w:autoSpaceDN w:val="0"/>
        <w:adjustRightInd w:val="0"/>
        <w:spacing w:after="0"/>
        <w:ind w:left="900"/>
        <w:rPr>
          <w:rFonts w:cs="Times New Roman"/>
          <w:szCs w:val="24"/>
        </w:rPr>
      </w:pPr>
      <w:r w:rsidRPr="00C222A9">
        <w:rPr>
          <w:rFonts w:cs="Times New Roman"/>
          <w:szCs w:val="24"/>
        </w:rPr>
        <w:t>A stressz, munkahelyi stressz fogalma és az ellene való védekezés jelentősége a munkahelyen.</w:t>
      </w:r>
    </w:p>
    <w:p w14:paraId="38A3C21E" w14:textId="77777777" w:rsidR="00D7059A" w:rsidRPr="00C222A9" w:rsidRDefault="00D7059A" w:rsidP="00D7059A">
      <w:pPr>
        <w:spacing w:after="0"/>
        <w:ind w:left="900" w:hanging="360"/>
        <w:rPr>
          <w:rFonts w:cs="Times New Roman"/>
          <w:szCs w:val="24"/>
        </w:rPr>
      </w:pPr>
      <w:r w:rsidRPr="00C222A9">
        <w:rPr>
          <w:rFonts w:cs="Times New Roman"/>
          <w:szCs w:val="24"/>
        </w:rPr>
        <w:t>A kockázat fogalma, felmérése és kezelése</w:t>
      </w:r>
    </w:p>
    <w:p w14:paraId="7D5ABE6E" w14:textId="77777777" w:rsidR="00C53E01" w:rsidRPr="00C222A9" w:rsidRDefault="00D7059A" w:rsidP="00D7059A">
      <w:pPr>
        <w:spacing w:after="0"/>
        <w:ind w:left="900"/>
        <w:rPr>
          <w:rFonts w:cs="Times New Roman"/>
          <w:szCs w:val="24"/>
        </w:rPr>
      </w:pPr>
      <w:r w:rsidRPr="00C222A9">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1D488862" w14:textId="77777777" w:rsidR="00C53E01" w:rsidRPr="00C222A9" w:rsidRDefault="00C53E01" w:rsidP="00C53E01">
      <w:pPr>
        <w:tabs>
          <w:tab w:val="left" w:pos="1418"/>
          <w:tab w:val="right" w:pos="9072"/>
        </w:tabs>
        <w:spacing w:after="0"/>
        <w:ind w:left="851"/>
        <w:rPr>
          <w:rFonts w:cs="Times New Roman"/>
        </w:rPr>
      </w:pPr>
    </w:p>
    <w:p w14:paraId="02A4EC59"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szCs w:val="24"/>
        </w:rPr>
        <w:t>Munkavédelmi jogi ismeretek</w:t>
      </w:r>
      <w:r w:rsidR="00C53E01" w:rsidRPr="00C222A9">
        <w:rPr>
          <w:rFonts w:cs="Times New Roman"/>
          <w:b/>
          <w:i/>
        </w:rPr>
        <w:tab/>
      </w:r>
      <w:r w:rsidR="00DF5451" w:rsidRPr="00C222A9">
        <w:rPr>
          <w:rFonts w:cs="Times New Roman"/>
          <w:b/>
          <w:i/>
        </w:rPr>
        <w:t>6</w:t>
      </w:r>
      <w:r w:rsidR="00C53E01" w:rsidRPr="00C222A9">
        <w:rPr>
          <w:rFonts w:cs="Times New Roman"/>
          <w:b/>
          <w:i/>
        </w:rPr>
        <w:t xml:space="preserve"> óra/</w:t>
      </w:r>
      <w:r w:rsidR="00DF5451" w:rsidRPr="00C222A9">
        <w:rPr>
          <w:rFonts w:cs="Times New Roman"/>
          <w:b/>
          <w:i/>
        </w:rPr>
        <w:t>6</w:t>
      </w:r>
      <w:r w:rsidR="00C53E01" w:rsidRPr="00C222A9">
        <w:rPr>
          <w:rFonts w:cs="Times New Roman"/>
          <w:b/>
          <w:i/>
        </w:rPr>
        <w:t xml:space="preserve"> óra</w:t>
      </w:r>
    </w:p>
    <w:p w14:paraId="0C0BD685" w14:textId="77777777" w:rsidR="00D7059A" w:rsidRPr="00C222A9" w:rsidRDefault="00D7059A" w:rsidP="00D7059A">
      <w:pPr>
        <w:spacing w:after="0"/>
        <w:ind w:left="900" w:hanging="360"/>
        <w:rPr>
          <w:rFonts w:cs="Times New Roman"/>
          <w:szCs w:val="24"/>
        </w:rPr>
      </w:pPr>
      <w:r w:rsidRPr="00C222A9">
        <w:rPr>
          <w:rFonts w:cs="Times New Roman"/>
          <w:szCs w:val="24"/>
        </w:rPr>
        <w:lastRenderedPageBreak/>
        <w:t>A munkavédelem szabályrendszere, jogok és kötelezettségek</w:t>
      </w:r>
    </w:p>
    <w:p w14:paraId="3D316B09" w14:textId="77777777" w:rsidR="00D7059A" w:rsidRPr="00C222A9" w:rsidRDefault="00D7059A" w:rsidP="00D7059A">
      <w:pPr>
        <w:spacing w:after="0"/>
        <w:ind w:left="900" w:hanging="360"/>
        <w:rPr>
          <w:rFonts w:cs="Times New Roman"/>
          <w:bCs/>
          <w:szCs w:val="24"/>
        </w:rPr>
      </w:pPr>
      <w:r w:rsidRPr="00C222A9">
        <w:rPr>
          <w:rFonts w:cs="Times New Roman"/>
          <w:szCs w:val="24"/>
        </w:rPr>
        <w:tab/>
        <w:t>Az Alaptörvényben biztosított</w:t>
      </w:r>
      <w:r w:rsidRPr="00C222A9">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14:paraId="2BE40404" w14:textId="77777777" w:rsidR="00D7059A" w:rsidRPr="00C222A9" w:rsidRDefault="00D7059A" w:rsidP="00D7059A">
      <w:pPr>
        <w:spacing w:after="0"/>
        <w:ind w:left="900" w:hanging="360"/>
        <w:rPr>
          <w:rFonts w:cs="Times New Roman"/>
          <w:szCs w:val="24"/>
        </w:rPr>
      </w:pPr>
      <w:r w:rsidRPr="00C222A9">
        <w:rPr>
          <w:rFonts w:cs="Times New Roman"/>
          <w:szCs w:val="24"/>
        </w:rPr>
        <w:t>Munkavédelmi feladatok a munkahelyeken</w:t>
      </w:r>
    </w:p>
    <w:p w14:paraId="657ACA25" w14:textId="77777777" w:rsidR="00D7059A" w:rsidRPr="00C222A9" w:rsidRDefault="00D7059A" w:rsidP="00D7059A">
      <w:pPr>
        <w:spacing w:after="0"/>
        <w:ind w:left="900" w:hanging="360"/>
        <w:rPr>
          <w:rFonts w:cs="Times New Roman"/>
          <w:szCs w:val="24"/>
        </w:rPr>
      </w:pPr>
      <w:r w:rsidRPr="00C222A9">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14:paraId="32A9CC3A" w14:textId="77777777" w:rsidR="00D7059A" w:rsidRPr="00C222A9" w:rsidRDefault="00D7059A" w:rsidP="00D7059A">
      <w:pPr>
        <w:spacing w:after="0"/>
        <w:ind w:left="900" w:hanging="360"/>
        <w:rPr>
          <w:rFonts w:cs="Times New Roman"/>
          <w:szCs w:val="24"/>
        </w:rPr>
      </w:pPr>
      <w:r w:rsidRPr="00C222A9">
        <w:rPr>
          <w:rFonts w:cs="Times New Roman"/>
          <w:szCs w:val="24"/>
        </w:rPr>
        <w:t>Munkavédelmi szakemberek feladatai a munkahelyeken</w:t>
      </w:r>
    </w:p>
    <w:p w14:paraId="370C9E4B" w14:textId="77777777" w:rsidR="00D7059A" w:rsidRPr="00C222A9" w:rsidRDefault="00D7059A" w:rsidP="00D7059A">
      <w:pPr>
        <w:spacing w:after="0"/>
        <w:ind w:left="900" w:hanging="360"/>
        <w:rPr>
          <w:rFonts w:cs="Times New Roman"/>
          <w:szCs w:val="24"/>
        </w:rPr>
      </w:pPr>
      <w:r w:rsidRPr="00C222A9">
        <w:rPr>
          <w:rFonts w:cs="Times New Roman"/>
          <w:szCs w:val="24"/>
        </w:rPr>
        <w:tab/>
        <w:t>Munkabiztonsági és munkaegészségügyi szaktevékenység keretében ellátandó feladatok. Foglalkozás-egészségügyi feladatok.</w:t>
      </w:r>
    </w:p>
    <w:p w14:paraId="7A217930" w14:textId="77777777" w:rsidR="00D7059A" w:rsidRPr="00C222A9" w:rsidRDefault="00D7059A" w:rsidP="00D7059A">
      <w:pPr>
        <w:spacing w:after="0"/>
        <w:ind w:left="900" w:hanging="360"/>
        <w:rPr>
          <w:rFonts w:cs="Times New Roman"/>
          <w:szCs w:val="24"/>
        </w:rPr>
      </w:pPr>
      <w:r w:rsidRPr="00C222A9">
        <w:rPr>
          <w:rFonts w:cs="Times New Roman"/>
          <w:szCs w:val="24"/>
        </w:rPr>
        <w:t>Balesetek és foglalkozási megbetegedések.</w:t>
      </w:r>
    </w:p>
    <w:p w14:paraId="71330D63" w14:textId="77777777" w:rsidR="00D7059A" w:rsidRPr="00C222A9" w:rsidRDefault="00D7059A" w:rsidP="00D7059A">
      <w:pPr>
        <w:spacing w:after="0"/>
        <w:ind w:left="900" w:hanging="360"/>
        <w:rPr>
          <w:rFonts w:cs="Times New Roman"/>
          <w:szCs w:val="24"/>
        </w:rPr>
      </w:pPr>
      <w:r w:rsidRPr="00C222A9">
        <w:rPr>
          <w:rFonts w:cs="Times New Roman"/>
          <w:szCs w:val="24"/>
        </w:rPr>
        <w:tab/>
        <w:t>Balesetek és munkabalesetek, valamint a foglalkozási megbetegedések fogalma. Feladatok munkabaleset esetén. A kivizsgálás, mint a megelőzés eszköze.</w:t>
      </w:r>
    </w:p>
    <w:p w14:paraId="4E957EFB" w14:textId="77777777" w:rsidR="00D7059A" w:rsidRPr="00C222A9" w:rsidRDefault="00D7059A" w:rsidP="00D7059A">
      <w:pPr>
        <w:spacing w:after="0"/>
        <w:ind w:left="900" w:hanging="360"/>
        <w:rPr>
          <w:rFonts w:cs="Times New Roman"/>
          <w:szCs w:val="24"/>
        </w:rPr>
      </w:pPr>
      <w:r w:rsidRPr="00C222A9">
        <w:rPr>
          <w:rFonts w:cs="Times New Roman"/>
          <w:szCs w:val="24"/>
        </w:rPr>
        <w:t>Munkavédelmi érdekképviselet a munkahelyen</w:t>
      </w:r>
    </w:p>
    <w:p w14:paraId="5835524D" w14:textId="77777777" w:rsidR="00C53E01" w:rsidRPr="00C222A9" w:rsidRDefault="00D7059A" w:rsidP="00D7059A">
      <w:pPr>
        <w:spacing w:after="0"/>
        <w:ind w:left="900" w:hanging="360"/>
        <w:rPr>
          <w:rFonts w:cs="Times New Roman"/>
          <w:szCs w:val="24"/>
        </w:rPr>
      </w:pPr>
      <w:r w:rsidRPr="00C222A9">
        <w:rPr>
          <w:rFonts w:cs="Times New Roman"/>
          <w:szCs w:val="24"/>
        </w:rPr>
        <w:tab/>
        <w:t>A munkavállalók munkavédelmi érdekképviseletének jelentősége és lehetőségei. A választott képviselők szerepe, feladatai, jogai.</w:t>
      </w:r>
    </w:p>
    <w:p w14:paraId="10A33C20" w14:textId="77777777" w:rsidR="00C53E01" w:rsidRPr="00C222A9" w:rsidRDefault="00C53E01" w:rsidP="00C53E01">
      <w:pPr>
        <w:tabs>
          <w:tab w:val="left" w:pos="1418"/>
          <w:tab w:val="right" w:pos="9072"/>
        </w:tabs>
        <w:spacing w:after="0"/>
        <w:ind w:left="851"/>
        <w:rPr>
          <w:rFonts w:cs="Times New Roman"/>
        </w:rPr>
      </w:pPr>
    </w:p>
    <w:p w14:paraId="2D976050" w14:textId="77777777" w:rsidR="00C53E01" w:rsidRPr="00C222A9" w:rsidRDefault="00C53E01" w:rsidP="00C53E01">
      <w:pPr>
        <w:tabs>
          <w:tab w:val="left" w:pos="1418"/>
          <w:tab w:val="right" w:pos="9072"/>
        </w:tabs>
        <w:spacing w:after="0"/>
        <w:ind w:left="851"/>
        <w:rPr>
          <w:rFonts w:cs="Times New Roman"/>
        </w:rPr>
      </w:pPr>
    </w:p>
    <w:p w14:paraId="2356A7D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képzés javasolt helyszíne (ajánlás)</w:t>
      </w:r>
    </w:p>
    <w:p w14:paraId="4E71C795" w14:textId="77777777" w:rsidR="00C53E01" w:rsidRPr="00C222A9" w:rsidRDefault="00520792" w:rsidP="00C53E01">
      <w:pPr>
        <w:spacing w:after="0"/>
        <w:ind w:left="426"/>
        <w:rPr>
          <w:rFonts w:cs="Times New Roman"/>
        </w:rPr>
      </w:pPr>
      <w:r w:rsidRPr="00C222A9">
        <w:rPr>
          <w:rFonts w:cs="Times New Roman"/>
        </w:rPr>
        <w:t>A képzés elméleti jellegű, bármilyen szakteremben oktatható.</w:t>
      </w:r>
    </w:p>
    <w:p w14:paraId="7E028F38" w14:textId="77777777" w:rsidR="00C53E01" w:rsidRPr="00C222A9" w:rsidRDefault="00C53E01" w:rsidP="00C53E01">
      <w:pPr>
        <w:spacing w:after="0"/>
        <w:ind w:left="426"/>
        <w:rPr>
          <w:rFonts w:cs="Times New Roman"/>
        </w:rPr>
      </w:pPr>
    </w:p>
    <w:p w14:paraId="433D4D5B"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elsajátítása során alkalmazható sajátos módszerek, tanulói tevékenységformák (ajánlás)</w:t>
      </w:r>
    </w:p>
    <w:p w14:paraId="21CD7932" w14:textId="77777777" w:rsidR="00C53E01" w:rsidRPr="00C222A9" w:rsidRDefault="00C53E01" w:rsidP="00C53E01">
      <w:pPr>
        <w:spacing w:after="0"/>
        <w:ind w:left="426"/>
        <w:rPr>
          <w:rFonts w:cs="Times New Roman"/>
        </w:rPr>
      </w:pPr>
    </w:p>
    <w:p w14:paraId="62AF4489" w14:textId="77777777" w:rsidR="00C53E01" w:rsidRPr="00C222A9" w:rsidRDefault="00C53E01" w:rsidP="00C53E01">
      <w:pPr>
        <w:spacing w:after="0"/>
        <w:ind w:left="426"/>
        <w:rPr>
          <w:rFonts w:cs="Times New Roman"/>
          <w:i/>
        </w:rPr>
      </w:pPr>
    </w:p>
    <w:p w14:paraId="78E51FA5" w14:textId="77777777" w:rsidR="00C53E01" w:rsidRPr="00C222A9" w:rsidRDefault="00C53E01" w:rsidP="00C53E01">
      <w:pPr>
        <w:spacing w:after="0"/>
        <w:ind w:left="426"/>
        <w:rPr>
          <w:rFonts w:cs="Times New Roman"/>
        </w:rPr>
      </w:pPr>
    </w:p>
    <w:p w14:paraId="08FC0205"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sajátos módszerek (ajánlás)</w:t>
      </w:r>
    </w:p>
    <w:p w14:paraId="4659F0B2" w14:textId="0373AFB0" w:rsidR="00EF76FA" w:rsidRPr="00C222A9" w:rsidRDefault="00EF76FA"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EF76FA" w:rsidRPr="00C222A9" w14:paraId="21E05EA8" w14:textId="77777777" w:rsidTr="00EF76F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0B78A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203A9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5758FB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177B4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EF76FA" w:rsidRPr="00C222A9" w14:paraId="5D273F49" w14:textId="77777777" w:rsidTr="00EF76F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79C180B" w14:textId="77777777" w:rsidR="00EF76FA" w:rsidRPr="00C222A9" w:rsidRDefault="00EF76FA" w:rsidP="00EF76FA">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A531CA2" w14:textId="77777777" w:rsidR="00EF76FA" w:rsidRPr="00C222A9" w:rsidRDefault="00EF76FA" w:rsidP="00EF76FA">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17E6D5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A363BA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D9BA90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7B1055A" w14:textId="77777777" w:rsidR="00EF76FA" w:rsidRPr="00C222A9" w:rsidRDefault="00EF76FA" w:rsidP="00EF76FA">
            <w:pPr>
              <w:spacing w:after="0"/>
              <w:jc w:val="left"/>
              <w:rPr>
                <w:rFonts w:eastAsia="Times New Roman" w:cs="Times New Roman"/>
                <w:color w:val="000000"/>
                <w:sz w:val="20"/>
                <w:szCs w:val="20"/>
                <w:lang w:eastAsia="hu-HU"/>
              </w:rPr>
            </w:pPr>
          </w:p>
        </w:tc>
      </w:tr>
      <w:tr w:rsidR="00EF76FA" w:rsidRPr="00C222A9" w14:paraId="3B42D345" w14:textId="77777777" w:rsidTr="00EF76FA">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5B3BB7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B2ADBC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63E598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0FE648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A63042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3A4259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Szakkönyvek munkavédelmi tárgyú jogszabályok</w:t>
            </w:r>
          </w:p>
        </w:tc>
      </w:tr>
      <w:tr w:rsidR="00EF76FA" w:rsidRPr="00C222A9" w14:paraId="22333C14" w14:textId="77777777" w:rsidTr="00EF76FA">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DAFC78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B852D4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F26C3F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D3916B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229AD4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E9FA4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Munkabaleset, foglalkozási megbetegedés elemzése</w:t>
            </w:r>
          </w:p>
        </w:tc>
      </w:tr>
      <w:tr w:rsidR="00EF76FA" w:rsidRPr="00C222A9" w14:paraId="164A3A8D" w14:textId="77777777" w:rsidTr="00EF76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2948D4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7FCB79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51C94D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486ECA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316F8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E91467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Vizuális oktatási anyagok</w:t>
            </w:r>
          </w:p>
        </w:tc>
      </w:tr>
      <w:tr w:rsidR="00EF76FA" w:rsidRPr="00C222A9" w14:paraId="4833B2E8" w14:textId="77777777" w:rsidTr="00EF76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8B4E07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E149D7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47E8817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DBC944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690D83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C34B7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151E6E83" w14:textId="77777777" w:rsidTr="00EF76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26346A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599218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w:t>
            </w:r>
          </w:p>
        </w:tc>
        <w:tc>
          <w:tcPr>
            <w:tcW w:w="980" w:type="dxa"/>
            <w:tcBorders>
              <w:top w:val="nil"/>
              <w:left w:val="nil"/>
              <w:bottom w:val="single" w:sz="4" w:space="0" w:color="auto"/>
              <w:right w:val="single" w:sz="4" w:space="0" w:color="auto"/>
            </w:tcBorders>
            <w:shd w:val="clear" w:color="auto" w:fill="auto"/>
            <w:vAlign w:val="center"/>
            <w:hideMark/>
          </w:tcPr>
          <w:p w14:paraId="4EA7CA6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60CAF2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FA84DE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6C2400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5880322A" w14:textId="77777777" w:rsidR="00EF76FA" w:rsidRPr="00C222A9" w:rsidRDefault="00EF76FA" w:rsidP="00C53E01">
      <w:pPr>
        <w:spacing w:after="0"/>
        <w:ind w:left="426"/>
        <w:rPr>
          <w:rFonts w:cs="Times New Roman"/>
        </w:rPr>
      </w:pPr>
    </w:p>
    <w:p w14:paraId="050E82D2"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tanulói tevékenységformák (ajánlás)</w:t>
      </w:r>
    </w:p>
    <w:p w14:paraId="0070DA1A" w14:textId="53BDE438" w:rsidR="00EF76FA" w:rsidRPr="00C222A9" w:rsidRDefault="00EF76FA"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EF76FA" w:rsidRPr="00C222A9" w14:paraId="61481036" w14:textId="77777777" w:rsidTr="00EF76F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6BD5B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F27EC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CF6B7E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Tanulói tevékenység szervezési kerete </w:t>
            </w:r>
            <w:r w:rsidRPr="00C222A9">
              <w:rPr>
                <w:rFonts w:eastAsia="Times New Roman" w:cs="Times New Roman"/>
                <w:color w:val="000000"/>
                <w:sz w:val="20"/>
                <w:szCs w:val="20"/>
                <w:lang w:eastAsia="hu-HU"/>
              </w:rPr>
              <w:lastRenderedPageBreak/>
              <w:t>(differenciálási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FABD9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 xml:space="preserve">Alkalmazandó eszközök és felszerelések </w:t>
            </w:r>
          </w:p>
        </w:tc>
      </w:tr>
      <w:tr w:rsidR="00EF76FA" w:rsidRPr="00C222A9" w14:paraId="3A65E14C" w14:textId="77777777" w:rsidTr="00EF76F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4A2D6F6" w14:textId="77777777" w:rsidR="00EF76FA" w:rsidRPr="00C222A9" w:rsidRDefault="00EF76FA" w:rsidP="00EF76FA">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61D7210" w14:textId="77777777" w:rsidR="00EF76FA" w:rsidRPr="00C222A9" w:rsidRDefault="00EF76FA" w:rsidP="00EF76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2AD895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67B551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47BC51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B461379" w14:textId="77777777" w:rsidR="00EF76FA" w:rsidRPr="00C222A9" w:rsidRDefault="00EF76FA" w:rsidP="00EF76FA">
            <w:pPr>
              <w:spacing w:after="0"/>
              <w:jc w:val="left"/>
              <w:rPr>
                <w:rFonts w:eastAsia="Times New Roman" w:cs="Times New Roman"/>
                <w:color w:val="000000"/>
                <w:sz w:val="20"/>
                <w:szCs w:val="20"/>
                <w:lang w:eastAsia="hu-HU"/>
              </w:rPr>
            </w:pPr>
          </w:p>
        </w:tc>
      </w:tr>
      <w:tr w:rsidR="00EF76FA" w:rsidRPr="00C222A9" w14:paraId="4F87C59A"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181005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CF7F53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EF76FA" w:rsidRPr="00C222A9" w14:paraId="3D42BDAB"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B497D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930CB7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FFBA52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FC615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2E8CE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E0A5B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33E0820"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730E94" w14:textId="6CFF4A62"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D032C3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DC41BC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69E34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3FFF2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62CE44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92F1801"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CAA465" w14:textId="461C7B14"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211785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3420CD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F3D4F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3E1CC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E2499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DBC50C7"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EB89D8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B80229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EF76FA" w:rsidRPr="00C222A9" w14:paraId="534F4E50"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73AC2B" w14:textId="74FA324C"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CA0F19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56042E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F49D0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38AC9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843278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8D268EF"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7C33B9" w14:textId="7049E41A"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BD8FFD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EDAFD4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34169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5276D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A6F35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60468F0"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B107D3A" w14:textId="091FF0F5"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2A1033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Komplex információk körében</w:t>
            </w:r>
          </w:p>
        </w:tc>
      </w:tr>
      <w:tr w:rsidR="00EF76FA" w:rsidRPr="00C222A9" w14:paraId="2018E0B8"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3A7582" w14:textId="54E426B1"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7BAF08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9A9CE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5830A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4E498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266E2D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22B9BD3"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571B66D" w14:textId="3B7E1D18"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6706DA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EF76FA" w:rsidRPr="00C222A9" w14:paraId="0F0BA1DB"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05C6AB" w14:textId="710E8138"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5EA35FD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CA1A80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B71ED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269D8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754CA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18BD7281" w14:textId="3D625558" w:rsidR="00C53E01" w:rsidRPr="00C222A9" w:rsidRDefault="00C53E01" w:rsidP="00C53E01">
      <w:pPr>
        <w:spacing w:after="0"/>
        <w:ind w:left="426"/>
        <w:rPr>
          <w:rFonts w:cs="Times New Roman"/>
        </w:rPr>
      </w:pPr>
    </w:p>
    <w:p w14:paraId="36DE8BE4"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értékelésének módja</w:t>
      </w:r>
    </w:p>
    <w:p w14:paraId="12A9792E"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0A9A9AE7" w14:textId="77777777" w:rsidR="00C53E01" w:rsidRPr="00C222A9" w:rsidRDefault="00C53E01" w:rsidP="00C53E01">
      <w:pPr>
        <w:spacing w:after="0"/>
        <w:ind w:left="426"/>
        <w:rPr>
          <w:rFonts w:cs="Times New Roman"/>
        </w:rPr>
      </w:pPr>
    </w:p>
    <w:p w14:paraId="329A8B1D" w14:textId="06A23EBB" w:rsidR="00C53E01" w:rsidRPr="00C222A9" w:rsidRDefault="00C53E01" w:rsidP="00C53E01">
      <w:pPr>
        <w:spacing w:after="0"/>
        <w:ind w:left="426"/>
        <w:rPr>
          <w:rFonts w:cs="Times New Roman"/>
        </w:rPr>
      </w:pPr>
    </w:p>
    <w:p w14:paraId="6DD7B57E" w14:textId="77777777" w:rsidR="00C53E01" w:rsidRPr="00C222A9" w:rsidRDefault="00C53E01" w:rsidP="00C53E01">
      <w:pPr>
        <w:spacing w:after="0"/>
        <w:ind w:left="426"/>
        <w:rPr>
          <w:rFonts w:cs="Times New Roman"/>
        </w:rPr>
      </w:pPr>
    </w:p>
    <w:p w14:paraId="075A9A70" w14:textId="77777777" w:rsidR="00C53E01" w:rsidRPr="00C222A9" w:rsidRDefault="00C53E01" w:rsidP="00C53E01">
      <w:pPr>
        <w:spacing w:after="200" w:line="276" w:lineRule="auto"/>
        <w:jc w:val="left"/>
        <w:rPr>
          <w:rFonts w:cs="Times New Roman"/>
        </w:rPr>
      </w:pPr>
      <w:r w:rsidRPr="00C222A9">
        <w:rPr>
          <w:rFonts w:cs="Times New Roman"/>
        </w:rPr>
        <w:br w:type="page"/>
      </w:r>
    </w:p>
    <w:p w14:paraId="39E37150" w14:textId="77777777" w:rsidR="00C53E01" w:rsidRPr="00C222A9" w:rsidRDefault="00C53E01" w:rsidP="00C53E01">
      <w:pPr>
        <w:rPr>
          <w:rFonts w:cs="Times New Roman"/>
        </w:rPr>
      </w:pPr>
    </w:p>
    <w:p w14:paraId="657ECD7F"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4C9E6D42" w14:textId="4575C238" w:rsidR="00C53E01" w:rsidRPr="00C222A9" w:rsidRDefault="00336095" w:rsidP="00C53E01">
      <w:pPr>
        <w:spacing w:after="480"/>
        <w:jc w:val="center"/>
        <w:rPr>
          <w:rFonts w:cs="Times New Roman"/>
          <w:b/>
          <w:sz w:val="36"/>
        </w:rPr>
      </w:pPr>
      <w:r w:rsidRPr="004434B1">
        <w:rPr>
          <w:rFonts w:cs="Times New Roman"/>
          <w:b/>
          <w:sz w:val="36"/>
        </w:rPr>
        <w:t>11</w:t>
      </w:r>
      <w:r w:rsidR="00F269FB" w:rsidRPr="004434B1">
        <w:rPr>
          <w:rFonts w:cs="Times New Roman"/>
          <w:b/>
          <w:sz w:val="36"/>
        </w:rPr>
        <w:t>9</w:t>
      </w:r>
      <w:r w:rsidR="00D276F0" w:rsidRPr="004434B1">
        <w:rPr>
          <w:rFonts w:cs="Times New Roman"/>
          <w:b/>
          <w:sz w:val="36"/>
        </w:rPr>
        <w:t>0</w:t>
      </w:r>
      <w:r w:rsidR="00F269FB" w:rsidRPr="004434B1">
        <w:rPr>
          <w:rFonts w:cs="Times New Roman"/>
          <w:b/>
          <w:sz w:val="36"/>
        </w:rPr>
        <w:t>6</w:t>
      </w:r>
      <w:r w:rsidR="00C53E01" w:rsidRPr="004434B1">
        <w:rPr>
          <w:rFonts w:cs="Times New Roman"/>
          <w:b/>
          <w:sz w:val="36"/>
        </w:rPr>
        <w:t>-</w:t>
      </w:r>
      <w:r w:rsidR="00D276F0" w:rsidRPr="00C222A9">
        <w:rPr>
          <w:rFonts w:cs="Times New Roman"/>
          <w:b/>
          <w:sz w:val="36"/>
        </w:rPr>
        <w:t>16</w:t>
      </w:r>
      <w:r w:rsidR="00C53E01" w:rsidRPr="00C222A9">
        <w:rPr>
          <w:rFonts w:cs="Times New Roman"/>
          <w:b/>
          <w:sz w:val="36"/>
        </w:rPr>
        <w:t xml:space="preserve"> azonosító számú</w:t>
      </w:r>
    </w:p>
    <w:p w14:paraId="74D25AEF" w14:textId="45A1CE17" w:rsidR="00C53E01" w:rsidRPr="00C222A9" w:rsidRDefault="00381E28" w:rsidP="00C53E01">
      <w:pPr>
        <w:jc w:val="center"/>
        <w:rPr>
          <w:rFonts w:cs="Times New Roman"/>
          <w:b/>
          <w:sz w:val="36"/>
        </w:rPr>
      </w:pPr>
      <w:r>
        <w:rPr>
          <w:rFonts w:cs="Times New Roman"/>
          <w:b/>
          <w:sz w:val="36"/>
        </w:rPr>
        <w:t>Agrárvállalkozási,</w:t>
      </w:r>
      <w:r w:rsidR="00D276F0" w:rsidRPr="00C222A9">
        <w:rPr>
          <w:rFonts w:cs="Times New Roman"/>
          <w:b/>
          <w:sz w:val="36"/>
        </w:rPr>
        <w:t xml:space="preserve"> kereskedelmi ismeretek</w:t>
      </w:r>
    </w:p>
    <w:p w14:paraId="44F77A7C" w14:textId="77777777" w:rsidR="00C53E01" w:rsidRPr="00C222A9" w:rsidRDefault="00C53E01" w:rsidP="00C53E01">
      <w:pPr>
        <w:jc w:val="center"/>
        <w:rPr>
          <w:rFonts w:cs="Times New Roman"/>
          <w:b/>
          <w:sz w:val="36"/>
        </w:rPr>
      </w:pPr>
      <w:r w:rsidRPr="00C222A9">
        <w:rPr>
          <w:rFonts w:cs="Times New Roman"/>
          <w:b/>
          <w:sz w:val="36"/>
        </w:rPr>
        <w:t>megnevezésű</w:t>
      </w:r>
    </w:p>
    <w:p w14:paraId="6522C408" w14:textId="77777777" w:rsidR="00C53E01" w:rsidRPr="00C222A9" w:rsidRDefault="00C53E01" w:rsidP="00C53E01">
      <w:pPr>
        <w:spacing w:before="480" w:after="480"/>
        <w:jc w:val="center"/>
        <w:rPr>
          <w:rFonts w:cs="Times New Roman"/>
          <w:b/>
          <w:sz w:val="36"/>
        </w:rPr>
      </w:pPr>
      <w:r w:rsidRPr="00C222A9">
        <w:rPr>
          <w:rFonts w:cs="Times New Roman"/>
          <w:b/>
          <w:sz w:val="36"/>
        </w:rPr>
        <w:t>szakmai követelménymodul</w:t>
      </w:r>
    </w:p>
    <w:p w14:paraId="01C750B6" w14:textId="77777777" w:rsidR="00C53E01" w:rsidRPr="00C222A9" w:rsidRDefault="00C53E01" w:rsidP="00C53E01">
      <w:pPr>
        <w:jc w:val="center"/>
        <w:rPr>
          <w:rFonts w:cs="Times New Roman"/>
          <w:b/>
          <w:sz w:val="36"/>
        </w:rPr>
      </w:pPr>
      <w:r w:rsidRPr="00C222A9">
        <w:rPr>
          <w:rFonts w:cs="Times New Roman"/>
          <w:b/>
          <w:sz w:val="36"/>
        </w:rPr>
        <w:t>tantárgyai, témakörei</w:t>
      </w:r>
    </w:p>
    <w:p w14:paraId="566FF583" w14:textId="77777777" w:rsidR="00C53E01" w:rsidRPr="00C222A9" w:rsidRDefault="00C53E01" w:rsidP="00C53E01">
      <w:pPr>
        <w:spacing w:after="200" w:line="276" w:lineRule="auto"/>
        <w:jc w:val="left"/>
        <w:rPr>
          <w:rFonts w:cs="Times New Roman"/>
        </w:rPr>
      </w:pPr>
      <w:r w:rsidRPr="00C222A9">
        <w:rPr>
          <w:rFonts w:cs="Times New Roman"/>
        </w:rPr>
        <w:br w:type="page"/>
      </w:r>
    </w:p>
    <w:p w14:paraId="27047CAE" w14:textId="353078EC" w:rsidR="00EF76FA" w:rsidRPr="00C222A9" w:rsidRDefault="00C53E01" w:rsidP="00CE2A8F">
      <w:pPr>
        <w:rPr>
          <w:rFonts w:cs="Times New Roman"/>
        </w:rPr>
      </w:pPr>
      <w:r w:rsidRPr="00C222A9">
        <w:rPr>
          <w:rFonts w:cs="Times New Roman"/>
        </w:rPr>
        <w:lastRenderedPageBreak/>
        <w:t xml:space="preserve">A </w:t>
      </w:r>
      <w:r w:rsidR="00F269FB">
        <w:rPr>
          <w:rFonts w:cs="Times New Roman"/>
        </w:rPr>
        <w:t>1</w:t>
      </w:r>
      <w:r w:rsidR="003F57EA">
        <w:rPr>
          <w:rFonts w:cs="Times New Roman"/>
        </w:rPr>
        <w:t>1</w:t>
      </w:r>
      <w:r w:rsidR="00F269FB">
        <w:rPr>
          <w:rFonts w:cs="Times New Roman"/>
        </w:rPr>
        <w:t>9</w:t>
      </w:r>
      <w:r w:rsidR="00D276F0" w:rsidRPr="00C222A9">
        <w:rPr>
          <w:rFonts w:cs="Times New Roman"/>
        </w:rPr>
        <w:t>0</w:t>
      </w:r>
      <w:r w:rsidR="00F269FB">
        <w:rPr>
          <w:rFonts w:cs="Times New Roman"/>
        </w:rPr>
        <w:t>6</w:t>
      </w:r>
      <w:r w:rsidRPr="00C222A9">
        <w:rPr>
          <w:rFonts w:cs="Times New Roman"/>
        </w:rPr>
        <w:t>-</w:t>
      </w:r>
      <w:r w:rsidR="00D276F0" w:rsidRPr="00C222A9">
        <w:rPr>
          <w:rFonts w:cs="Times New Roman"/>
        </w:rPr>
        <w:t>16</w:t>
      </w:r>
      <w:r w:rsidRPr="00C222A9">
        <w:rPr>
          <w:rFonts w:cs="Times New Roman"/>
        </w:rPr>
        <w:t xml:space="preserve"> azonosító számú </w:t>
      </w:r>
      <w:r w:rsidR="00D276F0" w:rsidRPr="00C222A9">
        <w:rPr>
          <w:rFonts w:cs="Times New Roman"/>
        </w:rPr>
        <w:t>Agrárvál</w:t>
      </w:r>
      <w:r w:rsidR="00381E28">
        <w:rPr>
          <w:rFonts w:cs="Times New Roman"/>
        </w:rPr>
        <w:t>lalkozási,</w:t>
      </w:r>
      <w:r w:rsidR="00D276F0" w:rsidRPr="00C222A9">
        <w:rPr>
          <w:rFonts w:cs="Times New Roman"/>
        </w:rPr>
        <w:t xml:space="preserve"> kereskedelmi </w:t>
      </w:r>
      <w:r w:rsidR="00381E28" w:rsidRPr="00C222A9">
        <w:rPr>
          <w:rFonts w:cs="Times New Roman"/>
        </w:rPr>
        <w:t>ismeretek</w:t>
      </w:r>
      <w:r w:rsidRPr="00C222A9">
        <w:rPr>
          <w:rFonts w:cs="Times New Roman"/>
        </w:rPr>
        <w:t xml:space="preserve"> megnevezésű szakmai követelménymodulhoz tartozó tantárgyak és témakörök oktatása során fejlesztendő kompetenciák</w:t>
      </w:r>
    </w:p>
    <w:tbl>
      <w:tblPr>
        <w:tblW w:w="6440" w:type="dxa"/>
        <w:jc w:val="center"/>
        <w:tblCellMar>
          <w:left w:w="70" w:type="dxa"/>
          <w:right w:w="70" w:type="dxa"/>
        </w:tblCellMar>
        <w:tblLook w:val="04A0" w:firstRow="1" w:lastRow="0" w:firstColumn="1" w:lastColumn="0" w:noHBand="0" w:noVBand="1"/>
      </w:tblPr>
      <w:tblGrid>
        <w:gridCol w:w="4100"/>
        <w:gridCol w:w="1040"/>
        <w:gridCol w:w="1300"/>
      </w:tblGrid>
      <w:tr w:rsidR="00EF76FA" w:rsidRPr="00C222A9" w14:paraId="6BB3B1A9" w14:textId="77777777" w:rsidTr="00EF76F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2FE1B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0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1F4419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Gazdálkodási ismeretek</w:t>
            </w:r>
          </w:p>
        </w:tc>
        <w:tc>
          <w:tcPr>
            <w:tcW w:w="13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2860D2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Gazdálkodási alapgyakorlatok</w:t>
            </w:r>
          </w:p>
        </w:tc>
      </w:tr>
      <w:tr w:rsidR="00EF76FA" w:rsidRPr="00C222A9" w14:paraId="71923157"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B3A37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EF76FA" w:rsidRPr="00C222A9" w14:paraId="5833074E"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7BCA2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Megtervezi vállalkozását</w:t>
            </w:r>
          </w:p>
        </w:tc>
        <w:tc>
          <w:tcPr>
            <w:tcW w:w="1040" w:type="dxa"/>
            <w:tcBorders>
              <w:top w:val="nil"/>
              <w:left w:val="nil"/>
              <w:bottom w:val="single" w:sz="4" w:space="0" w:color="auto"/>
              <w:right w:val="single" w:sz="4" w:space="0" w:color="auto"/>
            </w:tcBorders>
            <w:shd w:val="clear" w:color="auto" w:fill="auto"/>
            <w:noWrap/>
            <w:vAlign w:val="center"/>
            <w:hideMark/>
          </w:tcPr>
          <w:p w14:paraId="7806CAE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7A1E09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FF4B46D"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AC297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Ismeri az őstermelői, kistermelői élelmiszer előállítási tevékenység folytatásának feltételeit</w:t>
            </w:r>
          </w:p>
        </w:tc>
        <w:tc>
          <w:tcPr>
            <w:tcW w:w="1040" w:type="dxa"/>
            <w:tcBorders>
              <w:top w:val="nil"/>
              <w:left w:val="nil"/>
              <w:bottom w:val="single" w:sz="4" w:space="0" w:color="auto"/>
              <w:right w:val="single" w:sz="4" w:space="0" w:color="auto"/>
            </w:tcBorders>
            <w:shd w:val="clear" w:color="auto" w:fill="auto"/>
            <w:noWrap/>
            <w:vAlign w:val="center"/>
            <w:hideMark/>
          </w:tcPr>
          <w:p w14:paraId="3FC02DF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AB07E9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83BAF0A"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BAB07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Üzleti tervet, mezőgazdasági technológiai- és kampánytervet készít</w:t>
            </w:r>
          </w:p>
        </w:tc>
        <w:tc>
          <w:tcPr>
            <w:tcW w:w="1040" w:type="dxa"/>
            <w:tcBorders>
              <w:top w:val="nil"/>
              <w:left w:val="nil"/>
              <w:bottom w:val="single" w:sz="4" w:space="0" w:color="auto"/>
              <w:right w:val="single" w:sz="4" w:space="0" w:color="auto"/>
            </w:tcBorders>
            <w:shd w:val="clear" w:color="auto" w:fill="auto"/>
            <w:noWrap/>
            <w:vAlign w:val="center"/>
            <w:hideMark/>
          </w:tcPr>
          <w:p w14:paraId="2A0F6F7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D33D33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099BF25"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4B6F15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Megtervezi a vállalkozás anyagi feltételeit</w:t>
            </w:r>
          </w:p>
        </w:tc>
        <w:tc>
          <w:tcPr>
            <w:tcW w:w="1040" w:type="dxa"/>
            <w:tcBorders>
              <w:top w:val="nil"/>
              <w:left w:val="nil"/>
              <w:bottom w:val="single" w:sz="4" w:space="0" w:color="auto"/>
              <w:right w:val="single" w:sz="4" w:space="0" w:color="auto"/>
            </w:tcBorders>
            <w:shd w:val="clear" w:color="auto" w:fill="auto"/>
            <w:noWrap/>
            <w:vAlign w:val="center"/>
            <w:hideMark/>
          </w:tcPr>
          <w:p w14:paraId="5955873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1316FC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C65D255"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46BB7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Biztosítja a vállalkozásához szükséges személyi és tárgyi feltételeket</w:t>
            </w:r>
          </w:p>
        </w:tc>
        <w:tc>
          <w:tcPr>
            <w:tcW w:w="1040" w:type="dxa"/>
            <w:tcBorders>
              <w:top w:val="nil"/>
              <w:left w:val="nil"/>
              <w:bottom w:val="single" w:sz="4" w:space="0" w:color="auto"/>
              <w:right w:val="single" w:sz="4" w:space="0" w:color="auto"/>
            </w:tcBorders>
            <w:shd w:val="clear" w:color="auto" w:fill="auto"/>
            <w:noWrap/>
            <w:vAlign w:val="center"/>
            <w:hideMark/>
          </w:tcPr>
          <w:p w14:paraId="4592B9F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8F43A1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9145176"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42ED6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Irányítási és szervezési feladatokat lát el</w:t>
            </w:r>
          </w:p>
        </w:tc>
        <w:tc>
          <w:tcPr>
            <w:tcW w:w="1040" w:type="dxa"/>
            <w:tcBorders>
              <w:top w:val="nil"/>
              <w:left w:val="nil"/>
              <w:bottom w:val="single" w:sz="4" w:space="0" w:color="auto"/>
              <w:right w:val="single" w:sz="4" w:space="0" w:color="auto"/>
            </w:tcBorders>
            <w:shd w:val="clear" w:color="auto" w:fill="auto"/>
            <w:noWrap/>
            <w:vAlign w:val="center"/>
            <w:hideMark/>
          </w:tcPr>
          <w:p w14:paraId="07998EA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902BCD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11E8CA7"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B85FA4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munkajogi előírásokat</w:t>
            </w:r>
          </w:p>
        </w:tc>
        <w:tc>
          <w:tcPr>
            <w:tcW w:w="1040" w:type="dxa"/>
            <w:tcBorders>
              <w:top w:val="nil"/>
              <w:left w:val="nil"/>
              <w:bottom w:val="single" w:sz="4" w:space="0" w:color="auto"/>
              <w:right w:val="single" w:sz="4" w:space="0" w:color="auto"/>
            </w:tcBorders>
            <w:shd w:val="clear" w:color="auto" w:fill="auto"/>
            <w:noWrap/>
            <w:vAlign w:val="center"/>
            <w:hideMark/>
          </w:tcPr>
          <w:p w14:paraId="6DDF4A8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A3B545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A3E134D"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C06CBB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Irányítási, szervezési feladatokat lát el</w:t>
            </w:r>
          </w:p>
        </w:tc>
        <w:tc>
          <w:tcPr>
            <w:tcW w:w="1040" w:type="dxa"/>
            <w:tcBorders>
              <w:top w:val="nil"/>
              <w:left w:val="nil"/>
              <w:bottom w:val="single" w:sz="4" w:space="0" w:color="auto"/>
              <w:right w:val="single" w:sz="4" w:space="0" w:color="auto"/>
            </w:tcBorders>
            <w:shd w:val="clear" w:color="auto" w:fill="auto"/>
            <w:noWrap/>
            <w:vAlign w:val="center"/>
            <w:hideMark/>
          </w:tcPr>
          <w:p w14:paraId="3BC21EA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11E80C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317E176"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774AB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Tudatosan fejleszti vállalkozása eszközeit, termékeit</w:t>
            </w:r>
          </w:p>
        </w:tc>
        <w:tc>
          <w:tcPr>
            <w:tcW w:w="1040" w:type="dxa"/>
            <w:tcBorders>
              <w:top w:val="nil"/>
              <w:left w:val="nil"/>
              <w:bottom w:val="single" w:sz="4" w:space="0" w:color="auto"/>
              <w:right w:val="single" w:sz="4" w:space="0" w:color="auto"/>
            </w:tcBorders>
            <w:shd w:val="clear" w:color="auto" w:fill="auto"/>
            <w:noWrap/>
            <w:vAlign w:val="center"/>
            <w:hideMark/>
          </w:tcPr>
          <w:p w14:paraId="3D7AFF5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2A3704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12BFD38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6313B2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Adózási feladatokat lát el</w:t>
            </w:r>
          </w:p>
        </w:tc>
        <w:tc>
          <w:tcPr>
            <w:tcW w:w="1040" w:type="dxa"/>
            <w:tcBorders>
              <w:top w:val="nil"/>
              <w:left w:val="nil"/>
              <w:bottom w:val="single" w:sz="4" w:space="0" w:color="auto"/>
              <w:right w:val="single" w:sz="4" w:space="0" w:color="auto"/>
            </w:tcBorders>
            <w:shd w:val="clear" w:color="auto" w:fill="auto"/>
            <w:noWrap/>
            <w:vAlign w:val="center"/>
            <w:hideMark/>
          </w:tcPr>
          <w:p w14:paraId="29B6B4A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613D966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105B8219"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4236B7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Figyelemmel kíséri a vállalkozásával kapcsolatos jogszabályokat</w:t>
            </w:r>
          </w:p>
        </w:tc>
        <w:tc>
          <w:tcPr>
            <w:tcW w:w="1040" w:type="dxa"/>
            <w:tcBorders>
              <w:top w:val="nil"/>
              <w:left w:val="nil"/>
              <w:bottom w:val="single" w:sz="4" w:space="0" w:color="auto"/>
              <w:right w:val="single" w:sz="4" w:space="0" w:color="auto"/>
            </w:tcBorders>
            <w:shd w:val="clear" w:color="auto" w:fill="auto"/>
            <w:noWrap/>
            <w:vAlign w:val="center"/>
            <w:hideMark/>
          </w:tcPr>
          <w:p w14:paraId="3DDD8FC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7E1112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B884BFA"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9AC1D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Kapcsolatot tart környezetével, továbbképzéseken vesz részt</w:t>
            </w:r>
          </w:p>
        </w:tc>
        <w:tc>
          <w:tcPr>
            <w:tcW w:w="1040" w:type="dxa"/>
            <w:tcBorders>
              <w:top w:val="nil"/>
              <w:left w:val="nil"/>
              <w:bottom w:val="single" w:sz="4" w:space="0" w:color="auto"/>
              <w:right w:val="single" w:sz="4" w:space="0" w:color="auto"/>
            </w:tcBorders>
            <w:shd w:val="clear" w:color="auto" w:fill="auto"/>
            <w:noWrap/>
            <w:vAlign w:val="center"/>
            <w:hideMark/>
          </w:tcPr>
          <w:p w14:paraId="490B16E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497A151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90AB657"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D7A53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Szükség esetén átalakítja, vagy megszünteti vállalkozását</w:t>
            </w:r>
          </w:p>
        </w:tc>
        <w:tc>
          <w:tcPr>
            <w:tcW w:w="1040" w:type="dxa"/>
            <w:tcBorders>
              <w:top w:val="nil"/>
              <w:left w:val="nil"/>
              <w:bottom w:val="single" w:sz="4" w:space="0" w:color="auto"/>
              <w:right w:val="single" w:sz="4" w:space="0" w:color="auto"/>
            </w:tcBorders>
            <w:shd w:val="clear" w:color="auto" w:fill="auto"/>
            <w:noWrap/>
            <w:vAlign w:val="center"/>
            <w:hideMark/>
          </w:tcPr>
          <w:p w14:paraId="79EAF2E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5751DF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E6FF5E3"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01F0E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Piackutatást, piacbefolyásolási tevékenységet végez</w:t>
            </w:r>
          </w:p>
        </w:tc>
        <w:tc>
          <w:tcPr>
            <w:tcW w:w="1040" w:type="dxa"/>
            <w:tcBorders>
              <w:top w:val="nil"/>
              <w:left w:val="nil"/>
              <w:bottom w:val="single" w:sz="4" w:space="0" w:color="auto"/>
              <w:right w:val="single" w:sz="4" w:space="0" w:color="auto"/>
            </w:tcBorders>
            <w:shd w:val="clear" w:color="auto" w:fill="auto"/>
            <w:noWrap/>
            <w:vAlign w:val="center"/>
            <w:hideMark/>
          </w:tcPr>
          <w:p w14:paraId="448300A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0BD6F9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66A74A9"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38D81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Üzleti tárgyalást, üzleti levelezést folytat</w:t>
            </w:r>
          </w:p>
        </w:tc>
        <w:tc>
          <w:tcPr>
            <w:tcW w:w="1040" w:type="dxa"/>
            <w:tcBorders>
              <w:top w:val="nil"/>
              <w:left w:val="nil"/>
              <w:bottom w:val="single" w:sz="4" w:space="0" w:color="auto"/>
              <w:right w:val="single" w:sz="4" w:space="0" w:color="auto"/>
            </w:tcBorders>
            <w:shd w:val="clear" w:color="auto" w:fill="auto"/>
            <w:noWrap/>
            <w:vAlign w:val="center"/>
            <w:hideMark/>
          </w:tcPr>
          <w:p w14:paraId="57C7916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1E22C19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2A2B842"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0A3BF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Tervet, pályázatot készít, készítet</w:t>
            </w:r>
          </w:p>
        </w:tc>
        <w:tc>
          <w:tcPr>
            <w:tcW w:w="1040" w:type="dxa"/>
            <w:tcBorders>
              <w:top w:val="nil"/>
              <w:left w:val="nil"/>
              <w:bottom w:val="single" w:sz="4" w:space="0" w:color="auto"/>
              <w:right w:val="single" w:sz="4" w:space="0" w:color="auto"/>
            </w:tcBorders>
            <w:shd w:val="clear" w:color="auto" w:fill="auto"/>
            <w:noWrap/>
            <w:vAlign w:val="center"/>
            <w:hideMark/>
          </w:tcPr>
          <w:p w14:paraId="7CAAE1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428E280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6175C89"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83B7C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Támogatást igényel</w:t>
            </w:r>
          </w:p>
        </w:tc>
        <w:tc>
          <w:tcPr>
            <w:tcW w:w="1040" w:type="dxa"/>
            <w:tcBorders>
              <w:top w:val="nil"/>
              <w:left w:val="nil"/>
              <w:bottom w:val="single" w:sz="4" w:space="0" w:color="auto"/>
              <w:right w:val="single" w:sz="4" w:space="0" w:color="auto"/>
            </w:tcBorders>
            <w:shd w:val="clear" w:color="auto" w:fill="auto"/>
            <w:noWrap/>
            <w:vAlign w:val="center"/>
            <w:hideMark/>
          </w:tcPr>
          <w:p w14:paraId="332D6A0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7048DB7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1A8044E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45CF8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szükséges gazdasági számításokat</w:t>
            </w:r>
          </w:p>
        </w:tc>
        <w:tc>
          <w:tcPr>
            <w:tcW w:w="1040" w:type="dxa"/>
            <w:tcBorders>
              <w:top w:val="nil"/>
              <w:left w:val="nil"/>
              <w:bottom w:val="single" w:sz="4" w:space="0" w:color="auto"/>
              <w:right w:val="single" w:sz="4" w:space="0" w:color="auto"/>
            </w:tcBorders>
            <w:shd w:val="clear" w:color="auto" w:fill="auto"/>
            <w:noWrap/>
            <w:vAlign w:val="center"/>
            <w:hideMark/>
          </w:tcPr>
          <w:p w14:paraId="463867F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CF9E98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074D5F9D"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E0CEC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Jelentést, kimutatást készít, adatszolgáltatást végez</w:t>
            </w:r>
          </w:p>
        </w:tc>
        <w:tc>
          <w:tcPr>
            <w:tcW w:w="1040" w:type="dxa"/>
            <w:tcBorders>
              <w:top w:val="nil"/>
              <w:left w:val="nil"/>
              <w:bottom w:val="single" w:sz="4" w:space="0" w:color="auto"/>
              <w:right w:val="single" w:sz="4" w:space="0" w:color="auto"/>
            </w:tcBorders>
            <w:shd w:val="clear" w:color="auto" w:fill="auto"/>
            <w:noWrap/>
            <w:vAlign w:val="center"/>
            <w:hideMark/>
          </w:tcPr>
          <w:p w14:paraId="5C6A69B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7967344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B127AFE"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59B90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Figyelembe veszi a fogyasztói érdekvédelem szabályait</w:t>
            </w:r>
          </w:p>
        </w:tc>
        <w:tc>
          <w:tcPr>
            <w:tcW w:w="1040" w:type="dxa"/>
            <w:tcBorders>
              <w:top w:val="nil"/>
              <w:left w:val="nil"/>
              <w:bottom w:val="single" w:sz="4" w:space="0" w:color="auto"/>
              <w:right w:val="single" w:sz="4" w:space="0" w:color="auto"/>
            </w:tcBorders>
            <w:shd w:val="clear" w:color="auto" w:fill="auto"/>
            <w:noWrap/>
            <w:vAlign w:val="center"/>
            <w:hideMark/>
          </w:tcPr>
          <w:p w14:paraId="131BA40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6703E4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D9B9EC4"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05418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Beszerzi a termeléshez, szolgáltatáshoz szükséges anyagokat</w:t>
            </w:r>
          </w:p>
        </w:tc>
        <w:tc>
          <w:tcPr>
            <w:tcW w:w="1040" w:type="dxa"/>
            <w:tcBorders>
              <w:top w:val="nil"/>
              <w:left w:val="nil"/>
              <w:bottom w:val="single" w:sz="4" w:space="0" w:color="auto"/>
              <w:right w:val="single" w:sz="4" w:space="0" w:color="auto"/>
            </w:tcBorders>
            <w:shd w:val="clear" w:color="auto" w:fill="auto"/>
            <w:noWrap/>
            <w:vAlign w:val="center"/>
            <w:hideMark/>
          </w:tcPr>
          <w:p w14:paraId="17AEECE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CC2F0C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2D3B153"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269FF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Készletezési, raktározási tevékenységet folytat</w:t>
            </w:r>
          </w:p>
        </w:tc>
        <w:tc>
          <w:tcPr>
            <w:tcW w:w="1040" w:type="dxa"/>
            <w:tcBorders>
              <w:top w:val="nil"/>
              <w:left w:val="nil"/>
              <w:bottom w:val="single" w:sz="4" w:space="0" w:color="auto"/>
              <w:right w:val="single" w:sz="4" w:space="0" w:color="auto"/>
            </w:tcBorders>
            <w:shd w:val="clear" w:color="auto" w:fill="auto"/>
            <w:noWrap/>
            <w:vAlign w:val="center"/>
            <w:hideMark/>
          </w:tcPr>
          <w:p w14:paraId="72D2B91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1914823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A0C90C0"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468BF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Értékesítési tevékenységet folytat</w:t>
            </w:r>
          </w:p>
        </w:tc>
        <w:tc>
          <w:tcPr>
            <w:tcW w:w="1040" w:type="dxa"/>
            <w:tcBorders>
              <w:top w:val="nil"/>
              <w:left w:val="nil"/>
              <w:bottom w:val="single" w:sz="4" w:space="0" w:color="auto"/>
              <w:right w:val="single" w:sz="4" w:space="0" w:color="auto"/>
            </w:tcBorders>
            <w:shd w:val="clear" w:color="auto" w:fill="auto"/>
            <w:noWrap/>
            <w:vAlign w:val="center"/>
            <w:hideMark/>
          </w:tcPr>
          <w:p w14:paraId="0374D2F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33CDD26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152A68C" w14:textId="77777777" w:rsidTr="00EF76FA">
        <w:trPr>
          <w:trHeight w:val="255"/>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1A1AD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Ismeri és alkalmazza a vállalkozás jogkövető működése érdekében a fogyasztóvédelmi előírásokat</w:t>
            </w:r>
          </w:p>
        </w:tc>
        <w:tc>
          <w:tcPr>
            <w:tcW w:w="1040" w:type="dxa"/>
            <w:tcBorders>
              <w:top w:val="nil"/>
              <w:left w:val="nil"/>
              <w:bottom w:val="single" w:sz="4" w:space="0" w:color="auto"/>
              <w:right w:val="single" w:sz="4" w:space="0" w:color="auto"/>
            </w:tcBorders>
            <w:shd w:val="clear" w:color="auto" w:fill="auto"/>
            <w:noWrap/>
            <w:vAlign w:val="center"/>
            <w:hideMark/>
          </w:tcPr>
          <w:p w14:paraId="3783DAE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871D05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27074D1"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CC15E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EF76FA" w:rsidRPr="00C222A9" w14:paraId="28EDA039" w14:textId="77777777" w:rsidTr="00EF76FA">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14:paraId="2F3E373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040" w:type="dxa"/>
            <w:tcBorders>
              <w:top w:val="nil"/>
              <w:left w:val="nil"/>
              <w:bottom w:val="single" w:sz="4" w:space="0" w:color="auto"/>
              <w:right w:val="single" w:sz="4" w:space="0" w:color="auto"/>
            </w:tcBorders>
            <w:shd w:val="clear" w:color="auto" w:fill="auto"/>
            <w:noWrap/>
            <w:vAlign w:val="center"/>
            <w:hideMark/>
          </w:tcPr>
          <w:p w14:paraId="00D80E4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7BA94CA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06B7169"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2860B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Alapfogalmak</w:t>
            </w:r>
          </w:p>
        </w:tc>
        <w:tc>
          <w:tcPr>
            <w:tcW w:w="1040" w:type="dxa"/>
            <w:tcBorders>
              <w:top w:val="nil"/>
              <w:left w:val="nil"/>
              <w:bottom w:val="single" w:sz="4" w:space="0" w:color="auto"/>
              <w:right w:val="single" w:sz="4" w:space="0" w:color="auto"/>
            </w:tcBorders>
            <w:shd w:val="clear" w:color="auto" w:fill="auto"/>
            <w:noWrap/>
            <w:vAlign w:val="center"/>
            <w:hideMark/>
          </w:tcPr>
          <w:p w14:paraId="0B13BE5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0F7A431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13E55FA6"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EAB69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Őstermelői tevékenység, kistermelői élelmiszer előállítás</w:t>
            </w:r>
          </w:p>
        </w:tc>
        <w:tc>
          <w:tcPr>
            <w:tcW w:w="1040" w:type="dxa"/>
            <w:tcBorders>
              <w:top w:val="nil"/>
              <w:left w:val="nil"/>
              <w:bottom w:val="single" w:sz="4" w:space="0" w:color="auto"/>
              <w:right w:val="single" w:sz="4" w:space="0" w:color="auto"/>
            </w:tcBorders>
            <w:shd w:val="clear" w:color="auto" w:fill="auto"/>
            <w:noWrap/>
            <w:vAlign w:val="center"/>
            <w:hideMark/>
          </w:tcPr>
          <w:p w14:paraId="0B6C8D5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E76F01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58649EF"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1932D1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mezőgazdasági termelés eszközeinek üzemgazdasági értékelése</w:t>
            </w:r>
          </w:p>
        </w:tc>
        <w:tc>
          <w:tcPr>
            <w:tcW w:w="1040" w:type="dxa"/>
            <w:tcBorders>
              <w:top w:val="nil"/>
              <w:left w:val="nil"/>
              <w:bottom w:val="single" w:sz="4" w:space="0" w:color="auto"/>
              <w:right w:val="single" w:sz="4" w:space="0" w:color="auto"/>
            </w:tcBorders>
            <w:shd w:val="clear" w:color="auto" w:fill="auto"/>
            <w:noWrap/>
            <w:vAlign w:val="center"/>
            <w:hideMark/>
          </w:tcPr>
          <w:p w14:paraId="663661C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F525B5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B480EE7" w14:textId="77777777" w:rsidTr="00EF76F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CF13F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termékek ráfordításai és költségei, az egyes ágazatok jellemző költségei, a vállalkozás eredménye</w:t>
            </w:r>
          </w:p>
        </w:tc>
        <w:tc>
          <w:tcPr>
            <w:tcW w:w="1040" w:type="dxa"/>
            <w:tcBorders>
              <w:top w:val="nil"/>
              <w:left w:val="nil"/>
              <w:bottom w:val="single" w:sz="4" w:space="0" w:color="auto"/>
              <w:right w:val="single" w:sz="4" w:space="0" w:color="auto"/>
            </w:tcBorders>
            <w:shd w:val="clear" w:color="auto" w:fill="auto"/>
            <w:noWrap/>
            <w:vAlign w:val="center"/>
            <w:hideMark/>
          </w:tcPr>
          <w:p w14:paraId="423CCE4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1C26FC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3FC9EE0"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7057F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termelési folyamat tényezői</w:t>
            </w:r>
          </w:p>
        </w:tc>
        <w:tc>
          <w:tcPr>
            <w:tcW w:w="1040" w:type="dxa"/>
            <w:tcBorders>
              <w:top w:val="nil"/>
              <w:left w:val="nil"/>
              <w:bottom w:val="single" w:sz="4" w:space="0" w:color="auto"/>
              <w:right w:val="single" w:sz="4" w:space="0" w:color="auto"/>
            </w:tcBorders>
            <w:shd w:val="clear" w:color="auto" w:fill="auto"/>
            <w:noWrap/>
            <w:vAlign w:val="center"/>
            <w:hideMark/>
          </w:tcPr>
          <w:p w14:paraId="7EEB3A0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11D16B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D2158AE" w14:textId="77777777" w:rsidTr="00EF76F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67ED0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vállalkozás fogalma, jellemzői, formái, létesítése,működtetése, átalakítása, megszüntetése</w:t>
            </w:r>
          </w:p>
        </w:tc>
        <w:tc>
          <w:tcPr>
            <w:tcW w:w="1040" w:type="dxa"/>
            <w:tcBorders>
              <w:top w:val="nil"/>
              <w:left w:val="nil"/>
              <w:bottom w:val="single" w:sz="4" w:space="0" w:color="auto"/>
              <w:right w:val="single" w:sz="4" w:space="0" w:color="auto"/>
            </w:tcBorders>
            <w:shd w:val="clear" w:color="auto" w:fill="auto"/>
            <w:noWrap/>
            <w:vAlign w:val="center"/>
            <w:hideMark/>
          </w:tcPr>
          <w:p w14:paraId="56FC6CD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CE7A13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15656AB3"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53FBE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Az üzleti terv készítésének céljai, az üzleti terv felépítése</w:t>
            </w:r>
          </w:p>
        </w:tc>
        <w:tc>
          <w:tcPr>
            <w:tcW w:w="1040" w:type="dxa"/>
            <w:tcBorders>
              <w:top w:val="nil"/>
              <w:left w:val="nil"/>
              <w:bottom w:val="single" w:sz="4" w:space="0" w:color="auto"/>
              <w:right w:val="single" w:sz="4" w:space="0" w:color="auto"/>
            </w:tcBorders>
            <w:shd w:val="clear" w:color="auto" w:fill="auto"/>
            <w:noWrap/>
            <w:vAlign w:val="center"/>
            <w:hideMark/>
          </w:tcPr>
          <w:p w14:paraId="17F3ADF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A6525B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FFA5038"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BB20ED" w14:textId="2D2C6499" w:rsidR="00EF76FA" w:rsidRPr="00C222A9" w:rsidRDefault="00EF76FA" w:rsidP="00EF76FA">
            <w:pPr>
              <w:spacing w:after="0"/>
              <w:jc w:val="left"/>
              <w:rPr>
                <w:rFonts w:eastAsia="Times New Roman" w:cs="Times New Roman"/>
                <w:color w:val="000000"/>
                <w:sz w:val="20"/>
                <w:szCs w:val="20"/>
                <w:lang w:eastAsia="hu-HU"/>
              </w:rPr>
            </w:pPr>
            <w:r w:rsidRPr="0051131C">
              <w:rPr>
                <w:rFonts w:eastAsia="Times New Roman" w:cs="Times New Roman"/>
                <w:color w:val="000000"/>
                <w:sz w:val="20"/>
                <w:szCs w:val="20"/>
                <w:lang w:eastAsia="hu-HU"/>
              </w:rPr>
              <w:t>Mezőgazdasági</w:t>
            </w:r>
            <w:r w:rsidRPr="00C222A9">
              <w:rPr>
                <w:rFonts w:eastAsia="Times New Roman" w:cs="Times New Roman"/>
                <w:color w:val="000000"/>
                <w:sz w:val="20"/>
                <w:szCs w:val="20"/>
                <w:lang w:eastAsia="hu-HU"/>
              </w:rPr>
              <w:t xml:space="preserve"> technológiai és kampányterv felépítése, tartalma</w:t>
            </w:r>
          </w:p>
        </w:tc>
        <w:tc>
          <w:tcPr>
            <w:tcW w:w="1040" w:type="dxa"/>
            <w:tcBorders>
              <w:top w:val="nil"/>
              <w:left w:val="nil"/>
              <w:bottom w:val="single" w:sz="4" w:space="0" w:color="auto"/>
              <w:right w:val="single" w:sz="4" w:space="0" w:color="auto"/>
            </w:tcBorders>
            <w:shd w:val="clear" w:color="auto" w:fill="auto"/>
            <w:noWrap/>
            <w:vAlign w:val="center"/>
            <w:hideMark/>
          </w:tcPr>
          <w:p w14:paraId="1BEB246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6DF4F8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65DE3FF"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0E4694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szerződéskötés alapelvei, a fontosabb szerződéstípusok</w:t>
            </w:r>
          </w:p>
        </w:tc>
        <w:tc>
          <w:tcPr>
            <w:tcW w:w="1040" w:type="dxa"/>
            <w:tcBorders>
              <w:top w:val="nil"/>
              <w:left w:val="nil"/>
              <w:bottom w:val="single" w:sz="4" w:space="0" w:color="auto"/>
              <w:right w:val="single" w:sz="4" w:space="0" w:color="auto"/>
            </w:tcBorders>
            <w:shd w:val="clear" w:color="auto" w:fill="auto"/>
            <w:noWrap/>
            <w:vAlign w:val="center"/>
            <w:hideMark/>
          </w:tcPr>
          <w:p w14:paraId="75A8C3E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66715F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A1955AA"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00778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Bizonylati elv- és fegyelem, bizonylatok kitöltése</w:t>
            </w:r>
          </w:p>
        </w:tc>
        <w:tc>
          <w:tcPr>
            <w:tcW w:w="1040" w:type="dxa"/>
            <w:tcBorders>
              <w:top w:val="nil"/>
              <w:left w:val="nil"/>
              <w:bottom w:val="single" w:sz="4" w:space="0" w:color="auto"/>
              <w:right w:val="single" w:sz="4" w:space="0" w:color="auto"/>
            </w:tcBorders>
            <w:shd w:val="clear" w:color="auto" w:fill="auto"/>
            <w:noWrap/>
            <w:vAlign w:val="center"/>
            <w:hideMark/>
          </w:tcPr>
          <w:p w14:paraId="5BF5E08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02B3E30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4964F21"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8F8379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növénytermesztő, állattenyésztő szolgáltató tevékenységek analitikus nyilvántartásai</w:t>
            </w:r>
          </w:p>
        </w:tc>
        <w:tc>
          <w:tcPr>
            <w:tcW w:w="1040" w:type="dxa"/>
            <w:tcBorders>
              <w:top w:val="nil"/>
              <w:left w:val="nil"/>
              <w:bottom w:val="single" w:sz="4" w:space="0" w:color="auto"/>
              <w:right w:val="single" w:sz="4" w:space="0" w:color="auto"/>
            </w:tcBorders>
            <w:shd w:val="clear" w:color="auto" w:fill="auto"/>
            <w:noWrap/>
            <w:vAlign w:val="center"/>
            <w:hideMark/>
          </w:tcPr>
          <w:p w14:paraId="7579B51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5924D1E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CE9FD14"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66A39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Az üzleti tárgyalás feltételei, résztvevői, menete</w:t>
            </w:r>
          </w:p>
        </w:tc>
        <w:tc>
          <w:tcPr>
            <w:tcW w:w="1040" w:type="dxa"/>
            <w:tcBorders>
              <w:top w:val="nil"/>
              <w:left w:val="nil"/>
              <w:bottom w:val="single" w:sz="4" w:space="0" w:color="auto"/>
              <w:right w:val="single" w:sz="4" w:space="0" w:color="auto"/>
            </w:tcBorders>
            <w:shd w:val="clear" w:color="auto" w:fill="auto"/>
            <w:noWrap/>
            <w:vAlign w:val="center"/>
            <w:hideMark/>
          </w:tcPr>
          <w:p w14:paraId="0D9FBD5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442F7D6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7B62A59"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9ED85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kommunikáció módszerei, eszközei</w:t>
            </w:r>
          </w:p>
        </w:tc>
        <w:tc>
          <w:tcPr>
            <w:tcW w:w="1040" w:type="dxa"/>
            <w:tcBorders>
              <w:top w:val="nil"/>
              <w:left w:val="nil"/>
              <w:bottom w:val="single" w:sz="4" w:space="0" w:color="auto"/>
              <w:right w:val="single" w:sz="4" w:space="0" w:color="auto"/>
            </w:tcBorders>
            <w:shd w:val="clear" w:color="auto" w:fill="auto"/>
            <w:noWrap/>
            <w:vAlign w:val="center"/>
            <w:hideMark/>
          </w:tcPr>
          <w:p w14:paraId="53DF111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2F9EBC9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D8C0CC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83805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Az üzleti levelezés szabályai</w:t>
            </w:r>
          </w:p>
        </w:tc>
        <w:tc>
          <w:tcPr>
            <w:tcW w:w="1040" w:type="dxa"/>
            <w:tcBorders>
              <w:top w:val="nil"/>
              <w:left w:val="nil"/>
              <w:bottom w:val="single" w:sz="4" w:space="0" w:color="auto"/>
              <w:right w:val="single" w:sz="4" w:space="0" w:color="auto"/>
            </w:tcBorders>
            <w:shd w:val="clear" w:color="auto" w:fill="auto"/>
            <w:noWrap/>
            <w:vAlign w:val="center"/>
            <w:hideMark/>
          </w:tcPr>
          <w:p w14:paraId="29DF1B3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6F23DAC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ED319AF"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D3397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fogyasztói magatartás</w:t>
            </w:r>
          </w:p>
        </w:tc>
        <w:tc>
          <w:tcPr>
            <w:tcW w:w="1040" w:type="dxa"/>
            <w:tcBorders>
              <w:top w:val="nil"/>
              <w:left w:val="nil"/>
              <w:bottom w:val="single" w:sz="4" w:space="0" w:color="auto"/>
              <w:right w:val="single" w:sz="4" w:space="0" w:color="auto"/>
            </w:tcBorders>
            <w:shd w:val="clear" w:color="auto" w:fill="auto"/>
            <w:noWrap/>
            <w:vAlign w:val="center"/>
            <w:hideMark/>
          </w:tcPr>
          <w:p w14:paraId="124F3CE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04E135A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C0CCD99"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8D314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piackutatás módszerei mezőgazdasági és élelmiszeripari termék esetén</w:t>
            </w:r>
          </w:p>
        </w:tc>
        <w:tc>
          <w:tcPr>
            <w:tcW w:w="1040" w:type="dxa"/>
            <w:tcBorders>
              <w:top w:val="nil"/>
              <w:left w:val="nil"/>
              <w:bottom w:val="single" w:sz="4" w:space="0" w:color="auto"/>
              <w:right w:val="single" w:sz="4" w:space="0" w:color="auto"/>
            </w:tcBorders>
            <w:shd w:val="clear" w:color="auto" w:fill="auto"/>
            <w:noWrap/>
            <w:vAlign w:val="center"/>
            <w:hideMark/>
          </w:tcPr>
          <w:p w14:paraId="2AA76CE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740A59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2CF896F"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3838E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termékek marketingje</w:t>
            </w:r>
          </w:p>
        </w:tc>
        <w:tc>
          <w:tcPr>
            <w:tcW w:w="1040" w:type="dxa"/>
            <w:tcBorders>
              <w:top w:val="nil"/>
              <w:left w:val="nil"/>
              <w:bottom w:val="single" w:sz="4" w:space="0" w:color="auto"/>
              <w:right w:val="single" w:sz="4" w:space="0" w:color="auto"/>
            </w:tcBorders>
            <w:shd w:val="clear" w:color="auto" w:fill="auto"/>
            <w:noWrap/>
            <w:vAlign w:val="center"/>
            <w:hideMark/>
          </w:tcPr>
          <w:p w14:paraId="61ECCDD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4A1809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454FDB2"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D839F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termékek jellemzői, árképzése, a termékfejlesztés módjai</w:t>
            </w:r>
          </w:p>
        </w:tc>
        <w:tc>
          <w:tcPr>
            <w:tcW w:w="1040" w:type="dxa"/>
            <w:tcBorders>
              <w:top w:val="nil"/>
              <w:left w:val="nil"/>
              <w:bottom w:val="single" w:sz="4" w:space="0" w:color="auto"/>
              <w:right w:val="single" w:sz="4" w:space="0" w:color="auto"/>
            </w:tcBorders>
            <w:shd w:val="clear" w:color="auto" w:fill="auto"/>
            <w:noWrap/>
            <w:vAlign w:val="center"/>
            <w:hideMark/>
          </w:tcPr>
          <w:p w14:paraId="4834C65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BAA038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7B5291F"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95785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termékek speciális értékesítési módjai, az értékesítés elősegítése</w:t>
            </w:r>
          </w:p>
        </w:tc>
        <w:tc>
          <w:tcPr>
            <w:tcW w:w="1040" w:type="dxa"/>
            <w:tcBorders>
              <w:top w:val="nil"/>
              <w:left w:val="nil"/>
              <w:bottom w:val="single" w:sz="4" w:space="0" w:color="auto"/>
              <w:right w:val="single" w:sz="4" w:space="0" w:color="auto"/>
            </w:tcBorders>
            <w:shd w:val="clear" w:color="auto" w:fill="auto"/>
            <w:noWrap/>
            <w:vAlign w:val="center"/>
            <w:hideMark/>
          </w:tcPr>
          <w:p w14:paraId="7036AA4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C2F254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741FE7C"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F7638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 képzéshez illeszkedő hazai és európai </w:t>
            </w:r>
            <w:proofErr w:type="spellStart"/>
            <w:r w:rsidRPr="00C222A9">
              <w:rPr>
                <w:rFonts w:eastAsia="Times New Roman" w:cs="Times New Roman"/>
                <w:color w:val="000000"/>
                <w:sz w:val="20"/>
                <w:szCs w:val="20"/>
                <w:lang w:eastAsia="hu-HU"/>
              </w:rPr>
              <w:t>úniós</w:t>
            </w:r>
            <w:proofErr w:type="spellEnd"/>
            <w:r w:rsidRPr="00C222A9">
              <w:rPr>
                <w:rFonts w:eastAsia="Times New Roman" w:cs="Times New Roman"/>
                <w:color w:val="000000"/>
                <w:sz w:val="20"/>
                <w:szCs w:val="20"/>
                <w:lang w:eastAsia="hu-HU"/>
              </w:rPr>
              <w:t xml:space="preserve"> fogyasztóvédelmi előírások</w:t>
            </w:r>
          </w:p>
        </w:tc>
        <w:tc>
          <w:tcPr>
            <w:tcW w:w="1040" w:type="dxa"/>
            <w:tcBorders>
              <w:top w:val="nil"/>
              <w:left w:val="nil"/>
              <w:bottom w:val="single" w:sz="4" w:space="0" w:color="auto"/>
              <w:right w:val="single" w:sz="4" w:space="0" w:color="auto"/>
            </w:tcBorders>
            <w:shd w:val="clear" w:color="auto" w:fill="auto"/>
            <w:noWrap/>
            <w:vAlign w:val="center"/>
            <w:hideMark/>
          </w:tcPr>
          <w:p w14:paraId="1CB10C2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F2C082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7BA2023A"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CCC2F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Pályázatkészítés, a támogatások igénybe vételének szabályai</w:t>
            </w:r>
          </w:p>
        </w:tc>
        <w:tc>
          <w:tcPr>
            <w:tcW w:w="1040" w:type="dxa"/>
            <w:tcBorders>
              <w:top w:val="nil"/>
              <w:left w:val="nil"/>
              <w:bottom w:val="single" w:sz="4" w:space="0" w:color="auto"/>
              <w:right w:val="single" w:sz="4" w:space="0" w:color="auto"/>
            </w:tcBorders>
            <w:shd w:val="clear" w:color="auto" w:fill="auto"/>
            <w:noWrap/>
            <w:vAlign w:val="center"/>
            <w:hideMark/>
          </w:tcPr>
          <w:p w14:paraId="6F60A1D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692CED8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630E5F1"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3C5A4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Biztosítási lehetőségek az üzleti életben</w:t>
            </w:r>
          </w:p>
        </w:tc>
        <w:tc>
          <w:tcPr>
            <w:tcW w:w="1040" w:type="dxa"/>
            <w:tcBorders>
              <w:top w:val="nil"/>
              <w:left w:val="nil"/>
              <w:bottom w:val="single" w:sz="4" w:space="0" w:color="auto"/>
              <w:right w:val="single" w:sz="4" w:space="0" w:color="auto"/>
            </w:tcBorders>
            <w:shd w:val="clear" w:color="auto" w:fill="auto"/>
            <w:noWrap/>
            <w:vAlign w:val="center"/>
            <w:hideMark/>
          </w:tcPr>
          <w:p w14:paraId="535FAB7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18418FA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3193E9B"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CF2141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vállalkozás pénzügyei, hitelezés, adózás</w:t>
            </w:r>
          </w:p>
        </w:tc>
        <w:tc>
          <w:tcPr>
            <w:tcW w:w="1040" w:type="dxa"/>
            <w:tcBorders>
              <w:top w:val="nil"/>
              <w:left w:val="nil"/>
              <w:bottom w:val="single" w:sz="4" w:space="0" w:color="auto"/>
              <w:right w:val="single" w:sz="4" w:space="0" w:color="auto"/>
            </w:tcBorders>
            <w:shd w:val="clear" w:color="auto" w:fill="auto"/>
            <w:noWrap/>
            <w:vAlign w:val="center"/>
            <w:hideMark/>
          </w:tcPr>
          <w:p w14:paraId="2DF9590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1D9FF0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4AC4B72"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83875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Társadalombiztosítás</w:t>
            </w:r>
          </w:p>
        </w:tc>
        <w:tc>
          <w:tcPr>
            <w:tcW w:w="1040" w:type="dxa"/>
            <w:tcBorders>
              <w:top w:val="nil"/>
              <w:left w:val="nil"/>
              <w:bottom w:val="single" w:sz="4" w:space="0" w:color="auto"/>
              <w:right w:val="single" w:sz="4" w:space="0" w:color="auto"/>
            </w:tcBorders>
            <w:shd w:val="clear" w:color="auto" w:fill="auto"/>
            <w:noWrap/>
            <w:vAlign w:val="center"/>
            <w:hideMark/>
          </w:tcPr>
          <w:p w14:paraId="52EBF5F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146D02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3F1E0B2"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D7481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Munkajogi, munkaügyi ismeretek</w:t>
            </w:r>
          </w:p>
        </w:tc>
        <w:tc>
          <w:tcPr>
            <w:tcW w:w="1040" w:type="dxa"/>
            <w:tcBorders>
              <w:top w:val="nil"/>
              <w:left w:val="nil"/>
              <w:bottom w:val="single" w:sz="4" w:space="0" w:color="auto"/>
              <w:right w:val="single" w:sz="4" w:space="0" w:color="auto"/>
            </w:tcBorders>
            <w:shd w:val="clear" w:color="auto" w:fill="auto"/>
            <w:noWrap/>
            <w:vAlign w:val="center"/>
            <w:hideMark/>
          </w:tcPr>
          <w:p w14:paraId="0DF5F8A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0518F4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7CE3551D"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45E0F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Munkaszervezés</w:t>
            </w:r>
          </w:p>
        </w:tc>
        <w:tc>
          <w:tcPr>
            <w:tcW w:w="1040" w:type="dxa"/>
            <w:tcBorders>
              <w:top w:val="nil"/>
              <w:left w:val="nil"/>
              <w:bottom w:val="single" w:sz="4" w:space="0" w:color="auto"/>
              <w:right w:val="single" w:sz="4" w:space="0" w:color="auto"/>
            </w:tcBorders>
            <w:shd w:val="clear" w:color="auto" w:fill="auto"/>
            <w:noWrap/>
            <w:vAlign w:val="center"/>
            <w:hideMark/>
          </w:tcPr>
          <w:p w14:paraId="60D3FE1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FC8294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1C0C5292"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4523B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Számítógépes nyilvántartás</w:t>
            </w:r>
          </w:p>
        </w:tc>
        <w:tc>
          <w:tcPr>
            <w:tcW w:w="1040" w:type="dxa"/>
            <w:tcBorders>
              <w:top w:val="nil"/>
              <w:left w:val="nil"/>
              <w:bottom w:val="single" w:sz="4" w:space="0" w:color="auto"/>
              <w:right w:val="single" w:sz="4" w:space="0" w:color="auto"/>
            </w:tcBorders>
            <w:shd w:val="clear" w:color="auto" w:fill="auto"/>
            <w:noWrap/>
            <w:vAlign w:val="center"/>
            <w:hideMark/>
          </w:tcPr>
          <w:p w14:paraId="4F77BF6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FF7AF4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F0365AC"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C876B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Beszerzés folyamata, raktározás, készletezés, leltározás</w:t>
            </w:r>
          </w:p>
        </w:tc>
        <w:tc>
          <w:tcPr>
            <w:tcW w:w="1040" w:type="dxa"/>
            <w:tcBorders>
              <w:top w:val="nil"/>
              <w:left w:val="nil"/>
              <w:bottom w:val="single" w:sz="4" w:space="0" w:color="auto"/>
              <w:right w:val="single" w:sz="4" w:space="0" w:color="auto"/>
            </w:tcBorders>
            <w:shd w:val="clear" w:color="auto" w:fill="auto"/>
            <w:noWrap/>
            <w:vAlign w:val="center"/>
            <w:hideMark/>
          </w:tcPr>
          <w:p w14:paraId="687F35D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341D1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89E36F9"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6050B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kompenzációs felár, felvásárlási jegy</w:t>
            </w:r>
          </w:p>
        </w:tc>
        <w:tc>
          <w:tcPr>
            <w:tcW w:w="1040" w:type="dxa"/>
            <w:tcBorders>
              <w:top w:val="nil"/>
              <w:left w:val="nil"/>
              <w:bottom w:val="single" w:sz="4" w:space="0" w:color="auto"/>
              <w:right w:val="single" w:sz="4" w:space="0" w:color="auto"/>
            </w:tcBorders>
            <w:shd w:val="clear" w:color="auto" w:fill="auto"/>
            <w:noWrap/>
            <w:vAlign w:val="center"/>
            <w:hideMark/>
          </w:tcPr>
          <w:p w14:paraId="0A05AFD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17385EE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F7F1550"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AFE8B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EF76FA" w:rsidRPr="00C222A9" w14:paraId="0C4BD0B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61625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szakmai szöveg megértése</w:t>
            </w:r>
          </w:p>
        </w:tc>
        <w:tc>
          <w:tcPr>
            <w:tcW w:w="1040" w:type="dxa"/>
            <w:tcBorders>
              <w:top w:val="nil"/>
              <w:left w:val="nil"/>
              <w:bottom w:val="single" w:sz="4" w:space="0" w:color="auto"/>
              <w:right w:val="single" w:sz="4" w:space="0" w:color="auto"/>
            </w:tcBorders>
            <w:shd w:val="clear" w:color="auto" w:fill="auto"/>
            <w:noWrap/>
            <w:vAlign w:val="center"/>
            <w:hideMark/>
          </w:tcPr>
          <w:p w14:paraId="6805CFD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2031BB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3CCC281"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392D90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nyelvi íráskészség</w:t>
            </w:r>
          </w:p>
        </w:tc>
        <w:tc>
          <w:tcPr>
            <w:tcW w:w="1040" w:type="dxa"/>
            <w:tcBorders>
              <w:top w:val="nil"/>
              <w:left w:val="nil"/>
              <w:bottom w:val="single" w:sz="4" w:space="0" w:color="auto"/>
              <w:right w:val="single" w:sz="4" w:space="0" w:color="auto"/>
            </w:tcBorders>
            <w:shd w:val="clear" w:color="auto" w:fill="auto"/>
            <w:noWrap/>
            <w:vAlign w:val="center"/>
            <w:hideMark/>
          </w:tcPr>
          <w:p w14:paraId="439C54C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F6E415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E536CD4"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4E8EE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írásbeli fogalmazás készsége</w:t>
            </w:r>
          </w:p>
        </w:tc>
        <w:tc>
          <w:tcPr>
            <w:tcW w:w="1040" w:type="dxa"/>
            <w:tcBorders>
              <w:top w:val="nil"/>
              <w:left w:val="nil"/>
              <w:bottom w:val="single" w:sz="4" w:space="0" w:color="auto"/>
              <w:right w:val="single" w:sz="4" w:space="0" w:color="auto"/>
            </w:tcBorders>
            <w:shd w:val="clear" w:color="auto" w:fill="auto"/>
            <w:noWrap/>
            <w:vAlign w:val="center"/>
            <w:hideMark/>
          </w:tcPr>
          <w:p w14:paraId="3DCDFF8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2D19BD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0283EA16"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82DAE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Szakmai nyelvű hallott szöveg megértése</w:t>
            </w:r>
          </w:p>
        </w:tc>
        <w:tc>
          <w:tcPr>
            <w:tcW w:w="1040" w:type="dxa"/>
            <w:tcBorders>
              <w:top w:val="nil"/>
              <w:left w:val="nil"/>
              <w:bottom w:val="single" w:sz="4" w:space="0" w:color="auto"/>
              <w:right w:val="single" w:sz="4" w:space="0" w:color="auto"/>
            </w:tcBorders>
            <w:shd w:val="clear" w:color="auto" w:fill="auto"/>
            <w:noWrap/>
            <w:vAlign w:val="center"/>
            <w:hideMark/>
          </w:tcPr>
          <w:p w14:paraId="5415B51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FD17BB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A37DB97"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B7EFD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nyelvű beszédkészség</w:t>
            </w:r>
          </w:p>
        </w:tc>
        <w:tc>
          <w:tcPr>
            <w:tcW w:w="1040" w:type="dxa"/>
            <w:tcBorders>
              <w:top w:val="nil"/>
              <w:left w:val="nil"/>
              <w:bottom w:val="single" w:sz="4" w:space="0" w:color="auto"/>
              <w:right w:val="single" w:sz="4" w:space="0" w:color="auto"/>
            </w:tcBorders>
            <w:shd w:val="clear" w:color="auto" w:fill="auto"/>
            <w:noWrap/>
            <w:vAlign w:val="center"/>
            <w:hideMark/>
          </w:tcPr>
          <w:p w14:paraId="4079A8A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16482EC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3FE3456"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F0126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EF76FA" w:rsidRPr="00C222A9" w14:paraId="7F9E985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2A8F1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Önállóság</w:t>
            </w:r>
          </w:p>
        </w:tc>
        <w:tc>
          <w:tcPr>
            <w:tcW w:w="1040" w:type="dxa"/>
            <w:tcBorders>
              <w:top w:val="nil"/>
              <w:left w:val="nil"/>
              <w:bottom w:val="single" w:sz="4" w:space="0" w:color="auto"/>
              <w:right w:val="single" w:sz="4" w:space="0" w:color="auto"/>
            </w:tcBorders>
            <w:shd w:val="clear" w:color="auto" w:fill="auto"/>
            <w:noWrap/>
            <w:vAlign w:val="center"/>
            <w:hideMark/>
          </w:tcPr>
          <w:p w14:paraId="1DC0935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7FE1419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E39427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475B4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Döntésképesség</w:t>
            </w:r>
          </w:p>
        </w:tc>
        <w:tc>
          <w:tcPr>
            <w:tcW w:w="1040" w:type="dxa"/>
            <w:tcBorders>
              <w:top w:val="nil"/>
              <w:left w:val="nil"/>
              <w:bottom w:val="single" w:sz="4" w:space="0" w:color="auto"/>
              <w:right w:val="single" w:sz="4" w:space="0" w:color="auto"/>
            </w:tcBorders>
            <w:shd w:val="clear" w:color="auto" w:fill="auto"/>
            <w:noWrap/>
            <w:vAlign w:val="center"/>
            <w:hideMark/>
          </w:tcPr>
          <w:p w14:paraId="0685C7F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55558E1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24F6BC1"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B7C7A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Szervezőkészség</w:t>
            </w:r>
          </w:p>
        </w:tc>
        <w:tc>
          <w:tcPr>
            <w:tcW w:w="1040" w:type="dxa"/>
            <w:tcBorders>
              <w:top w:val="nil"/>
              <w:left w:val="nil"/>
              <w:bottom w:val="single" w:sz="4" w:space="0" w:color="auto"/>
              <w:right w:val="single" w:sz="4" w:space="0" w:color="auto"/>
            </w:tcBorders>
            <w:shd w:val="clear" w:color="auto" w:fill="auto"/>
            <w:noWrap/>
            <w:vAlign w:val="center"/>
            <w:hideMark/>
          </w:tcPr>
          <w:p w14:paraId="7672B47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2981596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609BE63"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5B2D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EF76FA" w:rsidRPr="00C222A9" w14:paraId="39D73496"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D9BA3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Határozottság</w:t>
            </w:r>
          </w:p>
        </w:tc>
        <w:tc>
          <w:tcPr>
            <w:tcW w:w="1040" w:type="dxa"/>
            <w:tcBorders>
              <w:top w:val="nil"/>
              <w:left w:val="nil"/>
              <w:bottom w:val="single" w:sz="4" w:space="0" w:color="auto"/>
              <w:right w:val="single" w:sz="4" w:space="0" w:color="auto"/>
            </w:tcBorders>
            <w:shd w:val="clear" w:color="auto" w:fill="auto"/>
            <w:noWrap/>
            <w:vAlign w:val="center"/>
            <w:hideMark/>
          </w:tcPr>
          <w:p w14:paraId="11CA09E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0EE9C92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28383C5"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0940A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Kapcsolatteremtő készség</w:t>
            </w:r>
          </w:p>
        </w:tc>
        <w:tc>
          <w:tcPr>
            <w:tcW w:w="1040" w:type="dxa"/>
            <w:tcBorders>
              <w:top w:val="nil"/>
              <w:left w:val="nil"/>
              <w:bottom w:val="single" w:sz="4" w:space="0" w:color="auto"/>
              <w:right w:val="single" w:sz="4" w:space="0" w:color="auto"/>
            </w:tcBorders>
            <w:shd w:val="clear" w:color="auto" w:fill="auto"/>
            <w:noWrap/>
            <w:vAlign w:val="center"/>
            <w:hideMark/>
          </w:tcPr>
          <w:p w14:paraId="4E01F8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3C9B727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662E1B6"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A62E10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Irányítási készség</w:t>
            </w:r>
          </w:p>
        </w:tc>
        <w:tc>
          <w:tcPr>
            <w:tcW w:w="1040" w:type="dxa"/>
            <w:tcBorders>
              <w:top w:val="nil"/>
              <w:left w:val="nil"/>
              <w:bottom w:val="single" w:sz="4" w:space="0" w:color="auto"/>
              <w:right w:val="single" w:sz="4" w:space="0" w:color="auto"/>
            </w:tcBorders>
            <w:shd w:val="clear" w:color="auto" w:fill="auto"/>
            <w:noWrap/>
            <w:vAlign w:val="center"/>
            <w:hideMark/>
          </w:tcPr>
          <w:p w14:paraId="3E608A5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18A6E9C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4124728"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79F75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EF76FA" w:rsidRPr="00C222A9" w14:paraId="1E936EE5"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4083C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Problémaelemzés-, feltárás-, megoldás</w:t>
            </w:r>
          </w:p>
        </w:tc>
        <w:tc>
          <w:tcPr>
            <w:tcW w:w="1040" w:type="dxa"/>
            <w:tcBorders>
              <w:top w:val="nil"/>
              <w:left w:val="nil"/>
              <w:bottom w:val="single" w:sz="4" w:space="0" w:color="auto"/>
              <w:right w:val="single" w:sz="4" w:space="0" w:color="auto"/>
            </w:tcBorders>
            <w:shd w:val="clear" w:color="auto" w:fill="auto"/>
            <w:noWrap/>
            <w:vAlign w:val="center"/>
            <w:hideMark/>
          </w:tcPr>
          <w:p w14:paraId="020B3BC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0400679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0A344927"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11F98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Tervezés</w:t>
            </w:r>
          </w:p>
        </w:tc>
        <w:tc>
          <w:tcPr>
            <w:tcW w:w="1040" w:type="dxa"/>
            <w:tcBorders>
              <w:top w:val="nil"/>
              <w:left w:val="nil"/>
              <w:bottom w:val="single" w:sz="4" w:space="0" w:color="auto"/>
              <w:right w:val="single" w:sz="4" w:space="0" w:color="auto"/>
            </w:tcBorders>
            <w:shd w:val="clear" w:color="auto" w:fill="auto"/>
            <w:noWrap/>
            <w:vAlign w:val="center"/>
            <w:hideMark/>
          </w:tcPr>
          <w:p w14:paraId="619EC9C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3AEF68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0AA6EAD"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2E701D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Ismeretek helyén való alkalmazása</w:t>
            </w:r>
          </w:p>
        </w:tc>
        <w:tc>
          <w:tcPr>
            <w:tcW w:w="1040" w:type="dxa"/>
            <w:tcBorders>
              <w:top w:val="nil"/>
              <w:left w:val="nil"/>
              <w:bottom w:val="single" w:sz="4" w:space="0" w:color="auto"/>
              <w:right w:val="single" w:sz="4" w:space="0" w:color="auto"/>
            </w:tcBorders>
            <w:shd w:val="clear" w:color="auto" w:fill="auto"/>
            <w:noWrap/>
            <w:vAlign w:val="center"/>
            <w:hideMark/>
          </w:tcPr>
          <w:p w14:paraId="433D353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1E2F891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19928987" w14:textId="50715631" w:rsidR="00C53E01" w:rsidRPr="00C222A9" w:rsidRDefault="00C53E01" w:rsidP="00C53E01">
      <w:pPr>
        <w:jc w:val="center"/>
        <w:rPr>
          <w:rFonts w:cs="Times New Roman"/>
        </w:rPr>
      </w:pPr>
    </w:p>
    <w:p w14:paraId="25B2AD87" w14:textId="77777777" w:rsidR="00C53E01" w:rsidRPr="00C222A9" w:rsidRDefault="00C53E01" w:rsidP="00C53E01">
      <w:pPr>
        <w:rPr>
          <w:rFonts w:cs="Times New Roman"/>
        </w:rPr>
      </w:pPr>
      <w:r w:rsidRPr="00C222A9">
        <w:rPr>
          <w:rFonts w:cs="Times New Roman"/>
        </w:rPr>
        <w:br w:type="page"/>
      </w:r>
    </w:p>
    <w:p w14:paraId="52B7D155" w14:textId="77777777" w:rsidR="00C53E01" w:rsidRPr="00C222A9" w:rsidRDefault="00C53E01" w:rsidP="00C53E01">
      <w:pPr>
        <w:spacing w:after="0"/>
        <w:rPr>
          <w:rFonts w:cs="Times New Roman"/>
        </w:rPr>
      </w:pPr>
    </w:p>
    <w:p w14:paraId="70E69A0B" w14:textId="77777777" w:rsidR="00C53E01" w:rsidRPr="00C222A9" w:rsidRDefault="003C53FE" w:rsidP="00C53E01">
      <w:pPr>
        <w:pStyle w:val="Listaszerbekezds"/>
        <w:numPr>
          <w:ilvl w:val="0"/>
          <w:numId w:val="8"/>
        </w:numPr>
        <w:tabs>
          <w:tab w:val="right" w:pos="9072"/>
        </w:tabs>
        <w:spacing w:after="0"/>
        <w:rPr>
          <w:rFonts w:cs="Times New Roman"/>
          <w:b/>
        </w:rPr>
      </w:pPr>
      <w:r w:rsidRPr="00C222A9">
        <w:rPr>
          <w:rFonts w:cs="Times New Roman"/>
          <w:b/>
        </w:rPr>
        <w:t>Gazdasági ismeretek</w:t>
      </w:r>
      <w:r w:rsidR="00C53E01" w:rsidRPr="00C222A9">
        <w:rPr>
          <w:rFonts w:cs="Times New Roman"/>
          <w:b/>
        </w:rPr>
        <w:t xml:space="preserve"> tantárgy</w:t>
      </w:r>
      <w:r w:rsidR="00C53E01" w:rsidRPr="00C222A9">
        <w:rPr>
          <w:rFonts w:cs="Times New Roman"/>
          <w:b/>
        </w:rPr>
        <w:tab/>
      </w:r>
      <w:r w:rsidRPr="00C222A9">
        <w:rPr>
          <w:rFonts w:cs="Times New Roman"/>
          <w:b/>
        </w:rPr>
        <w:t>178</w:t>
      </w:r>
      <w:r w:rsidR="00C53E01" w:rsidRPr="00C222A9">
        <w:rPr>
          <w:rFonts w:cs="Times New Roman"/>
          <w:b/>
        </w:rPr>
        <w:t xml:space="preserve"> óra/</w:t>
      </w:r>
      <w:r w:rsidRPr="00C222A9">
        <w:rPr>
          <w:rFonts w:cs="Times New Roman"/>
          <w:b/>
        </w:rPr>
        <w:t>178</w:t>
      </w:r>
      <w:r w:rsidR="00C53E01" w:rsidRPr="00C222A9">
        <w:rPr>
          <w:rFonts w:cs="Times New Roman"/>
          <w:b/>
        </w:rPr>
        <w:t xml:space="preserve"> óra*</w:t>
      </w:r>
    </w:p>
    <w:p w14:paraId="59B094FA"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665013C2" w14:textId="77777777" w:rsidR="00C53E01" w:rsidRPr="00C222A9" w:rsidRDefault="00C53E01" w:rsidP="00C53E01">
      <w:pPr>
        <w:rPr>
          <w:rFonts w:cs="Times New Roman"/>
        </w:rPr>
      </w:pPr>
    </w:p>
    <w:p w14:paraId="2912EA9F"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tanításának célja</w:t>
      </w:r>
    </w:p>
    <w:p w14:paraId="55BF93E0" w14:textId="77777777" w:rsidR="00C53E01" w:rsidRPr="00C222A9" w:rsidRDefault="003C53FE" w:rsidP="003C53FE">
      <w:pPr>
        <w:spacing w:after="0"/>
        <w:ind w:left="426"/>
        <w:rPr>
          <w:rFonts w:cs="Times New Roman"/>
        </w:rPr>
      </w:pPr>
      <w:r w:rsidRPr="00C222A9">
        <w:rPr>
          <w:rFonts w:cs="Times New Roman"/>
        </w:rPr>
        <w:t>A tanulók váljanak alkalmassá az önálló gazdálkodás megtervezéséhez, a lehetőségeiknek megfelelő gazdálkodási forma kiválasztására, annak működtetésére, szükség esetén megszűntetésére. Értsék a gazdasági folyamatok, a jövedelemképződés összefüggéseit. Legyenek tisztában a munka világát szabályozó előírásokkal, az alapvető munkajogi, adózási szabályokkal.</w:t>
      </w:r>
    </w:p>
    <w:p w14:paraId="3198E878" w14:textId="77777777" w:rsidR="00C53E01" w:rsidRPr="00C222A9" w:rsidRDefault="00C53E01" w:rsidP="00C53E01">
      <w:pPr>
        <w:spacing w:after="0"/>
        <w:ind w:left="426"/>
        <w:rPr>
          <w:rFonts w:cs="Times New Roman"/>
        </w:rPr>
      </w:pPr>
    </w:p>
    <w:p w14:paraId="521B133E"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Kapcsolódó közismereti, szakmai tartalmak</w:t>
      </w:r>
    </w:p>
    <w:p w14:paraId="73BE0E95" w14:textId="77777777" w:rsidR="00C53E01" w:rsidRPr="00C222A9" w:rsidRDefault="003C53FE" w:rsidP="003C53FE">
      <w:pPr>
        <w:spacing w:after="0"/>
        <w:ind w:left="426"/>
        <w:rPr>
          <w:rFonts w:cs="Times New Roman"/>
        </w:rPr>
      </w:pPr>
      <w:r w:rsidRPr="00C222A9">
        <w:rPr>
          <w:rFonts w:cs="Times New Roman"/>
        </w:rPr>
        <w:t>Történelem és társadalomismeret (az Európai Unió kialakulása)</w:t>
      </w:r>
    </w:p>
    <w:p w14:paraId="5D425AE5" w14:textId="77777777" w:rsidR="00C53E01" w:rsidRPr="00C222A9" w:rsidRDefault="00C53E01" w:rsidP="00C53E01">
      <w:pPr>
        <w:spacing w:after="0"/>
        <w:ind w:left="426"/>
        <w:rPr>
          <w:rFonts w:cs="Times New Roman"/>
        </w:rPr>
      </w:pPr>
    </w:p>
    <w:p w14:paraId="55A5EB44"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Témakörök</w:t>
      </w:r>
    </w:p>
    <w:p w14:paraId="593F7501"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A gazdálkodás alapismeretei</w:t>
      </w:r>
      <w:r w:rsidR="00C53E01" w:rsidRPr="00C222A9">
        <w:rPr>
          <w:rFonts w:cs="Times New Roman"/>
          <w:b/>
          <w:i/>
        </w:rPr>
        <w:tab/>
      </w:r>
      <w:r w:rsidRPr="00C222A9">
        <w:rPr>
          <w:rFonts w:cs="Times New Roman"/>
          <w:b/>
          <w:i/>
        </w:rPr>
        <w:t>38</w:t>
      </w:r>
      <w:r w:rsidR="00C53E01" w:rsidRPr="00C222A9">
        <w:rPr>
          <w:rFonts w:cs="Times New Roman"/>
          <w:b/>
          <w:i/>
        </w:rPr>
        <w:t xml:space="preserve"> óra/</w:t>
      </w:r>
      <w:r w:rsidRPr="00C222A9">
        <w:rPr>
          <w:rFonts w:cs="Times New Roman"/>
          <w:b/>
          <w:i/>
        </w:rPr>
        <w:t>38</w:t>
      </w:r>
      <w:r w:rsidR="00C53E01" w:rsidRPr="00C222A9">
        <w:rPr>
          <w:rFonts w:cs="Times New Roman"/>
          <w:b/>
          <w:i/>
        </w:rPr>
        <w:t xml:space="preserve"> óra</w:t>
      </w:r>
    </w:p>
    <w:p w14:paraId="72789761" w14:textId="6A59D0C0" w:rsidR="003C53FE" w:rsidRPr="00C222A9" w:rsidRDefault="003C53FE" w:rsidP="003C53FE">
      <w:pPr>
        <w:tabs>
          <w:tab w:val="left" w:pos="1418"/>
          <w:tab w:val="right" w:pos="9072"/>
        </w:tabs>
        <w:spacing w:after="0"/>
        <w:ind w:left="851"/>
        <w:rPr>
          <w:rFonts w:cs="Times New Roman"/>
        </w:rPr>
      </w:pPr>
      <w:r w:rsidRPr="00C222A9">
        <w:rPr>
          <w:rFonts w:cs="Times New Roman"/>
        </w:rPr>
        <w:t>A</w:t>
      </w:r>
      <w:r w:rsidR="002A4775" w:rsidRPr="00C222A9">
        <w:rPr>
          <w:rFonts w:cs="Times New Roman"/>
        </w:rPr>
        <w:t xml:space="preserve"> termelés erőforrásai:</w:t>
      </w:r>
    </w:p>
    <w:p w14:paraId="17545349"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termelés eszközrendszere (befektetett eszközök, forgóeszközök, termőföld, munkaerő), az eszközök hatékony működtetésének összefüggései</w:t>
      </w:r>
    </w:p>
    <w:p w14:paraId="190BD27E"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termelés ráfordításai és költségei, a termelési tevékenység eredménye, hatékonyságot kifejező mutatók képzése</w:t>
      </w:r>
    </w:p>
    <w:p w14:paraId="7596DD5F"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 xml:space="preserve">A termelés reálszférája: beszerzés termelés készletezés minőség-ellenőrzés értékesítés </w:t>
      </w:r>
    </w:p>
    <w:p w14:paraId="37B78F28" w14:textId="77777777" w:rsidR="00C53E01" w:rsidRPr="00C222A9" w:rsidRDefault="003C53FE" w:rsidP="003C53FE">
      <w:pPr>
        <w:tabs>
          <w:tab w:val="left" w:pos="1418"/>
          <w:tab w:val="right" w:pos="9072"/>
        </w:tabs>
        <w:spacing w:after="0"/>
        <w:ind w:left="851"/>
        <w:rPr>
          <w:rFonts w:cs="Times New Roman"/>
        </w:rPr>
      </w:pPr>
      <w:r w:rsidRPr="00C222A9">
        <w:rPr>
          <w:rFonts w:cs="Times New Roman"/>
        </w:rPr>
        <w:t>A termelés pénzügyei a pénz szerepe a piacgazdaságban pénzintézeti rendszer, pénzintézetek tevékenysége pénzforgalom típusai, jellemzői hitelezés értékpapírok és tőzsde</w:t>
      </w:r>
    </w:p>
    <w:p w14:paraId="17FBBEEF" w14:textId="77777777" w:rsidR="00C53E01" w:rsidRPr="00C222A9" w:rsidRDefault="00C53E01" w:rsidP="00C53E01">
      <w:pPr>
        <w:tabs>
          <w:tab w:val="left" w:pos="1418"/>
          <w:tab w:val="right" w:pos="9072"/>
        </w:tabs>
        <w:spacing w:after="0"/>
        <w:ind w:left="851"/>
        <w:rPr>
          <w:rFonts w:cs="Times New Roman"/>
        </w:rPr>
      </w:pPr>
    </w:p>
    <w:p w14:paraId="2FD8A2A7"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Vállalkozási alapismeretek</w:t>
      </w:r>
      <w:r w:rsidR="00C53E01" w:rsidRPr="00C222A9">
        <w:rPr>
          <w:rFonts w:cs="Times New Roman"/>
          <w:b/>
          <w:i/>
        </w:rPr>
        <w:tab/>
      </w:r>
      <w:r w:rsidRPr="00C222A9">
        <w:rPr>
          <w:rFonts w:cs="Times New Roman"/>
          <w:b/>
          <w:i/>
        </w:rPr>
        <w:t>36</w:t>
      </w:r>
      <w:r w:rsidR="00C53E01" w:rsidRPr="00C222A9">
        <w:rPr>
          <w:rFonts w:cs="Times New Roman"/>
          <w:b/>
          <w:i/>
        </w:rPr>
        <w:t xml:space="preserve"> óra/</w:t>
      </w:r>
      <w:r w:rsidRPr="00C222A9">
        <w:rPr>
          <w:rFonts w:cs="Times New Roman"/>
          <w:b/>
          <w:i/>
        </w:rPr>
        <w:t>36</w:t>
      </w:r>
      <w:r w:rsidR="00C53E01" w:rsidRPr="00C222A9">
        <w:rPr>
          <w:rFonts w:cs="Times New Roman"/>
          <w:b/>
          <w:i/>
        </w:rPr>
        <w:t xml:space="preserve"> óra</w:t>
      </w:r>
    </w:p>
    <w:p w14:paraId="24E4B39E"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vállalkozások csoportosítása a vállalkozás fogalma, általános jellemzői, feltételei.</w:t>
      </w:r>
    </w:p>
    <w:p w14:paraId="74CB6ACB"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Az egyéni és társas vállalkozás és a szövetkezetek jellemzői, működésének szabályai, alapítása.</w:t>
      </w:r>
    </w:p>
    <w:p w14:paraId="3ACCE901"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Cégnyilvántartás, cégfelügyelet, érdekképviseletek szerepe, felépítése.</w:t>
      </w:r>
    </w:p>
    <w:p w14:paraId="62139D8F"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vállalkozási formák közötti választás szempontjai.</w:t>
      </w:r>
    </w:p>
    <w:p w14:paraId="25905AC1"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vállalkozások adózási, nyilvántartási kötelezettségének tartalma, formái.</w:t>
      </w:r>
    </w:p>
    <w:p w14:paraId="2DF675DB" w14:textId="77777777" w:rsidR="00C53E01" w:rsidRPr="00C222A9" w:rsidRDefault="003C53FE" w:rsidP="003C53FE">
      <w:pPr>
        <w:tabs>
          <w:tab w:val="left" w:pos="1418"/>
          <w:tab w:val="right" w:pos="9072"/>
        </w:tabs>
        <w:spacing w:after="0"/>
        <w:ind w:left="851"/>
        <w:rPr>
          <w:rFonts w:cs="Times New Roman"/>
        </w:rPr>
      </w:pPr>
      <w:r w:rsidRPr="00C222A9">
        <w:rPr>
          <w:rFonts w:cs="Times New Roman"/>
        </w:rPr>
        <w:t>A munkaviszony és jellemző tulajdonságai általános jogi ismeretek munkaviszony keletkezése, megszűnésének, megszüntetésének esetei munkáltató, munkavállaló jogai és kötelezettségei munkáltató, munkavállaló kártérítési felelőssége munkaügyi vita</w:t>
      </w:r>
    </w:p>
    <w:p w14:paraId="631420EF" w14:textId="77777777" w:rsidR="00C53E01" w:rsidRPr="00C222A9" w:rsidRDefault="00C53E01" w:rsidP="00C53E01">
      <w:pPr>
        <w:tabs>
          <w:tab w:val="left" w:pos="1418"/>
          <w:tab w:val="right" w:pos="9072"/>
        </w:tabs>
        <w:spacing w:after="0"/>
        <w:ind w:left="851"/>
        <w:rPr>
          <w:rFonts w:cs="Times New Roman"/>
        </w:rPr>
      </w:pPr>
    </w:p>
    <w:p w14:paraId="16404A84"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Mezőgazdasági vállalkozások sajátosságai</w:t>
      </w:r>
      <w:r w:rsidR="00C53E01" w:rsidRPr="00C222A9">
        <w:rPr>
          <w:rFonts w:cs="Times New Roman"/>
          <w:b/>
          <w:i/>
        </w:rPr>
        <w:tab/>
      </w:r>
      <w:r w:rsidRPr="00C222A9">
        <w:rPr>
          <w:rFonts w:cs="Times New Roman"/>
          <w:b/>
          <w:i/>
        </w:rPr>
        <w:t>18</w:t>
      </w:r>
      <w:r w:rsidR="00C53E01" w:rsidRPr="00C222A9">
        <w:rPr>
          <w:rFonts w:cs="Times New Roman"/>
          <w:b/>
          <w:i/>
        </w:rPr>
        <w:t xml:space="preserve"> óra/</w:t>
      </w:r>
      <w:r w:rsidRPr="00C222A9">
        <w:rPr>
          <w:rFonts w:cs="Times New Roman"/>
          <w:b/>
          <w:i/>
        </w:rPr>
        <w:t>18</w:t>
      </w:r>
      <w:r w:rsidR="00C53E01" w:rsidRPr="00C222A9">
        <w:rPr>
          <w:rFonts w:cs="Times New Roman"/>
          <w:b/>
          <w:i/>
        </w:rPr>
        <w:t xml:space="preserve"> óra</w:t>
      </w:r>
    </w:p>
    <w:p w14:paraId="3B776DB0"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 xml:space="preserve">Az őstermelői tevékenység jellemzői, működésének szabályai, a kistermelői élelmiszer előállítás szabályai. </w:t>
      </w:r>
    </w:p>
    <w:p w14:paraId="6FB7DA91"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Mezőgazdasági vállalkozások kiegészítő jövedelemszerzési lehetőségei.</w:t>
      </w:r>
    </w:p>
    <w:p w14:paraId="7B48E083" w14:textId="77777777" w:rsidR="00C53E01" w:rsidRPr="00C222A9" w:rsidRDefault="003C53FE" w:rsidP="003C53FE">
      <w:pPr>
        <w:tabs>
          <w:tab w:val="left" w:pos="1418"/>
          <w:tab w:val="right" w:pos="9072"/>
        </w:tabs>
        <w:spacing w:after="0"/>
        <w:ind w:left="851"/>
        <w:rPr>
          <w:rFonts w:cs="Times New Roman"/>
        </w:rPr>
      </w:pPr>
      <w:r w:rsidRPr="00C222A9">
        <w:rPr>
          <w:rFonts w:cs="Times New Roman"/>
        </w:rPr>
        <w:t>A mezőgazdasági vállalkozások finanszírozása.</w:t>
      </w:r>
    </w:p>
    <w:p w14:paraId="35D9FAE6" w14:textId="77777777" w:rsidR="00C53E01" w:rsidRPr="00C222A9" w:rsidRDefault="00C53E01" w:rsidP="00C53E01">
      <w:pPr>
        <w:tabs>
          <w:tab w:val="left" w:pos="1418"/>
          <w:tab w:val="right" w:pos="9072"/>
        </w:tabs>
        <w:spacing w:after="0"/>
        <w:ind w:left="851"/>
        <w:rPr>
          <w:rFonts w:cs="Times New Roman"/>
        </w:rPr>
      </w:pPr>
    </w:p>
    <w:p w14:paraId="067B2665"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Marketing</w:t>
      </w:r>
      <w:r w:rsidR="00C53E01" w:rsidRPr="00C222A9">
        <w:rPr>
          <w:rFonts w:cs="Times New Roman"/>
          <w:b/>
          <w:i/>
        </w:rPr>
        <w:tab/>
      </w:r>
      <w:r w:rsidRPr="00C222A9">
        <w:rPr>
          <w:rFonts w:cs="Times New Roman"/>
          <w:b/>
          <w:i/>
        </w:rPr>
        <w:t>32</w:t>
      </w:r>
      <w:r w:rsidR="00C53E01" w:rsidRPr="00C222A9">
        <w:rPr>
          <w:rFonts w:cs="Times New Roman"/>
          <w:b/>
          <w:i/>
        </w:rPr>
        <w:t xml:space="preserve"> óra/</w:t>
      </w:r>
      <w:r w:rsidRPr="00C222A9">
        <w:rPr>
          <w:rFonts w:cs="Times New Roman"/>
          <w:b/>
          <w:i/>
        </w:rPr>
        <w:t>32</w:t>
      </w:r>
      <w:r w:rsidR="00C53E01" w:rsidRPr="00C222A9">
        <w:rPr>
          <w:rFonts w:cs="Times New Roman"/>
          <w:b/>
          <w:i/>
        </w:rPr>
        <w:t xml:space="preserve"> óra</w:t>
      </w:r>
    </w:p>
    <w:p w14:paraId="3D7CA631"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marketing sajátos fogalmi rendszere (szükséglet, jószág, hasznosság, szűkösség, haszonáldozat, termelői, fogyasztói többlet, termelési lehetőségek határa).</w:t>
      </w:r>
    </w:p>
    <w:p w14:paraId="720073CC"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 xml:space="preserve">Piaci ismeretek: piac fogalma, működése, piactípusok, a piac résztvevői, mérete. </w:t>
      </w:r>
    </w:p>
    <w:p w14:paraId="16675CB0"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fogyasztói magatartás jellemzői különféle piactípusokon.</w:t>
      </w:r>
    </w:p>
    <w:p w14:paraId="165B7DEB"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lastRenderedPageBreak/>
        <w:t>Marketing információk, a piackutatás formái.</w:t>
      </w:r>
    </w:p>
    <w:p w14:paraId="4EFA59C4" w14:textId="77777777" w:rsidR="00C53E01" w:rsidRPr="00C222A9" w:rsidRDefault="003C53FE" w:rsidP="003C53FE">
      <w:pPr>
        <w:tabs>
          <w:tab w:val="left" w:pos="1418"/>
          <w:tab w:val="right" w:pos="9072"/>
        </w:tabs>
        <w:spacing w:after="0"/>
        <w:ind w:left="851"/>
        <w:rPr>
          <w:rFonts w:cs="Times New Roman"/>
        </w:rPr>
      </w:pPr>
      <w:r w:rsidRPr="00C222A9">
        <w:rPr>
          <w:rFonts w:cs="Times New Roman"/>
        </w:rPr>
        <w:t>Marketing mix elemek, összefüggések</w:t>
      </w:r>
    </w:p>
    <w:p w14:paraId="75529349" w14:textId="77777777" w:rsidR="00C53E01" w:rsidRPr="00C222A9" w:rsidRDefault="00C53E01" w:rsidP="00C53E01">
      <w:pPr>
        <w:tabs>
          <w:tab w:val="left" w:pos="1418"/>
          <w:tab w:val="right" w:pos="9072"/>
        </w:tabs>
        <w:spacing w:after="0"/>
        <w:ind w:left="851"/>
        <w:rPr>
          <w:rFonts w:cs="Times New Roman"/>
        </w:rPr>
      </w:pPr>
    </w:p>
    <w:p w14:paraId="7BE9449D"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A mezőgazdasági vállalkozások, termékek marketingje</w:t>
      </w:r>
      <w:r w:rsidR="00C53E01" w:rsidRPr="00C222A9">
        <w:rPr>
          <w:rFonts w:cs="Times New Roman"/>
          <w:b/>
          <w:i/>
        </w:rPr>
        <w:tab/>
      </w:r>
      <w:r w:rsidRPr="00C222A9">
        <w:rPr>
          <w:rFonts w:cs="Times New Roman"/>
          <w:b/>
          <w:i/>
        </w:rPr>
        <w:t>38</w:t>
      </w:r>
      <w:r w:rsidR="00C53E01" w:rsidRPr="00C222A9">
        <w:rPr>
          <w:rFonts w:cs="Times New Roman"/>
          <w:b/>
          <w:i/>
        </w:rPr>
        <w:t xml:space="preserve"> óra/</w:t>
      </w:r>
      <w:r w:rsidRPr="00C222A9">
        <w:rPr>
          <w:rFonts w:cs="Times New Roman"/>
          <w:b/>
          <w:i/>
        </w:rPr>
        <w:t>38</w:t>
      </w:r>
      <w:r w:rsidR="00C53E01" w:rsidRPr="00C222A9">
        <w:rPr>
          <w:rFonts w:cs="Times New Roman"/>
          <w:b/>
          <w:i/>
        </w:rPr>
        <w:t xml:space="preserve"> óra</w:t>
      </w:r>
    </w:p>
    <w:p w14:paraId="3EFA26DB" w14:textId="77777777" w:rsidR="003C53FE" w:rsidRPr="00C222A9" w:rsidRDefault="003C53FE" w:rsidP="003C53FE">
      <w:pPr>
        <w:spacing w:after="0"/>
        <w:ind w:left="851"/>
        <w:rPr>
          <w:rFonts w:cs="Times New Roman"/>
        </w:rPr>
      </w:pPr>
      <w:r w:rsidRPr="00C222A9">
        <w:rPr>
          <w:rFonts w:cs="Times New Roman"/>
        </w:rPr>
        <w:t>A mezőgazdasági termékek sajátosságai.</w:t>
      </w:r>
    </w:p>
    <w:p w14:paraId="1DB18816" w14:textId="77777777" w:rsidR="003C53FE" w:rsidRPr="00C222A9" w:rsidRDefault="003C53FE" w:rsidP="003C53FE">
      <w:pPr>
        <w:spacing w:after="0"/>
        <w:ind w:left="851"/>
        <w:rPr>
          <w:rFonts w:cs="Times New Roman"/>
        </w:rPr>
      </w:pPr>
      <w:r w:rsidRPr="00C222A9">
        <w:rPr>
          <w:rFonts w:cs="Times New Roman"/>
        </w:rPr>
        <w:t>A mezőgazdasági termékek piacának, vásárlási folyamatának jellemzői.</w:t>
      </w:r>
    </w:p>
    <w:p w14:paraId="3EBE7661" w14:textId="77777777" w:rsidR="003C53FE" w:rsidRPr="00C222A9" w:rsidRDefault="003C53FE" w:rsidP="003C53FE">
      <w:pPr>
        <w:spacing w:after="0"/>
        <w:ind w:left="851"/>
        <w:rPr>
          <w:rFonts w:cs="Times New Roman"/>
        </w:rPr>
      </w:pPr>
      <w:r w:rsidRPr="00C222A9">
        <w:rPr>
          <w:rFonts w:cs="Times New Roman"/>
        </w:rPr>
        <w:t>A mezőgazdasági termékek fejlesztésének lehetőségei.</w:t>
      </w:r>
    </w:p>
    <w:p w14:paraId="2BD03E88" w14:textId="77777777" w:rsidR="003C53FE" w:rsidRPr="00C222A9" w:rsidRDefault="003C53FE" w:rsidP="003C53FE">
      <w:pPr>
        <w:spacing w:after="0"/>
        <w:ind w:left="851"/>
        <w:rPr>
          <w:rFonts w:cs="Times New Roman"/>
        </w:rPr>
      </w:pPr>
      <w:r w:rsidRPr="00C222A9">
        <w:rPr>
          <w:rFonts w:cs="Times New Roman"/>
        </w:rPr>
        <w:t>A mezőgazdasági termékek árképzése.</w:t>
      </w:r>
    </w:p>
    <w:p w14:paraId="6EFBB255" w14:textId="77777777" w:rsidR="003C53FE" w:rsidRPr="00C222A9" w:rsidRDefault="003C53FE" w:rsidP="003C53FE">
      <w:pPr>
        <w:spacing w:after="0"/>
        <w:ind w:left="851"/>
        <w:rPr>
          <w:rFonts w:cs="Times New Roman"/>
        </w:rPr>
      </w:pPr>
      <w:r w:rsidRPr="00C222A9">
        <w:rPr>
          <w:rFonts w:cs="Times New Roman"/>
        </w:rPr>
        <w:t>A mezőgazdasági termékek értékesítési módjai</w:t>
      </w:r>
    </w:p>
    <w:p w14:paraId="48F5594B" w14:textId="77777777" w:rsidR="00C53E01" w:rsidRPr="00C222A9" w:rsidRDefault="003C53FE" w:rsidP="003C53FE">
      <w:pPr>
        <w:spacing w:after="0"/>
        <w:ind w:left="851"/>
        <w:rPr>
          <w:rFonts w:cs="Times New Roman"/>
        </w:rPr>
      </w:pPr>
      <w:r w:rsidRPr="00C222A9">
        <w:rPr>
          <w:rFonts w:cs="Times New Roman"/>
        </w:rPr>
        <w:t>A mezőgazdasági vállalkozás promóciós tevékenységének tartalma</w:t>
      </w:r>
    </w:p>
    <w:p w14:paraId="076F7A2D" w14:textId="77777777" w:rsidR="00C53E01" w:rsidRPr="00C222A9" w:rsidRDefault="00C53E01" w:rsidP="00C53E01">
      <w:pPr>
        <w:tabs>
          <w:tab w:val="left" w:pos="1418"/>
          <w:tab w:val="right" w:pos="9072"/>
        </w:tabs>
        <w:spacing w:after="0"/>
        <w:ind w:left="851"/>
        <w:rPr>
          <w:rFonts w:cs="Times New Roman"/>
        </w:rPr>
      </w:pPr>
    </w:p>
    <w:p w14:paraId="5AAEC159"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Európai Uniós ismeretek</w:t>
      </w:r>
      <w:r w:rsidR="00C53E01" w:rsidRPr="00C222A9">
        <w:rPr>
          <w:rFonts w:cs="Times New Roman"/>
          <w:b/>
          <w:i/>
        </w:rPr>
        <w:tab/>
      </w:r>
      <w:r w:rsidRPr="00C222A9">
        <w:rPr>
          <w:rFonts w:cs="Times New Roman"/>
          <w:b/>
          <w:i/>
        </w:rPr>
        <w:t>16</w:t>
      </w:r>
      <w:r w:rsidR="00C53E01" w:rsidRPr="00C222A9">
        <w:rPr>
          <w:rFonts w:cs="Times New Roman"/>
          <w:b/>
          <w:i/>
        </w:rPr>
        <w:t xml:space="preserve"> óra/</w:t>
      </w:r>
      <w:r w:rsidRPr="00C222A9">
        <w:rPr>
          <w:rFonts w:cs="Times New Roman"/>
          <w:b/>
          <w:i/>
        </w:rPr>
        <w:t>16</w:t>
      </w:r>
      <w:r w:rsidR="00C53E01" w:rsidRPr="00C222A9">
        <w:rPr>
          <w:rFonts w:cs="Times New Roman"/>
          <w:b/>
          <w:i/>
        </w:rPr>
        <w:t xml:space="preserve"> óra</w:t>
      </w:r>
    </w:p>
    <w:p w14:paraId="7D3C6B97"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Az Európai Unió kialakulása és intézményi- és finanszírozási rendszere </w:t>
      </w:r>
    </w:p>
    <w:p w14:paraId="11F86E27"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 Közös Agrárpolitika (KAP) kialakulása, működése</w:t>
      </w:r>
    </w:p>
    <w:p w14:paraId="02A69009"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 Az Európai Unió agrárszabályozása </w:t>
      </w:r>
    </w:p>
    <w:p w14:paraId="4AF04FC8"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 Az Európai Unió vidékfejlesztési politikája </w:t>
      </w:r>
    </w:p>
    <w:p w14:paraId="00319370"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EU pénzügyi alapok, pályázati rendszerek </w:t>
      </w:r>
    </w:p>
    <w:p w14:paraId="08F1E9C3"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EU és nemzeti támogatások rendszere </w:t>
      </w:r>
    </w:p>
    <w:p w14:paraId="43A1888D" w14:textId="77777777" w:rsidR="00C53E01" w:rsidRPr="00C222A9" w:rsidRDefault="00C53E01" w:rsidP="00C53E01">
      <w:pPr>
        <w:spacing w:after="0"/>
        <w:ind w:left="851"/>
        <w:rPr>
          <w:rFonts w:cs="Times New Roman"/>
        </w:rPr>
      </w:pPr>
    </w:p>
    <w:p w14:paraId="7A72DF8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képzés javasolt helyszíne (ajánlás)</w:t>
      </w:r>
    </w:p>
    <w:p w14:paraId="23F64EE2" w14:textId="77777777" w:rsidR="00C53E01" w:rsidRPr="00C222A9" w:rsidRDefault="00520792" w:rsidP="00C53E01">
      <w:pPr>
        <w:spacing w:after="0"/>
        <w:ind w:left="426"/>
        <w:rPr>
          <w:rFonts w:cs="Times New Roman"/>
        </w:rPr>
      </w:pPr>
      <w:r w:rsidRPr="00C222A9">
        <w:rPr>
          <w:rFonts w:cs="Times New Roman"/>
        </w:rPr>
        <w:t>Képzés elméleti jellegű, szaktanteremben, informatika szakteremben, tanirodában tartható.</w:t>
      </w:r>
    </w:p>
    <w:p w14:paraId="3B3CEBEC" w14:textId="77777777" w:rsidR="00C53E01" w:rsidRPr="00C222A9" w:rsidRDefault="00C53E01" w:rsidP="00C53E01">
      <w:pPr>
        <w:spacing w:after="0"/>
        <w:ind w:left="426"/>
        <w:rPr>
          <w:rFonts w:cs="Times New Roman"/>
        </w:rPr>
      </w:pPr>
    </w:p>
    <w:p w14:paraId="2B33A2F0"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elsajátítása során alkalmazható sajátos módszerek, tanulói tevékenységformák (ajánlás)</w:t>
      </w:r>
    </w:p>
    <w:p w14:paraId="70124270" w14:textId="4EAA471C" w:rsidR="00C53E01" w:rsidRPr="00C222A9" w:rsidRDefault="00C53E01" w:rsidP="00C53E01">
      <w:pPr>
        <w:spacing w:after="0"/>
        <w:ind w:left="426"/>
        <w:rPr>
          <w:rFonts w:cs="Times New Roman"/>
        </w:rPr>
      </w:pPr>
    </w:p>
    <w:p w14:paraId="078BA67F"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tanulói tevékenységformák (ajánlás)</w:t>
      </w:r>
    </w:p>
    <w:p w14:paraId="0228B416" w14:textId="4D364E54" w:rsidR="00EF76FA" w:rsidRPr="00C222A9" w:rsidRDefault="00EF76FA"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EF76FA" w:rsidRPr="00C222A9" w14:paraId="72A18B3A" w14:textId="77777777" w:rsidTr="00EF76F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91607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2EC97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FF2C98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2ABD0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EF76FA" w:rsidRPr="00C222A9" w14:paraId="5AB86F3E" w14:textId="77777777" w:rsidTr="00EF76F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A67354B" w14:textId="77777777" w:rsidR="00EF76FA" w:rsidRPr="00C222A9" w:rsidRDefault="00EF76FA" w:rsidP="00EF76FA">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4745697" w14:textId="77777777" w:rsidR="00EF76FA" w:rsidRPr="00C222A9" w:rsidRDefault="00EF76FA" w:rsidP="00EF76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E2A984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31FAE5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16FDFF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BF03F47" w14:textId="77777777" w:rsidR="00EF76FA" w:rsidRPr="00C222A9" w:rsidRDefault="00EF76FA" w:rsidP="00EF76FA">
            <w:pPr>
              <w:spacing w:after="0"/>
              <w:jc w:val="left"/>
              <w:rPr>
                <w:rFonts w:eastAsia="Times New Roman" w:cs="Times New Roman"/>
                <w:color w:val="000000"/>
                <w:sz w:val="20"/>
                <w:szCs w:val="20"/>
                <w:lang w:eastAsia="hu-HU"/>
              </w:rPr>
            </w:pPr>
          </w:p>
        </w:tc>
      </w:tr>
      <w:tr w:rsidR="00EF76FA" w:rsidRPr="00C222A9" w14:paraId="67ECC64D"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0907F4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270AEB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EF76FA" w:rsidRPr="00C222A9" w14:paraId="13FA2EA9"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806DF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708399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96E01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1F2C5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F5E87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6E400A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7D981CCF"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DCC60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3A538E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484F1A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365CB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8EDCC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6B8761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0A14684"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962F14" w14:textId="0DF95DDE"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4F98F21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98C8F2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5BF45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B9005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E4F3B4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40ADDF6"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1B133D" w14:textId="2885779F"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67BDEA7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BD8D93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128BE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8D938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D626D6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789C1C5C"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FF1D0EE" w14:textId="676CA6A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AE8F48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5F9D67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A5F4D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EB2D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A10FBE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1D646C0"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7F9010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6A8B93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EF76FA" w:rsidRPr="00C222A9" w14:paraId="59D065A4"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65107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434669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9516B4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8D5F4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8C202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7BA1BF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278DF10"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AD82F47" w14:textId="0DCACAAA"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29A837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CB17F4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CE95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3F7B1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761800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58086CD"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21238D6" w14:textId="02CA8056"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701B434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0F0FD5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32F67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25747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5F0E4A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3776F1F"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EC03FCA" w14:textId="4E02C3B4"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2.4.</w:t>
            </w:r>
          </w:p>
        </w:tc>
        <w:tc>
          <w:tcPr>
            <w:tcW w:w="2880" w:type="dxa"/>
            <w:tcBorders>
              <w:top w:val="nil"/>
              <w:left w:val="nil"/>
              <w:bottom w:val="single" w:sz="4" w:space="0" w:color="auto"/>
              <w:right w:val="single" w:sz="4" w:space="0" w:color="auto"/>
            </w:tcBorders>
            <w:shd w:val="clear" w:color="auto" w:fill="auto"/>
            <w:vAlign w:val="center"/>
            <w:hideMark/>
          </w:tcPr>
          <w:p w14:paraId="705BEFA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205367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06CBE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C8DC2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CB33EA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005D375"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7EEEC07" w14:textId="6F5042EF"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3E1946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Komplex információk körében</w:t>
            </w:r>
          </w:p>
        </w:tc>
      </w:tr>
      <w:tr w:rsidR="00EF76FA" w:rsidRPr="00C222A9" w14:paraId="447121E7"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8E0C45" w14:textId="4107DBA3"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679619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9A1FCB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68623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8D270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B1E4CB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029B35D"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32E8192" w14:textId="3CDF6681"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6A2D920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1482E7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2CA60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EB8B4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74A158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C90DDAC"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D2DB44" w14:textId="36329A6C"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4632896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BCF36F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7CCB8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9877B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35B5E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C5975AE"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C94FF81" w14:textId="4CD89BB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B1AC08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EF76FA" w:rsidRPr="00C222A9" w14:paraId="2352F6ED"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045E3D" w14:textId="7DE1A9CA"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45A035A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E38472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0E6F1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C7DF7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D43DC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1C107CA"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D7B0B3" w14:textId="5B67385F"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2DA2A24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337B90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C1654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584A8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30448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60A8EFB"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54C50C" w14:textId="0D929530"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6018301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AF95D7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843F4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7D645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7EF85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5BB1413"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E1BF771" w14:textId="197D083C"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1F0961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EF76FA" w:rsidRPr="00C222A9" w14:paraId="52A0D82B"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FDF253" w14:textId="0FBFB8AF"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6D46105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33ED268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EB018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A54EC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DCC533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7C15A02"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91C135" w14:textId="72555661"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15AE1B6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35EB9C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0AD6D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E01EF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10BA2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2A1D8B9"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A6C649" w14:textId="3E5E670A"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0C11A3E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BC9B66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674CF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002E0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F32A1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137F0784" w14:textId="7AB162D0" w:rsidR="00C53E01" w:rsidRPr="00C222A9" w:rsidRDefault="00C53E01" w:rsidP="00C53E01">
      <w:pPr>
        <w:spacing w:after="0"/>
        <w:ind w:left="426"/>
        <w:rPr>
          <w:rFonts w:cs="Times New Roman"/>
        </w:rPr>
      </w:pPr>
    </w:p>
    <w:p w14:paraId="0B502155"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értékelésének módja</w:t>
      </w:r>
    </w:p>
    <w:p w14:paraId="1C1B6D35"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63394DFD" w14:textId="77777777" w:rsidR="00C53E01" w:rsidRPr="00C222A9" w:rsidRDefault="00C53E01" w:rsidP="00C53E01">
      <w:pPr>
        <w:spacing w:after="0"/>
        <w:ind w:left="426"/>
        <w:rPr>
          <w:rFonts w:cs="Times New Roman"/>
        </w:rPr>
      </w:pPr>
    </w:p>
    <w:p w14:paraId="50CAEC69" w14:textId="194D49E7" w:rsidR="00C53E01" w:rsidRPr="00C222A9" w:rsidRDefault="00C53E01" w:rsidP="00C53E01">
      <w:pPr>
        <w:spacing w:after="0"/>
        <w:ind w:left="426"/>
        <w:rPr>
          <w:rFonts w:cs="Times New Roman"/>
        </w:rPr>
      </w:pPr>
    </w:p>
    <w:p w14:paraId="13DC6611" w14:textId="77777777" w:rsidR="00C53E01" w:rsidRPr="00C222A9" w:rsidRDefault="00C53E01" w:rsidP="00C53E01">
      <w:pPr>
        <w:spacing w:after="0"/>
        <w:ind w:left="426"/>
        <w:rPr>
          <w:rFonts w:cs="Times New Roman"/>
        </w:rPr>
      </w:pPr>
    </w:p>
    <w:p w14:paraId="09445F90" w14:textId="77777777" w:rsidR="00C53E01" w:rsidRPr="00C222A9" w:rsidRDefault="00C53E01" w:rsidP="00C53E01">
      <w:pPr>
        <w:spacing w:after="200" w:line="276" w:lineRule="auto"/>
        <w:jc w:val="left"/>
        <w:rPr>
          <w:rFonts w:cs="Times New Roman"/>
        </w:rPr>
      </w:pPr>
      <w:r w:rsidRPr="00C222A9">
        <w:rPr>
          <w:rFonts w:cs="Times New Roman"/>
        </w:rPr>
        <w:br w:type="page"/>
      </w:r>
    </w:p>
    <w:p w14:paraId="1F12D26F" w14:textId="77777777" w:rsidR="00C53E01" w:rsidRPr="00C222A9" w:rsidRDefault="00C53E01" w:rsidP="00C53E01">
      <w:pPr>
        <w:rPr>
          <w:rFonts w:cs="Times New Roman"/>
        </w:rPr>
      </w:pPr>
    </w:p>
    <w:p w14:paraId="301FABDD"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4A111853" w14:textId="77777777" w:rsidR="00C53E01" w:rsidRPr="00C222A9" w:rsidRDefault="00511F75" w:rsidP="00C53E01">
      <w:pPr>
        <w:spacing w:after="480"/>
        <w:jc w:val="center"/>
        <w:rPr>
          <w:rFonts w:cs="Times New Roman"/>
          <w:b/>
          <w:sz w:val="36"/>
        </w:rPr>
      </w:pPr>
      <w:r w:rsidRPr="004434B1">
        <w:rPr>
          <w:rFonts w:cs="Times New Roman"/>
          <w:b/>
          <w:sz w:val="36"/>
        </w:rPr>
        <w:t>10925</w:t>
      </w:r>
      <w:r w:rsidR="00C53E01" w:rsidRPr="004434B1">
        <w:rPr>
          <w:rFonts w:cs="Times New Roman"/>
          <w:b/>
          <w:sz w:val="36"/>
        </w:rPr>
        <w:t>-</w:t>
      </w:r>
      <w:r w:rsidRPr="00C222A9">
        <w:rPr>
          <w:rFonts w:cs="Times New Roman"/>
          <w:b/>
          <w:sz w:val="36"/>
        </w:rPr>
        <w:t>16</w:t>
      </w:r>
      <w:r w:rsidR="00C53E01" w:rsidRPr="00C222A9">
        <w:rPr>
          <w:rFonts w:cs="Times New Roman"/>
          <w:b/>
          <w:sz w:val="36"/>
        </w:rPr>
        <w:t xml:space="preserve"> azonosító számú</w:t>
      </w:r>
    </w:p>
    <w:p w14:paraId="0CDEF63B" w14:textId="77777777" w:rsidR="00C53E01" w:rsidRPr="00C222A9" w:rsidRDefault="00511F75" w:rsidP="00C53E01">
      <w:pPr>
        <w:jc w:val="center"/>
        <w:rPr>
          <w:rFonts w:cs="Times New Roman"/>
          <w:b/>
          <w:sz w:val="36"/>
        </w:rPr>
      </w:pPr>
      <w:r w:rsidRPr="00C222A9">
        <w:rPr>
          <w:rFonts w:cs="Times New Roman"/>
          <w:b/>
          <w:sz w:val="36"/>
        </w:rPr>
        <w:t>Agrárműszaki alapok</w:t>
      </w:r>
    </w:p>
    <w:p w14:paraId="6098F33F" w14:textId="77777777" w:rsidR="00C53E01" w:rsidRPr="00C222A9" w:rsidRDefault="00C53E01" w:rsidP="00C53E01">
      <w:pPr>
        <w:jc w:val="center"/>
        <w:rPr>
          <w:rFonts w:cs="Times New Roman"/>
          <w:b/>
          <w:sz w:val="36"/>
        </w:rPr>
      </w:pPr>
      <w:r w:rsidRPr="00C222A9">
        <w:rPr>
          <w:rFonts w:cs="Times New Roman"/>
          <w:b/>
          <w:sz w:val="36"/>
        </w:rPr>
        <w:t>megnevezésű</w:t>
      </w:r>
    </w:p>
    <w:p w14:paraId="66B8B278" w14:textId="77777777" w:rsidR="00C53E01" w:rsidRPr="00C222A9" w:rsidRDefault="00C53E01" w:rsidP="00C53E01">
      <w:pPr>
        <w:spacing w:before="480" w:after="480"/>
        <w:jc w:val="center"/>
        <w:rPr>
          <w:rFonts w:cs="Times New Roman"/>
          <w:b/>
          <w:sz w:val="36"/>
        </w:rPr>
      </w:pPr>
      <w:r w:rsidRPr="00C222A9">
        <w:rPr>
          <w:rFonts w:cs="Times New Roman"/>
          <w:b/>
          <w:sz w:val="36"/>
        </w:rPr>
        <w:t>szakmai követelménymodul</w:t>
      </w:r>
    </w:p>
    <w:p w14:paraId="56A385BA" w14:textId="77777777" w:rsidR="00C53E01" w:rsidRPr="00C222A9" w:rsidRDefault="00C53E01" w:rsidP="00C53E01">
      <w:pPr>
        <w:jc w:val="center"/>
        <w:rPr>
          <w:rFonts w:cs="Times New Roman"/>
          <w:b/>
          <w:sz w:val="36"/>
        </w:rPr>
      </w:pPr>
      <w:r w:rsidRPr="00C222A9">
        <w:rPr>
          <w:rFonts w:cs="Times New Roman"/>
          <w:b/>
          <w:sz w:val="36"/>
        </w:rPr>
        <w:t>tantárgyai, témakörei</w:t>
      </w:r>
    </w:p>
    <w:p w14:paraId="5A4E0C22" w14:textId="77777777" w:rsidR="00C53E01" w:rsidRPr="00C222A9" w:rsidRDefault="00C53E01" w:rsidP="00C53E01">
      <w:pPr>
        <w:spacing w:after="200" w:line="276" w:lineRule="auto"/>
        <w:jc w:val="left"/>
        <w:rPr>
          <w:rFonts w:cs="Times New Roman"/>
        </w:rPr>
      </w:pPr>
      <w:r w:rsidRPr="00C222A9">
        <w:rPr>
          <w:rFonts w:cs="Times New Roman"/>
        </w:rPr>
        <w:br w:type="page"/>
      </w:r>
    </w:p>
    <w:p w14:paraId="5E3BAC50" w14:textId="36129C1D" w:rsidR="00C53E01" w:rsidRPr="00C222A9" w:rsidRDefault="00C53E01" w:rsidP="00C53E01">
      <w:pPr>
        <w:rPr>
          <w:rFonts w:cs="Times New Roman"/>
        </w:rPr>
      </w:pPr>
      <w:r w:rsidRPr="00C222A9">
        <w:rPr>
          <w:rFonts w:cs="Times New Roman"/>
        </w:rPr>
        <w:lastRenderedPageBreak/>
        <w:t xml:space="preserve">A </w:t>
      </w:r>
      <w:r w:rsidR="00CD4EA4" w:rsidRPr="00C222A9">
        <w:rPr>
          <w:rFonts w:cs="Times New Roman"/>
        </w:rPr>
        <w:t>10925</w:t>
      </w:r>
      <w:r w:rsidRPr="00C222A9">
        <w:rPr>
          <w:rFonts w:cs="Times New Roman"/>
        </w:rPr>
        <w:t>-</w:t>
      </w:r>
      <w:r w:rsidR="00CD4EA4" w:rsidRPr="00C222A9">
        <w:rPr>
          <w:rFonts w:cs="Times New Roman"/>
        </w:rPr>
        <w:t>16</w:t>
      </w:r>
      <w:r w:rsidRPr="00C222A9">
        <w:rPr>
          <w:rFonts w:cs="Times New Roman"/>
        </w:rPr>
        <w:t xml:space="preserve"> azonosító számú </w:t>
      </w:r>
      <w:r w:rsidR="00CD4EA4" w:rsidRPr="00C222A9">
        <w:rPr>
          <w:rFonts w:cs="Times New Roman"/>
        </w:rPr>
        <w:t>Agrárműszaki alapok</w:t>
      </w:r>
      <w:r w:rsidRPr="00C222A9">
        <w:rPr>
          <w:rFonts w:cs="Times New Roman"/>
        </w:rPr>
        <w:t xml:space="preserve"> megnevezésű szakmai követelménymodulhoz tartozó tantárgyak és témakörök oktatása során fejlesztendő kompetenciák</w:t>
      </w: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CC1FC9" w:rsidRPr="00C222A9" w14:paraId="6E98B5DF" w14:textId="77777777" w:rsidTr="00CC1FC9">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49878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7E134F0" w14:textId="12060D63"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G</w:t>
            </w:r>
            <w:r w:rsidR="00024F12">
              <w:rPr>
                <w:rFonts w:eastAsia="Times New Roman" w:cs="Times New Roman"/>
                <w:color w:val="000000"/>
                <w:sz w:val="20"/>
                <w:szCs w:val="20"/>
                <w:lang w:eastAsia="hu-HU"/>
              </w:rPr>
              <w:t xml:space="preserve">éprajz, gépelemek, mechanika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5B8AE6E" w14:textId="0D3C40B8" w:rsidR="00CC1FC9" w:rsidRPr="00C222A9" w:rsidRDefault="00CC1FC9" w:rsidP="00024F12">
            <w:pPr>
              <w:spacing w:after="0"/>
              <w:rPr>
                <w:rFonts w:eastAsia="Times New Roman" w:cs="Times New Roman"/>
                <w:color w:val="000000"/>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908AA98" w14:textId="0257DBB3"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al</w:t>
            </w:r>
            <w:r w:rsidR="00024F12">
              <w:rPr>
                <w:rFonts w:eastAsia="Times New Roman" w:cs="Times New Roman"/>
                <w:color w:val="000000"/>
                <w:sz w:val="20"/>
                <w:szCs w:val="20"/>
                <w:lang w:eastAsia="hu-HU"/>
              </w:rPr>
              <w:t>a</w:t>
            </w:r>
            <w:r w:rsidRPr="00C222A9">
              <w:rPr>
                <w:rFonts w:eastAsia="Times New Roman" w:cs="Times New Roman"/>
                <w:color w:val="000000"/>
                <w:sz w:val="20"/>
                <w:szCs w:val="20"/>
                <w:lang w:eastAsia="hu-HU"/>
              </w:rPr>
              <w:t>pok szakmai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C857424" w14:textId="7E2576D6" w:rsidR="00CC1FC9" w:rsidRPr="00C222A9" w:rsidRDefault="00CC1FC9" w:rsidP="00943582">
            <w:pPr>
              <w:spacing w:after="0"/>
              <w:rPr>
                <w:rFonts w:eastAsia="Times New Roman" w:cs="Times New Roman"/>
                <w:color w:val="000000"/>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6C56AA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Anyagismeret</w:t>
            </w:r>
          </w:p>
        </w:tc>
      </w:tr>
      <w:tr w:rsidR="00CC1FC9" w:rsidRPr="00C222A9" w14:paraId="7941DB01"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8610D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CC1FC9" w:rsidRPr="00C222A9" w14:paraId="76A18B14" w14:textId="77777777" w:rsidTr="00943582">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7BA4C7"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Használja, értelmezi a munka tárgyára, az eszközökre, a technológiákra vonatkozó dokumentumokat (technológiai előírások, műveletterv, műveleti utasítás, műszaki leírás, gépkönyv stb.)</w:t>
            </w:r>
          </w:p>
        </w:tc>
        <w:tc>
          <w:tcPr>
            <w:tcW w:w="720" w:type="dxa"/>
            <w:tcBorders>
              <w:top w:val="nil"/>
              <w:left w:val="nil"/>
              <w:bottom w:val="single" w:sz="4" w:space="0" w:color="auto"/>
              <w:right w:val="single" w:sz="4" w:space="0" w:color="auto"/>
            </w:tcBorders>
            <w:shd w:val="clear" w:color="auto" w:fill="auto"/>
            <w:noWrap/>
            <w:vAlign w:val="center"/>
            <w:hideMark/>
          </w:tcPr>
          <w:p w14:paraId="186D6A6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8976129" w14:textId="5B8B9DB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2772BC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0D72884" w14:textId="7D27C1E3"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93A24C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028A56EF"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618596"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Olvassa, használja a műszaki rajzokat, egyszerű gépészeti műszaki rajzokat készít</w:t>
            </w:r>
          </w:p>
        </w:tc>
        <w:tc>
          <w:tcPr>
            <w:tcW w:w="720" w:type="dxa"/>
            <w:tcBorders>
              <w:top w:val="nil"/>
              <w:left w:val="nil"/>
              <w:bottom w:val="single" w:sz="4" w:space="0" w:color="auto"/>
              <w:right w:val="single" w:sz="4" w:space="0" w:color="auto"/>
            </w:tcBorders>
            <w:shd w:val="clear" w:color="auto" w:fill="auto"/>
            <w:noWrap/>
            <w:vAlign w:val="center"/>
            <w:hideMark/>
          </w:tcPr>
          <w:p w14:paraId="6E4EA72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A6E7C72" w14:textId="162DA11D"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BA90B2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7F1D22DD" w14:textId="7946296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BCF80B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8CD0435"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35CFDD"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Gépipari alapméréseket, anyagvizsgálatokat végez</w:t>
            </w:r>
          </w:p>
        </w:tc>
        <w:tc>
          <w:tcPr>
            <w:tcW w:w="720" w:type="dxa"/>
            <w:tcBorders>
              <w:top w:val="nil"/>
              <w:left w:val="nil"/>
              <w:bottom w:val="single" w:sz="4" w:space="0" w:color="auto"/>
              <w:right w:val="single" w:sz="4" w:space="0" w:color="auto"/>
            </w:tcBorders>
            <w:shd w:val="clear" w:color="auto" w:fill="auto"/>
            <w:noWrap/>
            <w:vAlign w:val="center"/>
            <w:hideMark/>
          </w:tcPr>
          <w:p w14:paraId="7B741E3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B8E98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E45C2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13B10CA8" w14:textId="13AE81A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A3F488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F6B720A"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273774"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Felismeri a szerkezeti anyagok főbb típusait, tulajdonságait</w:t>
            </w:r>
          </w:p>
        </w:tc>
        <w:tc>
          <w:tcPr>
            <w:tcW w:w="720" w:type="dxa"/>
            <w:tcBorders>
              <w:top w:val="nil"/>
              <w:left w:val="nil"/>
              <w:bottom w:val="single" w:sz="4" w:space="0" w:color="auto"/>
              <w:right w:val="single" w:sz="4" w:space="0" w:color="auto"/>
            </w:tcBorders>
            <w:shd w:val="clear" w:color="auto" w:fill="auto"/>
            <w:noWrap/>
            <w:vAlign w:val="center"/>
            <w:hideMark/>
          </w:tcPr>
          <w:p w14:paraId="77871A94"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139DD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9C427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1AE8987" w14:textId="28AF95B1"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FDEBFA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69807D79"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02CA98"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Kiválasztja, meghatározza a feladatnak megfelelő anyagminőséget, </w:t>
            </w:r>
            <w:proofErr w:type="spellStart"/>
            <w:r w:rsidRPr="00C222A9">
              <w:rPr>
                <w:rFonts w:eastAsia="Times New Roman" w:cs="Times New Roman"/>
                <w:color w:val="000000"/>
                <w:sz w:val="20"/>
                <w:szCs w:val="20"/>
                <w:lang w:eastAsia="hu-HU"/>
              </w:rPr>
              <w:t>-mennyiséget</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14:paraId="3E22DE5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B8A77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FE583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08B7F89" w14:textId="730E7479"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2A89C4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6DF06053"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5A8CD0"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Segédletek használatával alapvető szilárdsági és kinematikai számításokat végez</w:t>
            </w:r>
          </w:p>
        </w:tc>
        <w:tc>
          <w:tcPr>
            <w:tcW w:w="720" w:type="dxa"/>
            <w:tcBorders>
              <w:top w:val="nil"/>
              <w:left w:val="nil"/>
              <w:bottom w:val="single" w:sz="4" w:space="0" w:color="auto"/>
              <w:right w:val="single" w:sz="4" w:space="0" w:color="auto"/>
            </w:tcBorders>
            <w:shd w:val="clear" w:color="auto" w:fill="auto"/>
            <w:noWrap/>
            <w:vAlign w:val="center"/>
            <w:hideMark/>
          </w:tcPr>
          <w:p w14:paraId="09D8B2B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94D2EA9" w14:textId="6F8A9B24"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103EB5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0E692867" w14:textId="0C97499C"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33FB42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5AB99821" w14:textId="77777777" w:rsidTr="0094358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AC524E"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Dokumentáció alapján előrajzol</w:t>
            </w:r>
          </w:p>
        </w:tc>
        <w:tc>
          <w:tcPr>
            <w:tcW w:w="720" w:type="dxa"/>
            <w:tcBorders>
              <w:top w:val="nil"/>
              <w:left w:val="nil"/>
              <w:bottom w:val="single" w:sz="4" w:space="0" w:color="auto"/>
              <w:right w:val="single" w:sz="4" w:space="0" w:color="auto"/>
            </w:tcBorders>
            <w:shd w:val="clear" w:color="auto" w:fill="auto"/>
            <w:noWrap/>
            <w:vAlign w:val="center"/>
            <w:hideMark/>
          </w:tcPr>
          <w:p w14:paraId="22DE417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8174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59748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7AD8B5C9" w14:textId="22EF9EB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6C2D02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44027476"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0E09E6"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Egyszerű alkatrészek elkészítéséhez művelet-, illetve szerelési tervet szerkeszt</w:t>
            </w:r>
          </w:p>
        </w:tc>
        <w:tc>
          <w:tcPr>
            <w:tcW w:w="720" w:type="dxa"/>
            <w:tcBorders>
              <w:top w:val="nil"/>
              <w:left w:val="nil"/>
              <w:bottom w:val="single" w:sz="4" w:space="0" w:color="auto"/>
              <w:right w:val="single" w:sz="4" w:space="0" w:color="auto"/>
            </w:tcBorders>
            <w:shd w:val="clear" w:color="auto" w:fill="auto"/>
            <w:noWrap/>
            <w:vAlign w:val="center"/>
            <w:hideMark/>
          </w:tcPr>
          <w:p w14:paraId="3E9E833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1C937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524F2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9B3DFAA" w14:textId="5DA7CEE8"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4985BB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5C85CE6" w14:textId="77777777" w:rsidTr="00943582">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3AA092"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Kiválasztja, ellenőrzi, használja és karbantartja a kézi és kisgépes fémalakító műveletekhez használatos gépeket, szerszámokat, mérőeszközöket, védőfelszereléseket</w:t>
            </w:r>
          </w:p>
        </w:tc>
        <w:tc>
          <w:tcPr>
            <w:tcW w:w="720" w:type="dxa"/>
            <w:tcBorders>
              <w:top w:val="nil"/>
              <w:left w:val="nil"/>
              <w:bottom w:val="single" w:sz="4" w:space="0" w:color="auto"/>
              <w:right w:val="single" w:sz="4" w:space="0" w:color="auto"/>
            </w:tcBorders>
            <w:shd w:val="clear" w:color="auto" w:fill="auto"/>
            <w:noWrap/>
            <w:vAlign w:val="center"/>
            <w:hideMark/>
          </w:tcPr>
          <w:p w14:paraId="3D2EC26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E3C5B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24424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00FD7B0" w14:textId="09B9759F"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AD26DB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EB066B5" w14:textId="77777777" w:rsidTr="0094358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A0C5B7"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Munkadarabot készít kézi és gépi alapeljárásokkal (darabolás, forgácsolás, képlékenyalakítás, élezés)</w:t>
            </w:r>
          </w:p>
        </w:tc>
        <w:tc>
          <w:tcPr>
            <w:tcW w:w="720" w:type="dxa"/>
            <w:tcBorders>
              <w:top w:val="nil"/>
              <w:left w:val="nil"/>
              <w:bottom w:val="single" w:sz="4" w:space="0" w:color="auto"/>
              <w:right w:val="single" w:sz="4" w:space="0" w:color="auto"/>
            </w:tcBorders>
            <w:shd w:val="clear" w:color="auto" w:fill="auto"/>
            <w:noWrap/>
            <w:vAlign w:val="center"/>
            <w:hideMark/>
          </w:tcPr>
          <w:p w14:paraId="6CCDAF0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BFBC0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9DB42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2C154B48" w14:textId="2AE21859"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7F5E07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9D279DF"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60F9C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Tisztítja, tárolja a gépelemeket, gépeket, szerkezeti egységeket</w:t>
            </w:r>
          </w:p>
        </w:tc>
        <w:tc>
          <w:tcPr>
            <w:tcW w:w="720" w:type="dxa"/>
            <w:tcBorders>
              <w:top w:val="nil"/>
              <w:left w:val="nil"/>
              <w:bottom w:val="single" w:sz="4" w:space="0" w:color="auto"/>
              <w:right w:val="single" w:sz="4" w:space="0" w:color="auto"/>
            </w:tcBorders>
            <w:shd w:val="clear" w:color="auto" w:fill="auto"/>
            <w:noWrap/>
            <w:vAlign w:val="center"/>
            <w:hideMark/>
          </w:tcPr>
          <w:p w14:paraId="735C3BA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6A9F5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6F7C5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4501BDC4" w14:textId="3ECCE207"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ED9EFD4"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62D930A7"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9A428B"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Általános minőségű hegesztett kötést készít kézi ívhegesztéssel, gázhegesztéssel</w:t>
            </w:r>
          </w:p>
        </w:tc>
        <w:tc>
          <w:tcPr>
            <w:tcW w:w="720" w:type="dxa"/>
            <w:tcBorders>
              <w:top w:val="nil"/>
              <w:left w:val="nil"/>
              <w:bottom w:val="single" w:sz="4" w:space="0" w:color="auto"/>
              <w:right w:val="single" w:sz="4" w:space="0" w:color="auto"/>
            </w:tcBorders>
            <w:shd w:val="clear" w:color="auto" w:fill="auto"/>
            <w:noWrap/>
            <w:vAlign w:val="center"/>
            <w:hideMark/>
          </w:tcPr>
          <w:p w14:paraId="6AF7A2D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2FE65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A5047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EA8B659" w14:textId="5507FC43"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96856D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45FD2EA5" w14:textId="77777777" w:rsidTr="0094358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2C64BD"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Hőkezelést végez</w:t>
            </w:r>
          </w:p>
        </w:tc>
        <w:tc>
          <w:tcPr>
            <w:tcW w:w="720" w:type="dxa"/>
            <w:tcBorders>
              <w:top w:val="nil"/>
              <w:left w:val="nil"/>
              <w:bottom w:val="single" w:sz="4" w:space="0" w:color="auto"/>
              <w:right w:val="single" w:sz="4" w:space="0" w:color="auto"/>
            </w:tcBorders>
            <w:shd w:val="clear" w:color="auto" w:fill="auto"/>
            <w:noWrap/>
            <w:vAlign w:val="center"/>
            <w:hideMark/>
          </w:tcPr>
          <w:p w14:paraId="5F2179F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516B6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92F4E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28C97C76" w14:textId="2E656863"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4B8861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71096191"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F3474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Kemény- és lágyforrasztott kötéseket ellenőriz, készít, bont, javít</w:t>
            </w:r>
          </w:p>
        </w:tc>
        <w:tc>
          <w:tcPr>
            <w:tcW w:w="720" w:type="dxa"/>
            <w:tcBorders>
              <w:top w:val="nil"/>
              <w:left w:val="nil"/>
              <w:bottom w:val="single" w:sz="4" w:space="0" w:color="auto"/>
              <w:right w:val="single" w:sz="4" w:space="0" w:color="auto"/>
            </w:tcBorders>
            <w:shd w:val="clear" w:color="auto" w:fill="auto"/>
            <w:noWrap/>
            <w:vAlign w:val="center"/>
            <w:hideMark/>
          </w:tcPr>
          <w:p w14:paraId="3C03739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767C8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9395D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27E73FE1" w14:textId="036273D6"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D8A631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EDCD1AC"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F0F8A1"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Oldható kötéseket és helyzetbiztosító elemeket ellenőriz, készít, bont, javít, cserél</w:t>
            </w:r>
          </w:p>
        </w:tc>
        <w:tc>
          <w:tcPr>
            <w:tcW w:w="720" w:type="dxa"/>
            <w:tcBorders>
              <w:top w:val="nil"/>
              <w:left w:val="nil"/>
              <w:bottom w:val="single" w:sz="4" w:space="0" w:color="auto"/>
              <w:right w:val="single" w:sz="4" w:space="0" w:color="auto"/>
            </w:tcBorders>
            <w:shd w:val="clear" w:color="auto" w:fill="auto"/>
            <w:noWrap/>
            <w:vAlign w:val="center"/>
            <w:hideMark/>
          </w:tcPr>
          <w:p w14:paraId="2A7F033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AA4C4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13E66E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1FEEE48" w14:textId="7302925C"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C0820B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3AE5FCD" w14:textId="77777777" w:rsidTr="0094358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64733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Roncsolással oldható kötéseket (szegecs, zsugor, ragasztott) ellenőriz, készít, bont, javít, cserél</w:t>
            </w:r>
          </w:p>
        </w:tc>
        <w:tc>
          <w:tcPr>
            <w:tcW w:w="720" w:type="dxa"/>
            <w:tcBorders>
              <w:top w:val="nil"/>
              <w:left w:val="nil"/>
              <w:bottom w:val="single" w:sz="4" w:space="0" w:color="auto"/>
              <w:right w:val="single" w:sz="4" w:space="0" w:color="auto"/>
            </w:tcBorders>
            <w:shd w:val="clear" w:color="auto" w:fill="auto"/>
            <w:noWrap/>
            <w:vAlign w:val="center"/>
            <w:hideMark/>
          </w:tcPr>
          <w:p w14:paraId="70A627D4"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52D81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38CFB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8862FEB" w14:textId="44B5C769"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EE9354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EE4449A"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9E287E"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Korrózió elleni általános bevonatot készít fémszerkezeteken, alkatrészeken</w:t>
            </w:r>
          </w:p>
        </w:tc>
        <w:tc>
          <w:tcPr>
            <w:tcW w:w="720" w:type="dxa"/>
            <w:tcBorders>
              <w:top w:val="nil"/>
              <w:left w:val="nil"/>
              <w:bottom w:val="single" w:sz="4" w:space="0" w:color="auto"/>
              <w:right w:val="single" w:sz="4" w:space="0" w:color="auto"/>
            </w:tcBorders>
            <w:shd w:val="clear" w:color="auto" w:fill="auto"/>
            <w:noWrap/>
            <w:vAlign w:val="center"/>
            <w:hideMark/>
          </w:tcPr>
          <w:p w14:paraId="45844EA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C93CB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2A5A1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1CE437A" w14:textId="0CAFE7E1"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0FF581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69EDBE1" w14:textId="77777777" w:rsidTr="00943582">
        <w:trPr>
          <w:trHeight w:val="184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28A049"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Gépelemek, hajtások, mozgást átalakító szerkezetek (kötőgépelemek, forgó mozgást közvetítő és teljesítmény-átviteli gépelemek, hajtóművek, tengelykapcsolók, rugók, csővezetékek, fékek, tengelyek, csapágyak) szerelését végzi: ellenőriz, beállít, cserél, javít, karbantart</w:t>
            </w:r>
          </w:p>
        </w:tc>
        <w:tc>
          <w:tcPr>
            <w:tcW w:w="720" w:type="dxa"/>
            <w:tcBorders>
              <w:top w:val="nil"/>
              <w:left w:val="nil"/>
              <w:bottom w:val="single" w:sz="4" w:space="0" w:color="auto"/>
              <w:right w:val="single" w:sz="4" w:space="0" w:color="auto"/>
            </w:tcBorders>
            <w:shd w:val="clear" w:color="auto" w:fill="auto"/>
            <w:noWrap/>
            <w:vAlign w:val="center"/>
            <w:hideMark/>
          </w:tcPr>
          <w:p w14:paraId="6F99F04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A3B2E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12288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41AA4F5D" w14:textId="535F695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DB367B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374B374" w14:textId="77777777" w:rsidTr="00943582">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661F01"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Ellátja a mező- és erdőgazdaságban vagy az élelmiszeriparban használt szivattyúk, szállító- és rakodógépek szerkezeti egységeinek szerelési feladatait</w:t>
            </w:r>
          </w:p>
        </w:tc>
        <w:tc>
          <w:tcPr>
            <w:tcW w:w="720" w:type="dxa"/>
            <w:tcBorders>
              <w:top w:val="nil"/>
              <w:left w:val="nil"/>
              <w:bottom w:val="single" w:sz="4" w:space="0" w:color="auto"/>
              <w:right w:val="single" w:sz="4" w:space="0" w:color="auto"/>
            </w:tcBorders>
            <w:shd w:val="clear" w:color="auto" w:fill="auto"/>
            <w:noWrap/>
            <w:vAlign w:val="center"/>
            <w:hideMark/>
          </w:tcPr>
          <w:p w14:paraId="63C0422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B6B55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58EA3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231EC8C7" w14:textId="0E584CAD"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F0950F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007C8A2C" w14:textId="77777777" w:rsidTr="0094358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155629"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Hidraulikus rendszereket használ, karbantart, ellenőriz, elvégzi az alapvető kapcsolási, szerelési, ellenőrzési feladatokat</w:t>
            </w:r>
          </w:p>
        </w:tc>
        <w:tc>
          <w:tcPr>
            <w:tcW w:w="720" w:type="dxa"/>
            <w:tcBorders>
              <w:top w:val="nil"/>
              <w:left w:val="nil"/>
              <w:bottom w:val="single" w:sz="4" w:space="0" w:color="auto"/>
              <w:right w:val="single" w:sz="4" w:space="0" w:color="auto"/>
            </w:tcBorders>
            <w:shd w:val="clear" w:color="auto" w:fill="auto"/>
            <w:noWrap/>
            <w:vAlign w:val="center"/>
            <w:hideMark/>
          </w:tcPr>
          <w:p w14:paraId="309747C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A856F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1CD66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45A5914" w14:textId="6C82532D"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918338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18114E33" w14:textId="77777777" w:rsidTr="0094358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CD7733"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Pneumatikus rendszereket használ, karbantart, ellenőriz, elvégzi az alapvető kapcsolási, szerelési, ellenőrzési feladatokat</w:t>
            </w:r>
          </w:p>
        </w:tc>
        <w:tc>
          <w:tcPr>
            <w:tcW w:w="720" w:type="dxa"/>
            <w:tcBorders>
              <w:top w:val="nil"/>
              <w:left w:val="nil"/>
              <w:bottom w:val="single" w:sz="4" w:space="0" w:color="auto"/>
              <w:right w:val="single" w:sz="4" w:space="0" w:color="auto"/>
            </w:tcBorders>
            <w:shd w:val="clear" w:color="auto" w:fill="auto"/>
            <w:noWrap/>
            <w:vAlign w:val="center"/>
            <w:hideMark/>
          </w:tcPr>
          <w:p w14:paraId="1962C8B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BB6DC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6F157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297CD5A" w14:textId="5EBDC661"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4ADBBF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74016FB8"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F1AEFA"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Kiválasztja és megrendeli, ellenőrzi a szükséges alkatrészeket, részegységeket</w:t>
            </w:r>
          </w:p>
        </w:tc>
        <w:tc>
          <w:tcPr>
            <w:tcW w:w="720" w:type="dxa"/>
            <w:tcBorders>
              <w:top w:val="nil"/>
              <w:left w:val="nil"/>
              <w:bottom w:val="single" w:sz="4" w:space="0" w:color="auto"/>
              <w:right w:val="single" w:sz="4" w:space="0" w:color="auto"/>
            </w:tcBorders>
            <w:shd w:val="clear" w:color="auto" w:fill="auto"/>
            <w:noWrap/>
            <w:vAlign w:val="center"/>
            <w:hideMark/>
          </w:tcPr>
          <w:p w14:paraId="54D28C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5F495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8C5C2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49B71E34" w14:textId="317059C5"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10E7DE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1ECFA10" w14:textId="77777777" w:rsidTr="00943582">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27CD64"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Ismeri és használja, ellenőrzi az erdő- és mezőgazdaság vagy az élelmiszeripar műszaki ellátásához használt speciális szerelő, karbantartó, vizsgáló szerszámokat, anyagokat, eszközöket, készülékeket</w:t>
            </w:r>
          </w:p>
        </w:tc>
        <w:tc>
          <w:tcPr>
            <w:tcW w:w="720" w:type="dxa"/>
            <w:tcBorders>
              <w:top w:val="nil"/>
              <w:left w:val="nil"/>
              <w:bottom w:val="single" w:sz="4" w:space="0" w:color="auto"/>
              <w:right w:val="single" w:sz="4" w:space="0" w:color="auto"/>
            </w:tcBorders>
            <w:shd w:val="clear" w:color="auto" w:fill="auto"/>
            <w:noWrap/>
            <w:vAlign w:val="center"/>
            <w:hideMark/>
          </w:tcPr>
          <w:p w14:paraId="6FFF76B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7AB21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0EBAD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7C231442" w14:textId="3E30AEF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8CD2AB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4DE60548"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1FF2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CC1FC9" w:rsidRPr="00C222A9" w14:paraId="2BEA0E64"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C658901"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Síkmértani szerkesztések, géprajzi alapfogalmak</w:t>
            </w:r>
          </w:p>
        </w:tc>
        <w:tc>
          <w:tcPr>
            <w:tcW w:w="720" w:type="dxa"/>
            <w:tcBorders>
              <w:top w:val="nil"/>
              <w:left w:val="nil"/>
              <w:bottom w:val="single" w:sz="4" w:space="0" w:color="auto"/>
              <w:right w:val="single" w:sz="4" w:space="0" w:color="auto"/>
            </w:tcBorders>
            <w:shd w:val="clear" w:color="auto" w:fill="auto"/>
            <w:noWrap/>
            <w:vAlign w:val="center"/>
            <w:hideMark/>
          </w:tcPr>
          <w:p w14:paraId="2E45A9C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8F1CE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5462B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5C0B6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2E511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9C4417F"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D36E8CB"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Ábrázolási módok, műszaki rajzok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14:paraId="4E8DA51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B041C8F" w14:textId="336EAA77"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7C8575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CA8F3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E46A0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197B685B"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116C64"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Egyszerűsített és jelképi ábrázolás</w:t>
            </w:r>
          </w:p>
        </w:tc>
        <w:tc>
          <w:tcPr>
            <w:tcW w:w="720" w:type="dxa"/>
            <w:tcBorders>
              <w:top w:val="nil"/>
              <w:left w:val="nil"/>
              <w:bottom w:val="single" w:sz="4" w:space="0" w:color="auto"/>
              <w:right w:val="single" w:sz="4" w:space="0" w:color="auto"/>
            </w:tcBorders>
            <w:shd w:val="clear" w:color="auto" w:fill="auto"/>
            <w:noWrap/>
            <w:vAlign w:val="center"/>
            <w:hideMark/>
          </w:tcPr>
          <w:p w14:paraId="5C782E9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9F3C4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D8543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22EB4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A949A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AFCB40A"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5F38FC"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Erdő-, mezőgazdaságban  és az élelmiszeriparban használt mértékegységek</w:t>
            </w:r>
          </w:p>
        </w:tc>
        <w:tc>
          <w:tcPr>
            <w:tcW w:w="720" w:type="dxa"/>
            <w:tcBorders>
              <w:top w:val="nil"/>
              <w:left w:val="nil"/>
              <w:bottom w:val="single" w:sz="4" w:space="0" w:color="auto"/>
              <w:right w:val="single" w:sz="4" w:space="0" w:color="auto"/>
            </w:tcBorders>
            <w:shd w:val="clear" w:color="auto" w:fill="auto"/>
            <w:noWrap/>
            <w:vAlign w:val="center"/>
            <w:hideMark/>
          </w:tcPr>
          <w:p w14:paraId="1619F1C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5DAED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0973D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AE54E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FAF7A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DD20D3E" w14:textId="77777777" w:rsidTr="00CC1FC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93B7B4"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Műszaki mérés és eszközei (hosszméretek, szögek, alak- és helyzetpontosság mérése és ellenőrzése)</w:t>
            </w:r>
          </w:p>
        </w:tc>
        <w:tc>
          <w:tcPr>
            <w:tcW w:w="720" w:type="dxa"/>
            <w:tcBorders>
              <w:top w:val="nil"/>
              <w:left w:val="nil"/>
              <w:bottom w:val="single" w:sz="4" w:space="0" w:color="auto"/>
              <w:right w:val="single" w:sz="4" w:space="0" w:color="auto"/>
            </w:tcBorders>
            <w:shd w:val="clear" w:color="auto" w:fill="auto"/>
            <w:noWrap/>
            <w:vAlign w:val="center"/>
            <w:hideMark/>
          </w:tcPr>
          <w:p w14:paraId="2CFB469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CFCC4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DD57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6CE61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C31A3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0A0F14C2"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E52EC1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Diagramok olvasása, értelmezése, készítése, szabványok, illesztések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2E3950F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7E480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1CEE5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F12E5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8AACA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E3BE3FB" w14:textId="77777777" w:rsidTr="00CC1FC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9C1AE2"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Szabványok, gépkönyvek, kezelési, szerelési, karbantartási útmutatók, technológiai leírások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22C04A1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E6FCB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7ADB3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37BC4C" w14:textId="6CB3F4E4"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A3F6CC0" w14:textId="62D33ACF"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r>
      <w:tr w:rsidR="00CC1FC9" w:rsidRPr="00C222A9" w14:paraId="6EF8712D"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A5F30B"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Előrajzolás</w:t>
            </w:r>
          </w:p>
        </w:tc>
        <w:tc>
          <w:tcPr>
            <w:tcW w:w="720" w:type="dxa"/>
            <w:tcBorders>
              <w:top w:val="nil"/>
              <w:left w:val="nil"/>
              <w:bottom w:val="single" w:sz="4" w:space="0" w:color="auto"/>
              <w:right w:val="single" w:sz="4" w:space="0" w:color="auto"/>
            </w:tcBorders>
            <w:shd w:val="clear" w:color="auto" w:fill="auto"/>
            <w:noWrap/>
            <w:vAlign w:val="center"/>
            <w:hideMark/>
          </w:tcPr>
          <w:p w14:paraId="5B69C52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BE944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4A8F4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68695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9D3B4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104C4A6" w14:textId="77777777" w:rsidTr="00CC1FC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C1ACFB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Szerkezeti anyagok tulajdonságai, felhasználása, fémek és ötvözeteik, nemfémes anyagok</w:t>
            </w:r>
          </w:p>
        </w:tc>
        <w:tc>
          <w:tcPr>
            <w:tcW w:w="720" w:type="dxa"/>
            <w:tcBorders>
              <w:top w:val="nil"/>
              <w:left w:val="nil"/>
              <w:bottom w:val="single" w:sz="4" w:space="0" w:color="auto"/>
              <w:right w:val="single" w:sz="4" w:space="0" w:color="auto"/>
            </w:tcBorders>
            <w:shd w:val="clear" w:color="auto" w:fill="auto"/>
            <w:noWrap/>
            <w:vAlign w:val="center"/>
            <w:hideMark/>
          </w:tcPr>
          <w:p w14:paraId="3BA0AAB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C2815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E8529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B5A4AD" w14:textId="4EC6C883"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37B6CA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2E3235BA"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EF8D6B2"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Anyagvizsgálatok (roncsolásos, </w:t>
            </w:r>
            <w:proofErr w:type="spellStart"/>
            <w:r w:rsidRPr="00C222A9">
              <w:rPr>
                <w:rFonts w:eastAsia="Times New Roman" w:cs="Times New Roman"/>
                <w:color w:val="000000"/>
                <w:sz w:val="20"/>
                <w:szCs w:val="20"/>
                <w:lang w:eastAsia="hu-HU"/>
              </w:rPr>
              <w:t>roncsolásmentes</w:t>
            </w:r>
            <w:proofErr w:type="spellEnd"/>
            <w:r w:rsidRPr="00C222A9">
              <w:rPr>
                <w:rFonts w:eastAsia="Times New Roman" w:cs="Times New Roman"/>
                <w:color w:val="000000"/>
                <w:sz w:val="20"/>
                <w:szCs w:val="20"/>
                <w:lang w:eastAsia="hu-HU"/>
              </w:rPr>
              <w:t>), technológiai próbák</w:t>
            </w:r>
          </w:p>
        </w:tc>
        <w:tc>
          <w:tcPr>
            <w:tcW w:w="720" w:type="dxa"/>
            <w:tcBorders>
              <w:top w:val="nil"/>
              <w:left w:val="nil"/>
              <w:bottom w:val="single" w:sz="4" w:space="0" w:color="auto"/>
              <w:right w:val="single" w:sz="4" w:space="0" w:color="auto"/>
            </w:tcBorders>
            <w:shd w:val="clear" w:color="auto" w:fill="auto"/>
            <w:noWrap/>
            <w:vAlign w:val="center"/>
            <w:hideMark/>
          </w:tcPr>
          <w:p w14:paraId="4B511B98" w14:textId="6E8911BA"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9C6127" w14:textId="378E70C5"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747BAD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D84B6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D1D70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41E9373" w14:textId="77777777" w:rsidTr="00CC1FC9">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43FDC8"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Anyagmegmunkálás (reszelés, fűrészelés, köszörülés, képlékenyalakítás, hajlítás, nyújtás, egyengetés, </w:t>
            </w:r>
            <w:proofErr w:type="spellStart"/>
            <w:r w:rsidRPr="00C222A9">
              <w:rPr>
                <w:rFonts w:eastAsia="Times New Roman" w:cs="Times New Roman"/>
                <w:color w:val="000000"/>
                <w:sz w:val="20"/>
                <w:szCs w:val="20"/>
                <w:lang w:eastAsia="hu-HU"/>
              </w:rPr>
              <w:t>élkiképzés</w:t>
            </w:r>
            <w:proofErr w:type="spellEnd"/>
            <w:r w:rsidRPr="00C222A9">
              <w:rPr>
                <w:rFonts w:eastAsia="Times New Roman" w:cs="Times New Roman"/>
                <w:color w:val="000000"/>
                <w:sz w:val="20"/>
                <w:szCs w:val="20"/>
                <w:lang w:eastAsia="hu-HU"/>
              </w:rPr>
              <w:t>, kézi és kisgépes forgácsolás)</w:t>
            </w:r>
          </w:p>
        </w:tc>
        <w:tc>
          <w:tcPr>
            <w:tcW w:w="720" w:type="dxa"/>
            <w:tcBorders>
              <w:top w:val="nil"/>
              <w:left w:val="nil"/>
              <w:bottom w:val="single" w:sz="4" w:space="0" w:color="auto"/>
              <w:right w:val="single" w:sz="4" w:space="0" w:color="auto"/>
            </w:tcBorders>
            <w:shd w:val="clear" w:color="auto" w:fill="auto"/>
            <w:noWrap/>
            <w:vAlign w:val="center"/>
            <w:hideMark/>
          </w:tcPr>
          <w:p w14:paraId="666BB9F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CB4B6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1840C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79D907" w14:textId="3B0722D4" w:rsidR="00CC1FC9" w:rsidRPr="00C222A9" w:rsidRDefault="00CC1FC9" w:rsidP="00943582">
            <w:pPr>
              <w:spacing w:after="0"/>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987A70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2E0240C"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0B848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Mechanikai alapfogalmak</w:t>
            </w:r>
          </w:p>
        </w:tc>
        <w:tc>
          <w:tcPr>
            <w:tcW w:w="720" w:type="dxa"/>
            <w:tcBorders>
              <w:top w:val="nil"/>
              <w:left w:val="nil"/>
              <w:bottom w:val="single" w:sz="4" w:space="0" w:color="auto"/>
              <w:right w:val="single" w:sz="4" w:space="0" w:color="auto"/>
            </w:tcBorders>
            <w:shd w:val="clear" w:color="auto" w:fill="auto"/>
            <w:noWrap/>
            <w:vAlign w:val="center"/>
            <w:hideMark/>
          </w:tcPr>
          <w:p w14:paraId="38E93D5D" w14:textId="1B79F672"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6E3E356" w14:textId="22E6259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F95502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31CAC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3E0F5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7CF4F7C0"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D3C237"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Kéttámaszú és befogott tartók egyensúlya</w:t>
            </w:r>
          </w:p>
        </w:tc>
        <w:tc>
          <w:tcPr>
            <w:tcW w:w="720" w:type="dxa"/>
            <w:tcBorders>
              <w:top w:val="nil"/>
              <w:left w:val="nil"/>
              <w:bottom w:val="single" w:sz="4" w:space="0" w:color="auto"/>
              <w:right w:val="single" w:sz="4" w:space="0" w:color="auto"/>
            </w:tcBorders>
            <w:shd w:val="clear" w:color="auto" w:fill="auto"/>
            <w:noWrap/>
            <w:vAlign w:val="center"/>
            <w:hideMark/>
          </w:tcPr>
          <w:p w14:paraId="65CE9A5C" w14:textId="30F04038"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04A838" w14:textId="01EE0298"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7B63C4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33DBD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84C13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871AF9E"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D1775C"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Igénybevételek (egyszerű, összetett), terhelési módok</w:t>
            </w:r>
          </w:p>
        </w:tc>
        <w:tc>
          <w:tcPr>
            <w:tcW w:w="720" w:type="dxa"/>
            <w:tcBorders>
              <w:top w:val="nil"/>
              <w:left w:val="nil"/>
              <w:bottom w:val="single" w:sz="4" w:space="0" w:color="auto"/>
              <w:right w:val="single" w:sz="4" w:space="0" w:color="auto"/>
            </w:tcBorders>
            <w:shd w:val="clear" w:color="auto" w:fill="auto"/>
            <w:noWrap/>
            <w:vAlign w:val="center"/>
            <w:hideMark/>
          </w:tcPr>
          <w:p w14:paraId="6ADCF2F0" w14:textId="0BDC5ECB"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960DE52" w14:textId="202D38F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43DB074"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A7229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E7BE0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6B91FECE"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6B0628"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Tüzelő- és kenőanyagok</w:t>
            </w:r>
          </w:p>
        </w:tc>
        <w:tc>
          <w:tcPr>
            <w:tcW w:w="720" w:type="dxa"/>
            <w:tcBorders>
              <w:top w:val="nil"/>
              <w:left w:val="nil"/>
              <w:bottom w:val="single" w:sz="4" w:space="0" w:color="auto"/>
              <w:right w:val="single" w:sz="4" w:space="0" w:color="auto"/>
            </w:tcBorders>
            <w:shd w:val="clear" w:color="auto" w:fill="auto"/>
            <w:noWrap/>
            <w:vAlign w:val="center"/>
            <w:hideMark/>
          </w:tcPr>
          <w:p w14:paraId="20D80A7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17551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27707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11CE9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30008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7A737BDF"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E92004"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Szabványok, szabványos anyagok, gépelemek, gépegységek</w:t>
            </w:r>
          </w:p>
        </w:tc>
        <w:tc>
          <w:tcPr>
            <w:tcW w:w="720" w:type="dxa"/>
            <w:tcBorders>
              <w:top w:val="nil"/>
              <w:left w:val="nil"/>
              <w:bottom w:val="single" w:sz="4" w:space="0" w:color="auto"/>
              <w:right w:val="single" w:sz="4" w:space="0" w:color="auto"/>
            </w:tcBorders>
            <w:shd w:val="clear" w:color="auto" w:fill="auto"/>
            <w:noWrap/>
            <w:vAlign w:val="center"/>
            <w:hideMark/>
          </w:tcPr>
          <w:p w14:paraId="3C7E2AF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434D0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EFC73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BA342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6F148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CEEC5EC" w14:textId="77777777" w:rsidTr="00CC1FC9">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6416E1"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Gépelemek: tengelyek, csapágyak, kötőgépelemek, mozgást átalakító, forgó mozgást közvetítő és nyomatékátszármaztató hajtások, hajtóművek, szabadonfutók, fékek, rugók</w:t>
            </w:r>
          </w:p>
        </w:tc>
        <w:tc>
          <w:tcPr>
            <w:tcW w:w="720" w:type="dxa"/>
            <w:tcBorders>
              <w:top w:val="nil"/>
              <w:left w:val="nil"/>
              <w:bottom w:val="single" w:sz="4" w:space="0" w:color="auto"/>
              <w:right w:val="single" w:sz="4" w:space="0" w:color="auto"/>
            </w:tcBorders>
            <w:shd w:val="clear" w:color="auto" w:fill="auto"/>
            <w:noWrap/>
            <w:vAlign w:val="center"/>
            <w:hideMark/>
          </w:tcPr>
          <w:p w14:paraId="09CE807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2224C8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DFFE2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26608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5221F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123AD8DA" w14:textId="77777777" w:rsidTr="00CC1FC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2BAE7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Szivattyúk, tartályok, csövek, csőkötések, tömítések, csőidomok, csőszerelvények, anyagai, alkalmazási területek</w:t>
            </w:r>
          </w:p>
        </w:tc>
        <w:tc>
          <w:tcPr>
            <w:tcW w:w="720" w:type="dxa"/>
            <w:tcBorders>
              <w:top w:val="nil"/>
              <w:left w:val="nil"/>
              <w:bottom w:val="single" w:sz="4" w:space="0" w:color="auto"/>
              <w:right w:val="single" w:sz="4" w:space="0" w:color="auto"/>
            </w:tcBorders>
            <w:shd w:val="clear" w:color="auto" w:fill="auto"/>
            <w:noWrap/>
            <w:vAlign w:val="center"/>
            <w:hideMark/>
          </w:tcPr>
          <w:p w14:paraId="29D22E15" w14:textId="723BBC76"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F3E9D56" w14:textId="78B9DFB8"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026F7E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016F4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17A5A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50B84E7"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9DED39"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Szerelési műveletterv, műveleti utasítás</w:t>
            </w:r>
          </w:p>
        </w:tc>
        <w:tc>
          <w:tcPr>
            <w:tcW w:w="720" w:type="dxa"/>
            <w:tcBorders>
              <w:top w:val="nil"/>
              <w:left w:val="nil"/>
              <w:bottom w:val="single" w:sz="4" w:space="0" w:color="auto"/>
              <w:right w:val="single" w:sz="4" w:space="0" w:color="auto"/>
            </w:tcBorders>
            <w:shd w:val="clear" w:color="auto" w:fill="auto"/>
            <w:noWrap/>
            <w:vAlign w:val="center"/>
            <w:hideMark/>
          </w:tcPr>
          <w:p w14:paraId="23A28F3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5D971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79F9D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73691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92FD4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104E3B60"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F67247"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gáz- és ívhegesztés, egyéb hegesztő eljárások és biztonsági előírásai, tűzvédelmi előírásai</w:t>
            </w:r>
          </w:p>
        </w:tc>
        <w:tc>
          <w:tcPr>
            <w:tcW w:w="720" w:type="dxa"/>
            <w:tcBorders>
              <w:top w:val="nil"/>
              <w:left w:val="nil"/>
              <w:bottom w:val="single" w:sz="4" w:space="0" w:color="auto"/>
              <w:right w:val="single" w:sz="4" w:space="0" w:color="auto"/>
            </w:tcBorders>
            <w:shd w:val="clear" w:color="auto" w:fill="auto"/>
            <w:noWrap/>
            <w:vAlign w:val="center"/>
            <w:hideMark/>
          </w:tcPr>
          <w:p w14:paraId="4A8AD7E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895EA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02280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C6873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3CEC9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7130776D"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4487A6A"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Hőkezelés</w:t>
            </w:r>
          </w:p>
        </w:tc>
        <w:tc>
          <w:tcPr>
            <w:tcW w:w="720" w:type="dxa"/>
            <w:tcBorders>
              <w:top w:val="nil"/>
              <w:left w:val="nil"/>
              <w:bottom w:val="single" w:sz="4" w:space="0" w:color="auto"/>
              <w:right w:val="single" w:sz="4" w:space="0" w:color="auto"/>
            </w:tcBorders>
            <w:shd w:val="clear" w:color="auto" w:fill="auto"/>
            <w:noWrap/>
            <w:vAlign w:val="center"/>
            <w:hideMark/>
          </w:tcPr>
          <w:p w14:paraId="0B8CF24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364E8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6E68C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B58F4C" w14:textId="1BD005AB"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947590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600B4F76"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628EC6"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Hidraulikus és pneumatikus berendezések</w:t>
            </w:r>
          </w:p>
        </w:tc>
        <w:tc>
          <w:tcPr>
            <w:tcW w:w="720" w:type="dxa"/>
            <w:tcBorders>
              <w:top w:val="nil"/>
              <w:left w:val="nil"/>
              <w:bottom w:val="single" w:sz="4" w:space="0" w:color="auto"/>
              <w:right w:val="single" w:sz="4" w:space="0" w:color="auto"/>
            </w:tcBorders>
            <w:shd w:val="clear" w:color="auto" w:fill="auto"/>
            <w:noWrap/>
            <w:vAlign w:val="center"/>
            <w:hideMark/>
          </w:tcPr>
          <w:p w14:paraId="3F0C3DA3" w14:textId="0DC88291"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A56BDB" w14:textId="6E8C8C97"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C27A20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77EB3FD" w14:textId="1676451E"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2CBD086" w14:textId="485C39BF"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877D86">
              <w:rPr>
                <w:rFonts w:eastAsia="Times New Roman" w:cs="Times New Roman"/>
                <w:color w:val="000000"/>
                <w:sz w:val="20"/>
                <w:szCs w:val="20"/>
                <w:lang w:eastAsia="hu-HU"/>
              </w:rPr>
              <w:t>x</w:t>
            </w:r>
          </w:p>
        </w:tc>
      </w:tr>
      <w:tr w:rsidR="00CC1FC9" w:rsidRPr="00C222A9" w14:paraId="069AA1E3" w14:textId="77777777" w:rsidTr="00CC1FC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F45735"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Működés ellenőrzése, hiba-megállapítás, (szemrevételezés, mérés, repedésvizsgálat), hibafelvételi jegyzőkönyv</w:t>
            </w:r>
          </w:p>
        </w:tc>
        <w:tc>
          <w:tcPr>
            <w:tcW w:w="720" w:type="dxa"/>
            <w:tcBorders>
              <w:top w:val="nil"/>
              <w:left w:val="nil"/>
              <w:bottom w:val="single" w:sz="4" w:space="0" w:color="auto"/>
              <w:right w:val="single" w:sz="4" w:space="0" w:color="auto"/>
            </w:tcBorders>
            <w:shd w:val="clear" w:color="auto" w:fill="auto"/>
            <w:noWrap/>
            <w:vAlign w:val="center"/>
            <w:hideMark/>
          </w:tcPr>
          <w:p w14:paraId="34C267F8" w14:textId="6045BDBB"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11B5529" w14:textId="20FA7F0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09EC4F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F7CF2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D2588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3D23B20" w14:textId="77777777" w:rsidTr="00CC1FC9">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5414473"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Gépalkatrészek tisztítása, zsírtalanítás, az anyagok korróziós tulajdonságai, korrózióvédő anyagok, felhasználási előírások, korrózióvédelem</w:t>
            </w:r>
          </w:p>
        </w:tc>
        <w:tc>
          <w:tcPr>
            <w:tcW w:w="720" w:type="dxa"/>
            <w:tcBorders>
              <w:top w:val="nil"/>
              <w:left w:val="nil"/>
              <w:bottom w:val="single" w:sz="4" w:space="0" w:color="auto"/>
              <w:right w:val="single" w:sz="4" w:space="0" w:color="auto"/>
            </w:tcBorders>
            <w:shd w:val="clear" w:color="auto" w:fill="auto"/>
            <w:noWrap/>
            <w:vAlign w:val="center"/>
            <w:hideMark/>
          </w:tcPr>
          <w:p w14:paraId="63EBD87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9DBAA8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2A462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FD20DB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655DF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768E20F"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332FA2B"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Alkatrészek, gépelemek, gépegységek ellenőrzése, felújítása, javítása</w:t>
            </w:r>
          </w:p>
        </w:tc>
        <w:tc>
          <w:tcPr>
            <w:tcW w:w="720" w:type="dxa"/>
            <w:tcBorders>
              <w:top w:val="nil"/>
              <w:left w:val="nil"/>
              <w:bottom w:val="single" w:sz="4" w:space="0" w:color="auto"/>
              <w:right w:val="single" w:sz="4" w:space="0" w:color="auto"/>
            </w:tcBorders>
            <w:shd w:val="clear" w:color="auto" w:fill="auto"/>
            <w:noWrap/>
            <w:vAlign w:val="center"/>
            <w:hideMark/>
          </w:tcPr>
          <w:p w14:paraId="75B3F84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4949B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9CA2E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225A13" w14:textId="52465B2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EE662C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A3B7E0A"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52AE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CC1FC9" w:rsidRPr="00C222A9" w14:paraId="68884CDC"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5F205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nyelvű beszéd- és íráskészség</w:t>
            </w:r>
          </w:p>
        </w:tc>
        <w:tc>
          <w:tcPr>
            <w:tcW w:w="720" w:type="dxa"/>
            <w:tcBorders>
              <w:top w:val="nil"/>
              <w:left w:val="nil"/>
              <w:bottom w:val="single" w:sz="4" w:space="0" w:color="auto"/>
              <w:right w:val="single" w:sz="4" w:space="0" w:color="auto"/>
            </w:tcBorders>
            <w:shd w:val="clear" w:color="auto" w:fill="auto"/>
            <w:noWrap/>
            <w:vAlign w:val="center"/>
            <w:hideMark/>
          </w:tcPr>
          <w:p w14:paraId="5769B51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548E92" w14:textId="44E736D5"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FEE236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D0C7E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9216F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54815245"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F97E3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Számítási feladatok megoldása</w:t>
            </w:r>
          </w:p>
        </w:tc>
        <w:tc>
          <w:tcPr>
            <w:tcW w:w="720" w:type="dxa"/>
            <w:tcBorders>
              <w:top w:val="nil"/>
              <w:left w:val="nil"/>
              <w:bottom w:val="single" w:sz="4" w:space="0" w:color="auto"/>
              <w:right w:val="single" w:sz="4" w:space="0" w:color="auto"/>
            </w:tcBorders>
            <w:shd w:val="clear" w:color="auto" w:fill="auto"/>
            <w:noWrap/>
            <w:vAlign w:val="center"/>
            <w:hideMark/>
          </w:tcPr>
          <w:p w14:paraId="316D071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B4B1ED" w14:textId="752F71AD"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51AA50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39751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4D45F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63B8E6B8"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3DF67D"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Gépészeti rajz készítése,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14:paraId="6425CF9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9996D7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09F48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F7C281" w14:textId="7022C28C"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1ED9D5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6454C5C"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7806D2" w14:textId="209CACAD"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Folyamatábrák, </w:t>
            </w:r>
            <w:r w:rsidRPr="0051131C">
              <w:rPr>
                <w:rFonts w:eastAsia="Times New Roman" w:cs="Times New Roman"/>
                <w:color w:val="000000"/>
                <w:sz w:val="20"/>
                <w:szCs w:val="20"/>
                <w:lang w:eastAsia="hu-HU"/>
              </w:rPr>
              <w:t xml:space="preserve">diagramok, </w:t>
            </w:r>
            <w:proofErr w:type="spellStart"/>
            <w:r w:rsidRPr="0051131C">
              <w:rPr>
                <w:rFonts w:eastAsia="Times New Roman" w:cs="Times New Roman"/>
                <w:color w:val="000000"/>
                <w:sz w:val="20"/>
                <w:szCs w:val="20"/>
                <w:lang w:eastAsia="hu-HU"/>
              </w:rPr>
              <w:t>nomogramok</w:t>
            </w:r>
            <w:proofErr w:type="spellEnd"/>
            <w:r w:rsidRPr="00C222A9">
              <w:rPr>
                <w:rFonts w:eastAsia="Times New Roman" w:cs="Times New Roman"/>
                <w:color w:val="000000"/>
                <w:sz w:val="20"/>
                <w:szCs w:val="20"/>
                <w:lang w:eastAsia="hu-HU"/>
              </w:rPr>
              <w:t xml:space="preserve"> kitöltése, készítése,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14:paraId="62AA884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3B9590" w14:textId="3828F40E"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FE599D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4CAA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2FE3D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5E83BEB6"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8F2C4E"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Szerelő és egyéb 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5EA37FB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680924"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338C9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A6110B" w14:textId="008E7298"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8E89AB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7FDFAB6"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3825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CC1FC9" w:rsidRPr="00C222A9" w14:paraId="60D0AD6E"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87EC43"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14:paraId="5A7F9F8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D16F78B" w14:textId="1627A0D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5238DF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0A7AAC" w14:textId="73CEDCE6"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D1103E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102A2F6A"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9A4B59"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Térbeli tájékozódás</w:t>
            </w:r>
          </w:p>
        </w:tc>
        <w:tc>
          <w:tcPr>
            <w:tcW w:w="720" w:type="dxa"/>
            <w:tcBorders>
              <w:top w:val="nil"/>
              <w:left w:val="nil"/>
              <w:bottom w:val="single" w:sz="4" w:space="0" w:color="auto"/>
              <w:right w:val="single" w:sz="4" w:space="0" w:color="auto"/>
            </w:tcBorders>
            <w:shd w:val="clear" w:color="auto" w:fill="auto"/>
            <w:noWrap/>
            <w:vAlign w:val="center"/>
            <w:hideMark/>
          </w:tcPr>
          <w:p w14:paraId="7A496ED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2F3D2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4AAB0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8F4677" w14:textId="61FD5FC9"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F8F1BC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72A9FA2E"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69A1DE"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Elhívatottság, elkötelezettség</w:t>
            </w:r>
          </w:p>
        </w:tc>
        <w:tc>
          <w:tcPr>
            <w:tcW w:w="720" w:type="dxa"/>
            <w:tcBorders>
              <w:top w:val="nil"/>
              <w:left w:val="nil"/>
              <w:bottom w:val="single" w:sz="4" w:space="0" w:color="auto"/>
              <w:right w:val="single" w:sz="4" w:space="0" w:color="auto"/>
            </w:tcBorders>
            <w:shd w:val="clear" w:color="auto" w:fill="auto"/>
            <w:noWrap/>
            <w:vAlign w:val="center"/>
            <w:hideMark/>
          </w:tcPr>
          <w:p w14:paraId="1873898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36EFB1F" w14:textId="095142B4"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3A4A54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E64BC62" w14:textId="50508D8A"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99BA23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6D356430"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FA26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CC1FC9" w:rsidRPr="00C222A9" w14:paraId="3ADF62DC"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517681"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14:paraId="343C107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F4FE098" w14:textId="0D789F87"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66818B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289C554" w14:textId="3D52DA13"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A6409F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4772A17B"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E05DC0"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14:paraId="087961B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3A5C66D" w14:textId="678CB0FE"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9BA187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4A6BE4" w14:textId="2E84D6CE"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91A0D0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2E3D684B"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A9C0A8"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Visszacsatolási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72509FC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0DAE32" w14:textId="1B6EEDE5"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9E06A0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150CC1C" w14:textId="393176C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3B33D2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4078B4D7"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D6D36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CC1FC9" w:rsidRPr="00C222A9" w14:paraId="01FE6C96"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BE6C33"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14:paraId="3149E76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B3F0C18" w14:textId="09A93A1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CBFDEF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7D99973" w14:textId="39A57C64"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1E0A3F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79CFC410"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9858AA"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shd w:val="clear" w:color="auto" w:fill="auto"/>
            <w:noWrap/>
            <w:vAlign w:val="center"/>
            <w:hideMark/>
          </w:tcPr>
          <w:p w14:paraId="278E1EA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3A62D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EF26E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B4405D" w14:textId="1CA1DD99"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F15FE76" w14:textId="152029BC"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877D86">
              <w:rPr>
                <w:rFonts w:eastAsia="Times New Roman" w:cs="Times New Roman"/>
                <w:color w:val="000000"/>
                <w:sz w:val="20"/>
                <w:szCs w:val="20"/>
                <w:lang w:eastAsia="hu-HU"/>
              </w:rPr>
              <w:t>x</w:t>
            </w:r>
          </w:p>
        </w:tc>
      </w:tr>
      <w:tr w:rsidR="00CC1FC9" w:rsidRPr="00C222A9" w14:paraId="342CB294"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A199CB"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shd w:val="clear" w:color="auto" w:fill="auto"/>
            <w:noWrap/>
            <w:vAlign w:val="center"/>
            <w:hideMark/>
          </w:tcPr>
          <w:p w14:paraId="7C95BD8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7943058" w14:textId="3C2569C7"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B0F6D3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DDE19A" w14:textId="08BF052F"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02485C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1EC19EFE" w14:textId="77777777" w:rsidR="00CC1FC9" w:rsidRDefault="00CC1FC9" w:rsidP="00C53E01">
      <w:pPr>
        <w:rPr>
          <w:rFonts w:cs="Times New Roman"/>
        </w:rPr>
      </w:pPr>
    </w:p>
    <w:p w14:paraId="02FBC3DB" w14:textId="77777777" w:rsidR="00CE2A8F" w:rsidRPr="00C222A9" w:rsidRDefault="00CE2A8F" w:rsidP="00C53E01">
      <w:pPr>
        <w:rPr>
          <w:rFonts w:cs="Times New Roman"/>
        </w:rPr>
      </w:pPr>
    </w:p>
    <w:p w14:paraId="324E66E9" w14:textId="77777777" w:rsidR="00C53E01" w:rsidRPr="00C222A9" w:rsidRDefault="00C53E01" w:rsidP="00C53E01">
      <w:pPr>
        <w:spacing w:after="0"/>
        <w:rPr>
          <w:rFonts w:cs="Times New Roman"/>
        </w:rPr>
      </w:pPr>
    </w:p>
    <w:p w14:paraId="04CEB710" w14:textId="252DF986" w:rsidR="00C53E01" w:rsidRPr="00C222A9" w:rsidRDefault="00AE7018" w:rsidP="00C53E01">
      <w:pPr>
        <w:pStyle w:val="Listaszerbekezds"/>
        <w:numPr>
          <w:ilvl w:val="0"/>
          <w:numId w:val="8"/>
        </w:numPr>
        <w:tabs>
          <w:tab w:val="right" w:pos="9072"/>
        </w:tabs>
        <w:spacing w:after="0"/>
        <w:rPr>
          <w:rFonts w:cs="Times New Roman"/>
          <w:b/>
        </w:rPr>
      </w:pPr>
      <w:r w:rsidRPr="00C222A9">
        <w:rPr>
          <w:rFonts w:cs="Times New Roman"/>
          <w:b/>
        </w:rPr>
        <w:lastRenderedPageBreak/>
        <w:t>Géprajz, gépelemek, mechanika</w:t>
      </w:r>
      <w:r w:rsidR="00C65E71" w:rsidRPr="00C222A9">
        <w:rPr>
          <w:rFonts w:cs="Times New Roman"/>
          <w:b/>
        </w:rPr>
        <w:t xml:space="preserve"> </w:t>
      </w:r>
      <w:r w:rsidR="00C53E01" w:rsidRPr="00C222A9">
        <w:rPr>
          <w:rFonts w:cs="Times New Roman"/>
          <w:b/>
        </w:rPr>
        <w:t xml:space="preserve"> tantárgy</w:t>
      </w:r>
      <w:r w:rsidR="00C53E01" w:rsidRPr="00C222A9">
        <w:rPr>
          <w:rFonts w:cs="Times New Roman"/>
          <w:b/>
        </w:rPr>
        <w:tab/>
      </w:r>
      <w:r w:rsidR="00B43EEE">
        <w:rPr>
          <w:rFonts w:cs="Times New Roman"/>
          <w:b/>
        </w:rPr>
        <w:t>1</w:t>
      </w:r>
      <w:r w:rsidR="00943582">
        <w:rPr>
          <w:rFonts w:cs="Times New Roman"/>
          <w:b/>
        </w:rPr>
        <w:t>78</w:t>
      </w:r>
      <w:r w:rsidR="00C53E01" w:rsidRPr="00C222A9">
        <w:rPr>
          <w:rFonts w:cs="Times New Roman"/>
          <w:b/>
        </w:rPr>
        <w:t xml:space="preserve"> óra/</w:t>
      </w:r>
      <w:r w:rsidR="00943582">
        <w:rPr>
          <w:rFonts w:cs="Times New Roman"/>
          <w:b/>
        </w:rPr>
        <w:t>178</w:t>
      </w:r>
      <w:r w:rsidR="00C53E01" w:rsidRPr="00C222A9">
        <w:rPr>
          <w:rFonts w:cs="Times New Roman"/>
          <w:b/>
        </w:rPr>
        <w:t xml:space="preserve"> óra*</w:t>
      </w:r>
    </w:p>
    <w:p w14:paraId="0951A00E"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1B75F841" w14:textId="77777777" w:rsidR="00C53E01" w:rsidRPr="00C222A9" w:rsidRDefault="00C53E01" w:rsidP="00C53E01">
      <w:pPr>
        <w:rPr>
          <w:rFonts w:cs="Times New Roman"/>
        </w:rPr>
      </w:pPr>
    </w:p>
    <w:p w14:paraId="17C18DD0"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tanításának célja</w:t>
      </w:r>
    </w:p>
    <w:p w14:paraId="776A20E0" w14:textId="77777777" w:rsidR="00AE7018" w:rsidRPr="00C222A9" w:rsidRDefault="00AE7018" w:rsidP="00AE7018">
      <w:pPr>
        <w:spacing w:after="0"/>
        <w:ind w:left="426"/>
        <w:rPr>
          <w:rFonts w:cs="Times New Roman"/>
        </w:rPr>
      </w:pPr>
      <w:r w:rsidRPr="00C222A9">
        <w:rPr>
          <w:rFonts w:cs="Times New Roman"/>
        </w:rPr>
        <w:t>A Géprajz, gépelemek, mechanika tantárgy oktatásának célja, hogy a tanulók gépészeti-műszaki alapismerete elősegítse a gépészeti gondolkodásmód kialakulását, hozzájáruljon a műszaki feladatok megoldásához, a mezőgazdaságban alkalmazott berendezések, eszközök működésének megértéséhez.</w:t>
      </w:r>
    </w:p>
    <w:p w14:paraId="3D7C3A0B" w14:textId="77777777" w:rsidR="00AE7018" w:rsidRPr="00C222A9" w:rsidRDefault="00AE7018" w:rsidP="00AE7018">
      <w:pPr>
        <w:spacing w:after="0"/>
        <w:ind w:left="426"/>
        <w:rPr>
          <w:rFonts w:cs="Times New Roman"/>
        </w:rPr>
      </w:pPr>
      <w:r w:rsidRPr="00C222A9">
        <w:rPr>
          <w:rFonts w:cs="Times New Roman"/>
        </w:rPr>
        <w:t xml:space="preserve">A tantárgyban megtanult géprajzi ábrázolások, a gépelemek működésének, szerkezeti felépítésének, a mechanikai törvényszerűségek szabályainak elsajátítása a gépészeti szakemberek tevékenységének alapját képezik. </w:t>
      </w:r>
    </w:p>
    <w:p w14:paraId="61CB9DD2" w14:textId="77777777" w:rsidR="00C53E01" w:rsidRPr="00C222A9" w:rsidRDefault="00AE7018" w:rsidP="00AE7018">
      <w:pPr>
        <w:spacing w:after="0"/>
        <w:ind w:left="426"/>
        <w:rPr>
          <w:rFonts w:cs="Times New Roman"/>
        </w:rPr>
      </w:pPr>
      <w:r w:rsidRPr="00C222A9">
        <w:rPr>
          <w:rFonts w:cs="Times New Roman"/>
        </w:rPr>
        <w:t>A tantárgy feladata a tanulók kombinatív, logikus gondolkodó-képességének fejlesztése, egyúttal az esztétikai igényességre nevelés is.</w:t>
      </w:r>
    </w:p>
    <w:p w14:paraId="5B727BB8" w14:textId="77777777" w:rsidR="00C53E01" w:rsidRPr="00C222A9" w:rsidRDefault="00C53E01" w:rsidP="00C53E01">
      <w:pPr>
        <w:spacing w:after="0"/>
        <w:ind w:left="426"/>
        <w:rPr>
          <w:rFonts w:cs="Times New Roman"/>
        </w:rPr>
      </w:pPr>
    </w:p>
    <w:p w14:paraId="52013A67"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Kapcsolódó közismereti, szakmai tartalmak</w:t>
      </w:r>
    </w:p>
    <w:p w14:paraId="142A653A" w14:textId="77777777" w:rsidR="00C53E01" w:rsidRPr="00C222A9" w:rsidRDefault="00AE7018" w:rsidP="00C53E01">
      <w:pPr>
        <w:spacing w:after="0"/>
        <w:ind w:left="426"/>
        <w:rPr>
          <w:rFonts w:cs="Times New Roman"/>
        </w:rPr>
      </w:pPr>
      <w:r w:rsidRPr="00C222A9">
        <w:rPr>
          <w:rFonts w:cs="Times New Roman"/>
        </w:rPr>
        <w:t>Rajz (vetületi ábrázolás), Kémia (anyagok szerkezete), Fizika (mechanika, statika)</w:t>
      </w:r>
    </w:p>
    <w:p w14:paraId="397A1373" w14:textId="77777777" w:rsidR="00C53E01" w:rsidRPr="00C222A9" w:rsidRDefault="00C53E01" w:rsidP="00C53E01">
      <w:pPr>
        <w:spacing w:after="0"/>
        <w:ind w:left="426"/>
        <w:rPr>
          <w:rFonts w:cs="Times New Roman"/>
        </w:rPr>
      </w:pPr>
    </w:p>
    <w:p w14:paraId="1B48F12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Témakörök</w:t>
      </w:r>
    </w:p>
    <w:p w14:paraId="58583EDB"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Műszaki dokumentációk</w:t>
      </w:r>
      <w:r w:rsidR="00C53E01" w:rsidRPr="00C222A9">
        <w:rPr>
          <w:rFonts w:cs="Times New Roman"/>
          <w:b/>
          <w:i/>
        </w:rPr>
        <w:tab/>
      </w:r>
      <w:r w:rsidR="00C65E71" w:rsidRPr="00C222A9">
        <w:rPr>
          <w:rFonts w:cs="Times New Roman"/>
          <w:b/>
          <w:i/>
        </w:rPr>
        <w:t>24</w:t>
      </w:r>
      <w:r w:rsidR="00C53E01" w:rsidRPr="00C222A9">
        <w:rPr>
          <w:rFonts w:cs="Times New Roman"/>
          <w:b/>
          <w:i/>
        </w:rPr>
        <w:t xml:space="preserve"> óra/</w:t>
      </w:r>
      <w:r w:rsidR="00C65E71" w:rsidRPr="00C222A9">
        <w:rPr>
          <w:rFonts w:cs="Times New Roman"/>
          <w:b/>
          <w:i/>
        </w:rPr>
        <w:t>24</w:t>
      </w:r>
      <w:r w:rsidR="00C53E01" w:rsidRPr="00C222A9">
        <w:rPr>
          <w:rFonts w:cs="Times New Roman"/>
          <w:b/>
          <w:i/>
        </w:rPr>
        <w:t xml:space="preserve"> óra</w:t>
      </w:r>
    </w:p>
    <w:p w14:paraId="4C7041A8" w14:textId="77777777" w:rsidR="00AE7018" w:rsidRPr="00C222A9" w:rsidRDefault="00AE7018" w:rsidP="00AE7018">
      <w:pPr>
        <w:spacing w:after="0"/>
        <w:ind w:left="851"/>
        <w:rPr>
          <w:rFonts w:cs="Times New Roman"/>
        </w:rPr>
      </w:pPr>
      <w:r w:rsidRPr="00C222A9">
        <w:rPr>
          <w:rFonts w:cs="Times New Roman"/>
        </w:rPr>
        <w:t>Műszaki dokumentációk, mint információhordozó elemek fogalma.</w:t>
      </w:r>
    </w:p>
    <w:p w14:paraId="0993ABAB" w14:textId="77777777" w:rsidR="00AE7018" w:rsidRPr="00C222A9" w:rsidRDefault="00AE7018" w:rsidP="00AE7018">
      <w:pPr>
        <w:spacing w:after="0"/>
        <w:ind w:left="851"/>
        <w:rPr>
          <w:rFonts w:cs="Times New Roman"/>
        </w:rPr>
      </w:pPr>
      <w:r w:rsidRPr="00C222A9">
        <w:rPr>
          <w:rFonts w:cs="Times New Roman"/>
        </w:rPr>
        <w:t>Rajzlapméretek, méretarányok, feliratmezők, vonalak, szabványbetűk.</w:t>
      </w:r>
    </w:p>
    <w:p w14:paraId="012D663D" w14:textId="77777777" w:rsidR="00AE7018" w:rsidRPr="00C222A9" w:rsidRDefault="00AE7018" w:rsidP="00AE7018">
      <w:pPr>
        <w:spacing w:after="0"/>
        <w:ind w:left="851"/>
        <w:rPr>
          <w:rFonts w:cs="Times New Roman"/>
        </w:rPr>
      </w:pPr>
      <w:r w:rsidRPr="00C222A9">
        <w:rPr>
          <w:rFonts w:cs="Times New Roman"/>
        </w:rPr>
        <w:t>Szabvány fogalma, rajztechnikai szabványok, előírások, méretarány, rajzlapok mérete.</w:t>
      </w:r>
    </w:p>
    <w:p w14:paraId="45B7DE98" w14:textId="77777777" w:rsidR="00AE7018" w:rsidRPr="00C222A9" w:rsidRDefault="00AE7018" w:rsidP="00AE7018">
      <w:pPr>
        <w:spacing w:after="0"/>
        <w:ind w:left="851"/>
        <w:rPr>
          <w:rFonts w:cs="Times New Roman"/>
        </w:rPr>
      </w:pPr>
      <w:r w:rsidRPr="00C222A9">
        <w:rPr>
          <w:rFonts w:cs="Times New Roman"/>
        </w:rPr>
        <w:t>Rajzkészítés alapszabályai, felszerelések, szabadkézi és szerkesztett rajzok.</w:t>
      </w:r>
    </w:p>
    <w:p w14:paraId="39E33C0C" w14:textId="77777777" w:rsidR="00AE7018" w:rsidRPr="00C222A9" w:rsidRDefault="00AE7018" w:rsidP="00AE7018">
      <w:pPr>
        <w:spacing w:after="0"/>
        <w:ind w:left="851"/>
        <w:rPr>
          <w:rFonts w:cs="Times New Roman"/>
        </w:rPr>
      </w:pPr>
      <w:r w:rsidRPr="00C222A9">
        <w:rPr>
          <w:rFonts w:cs="Times New Roman"/>
        </w:rPr>
        <w:t>Síkmértani szerkesztések, a műszaki életben gyakori geometriai szerkesztések.</w:t>
      </w:r>
    </w:p>
    <w:p w14:paraId="5D835A98" w14:textId="77777777" w:rsidR="00AE7018" w:rsidRPr="00C222A9" w:rsidRDefault="00AE7018" w:rsidP="00AE7018">
      <w:pPr>
        <w:spacing w:after="0"/>
        <w:ind w:left="851"/>
        <w:rPr>
          <w:rFonts w:cs="Times New Roman"/>
        </w:rPr>
      </w:pPr>
      <w:r w:rsidRPr="00C222A9">
        <w:rPr>
          <w:rFonts w:cs="Times New Roman"/>
        </w:rPr>
        <w:t>Ábrázolás képsík rendszerben.</w:t>
      </w:r>
    </w:p>
    <w:p w14:paraId="133768F1" w14:textId="77777777" w:rsidR="00AE7018" w:rsidRPr="00C222A9" w:rsidRDefault="00AE7018" w:rsidP="00AE7018">
      <w:pPr>
        <w:spacing w:after="0"/>
        <w:ind w:left="851"/>
        <w:rPr>
          <w:rFonts w:cs="Times New Roman"/>
        </w:rPr>
      </w:pPr>
      <w:r w:rsidRPr="00C222A9">
        <w:rPr>
          <w:rFonts w:cs="Times New Roman"/>
        </w:rPr>
        <w:t>Egyenesek, sík-, térbeli-idomok ábrázolása két képsíkos rendszerben.</w:t>
      </w:r>
    </w:p>
    <w:p w14:paraId="4FC1925B" w14:textId="77777777" w:rsidR="00AE7018" w:rsidRPr="00C222A9" w:rsidRDefault="00AE7018" w:rsidP="00AE7018">
      <w:pPr>
        <w:spacing w:after="0"/>
        <w:ind w:left="851"/>
        <w:rPr>
          <w:rFonts w:cs="Times New Roman"/>
        </w:rPr>
      </w:pPr>
      <w:r w:rsidRPr="00C222A9">
        <w:rPr>
          <w:rFonts w:cs="Times New Roman"/>
        </w:rPr>
        <w:t>Vetületi szabály és alkalmazása, párhuzamos és centrális vetítés.</w:t>
      </w:r>
    </w:p>
    <w:p w14:paraId="50189EB9" w14:textId="77777777" w:rsidR="00AE7018" w:rsidRPr="00C222A9" w:rsidRDefault="00AE7018" w:rsidP="00AE7018">
      <w:pPr>
        <w:spacing w:after="0"/>
        <w:ind w:left="851"/>
        <w:rPr>
          <w:rFonts w:cs="Times New Roman"/>
        </w:rPr>
      </w:pPr>
      <w:r w:rsidRPr="00C222A9">
        <w:rPr>
          <w:rFonts w:cs="Times New Roman"/>
        </w:rPr>
        <w:t>Axonometrikus ábrázolás: egyméretű, kétméretű, frontális.</w:t>
      </w:r>
    </w:p>
    <w:p w14:paraId="5B8E0E19" w14:textId="77777777" w:rsidR="00AE7018" w:rsidRPr="00C222A9" w:rsidRDefault="00AE7018" w:rsidP="00AE7018">
      <w:pPr>
        <w:spacing w:after="0"/>
        <w:ind w:left="851"/>
        <w:rPr>
          <w:rFonts w:cs="Times New Roman"/>
        </w:rPr>
      </w:pPr>
      <w:r w:rsidRPr="00C222A9">
        <w:rPr>
          <w:rFonts w:cs="Times New Roman"/>
        </w:rPr>
        <w:t>Síkmetszések fogalma, sík- és görbe felületű testek síkmetszése.</w:t>
      </w:r>
    </w:p>
    <w:p w14:paraId="73BFCEB0" w14:textId="77777777" w:rsidR="00AE7018" w:rsidRPr="00C222A9" w:rsidRDefault="00AE7018" w:rsidP="00AE7018">
      <w:pPr>
        <w:spacing w:after="0"/>
        <w:ind w:left="851"/>
        <w:rPr>
          <w:rFonts w:cs="Times New Roman"/>
        </w:rPr>
      </w:pPr>
      <w:r w:rsidRPr="00C222A9">
        <w:rPr>
          <w:rFonts w:cs="Times New Roman"/>
        </w:rPr>
        <w:t>Áthatások szerepe, az áthatás fogalma.</w:t>
      </w:r>
    </w:p>
    <w:p w14:paraId="20692E93" w14:textId="77777777" w:rsidR="00AE7018" w:rsidRPr="00C222A9" w:rsidRDefault="00AE7018" w:rsidP="00AE7018">
      <w:pPr>
        <w:spacing w:after="0"/>
        <w:ind w:left="851"/>
        <w:rPr>
          <w:rFonts w:cs="Times New Roman"/>
        </w:rPr>
      </w:pPr>
      <w:r w:rsidRPr="00C222A9">
        <w:rPr>
          <w:rFonts w:cs="Times New Roman"/>
        </w:rPr>
        <w:t>Sík és görbe testek áthatása.</w:t>
      </w:r>
    </w:p>
    <w:p w14:paraId="7E2C81F5" w14:textId="77777777" w:rsidR="00AE7018" w:rsidRPr="00C222A9" w:rsidRDefault="00AE7018" w:rsidP="00AE7018">
      <w:pPr>
        <w:spacing w:after="0"/>
        <w:ind w:left="851"/>
        <w:rPr>
          <w:rFonts w:cs="Times New Roman"/>
        </w:rPr>
      </w:pPr>
      <w:r w:rsidRPr="00C222A9">
        <w:rPr>
          <w:rFonts w:cs="Times New Roman"/>
        </w:rPr>
        <w:t>Géprajz típusai, fajtái, jellemzői.</w:t>
      </w:r>
    </w:p>
    <w:p w14:paraId="0C829BED" w14:textId="77777777" w:rsidR="00AE7018" w:rsidRPr="00C222A9" w:rsidRDefault="00AE7018" w:rsidP="00AE7018">
      <w:pPr>
        <w:spacing w:after="0"/>
        <w:ind w:left="851"/>
        <w:rPr>
          <w:rFonts w:cs="Times New Roman"/>
        </w:rPr>
      </w:pPr>
      <w:r w:rsidRPr="00C222A9">
        <w:rPr>
          <w:rFonts w:cs="Times New Roman"/>
        </w:rPr>
        <w:t>Szabványos rajzok: alkatrészrajz, gyártási rajz, vázlatrajz, részlet-rajz, összeállítási rajz, elrendezési, telepítési rajz.</w:t>
      </w:r>
    </w:p>
    <w:p w14:paraId="09A499C2" w14:textId="77777777" w:rsidR="00AE7018" w:rsidRPr="00C222A9" w:rsidRDefault="00AE7018" w:rsidP="00AE7018">
      <w:pPr>
        <w:spacing w:after="0"/>
        <w:ind w:left="851"/>
        <w:rPr>
          <w:rFonts w:cs="Times New Roman"/>
        </w:rPr>
      </w:pPr>
      <w:r w:rsidRPr="00C222A9">
        <w:rPr>
          <w:rFonts w:cs="Times New Roman"/>
        </w:rPr>
        <w:t>Ábrázolás metszetekkel, a metszetek fajtái, metszetábrázolás szerepe, jelentősége.</w:t>
      </w:r>
    </w:p>
    <w:p w14:paraId="0AAB65F8" w14:textId="77777777" w:rsidR="00AE7018" w:rsidRPr="00C222A9" w:rsidRDefault="00AE7018" w:rsidP="00AE7018">
      <w:pPr>
        <w:spacing w:after="0"/>
        <w:ind w:left="851"/>
        <w:rPr>
          <w:rFonts w:cs="Times New Roman"/>
        </w:rPr>
      </w:pPr>
      <w:r w:rsidRPr="00C222A9">
        <w:rPr>
          <w:rFonts w:cs="Times New Roman"/>
        </w:rPr>
        <w:t>Metszetek származtatása.</w:t>
      </w:r>
    </w:p>
    <w:p w14:paraId="6C73A14D" w14:textId="77777777" w:rsidR="00AE7018" w:rsidRPr="00C222A9" w:rsidRDefault="00AE7018" w:rsidP="00AE7018">
      <w:pPr>
        <w:spacing w:after="0"/>
        <w:ind w:left="851"/>
        <w:rPr>
          <w:rFonts w:cs="Times New Roman"/>
        </w:rPr>
      </w:pPr>
      <w:r w:rsidRPr="00C222A9">
        <w:rPr>
          <w:rFonts w:cs="Times New Roman"/>
        </w:rPr>
        <w:t>Egyszerű metszet jellemzői, alkalmazása, teljes metszet.</w:t>
      </w:r>
    </w:p>
    <w:p w14:paraId="2AFFE862" w14:textId="77777777" w:rsidR="00AE7018" w:rsidRPr="00C222A9" w:rsidRDefault="00AE7018" w:rsidP="00AE7018">
      <w:pPr>
        <w:spacing w:after="0"/>
        <w:ind w:left="851"/>
        <w:rPr>
          <w:rFonts w:cs="Times New Roman"/>
        </w:rPr>
      </w:pPr>
      <w:proofErr w:type="spellStart"/>
      <w:r w:rsidRPr="00C222A9">
        <w:rPr>
          <w:rFonts w:cs="Times New Roman"/>
        </w:rPr>
        <w:t>Félnézet-félmetszet</w:t>
      </w:r>
      <w:proofErr w:type="spellEnd"/>
      <w:r w:rsidRPr="00C222A9">
        <w:rPr>
          <w:rFonts w:cs="Times New Roman"/>
        </w:rPr>
        <w:t>, kitörések használata.</w:t>
      </w:r>
    </w:p>
    <w:p w14:paraId="3682B02C" w14:textId="77777777" w:rsidR="00AE7018" w:rsidRPr="00C222A9" w:rsidRDefault="00AE7018" w:rsidP="00AE7018">
      <w:pPr>
        <w:spacing w:after="0"/>
        <w:ind w:left="851"/>
        <w:rPr>
          <w:rFonts w:cs="Times New Roman"/>
        </w:rPr>
      </w:pPr>
      <w:r w:rsidRPr="00C222A9">
        <w:rPr>
          <w:rFonts w:cs="Times New Roman"/>
        </w:rPr>
        <w:t>Összetett metszetek jellemzői, fajtái: lépcsős, befordított, kiterített metszet.</w:t>
      </w:r>
    </w:p>
    <w:p w14:paraId="4EAD6725" w14:textId="77777777" w:rsidR="00AE7018" w:rsidRPr="00C222A9" w:rsidRDefault="00AE7018" w:rsidP="00AE7018">
      <w:pPr>
        <w:spacing w:after="0"/>
        <w:ind w:left="851"/>
        <w:rPr>
          <w:rFonts w:cs="Times New Roman"/>
        </w:rPr>
      </w:pPr>
      <w:r w:rsidRPr="00C222A9">
        <w:rPr>
          <w:rFonts w:cs="Times New Roman"/>
        </w:rPr>
        <w:t>Szelvény fogalma, alkalmazásának célja, elhelyezése.</w:t>
      </w:r>
    </w:p>
    <w:p w14:paraId="6D5AC424" w14:textId="77777777" w:rsidR="00AE7018" w:rsidRPr="00C222A9" w:rsidRDefault="00AE7018" w:rsidP="00AE7018">
      <w:pPr>
        <w:spacing w:after="0"/>
        <w:ind w:left="851"/>
        <w:rPr>
          <w:rFonts w:cs="Times New Roman"/>
        </w:rPr>
      </w:pPr>
      <w:r w:rsidRPr="00C222A9">
        <w:rPr>
          <w:rFonts w:cs="Times New Roman"/>
        </w:rPr>
        <w:t>Méretmegadás, mérethálózat szabályai, elemei, betű és rajzjelei.</w:t>
      </w:r>
    </w:p>
    <w:p w14:paraId="4E2380C7" w14:textId="77777777" w:rsidR="00AE7018" w:rsidRPr="00C222A9" w:rsidRDefault="00AE7018" w:rsidP="00AE7018">
      <w:pPr>
        <w:spacing w:after="0"/>
        <w:ind w:left="851"/>
        <w:rPr>
          <w:rFonts w:cs="Times New Roman"/>
        </w:rPr>
      </w:pPr>
      <w:r w:rsidRPr="00C222A9">
        <w:rPr>
          <w:rFonts w:cs="Times New Roman"/>
        </w:rPr>
        <w:t>Bázisfelület, az alapvonal fogalma.</w:t>
      </w:r>
    </w:p>
    <w:p w14:paraId="43103B1E" w14:textId="77777777" w:rsidR="00AE7018" w:rsidRPr="00C222A9" w:rsidRDefault="00AE7018" w:rsidP="00AE7018">
      <w:pPr>
        <w:spacing w:after="0"/>
        <w:ind w:left="851"/>
        <w:rPr>
          <w:rFonts w:cs="Times New Roman"/>
        </w:rPr>
      </w:pPr>
      <w:r w:rsidRPr="00C222A9">
        <w:rPr>
          <w:rFonts w:cs="Times New Roman"/>
        </w:rPr>
        <w:t>Különleges méretmegadások, egyszerűsítések: ív, szög, sugár, él letörés, furat, kúposság, lejtés, szabványos alkatrészek.</w:t>
      </w:r>
    </w:p>
    <w:p w14:paraId="60B8CC28" w14:textId="77777777" w:rsidR="00AE7018" w:rsidRPr="00C222A9" w:rsidRDefault="00AE7018" w:rsidP="00AE7018">
      <w:pPr>
        <w:spacing w:after="0"/>
        <w:ind w:left="851"/>
        <w:rPr>
          <w:rFonts w:cs="Times New Roman"/>
        </w:rPr>
      </w:pPr>
      <w:r w:rsidRPr="00C222A9">
        <w:rPr>
          <w:rFonts w:cs="Times New Roman"/>
        </w:rPr>
        <w:t>Ábrázolási egyszerűsítések, célja, fajtái, jelölése.</w:t>
      </w:r>
    </w:p>
    <w:p w14:paraId="2C7D07B4" w14:textId="77777777" w:rsidR="00AE7018" w:rsidRPr="00C222A9" w:rsidRDefault="00AE7018" w:rsidP="00AE7018">
      <w:pPr>
        <w:spacing w:after="0"/>
        <w:ind w:left="851"/>
        <w:rPr>
          <w:rFonts w:cs="Times New Roman"/>
        </w:rPr>
      </w:pPr>
      <w:r w:rsidRPr="00C222A9">
        <w:rPr>
          <w:rFonts w:cs="Times New Roman"/>
        </w:rPr>
        <w:t>Köríven elhelyezkedő furatok, ismétlődő egységek, szimmetrikus tárgy ábrázolása.</w:t>
      </w:r>
    </w:p>
    <w:p w14:paraId="539D50D1" w14:textId="77777777" w:rsidR="00AE7018" w:rsidRPr="00C222A9" w:rsidRDefault="00AE7018" w:rsidP="00AE7018">
      <w:pPr>
        <w:spacing w:after="0"/>
        <w:ind w:left="851"/>
        <w:rPr>
          <w:rFonts w:cs="Times New Roman"/>
        </w:rPr>
      </w:pPr>
      <w:r w:rsidRPr="00C222A9">
        <w:rPr>
          <w:rFonts w:cs="Times New Roman"/>
        </w:rPr>
        <w:t>Egyszerű gépelemek méretezett ábrázolása.</w:t>
      </w:r>
    </w:p>
    <w:p w14:paraId="55324641" w14:textId="77777777" w:rsidR="00AE7018" w:rsidRPr="00C222A9" w:rsidRDefault="00AE7018" w:rsidP="00AE7018">
      <w:pPr>
        <w:spacing w:after="0"/>
        <w:ind w:left="851"/>
        <w:rPr>
          <w:rFonts w:cs="Times New Roman"/>
        </w:rPr>
      </w:pPr>
      <w:r w:rsidRPr="00C222A9">
        <w:rPr>
          <w:rFonts w:cs="Times New Roman"/>
        </w:rPr>
        <w:t>Csatlakozó és mozgó alkatrészek jelölése.</w:t>
      </w:r>
    </w:p>
    <w:p w14:paraId="04BE0DC6" w14:textId="77777777" w:rsidR="00AE7018" w:rsidRPr="00C222A9" w:rsidRDefault="00AE7018" w:rsidP="00AE7018">
      <w:pPr>
        <w:spacing w:after="0"/>
        <w:ind w:left="851"/>
        <w:rPr>
          <w:rFonts w:cs="Times New Roman"/>
        </w:rPr>
      </w:pPr>
      <w:r w:rsidRPr="00C222A9">
        <w:rPr>
          <w:rFonts w:cs="Times New Roman"/>
        </w:rPr>
        <w:lastRenderedPageBreak/>
        <w:t>Tűrési, illesztési rendszer alapelvei, fogalmai, elméleti és gyártott méretek hibahatára.</w:t>
      </w:r>
    </w:p>
    <w:p w14:paraId="0A231676" w14:textId="77777777" w:rsidR="00AE7018" w:rsidRPr="00C222A9" w:rsidRDefault="00AE7018" w:rsidP="00AE7018">
      <w:pPr>
        <w:spacing w:after="0"/>
        <w:ind w:left="851"/>
        <w:rPr>
          <w:rFonts w:cs="Times New Roman"/>
        </w:rPr>
      </w:pPr>
      <w:r w:rsidRPr="00C222A9">
        <w:rPr>
          <w:rFonts w:cs="Times New Roman"/>
        </w:rPr>
        <w:t>Szabványos tűrésértékek, osztályok, határméretek.</w:t>
      </w:r>
    </w:p>
    <w:p w14:paraId="7F2162D0" w14:textId="77777777" w:rsidR="00AE7018" w:rsidRPr="00C222A9" w:rsidRDefault="00AE7018" w:rsidP="00AE7018">
      <w:pPr>
        <w:spacing w:after="0"/>
        <w:ind w:left="851"/>
        <w:rPr>
          <w:rFonts w:cs="Times New Roman"/>
        </w:rPr>
      </w:pPr>
      <w:r w:rsidRPr="00C222A9">
        <w:rPr>
          <w:rFonts w:cs="Times New Roman"/>
        </w:rPr>
        <w:t>Illesztés, tűrés jelölése műszaki rajzon, tűréstáblázatok használata.</w:t>
      </w:r>
    </w:p>
    <w:p w14:paraId="3ED8BD60" w14:textId="77777777" w:rsidR="00AE7018" w:rsidRPr="00C222A9" w:rsidRDefault="00AE7018" w:rsidP="00AE7018">
      <w:pPr>
        <w:spacing w:after="0"/>
        <w:ind w:left="851"/>
        <w:rPr>
          <w:rFonts w:cs="Times New Roman"/>
        </w:rPr>
      </w:pPr>
      <w:r w:rsidRPr="00C222A9">
        <w:rPr>
          <w:rFonts w:cs="Times New Roman"/>
        </w:rPr>
        <w:t>Felületminőség mérőszáma, felületi érdesség jellemzői, megadásának szabályai.</w:t>
      </w:r>
    </w:p>
    <w:p w14:paraId="1BE5D070" w14:textId="77777777" w:rsidR="00AE7018" w:rsidRPr="00C222A9" w:rsidRDefault="00AE7018" w:rsidP="00AE7018">
      <w:pPr>
        <w:spacing w:after="0"/>
        <w:ind w:left="851"/>
        <w:rPr>
          <w:rFonts w:cs="Times New Roman"/>
        </w:rPr>
      </w:pPr>
      <w:r w:rsidRPr="00C222A9">
        <w:rPr>
          <w:rFonts w:cs="Times New Roman"/>
        </w:rPr>
        <w:t>Rekonstrukció szerepe a műszaki életben, rajzkészítés, rajzolvasás.</w:t>
      </w:r>
    </w:p>
    <w:p w14:paraId="5A7A13E1" w14:textId="77777777" w:rsidR="00AE7018" w:rsidRPr="00C222A9" w:rsidRDefault="00AE7018" w:rsidP="00AE7018">
      <w:pPr>
        <w:spacing w:after="0"/>
        <w:ind w:left="851"/>
        <w:rPr>
          <w:rFonts w:cs="Times New Roman"/>
        </w:rPr>
      </w:pPr>
      <w:r w:rsidRPr="00C222A9">
        <w:rPr>
          <w:rFonts w:cs="Times New Roman"/>
        </w:rPr>
        <w:t>Egyszerűbb alkatrészek, szerkezeti egységek rajzai, folyamatábrák jellemzői, műszaki leírás, gépkönyv használata.</w:t>
      </w:r>
    </w:p>
    <w:p w14:paraId="18598B9D" w14:textId="77777777" w:rsidR="00AE7018" w:rsidRPr="00C222A9" w:rsidRDefault="00AE7018" w:rsidP="00AE7018">
      <w:pPr>
        <w:spacing w:after="0"/>
        <w:ind w:left="851"/>
        <w:rPr>
          <w:rFonts w:cs="Times New Roman"/>
        </w:rPr>
      </w:pPr>
      <w:r w:rsidRPr="00C222A9">
        <w:rPr>
          <w:rFonts w:cs="Times New Roman"/>
        </w:rPr>
        <w:t>Rajzkészítés, rajolvasás szabályai.</w:t>
      </w:r>
    </w:p>
    <w:p w14:paraId="3E4DB697" w14:textId="77777777" w:rsidR="00C53E01" w:rsidRPr="00C222A9" w:rsidRDefault="00AE7018" w:rsidP="00AE7018">
      <w:pPr>
        <w:spacing w:after="0"/>
        <w:ind w:left="851"/>
        <w:rPr>
          <w:rFonts w:cs="Times New Roman"/>
        </w:rPr>
      </w:pPr>
      <w:r w:rsidRPr="00C222A9">
        <w:rPr>
          <w:rFonts w:cs="Times New Roman"/>
        </w:rPr>
        <w:t xml:space="preserve">Diagramok, </w:t>
      </w:r>
      <w:proofErr w:type="spellStart"/>
      <w:r w:rsidRPr="00C222A9">
        <w:rPr>
          <w:rFonts w:cs="Times New Roman"/>
        </w:rPr>
        <w:t>nomogramok</w:t>
      </w:r>
      <w:proofErr w:type="spellEnd"/>
      <w:r w:rsidRPr="00C222A9">
        <w:rPr>
          <w:rFonts w:cs="Times New Roman"/>
        </w:rPr>
        <w:t xml:space="preserve"> rajzolása, olvasása, értékelése.</w:t>
      </w:r>
    </w:p>
    <w:p w14:paraId="46628D4E" w14:textId="77777777" w:rsidR="00C53E01" w:rsidRPr="00C222A9" w:rsidRDefault="00C53E01" w:rsidP="00C53E01">
      <w:pPr>
        <w:tabs>
          <w:tab w:val="left" w:pos="1418"/>
          <w:tab w:val="right" w:pos="9072"/>
        </w:tabs>
        <w:spacing w:after="0"/>
        <w:ind w:left="851"/>
        <w:rPr>
          <w:rFonts w:cs="Times New Roman"/>
        </w:rPr>
      </w:pPr>
    </w:p>
    <w:p w14:paraId="4DD3C9FE"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Műszaki alapmérések</w:t>
      </w:r>
      <w:r w:rsidR="00C53E01" w:rsidRPr="00C222A9">
        <w:rPr>
          <w:rFonts w:cs="Times New Roman"/>
          <w:b/>
          <w:i/>
        </w:rPr>
        <w:tab/>
      </w:r>
      <w:r w:rsidR="00827752" w:rsidRPr="00C222A9">
        <w:rPr>
          <w:rFonts w:cs="Times New Roman"/>
          <w:b/>
          <w:i/>
        </w:rPr>
        <w:t>12</w:t>
      </w:r>
      <w:r w:rsidR="00C53E01" w:rsidRPr="00C222A9">
        <w:rPr>
          <w:rFonts w:cs="Times New Roman"/>
          <w:b/>
          <w:i/>
        </w:rPr>
        <w:t xml:space="preserve"> óra/</w:t>
      </w:r>
      <w:r w:rsidR="00827752" w:rsidRPr="00C222A9">
        <w:rPr>
          <w:rFonts w:cs="Times New Roman"/>
          <w:b/>
          <w:i/>
        </w:rPr>
        <w:t>12</w:t>
      </w:r>
      <w:r w:rsidR="00C53E01" w:rsidRPr="00C222A9">
        <w:rPr>
          <w:rFonts w:cs="Times New Roman"/>
          <w:b/>
          <w:i/>
        </w:rPr>
        <w:t xml:space="preserve"> óra</w:t>
      </w:r>
    </w:p>
    <w:p w14:paraId="50F8FB40" w14:textId="77777777" w:rsidR="00AE7018" w:rsidRPr="00C222A9" w:rsidRDefault="00AE7018" w:rsidP="00AE7018">
      <w:pPr>
        <w:spacing w:after="0"/>
        <w:ind w:left="851"/>
        <w:rPr>
          <w:rFonts w:cs="Times New Roman"/>
        </w:rPr>
      </w:pPr>
      <w:r w:rsidRPr="00C222A9">
        <w:rPr>
          <w:rFonts w:cs="Times New Roman"/>
        </w:rPr>
        <w:t>Mérés, ellenőrzés fogalma, mértékegységek.</w:t>
      </w:r>
    </w:p>
    <w:p w14:paraId="7ACBA841" w14:textId="77777777" w:rsidR="00AE7018" w:rsidRPr="00C222A9" w:rsidRDefault="00AE7018" w:rsidP="00AE7018">
      <w:pPr>
        <w:spacing w:after="0"/>
        <w:ind w:left="851"/>
        <w:rPr>
          <w:rFonts w:cs="Times New Roman"/>
        </w:rPr>
      </w:pPr>
      <w:r w:rsidRPr="00C222A9">
        <w:rPr>
          <w:rFonts w:cs="Times New Roman"/>
        </w:rPr>
        <w:t>Nemzetközileg használt, elfogadott mértékegységek.</w:t>
      </w:r>
    </w:p>
    <w:p w14:paraId="7202B5EE" w14:textId="77777777" w:rsidR="00AE7018" w:rsidRPr="00C222A9" w:rsidRDefault="00AE7018" w:rsidP="00AE7018">
      <w:pPr>
        <w:spacing w:after="0"/>
        <w:ind w:left="851"/>
        <w:rPr>
          <w:rFonts w:cs="Times New Roman"/>
        </w:rPr>
      </w:pPr>
      <w:r w:rsidRPr="00C222A9">
        <w:rPr>
          <w:rFonts w:cs="Times New Roman"/>
        </w:rPr>
        <w:t>Méretek megadása, átszámítása.</w:t>
      </w:r>
    </w:p>
    <w:p w14:paraId="6D0A5016" w14:textId="77777777" w:rsidR="00AE7018" w:rsidRPr="00C222A9" w:rsidRDefault="00AE7018" w:rsidP="00AE7018">
      <w:pPr>
        <w:spacing w:after="0"/>
        <w:ind w:left="851"/>
        <w:rPr>
          <w:rFonts w:cs="Times New Roman"/>
        </w:rPr>
      </w:pPr>
      <w:r w:rsidRPr="00C222A9">
        <w:rPr>
          <w:rFonts w:cs="Times New Roman"/>
        </w:rPr>
        <w:t>Mérési alapfogalmak, mérési hibák.</w:t>
      </w:r>
    </w:p>
    <w:p w14:paraId="3FAF5A19" w14:textId="77777777" w:rsidR="00AE7018" w:rsidRPr="00C222A9" w:rsidRDefault="00AE7018" w:rsidP="00AE7018">
      <w:pPr>
        <w:spacing w:after="0"/>
        <w:ind w:left="851"/>
        <w:rPr>
          <w:rFonts w:cs="Times New Roman"/>
        </w:rPr>
      </w:pPr>
      <w:r w:rsidRPr="00C222A9">
        <w:rPr>
          <w:rFonts w:cs="Times New Roman"/>
        </w:rPr>
        <w:t>Műszaki mérés eszközei, mérőeszközök.</w:t>
      </w:r>
    </w:p>
    <w:p w14:paraId="45203F88" w14:textId="77777777" w:rsidR="00AE7018" w:rsidRPr="00C222A9" w:rsidRDefault="00AE7018" w:rsidP="00AE7018">
      <w:pPr>
        <w:spacing w:after="0"/>
        <w:ind w:left="851"/>
        <w:rPr>
          <w:rFonts w:cs="Times New Roman"/>
        </w:rPr>
      </w:pPr>
      <w:r w:rsidRPr="00C222A9">
        <w:rPr>
          <w:rFonts w:cs="Times New Roman"/>
        </w:rPr>
        <w:t>Hosszméretek mérése, szögek mérése és ellenőrzése.</w:t>
      </w:r>
    </w:p>
    <w:p w14:paraId="01322511" w14:textId="77777777" w:rsidR="00AE7018" w:rsidRPr="00C222A9" w:rsidRDefault="00AE7018" w:rsidP="00AE7018">
      <w:pPr>
        <w:spacing w:after="0"/>
        <w:ind w:left="851"/>
        <w:rPr>
          <w:rFonts w:cs="Times New Roman"/>
        </w:rPr>
      </w:pPr>
      <w:r w:rsidRPr="00C222A9">
        <w:rPr>
          <w:rFonts w:cs="Times New Roman"/>
        </w:rPr>
        <w:t>Hossz- és szögmérő eszközök (tolómérő, mikrométer, mérőóra, talpas tolómérő, mélységmérő, mechanikai és optikai szögmérő, mérőhasáb, idomszerek, menetmérők, ütésellenőrzés, derékszög-mérő stb.).</w:t>
      </w:r>
    </w:p>
    <w:p w14:paraId="7BC4BCC9" w14:textId="77777777" w:rsidR="00AE7018" w:rsidRPr="00C222A9" w:rsidRDefault="00AE7018" w:rsidP="00AE7018">
      <w:pPr>
        <w:spacing w:after="0"/>
        <w:ind w:left="851"/>
        <w:rPr>
          <w:rFonts w:cs="Times New Roman"/>
        </w:rPr>
      </w:pPr>
      <w:r w:rsidRPr="00C222A9">
        <w:rPr>
          <w:rFonts w:cs="Times New Roman"/>
        </w:rPr>
        <w:t>Mechanikai, digitális mérőeszközök típusai, alkalmazásuk.</w:t>
      </w:r>
    </w:p>
    <w:p w14:paraId="458B7364" w14:textId="77777777" w:rsidR="00AE7018" w:rsidRPr="00C222A9" w:rsidRDefault="00AE7018" w:rsidP="00AE7018">
      <w:pPr>
        <w:spacing w:after="0"/>
        <w:ind w:left="851"/>
        <w:rPr>
          <w:rFonts w:cs="Times New Roman"/>
        </w:rPr>
      </w:pPr>
      <w:r w:rsidRPr="00C222A9">
        <w:rPr>
          <w:rFonts w:cs="Times New Roman"/>
        </w:rPr>
        <w:t>Külső-belső felületek mérésének eszközei.</w:t>
      </w:r>
    </w:p>
    <w:p w14:paraId="11D698D3" w14:textId="77777777" w:rsidR="00AE7018" w:rsidRPr="00C222A9" w:rsidRDefault="00AE7018" w:rsidP="00AE7018">
      <w:pPr>
        <w:spacing w:after="0"/>
        <w:ind w:left="851"/>
        <w:rPr>
          <w:rFonts w:cs="Times New Roman"/>
        </w:rPr>
      </w:pPr>
      <w:r w:rsidRPr="00C222A9">
        <w:rPr>
          <w:rFonts w:cs="Times New Roman"/>
        </w:rPr>
        <w:t>Alak- és helyzetpontosság mérése.</w:t>
      </w:r>
    </w:p>
    <w:p w14:paraId="70B193CB" w14:textId="77777777" w:rsidR="00AE7018" w:rsidRPr="00C222A9" w:rsidRDefault="00AE7018" w:rsidP="00AE7018">
      <w:pPr>
        <w:spacing w:after="0"/>
        <w:ind w:left="851"/>
        <w:rPr>
          <w:rFonts w:cs="Times New Roman"/>
        </w:rPr>
      </w:pPr>
      <w:r w:rsidRPr="00C222A9">
        <w:rPr>
          <w:rFonts w:cs="Times New Roman"/>
        </w:rPr>
        <w:t>Mérési pontosság, műszerhibák.</w:t>
      </w:r>
    </w:p>
    <w:p w14:paraId="677FB4FA" w14:textId="77777777" w:rsidR="00AE7018" w:rsidRPr="00C222A9" w:rsidRDefault="00AE7018" w:rsidP="00AE7018">
      <w:pPr>
        <w:spacing w:after="0"/>
        <w:ind w:left="851"/>
        <w:rPr>
          <w:rFonts w:cs="Times New Roman"/>
        </w:rPr>
      </w:pPr>
      <w:r w:rsidRPr="00C222A9">
        <w:rPr>
          <w:rFonts w:cs="Times New Roman"/>
        </w:rPr>
        <w:t>Felületi minőség jelölése, mérésének eszközei.</w:t>
      </w:r>
    </w:p>
    <w:p w14:paraId="294EB9C2" w14:textId="77777777" w:rsidR="00AE7018" w:rsidRPr="00C222A9" w:rsidRDefault="00AE7018" w:rsidP="00AE7018">
      <w:pPr>
        <w:spacing w:after="0"/>
        <w:ind w:left="851"/>
        <w:rPr>
          <w:rFonts w:cs="Times New Roman"/>
        </w:rPr>
      </w:pPr>
      <w:r w:rsidRPr="00C222A9">
        <w:rPr>
          <w:rFonts w:cs="Times New Roman"/>
        </w:rPr>
        <w:t>Mérési dokumentumok jelentősége, készítése.</w:t>
      </w:r>
    </w:p>
    <w:p w14:paraId="4C390046" w14:textId="77777777" w:rsidR="00AE7018" w:rsidRPr="00C222A9" w:rsidRDefault="00AE7018" w:rsidP="00AE7018">
      <w:pPr>
        <w:spacing w:after="0"/>
        <w:ind w:left="851"/>
        <w:rPr>
          <w:rFonts w:cs="Times New Roman"/>
        </w:rPr>
      </w:pPr>
      <w:r w:rsidRPr="00C222A9">
        <w:rPr>
          <w:rFonts w:cs="Times New Roman"/>
        </w:rPr>
        <w:t>Mérési utasítások.</w:t>
      </w:r>
    </w:p>
    <w:p w14:paraId="41CC4B21" w14:textId="77777777" w:rsidR="00AE7018" w:rsidRPr="00C222A9" w:rsidRDefault="00AE7018" w:rsidP="00AE7018">
      <w:pPr>
        <w:spacing w:after="0"/>
        <w:ind w:left="851"/>
        <w:rPr>
          <w:rFonts w:cs="Times New Roman"/>
        </w:rPr>
      </w:pPr>
      <w:r w:rsidRPr="00C222A9">
        <w:rPr>
          <w:rFonts w:cs="Times New Roman"/>
        </w:rPr>
        <w:t>Felületi érdesség ellenőrzése.</w:t>
      </w:r>
    </w:p>
    <w:p w14:paraId="556B18B0" w14:textId="77777777" w:rsidR="00AE7018" w:rsidRPr="00C222A9" w:rsidRDefault="00AE7018" w:rsidP="00AE7018">
      <w:pPr>
        <w:spacing w:after="0"/>
        <w:ind w:left="851"/>
        <w:rPr>
          <w:rFonts w:cs="Times New Roman"/>
        </w:rPr>
      </w:pPr>
      <w:r w:rsidRPr="00C222A9">
        <w:rPr>
          <w:rFonts w:cs="Times New Roman"/>
        </w:rPr>
        <w:t>Tengelyek ütésellenőrzése.</w:t>
      </w:r>
    </w:p>
    <w:p w14:paraId="089F00C4" w14:textId="77777777" w:rsidR="00AE7018" w:rsidRPr="00C222A9" w:rsidRDefault="00AE7018" w:rsidP="00AE7018">
      <w:pPr>
        <w:spacing w:after="0"/>
        <w:ind w:left="851"/>
        <w:rPr>
          <w:rFonts w:cs="Times New Roman"/>
        </w:rPr>
      </w:pPr>
      <w:r w:rsidRPr="00C222A9">
        <w:rPr>
          <w:rFonts w:cs="Times New Roman"/>
        </w:rPr>
        <w:t>Egyenesség, síklapúság, párhuzamosság, egytengelyűség, körkörösség ellenőrzése, mérése.</w:t>
      </w:r>
    </w:p>
    <w:p w14:paraId="56ED1719" w14:textId="77777777" w:rsidR="00C53E01" w:rsidRPr="00C222A9" w:rsidRDefault="00AE7018" w:rsidP="00AE7018">
      <w:pPr>
        <w:spacing w:after="0"/>
        <w:ind w:left="851"/>
        <w:rPr>
          <w:rFonts w:cs="Times New Roman"/>
        </w:rPr>
      </w:pPr>
      <w:r w:rsidRPr="00C222A9">
        <w:rPr>
          <w:rFonts w:cs="Times New Roman"/>
        </w:rPr>
        <w:t>Előrajzolás szabályai, eszközei.</w:t>
      </w:r>
    </w:p>
    <w:p w14:paraId="609C0740" w14:textId="77777777" w:rsidR="00C53E01" w:rsidRPr="00C222A9" w:rsidRDefault="00C53E01" w:rsidP="00C53E01">
      <w:pPr>
        <w:tabs>
          <w:tab w:val="left" w:pos="1418"/>
          <w:tab w:val="right" w:pos="9072"/>
        </w:tabs>
        <w:spacing w:after="0"/>
        <w:ind w:left="851"/>
        <w:rPr>
          <w:rFonts w:cs="Times New Roman"/>
        </w:rPr>
      </w:pPr>
    </w:p>
    <w:p w14:paraId="5CCF150A"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Gépelemek igénybevételének módjai</w:t>
      </w:r>
      <w:r w:rsidR="00C53E01" w:rsidRPr="00C222A9">
        <w:rPr>
          <w:rFonts w:cs="Times New Roman"/>
          <w:b/>
          <w:i/>
        </w:rPr>
        <w:tab/>
      </w:r>
      <w:r w:rsidR="00827752" w:rsidRPr="00C222A9">
        <w:rPr>
          <w:rFonts w:cs="Times New Roman"/>
          <w:b/>
          <w:i/>
        </w:rPr>
        <w:t>10</w:t>
      </w:r>
      <w:r w:rsidR="00C53E01" w:rsidRPr="00C222A9">
        <w:rPr>
          <w:rFonts w:cs="Times New Roman"/>
          <w:b/>
          <w:i/>
        </w:rPr>
        <w:t xml:space="preserve"> óra/</w:t>
      </w:r>
      <w:r w:rsidR="00827752" w:rsidRPr="00C222A9">
        <w:rPr>
          <w:rFonts w:cs="Times New Roman"/>
          <w:b/>
          <w:i/>
        </w:rPr>
        <w:t>10</w:t>
      </w:r>
      <w:r w:rsidR="00C53E01" w:rsidRPr="00C222A9">
        <w:rPr>
          <w:rFonts w:cs="Times New Roman"/>
          <w:b/>
          <w:i/>
        </w:rPr>
        <w:t xml:space="preserve"> óra</w:t>
      </w:r>
    </w:p>
    <w:p w14:paraId="0F6704F7" w14:textId="77777777" w:rsidR="00AE7018" w:rsidRPr="00C222A9" w:rsidRDefault="00AE7018" w:rsidP="00AE7018">
      <w:pPr>
        <w:spacing w:after="0"/>
        <w:ind w:left="851"/>
        <w:rPr>
          <w:rFonts w:cs="Times New Roman"/>
        </w:rPr>
      </w:pPr>
      <w:r w:rsidRPr="00C222A9">
        <w:rPr>
          <w:rFonts w:cs="Times New Roman"/>
        </w:rPr>
        <w:t>Statikai és szilárdságtani alapismeretek.</w:t>
      </w:r>
    </w:p>
    <w:p w14:paraId="7E363385" w14:textId="77777777" w:rsidR="00AE7018" w:rsidRPr="00C222A9" w:rsidRDefault="00AE7018" w:rsidP="00AE7018">
      <w:pPr>
        <w:spacing w:after="0"/>
        <w:ind w:left="851"/>
        <w:rPr>
          <w:rFonts w:cs="Times New Roman"/>
        </w:rPr>
      </w:pPr>
      <w:r w:rsidRPr="00C222A9">
        <w:rPr>
          <w:rFonts w:cs="Times New Roman"/>
        </w:rPr>
        <w:t>Mechanikai alapfogalmak.</w:t>
      </w:r>
    </w:p>
    <w:p w14:paraId="00637393" w14:textId="77777777" w:rsidR="00AE7018" w:rsidRPr="00C222A9" w:rsidRDefault="00AE7018" w:rsidP="00AE7018">
      <w:pPr>
        <w:spacing w:after="0"/>
        <w:ind w:left="851"/>
        <w:rPr>
          <w:rFonts w:cs="Times New Roman"/>
        </w:rPr>
      </w:pPr>
      <w:r w:rsidRPr="00C222A9">
        <w:rPr>
          <w:rFonts w:cs="Times New Roman"/>
        </w:rPr>
        <w:t>Az erő fogalma, az erők összegzése, felbontása összetevőkre.</w:t>
      </w:r>
    </w:p>
    <w:p w14:paraId="0255846E" w14:textId="77777777" w:rsidR="00AE7018" w:rsidRPr="00C222A9" w:rsidRDefault="00AE7018" w:rsidP="00AE7018">
      <w:pPr>
        <w:spacing w:after="0"/>
        <w:ind w:left="851"/>
        <w:rPr>
          <w:rFonts w:cs="Times New Roman"/>
        </w:rPr>
      </w:pPr>
      <w:r w:rsidRPr="00C222A9">
        <w:rPr>
          <w:rFonts w:cs="Times New Roman"/>
        </w:rPr>
        <w:t>Igénybevételek fajtái: húzó-, nyomó-, nyíró-, hajlító- és csavaró igénybevételek.</w:t>
      </w:r>
    </w:p>
    <w:p w14:paraId="25C62204" w14:textId="77777777" w:rsidR="00AE7018" w:rsidRPr="00C222A9" w:rsidRDefault="00AE7018" w:rsidP="00AE7018">
      <w:pPr>
        <w:spacing w:after="0"/>
        <w:ind w:left="851"/>
        <w:rPr>
          <w:rFonts w:cs="Times New Roman"/>
        </w:rPr>
      </w:pPr>
      <w:r w:rsidRPr="00C222A9">
        <w:rPr>
          <w:rFonts w:cs="Times New Roman"/>
        </w:rPr>
        <w:t>Általános síkbeli erőrendszer eredőjének meghatározása szerkesztéssel.</w:t>
      </w:r>
    </w:p>
    <w:p w14:paraId="3D13C231" w14:textId="77777777" w:rsidR="00AE7018" w:rsidRPr="00C222A9" w:rsidRDefault="00AE7018" w:rsidP="00AE7018">
      <w:pPr>
        <w:spacing w:after="0"/>
        <w:ind w:left="851"/>
        <w:rPr>
          <w:rFonts w:cs="Times New Roman"/>
        </w:rPr>
      </w:pPr>
      <w:r w:rsidRPr="00C222A9">
        <w:rPr>
          <w:rFonts w:cs="Times New Roman"/>
        </w:rPr>
        <w:t>Egyensúlyi helyzetek, stabilitás.</w:t>
      </w:r>
    </w:p>
    <w:p w14:paraId="3A0DA815" w14:textId="77777777" w:rsidR="00AE7018" w:rsidRPr="00C222A9" w:rsidRDefault="00AE7018" w:rsidP="00AE7018">
      <w:pPr>
        <w:spacing w:after="0"/>
        <w:ind w:left="851"/>
        <w:rPr>
          <w:rFonts w:cs="Times New Roman"/>
        </w:rPr>
      </w:pPr>
      <w:r w:rsidRPr="00C222A9">
        <w:rPr>
          <w:rFonts w:cs="Times New Roman"/>
        </w:rPr>
        <w:t>Méretezés húzásra, nyomásra.</w:t>
      </w:r>
    </w:p>
    <w:p w14:paraId="38F5FA5B" w14:textId="77777777" w:rsidR="00AE7018" w:rsidRPr="00C222A9" w:rsidRDefault="00AE7018" w:rsidP="00AE7018">
      <w:pPr>
        <w:spacing w:after="0"/>
        <w:ind w:left="851"/>
        <w:rPr>
          <w:rFonts w:cs="Times New Roman"/>
        </w:rPr>
      </w:pPr>
      <w:r w:rsidRPr="00C222A9">
        <w:rPr>
          <w:rFonts w:cs="Times New Roman"/>
        </w:rPr>
        <w:t>Méretezés hajlításra.</w:t>
      </w:r>
    </w:p>
    <w:p w14:paraId="4F924EE6" w14:textId="77777777" w:rsidR="00AE7018" w:rsidRPr="00C222A9" w:rsidRDefault="00AE7018" w:rsidP="00AE7018">
      <w:pPr>
        <w:spacing w:after="0"/>
        <w:ind w:left="851"/>
        <w:rPr>
          <w:rFonts w:cs="Times New Roman"/>
        </w:rPr>
      </w:pPr>
      <w:r w:rsidRPr="00C222A9">
        <w:rPr>
          <w:rFonts w:cs="Times New Roman"/>
        </w:rPr>
        <w:t>Méretezés nyírásra.</w:t>
      </w:r>
    </w:p>
    <w:p w14:paraId="3AE99F3A" w14:textId="77777777" w:rsidR="00AE7018" w:rsidRPr="00C222A9" w:rsidRDefault="00AE7018" w:rsidP="00AE7018">
      <w:pPr>
        <w:spacing w:after="0"/>
        <w:ind w:left="851"/>
        <w:rPr>
          <w:rFonts w:cs="Times New Roman"/>
        </w:rPr>
      </w:pPr>
      <w:r w:rsidRPr="00C222A9">
        <w:rPr>
          <w:rFonts w:cs="Times New Roman"/>
        </w:rPr>
        <w:t>Méretezés csavarásra.</w:t>
      </w:r>
    </w:p>
    <w:p w14:paraId="2F8E4D76" w14:textId="77777777" w:rsidR="00AE7018" w:rsidRPr="00C222A9" w:rsidRDefault="00AE7018" w:rsidP="00AE7018">
      <w:pPr>
        <w:spacing w:after="0"/>
        <w:ind w:left="851"/>
        <w:rPr>
          <w:rFonts w:cs="Times New Roman"/>
        </w:rPr>
      </w:pPr>
      <w:r w:rsidRPr="00C222A9">
        <w:rPr>
          <w:rFonts w:cs="Times New Roman"/>
        </w:rPr>
        <w:t>Méretezés összetett igénybevételre.</w:t>
      </w:r>
    </w:p>
    <w:p w14:paraId="013E7619" w14:textId="77777777" w:rsidR="00AE7018" w:rsidRPr="00C222A9" w:rsidRDefault="00AE7018" w:rsidP="00AE7018">
      <w:pPr>
        <w:spacing w:after="0"/>
        <w:ind w:left="851"/>
        <w:rPr>
          <w:rFonts w:cs="Times New Roman"/>
        </w:rPr>
      </w:pPr>
      <w:r w:rsidRPr="00C222A9">
        <w:rPr>
          <w:rFonts w:cs="Times New Roman"/>
        </w:rPr>
        <w:t>Nyomaték értelmezése.</w:t>
      </w:r>
    </w:p>
    <w:p w14:paraId="54454278" w14:textId="77777777" w:rsidR="00AE7018" w:rsidRPr="00C222A9" w:rsidRDefault="00AE7018" w:rsidP="00AE7018">
      <w:pPr>
        <w:spacing w:after="0"/>
        <w:ind w:left="851"/>
        <w:rPr>
          <w:rFonts w:cs="Times New Roman"/>
        </w:rPr>
      </w:pPr>
      <w:r w:rsidRPr="00C222A9">
        <w:rPr>
          <w:rFonts w:cs="Times New Roman"/>
        </w:rPr>
        <w:t>Összetett igénybevételek jellemzői.</w:t>
      </w:r>
    </w:p>
    <w:p w14:paraId="0013E7F1" w14:textId="77777777" w:rsidR="00AE7018" w:rsidRPr="00C222A9" w:rsidRDefault="00AE7018" w:rsidP="00AE7018">
      <w:pPr>
        <w:spacing w:after="0"/>
        <w:ind w:left="851"/>
        <w:rPr>
          <w:rFonts w:cs="Times New Roman"/>
        </w:rPr>
      </w:pPr>
      <w:r w:rsidRPr="00C222A9">
        <w:rPr>
          <w:rFonts w:cs="Times New Roman"/>
        </w:rPr>
        <w:t>A kényszerek, a három erő egyensúlya.</w:t>
      </w:r>
    </w:p>
    <w:p w14:paraId="16B5A82C" w14:textId="77777777" w:rsidR="00AE7018" w:rsidRPr="00C222A9" w:rsidRDefault="00AE7018" w:rsidP="00AE7018">
      <w:pPr>
        <w:spacing w:after="0"/>
        <w:ind w:left="851"/>
        <w:rPr>
          <w:rFonts w:cs="Times New Roman"/>
        </w:rPr>
      </w:pPr>
      <w:r w:rsidRPr="00C222A9">
        <w:rPr>
          <w:rFonts w:cs="Times New Roman"/>
        </w:rPr>
        <w:t>Fárasztó igénybevételek.</w:t>
      </w:r>
    </w:p>
    <w:p w14:paraId="52016C7D" w14:textId="77777777" w:rsidR="00AE7018" w:rsidRPr="00C222A9" w:rsidRDefault="00AE7018" w:rsidP="00AE7018">
      <w:pPr>
        <w:spacing w:after="0"/>
        <w:ind w:left="851"/>
        <w:rPr>
          <w:rFonts w:cs="Times New Roman"/>
        </w:rPr>
      </w:pPr>
      <w:r w:rsidRPr="00C222A9">
        <w:rPr>
          <w:rFonts w:cs="Times New Roman"/>
        </w:rPr>
        <w:lastRenderedPageBreak/>
        <w:t>A nyomás, a palástnyomás fogalma.</w:t>
      </w:r>
    </w:p>
    <w:p w14:paraId="1BABCA01" w14:textId="77777777" w:rsidR="00C53E01" w:rsidRPr="00C222A9" w:rsidRDefault="00AE7018" w:rsidP="00AE7018">
      <w:pPr>
        <w:spacing w:after="0"/>
        <w:ind w:left="851"/>
        <w:rPr>
          <w:rFonts w:cs="Times New Roman"/>
        </w:rPr>
      </w:pPr>
      <w:r w:rsidRPr="00C222A9">
        <w:rPr>
          <w:rFonts w:cs="Times New Roman"/>
        </w:rPr>
        <w:t>Az igénybevételek hatására fellépő feszültségek.</w:t>
      </w:r>
    </w:p>
    <w:p w14:paraId="28713A6B" w14:textId="77777777" w:rsidR="00C53E01" w:rsidRPr="00C222A9" w:rsidRDefault="00C53E01" w:rsidP="00C53E01">
      <w:pPr>
        <w:tabs>
          <w:tab w:val="left" w:pos="1418"/>
          <w:tab w:val="right" w:pos="9072"/>
        </w:tabs>
        <w:spacing w:after="0"/>
        <w:ind w:left="851"/>
        <w:rPr>
          <w:rFonts w:cs="Times New Roman"/>
        </w:rPr>
      </w:pPr>
    </w:p>
    <w:p w14:paraId="1ADADB3D"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Kötőgépelemek</w:t>
      </w:r>
      <w:r w:rsidR="00C53E01" w:rsidRPr="00C222A9">
        <w:rPr>
          <w:rFonts w:cs="Times New Roman"/>
          <w:b/>
          <w:i/>
        </w:rPr>
        <w:tab/>
      </w:r>
      <w:r w:rsidR="00827752" w:rsidRPr="00C222A9">
        <w:rPr>
          <w:rFonts w:cs="Times New Roman"/>
          <w:b/>
          <w:i/>
        </w:rPr>
        <w:t>22</w:t>
      </w:r>
      <w:r w:rsidR="00C53E01" w:rsidRPr="00C222A9">
        <w:rPr>
          <w:rFonts w:cs="Times New Roman"/>
          <w:b/>
          <w:i/>
        </w:rPr>
        <w:t xml:space="preserve"> óra/</w:t>
      </w:r>
      <w:r w:rsidR="00827752" w:rsidRPr="00C222A9">
        <w:rPr>
          <w:rFonts w:cs="Times New Roman"/>
          <w:b/>
          <w:i/>
        </w:rPr>
        <w:t>22</w:t>
      </w:r>
      <w:r w:rsidR="00C53E01" w:rsidRPr="00C222A9">
        <w:rPr>
          <w:rFonts w:cs="Times New Roman"/>
          <w:b/>
          <w:i/>
        </w:rPr>
        <w:t xml:space="preserve"> óra</w:t>
      </w:r>
    </w:p>
    <w:p w14:paraId="591967C2" w14:textId="77777777" w:rsidR="00AE7018" w:rsidRPr="00C222A9" w:rsidRDefault="00AE7018" w:rsidP="00AE7018">
      <w:pPr>
        <w:spacing w:after="0"/>
        <w:ind w:left="851"/>
        <w:rPr>
          <w:rFonts w:cs="Times New Roman"/>
        </w:rPr>
      </w:pPr>
      <w:r w:rsidRPr="00C222A9">
        <w:rPr>
          <w:rFonts w:cs="Times New Roman"/>
        </w:rPr>
        <w:t>Gépelemek fogalma, csoportosítása (oldható, nem</w:t>
      </w:r>
      <w:r w:rsidR="00380431" w:rsidRPr="00C222A9">
        <w:rPr>
          <w:rFonts w:cs="Times New Roman"/>
        </w:rPr>
        <w:t xml:space="preserve"> </w:t>
      </w:r>
      <w:r w:rsidRPr="00C222A9">
        <w:rPr>
          <w:rFonts w:cs="Times New Roman"/>
        </w:rPr>
        <w:t>oldható).</w:t>
      </w:r>
    </w:p>
    <w:p w14:paraId="3EAE6AF2" w14:textId="77777777" w:rsidR="00AE7018" w:rsidRPr="00C222A9" w:rsidRDefault="00AE7018" w:rsidP="00AE7018">
      <w:pPr>
        <w:spacing w:after="0"/>
        <w:ind w:left="851"/>
        <w:rPr>
          <w:rFonts w:cs="Times New Roman"/>
        </w:rPr>
      </w:pPr>
      <w:r w:rsidRPr="00C222A9">
        <w:rPr>
          <w:rFonts w:cs="Times New Roman"/>
        </w:rPr>
        <w:t>Szegecsek, szegecskötések feladata, típusai.</w:t>
      </w:r>
    </w:p>
    <w:p w14:paraId="4449AE37" w14:textId="77777777" w:rsidR="00AE7018" w:rsidRPr="00C222A9" w:rsidRDefault="00AE7018" w:rsidP="00AE7018">
      <w:pPr>
        <w:spacing w:after="0"/>
        <w:ind w:left="851"/>
        <w:rPr>
          <w:rFonts w:cs="Times New Roman"/>
        </w:rPr>
      </w:pPr>
      <w:r w:rsidRPr="00C222A9">
        <w:rPr>
          <w:rFonts w:cs="Times New Roman"/>
        </w:rPr>
        <w:t>Szegecskötés ábrázolása részmetszettel, kitöréssel.</w:t>
      </w:r>
    </w:p>
    <w:p w14:paraId="59AD47D3" w14:textId="77777777" w:rsidR="00AE7018" w:rsidRPr="00C222A9" w:rsidRDefault="00AE7018" w:rsidP="00AE7018">
      <w:pPr>
        <w:spacing w:after="0"/>
        <w:ind w:left="851"/>
        <w:rPr>
          <w:rFonts w:cs="Times New Roman"/>
        </w:rPr>
      </w:pPr>
      <w:r w:rsidRPr="00C222A9">
        <w:rPr>
          <w:rFonts w:cs="Times New Roman"/>
        </w:rPr>
        <w:t>Szegecskötések kialakítása, szegecskötési megoldások (átlapolt, hevederes, egysoros, többsoros), alkalmazási területük.</w:t>
      </w:r>
    </w:p>
    <w:p w14:paraId="67A94D4E" w14:textId="77777777" w:rsidR="00AE7018" w:rsidRPr="00C222A9" w:rsidRDefault="00AE7018" w:rsidP="00AE7018">
      <w:pPr>
        <w:spacing w:after="0"/>
        <w:ind w:left="851"/>
        <w:rPr>
          <w:rFonts w:cs="Times New Roman"/>
        </w:rPr>
      </w:pPr>
      <w:r w:rsidRPr="00C222A9">
        <w:rPr>
          <w:rFonts w:cs="Times New Roman"/>
        </w:rPr>
        <w:t>Szegecskötés terhelése, igénybevétele.</w:t>
      </w:r>
    </w:p>
    <w:p w14:paraId="65079980" w14:textId="77777777" w:rsidR="00AE7018" w:rsidRPr="00C222A9" w:rsidRDefault="00AE7018" w:rsidP="00AE7018">
      <w:pPr>
        <w:spacing w:after="0"/>
        <w:ind w:left="851"/>
        <w:rPr>
          <w:rFonts w:cs="Times New Roman"/>
        </w:rPr>
      </w:pPr>
      <w:r w:rsidRPr="00C222A9">
        <w:rPr>
          <w:rFonts w:cs="Times New Roman"/>
        </w:rPr>
        <w:t>A szabványos szegecsek fajtái és fő alkalmazási területei.</w:t>
      </w:r>
    </w:p>
    <w:p w14:paraId="6F98C07A" w14:textId="77777777" w:rsidR="00AE7018" w:rsidRPr="00C222A9" w:rsidRDefault="00AE7018" w:rsidP="00AE7018">
      <w:pPr>
        <w:spacing w:after="0"/>
        <w:ind w:left="851"/>
        <w:rPr>
          <w:rFonts w:cs="Times New Roman"/>
        </w:rPr>
      </w:pPr>
      <w:r w:rsidRPr="00C222A9">
        <w:rPr>
          <w:rFonts w:cs="Times New Roman"/>
        </w:rPr>
        <w:t>Szegecselési technológiák és eljárások szerszámai, eszközei, berendezései.</w:t>
      </w:r>
    </w:p>
    <w:p w14:paraId="521D079F" w14:textId="77777777" w:rsidR="00AE7018" w:rsidRPr="00C222A9" w:rsidRDefault="00AE7018" w:rsidP="00AE7018">
      <w:pPr>
        <w:spacing w:after="0"/>
        <w:ind w:left="851"/>
        <w:rPr>
          <w:rFonts w:cs="Times New Roman"/>
        </w:rPr>
      </w:pPr>
      <w:r w:rsidRPr="00C222A9">
        <w:rPr>
          <w:rFonts w:cs="Times New Roman"/>
        </w:rPr>
        <w:t>Csavarkötések, csavarmenet származtatása:</w:t>
      </w:r>
    </w:p>
    <w:p w14:paraId="3EBA4FFB" w14:textId="77777777" w:rsidR="00AE7018" w:rsidRPr="00C222A9" w:rsidRDefault="00AE7018" w:rsidP="00AE7018">
      <w:pPr>
        <w:spacing w:after="0"/>
        <w:ind w:left="851"/>
        <w:rPr>
          <w:rFonts w:cs="Times New Roman"/>
        </w:rPr>
      </w:pPr>
      <w:r w:rsidRPr="00C222A9">
        <w:rPr>
          <w:rFonts w:cs="Times New Roman"/>
        </w:rPr>
        <w:t>- menetprofilok, menettípusok,</w:t>
      </w:r>
    </w:p>
    <w:p w14:paraId="0C9B1545" w14:textId="77777777" w:rsidR="00AE7018" w:rsidRPr="00C222A9" w:rsidRDefault="00AE7018" w:rsidP="00AE7018">
      <w:pPr>
        <w:spacing w:after="0"/>
        <w:ind w:left="851"/>
        <w:rPr>
          <w:rFonts w:cs="Times New Roman"/>
        </w:rPr>
      </w:pPr>
      <w:r w:rsidRPr="00C222A9">
        <w:rPr>
          <w:rFonts w:cs="Times New Roman"/>
        </w:rPr>
        <w:t>- mozgató és kötőcsavarok,</w:t>
      </w:r>
    </w:p>
    <w:p w14:paraId="348BBDAD" w14:textId="77777777" w:rsidR="00AE7018" w:rsidRPr="00C222A9" w:rsidRDefault="00AE7018" w:rsidP="00AE7018">
      <w:pPr>
        <w:spacing w:after="0"/>
        <w:ind w:left="851"/>
        <w:rPr>
          <w:rFonts w:cs="Times New Roman"/>
        </w:rPr>
      </w:pPr>
      <w:r w:rsidRPr="00C222A9">
        <w:rPr>
          <w:rFonts w:cs="Times New Roman"/>
        </w:rPr>
        <w:t>- csavaranyák, csavarbiztosítások,</w:t>
      </w:r>
    </w:p>
    <w:p w14:paraId="6FF865DE" w14:textId="77777777" w:rsidR="00AE7018" w:rsidRPr="00C222A9" w:rsidRDefault="00AE7018" w:rsidP="00AE7018">
      <w:pPr>
        <w:spacing w:after="0"/>
        <w:ind w:left="851"/>
        <w:rPr>
          <w:rFonts w:cs="Times New Roman"/>
        </w:rPr>
      </w:pPr>
      <w:r w:rsidRPr="00C222A9">
        <w:rPr>
          <w:rFonts w:cs="Times New Roman"/>
        </w:rPr>
        <w:t>- különféle csavarkötések,</w:t>
      </w:r>
    </w:p>
    <w:p w14:paraId="2768F58E" w14:textId="77777777" w:rsidR="00AE7018" w:rsidRPr="00C222A9" w:rsidRDefault="00AE7018" w:rsidP="00AE7018">
      <w:pPr>
        <w:spacing w:after="0"/>
        <w:ind w:left="851"/>
        <w:rPr>
          <w:rFonts w:cs="Times New Roman"/>
        </w:rPr>
      </w:pPr>
      <w:r w:rsidRPr="00C222A9">
        <w:rPr>
          <w:rFonts w:cs="Times New Roman"/>
        </w:rPr>
        <w:t>- csavarorsós mozgatószerkezetek.</w:t>
      </w:r>
    </w:p>
    <w:p w14:paraId="00A0FE77" w14:textId="77777777" w:rsidR="00AE7018" w:rsidRPr="00C222A9" w:rsidRDefault="00AE7018" w:rsidP="00AE7018">
      <w:pPr>
        <w:spacing w:after="0"/>
        <w:ind w:left="851"/>
        <w:rPr>
          <w:rFonts w:cs="Times New Roman"/>
        </w:rPr>
      </w:pPr>
      <w:r w:rsidRPr="00C222A9">
        <w:rPr>
          <w:rFonts w:cs="Times New Roman"/>
        </w:rPr>
        <w:t>Csavarok, csavaranyák anyagainak jelölése, ábrázolása.</w:t>
      </w:r>
    </w:p>
    <w:p w14:paraId="3B4EBF59" w14:textId="77777777" w:rsidR="00AE7018" w:rsidRPr="00C222A9" w:rsidRDefault="00AE7018" w:rsidP="00AE7018">
      <w:pPr>
        <w:spacing w:after="0"/>
        <w:ind w:left="851"/>
        <w:rPr>
          <w:rFonts w:cs="Times New Roman"/>
        </w:rPr>
      </w:pPr>
      <w:r w:rsidRPr="00C222A9">
        <w:rPr>
          <w:rFonts w:cs="Times New Roman"/>
        </w:rPr>
        <w:t>Csavarozás és szerszámai, csavarmeghúzási nyomaték korlátozása.</w:t>
      </w:r>
    </w:p>
    <w:p w14:paraId="570F81F0" w14:textId="77777777" w:rsidR="00AE7018" w:rsidRPr="00C222A9" w:rsidRDefault="00AE7018" w:rsidP="00AE7018">
      <w:pPr>
        <w:spacing w:after="0"/>
        <w:ind w:left="851"/>
        <w:rPr>
          <w:rFonts w:cs="Times New Roman"/>
        </w:rPr>
      </w:pPr>
      <w:r w:rsidRPr="00C222A9">
        <w:rPr>
          <w:rFonts w:cs="Times New Roman"/>
        </w:rPr>
        <w:t>Csavarbiztosítási eljárások jellemzői.</w:t>
      </w:r>
    </w:p>
    <w:p w14:paraId="08F8B9DE" w14:textId="77777777" w:rsidR="00AE7018" w:rsidRPr="00C222A9" w:rsidRDefault="00AE7018" w:rsidP="00AE7018">
      <w:pPr>
        <w:spacing w:after="0"/>
        <w:ind w:left="851"/>
        <w:rPr>
          <w:rFonts w:cs="Times New Roman"/>
        </w:rPr>
      </w:pPr>
      <w:r w:rsidRPr="00C222A9">
        <w:rPr>
          <w:rFonts w:cs="Times New Roman"/>
        </w:rPr>
        <w:t>Menetkészítés szerszámai, segédeszközei, segédanyagai.</w:t>
      </w:r>
    </w:p>
    <w:p w14:paraId="48FF3FC8" w14:textId="77777777" w:rsidR="00AE7018" w:rsidRPr="00C222A9" w:rsidRDefault="00AE7018" w:rsidP="00AE7018">
      <w:pPr>
        <w:spacing w:after="0"/>
        <w:ind w:left="851"/>
        <w:rPr>
          <w:rFonts w:cs="Times New Roman"/>
        </w:rPr>
      </w:pPr>
      <w:r w:rsidRPr="00C222A9">
        <w:rPr>
          <w:rFonts w:cs="Times New Roman"/>
        </w:rPr>
        <w:t>Hegesztett kötések jellemzői, technológiái:</w:t>
      </w:r>
    </w:p>
    <w:p w14:paraId="033EB619" w14:textId="77777777" w:rsidR="00AE7018" w:rsidRPr="00C222A9" w:rsidRDefault="00AE7018" w:rsidP="00AE7018">
      <w:pPr>
        <w:spacing w:after="0"/>
        <w:ind w:left="851"/>
        <w:rPr>
          <w:rFonts w:cs="Times New Roman"/>
        </w:rPr>
      </w:pPr>
      <w:r w:rsidRPr="00C222A9">
        <w:rPr>
          <w:rFonts w:cs="Times New Roman"/>
        </w:rPr>
        <w:t>- varratok kialakítása,</w:t>
      </w:r>
    </w:p>
    <w:p w14:paraId="17DC99C7" w14:textId="77777777" w:rsidR="00AE7018" w:rsidRPr="00C222A9" w:rsidRDefault="00AE7018" w:rsidP="00AE7018">
      <w:pPr>
        <w:spacing w:after="0"/>
        <w:ind w:left="851"/>
        <w:rPr>
          <w:rFonts w:cs="Times New Roman"/>
        </w:rPr>
      </w:pPr>
      <w:r w:rsidRPr="00C222A9">
        <w:rPr>
          <w:rFonts w:cs="Times New Roman"/>
        </w:rPr>
        <w:t>- hegesztett gépszerkezetek kialakítása,</w:t>
      </w:r>
    </w:p>
    <w:p w14:paraId="05041FB8" w14:textId="77777777" w:rsidR="00AE7018" w:rsidRPr="00C222A9" w:rsidRDefault="00AE7018" w:rsidP="00AE7018">
      <w:pPr>
        <w:spacing w:after="0"/>
        <w:ind w:left="851"/>
        <w:rPr>
          <w:rFonts w:cs="Times New Roman"/>
        </w:rPr>
      </w:pPr>
      <w:r w:rsidRPr="00C222A9">
        <w:rPr>
          <w:rFonts w:cs="Times New Roman"/>
        </w:rPr>
        <w:t>- szilárdsága, a hegeszthetőség feltételei,</w:t>
      </w:r>
    </w:p>
    <w:p w14:paraId="0A4197B6" w14:textId="77777777" w:rsidR="00C53E01" w:rsidRPr="00C222A9" w:rsidRDefault="00AE7018" w:rsidP="00AE7018">
      <w:pPr>
        <w:spacing w:after="0"/>
        <w:ind w:left="851"/>
        <w:rPr>
          <w:rFonts w:cs="Times New Roman"/>
        </w:rPr>
      </w:pPr>
      <w:r w:rsidRPr="00C222A9">
        <w:rPr>
          <w:rFonts w:cs="Times New Roman"/>
        </w:rPr>
        <w:t>- rajzjelek.</w:t>
      </w:r>
    </w:p>
    <w:p w14:paraId="1165C7A2" w14:textId="77777777" w:rsidR="00AE7018" w:rsidRPr="00C222A9" w:rsidRDefault="00AE7018" w:rsidP="00AE7018">
      <w:pPr>
        <w:spacing w:after="0"/>
        <w:ind w:left="851"/>
        <w:rPr>
          <w:rFonts w:cs="Times New Roman"/>
        </w:rPr>
      </w:pPr>
      <w:r w:rsidRPr="00C222A9">
        <w:rPr>
          <w:rFonts w:cs="Times New Roman"/>
        </w:rPr>
        <w:t>Gázhegesztés: gázhegesztő berendezés, hegesztőláng, hegesztés technológiája, segédanyagai.</w:t>
      </w:r>
    </w:p>
    <w:p w14:paraId="08A85345" w14:textId="77777777" w:rsidR="00AE7018" w:rsidRPr="00C222A9" w:rsidRDefault="00AE7018" w:rsidP="00AE7018">
      <w:pPr>
        <w:spacing w:after="0"/>
        <w:ind w:left="851"/>
        <w:rPr>
          <w:rFonts w:cs="Times New Roman"/>
        </w:rPr>
      </w:pPr>
      <w:r w:rsidRPr="00C222A9">
        <w:rPr>
          <w:rFonts w:cs="Times New Roman"/>
        </w:rPr>
        <w:t>Villamos ívhegesztés: berendezései, ellenállás hegesztés, védőgázos hegesztés, segédanyagai.</w:t>
      </w:r>
    </w:p>
    <w:p w14:paraId="3C8F2122" w14:textId="77777777" w:rsidR="00AE7018" w:rsidRPr="00C222A9" w:rsidRDefault="00AE7018" w:rsidP="00AE7018">
      <w:pPr>
        <w:spacing w:after="0"/>
        <w:ind w:left="851"/>
        <w:rPr>
          <w:rFonts w:cs="Times New Roman"/>
        </w:rPr>
      </w:pPr>
      <w:r w:rsidRPr="00C222A9">
        <w:rPr>
          <w:rFonts w:cs="Times New Roman"/>
        </w:rPr>
        <w:t>Forrasztott kötések:</w:t>
      </w:r>
    </w:p>
    <w:p w14:paraId="59F6EF7D" w14:textId="77777777" w:rsidR="00AE7018" w:rsidRPr="00C222A9" w:rsidRDefault="00AE7018" w:rsidP="00AE7018">
      <w:pPr>
        <w:spacing w:after="0"/>
        <w:ind w:left="851"/>
        <w:rPr>
          <w:rFonts w:cs="Times New Roman"/>
        </w:rPr>
      </w:pPr>
      <w:r w:rsidRPr="00C222A9">
        <w:rPr>
          <w:rFonts w:cs="Times New Roman"/>
        </w:rPr>
        <w:t>- funkciója, kialakítása, alkalmazása,</w:t>
      </w:r>
    </w:p>
    <w:p w14:paraId="714E7BF4" w14:textId="77777777" w:rsidR="00AE7018" w:rsidRPr="00C222A9" w:rsidRDefault="00AE7018" w:rsidP="00AE7018">
      <w:pPr>
        <w:spacing w:after="0"/>
        <w:ind w:left="851"/>
        <w:rPr>
          <w:rFonts w:cs="Times New Roman"/>
        </w:rPr>
      </w:pPr>
      <w:r w:rsidRPr="00C222A9">
        <w:rPr>
          <w:rFonts w:cs="Times New Roman"/>
        </w:rPr>
        <w:t>- kemény- és lágyforrasztás technológiája, feladatai, segédanyagai.</w:t>
      </w:r>
    </w:p>
    <w:p w14:paraId="6AF62EE8" w14:textId="77777777" w:rsidR="00AE7018" w:rsidRPr="00C222A9" w:rsidRDefault="00AE7018" w:rsidP="00AE7018">
      <w:pPr>
        <w:spacing w:after="0"/>
        <w:ind w:left="851"/>
        <w:rPr>
          <w:rFonts w:cs="Times New Roman"/>
        </w:rPr>
      </w:pPr>
      <w:r w:rsidRPr="00C222A9">
        <w:rPr>
          <w:rFonts w:cs="Times New Roman"/>
        </w:rPr>
        <w:t>Ragasztás anyagai, eszközei, alkalmazási területe, kötési módok.</w:t>
      </w:r>
    </w:p>
    <w:p w14:paraId="01727073" w14:textId="77777777" w:rsidR="00AE7018" w:rsidRPr="00C222A9" w:rsidRDefault="00AE7018" w:rsidP="00AE7018">
      <w:pPr>
        <w:spacing w:after="0"/>
        <w:ind w:left="851"/>
        <w:rPr>
          <w:rFonts w:cs="Times New Roman"/>
        </w:rPr>
      </w:pPr>
      <w:r w:rsidRPr="00C222A9">
        <w:rPr>
          <w:rFonts w:cs="Times New Roman"/>
        </w:rPr>
        <w:t>Csapszegek, szegkötések fajtái, alkalmazása, anyagai, biztosítási módok.</w:t>
      </w:r>
    </w:p>
    <w:p w14:paraId="1E508A20" w14:textId="77777777" w:rsidR="00AE7018" w:rsidRPr="00C222A9" w:rsidRDefault="00AE7018" w:rsidP="00AE7018">
      <w:pPr>
        <w:spacing w:after="0"/>
        <w:ind w:left="851"/>
        <w:rPr>
          <w:rFonts w:cs="Times New Roman"/>
        </w:rPr>
      </w:pPr>
      <w:r w:rsidRPr="00C222A9">
        <w:rPr>
          <w:rFonts w:cs="Times New Roman"/>
        </w:rPr>
        <w:t>Ék-, retesz-, csapszeg- és bordáskötés jellemzői, tűrések, illesztések, ábrázolásuk.</w:t>
      </w:r>
    </w:p>
    <w:p w14:paraId="12CFB6C2" w14:textId="77777777" w:rsidR="00AE7018" w:rsidRPr="00C222A9" w:rsidRDefault="00AE7018" w:rsidP="00AE7018">
      <w:pPr>
        <w:spacing w:after="0"/>
        <w:ind w:left="851"/>
        <w:rPr>
          <w:rFonts w:cs="Times New Roman"/>
        </w:rPr>
      </w:pPr>
      <w:r w:rsidRPr="00C222A9">
        <w:rPr>
          <w:rFonts w:cs="Times New Roman"/>
        </w:rPr>
        <w:t>Ék- és reteszkötések feladatai, alkalmazása:</w:t>
      </w:r>
    </w:p>
    <w:p w14:paraId="45A2FA3E" w14:textId="77777777" w:rsidR="00AE7018" w:rsidRPr="00C222A9" w:rsidRDefault="00AE7018" w:rsidP="00AE7018">
      <w:pPr>
        <w:spacing w:after="0"/>
        <w:ind w:left="851"/>
        <w:rPr>
          <w:rFonts w:cs="Times New Roman"/>
        </w:rPr>
      </w:pPr>
      <w:r w:rsidRPr="00C222A9">
        <w:rPr>
          <w:rFonts w:cs="Times New Roman"/>
        </w:rPr>
        <w:t>- siklóretesz, íves retesz, fészkes retesz, hornyos retesz,</w:t>
      </w:r>
    </w:p>
    <w:p w14:paraId="186702D7" w14:textId="77777777" w:rsidR="00AE7018" w:rsidRPr="00C222A9" w:rsidRDefault="00AE7018" w:rsidP="00AE7018">
      <w:pPr>
        <w:spacing w:after="0"/>
        <w:ind w:left="851"/>
        <w:rPr>
          <w:rFonts w:cs="Times New Roman"/>
        </w:rPr>
      </w:pPr>
      <w:r w:rsidRPr="00C222A9">
        <w:rPr>
          <w:rFonts w:cs="Times New Roman"/>
        </w:rPr>
        <w:t>- lapos ék, nyerges ék, fészkes ék, hornyos ék.</w:t>
      </w:r>
    </w:p>
    <w:p w14:paraId="42E4B9E3" w14:textId="77777777" w:rsidR="00AE7018" w:rsidRPr="00C222A9" w:rsidRDefault="00AE7018" w:rsidP="00AE7018">
      <w:pPr>
        <w:spacing w:after="0"/>
        <w:ind w:left="851"/>
        <w:rPr>
          <w:rFonts w:cs="Times New Roman"/>
        </w:rPr>
      </w:pPr>
      <w:r w:rsidRPr="00C222A9">
        <w:rPr>
          <w:rFonts w:cs="Times New Roman"/>
        </w:rPr>
        <w:t>Kúpos- és zsugorkötések alkalmazása, kialakítása.</w:t>
      </w:r>
    </w:p>
    <w:p w14:paraId="5BBC13C1" w14:textId="77777777" w:rsidR="00AE7018" w:rsidRPr="00C222A9" w:rsidRDefault="00AE7018" w:rsidP="00AE7018">
      <w:pPr>
        <w:spacing w:after="0"/>
        <w:ind w:left="851"/>
        <w:rPr>
          <w:rFonts w:cs="Times New Roman"/>
        </w:rPr>
      </w:pPr>
      <w:r w:rsidRPr="00C222A9">
        <w:rPr>
          <w:rFonts w:cs="Times New Roman"/>
        </w:rPr>
        <w:t>Gépelemek hiba megállapítása.</w:t>
      </w:r>
    </w:p>
    <w:p w14:paraId="594EA83B" w14:textId="77777777" w:rsidR="00C53E01" w:rsidRPr="00C222A9" w:rsidRDefault="00C53E01" w:rsidP="00C53E01">
      <w:pPr>
        <w:tabs>
          <w:tab w:val="left" w:pos="1418"/>
          <w:tab w:val="right" w:pos="9072"/>
        </w:tabs>
        <w:spacing w:after="0"/>
        <w:ind w:left="851"/>
        <w:rPr>
          <w:rFonts w:cs="Times New Roman"/>
        </w:rPr>
      </w:pPr>
    </w:p>
    <w:p w14:paraId="3998C676"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Tengelyek, tengelykötések, csapágyak, csapágyazások</w:t>
      </w:r>
      <w:r w:rsidR="00C53E01" w:rsidRPr="00C222A9">
        <w:rPr>
          <w:rFonts w:cs="Times New Roman"/>
          <w:b/>
          <w:i/>
        </w:rPr>
        <w:tab/>
      </w:r>
      <w:r w:rsidR="00827752" w:rsidRPr="00C222A9">
        <w:rPr>
          <w:rFonts w:cs="Times New Roman"/>
          <w:b/>
          <w:i/>
        </w:rPr>
        <w:t>18</w:t>
      </w:r>
      <w:r w:rsidR="00C53E01" w:rsidRPr="00C222A9">
        <w:rPr>
          <w:rFonts w:cs="Times New Roman"/>
          <w:b/>
          <w:i/>
        </w:rPr>
        <w:t xml:space="preserve"> óra/</w:t>
      </w:r>
      <w:r w:rsidR="00827752" w:rsidRPr="00C222A9">
        <w:rPr>
          <w:rFonts w:cs="Times New Roman"/>
          <w:b/>
          <w:i/>
        </w:rPr>
        <w:t>18</w:t>
      </w:r>
      <w:r w:rsidR="00C53E01" w:rsidRPr="00C222A9">
        <w:rPr>
          <w:rFonts w:cs="Times New Roman"/>
          <w:b/>
          <w:i/>
        </w:rPr>
        <w:t xml:space="preserve"> óra</w:t>
      </w:r>
    </w:p>
    <w:p w14:paraId="35026D57" w14:textId="77777777" w:rsidR="00AE7018" w:rsidRPr="00C222A9" w:rsidRDefault="00AE7018" w:rsidP="00AE7018">
      <w:pPr>
        <w:spacing w:after="0"/>
        <w:ind w:left="851"/>
        <w:rPr>
          <w:rFonts w:cs="Times New Roman"/>
        </w:rPr>
      </w:pPr>
      <w:r w:rsidRPr="00C222A9">
        <w:rPr>
          <w:rFonts w:cs="Times New Roman"/>
        </w:rPr>
        <w:t>Tengelyek, csapok feladata, csoportosítása, kialakítása.</w:t>
      </w:r>
    </w:p>
    <w:p w14:paraId="39297F98" w14:textId="77777777" w:rsidR="00AE7018" w:rsidRPr="00C222A9" w:rsidRDefault="00AE7018" w:rsidP="00AE7018">
      <w:pPr>
        <w:spacing w:after="0"/>
        <w:ind w:left="851"/>
        <w:rPr>
          <w:rFonts w:cs="Times New Roman"/>
        </w:rPr>
      </w:pPr>
      <w:r w:rsidRPr="00C222A9">
        <w:rPr>
          <w:rFonts w:cs="Times New Roman"/>
        </w:rPr>
        <w:t>Tengelyek kenése.</w:t>
      </w:r>
    </w:p>
    <w:p w14:paraId="0810ADA8" w14:textId="77777777" w:rsidR="00AE7018" w:rsidRPr="00C222A9" w:rsidRDefault="00AE7018" w:rsidP="00AE7018">
      <w:pPr>
        <w:spacing w:after="0"/>
        <w:ind w:left="851"/>
        <w:rPr>
          <w:rFonts w:cs="Times New Roman"/>
        </w:rPr>
      </w:pPr>
      <w:r w:rsidRPr="00C222A9">
        <w:rPr>
          <w:rFonts w:cs="Times New Roman"/>
        </w:rPr>
        <w:t>Tengelykötés sikló-, íves-, fészkes-, hornyos-retesszel.</w:t>
      </w:r>
    </w:p>
    <w:p w14:paraId="02E2CBCB" w14:textId="77777777" w:rsidR="00AE7018" w:rsidRPr="00C222A9" w:rsidRDefault="00AE7018" w:rsidP="00AE7018">
      <w:pPr>
        <w:spacing w:after="0"/>
        <w:ind w:left="851"/>
        <w:rPr>
          <w:rFonts w:cs="Times New Roman"/>
        </w:rPr>
      </w:pPr>
      <w:r w:rsidRPr="00C222A9">
        <w:rPr>
          <w:rFonts w:cs="Times New Roman"/>
        </w:rPr>
        <w:t>Tengelykötés lapos, nyerges, fészkes, hornyos ékkel.</w:t>
      </w:r>
    </w:p>
    <w:p w14:paraId="51B0E258" w14:textId="77777777" w:rsidR="00AE7018" w:rsidRPr="00C222A9" w:rsidRDefault="00AE7018" w:rsidP="00AE7018">
      <w:pPr>
        <w:spacing w:after="0"/>
        <w:ind w:left="851"/>
        <w:rPr>
          <w:rFonts w:cs="Times New Roman"/>
        </w:rPr>
      </w:pPr>
      <w:r w:rsidRPr="00C222A9">
        <w:rPr>
          <w:rFonts w:cs="Times New Roman"/>
        </w:rPr>
        <w:t>Bordás tengelyek és agyak, jelképes ábrázolása.</w:t>
      </w:r>
    </w:p>
    <w:p w14:paraId="09E81B46" w14:textId="77777777" w:rsidR="00AE7018" w:rsidRPr="00C222A9" w:rsidRDefault="00AE7018" w:rsidP="00AE7018">
      <w:pPr>
        <w:spacing w:after="0"/>
        <w:ind w:left="851"/>
        <w:rPr>
          <w:rFonts w:cs="Times New Roman"/>
        </w:rPr>
      </w:pPr>
      <w:r w:rsidRPr="00C222A9">
        <w:rPr>
          <w:rFonts w:cs="Times New Roman"/>
        </w:rPr>
        <w:t>Tengelyek alkalmazása, szerelési szabályai.</w:t>
      </w:r>
    </w:p>
    <w:p w14:paraId="286AF39E" w14:textId="77777777" w:rsidR="00AE7018" w:rsidRPr="00C222A9" w:rsidRDefault="00AE7018" w:rsidP="00AE7018">
      <w:pPr>
        <w:spacing w:after="0"/>
        <w:ind w:left="851"/>
        <w:rPr>
          <w:rFonts w:cs="Times New Roman"/>
        </w:rPr>
      </w:pPr>
      <w:r w:rsidRPr="00C222A9">
        <w:rPr>
          <w:rFonts w:cs="Times New Roman"/>
        </w:rPr>
        <w:lastRenderedPageBreak/>
        <w:t>Tengelyek igénybevétele, anyaga, gyártása.</w:t>
      </w:r>
    </w:p>
    <w:p w14:paraId="2A10CE2A" w14:textId="77777777" w:rsidR="00AE7018" w:rsidRPr="00C222A9" w:rsidRDefault="00AE7018" w:rsidP="00AE7018">
      <w:pPr>
        <w:spacing w:after="0"/>
        <w:ind w:left="851"/>
        <w:rPr>
          <w:rFonts w:cs="Times New Roman"/>
        </w:rPr>
      </w:pPr>
      <w:r w:rsidRPr="00C222A9">
        <w:rPr>
          <w:rFonts w:cs="Times New Roman"/>
        </w:rPr>
        <w:t>Tengelyek ábrázolása, mérethálózat készítése.</w:t>
      </w:r>
    </w:p>
    <w:p w14:paraId="61C1EBF6" w14:textId="77777777" w:rsidR="00AE7018" w:rsidRPr="00C222A9" w:rsidRDefault="00AE7018" w:rsidP="00AE7018">
      <w:pPr>
        <w:spacing w:after="0"/>
        <w:ind w:left="851"/>
        <w:rPr>
          <w:rFonts w:cs="Times New Roman"/>
        </w:rPr>
      </w:pPr>
      <w:r w:rsidRPr="00C222A9">
        <w:rPr>
          <w:rFonts w:cs="Times New Roman"/>
        </w:rPr>
        <w:t>Tengelyek, csapágyak illesztési, tűrési értékei.</w:t>
      </w:r>
    </w:p>
    <w:p w14:paraId="678619E0" w14:textId="77777777" w:rsidR="00AE7018" w:rsidRPr="00C222A9" w:rsidRDefault="00AE7018" w:rsidP="00AE7018">
      <w:pPr>
        <w:spacing w:after="0"/>
        <w:ind w:left="851"/>
        <w:rPr>
          <w:rFonts w:cs="Times New Roman"/>
        </w:rPr>
      </w:pPr>
      <w:r w:rsidRPr="00C222A9">
        <w:rPr>
          <w:rFonts w:cs="Times New Roman"/>
        </w:rPr>
        <w:t xml:space="preserve">Csapágyak osztályozása, csoportosítása, feladata, alkalmazása (radiális, axiális, </w:t>
      </w:r>
      <w:proofErr w:type="spellStart"/>
      <w:r w:rsidRPr="00C222A9">
        <w:rPr>
          <w:rFonts w:cs="Times New Roman"/>
        </w:rPr>
        <w:t>radiax</w:t>
      </w:r>
      <w:proofErr w:type="spellEnd"/>
      <w:r w:rsidRPr="00C222A9">
        <w:rPr>
          <w:rFonts w:cs="Times New Roman"/>
        </w:rPr>
        <w:t>).</w:t>
      </w:r>
    </w:p>
    <w:p w14:paraId="1E9B9A97" w14:textId="77777777" w:rsidR="00AE7018" w:rsidRPr="00C222A9" w:rsidRDefault="00AE7018" w:rsidP="00AE7018">
      <w:pPr>
        <w:spacing w:after="0"/>
        <w:ind w:left="851"/>
        <w:rPr>
          <w:rFonts w:cs="Times New Roman"/>
        </w:rPr>
      </w:pPr>
      <w:r w:rsidRPr="00C222A9">
        <w:rPr>
          <w:rFonts w:cs="Times New Roman"/>
        </w:rPr>
        <w:t>Siklócsapágyak feladata, fajtái, elemei, kenése, osztott és osztatlan csapágyak, persely-rögzítés módjai, anyaga.</w:t>
      </w:r>
    </w:p>
    <w:p w14:paraId="52866221" w14:textId="77777777" w:rsidR="00AE7018" w:rsidRPr="00C222A9" w:rsidRDefault="00AE7018" w:rsidP="00AE7018">
      <w:pPr>
        <w:spacing w:after="0"/>
        <w:ind w:left="851"/>
        <w:rPr>
          <w:rFonts w:cs="Times New Roman"/>
        </w:rPr>
      </w:pPr>
      <w:r w:rsidRPr="00C222A9">
        <w:rPr>
          <w:rFonts w:cs="Times New Roman"/>
        </w:rPr>
        <w:t>Gördülőcsapágyak feladata, működése, szerkezete, alkalmazási területei:</w:t>
      </w:r>
    </w:p>
    <w:p w14:paraId="086F6C93" w14:textId="77777777" w:rsidR="00AE7018" w:rsidRPr="00C222A9" w:rsidRDefault="00AE7018" w:rsidP="00AE7018">
      <w:pPr>
        <w:spacing w:after="0"/>
        <w:ind w:left="851"/>
        <w:rPr>
          <w:rFonts w:cs="Times New Roman"/>
        </w:rPr>
      </w:pPr>
      <w:r w:rsidRPr="00C222A9">
        <w:rPr>
          <w:rFonts w:cs="Times New Roman"/>
        </w:rPr>
        <w:t>- gördülőcsapágyak fajtái, fő méretei, szerelési és beépítési módjai,</w:t>
      </w:r>
    </w:p>
    <w:p w14:paraId="35A4FC0D" w14:textId="77777777" w:rsidR="00AE7018" w:rsidRPr="00C222A9" w:rsidRDefault="00AE7018" w:rsidP="00AE7018">
      <w:pPr>
        <w:spacing w:after="0"/>
        <w:ind w:left="851"/>
        <w:rPr>
          <w:rFonts w:cs="Times New Roman"/>
        </w:rPr>
      </w:pPr>
      <w:r w:rsidRPr="00C222A9">
        <w:rPr>
          <w:rFonts w:cs="Times New Roman"/>
        </w:rPr>
        <w:t>- gördülőcsapágyak kiválasztásának szempontjai, csapágykatalógus használata,</w:t>
      </w:r>
    </w:p>
    <w:p w14:paraId="15663E7D" w14:textId="77777777" w:rsidR="00AE7018" w:rsidRPr="00C222A9" w:rsidRDefault="00AE7018" w:rsidP="00AE7018">
      <w:pPr>
        <w:spacing w:after="0"/>
        <w:ind w:left="851"/>
        <w:rPr>
          <w:rFonts w:cs="Times New Roman"/>
        </w:rPr>
      </w:pPr>
      <w:r w:rsidRPr="00C222A9">
        <w:rPr>
          <w:rFonts w:cs="Times New Roman"/>
        </w:rPr>
        <w:t>- gördülőcsapágyak kenési módjai, tömítési megoldások.</w:t>
      </w:r>
    </w:p>
    <w:p w14:paraId="0E780AFE" w14:textId="77777777" w:rsidR="00AE7018" w:rsidRPr="00C222A9" w:rsidRDefault="00AE7018" w:rsidP="00AE7018">
      <w:pPr>
        <w:spacing w:after="0"/>
        <w:ind w:left="851"/>
        <w:rPr>
          <w:rFonts w:cs="Times New Roman"/>
        </w:rPr>
      </w:pPr>
      <w:r w:rsidRPr="00C222A9">
        <w:rPr>
          <w:rFonts w:cs="Times New Roman"/>
        </w:rPr>
        <w:t>Csapágyszerelés szerszámai, készülékei.</w:t>
      </w:r>
    </w:p>
    <w:p w14:paraId="2E4A73FD" w14:textId="77777777" w:rsidR="00AE7018" w:rsidRPr="00C222A9" w:rsidRDefault="00AE7018" w:rsidP="00AE7018">
      <w:pPr>
        <w:spacing w:after="0"/>
        <w:ind w:left="851"/>
        <w:rPr>
          <w:rFonts w:cs="Times New Roman"/>
        </w:rPr>
      </w:pPr>
      <w:r w:rsidRPr="00C222A9">
        <w:rPr>
          <w:rFonts w:cs="Times New Roman"/>
        </w:rPr>
        <w:t>Szabadonfutók.</w:t>
      </w:r>
    </w:p>
    <w:p w14:paraId="79506FD9" w14:textId="77777777" w:rsidR="00AE7018" w:rsidRPr="00C222A9" w:rsidRDefault="00AE7018" w:rsidP="00AE7018">
      <w:pPr>
        <w:spacing w:after="0"/>
        <w:ind w:left="851"/>
        <w:rPr>
          <w:rFonts w:cs="Times New Roman"/>
        </w:rPr>
      </w:pPr>
      <w:r w:rsidRPr="00C222A9">
        <w:rPr>
          <w:rFonts w:cs="Times New Roman"/>
        </w:rPr>
        <w:t>Csapágyak szerelési előírásai.</w:t>
      </w:r>
    </w:p>
    <w:p w14:paraId="1DDFC7DA" w14:textId="77777777" w:rsidR="00C53E01" w:rsidRPr="00C222A9" w:rsidRDefault="00AE7018" w:rsidP="00AE7018">
      <w:pPr>
        <w:spacing w:after="0"/>
        <w:ind w:left="851"/>
        <w:rPr>
          <w:rFonts w:cs="Times New Roman"/>
        </w:rPr>
      </w:pPr>
      <w:r w:rsidRPr="00C222A9">
        <w:rPr>
          <w:rFonts w:cs="Times New Roman"/>
        </w:rPr>
        <w:t>Csapágykatalógusok használata.</w:t>
      </w:r>
    </w:p>
    <w:p w14:paraId="2D02BEF4" w14:textId="77777777" w:rsidR="00C53E01" w:rsidRPr="00C222A9" w:rsidRDefault="00C53E01" w:rsidP="00C53E01">
      <w:pPr>
        <w:tabs>
          <w:tab w:val="left" w:pos="1418"/>
          <w:tab w:val="right" w:pos="9072"/>
        </w:tabs>
        <w:spacing w:after="0"/>
        <w:ind w:left="851"/>
        <w:rPr>
          <w:rFonts w:cs="Times New Roman"/>
        </w:rPr>
      </w:pPr>
    </w:p>
    <w:p w14:paraId="5D64586D"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Rugók</w:t>
      </w:r>
      <w:r w:rsidR="00C53E01" w:rsidRPr="00C222A9">
        <w:rPr>
          <w:rFonts w:cs="Times New Roman"/>
          <w:b/>
          <w:i/>
        </w:rPr>
        <w:tab/>
      </w:r>
      <w:r w:rsidR="00827752" w:rsidRPr="00C222A9">
        <w:rPr>
          <w:rFonts w:cs="Times New Roman"/>
          <w:b/>
          <w:i/>
        </w:rPr>
        <w:t>4</w:t>
      </w:r>
      <w:r w:rsidR="00C53E01" w:rsidRPr="00C222A9">
        <w:rPr>
          <w:rFonts w:cs="Times New Roman"/>
          <w:b/>
          <w:i/>
        </w:rPr>
        <w:t xml:space="preserve"> óra/</w:t>
      </w:r>
      <w:r w:rsidR="00827752" w:rsidRPr="00C222A9">
        <w:rPr>
          <w:rFonts w:cs="Times New Roman"/>
          <w:b/>
          <w:i/>
        </w:rPr>
        <w:t>4</w:t>
      </w:r>
      <w:r w:rsidR="00C53E01" w:rsidRPr="00C222A9">
        <w:rPr>
          <w:rFonts w:cs="Times New Roman"/>
          <w:b/>
          <w:i/>
        </w:rPr>
        <w:t xml:space="preserve"> óra</w:t>
      </w:r>
    </w:p>
    <w:p w14:paraId="6DA139DE" w14:textId="77777777" w:rsidR="00AE7018" w:rsidRPr="00C222A9" w:rsidRDefault="00AE7018" w:rsidP="00AE7018">
      <w:pPr>
        <w:spacing w:after="0"/>
        <w:ind w:left="851"/>
        <w:rPr>
          <w:rFonts w:cs="Times New Roman"/>
        </w:rPr>
      </w:pPr>
      <w:r w:rsidRPr="00C222A9">
        <w:rPr>
          <w:rFonts w:cs="Times New Roman"/>
        </w:rPr>
        <w:t>Rugók kialakítása, alkalmazási területei, jelképes ábrázolásuk.</w:t>
      </w:r>
    </w:p>
    <w:p w14:paraId="5D35E58B" w14:textId="77777777" w:rsidR="00AE7018" w:rsidRPr="00C222A9" w:rsidRDefault="00AE7018" w:rsidP="00AE7018">
      <w:pPr>
        <w:spacing w:after="0"/>
        <w:ind w:left="851"/>
        <w:rPr>
          <w:rFonts w:cs="Times New Roman"/>
        </w:rPr>
      </w:pPr>
      <w:r w:rsidRPr="00C222A9">
        <w:rPr>
          <w:rFonts w:cs="Times New Roman"/>
        </w:rPr>
        <w:t>Rugók fajtái, anyagai.</w:t>
      </w:r>
    </w:p>
    <w:p w14:paraId="77B3F4E9" w14:textId="77777777" w:rsidR="00AE7018" w:rsidRPr="00C222A9" w:rsidRDefault="00AE7018" w:rsidP="00AE7018">
      <w:pPr>
        <w:spacing w:after="0"/>
        <w:ind w:left="851"/>
        <w:rPr>
          <w:rFonts w:cs="Times New Roman"/>
        </w:rPr>
      </w:pPr>
      <w:r w:rsidRPr="00C222A9">
        <w:rPr>
          <w:rFonts w:cs="Times New Roman"/>
        </w:rPr>
        <w:t>Rugók terhelése.</w:t>
      </w:r>
    </w:p>
    <w:p w14:paraId="4DC792AB" w14:textId="77777777" w:rsidR="00C53E01" w:rsidRPr="00C222A9" w:rsidRDefault="00AE7018" w:rsidP="00AE7018">
      <w:pPr>
        <w:spacing w:after="0"/>
        <w:ind w:left="851"/>
        <w:rPr>
          <w:rFonts w:cs="Times New Roman"/>
        </w:rPr>
      </w:pPr>
      <w:r w:rsidRPr="00C222A9">
        <w:rPr>
          <w:rFonts w:cs="Times New Roman"/>
        </w:rPr>
        <w:t xml:space="preserve">Gumirugók, hidraulikus, pneumatikus, </w:t>
      </w:r>
      <w:proofErr w:type="spellStart"/>
      <w:r w:rsidRPr="00C222A9">
        <w:rPr>
          <w:rFonts w:cs="Times New Roman"/>
        </w:rPr>
        <w:t>hidro-pneumatikus</w:t>
      </w:r>
      <w:proofErr w:type="spellEnd"/>
      <w:r w:rsidRPr="00C222A9">
        <w:rPr>
          <w:rFonts w:cs="Times New Roman"/>
        </w:rPr>
        <w:t xml:space="preserve"> rugózás kialakítása, alkalmazási területei, ábrázolás szabályai.</w:t>
      </w:r>
    </w:p>
    <w:p w14:paraId="7C52860E" w14:textId="77777777" w:rsidR="00C53E01" w:rsidRPr="00C222A9" w:rsidRDefault="00C53E01" w:rsidP="00C53E01">
      <w:pPr>
        <w:tabs>
          <w:tab w:val="left" w:pos="1418"/>
          <w:tab w:val="right" w:pos="9072"/>
        </w:tabs>
        <w:spacing w:after="0"/>
        <w:ind w:left="851"/>
        <w:rPr>
          <w:rFonts w:cs="Times New Roman"/>
        </w:rPr>
      </w:pPr>
    </w:p>
    <w:p w14:paraId="04EDC26C"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Tengelykapcsolók, fékek</w:t>
      </w:r>
      <w:r w:rsidR="00C53E01" w:rsidRPr="00C222A9">
        <w:rPr>
          <w:rFonts w:cs="Times New Roman"/>
          <w:b/>
          <w:i/>
        </w:rPr>
        <w:tab/>
      </w:r>
      <w:r w:rsidR="00827752" w:rsidRPr="00C222A9">
        <w:rPr>
          <w:rFonts w:cs="Times New Roman"/>
          <w:b/>
          <w:i/>
        </w:rPr>
        <w:t>14</w:t>
      </w:r>
      <w:r w:rsidR="00C53E01" w:rsidRPr="00C222A9">
        <w:rPr>
          <w:rFonts w:cs="Times New Roman"/>
          <w:b/>
          <w:i/>
        </w:rPr>
        <w:t xml:space="preserve"> óra/</w:t>
      </w:r>
      <w:r w:rsidR="00827752" w:rsidRPr="00C222A9">
        <w:rPr>
          <w:rFonts w:cs="Times New Roman"/>
          <w:b/>
          <w:i/>
        </w:rPr>
        <w:t>14</w:t>
      </w:r>
      <w:r w:rsidR="00C53E01" w:rsidRPr="00C222A9">
        <w:rPr>
          <w:rFonts w:cs="Times New Roman"/>
          <w:b/>
          <w:i/>
        </w:rPr>
        <w:t xml:space="preserve"> óra</w:t>
      </w:r>
    </w:p>
    <w:p w14:paraId="30485C1D" w14:textId="77777777" w:rsidR="00AE7018" w:rsidRPr="00C222A9" w:rsidRDefault="00AE7018" w:rsidP="00AE7018">
      <w:pPr>
        <w:spacing w:after="0"/>
        <w:ind w:left="851"/>
        <w:rPr>
          <w:rFonts w:cs="Times New Roman"/>
        </w:rPr>
      </w:pPr>
      <w:r w:rsidRPr="00C222A9">
        <w:rPr>
          <w:rFonts w:cs="Times New Roman"/>
        </w:rPr>
        <w:t>Tengelykapcsolók feladata, típusai:</w:t>
      </w:r>
    </w:p>
    <w:p w14:paraId="630284D2" w14:textId="77777777" w:rsidR="00AE7018" w:rsidRPr="00C222A9" w:rsidRDefault="00AE7018" w:rsidP="00AE7018">
      <w:pPr>
        <w:spacing w:after="0"/>
        <w:ind w:left="851"/>
        <w:rPr>
          <w:rFonts w:cs="Times New Roman"/>
        </w:rPr>
      </w:pPr>
      <w:r w:rsidRPr="00C222A9">
        <w:rPr>
          <w:rFonts w:cs="Times New Roman"/>
        </w:rPr>
        <w:t>- merev, kiegyenlítő, rugalmas, biztonsági, oldható tengelykapcsolók,</w:t>
      </w:r>
    </w:p>
    <w:p w14:paraId="72AE66A5" w14:textId="77777777" w:rsidR="00AE7018" w:rsidRPr="00C222A9" w:rsidRDefault="00AE7018" w:rsidP="00AE7018">
      <w:pPr>
        <w:spacing w:after="0"/>
        <w:ind w:left="851"/>
        <w:rPr>
          <w:rFonts w:cs="Times New Roman"/>
        </w:rPr>
      </w:pPr>
      <w:r w:rsidRPr="00C222A9">
        <w:rPr>
          <w:rFonts w:cs="Times New Roman"/>
        </w:rPr>
        <w:t>- szabadonfutó kialakítása, alkalmazási területe.</w:t>
      </w:r>
    </w:p>
    <w:p w14:paraId="27A4B989" w14:textId="77777777" w:rsidR="00AE7018" w:rsidRPr="00C222A9" w:rsidRDefault="00AE7018" w:rsidP="00AE7018">
      <w:pPr>
        <w:spacing w:after="0"/>
        <w:ind w:left="851"/>
        <w:rPr>
          <w:rFonts w:cs="Times New Roman"/>
        </w:rPr>
      </w:pPr>
      <w:r w:rsidRPr="00C222A9">
        <w:rPr>
          <w:rFonts w:cs="Times New Roman"/>
        </w:rPr>
        <w:t>Tengelykapcsolók méretezési elvei.</w:t>
      </w:r>
    </w:p>
    <w:p w14:paraId="756E7E54" w14:textId="77777777" w:rsidR="00AE7018" w:rsidRPr="00C222A9" w:rsidRDefault="00AE7018" w:rsidP="00AE7018">
      <w:pPr>
        <w:spacing w:after="0"/>
        <w:ind w:left="851"/>
        <w:rPr>
          <w:rFonts w:cs="Times New Roman"/>
        </w:rPr>
      </w:pPr>
      <w:r w:rsidRPr="00C222A9">
        <w:rPr>
          <w:rFonts w:cs="Times New Roman"/>
        </w:rPr>
        <w:t>Tengelyek igénybevételi ábrái.</w:t>
      </w:r>
    </w:p>
    <w:p w14:paraId="2AF15A3F" w14:textId="77777777" w:rsidR="00AE7018" w:rsidRPr="00C222A9" w:rsidRDefault="00AE7018" w:rsidP="00AE7018">
      <w:pPr>
        <w:spacing w:after="0"/>
        <w:ind w:left="851"/>
        <w:rPr>
          <w:rFonts w:cs="Times New Roman"/>
        </w:rPr>
      </w:pPr>
      <w:r w:rsidRPr="00C222A9">
        <w:rPr>
          <w:rFonts w:cs="Times New Roman"/>
        </w:rPr>
        <w:t>Tengelykapcsolók feladatai, osztályozása, típusai, felhasználása, méretezése:</w:t>
      </w:r>
    </w:p>
    <w:p w14:paraId="081FF4F0" w14:textId="77777777" w:rsidR="00AE7018" w:rsidRPr="00C222A9" w:rsidRDefault="00AE7018" w:rsidP="00AE7018">
      <w:pPr>
        <w:spacing w:after="0"/>
        <w:ind w:left="851"/>
        <w:rPr>
          <w:rFonts w:cs="Times New Roman"/>
        </w:rPr>
      </w:pPr>
      <w:r w:rsidRPr="00C222A9">
        <w:rPr>
          <w:rFonts w:cs="Times New Roman"/>
        </w:rPr>
        <w:t>- merev, kiegyenlítő, rugalmas, biztonsági, tengelykapcsolók szerkezeti kialakítása, alkalmazása, szilárdságtani méretezése,</w:t>
      </w:r>
    </w:p>
    <w:p w14:paraId="4D044AB1" w14:textId="77777777" w:rsidR="00AE7018" w:rsidRPr="00C222A9" w:rsidRDefault="00AE7018" w:rsidP="00AE7018">
      <w:pPr>
        <w:spacing w:after="0"/>
        <w:ind w:left="851"/>
        <w:rPr>
          <w:rFonts w:cs="Times New Roman"/>
        </w:rPr>
      </w:pPr>
      <w:r w:rsidRPr="00C222A9">
        <w:rPr>
          <w:rFonts w:cs="Times New Roman"/>
        </w:rPr>
        <w:t>- röpsúlyos tengelykapcsolók kialakítása, alkalmazása,</w:t>
      </w:r>
    </w:p>
    <w:p w14:paraId="38B24849" w14:textId="77777777" w:rsidR="00AE7018" w:rsidRPr="00C222A9" w:rsidRDefault="00AE7018" w:rsidP="00AE7018">
      <w:pPr>
        <w:spacing w:after="0"/>
        <w:ind w:left="851"/>
        <w:rPr>
          <w:rFonts w:cs="Times New Roman"/>
        </w:rPr>
      </w:pPr>
      <w:r w:rsidRPr="00C222A9">
        <w:rPr>
          <w:rFonts w:cs="Times New Roman"/>
        </w:rPr>
        <w:t>- oldható tengelykapcsolók szerkezeti kialakítása, szilárdságtani méretezése,</w:t>
      </w:r>
    </w:p>
    <w:p w14:paraId="2A8BE626" w14:textId="77777777" w:rsidR="00AE7018" w:rsidRPr="00C222A9" w:rsidRDefault="00AE7018" w:rsidP="00AE7018">
      <w:pPr>
        <w:spacing w:after="0"/>
        <w:ind w:left="851"/>
        <w:rPr>
          <w:rFonts w:cs="Times New Roman"/>
        </w:rPr>
      </w:pPr>
      <w:r w:rsidRPr="00C222A9">
        <w:rPr>
          <w:rFonts w:cs="Times New Roman"/>
        </w:rPr>
        <w:t>- rugalmas tengelykapcsolók szerkezeti kialakítása, szilárdságtani méretezése,</w:t>
      </w:r>
    </w:p>
    <w:p w14:paraId="5408FA2C" w14:textId="77777777" w:rsidR="00AE7018" w:rsidRPr="00C222A9" w:rsidRDefault="00AE7018" w:rsidP="00AE7018">
      <w:pPr>
        <w:spacing w:after="0"/>
        <w:ind w:left="851"/>
        <w:rPr>
          <w:rFonts w:cs="Times New Roman"/>
        </w:rPr>
      </w:pPr>
      <w:r w:rsidRPr="00C222A9">
        <w:rPr>
          <w:rFonts w:cs="Times New Roman"/>
        </w:rPr>
        <w:t>- súrlódó tengelykapcsolók fajtái, szerkezeti felépítése, méretezése.</w:t>
      </w:r>
    </w:p>
    <w:p w14:paraId="777256ED" w14:textId="77777777" w:rsidR="00AE7018" w:rsidRPr="00C222A9" w:rsidRDefault="00AE7018" w:rsidP="00AE7018">
      <w:pPr>
        <w:spacing w:after="0"/>
        <w:ind w:left="851"/>
        <w:rPr>
          <w:rFonts w:cs="Times New Roman"/>
        </w:rPr>
      </w:pPr>
      <w:r w:rsidRPr="00C222A9">
        <w:rPr>
          <w:rFonts w:cs="Times New Roman"/>
        </w:rPr>
        <w:t>Hidrodinamikus tengelykapcsolók.</w:t>
      </w:r>
    </w:p>
    <w:p w14:paraId="787DC658" w14:textId="77777777" w:rsidR="00AE7018" w:rsidRPr="00C222A9" w:rsidRDefault="00AE7018" w:rsidP="00AE7018">
      <w:pPr>
        <w:spacing w:after="0"/>
        <w:ind w:left="851"/>
        <w:rPr>
          <w:rFonts w:cs="Times New Roman"/>
        </w:rPr>
      </w:pPr>
      <w:r w:rsidRPr="00C222A9">
        <w:rPr>
          <w:rFonts w:cs="Times New Roman"/>
        </w:rPr>
        <w:t>Tengelykapcsolók ábrázolása.</w:t>
      </w:r>
    </w:p>
    <w:p w14:paraId="0C2F0EBD" w14:textId="77777777" w:rsidR="00AE7018" w:rsidRPr="00C222A9" w:rsidRDefault="00AE7018" w:rsidP="00AE7018">
      <w:pPr>
        <w:spacing w:after="0"/>
        <w:ind w:left="851"/>
        <w:rPr>
          <w:rFonts w:cs="Times New Roman"/>
        </w:rPr>
      </w:pPr>
      <w:r w:rsidRPr="00C222A9">
        <w:rPr>
          <w:rFonts w:cs="Times New Roman"/>
        </w:rPr>
        <w:t>Mezőgazdasági gépeken alkalmazott tengelykapcsolók.</w:t>
      </w:r>
    </w:p>
    <w:p w14:paraId="04552A60" w14:textId="77777777" w:rsidR="00AE7018" w:rsidRPr="00C222A9" w:rsidRDefault="00AE7018" w:rsidP="00AE7018">
      <w:pPr>
        <w:spacing w:after="0"/>
        <w:ind w:left="851"/>
        <w:rPr>
          <w:rFonts w:cs="Times New Roman"/>
        </w:rPr>
      </w:pPr>
      <w:r w:rsidRPr="00C222A9">
        <w:rPr>
          <w:rFonts w:cs="Times New Roman"/>
        </w:rPr>
        <w:t>Szalagfékek szerkezeti kialakítása, ábrázolása, alkalmazása.</w:t>
      </w:r>
    </w:p>
    <w:p w14:paraId="524763D0" w14:textId="77777777" w:rsidR="00AE7018" w:rsidRPr="00C222A9" w:rsidRDefault="00AE7018" w:rsidP="00AE7018">
      <w:pPr>
        <w:spacing w:after="0"/>
        <w:ind w:left="851"/>
        <w:rPr>
          <w:rFonts w:cs="Times New Roman"/>
        </w:rPr>
      </w:pPr>
      <w:r w:rsidRPr="00C222A9">
        <w:rPr>
          <w:rFonts w:cs="Times New Roman"/>
        </w:rPr>
        <w:t>Külsőpofás fékek szerkezeti kialakítása, ábrázolása, alkalmazása.</w:t>
      </w:r>
    </w:p>
    <w:p w14:paraId="17CD1295" w14:textId="77777777" w:rsidR="00AE7018" w:rsidRPr="00C222A9" w:rsidRDefault="00AE7018" w:rsidP="00AE7018">
      <w:pPr>
        <w:spacing w:after="0"/>
        <w:ind w:left="851"/>
        <w:rPr>
          <w:rFonts w:cs="Times New Roman"/>
        </w:rPr>
      </w:pPr>
      <w:r w:rsidRPr="00C222A9">
        <w:rPr>
          <w:rFonts w:cs="Times New Roman"/>
        </w:rPr>
        <w:t>Belső pofás fékek szerkezeti kialakítása, ábrázolása, alkalmazása.</w:t>
      </w:r>
    </w:p>
    <w:p w14:paraId="314EA6D0" w14:textId="77777777" w:rsidR="00AE7018" w:rsidRPr="00C222A9" w:rsidRDefault="00AE7018" w:rsidP="00AE7018">
      <w:pPr>
        <w:spacing w:after="0"/>
        <w:ind w:left="851"/>
        <w:rPr>
          <w:rFonts w:cs="Times New Roman"/>
        </w:rPr>
      </w:pPr>
      <w:r w:rsidRPr="00C222A9">
        <w:rPr>
          <w:rFonts w:cs="Times New Roman"/>
        </w:rPr>
        <w:t>Tárcsás fékek szerkezeti kialakítása, ábrázolása, alkalmazása.</w:t>
      </w:r>
    </w:p>
    <w:p w14:paraId="31623462" w14:textId="77777777" w:rsidR="00C53E01" w:rsidRPr="00C222A9" w:rsidRDefault="00AE7018" w:rsidP="00AE7018">
      <w:pPr>
        <w:spacing w:after="0"/>
        <w:ind w:left="851"/>
        <w:rPr>
          <w:rFonts w:cs="Times New Roman"/>
        </w:rPr>
      </w:pPr>
      <w:r w:rsidRPr="00C222A9">
        <w:rPr>
          <w:rFonts w:cs="Times New Roman"/>
        </w:rPr>
        <w:t>Fékműködtető szerkezetek (mechanikus, hidraulikus, légfék)</w:t>
      </w:r>
    </w:p>
    <w:p w14:paraId="1F805DA2" w14:textId="77777777" w:rsidR="00C53E01" w:rsidRPr="00C222A9" w:rsidRDefault="00C53E01" w:rsidP="00C53E01">
      <w:pPr>
        <w:tabs>
          <w:tab w:val="left" w:pos="1418"/>
          <w:tab w:val="right" w:pos="9072"/>
        </w:tabs>
        <w:spacing w:after="0"/>
        <w:ind w:left="851"/>
        <w:rPr>
          <w:rFonts w:cs="Times New Roman"/>
        </w:rPr>
      </w:pPr>
    </w:p>
    <w:p w14:paraId="1A94D503"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Vezetékelemek és kötéseik</w:t>
      </w:r>
      <w:r w:rsidR="00C53E01" w:rsidRPr="00C222A9">
        <w:rPr>
          <w:rFonts w:cs="Times New Roman"/>
          <w:b/>
          <w:i/>
        </w:rPr>
        <w:tab/>
      </w:r>
      <w:r w:rsidR="00827752" w:rsidRPr="00C222A9">
        <w:rPr>
          <w:rFonts w:cs="Times New Roman"/>
          <w:b/>
          <w:i/>
        </w:rPr>
        <w:t>6</w:t>
      </w:r>
      <w:r w:rsidR="00C53E01" w:rsidRPr="00C222A9">
        <w:rPr>
          <w:rFonts w:cs="Times New Roman"/>
          <w:b/>
          <w:i/>
        </w:rPr>
        <w:t xml:space="preserve"> óra/</w:t>
      </w:r>
      <w:r w:rsidR="00827752" w:rsidRPr="00C222A9">
        <w:rPr>
          <w:rFonts w:cs="Times New Roman"/>
          <w:b/>
          <w:i/>
        </w:rPr>
        <w:t>6</w:t>
      </w:r>
      <w:r w:rsidR="00C53E01" w:rsidRPr="00C222A9">
        <w:rPr>
          <w:rFonts w:cs="Times New Roman"/>
          <w:b/>
          <w:i/>
        </w:rPr>
        <w:t xml:space="preserve"> óra</w:t>
      </w:r>
    </w:p>
    <w:p w14:paraId="5ABCA0AA" w14:textId="77777777" w:rsidR="00A30B9F" w:rsidRPr="00C222A9" w:rsidRDefault="00A30B9F" w:rsidP="00A30B9F">
      <w:pPr>
        <w:spacing w:after="0"/>
        <w:ind w:left="851"/>
        <w:rPr>
          <w:rFonts w:cs="Times New Roman"/>
        </w:rPr>
      </w:pPr>
      <w:r w:rsidRPr="00C222A9">
        <w:rPr>
          <w:rFonts w:cs="Times New Roman"/>
        </w:rPr>
        <w:t>Tartályok kialakítása és alkalmazási területei.</w:t>
      </w:r>
    </w:p>
    <w:p w14:paraId="116C8C07" w14:textId="77777777" w:rsidR="00A30B9F" w:rsidRPr="00C222A9" w:rsidRDefault="00A30B9F" w:rsidP="00A30B9F">
      <w:pPr>
        <w:spacing w:after="0"/>
        <w:ind w:left="851"/>
        <w:rPr>
          <w:rFonts w:cs="Times New Roman"/>
        </w:rPr>
      </w:pPr>
      <w:r w:rsidRPr="00C222A9">
        <w:rPr>
          <w:rFonts w:cs="Times New Roman"/>
        </w:rPr>
        <w:t>Tartályok méretezésének alapelvei.</w:t>
      </w:r>
    </w:p>
    <w:p w14:paraId="0C449C19" w14:textId="77777777" w:rsidR="00A30B9F" w:rsidRPr="00C222A9" w:rsidRDefault="00A30B9F" w:rsidP="00A30B9F">
      <w:pPr>
        <w:spacing w:after="0"/>
        <w:ind w:left="851"/>
        <w:rPr>
          <w:rFonts w:cs="Times New Roman"/>
        </w:rPr>
      </w:pPr>
      <w:r w:rsidRPr="00C222A9">
        <w:rPr>
          <w:rFonts w:cs="Times New Roman"/>
        </w:rPr>
        <w:t>Tartályok készítésének technológiai előírásai.</w:t>
      </w:r>
    </w:p>
    <w:p w14:paraId="3F251D5C" w14:textId="77777777" w:rsidR="00A30B9F" w:rsidRPr="00C222A9" w:rsidRDefault="00A30B9F" w:rsidP="00A30B9F">
      <w:pPr>
        <w:spacing w:after="0"/>
        <w:ind w:left="851"/>
        <w:rPr>
          <w:rFonts w:cs="Times New Roman"/>
        </w:rPr>
      </w:pPr>
      <w:r w:rsidRPr="00C222A9">
        <w:rPr>
          <w:rFonts w:cs="Times New Roman"/>
        </w:rPr>
        <w:lastRenderedPageBreak/>
        <w:t>Csövek fajtái, alkalmazási területei, anyagai (acél, öntöttvas, műanyag, eternit, réz, alumínium).</w:t>
      </w:r>
    </w:p>
    <w:p w14:paraId="0DE427B2" w14:textId="77777777" w:rsidR="00A30B9F" w:rsidRPr="00C222A9" w:rsidRDefault="00A30B9F" w:rsidP="00A30B9F">
      <w:pPr>
        <w:spacing w:after="0"/>
        <w:ind w:left="851"/>
        <w:rPr>
          <w:rFonts w:cs="Times New Roman"/>
        </w:rPr>
      </w:pPr>
      <w:r w:rsidRPr="00C222A9">
        <w:rPr>
          <w:rFonts w:cs="Times New Roman"/>
        </w:rPr>
        <w:t xml:space="preserve">Csőkötések (pl. tokos, karimás, karmantyús, hollandi-anyás, hegesztett, ragasztott, bajonettzáras, </w:t>
      </w:r>
      <w:proofErr w:type="spellStart"/>
      <w:r w:rsidRPr="00C222A9">
        <w:rPr>
          <w:rFonts w:cs="Times New Roman"/>
        </w:rPr>
        <w:t>Perrot</w:t>
      </w:r>
      <w:proofErr w:type="spellEnd"/>
      <w:r w:rsidRPr="00C222A9">
        <w:rPr>
          <w:rFonts w:cs="Times New Roman"/>
        </w:rPr>
        <w:t xml:space="preserve">, </w:t>
      </w:r>
      <w:proofErr w:type="spellStart"/>
      <w:r w:rsidRPr="00C222A9">
        <w:rPr>
          <w:rFonts w:cs="Times New Roman"/>
        </w:rPr>
        <w:t>hidroflex</w:t>
      </w:r>
      <w:proofErr w:type="spellEnd"/>
      <w:r w:rsidRPr="00C222A9">
        <w:rPr>
          <w:rFonts w:cs="Times New Roman"/>
        </w:rPr>
        <w:t xml:space="preserve">, </w:t>
      </w:r>
      <w:proofErr w:type="spellStart"/>
      <w:r w:rsidRPr="00C222A9">
        <w:rPr>
          <w:rFonts w:cs="Times New Roman"/>
        </w:rPr>
        <w:t>simplex</w:t>
      </w:r>
      <w:proofErr w:type="spellEnd"/>
      <w:r w:rsidRPr="00C222A9">
        <w:rPr>
          <w:rFonts w:cs="Times New Roman"/>
        </w:rPr>
        <w:t xml:space="preserve">, </w:t>
      </w:r>
      <w:proofErr w:type="spellStart"/>
      <w:r w:rsidRPr="00C222A9">
        <w:rPr>
          <w:rFonts w:cs="Times New Roman"/>
        </w:rPr>
        <w:t>Gibault</w:t>
      </w:r>
      <w:proofErr w:type="spellEnd"/>
      <w:r w:rsidRPr="00C222A9">
        <w:rPr>
          <w:rFonts w:cs="Times New Roman"/>
        </w:rPr>
        <w:t>).</w:t>
      </w:r>
    </w:p>
    <w:p w14:paraId="04D37FE8" w14:textId="77777777" w:rsidR="00A30B9F" w:rsidRPr="00C222A9" w:rsidRDefault="00A30B9F" w:rsidP="00A30B9F">
      <w:pPr>
        <w:spacing w:after="0"/>
        <w:ind w:left="851"/>
        <w:rPr>
          <w:rFonts w:cs="Times New Roman"/>
        </w:rPr>
      </w:pPr>
      <w:r w:rsidRPr="00C222A9">
        <w:rPr>
          <w:rFonts w:cs="Times New Roman"/>
        </w:rPr>
        <w:t>Csőidomok (pl. könyök, ív, elágazás, szűkítő, nadrágcső, végzárók).</w:t>
      </w:r>
    </w:p>
    <w:p w14:paraId="40DE8926" w14:textId="77777777" w:rsidR="00A30B9F" w:rsidRPr="00C222A9" w:rsidRDefault="00A30B9F" w:rsidP="00A30B9F">
      <w:pPr>
        <w:spacing w:after="0"/>
        <w:ind w:left="851"/>
        <w:rPr>
          <w:rFonts w:cs="Times New Roman"/>
        </w:rPr>
      </w:pPr>
      <w:r w:rsidRPr="00C222A9">
        <w:rPr>
          <w:rFonts w:cs="Times New Roman"/>
        </w:rPr>
        <w:t>Csőarmatúrák: csőkiegyenlítők, csapok, szelepek, tolózárak felépítése, működése.</w:t>
      </w:r>
    </w:p>
    <w:p w14:paraId="3440548B" w14:textId="77777777" w:rsidR="00C53E01" w:rsidRPr="00C222A9" w:rsidRDefault="00A30B9F" w:rsidP="00A30B9F">
      <w:pPr>
        <w:spacing w:after="0"/>
        <w:ind w:left="851"/>
        <w:rPr>
          <w:rFonts w:cs="Times New Roman"/>
        </w:rPr>
      </w:pPr>
      <w:r w:rsidRPr="00C222A9">
        <w:rPr>
          <w:rFonts w:cs="Times New Roman"/>
        </w:rPr>
        <w:t>Önműködő szelepek szerkezete, alkalmazása (pl. golyós, visszacsapó, biztonsági, nyomáscsökkentő, lábszelep).</w:t>
      </w:r>
    </w:p>
    <w:p w14:paraId="22F814E4" w14:textId="77777777" w:rsidR="00C53E01" w:rsidRPr="00C222A9" w:rsidRDefault="00C53E01" w:rsidP="00C53E01">
      <w:pPr>
        <w:tabs>
          <w:tab w:val="left" w:pos="1418"/>
          <w:tab w:val="right" w:pos="9072"/>
        </w:tabs>
        <w:spacing w:after="0"/>
        <w:ind w:left="851"/>
        <w:rPr>
          <w:rFonts w:cs="Times New Roman"/>
        </w:rPr>
      </w:pPr>
    </w:p>
    <w:p w14:paraId="224631BE" w14:textId="77777777" w:rsidR="00C53E01" w:rsidRPr="00C222A9" w:rsidRDefault="00A30B9F"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Hajtások</w:t>
      </w:r>
      <w:r w:rsidR="00C53E01" w:rsidRPr="00C222A9">
        <w:rPr>
          <w:rFonts w:cs="Times New Roman"/>
          <w:b/>
          <w:i/>
        </w:rPr>
        <w:tab/>
      </w:r>
      <w:r w:rsidR="00827752" w:rsidRPr="00C222A9">
        <w:rPr>
          <w:rFonts w:cs="Times New Roman"/>
          <w:b/>
          <w:i/>
        </w:rPr>
        <w:t>7</w:t>
      </w:r>
      <w:r w:rsidR="00C53E01" w:rsidRPr="00C222A9">
        <w:rPr>
          <w:rFonts w:cs="Times New Roman"/>
          <w:b/>
          <w:i/>
        </w:rPr>
        <w:t xml:space="preserve"> óra/</w:t>
      </w:r>
      <w:r w:rsidR="00827752" w:rsidRPr="00C222A9">
        <w:rPr>
          <w:rFonts w:cs="Times New Roman"/>
          <w:b/>
          <w:i/>
        </w:rPr>
        <w:t>7</w:t>
      </w:r>
      <w:r w:rsidR="00C53E01" w:rsidRPr="00C222A9">
        <w:rPr>
          <w:rFonts w:cs="Times New Roman"/>
          <w:b/>
          <w:i/>
        </w:rPr>
        <w:t xml:space="preserve"> óra</w:t>
      </w:r>
    </w:p>
    <w:p w14:paraId="79EF015D" w14:textId="77777777" w:rsidR="00A30B9F" w:rsidRPr="00C222A9" w:rsidRDefault="00A30B9F" w:rsidP="00A30B9F">
      <w:pPr>
        <w:spacing w:after="0"/>
        <w:ind w:left="851"/>
        <w:rPr>
          <w:rFonts w:cs="Times New Roman"/>
        </w:rPr>
      </w:pPr>
      <w:r w:rsidRPr="00C222A9">
        <w:rPr>
          <w:rFonts w:cs="Times New Roman"/>
        </w:rPr>
        <w:t>Laposszíj-hajtás feladata, szerkezeti kialakítása, elrendezése, üzemi jellemzői</w:t>
      </w:r>
    </w:p>
    <w:p w14:paraId="61144797" w14:textId="77777777" w:rsidR="00A30B9F" w:rsidRPr="00C222A9" w:rsidRDefault="00A30B9F" w:rsidP="00A30B9F">
      <w:pPr>
        <w:spacing w:after="0"/>
        <w:ind w:left="851"/>
        <w:rPr>
          <w:rFonts w:cs="Times New Roman"/>
        </w:rPr>
      </w:pPr>
      <w:r w:rsidRPr="00C222A9">
        <w:rPr>
          <w:rFonts w:cs="Times New Roman"/>
        </w:rPr>
        <w:t>Szíjak végtelenítése, csúszás, nyomaték átvitele, méretezés</w:t>
      </w:r>
    </w:p>
    <w:p w14:paraId="620B60F7" w14:textId="77777777" w:rsidR="00A30B9F" w:rsidRPr="00C222A9" w:rsidRDefault="00A30B9F" w:rsidP="00A30B9F">
      <w:pPr>
        <w:spacing w:after="0"/>
        <w:ind w:left="851"/>
        <w:rPr>
          <w:rFonts w:cs="Times New Roman"/>
        </w:rPr>
      </w:pPr>
      <w:r w:rsidRPr="00C222A9">
        <w:rPr>
          <w:rFonts w:cs="Times New Roman"/>
        </w:rPr>
        <w:t>Ékszíjhajtás feladata, szerkezeti kialakítása, méretezése</w:t>
      </w:r>
    </w:p>
    <w:p w14:paraId="6993E042" w14:textId="77777777" w:rsidR="00A30B9F" w:rsidRPr="00C222A9" w:rsidRDefault="00A30B9F" w:rsidP="00A30B9F">
      <w:pPr>
        <w:spacing w:after="0"/>
        <w:ind w:left="851"/>
        <w:rPr>
          <w:rFonts w:cs="Times New Roman"/>
        </w:rPr>
      </w:pPr>
      <w:r w:rsidRPr="00C222A9">
        <w:rPr>
          <w:rFonts w:cs="Times New Roman"/>
        </w:rPr>
        <w:t>Ékszíj szerkezete, ékszíjtárcsák, különleges ékszíjhajtások alkalmazása</w:t>
      </w:r>
    </w:p>
    <w:p w14:paraId="690F3FD5" w14:textId="77777777" w:rsidR="00A30B9F" w:rsidRPr="00C222A9" w:rsidRDefault="00A30B9F" w:rsidP="00A30B9F">
      <w:pPr>
        <w:spacing w:after="0"/>
        <w:ind w:left="851"/>
        <w:rPr>
          <w:rFonts w:cs="Times New Roman"/>
        </w:rPr>
      </w:pPr>
      <w:r w:rsidRPr="00C222A9">
        <w:rPr>
          <w:rFonts w:cs="Times New Roman"/>
        </w:rPr>
        <w:t>Variátorok kialakítása, alkalmazása</w:t>
      </w:r>
    </w:p>
    <w:p w14:paraId="0910B1E3" w14:textId="77777777" w:rsidR="00A30B9F" w:rsidRPr="00C222A9" w:rsidRDefault="00A30B9F" w:rsidP="00A30B9F">
      <w:pPr>
        <w:spacing w:after="0"/>
        <w:ind w:left="851"/>
        <w:rPr>
          <w:rFonts w:cs="Times New Roman"/>
        </w:rPr>
      </w:pPr>
      <w:r w:rsidRPr="00C222A9">
        <w:rPr>
          <w:rFonts w:cs="Times New Roman"/>
        </w:rPr>
        <w:t>Dörzshajtás kialakítása, alkalmazása</w:t>
      </w:r>
    </w:p>
    <w:p w14:paraId="60850D55" w14:textId="77777777" w:rsidR="00A30B9F" w:rsidRPr="00C222A9" w:rsidRDefault="00A30B9F" w:rsidP="00A30B9F">
      <w:pPr>
        <w:spacing w:after="0"/>
        <w:ind w:left="851"/>
        <w:rPr>
          <w:rFonts w:cs="Times New Roman"/>
        </w:rPr>
      </w:pPr>
      <w:r w:rsidRPr="00C222A9">
        <w:rPr>
          <w:rFonts w:cs="Times New Roman"/>
        </w:rPr>
        <w:t>Lánchajtások feladata, alkalmazása, lánctípusok, lánckerekek fajtái, lánchajtás szerkezete, kezelése, üzemi jellemzői</w:t>
      </w:r>
    </w:p>
    <w:p w14:paraId="6B5D54BC" w14:textId="77777777" w:rsidR="00A30B9F" w:rsidRPr="00C222A9" w:rsidRDefault="00A30B9F" w:rsidP="00A30B9F">
      <w:pPr>
        <w:spacing w:after="0"/>
        <w:ind w:left="851"/>
        <w:rPr>
          <w:rFonts w:cs="Times New Roman"/>
        </w:rPr>
      </w:pPr>
      <w:r w:rsidRPr="00C222A9">
        <w:rPr>
          <w:rFonts w:cs="Times New Roman"/>
        </w:rPr>
        <w:t>Fogaskerék hajtások:</w:t>
      </w:r>
    </w:p>
    <w:p w14:paraId="7688AED9" w14:textId="77777777" w:rsidR="00A30B9F" w:rsidRPr="00C222A9" w:rsidRDefault="00A30B9F" w:rsidP="00A30B9F">
      <w:pPr>
        <w:spacing w:after="0"/>
        <w:ind w:left="851"/>
        <w:rPr>
          <w:rFonts w:cs="Times New Roman"/>
        </w:rPr>
      </w:pPr>
      <w:r w:rsidRPr="00C222A9">
        <w:rPr>
          <w:rFonts w:cs="Times New Roman"/>
        </w:rPr>
        <w:t>- alkalmazási területei,</w:t>
      </w:r>
    </w:p>
    <w:p w14:paraId="74A8B317" w14:textId="77777777" w:rsidR="00A30B9F" w:rsidRPr="00C222A9" w:rsidRDefault="00A30B9F" w:rsidP="00A30B9F">
      <w:pPr>
        <w:spacing w:after="0"/>
        <w:ind w:left="851"/>
        <w:rPr>
          <w:rFonts w:cs="Times New Roman"/>
        </w:rPr>
      </w:pPr>
      <w:r w:rsidRPr="00C222A9">
        <w:rPr>
          <w:rFonts w:cs="Times New Roman"/>
        </w:rPr>
        <w:t>- módosítás,</w:t>
      </w:r>
    </w:p>
    <w:p w14:paraId="06EB67BB" w14:textId="77777777" w:rsidR="00A30B9F" w:rsidRPr="00C222A9" w:rsidRDefault="00A30B9F" w:rsidP="00A30B9F">
      <w:pPr>
        <w:spacing w:after="0"/>
        <w:ind w:left="851"/>
        <w:rPr>
          <w:rFonts w:cs="Times New Roman"/>
        </w:rPr>
      </w:pPr>
      <w:r w:rsidRPr="00C222A9">
        <w:rPr>
          <w:rFonts w:cs="Times New Roman"/>
        </w:rPr>
        <w:t>- fogaskerekek geometriai méretei,</w:t>
      </w:r>
    </w:p>
    <w:p w14:paraId="0FF7137B" w14:textId="77777777" w:rsidR="00A30B9F" w:rsidRPr="00C222A9" w:rsidRDefault="00A30B9F" w:rsidP="00A30B9F">
      <w:pPr>
        <w:spacing w:after="0"/>
        <w:ind w:left="851"/>
        <w:rPr>
          <w:rFonts w:cs="Times New Roman"/>
        </w:rPr>
      </w:pPr>
      <w:r w:rsidRPr="00C222A9">
        <w:rPr>
          <w:rFonts w:cs="Times New Roman"/>
        </w:rPr>
        <w:t>- fogazás alapösszefüggései,</w:t>
      </w:r>
    </w:p>
    <w:p w14:paraId="14B2FF0C" w14:textId="77777777" w:rsidR="00A30B9F" w:rsidRPr="00C222A9" w:rsidRDefault="00A30B9F" w:rsidP="00A30B9F">
      <w:pPr>
        <w:spacing w:after="0"/>
        <w:ind w:left="851"/>
        <w:rPr>
          <w:rFonts w:cs="Times New Roman"/>
        </w:rPr>
      </w:pPr>
      <w:r w:rsidRPr="00C222A9">
        <w:rPr>
          <w:rFonts w:cs="Times New Roman"/>
        </w:rPr>
        <w:t>- fogaskerekek kialakítása, gyártása,</w:t>
      </w:r>
    </w:p>
    <w:p w14:paraId="31EF2D07" w14:textId="77777777" w:rsidR="00A30B9F" w:rsidRPr="00C222A9" w:rsidRDefault="00A30B9F" w:rsidP="00A30B9F">
      <w:pPr>
        <w:spacing w:after="0"/>
        <w:ind w:left="851"/>
        <w:rPr>
          <w:rFonts w:cs="Times New Roman"/>
        </w:rPr>
      </w:pPr>
      <w:r w:rsidRPr="00C222A9">
        <w:rPr>
          <w:rFonts w:cs="Times New Roman"/>
        </w:rPr>
        <w:t>- homlok-fogaskerekes hajtások,</w:t>
      </w:r>
    </w:p>
    <w:p w14:paraId="3F9F2BD3" w14:textId="77777777" w:rsidR="00A30B9F" w:rsidRPr="00C222A9" w:rsidRDefault="00A30B9F" w:rsidP="00A30B9F">
      <w:pPr>
        <w:spacing w:after="0"/>
        <w:ind w:left="851"/>
        <w:rPr>
          <w:rFonts w:cs="Times New Roman"/>
        </w:rPr>
      </w:pPr>
      <w:r w:rsidRPr="00C222A9">
        <w:rPr>
          <w:rFonts w:cs="Times New Roman"/>
        </w:rPr>
        <w:t>- kúpfogaskerekes hajtások,</w:t>
      </w:r>
    </w:p>
    <w:p w14:paraId="58612607" w14:textId="77777777" w:rsidR="00A30B9F" w:rsidRPr="00C222A9" w:rsidRDefault="00A30B9F" w:rsidP="00A30B9F">
      <w:pPr>
        <w:spacing w:after="0"/>
        <w:ind w:left="851"/>
        <w:rPr>
          <w:rFonts w:cs="Times New Roman"/>
        </w:rPr>
      </w:pPr>
      <w:r w:rsidRPr="00C222A9">
        <w:rPr>
          <w:rFonts w:cs="Times New Roman"/>
        </w:rPr>
        <w:t>- csigahajtás és alkalmazása,</w:t>
      </w:r>
    </w:p>
    <w:p w14:paraId="21FCB55C" w14:textId="77777777" w:rsidR="00A30B9F" w:rsidRPr="00C222A9" w:rsidRDefault="00A30B9F" w:rsidP="00A30B9F">
      <w:pPr>
        <w:spacing w:after="0"/>
        <w:ind w:left="851"/>
        <w:rPr>
          <w:rFonts w:cs="Times New Roman"/>
        </w:rPr>
      </w:pPr>
      <w:r w:rsidRPr="00C222A9">
        <w:rPr>
          <w:rFonts w:cs="Times New Roman"/>
        </w:rPr>
        <w:t>- kilincsművek,</w:t>
      </w:r>
    </w:p>
    <w:p w14:paraId="76C64397" w14:textId="77777777" w:rsidR="00A30B9F" w:rsidRPr="00C222A9" w:rsidRDefault="00A30B9F" w:rsidP="00A30B9F">
      <w:pPr>
        <w:spacing w:after="0"/>
        <w:ind w:left="851"/>
        <w:rPr>
          <w:rFonts w:cs="Times New Roman"/>
        </w:rPr>
      </w:pPr>
      <w:r w:rsidRPr="00C222A9">
        <w:rPr>
          <w:rFonts w:cs="Times New Roman"/>
        </w:rPr>
        <w:t>- hajtóművek kialakítása, kezelése, beállítása, karbantartása.</w:t>
      </w:r>
    </w:p>
    <w:p w14:paraId="2F1BE866" w14:textId="77777777" w:rsidR="00A30B9F" w:rsidRPr="00C222A9" w:rsidRDefault="00A30B9F" w:rsidP="00A30B9F">
      <w:pPr>
        <w:spacing w:after="0"/>
        <w:ind w:left="851"/>
        <w:rPr>
          <w:rFonts w:cs="Times New Roman"/>
        </w:rPr>
      </w:pPr>
      <w:r w:rsidRPr="00C222A9">
        <w:rPr>
          <w:rFonts w:cs="Times New Roman"/>
        </w:rPr>
        <w:t>Csigahajtás, kilincsműves hajtások.</w:t>
      </w:r>
    </w:p>
    <w:p w14:paraId="5CAF644C" w14:textId="77777777" w:rsidR="00A30B9F" w:rsidRPr="00C222A9" w:rsidRDefault="00A30B9F" w:rsidP="00A30B9F">
      <w:pPr>
        <w:spacing w:after="0"/>
        <w:ind w:left="851"/>
        <w:rPr>
          <w:rFonts w:cs="Times New Roman"/>
        </w:rPr>
      </w:pPr>
      <w:r w:rsidRPr="00C222A9">
        <w:rPr>
          <w:rFonts w:cs="Times New Roman"/>
        </w:rPr>
        <w:t>Szíjtárcsák jellemzői, anyag kialakítás, rögzítés a tengelyen.</w:t>
      </w:r>
    </w:p>
    <w:p w14:paraId="4FA7B03E" w14:textId="77777777" w:rsidR="00A30B9F" w:rsidRPr="00C222A9" w:rsidRDefault="00A30B9F" w:rsidP="00A30B9F">
      <w:pPr>
        <w:spacing w:after="0"/>
        <w:ind w:left="851"/>
        <w:rPr>
          <w:rFonts w:cs="Times New Roman"/>
        </w:rPr>
      </w:pPr>
      <w:r w:rsidRPr="00C222A9">
        <w:rPr>
          <w:rFonts w:cs="Times New Roman"/>
        </w:rPr>
        <w:t>Üzemi jellemzők.</w:t>
      </w:r>
    </w:p>
    <w:p w14:paraId="6F21254B" w14:textId="77777777" w:rsidR="00C53E01" w:rsidRPr="00C222A9" w:rsidRDefault="00A30B9F" w:rsidP="00A30B9F">
      <w:pPr>
        <w:spacing w:after="0"/>
        <w:ind w:left="851"/>
        <w:rPr>
          <w:rFonts w:cs="Times New Roman"/>
        </w:rPr>
      </w:pPr>
      <w:r w:rsidRPr="00C222A9">
        <w:rPr>
          <w:rFonts w:cs="Times New Roman"/>
        </w:rPr>
        <w:t>Forgattyús és kulisszás hajtóművek</w:t>
      </w:r>
    </w:p>
    <w:p w14:paraId="65A0A83A" w14:textId="77777777" w:rsidR="00C53E01" w:rsidRPr="00C222A9" w:rsidRDefault="00C53E01" w:rsidP="00C53E01">
      <w:pPr>
        <w:tabs>
          <w:tab w:val="left" w:pos="1418"/>
          <w:tab w:val="right" w:pos="9072"/>
        </w:tabs>
        <w:spacing w:after="0"/>
        <w:ind w:left="851"/>
        <w:rPr>
          <w:rFonts w:cs="Times New Roman"/>
        </w:rPr>
      </w:pPr>
    </w:p>
    <w:p w14:paraId="5F62AE2E" w14:textId="70B47D77" w:rsidR="00C53E01" w:rsidRPr="00C222A9" w:rsidRDefault="00A30B9F"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Statikai alapfogalmak</w:t>
      </w:r>
      <w:r w:rsidR="00C53E01" w:rsidRPr="00C222A9">
        <w:rPr>
          <w:rFonts w:cs="Times New Roman"/>
          <w:b/>
          <w:i/>
        </w:rPr>
        <w:tab/>
      </w:r>
      <w:r w:rsidR="0042748D" w:rsidRPr="00C222A9">
        <w:rPr>
          <w:rFonts w:cs="Times New Roman"/>
          <w:b/>
          <w:i/>
        </w:rPr>
        <w:t>7</w:t>
      </w:r>
      <w:r w:rsidR="00C53E01" w:rsidRPr="00C222A9">
        <w:rPr>
          <w:rFonts w:cs="Times New Roman"/>
          <w:b/>
          <w:i/>
        </w:rPr>
        <w:t xml:space="preserve"> óra/</w:t>
      </w:r>
      <w:r w:rsidR="0042748D" w:rsidRPr="00C222A9">
        <w:rPr>
          <w:rFonts w:cs="Times New Roman"/>
          <w:b/>
          <w:i/>
        </w:rPr>
        <w:t>7</w:t>
      </w:r>
      <w:r w:rsidR="00C53E01" w:rsidRPr="00C222A9">
        <w:rPr>
          <w:rFonts w:cs="Times New Roman"/>
          <w:b/>
          <w:i/>
        </w:rPr>
        <w:t xml:space="preserve"> óra</w:t>
      </w:r>
    </w:p>
    <w:p w14:paraId="67C1173D" w14:textId="77777777" w:rsidR="00A30B9F" w:rsidRPr="00C222A9" w:rsidRDefault="00A30B9F" w:rsidP="00A30B9F">
      <w:pPr>
        <w:spacing w:after="0"/>
        <w:ind w:left="851"/>
        <w:rPr>
          <w:rFonts w:cs="Times New Roman"/>
        </w:rPr>
      </w:pPr>
      <w:r w:rsidRPr="00C222A9">
        <w:rPr>
          <w:rFonts w:cs="Times New Roman"/>
        </w:rPr>
        <w:t>Erőrendszer, eredő erő, erő</w:t>
      </w:r>
      <w:r w:rsidR="00380431" w:rsidRPr="00C222A9">
        <w:rPr>
          <w:rFonts w:cs="Times New Roman"/>
        </w:rPr>
        <w:t>-</w:t>
      </w:r>
      <w:r w:rsidRPr="00C222A9">
        <w:rPr>
          <w:rFonts w:cs="Times New Roman"/>
        </w:rPr>
        <w:t xml:space="preserve"> és erőpár fogalmának meghatározása.</w:t>
      </w:r>
    </w:p>
    <w:p w14:paraId="75A57B03" w14:textId="77777777" w:rsidR="00A30B9F" w:rsidRPr="00C222A9" w:rsidRDefault="00A30B9F" w:rsidP="00A30B9F">
      <w:pPr>
        <w:spacing w:after="0"/>
        <w:ind w:left="851"/>
        <w:rPr>
          <w:rFonts w:cs="Times New Roman"/>
        </w:rPr>
      </w:pPr>
      <w:r w:rsidRPr="00C222A9">
        <w:rPr>
          <w:rFonts w:cs="Times New Roman"/>
        </w:rPr>
        <w:t>Forgatónyomaték értelmezése.</w:t>
      </w:r>
    </w:p>
    <w:p w14:paraId="686D2BF5" w14:textId="77777777" w:rsidR="00A30B9F" w:rsidRPr="00C222A9" w:rsidRDefault="00A30B9F" w:rsidP="00A30B9F">
      <w:pPr>
        <w:spacing w:after="0"/>
        <w:ind w:left="851"/>
        <w:rPr>
          <w:rFonts w:cs="Times New Roman"/>
        </w:rPr>
      </w:pPr>
      <w:r w:rsidRPr="00C222A9">
        <w:rPr>
          <w:rFonts w:cs="Times New Roman"/>
        </w:rPr>
        <w:t>Erő felbontása, erők eredő erővonala, párhuzamos erőrendszer eredője.</w:t>
      </w:r>
    </w:p>
    <w:p w14:paraId="3F3C383C" w14:textId="77777777" w:rsidR="00A30B9F" w:rsidRPr="00C222A9" w:rsidRDefault="00A30B9F" w:rsidP="00A30B9F">
      <w:pPr>
        <w:spacing w:after="0"/>
        <w:ind w:left="851"/>
        <w:rPr>
          <w:rFonts w:cs="Times New Roman"/>
        </w:rPr>
      </w:pPr>
      <w:r w:rsidRPr="00C222A9">
        <w:rPr>
          <w:rFonts w:cs="Times New Roman"/>
        </w:rPr>
        <w:t>A síkbeli erőrendszerek eredőjének meghatározása szerkesztéssel.</w:t>
      </w:r>
    </w:p>
    <w:p w14:paraId="044634A9" w14:textId="77777777" w:rsidR="00A30B9F" w:rsidRPr="00C222A9" w:rsidRDefault="00A30B9F" w:rsidP="00A30B9F">
      <w:pPr>
        <w:spacing w:after="0"/>
        <w:ind w:left="851"/>
        <w:rPr>
          <w:rFonts w:cs="Times New Roman"/>
        </w:rPr>
      </w:pPr>
      <w:r w:rsidRPr="00C222A9">
        <w:rPr>
          <w:rFonts w:cs="Times New Roman"/>
        </w:rPr>
        <w:t>Nyomatéki tétel.</w:t>
      </w:r>
    </w:p>
    <w:p w14:paraId="145EE93A" w14:textId="77777777" w:rsidR="00A30B9F" w:rsidRPr="00C222A9" w:rsidRDefault="00A30B9F" w:rsidP="00A30B9F">
      <w:pPr>
        <w:spacing w:after="0"/>
        <w:ind w:left="851"/>
        <w:rPr>
          <w:rFonts w:cs="Times New Roman"/>
        </w:rPr>
      </w:pPr>
      <w:r w:rsidRPr="00C222A9">
        <w:rPr>
          <w:rFonts w:cs="Times New Roman"/>
        </w:rPr>
        <w:t>Nyomaték meghatározása a kötélsokszög rajzolásával.</w:t>
      </w:r>
    </w:p>
    <w:p w14:paraId="18260188" w14:textId="77777777" w:rsidR="00A30B9F" w:rsidRPr="00C222A9" w:rsidRDefault="00A30B9F" w:rsidP="00A30B9F">
      <w:pPr>
        <w:spacing w:after="0"/>
        <w:ind w:left="851"/>
        <w:rPr>
          <w:rFonts w:cs="Times New Roman"/>
        </w:rPr>
      </w:pPr>
      <w:r w:rsidRPr="00C222A9">
        <w:rPr>
          <w:rFonts w:cs="Times New Roman"/>
        </w:rPr>
        <w:t>Megoszló terhelések eredője, szerkesztése.</w:t>
      </w:r>
    </w:p>
    <w:p w14:paraId="05157F5F" w14:textId="77777777" w:rsidR="00A30B9F" w:rsidRPr="00C222A9" w:rsidRDefault="00A30B9F" w:rsidP="00A30B9F">
      <w:pPr>
        <w:spacing w:after="0"/>
        <w:ind w:left="851"/>
        <w:rPr>
          <w:rFonts w:cs="Times New Roman"/>
        </w:rPr>
      </w:pPr>
      <w:r w:rsidRPr="00C222A9">
        <w:rPr>
          <w:rFonts w:cs="Times New Roman"/>
        </w:rPr>
        <w:t>Súlypont meghatározása szerkesztéssel és számítással: síkidomok súlypontja.</w:t>
      </w:r>
    </w:p>
    <w:p w14:paraId="24C4257F" w14:textId="77777777" w:rsidR="00A30B9F" w:rsidRPr="00C222A9" w:rsidRDefault="00A30B9F" w:rsidP="00A30B9F">
      <w:pPr>
        <w:spacing w:after="0"/>
        <w:ind w:left="851"/>
        <w:rPr>
          <w:rFonts w:cs="Times New Roman"/>
        </w:rPr>
      </w:pPr>
      <w:r w:rsidRPr="00C222A9">
        <w:rPr>
          <w:rFonts w:cs="Times New Roman"/>
        </w:rPr>
        <w:t>Stabilitás, az egyensúlyi helyzet.</w:t>
      </w:r>
    </w:p>
    <w:p w14:paraId="13DF45A4" w14:textId="77777777" w:rsidR="00C53E01" w:rsidRDefault="00A30B9F" w:rsidP="00A30B9F">
      <w:pPr>
        <w:spacing w:after="0"/>
        <w:ind w:left="851"/>
        <w:rPr>
          <w:rFonts w:cs="Times New Roman"/>
        </w:rPr>
      </w:pPr>
      <w:r w:rsidRPr="00C222A9">
        <w:rPr>
          <w:rFonts w:cs="Times New Roman"/>
        </w:rPr>
        <w:t>Egyensúlyi feladatok megoldása szerkesztéssel, számítással.</w:t>
      </w:r>
    </w:p>
    <w:p w14:paraId="3B77FED8" w14:textId="77777777" w:rsidR="00151B19" w:rsidRDefault="00151B19" w:rsidP="00A30B9F">
      <w:pPr>
        <w:spacing w:after="0"/>
        <w:ind w:left="851"/>
        <w:rPr>
          <w:rFonts w:cs="Times New Roman"/>
        </w:rPr>
      </w:pPr>
    </w:p>
    <w:p w14:paraId="7FC853CD" w14:textId="1B030870" w:rsidR="00151B19" w:rsidRPr="00B43EEE" w:rsidRDefault="00151B19" w:rsidP="00024F12">
      <w:pPr>
        <w:pStyle w:val="Listaszerbekezds"/>
        <w:numPr>
          <w:ilvl w:val="2"/>
          <w:numId w:val="8"/>
        </w:numPr>
        <w:tabs>
          <w:tab w:val="left" w:pos="1701"/>
          <w:tab w:val="right" w:pos="9072"/>
        </w:tabs>
        <w:spacing w:after="0"/>
        <w:ind w:left="993" w:hanging="426"/>
        <w:rPr>
          <w:rFonts w:cs="Times New Roman"/>
          <w:b/>
          <w:i/>
        </w:rPr>
      </w:pPr>
      <w:r w:rsidRPr="00B43EEE">
        <w:rPr>
          <w:rFonts w:cs="Times New Roman"/>
          <w:b/>
          <w:i/>
        </w:rPr>
        <w:t>Statikai alapfogalmak</w:t>
      </w:r>
      <w:r w:rsidRPr="00B43EEE">
        <w:rPr>
          <w:rFonts w:cs="Times New Roman"/>
          <w:b/>
          <w:i/>
        </w:rPr>
        <w:tab/>
        <w:t>1 óra/1 óra</w:t>
      </w:r>
    </w:p>
    <w:p w14:paraId="4343EBE3"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Erőrendszer, eredő erő, erő- és erőpár fogalmának meghatározása.</w:t>
      </w:r>
    </w:p>
    <w:p w14:paraId="1FBD4C97"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Forgatónyomaték értelmezése.</w:t>
      </w:r>
    </w:p>
    <w:p w14:paraId="3C3010A0"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Erő felbontása, erők eredő erővonala, párhuzamos erőrendszer eredője.</w:t>
      </w:r>
    </w:p>
    <w:p w14:paraId="1AFAA6D0"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lastRenderedPageBreak/>
        <w:t>A síkbeli erőrendszerek eredőjének meghatározása szerkesztéssel.</w:t>
      </w:r>
    </w:p>
    <w:p w14:paraId="1CDE477E"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Nyomatéki tétel.</w:t>
      </w:r>
    </w:p>
    <w:p w14:paraId="16695CA8"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Nyomaték meghatározása a kötélsokszög rajzolásával.</w:t>
      </w:r>
    </w:p>
    <w:p w14:paraId="63144F21"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Megoszló terhelések eredője, szerkesztése.</w:t>
      </w:r>
    </w:p>
    <w:p w14:paraId="1D2C8460"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Súlypont meghatározása szerkesztéssel és számítással: síkidomok súlypontja.</w:t>
      </w:r>
    </w:p>
    <w:p w14:paraId="4FDF131E"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Stabilitás, az egyensúlyi helyzet.</w:t>
      </w:r>
    </w:p>
    <w:p w14:paraId="3BED413D" w14:textId="77777777" w:rsidR="00151B19" w:rsidRDefault="00151B19" w:rsidP="00151B19">
      <w:pPr>
        <w:tabs>
          <w:tab w:val="left" w:pos="1418"/>
          <w:tab w:val="right" w:pos="9072"/>
        </w:tabs>
        <w:spacing w:after="0"/>
        <w:ind w:left="851"/>
        <w:rPr>
          <w:rFonts w:cs="Times New Roman"/>
        </w:rPr>
      </w:pPr>
      <w:r w:rsidRPr="00C222A9">
        <w:rPr>
          <w:rFonts w:cs="Times New Roman"/>
        </w:rPr>
        <w:t>Egyensúlyi feladatok megoldása szerkesztéssel, számítással.</w:t>
      </w:r>
    </w:p>
    <w:p w14:paraId="61D87B81" w14:textId="77777777" w:rsidR="00C021EC" w:rsidRPr="00C222A9" w:rsidRDefault="00C021EC" w:rsidP="00151B19">
      <w:pPr>
        <w:tabs>
          <w:tab w:val="left" w:pos="1418"/>
          <w:tab w:val="right" w:pos="9072"/>
        </w:tabs>
        <w:spacing w:after="0"/>
        <w:ind w:left="851"/>
        <w:rPr>
          <w:rFonts w:cs="Times New Roman"/>
        </w:rPr>
      </w:pPr>
    </w:p>
    <w:p w14:paraId="17EC84C0" w14:textId="77798FD4" w:rsidR="00151B19" w:rsidRPr="00C222A9" w:rsidRDefault="00151B19" w:rsidP="004434B1">
      <w:pPr>
        <w:pStyle w:val="Listaszerbekezds"/>
        <w:numPr>
          <w:ilvl w:val="2"/>
          <w:numId w:val="8"/>
        </w:numPr>
        <w:tabs>
          <w:tab w:val="left" w:pos="1701"/>
          <w:tab w:val="right" w:pos="9072"/>
        </w:tabs>
        <w:spacing w:after="0"/>
        <w:rPr>
          <w:rFonts w:cs="Times New Roman"/>
          <w:b/>
          <w:i/>
        </w:rPr>
      </w:pPr>
      <w:r w:rsidRPr="00C222A9">
        <w:rPr>
          <w:rFonts w:cs="Times New Roman"/>
          <w:b/>
          <w:i/>
        </w:rPr>
        <w:t>Tartók statikája</w:t>
      </w:r>
      <w:r w:rsidRPr="00C222A9">
        <w:rPr>
          <w:rFonts w:cs="Times New Roman"/>
          <w:b/>
          <w:i/>
        </w:rPr>
        <w:tab/>
        <w:t>6 óra/6 óra</w:t>
      </w:r>
    </w:p>
    <w:p w14:paraId="67AD6714"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Tartók fajtái, igénybevételek, erőhatások, egyensúlyi helyzet.</w:t>
      </w:r>
    </w:p>
    <w:p w14:paraId="0258665A"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Kéttámaszú tartó reakcióerőinek meghatározása szerkesztéssel és számítással.</w:t>
      </w:r>
    </w:p>
    <w:p w14:paraId="145B3662"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Kéttámaszú tartó veszélyes keresztmetszetének meghatározása szerkesztéssel és számítással (nyíróerő ábra).</w:t>
      </w:r>
    </w:p>
    <w:p w14:paraId="0A41FD1D"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A hajlító nyomaték meghatározása szerkesztéssel és számítással (nyomatéki ábra).</w:t>
      </w:r>
    </w:p>
    <w:p w14:paraId="2097EBCC"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Megoszló erőrendszerrel terhelt kéttámaszú tartó reakcióerőinek, nyomatéki és nyíróerő ábrájának szerkesztése és számítása, kötélgörbe.</w:t>
      </w:r>
    </w:p>
    <w:p w14:paraId="7F3DB5AA"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Vegyes terhelésű kéttámaszú tartó és kéttámaszú konzolos tartó reakcióerőinek számítása, és nyomatéki, valamint nyíróerő ábráinak szerkesztése.</w:t>
      </w:r>
    </w:p>
    <w:p w14:paraId="7D6F42AD" w14:textId="77777777" w:rsidR="00151B19" w:rsidRDefault="00151B19" w:rsidP="00151B19">
      <w:pPr>
        <w:tabs>
          <w:tab w:val="left" w:pos="1418"/>
          <w:tab w:val="right" w:pos="9072"/>
        </w:tabs>
        <w:spacing w:after="0"/>
        <w:ind w:left="851"/>
        <w:rPr>
          <w:rFonts w:cs="Times New Roman"/>
        </w:rPr>
      </w:pPr>
      <w:r w:rsidRPr="00C222A9">
        <w:rPr>
          <w:rFonts w:cs="Times New Roman"/>
        </w:rPr>
        <w:t>Egyik végén befogott tartó reakcióerőinek, nyomatéki és nyíróerő ábrájának szerkesztése és számítása</w:t>
      </w:r>
    </w:p>
    <w:p w14:paraId="7E0D48F9" w14:textId="77777777" w:rsidR="00C021EC" w:rsidRPr="00C222A9" w:rsidRDefault="00C021EC" w:rsidP="00151B19">
      <w:pPr>
        <w:tabs>
          <w:tab w:val="left" w:pos="1418"/>
          <w:tab w:val="right" w:pos="9072"/>
        </w:tabs>
        <w:spacing w:after="0"/>
        <w:ind w:left="851"/>
        <w:rPr>
          <w:rFonts w:cs="Times New Roman"/>
        </w:rPr>
      </w:pPr>
    </w:p>
    <w:p w14:paraId="305DD3DF" w14:textId="77777777" w:rsidR="00151B19" w:rsidRPr="00C222A9" w:rsidRDefault="00151B19" w:rsidP="004434B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Szilárdságtan</w:t>
      </w:r>
      <w:r w:rsidRPr="00C222A9">
        <w:rPr>
          <w:rFonts w:cs="Times New Roman"/>
          <w:b/>
          <w:i/>
        </w:rPr>
        <w:tab/>
        <w:t>5 óra/5 óra</w:t>
      </w:r>
    </w:p>
    <w:p w14:paraId="1A95D094"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Szilárdságtan fogalmának meghatározása.</w:t>
      </w:r>
    </w:p>
    <w:p w14:paraId="006F8AF2"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Igénybevételi módok, az összetett igénybevételek következményei.</w:t>
      </w:r>
    </w:p>
    <w:p w14:paraId="52321CD6"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Vizsgálati eljárások: szakítóvizsgálat, feszültség- nyúlás diagram, a megnyúlás és fajlagos megnyúlás fogalma, számítása.</w:t>
      </w:r>
    </w:p>
    <w:p w14:paraId="67891D0D"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Az anyagra ható belső erők, a feszültség fogalma, különböző feszültségek jellemzése.</w:t>
      </w:r>
    </w:p>
    <w:p w14:paraId="122C62D4"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Hooke – törvény értelmezése, felhasználása.</w:t>
      </w:r>
    </w:p>
    <w:p w14:paraId="4BD81018"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Feszültségek és alakváltozások.</w:t>
      </w:r>
    </w:p>
    <w:p w14:paraId="3AEE4196"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Húzó és nyomó igénybevételek, számítások, diagramok.</w:t>
      </w:r>
    </w:p>
    <w:p w14:paraId="6156DB4D"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Dinamikus igénybevétel, a tartós szilárdság elve.</w:t>
      </w:r>
    </w:p>
    <w:p w14:paraId="5C280192"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A felületi nyomás, palástnyomás.</w:t>
      </w:r>
    </w:p>
    <w:p w14:paraId="05D12DC3"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Méretezés húzásra, nyomásra.</w:t>
      </w:r>
    </w:p>
    <w:p w14:paraId="44D53EA6"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Hajlításkor fellépő feszültségek és alakváltozások, méretezés hajlításra, alakváltozásra.</w:t>
      </w:r>
    </w:p>
    <w:p w14:paraId="43D1319C"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Másodrendű nyomaték és a keresztmetszeti tényező.</w:t>
      </w:r>
    </w:p>
    <w:p w14:paraId="4B68F634" w14:textId="77777777" w:rsidR="00151B19" w:rsidRDefault="00151B19" w:rsidP="00151B19">
      <w:pPr>
        <w:tabs>
          <w:tab w:val="left" w:pos="1418"/>
          <w:tab w:val="right" w:pos="9072"/>
        </w:tabs>
        <w:spacing w:after="0"/>
        <w:ind w:left="851"/>
        <w:rPr>
          <w:rFonts w:cs="Times New Roman"/>
        </w:rPr>
      </w:pPr>
      <w:r w:rsidRPr="00C222A9">
        <w:rPr>
          <w:rFonts w:cs="Times New Roman"/>
        </w:rPr>
        <w:t>Egyszerű síkidomok másodrendű nyomatékai, keresztmetszeti tényezői.</w:t>
      </w:r>
    </w:p>
    <w:p w14:paraId="5EB5767C" w14:textId="77777777" w:rsidR="00C021EC" w:rsidRPr="00C222A9" w:rsidRDefault="00C021EC" w:rsidP="00151B19">
      <w:pPr>
        <w:tabs>
          <w:tab w:val="left" w:pos="1418"/>
          <w:tab w:val="right" w:pos="9072"/>
        </w:tabs>
        <w:spacing w:after="0"/>
        <w:ind w:left="851"/>
        <w:rPr>
          <w:rFonts w:cs="Times New Roman"/>
        </w:rPr>
      </w:pPr>
    </w:p>
    <w:p w14:paraId="14B9FC24" w14:textId="77777777" w:rsidR="00151B19" w:rsidRPr="00C222A9" w:rsidRDefault="00151B19" w:rsidP="004434B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Keretszerkezetek, hajtóművek, szivattyúk</w:t>
      </w:r>
      <w:r w:rsidRPr="00C222A9">
        <w:rPr>
          <w:rFonts w:cs="Times New Roman"/>
          <w:b/>
          <w:i/>
        </w:rPr>
        <w:tab/>
        <w:t>4 óra/4 óra</w:t>
      </w:r>
    </w:p>
    <w:p w14:paraId="3E0A9CFD"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Az erő- és munkagépek tartószerkezetei: alváz, keretváz, önhordó alváz, félig önhordó alváz.</w:t>
      </w:r>
    </w:p>
    <w:p w14:paraId="38355A52"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Tartószerkezetek méretezése.</w:t>
      </w:r>
    </w:p>
    <w:p w14:paraId="71D6CF68"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Hajtóművek: mechanikus, pneumatikus, hidraulikus.</w:t>
      </w:r>
    </w:p>
    <w:p w14:paraId="58DFBDE5"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Hajtóművek méretezése, áttételszámítások.</w:t>
      </w:r>
    </w:p>
    <w:p w14:paraId="1A84D070"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Szivattyúk fajtái, szerkezete, működése.</w:t>
      </w:r>
    </w:p>
    <w:p w14:paraId="743D0EC8"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Szivattyúk hatásfoka, méretezése jelleggörbéi.</w:t>
      </w:r>
    </w:p>
    <w:p w14:paraId="656D1467"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Szivattyúk kiválasztása.</w:t>
      </w:r>
    </w:p>
    <w:p w14:paraId="78801644" w14:textId="77777777" w:rsidR="00151B19" w:rsidRPr="00C222A9" w:rsidRDefault="00151B19" w:rsidP="00B43EEE">
      <w:pPr>
        <w:spacing w:after="0"/>
        <w:rPr>
          <w:rFonts w:cs="Times New Roman"/>
        </w:rPr>
      </w:pPr>
    </w:p>
    <w:p w14:paraId="777F6982" w14:textId="77777777" w:rsidR="00C53E01" w:rsidRPr="00C222A9" w:rsidRDefault="00C53E01" w:rsidP="00C53E01">
      <w:pPr>
        <w:tabs>
          <w:tab w:val="left" w:pos="1418"/>
          <w:tab w:val="right" w:pos="9072"/>
        </w:tabs>
        <w:spacing w:after="0"/>
        <w:ind w:left="851"/>
        <w:rPr>
          <w:rFonts w:cs="Times New Roman"/>
        </w:rPr>
      </w:pPr>
    </w:p>
    <w:p w14:paraId="6DFFA49F" w14:textId="77777777" w:rsidR="00C53E01" w:rsidRPr="00C222A9" w:rsidRDefault="00C53E01" w:rsidP="004434B1">
      <w:pPr>
        <w:pStyle w:val="Listaszerbekezds"/>
        <w:numPr>
          <w:ilvl w:val="1"/>
          <w:numId w:val="8"/>
        </w:numPr>
        <w:spacing w:after="0"/>
        <w:rPr>
          <w:rFonts w:cs="Times New Roman"/>
          <w:b/>
        </w:rPr>
      </w:pPr>
      <w:r w:rsidRPr="00C222A9">
        <w:rPr>
          <w:rFonts w:cs="Times New Roman"/>
          <w:b/>
        </w:rPr>
        <w:lastRenderedPageBreak/>
        <w:t>A képzés javasolt helyszíne (ajánlás)</w:t>
      </w:r>
    </w:p>
    <w:p w14:paraId="035B6678" w14:textId="77777777" w:rsidR="00C53E01" w:rsidRPr="00C222A9" w:rsidRDefault="00A30B9F" w:rsidP="00C53E01">
      <w:pPr>
        <w:spacing w:after="0"/>
        <w:ind w:left="426"/>
        <w:rPr>
          <w:rFonts w:cs="Times New Roman"/>
        </w:rPr>
      </w:pPr>
      <w:r w:rsidRPr="00C222A9">
        <w:rPr>
          <w:rFonts w:cs="Times New Roman"/>
        </w:rPr>
        <w:t>A tantárgy elméleti képzés, amelynek fő helyszíne a tanterem, szaktanterem.</w:t>
      </w:r>
    </w:p>
    <w:p w14:paraId="6476C310" w14:textId="77777777" w:rsidR="00C53E01" w:rsidRPr="00C222A9" w:rsidRDefault="00C53E01" w:rsidP="00C53E01">
      <w:pPr>
        <w:spacing w:after="0"/>
        <w:ind w:left="426"/>
        <w:rPr>
          <w:rFonts w:cs="Times New Roman"/>
        </w:rPr>
      </w:pPr>
    </w:p>
    <w:p w14:paraId="3B2622DE" w14:textId="77777777" w:rsidR="00C53E01" w:rsidRPr="00C222A9" w:rsidRDefault="00C53E01" w:rsidP="004434B1">
      <w:pPr>
        <w:pStyle w:val="Listaszerbekezds"/>
        <w:numPr>
          <w:ilvl w:val="1"/>
          <w:numId w:val="8"/>
        </w:numPr>
        <w:spacing w:after="0"/>
        <w:rPr>
          <w:rFonts w:cs="Times New Roman"/>
          <w:b/>
        </w:rPr>
      </w:pPr>
      <w:r w:rsidRPr="00C222A9">
        <w:rPr>
          <w:rFonts w:cs="Times New Roman"/>
          <w:b/>
        </w:rPr>
        <w:t>A tantárgy elsajátítása során alkalmazható sajátos módszerek, tanulói tevékenységformák (ajánlás)</w:t>
      </w:r>
    </w:p>
    <w:p w14:paraId="58DA35E9" w14:textId="77777777" w:rsidR="00C53E01" w:rsidRPr="00C222A9" w:rsidRDefault="00C53E01" w:rsidP="00C53E01">
      <w:pPr>
        <w:spacing w:after="0"/>
        <w:ind w:left="426"/>
        <w:rPr>
          <w:rFonts w:cs="Times New Roman"/>
        </w:rPr>
      </w:pPr>
    </w:p>
    <w:p w14:paraId="46531F2F" w14:textId="77777777" w:rsidR="00C53E01" w:rsidRPr="00C222A9" w:rsidRDefault="00C53E01" w:rsidP="004434B1">
      <w:pPr>
        <w:pStyle w:val="Listaszerbekezds"/>
        <w:numPr>
          <w:ilvl w:val="2"/>
          <w:numId w:val="8"/>
        </w:numPr>
        <w:spacing w:after="0"/>
        <w:rPr>
          <w:rFonts w:cs="Times New Roman"/>
          <w:b/>
        </w:rPr>
      </w:pPr>
      <w:r w:rsidRPr="00C222A9">
        <w:rPr>
          <w:rFonts w:cs="Times New Roman"/>
          <w:b/>
        </w:rPr>
        <w:t>A tantárgy elsajátítása során alkalmazható sajátos módszerek (ajánlás)</w:t>
      </w:r>
    </w:p>
    <w:p w14:paraId="7DE02B5B" w14:textId="08FAC470"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E01BB" w:rsidRPr="00C222A9" w14:paraId="151B99CB" w14:textId="77777777" w:rsidTr="004E01B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D5A0F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8E5D0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194E89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AB77B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E01BB" w:rsidRPr="00C222A9" w14:paraId="2F927B26" w14:textId="77777777" w:rsidTr="004E01B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EE7C814" w14:textId="77777777" w:rsidR="004E01BB" w:rsidRPr="00C222A9" w:rsidRDefault="004E01BB" w:rsidP="004E01B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CF37E1B" w14:textId="77777777" w:rsidR="004E01BB" w:rsidRPr="00C222A9" w:rsidRDefault="004E01BB" w:rsidP="004E01B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439BFA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67A4E9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D2610C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85DBFC4" w14:textId="77777777" w:rsidR="004E01BB" w:rsidRPr="00C222A9" w:rsidRDefault="004E01BB" w:rsidP="004E01BB">
            <w:pPr>
              <w:spacing w:after="0"/>
              <w:jc w:val="left"/>
              <w:rPr>
                <w:rFonts w:eastAsia="Times New Roman" w:cs="Times New Roman"/>
                <w:color w:val="000000"/>
                <w:sz w:val="20"/>
                <w:szCs w:val="20"/>
                <w:lang w:eastAsia="hu-HU"/>
              </w:rPr>
            </w:pPr>
          </w:p>
        </w:tc>
      </w:tr>
      <w:tr w:rsidR="004E01BB" w:rsidRPr="00C222A9" w14:paraId="13092646"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18B3C7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59A9A8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72656C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4DCCDC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5CEA32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3551B68"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2EB29A5"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10DF57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F8EAC3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4F72DAC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440FCA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C29A17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24CD76"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7E091B6F"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2A9697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840FCB6"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002BA83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5E0EE2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11CC2B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6663A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598E8414"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E6E6C8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D45826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EA7A43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052EDA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873F13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2F8B04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273C6409"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B6DE4A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1E8EDD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6FFA67B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46AB4C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CA6C8C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707B7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5A3B1223"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2D679C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090A65DE"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6EF2AD5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EEFFB0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77F210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322D466"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6954ED7D"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733B4B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05A793F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08E41DE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25C297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4AEBDE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EB8F9D4"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43737117" w14:textId="77777777" w:rsidR="004E01BB" w:rsidRPr="00C222A9" w:rsidRDefault="004E01BB" w:rsidP="00C53E01">
      <w:pPr>
        <w:spacing w:after="0"/>
        <w:ind w:left="426"/>
        <w:rPr>
          <w:rFonts w:cs="Times New Roman"/>
        </w:rPr>
      </w:pPr>
    </w:p>
    <w:p w14:paraId="1BEC47BC" w14:textId="77777777" w:rsidR="00C53E01" w:rsidRPr="00C222A9" w:rsidRDefault="00C53E01" w:rsidP="004434B1">
      <w:pPr>
        <w:pStyle w:val="Listaszerbekezds"/>
        <w:numPr>
          <w:ilvl w:val="2"/>
          <w:numId w:val="8"/>
        </w:numPr>
        <w:spacing w:after="0"/>
        <w:rPr>
          <w:rFonts w:cs="Times New Roman"/>
          <w:b/>
        </w:rPr>
      </w:pPr>
      <w:r w:rsidRPr="00C222A9">
        <w:rPr>
          <w:rFonts w:cs="Times New Roman"/>
          <w:b/>
        </w:rPr>
        <w:t>A tantárgy elsajátítása során alkalmazható tanulói tevékenységformák (ajánlás)</w:t>
      </w:r>
    </w:p>
    <w:p w14:paraId="19A6583D" w14:textId="301E519C" w:rsidR="004E01BB" w:rsidRPr="00C222A9" w:rsidRDefault="004E01B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E01BB" w:rsidRPr="00C222A9" w14:paraId="017222BA" w14:textId="77777777" w:rsidTr="004E01B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93D03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A870D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AFE39F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03236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E01BB" w:rsidRPr="00C222A9" w14:paraId="7157245B" w14:textId="77777777" w:rsidTr="004E01B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2AAFA29" w14:textId="77777777" w:rsidR="004E01BB" w:rsidRPr="00C222A9" w:rsidRDefault="004E01BB" w:rsidP="004E01B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44BC067" w14:textId="77777777" w:rsidR="004E01BB" w:rsidRPr="00C222A9" w:rsidRDefault="004E01BB" w:rsidP="004E01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920F5A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07D4C6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1E9F15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6DCD7FF" w14:textId="77777777" w:rsidR="004E01BB" w:rsidRPr="00C222A9" w:rsidRDefault="004E01BB" w:rsidP="004E01BB">
            <w:pPr>
              <w:spacing w:after="0"/>
              <w:jc w:val="left"/>
              <w:rPr>
                <w:rFonts w:eastAsia="Times New Roman" w:cs="Times New Roman"/>
                <w:color w:val="000000"/>
                <w:sz w:val="20"/>
                <w:szCs w:val="20"/>
                <w:lang w:eastAsia="hu-HU"/>
              </w:rPr>
            </w:pPr>
          </w:p>
        </w:tc>
      </w:tr>
      <w:tr w:rsidR="004E01BB" w:rsidRPr="00C222A9" w14:paraId="7B178196"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71AA54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443762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4E01BB" w:rsidRPr="00C222A9" w14:paraId="72CE0EFE"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D3612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B42491D"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8FBCFB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5CE58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DDD5B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5CA25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1D72333F"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22297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79DE2E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16402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A83DF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5EC54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6C2779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01F98033"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24C0A4" w14:textId="6CD7086B"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9FF3BBB"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A33AD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5360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C58D6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1CF1F8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452394A"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B7C532" w14:textId="205731A2"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3415077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5CD5A6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11A49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E31A4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73FA3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283BBEFC"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16C9FA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F35A65A"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4E01BB" w:rsidRPr="00C222A9" w14:paraId="4804B5B4"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1A9FCB" w14:textId="347FEB1D"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370E4D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D0811D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A1BAE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8B05A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C65CA0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5433275"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BB8C95" w14:textId="73322331"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10D3A4B"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3824D5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E442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9201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781450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372C1C18"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DF37C75" w14:textId="0C97BE61"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0FA790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403052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94E5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6EF05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061A4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3920C6DC"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23EA4E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849FAA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4E01BB" w:rsidRPr="00C222A9" w14:paraId="3BC360B1"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79ADA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C06CCD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BEBFA6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F3815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B5BAB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4CA30EA"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16464836"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613E6A" w14:textId="293726C8"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1AA459BA"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2E12F9A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0067A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94CE9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C6C37C"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0AAE6A5"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4D0321" w14:textId="6CFFBCA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227DD5B8"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07CA75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2BC67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69764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EA903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2119CF93"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5F13EA" w14:textId="464CFEF9"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158BFF4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6CC353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220ED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A1219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9311AC"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26717C62"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63CF6F1" w14:textId="7DF3B16D"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BDA72C4"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4E01BB" w:rsidRPr="00C222A9" w14:paraId="2EB17445"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BD7166" w14:textId="7CE9838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00B43FE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E055A3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1BD4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A729F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601D0BC"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0D0BE6A3"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8C648D7" w14:textId="76250C12"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9E54EC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Vizsgálati tevékenységek körében</w:t>
            </w:r>
          </w:p>
        </w:tc>
      </w:tr>
      <w:tr w:rsidR="004E01BB" w:rsidRPr="00C222A9" w14:paraId="081BF16B"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9BB37D" w14:textId="4E74EC7C"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1C4185B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8B2DBD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A8FA0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CFBD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A564E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5288AC92" w14:textId="6FC953F2" w:rsidR="00C53E01" w:rsidRPr="00C222A9" w:rsidRDefault="00C53E01" w:rsidP="00C53E01">
      <w:pPr>
        <w:spacing w:after="0"/>
        <w:ind w:left="426"/>
        <w:rPr>
          <w:rFonts w:cs="Times New Roman"/>
        </w:rPr>
      </w:pPr>
    </w:p>
    <w:p w14:paraId="60513C7F" w14:textId="77777777" w:rsidR="00C53E01" w:rsidRPr="00C222A9" w:rsidRDefault="00C53E01" w:rsidP="004434B1">
      <w:pPr>
        <w:pStyle w:val="Listaszerbekezds"/>
        <w:numPr>
          <w:ilvl w:val="1"/>
          <w:numId w:val="8"/>
        </w:numPr>
        <w:spacing w:after="0"/>
        <w:rPr>
          <w:rFonts w:cs="Times New Roman"/>
          <w:b/>
        </w:rPr>
      </w:pPr>
      <w:r w:rsidRPr="00C222A9">
        <w:rPr>
          <w:rFonts w:cs="Times New Roman"/>
          <w:b/>
        </w:rPr>
        <w:t>A tantárgy értékelésének módja</w:t>
      </w:r>
    </w:p>
    <w:p w14:paraId="278ABDB6"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109CC656" w14:textId="77777777" w:rsidR="00C53E01" w:rsidRPr="00C222A9" w:rsidRDefault="00C53E01" w:rsidP="00C53E01">
      <w:pPr>
        <w:spacing w:after="0"/>
        <w:ind w:left="426"/>
        <w:rPr>
          <w:rFonts w:cs="Times New Roman"/>
        </w:rPr>
      </w:pPr>
    </w:p>
    <w:p w14:paraId="69719533" w14:textId="77777777" w:rsidR="00C53E01" w:rsidRPr="00C222A9" w:rsidRDefault="00C53E01" w:rsidP="00C53E01">
      <w:pPr>
        <w:spacing w:after="0"/>
        <w:rPr>
          <w:rFonts w:cs="Times New Roman"/>
        </w:rPr>
      </w:pPr>
    </w:p>
    <w:p w14:paraId="21B00BDC" w14:textId="77777777" w:rsidR="00C53E01" w:rsidRPr="00C222A9" w:rsidRDefault="00C53E01" w:rsidP="00C53E01">
      <w:pPr>
        <w:spacing w:after="0"/>
        <w:ind w:left="426"/>
        <w:rPr>
          <w:rFonts w:cs="Times New Roman"/>
        </w:rPr>
      </w:pPr>
    </w:p>
    <w:p w14:paraId="79C3B329" w14:textId="77777777" w:rsidR="00C53E01" w:rsidRPr="00C222A9" w:rsidRDefault="00C53E01" w:rsidP="00C53E01">
      <w:pPr>
        <w:spacing w:after="0"/>
        <w:rPr>
          <w:rFonts w:cs="Times New Roman"/>
        </w:rPr>
      </w:pPr>
    </w:p>
    <w:p w14:paraId="63BD2D98" w14:textId="77777777" w:rsidR="00C53E01" w:rsidRPr="00C222A9" w:rsidRDefault="00DF7E71" w:rsidP="004434B1">
      <w:pPr>
        <w:pStyle w:val="Listaszerbekezds"/>
        <w:numPr>
          <w:ilvl w:val="0"/>
          <w:numId w:val="8"/>
        </w:numPr>
        <w:tabs>
          <w:tab w:val="right" w:pos="9072"/>
        </w:tabs>
        <w:spacing w:after="0"/>
        <w:rPr>
          <w:rFonts w:cs="Times New Roman"/>
          <w:b/>
        </w:rPr>
      </w:pPr>
      <w:r w:rsidRPr="00C222A9">
        <w:rPr>
          <w:rFonts w:cs="Times New Roman"/>
          <w:b/>
        </w:rPr>
        <w:t>Anyagismeret</w:t>
      </w:r>
      <w:r w:rsidR="00C53E01" w:rsidRPr="00C222A9">
        <w:rPr>
          <w:rFonts w:cs="Times New Roman"/>
          <w:b/>
        </w:rPr>
        <w:t xml:space="preserve"> tantárgy</w:t>
      </w:r>
      <w:r w:rsidR="00C53E01" w:rsidRPr="00C222A9">
        <w:rPr>
          <w:rFonts w:cs="Times New Roman"/>
          <w:b/>
        </w:rPr>
        <w:tab/>
      </w:r>
      <w:r w:rsidR="00471C1E" w:rsidRPr="00C222A9">
        <w:rPr>
          <w:rFonts w:cs="Times New Roman"/>
          <w:b/>
        </w:rPr>
        <w:t>36</w:t>
      </w:r>
      <w:r w:rsidR="00C53E01" w:rsidRPr="00C222A9">
        <w:rPr>
          <w:rFonts w:cs="Times New Roman"/>
          <w:b/>
        </w:rPr>
        <w:t xml:space="preserve"> óra/</w:t>
      </w:r>
      <w:r w:rsidR="00471C1E" w:rsidRPr="00C222A9">
        <w:rPr>
          <w:rFonts w:cs="Times New Roman"/>
          <w:b/>
        </w:rPr>
        <w:t>36</w:t>
      </w:r>
      <w:r w:rsidR="00C53E01" w:rsidRPr="00C222A9">
        <w:rPr>
          <w:rFonts w:cs="Times New Roman"/>
          <w:b/>
        </w:rPr>
        <w:t xml:space="preserve"> óra*</w:t>
      </w:r>
    </w:p>
    <w:p w14:paraId="6B8B0A3D"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5014C730" w14:textId="77777777" w:rsidR="00C53E01" w:rsidRPr="00C222A9" w:rsidRDefault="00C53E01" w:rsidP="00C53E01">
      <w:pPr>
        <w:rPr>
          <w:rFonts w:cs="Times New Roman"/>
        </w:rPr>
      </w:pPr>
    </w:p>
    <w:p w14:paraId="482A4E2F" w14:textId="77777777" w:rsidR="00C53E01" w:rsidRPr="00C222A9" w:rsidRDefault="00C53E01" w:rsidP="003D6147">
      <w:pPr>
        <w:pStyle w:val="Listaszerbekezds"/>
        <w:numPr>
          <w:ilvl w:val="1"/>
          <w:numId w:val="15"/>
        </w:numPr>
        <w:spacing w:after="0"/>
        <w:rPr>
          <w:rFonts w:cs="Times New Roman"/>
          <w:b/>
        </w:rPr>
      </w:pPr>
      <w:r w:rsidRPr="00C222A9">
        <w:rPr>
          <w:rFonts w:cs="Times New Roman"/>
          <w:b/>
        </w:rPr>
        <w:t>A tantárgy tanításának célja</w:t>
      </w:r>
    </w:p>
    <w:p w14:paraId="1A06416F" w14:textId="77777777" w:rsidR="00C53E01" w:rsidRPr="00C222A9" w:rsidRDefault="00DF7E71" w:rsidP="00C53E01">
      <w:pPr>
        <w:spacing w:after="0"/>
        <w:ind w:left="426"/>
        <w:rPr>
          <w:rFonts w:cs="Times New Roman"/>
        </w:rPr>
      </w:pPr>
      <w:r w:rsidRPr="00C222A9">
        <w:rPr>
          <w:rFonts w:cs="Times New Roman"/>
        </w:rPr>
        <w:t>Az Anyagismeret tantárgy tanításának célja, hogy az agrárágazatban használt gépek, eszközök, egyéb berendezések gyártásánál és javításánál, karbantartásánál használt alap- és segédanyagok tulajdonságaival, szerkezetével megismertesse a tanulókat. Az alapvető gyártási, üzemfenntartási folyamatok során a megszerzett szakértelem birtokában a feladatokat gazdaságosan, a környezetvédelmi előírások szem előtt tartásával, önállóan tudják elvégezni. A tananyag megalapozza a későbbi műszaki tevékenység végzését, segíti a széleskörű szakmai elvárások teljesítéséhez szükséges készségek, a személyiségjegyek, a problémamegoldó képesség tervszerű fejlesztését.</w:t>
      </w:r>
    </w:p>
    <w:p w14:paraId="7D09096D" w14:textId="77777777" w:rsidR="00C53E01" w:rsidRPr="00C222A9" w:rsidRDefault="00C53E01" w:rsidP="00C53E01">
      <w:pPr>
        <w:spacing w:after="0"/>
        <w:ind w:left="426"/>
        <w:rPr>
          <w:rFonts w:cs="Times New Roman"/>
        </w:rPr>
      </w:pPr>
    </w:p>
    <w:p w14:paraId="5EBB8D16" w14:textId="77777777" w:rsidR="00C53E01" w:rsidRPr="00C222A9" w:rsidRDefault="00C53E01" w:rsidP="003D6147">
      <w:pPr>
        <w:pStyle w:val="Listaszerbekezds"/>
        <w:numPr>
          <w:ilvl w:val="1"/>
          <w:numId w:val="15"/>
        </w:numPr>
        <w:spacing w:after="0"/>
        <w:rPr>
          <w:rFonts w:cs="Times New Roman"/>
          <w:b/>
        </w:rPr>
      </w:pPr>
      <w:r w:rsidRPr="00C222A9">
        <w:rPr>
          <w:rFonts w:cs="Times New Roman"/>
          <w:b/>
        </w:rPr>
        <w:t>Kapcsolódó közismereti, szakmai tartalmak</w:t>
      </w:r>
    </w:p>
    <w:p w14:paraId="5C2073CF" w14:textId="77777777" w:rsidR="00C53E01" w:rsidRPr="00C222A9" w:rsidRDefault="00DF7E71" w:rsidP="00C53E01">
      <w:pPr>
        <w:spacing w:after="0"/>
        <w:ind w:left="426"/>
        <w:rPr>
          <w:rFonts w:cs="Times New Roman"/>
        </w:rPr>
      </w:pPr>
      <w:r w:rsidRPr="00C222A9">
        <w:rPr>
          <w:rFonts w:cs="Times New Roman"/>
        </w:rPr>
        <w:t>Az Anyagismeret tananyagának tanítása során fel kell használni a közismereti oktatás Fizika, Kémia tantárgyaiban megszerzett természettudományos ismereteket, valamint támaszkodni kell az egyidejűleg folyó Géprajz, gépelemek, mechanika és az Agrárműszaki alapok gyakorlat tantárgyakban elsajátított ismeretekre</w:t>
      </w:r>
    </w:p>
    <w:p w14:paraId="6407BED6" w14:textId="77777777" w:rsidR="00C53E01" w:rsidRPr="00C222A9" w:rsidRDefault="00C53E01" w:rsidP="00C53E01">
      <w:pPr>
        <w:spacing w:after="0"/>
        <w:ind w:left="426"/>
        <w:rPr>
          <w:rFonts w:cs="Times New Roman"/>
        </w:rPr>
      </w:pPr>
    </w:p>
    <w:p w14:paraId="18311480" w14:textId="77777777" w:rsidR="00C53E01" w:rsidRDefault="00C53E01" w:rsidP="003D6147">
      <w:pPr>
        <w:pStyle w:val="Listaszerbekezds"/>
        <w:numPr>
          <w:ilvl w:val="1"/>
          <w:numId w:val="15"/>
        </w:numPr>
        <w:spacing w:after="0"/>
        <w:rPr>
          <w:rFonts w:cs="Times New Roman"/>
          <w:b/>
        </w:rPr>
      </w:pPr>
      <w:r w:rsidRPr="00C222A9">
        <w:rPr>
          <w:rFonts w:cs="Times New Roman"/>
          <w:b/>
        </w:rPr>
        <w:t>Témakörök</w:t>
      </w:r>
    </w:p>
    <w:p w14:paraId="522F5CF3" w14:textId="77777777" w:rsidR="00C021EC" w:rsidRPr="004434B1" w:rsidRDefault="00C021EC" w:rsidP="004434B1">
      <w:pPr>
        <w:spacing w:after="0"/>
        <w:ind w:left="496"/>
        <w:rPr>
          <w:rFonts w:cs="Times New Roman"/>
          <w:b/>
        </w:rPr>
      </w:pPr>
    </w:p>
    <w:p w14:paraId="2DEC3689" w14:textId="27350190" w:rsidR="00C53E01" w:rsidRPr="007E5739" w:rsidRDefault="00DF7E71" w:rsidP="003D6147">
      <w:pPr>
        <w:pStyle w:val="Listaszerbekezds"/>
        <w:numPr>
          <w:ilvl w:val="2"/>
          <w:numId w:val="14"/>
        </w:numPr>
        <w:tabs>
          <w:tab w:val="left" w:pos="1701"/>
          <w:tab w:val="right" w:pos="9072"/>
        </w:tabs>
        <w:spacing w:after="0"/>
        <w:rPr>
          <w:rFonts w:cs="Times New Roman"/>
          <w:b/>
          <w:i/>
        </w:rPr>
      </w:pPr>
      <w:r w:rsidRPr="007E5739">
        <w:rPr>
          <w:rFonts w:cs="Times New Roman"/>
          <w:b/>
          <w:i/>
        </w:rPr>
        <w:t>Metallográfiai ismeretek</w:t>
      </w:r>
      <w:r w:rsidR="00C53E01" w:rsidRPr="007E5739">
        <w:rPr>
          <w:rFonts w:cs="Times New Roman"/>
          <w:b/>
          <w:i/>
        </w:rPr>
        <w:tab/>
      </w:r>
      <w:r w:rsidR="00471C1E" w:rsidRPr="007E5739">
        <w:rPr>
          <w:rFonts w:cs="Times New Roman"/>
          <w:b/>
          <w:i/>
        </w:rPr>
        <w:t>6</w:t>
      </w:r>
      <w:r w:rsidR="00C53E01" w:rsidRPr="007E5739">
        <w:rPr>
          <w:rFonts w:cs="Times New Roman"/>
          <w:b/>
          <w:i/>
        </w:rPr>
        <w:t xml:space="preserve"> óra/</w:t>
      </w:r>
      <w:r w:rsidR="00471C1E" w:rsidRPr="007E5739">
        <w:rPr>
          <w:rFonts w:cs="Times New Roman"/>
          <w:b/>
          <w:i/>
        </w:rPr>
        <w:t>6</w:t>
      </w:r>
      <w:r w:rsidR="00C53E01" w:rsidRPr="007E5739">
        <w:rPr>
          <w:rFonts w:cs="Times New Roman"/>
          <w:b/>
          <w:i/>
        </w:rPr>
        <w:t xml:space="preserve"> óra</w:t>
      </w:r>
    </w:p>
    <w:p w14:paraId="59F4FCE9" w14:textId="77777777" w:rsidR="00DF7E71" w:rsidRPr="00C222A9" w:rsidRDefault="00DF7E71" w:rsidP="00DF7E71">
      <w:pPr>
        <w:spacing w:after="0"/>
        <w:ind w:left="851"/>
        <w:rPr>
          <w:rFonts w:cs="Times New Roman"/>
        </w:rPr>
      </w:pPr>
      <w:r w:rsidRPr="00C222A9">
        <w:rPr>
          <w:rFonts w:cs="Times New Roman"/>
        </w:rPr>
        <w:t>Anyagismeret és gyártástechnológia tárgya.</w:t>
      </w:r>
    </w:p>
    <w:p w14:paraId="26975A00" w14:textId="77777777" w:rsidR="00DF7E71" w:rsidRPr="00C222A9" w:rsidRDefault="00DF7E71" w:rsidP="00DF7E71">
      <w:pPr>
        <w:spacing w:after="0"/>
        <w:ind w:left="851"/>
        <w:rPr>
          <w:rFonts w:cs="Times New Roman"/>
        </w:rPr>
      </w:pPr>
      <w:r w:rsidRPr="00C222A9">
        <w:rPr>
          <w:rFonts w:cs="Times New Roman"/>
        </w:rPr>
        <w:t>Műszaki életben használt anyagok csoportosítása, az eredeti tulajdonság, a feldolgozás és a felhasználás kapcsolata.</w:t>
      </w:r>
    </w:p>
    <w:p w14:paraId="1764864C" w14:textId="77777777" w:rsidR="00DF7E71" w:rsidRPr="00C222A9" w:rsidRDefault="00DF7E71" w:rsidP="00DF7E71">
      <w:pPr>
        <w:spacing w:after="0"/>
        <w:ind w:left="851"/>
        <w:rPr>
          <w:rFonts w:cs="Times New Roman"/>
        </w:rPr>
      </w:pPr>
      <w:r w:rsidRPr="00C222A9">
        <w:rPr>
          <w:rFonts w:cs="Times New Roman"/>
        </w:rPr>
        <w:t>Viszkozitás és sűrűségmérés, súrlódási együttható mérése.</w:t>
      </w:r>
    </w:p>
    <w:p w14:paraId="0680D25A" w14:textId="77777777" w:rsidR="00DF7E71" w:rsidRPr="00C222A9" w:rsidRDefault="00DF7E71" w:rsidP="00DF7E71">
      <w:pPr>
        <w:spacing w:after="0"/>
        <w:ind w:left="851"/>
        <w:rPr>
          <w:rFonts w:cs="Times New Roman"/>
        </w:rPr>
      </w:pPr>
      <w:r w:rsidRPr="00C222A9">
        <w:rPr>
          <w:rFonts w:cs="Times New Roman"/>
        </w:rPr>
        <w:t>Keménységmérési eljárások, eszközök.</w:t>
      </w:r>
    </w:p>
    <w:p w14:paraId="171277C7" w14:textId="77777777" w:rsidR="00DF7E71" w:rsidRPr="00C222A9" w:rsidRDefault="00DF7E71" w:rsidP="00DF7E71">
      <w:pPr>
        <w:spacing w:after="0"/>
        <w:ind w:left="851"/>
        <w:rPr>
          <w:rFonts w:cs="Times New Roman"/>
        </w:rPr>
      </w:pPr>
      <w:r w:rsidRPr="00C222A9">
        <w:rPr>
          <w:rFonts w:cs="Times New Roman"/>
        </w:rPr>
        <w:t>Anyagvizsgálat elmélete, az anyagokkal szemben támasztott követelmények, igénybevételek.</w:t>
      </w:r>
    </w:p>
    <w:p w14:paraId="3A89BFCC" w14:textId="77777777" w:rsidR="00DF7E71" w:rsidRPr="00C222A9" w:rsidRDefault="00DF7E71" w:rsidP="00DF7E71">
      <w:pPr>
        <w:spacing w:after="0"/>
        <w:ind w:left="851"/>
        <w:rPr>
          <w:rFonts w:cs="Times New Roman"/>
        </w:rPr>
      </w:pPr>
      <w:r w:rsidRPr="00C222A9">
        <w:rPr>
          <w:rFonts w:cs="Times New Roman"/>
        </w:rPr>
        <w:t>Mechanikai és technológiai anyagvizsgálati eljárások.</w:t>
      </w:r>
    </w:p>
    <w:p w14:paraId="518FB8EB" w14:textId="77777777" w:rsidR="00DF7E71" w:rsidRPr="00C222A9" w:rsidRDefault="00DF7E71" w:rsidP="00DF7E71">
      <w:pPr>
        <w:spacing w:after="0"/>
        <w:ind w:left="851"/>
        <w:rPr>
          <w:rFonts w:cs="Times New Roman"/>
        </w:rPr>
      </w:pPr>
      <w:r w:rsidRPr="00C222A9">
        <w:rPr>
          <w:rFonts w:cs="Times New Roman"/>
        </w:rPr>
        <w:t xml:space="preserve">Szakító és keménységvizsgálatok (pl. </w:t>
      </w:r>
      <w:proofErr w:type="spellStart"/>
      <w:r w:rsidRPr="00C222A9">
        <w:rPr>
          <w:rFonts w:cs="Times New Roman"/>
        </w:rPr>
        <w:t>Brinell</w:t>
      </w:r>
      <w:proofErr w:type="spellEnd"/>
      <w:r w:rsidRPr="00C222A9">
        <w:rPr>
          <w:rFonts w:cs="Times New Roman"/>
        </w:rPr>
        <w:t xml:space="preserve">, </w:t>
      </w:r>
      <w:proofErr w:type="spellStart"/>
      <w:r w:rsidRPr="00C222A9">
        <w:rPr>
          <w:rFonts w:cs="Times New Roman"/>
        </w:rPr>
        <w:t>Vickers</w:t>
      </w:r>
      <w:proofErr w:type="spellEnd"/>
      <w:r w:rsidRPr="00C222A9">
        <w:rPr>
          <w:rFonts w:cs="Times New Roman"/>
        </w:rPr>
        <w:t xml:space="preserve">, </w:t>
      </w:r>
      <w:proofErr w:type="spellStart"/>
      <w:r w:rsidRPr="00C222A9">
        <w:rPr>
          <w:rFonts w:cs="Times New Roman"/>
        </w:rPr>
        <w:t>Rockwel</w:t>
      </w:r>
      <w:proofErr w:type="spellEnd"/>
      <w:r w:rsidRPr="00C222A9">
        <w:rPr>
          <w:rFonts w:cs="Times New Roman"/>
        </w:rPr>
        <w:t xml:space="preserve">, </w:t>
      </w:r>
      <w:proofErr w:type="spellStart"/>
      <w:r w:rsidRPr="00C222A9">
        <w:rPr>
          <w:rFonts w:cs="Times New Roman"/>
        </w:rPr>
        <w:t>Poldi</w:t>
      </w:r>
      <w:proofErr w:type="spellEnd"/>
      <w:r w:rsidRPr="00C222A9">
        <w:rPr>
          <w:rFonts w:cs="Times New Roman"/>
        </w:rPr>
        <w:t>)</w:t>
      </w:r>
    </w:p>
    <w:p w14:paraId="11B5F7F9" w14:textId="77777777" w:rsidR="00DF7E71" w:rsidRPr="00C222A9" w:rsidRDefault="00DF7E71" w:rsidP="00DF7E71">
      <w:pPr>
        <w:spacing w:after="0"/>
        <w:ind w:left="851"/>
        <w:rPr>
          <w:rFonts w:cs="Times New Roman"/>
        </w:rPr>
      </w:pPr>
      <w:r w:rsidRPr="00C222A9">
        <w:rPr>
          <w:rFonts w:cs="Times New Roman"/>
        </w:rPr>
        <w:t>Edzhetőségi hegeszthetőségi, alakíthatósági vizsgálatok.</w:t>
      </w:r>
    </w:p>
    <w:p w14:paraId="0CF6D4D1" w14:textId="77777777" w:rsidR="00DF7E71" w:rsidRPr="00C222A9" w:rsidRDefault="00DF7E71" w:rsidP="00DF7E71">
      <w:pPr>
        <w:spacing w:after="0"/>
        <w:ind w:left="851"/>
        <w:rPr>
          <w:rFonts w:cs="Times New Roman"/>
        </w:rPr>
      </w:pPr>
      <w:r w:rsidRPr="00C222A9">
        <w:rPr>
          <w:rFonts w:cs="Times New Roman"/>
        </w:rPr>
        <w:t>Roncsolás-mentes anyagvizsgálatok.</w:t>
      </w:r>
    </w:p>
    <w:p w14:paraId="744F02BB" w14:textId="77777777" w:rsidR="00C53E01" w:rsidRPr="00C222A9" w:rsidRDefault="00DF7E71" w:rsidP="00DF7E71">
      <w:pPr>
        <w:spacing w:after="0"/>
        <w:ind w:left="851"/>
        <w:rPr>
          <w:rFonts w:cs="Times New Roman"/>
        </w:rPr>
      </w:pPr>
      <w:r w:rsidRPr="00C222A9">
        <w:rPr>
          <w:rFonts w:cs="Times New Roman"/>
        </w:rPr>
        <w:t>Anyaghibák vizsgálata (pl. makroszkopikus, maratási, jelzőfestékes és mágneses repedésvizsgálat, röntgen- és izotópvizsgálat, ultrahang vizsgálat).</w:t>
      </w:r>
    </w:p>
    <w:p w14:paraId="1628B19A" w14:textId="77777777" w:rsidR="00C53E01" w:rsidRPr="00C222A9" w:rsidRDefault="00C53E01" w:rsidP="00C53E01">
      <w:pPr>
        <w:tabs>
          <w:tab w:val="left" w:pos="1418"/>
          <w:tab w:val="right" w:pos="9072"/>
        </w:tabs>
        <w:spacing w:after="0"/>
        <w:ind w:left="851"/>
        <w:rPr>
          <w:rFonts w:cs="Times New Roman"/>
        </w:rPr>
      </w:pPr>
    </w:p>
    <w:p w14:paraId="3232298D" w14:textId="77777777" w:rsidR="00C53E01" w:rsidRPr="00C222A9" w:rsidRDefault="00DF7E71" w:rsidP="007E5739">
      <w:pPr>
        <w:pStyle w:val="Listaszerbekezds"/>
        <w:numPr>
          <w:ilvl w:val="2"/>
          <w:numId w:val="14"/>
        </w:numPr>
        <w:tabs>
          <w:tab w:val="left" w:pos="1701"/>
          <w:tab w:val="right" w:pos="9072"/>
        </w:tabs>
        <w:spacing w:after="0"/>
        <w:ind w:left="993" w:hanging="426"/>
        <w:rPr>
          <w:rFonts w:cs="Times New Roman"/>
          <w:b/>
          <w:i/>
        </w:rPr>
      </w:pPr>
      <w:r w:rsidRPr="00C222A9">
        <w:rPr>
          <w:rFonts w:cs="Times New Roman"/>
          <w:b/>
          <w:i/>
        </w:rPr>
        <w:t>Fémek és ötvözeteik</w:t>
      </w:r>
      <w:r w:rsidR="00C53E01" w:rsidRPr="00C222A9">
        <w:rPr>
          <w:rFonts w:cs="Times New Roman"/>
          <w:b/>
          <w:i/>
        </w:rPr>
        <w:tab/>
      </w:r>
      <w:r w:rsidR="00471C1E" w:rsidRPr="00C222A9">
        <w:rPr>
          <w:rFonts w:cs="Times New Roman"/>
          <w:b/>
          <w:i/>
        </w:rPr>
        <w:t>14</w:t>
      </w:r>
      <w:r w:rsidR="00C53E01" w:rsidRPr="00C222A9">
        <w:rPr>
          <w:rFonts w:cs="Times New Roman"/>
          <w:b/>
          <w:i/>
        </w:rPr>
        <w:t xml:space="preserve"> óra/</w:t>
      </w:r>
      <w:r w:rsidR="00471C1E" w:rsidRPr="00C222A9">
        <w:rPr>
          <w:rFonts w:cs="Times New Roman"/>
          <w:b/>
          <w:i/>
        </w:rPr>
        <w:t>14</w:t>
      </w:r>
      <w:r w:rsidR="00C53E01" w:rsidRPr="00C222A9">
        <w:rPr>
          <w:rFonts w:cs="Times New Roman"/>
          <w:b/>
          <w:i/>
        </w:rPr>
        <w:t xml:space="preserve"> óra</w:t>
      </w:r>
    </w:p>
    <w:p w14:paraId="4970E070" w14:textId="77777777" w:rsidR="00DF7E71" w:rsidRPr="00C222A9" w:rsidRDefault="00DF7E71" w:rsidP="00DF7E71">
      <w:pPr>
        <w:spacing w:after="0"/>
        <w:ind w:left="851"/>
        <w:rPr>
          <w:rFonts w:cs="Times New Roman"/>
        </w:rPr>
      </w:pPr>
      <w:r w:rsidRPr="00C222A9">
        <w:rPr>
          <w:rFonts w:cs="Times New Roman"/>
        </w:rPr>
        <w:t>Fémes anyagok csoportosítása, szerkezete: színfémek és ötvözetek.</w:t>
      </w:r>
    </w:p>
    <w:p w14:paraId="0A5EF6D7" w14:textId="77777777" w:rsidR="00DF7E71" w:rsidRPr="00C222A9" w:rsidRDefault="00DF7E71" w:rsidP="00DF7E71">
      <w:pPr>
        <w:spacing w:after="0"/>
        <w:ind w:left="851"/>
        <w:rPr>
          <w:rFonts w:cs="Times New Roman"/>
        </w:rPr>
      </w:pPr>
      <w:r w:rsidRPr="00C222A9">
        <w:rPr>
          <w:rFonts w:cs="Times New Roman"/>
        </w:rPr>
        <w:t>Fémek szerkezete, kristályok felépítése, szabványos jelölései.</w:t>
      </w:r>
    </w:p>
    <w:p w14:paraId="78305AE3" w14:textId="77777777" w:rsidR="00DF7E71" w:rsidRPr="00C222A9" w:rsidRDefault="00DF7E71" w:rsidP="00DF7E71">
      <w:pPr>
        <w:spacing w:after="0"/>
        <w:ind w:left="851"/>
        <w:rPr>
          <w:rFonts w:cs="Times New Roman"/>
        </w:rPr>
      </w:pPr>
      <w:r w:rsidRPr="00C222A9">
        <w:rPr>
          <w:rFonts w:cs="Times New Roman"/>
        </w:rPr>
        <w:t>Vas tulajdonságai (pl. fizikai, kémiai, technológiai, mechanikai), lehűlési görbéje.</w:t>
      </w:r>
    </w:p>
    <w:p w14:paraId="721BACEC" w14:textId="77777777" w:rsidR="00DF7E71" w:rsidRPr="00C222A9" w:rsidRDefault="00DF7E71" w:rsidP="00DF7E71">
      <w:pPr>
        <w:spacing w:after="0"/>
        <w:ind w:left="851"/>
        <w:rPr>
          <w:rFonts w:cs="Times New Roman"/>
        </w:rPr>
      </w:pPr>
      <w:r w:rsidRPr="00C222A9">
        <w:rPr>
          <w:rFonts w:cs="Times New Roman"/>
        </w:rPr>
        <w:lastRenderedPageBreak/>
        <w:t>Vas és ötvözetei, vas-szén állapotábra, szövetelemek.</w:t>
      </w:r>
    </w:p>
    <w:p w14:paraId="2AC5E0AF" w14:textId="77777777" w:rsidR="00DF7E71" w:rsidRPr="00C222A9" w:rsidRDefault="00DF7E71" w:rsidP="00DF7E71">
      <w:pPr>
        <w:spacing w:after="0"/>
        <w:ind w:left="851"/>
        <w:rPr>
          <w:rFonts w:cs="Times New Roman"/>
        </w:rPr>
      </w:pPr>
      <w:r w:rsidRPr="00C222A9">
        <w:rPr>
          <w:rFonts w:cs="Times New Roman"/>
        </w:rPr>
        <w:t xml:space="preserve">Acélok és öntött vasak csoportosítása, jellemző tulajdonságaik és felhasználási területeik (pl. szerkezeti acélok, szerszámacélok, különleges acélok, acélöntvények, lemez- és gömbgrafitos öntöttvas, </w:t>
      </w:r>
      <w:proofErr w:type="spellStart"/>
      <w:r w:rsidRPr="00C222A9">
        <w:rPr>
          <w:rFonts w:cs="Times New Roman"/>
        </w:rPr>
        <w:t>temperöntvény</w:t>
      </w:r>
      <w:proofErr w:type="spellEnd"/>
      <w:r w:rsidRPr="00C222A9">
        <w:rPr>
          <w:rFonts w:cs="Times New Roman"/>
        </w:rPr>
        <w:t>).</w:t>
      </w:r>
    </w:p>
    <w:p w14:paraId="0449524D" w14:textId="77777777" w:rsidR="00DF7E71" w:rsidRPr="00C222A9" w:rsidRDefault="00DF7E71" w:rsidP="00DF7E71">
      <w:pPr>
        <w:spacing w:after="0"/>
        <w:ind w:left="851"/>
        <w:rPr>
          <w:rFonts w:cs="Times New Roman"/>
        </w:rPr>
      </w:pPr>
      <w:r w:rsidRPr="00C222A9">
        <w:rPr>
          <w:rFonts w:cs="Times New Roman"/>
        </w:rPr>
        <w:t>Ötvöző és szennyező anyagok fogalma, hatása a fémek tulajdonságaira (mangán, nikkel, króm, wolfram, vanádium, réz, alumínium stb.).</w:t>
      </w:r>
    </w:p>
    <w:p w14:paraId="0BE6F458" w14:textId="77777777" w:rsidR="00DF7E71" w:rsidRPr="00C222A9" w:rsidRDefault="00DF7E71" w:rsidP="00DF7E71">
      <w:pPr>
        <w:spacing w:after="0"/>
        <w:ind w:left="851"/>
        <w:rPr>
          <w:rFonts w:cs="Times New Roman"/>
        </w:rPr>
      </w:pPr>
      <w:r w:rsidRPr="00C222A9">
        <w:rPr>
          <w:rFonts w:cs="Times New Roman"/>
        </w:rPr>
        <w:t>Az ötvöző anyagok jellemző tulajdonságai, előfordulásuk a természetben.</w:t>
      </w:r>
    </w:p>
    <w:p w14:paraId="3638996E" w14:textId="77777777" w:rsidR="00DF7E71" w:rsidRPr="00C222A9" w:rsidRDefault="00DF7E71" w:rsidP="00DF7E71">
      <w:pPr>
        <w:spacing w:after="0"/>
        <w:ind w:left="851"/>
        <w:rPr>
          <w:rFonts w:cs="Times New Roman"/>
        </w:rPr>
      </w:pPr>
      <w:r w:rsidRPr="00C222A9">
        <w:rPr>
          <w:rFonts w:cs="Times New Roman"/>
        </w:rPr>
        <w:t>A legfontosabb vasötvözetek, rézötvözetek, alumínium ötvözetek csoportosítása, jellemző tulajdonságaik és felhasználásuk.</w:t>
      </w:r>
    </w:p>
    <w:p w14:paraId="3462D30C" w14:textId="77777777" w:rsidR="00DF7E71" w:rsidRPr="00C222A9" w:rsidRDefault="00DF7E71" w:rsidP="00DF7E71">
      <w:pPr>
        <w:spacing w:after="0"/>
        <w:ind w:left="851"/>
        <w:rPr>
          <w:rFonts w:cs="Times New Roman"/>
        </w:rPr>
      </w:pPr>
      <w:r w:rsidRPr="00C222A9">
        <w:rPr>
          <w:rFonts w:cs="Times New Roman"/>
        </w:rPr>
        <w:t>Egyéb fémek és ötvözetek csoportosítása, jellemző tulajdonságaik és felhasználásuk.</w:t>
      </w:r>
    </w:p>
    <w:p w14:paraId="4E475524" w14:textId="77777777" w:rsidR="00DF7E71" w:rsidRPr="00C222A9" w:rsidRDefault="00DF7E71" w:rsidP="00DF7E71">
      <w:pPr>
        <w:spacing w:after="0"/>
        <w:ind w:left="851"/>
        <w:rPr>
          <w:rFonts w:cs="Times New Roman"/>
        </w:rPr>
      </w:pPr>
      <w:r w:rsidRPr="00C222A9">
        <w:rPr>
          <w:rFonts w:cs="Times New Roman"/>
        </w:rPr>
        <w:t>Acél tulajdonságai megváltoztatása hőkezelési eljárásokkal.</w:t>
      </w:r>
    </w:p>
    <w:p w14:paraId="219A217E" w14:textId="77777777" w:rsidR="00DF7E71" w:rsidRPr="00C222A9" w:rsidRDefault="00DF7E71" w:rsidP="00DF7E71">
      <w:pPr>
        <w:spacing w:after="0"/>
        <w:ind w:left="851"/>
        <w:rPr>
          <w:rFonts w:cs="Times New Roman"/>
        </w:rPr>
      </w:pPr>
      <w:r w:rsidRPr="00C222A9">
        <w:rPr>
          <w:rFonts w:cs="Times New Roman"/>
        </w:rPr>
        <w:t xml:space="preserve">Hőkezelés alapműveletei (felhevítés, </w:t>
      </w:r>
      <w:proofErr w:type="spellStart"/>
      <w:r w:rsidRPr="00C222A9">
        <w:rPr>
          <w:rFonts w:cs="Times New Roman"/>
        </w:rPr>
        <w:t>hőntartás</w:t>
      </w:r>
      <w:proofErr w:type="spellEnd"/>
      <w:r w:rsidRPr="00C222A9">
        <w:rPr>
          <w:rFonts w:cs="Times New Roman"/>
        </w:rPr>
        <w:t>, lehűtés).</w:t>
      </w:r>
    </w:p>
    <w:p w14:paraId="3103A954" w14:textId="77777777" w:rsidR="00DF7E71" w:rsidRPr="00C222A9" w:rsidRDefault="00DF7E71" w:rsidP="00DF7E71">
      <w:pPr>
        <w:spacing w:after="0"/>
        <w:ind w:left="851"/>
        <w:rPr>
          <w:rFonts w:cs="Times New Roman"/>
        </w:rPr>
      </w:pPr>
      <w:r w:rsidRPr="00C222A9">
        <w:rPr>
          <w:rFonts w:cs="Times New Roman"/>
        </w:rPr>
        <w:t xml:space="preserve">Lehűlési sebesség befolyása az acélok szövetszerkezetére (pl. izotermikus, átalakulási diagramok, a diffúziós és </w:t>
      </w:r>
      <w:proofErr w:type="spellStart"/>
      <w:r w:rsidRPr="00C222A9">
        <w:rPr>
          <w:rFonts w:cs="Times New Roman"/>
        </w:rPr>
        <w:t>martenzites</w:t>
      </w:r>
      <w:proofErr w:type="spellEnd"/>
      <w:r w:rsidRPr="00C222A9">
        <w:rPr>
          <w:rFonts w:cs="Times New Roman"/>
        </w:rPr>
        <w:t xml:space="preserve"> átalakulás).</w:t>
      </w:r>
    </w:p>
    <w:p w14:paraId="7483CB16" w14:textId="77777777" w:rsidR="00DF7E71" w:rsidRPr="00C222A9" w:rsidRDefault="00DF7E71" w:rsidP="00DF7E71">
      <w:pPr>
        <w:spacing w:after="0"/>
        <w:ind w:left="851"/>
        <w:rPr>
          <w:rFonts w:cs="Times New Roman"/>
        </w:rPr>
      </w:pPr>
      <w:r w:rsidRPr="00C222A9">
        <w:rPr>
          <w:rFonts w:cs="Times New Roman"/>
        </w:rPr>
        <w:t>Teljes keresztmetszetben történő hőkezelések.</w:t>
      </w:r>
    </w:p>
    <w:p w14:paraId="7F130772" w14:textId="77777777" w:rsidR="00DF7E71" w:rsidRPr="00C222A9" w:rsidRDefault="00DF7E71" w:rsidP="00DF7E71">
      <w:pPr>
        <w:spacing w:after="0"/>
        <w:ind w:left="851"/>
        <w:rPr>
          <w:rFonts w:cs="Times New Roman"/>
        </w:rPr>
      </w:pPr>
      <w:r w:rsidRPr="00C222A9">
        <w:rPr>
          <w:rFonts w:cs="Times New Roman"/>
        </w:rPr>
        <w:t>Felületi hőkezelések (pl. lángedzés, nagyfrekvenciás felületi edzés).</w:t>
      </w:r>
    </w:p>
    <w:p w14:paraId="18119561" w14:textId="77777777" w:rsidR="00DF7E71" w:rsidRPr="00C222A9" w:rsidRDefault="00DF7E71" w:rsidP="00DF7E71">
      <w:pPr>
        <w:spacing w:after="0"/>
        <w:ind w:left="851"/>
        <w:rPr>
          <w:rFonts w:cs="Times New Roman"/>
        </w:rPr>
      </w:pPr>
      <w:r w:rsidRPr="00C222A9">
        <w:rPr>
          <w:rFonts w:cs="Times New Roman"/>
        </w:rPr>
        <w:t xml:space="preserve">Különleges hőkezelési eljárások pl. lépcsős, izotermikus, mélyhűtéses </w:t>
      </w:r>
      <w:proofErr w:type="spellStart"/>
      <w:r w:rsidRPr="00C222A9">
        <w:rPr>
          <w:rFonts w:cs="Times New Roman"/>
        </w:rPr>
        <w:t>eddzés</w:t>
      </w:r>
      <w:proofErr w:type="spellEnd"/>
      <w:r w:rsidRPr="00C222A9">
        <w:rPr>
          <w:rFonts w:cs="Times New Roman"/>
        </w:rPr>
        <w:t xml:space="preserve"> megeresztés, lágyítás, normalizálás, gyorsacélok, </w:t>
      </w:r>
      <w:proofErr w:type="spellStart"/>
      <w:r w:rsidRPr="00C222A9">
        <w:rPr>
          <w:rFonts w:cs="Times New Roman"/>
        </w:rPr>
        <w:t>ausztenites</w:t>
      </w:r>
      <w:proofErr w:type="spellEnd"/>
      <w:r w:rsidRPr="00C222A9">
        <w:rPr>
          <w:rFonts w:cs="Times New Roman"/>
        </w:rPr>
        <w:t xml:space="preserve"> acélok hőkezelése.</w:t>
      </w:r>
    </w:p>
    <w:p w14:paraId="759C728B" w14:textId="77777777" w:rsidR="00DF7E71" w:rsidRPr="00C222A9" w:rsidRDefault="00DF7E71" w:rsidP="00DF7E71">
      <w:pPr>
        <w:spacing w:after="0"/>
        <w:ind w:left="851"/>
        <w:rPr>
          <w:rFonts w:cs="Times New Roman"/>
        </w:rPr>
      </w:pPr>
      <w:r w:rsidRPr="00C222A9">
        <w:rPr>
          <w:rFonts w:cs="Times New Roman"/>
        </w:rPr>
        <w:t xml:space="preserve">Termokémiai kezelések (pl. betétedzések, </w:t>
      </w:r>
      <w:proofErr w:type="spellStart"/>
      <w:r w:rsidRPr="00C222A9">
        <w:rPr>
          <w:rFonts w:cs="Times New Roman"/>
        </w:rPr>
        <w:t>nitridálás</w:t>
      </w:r>
      <w:proofErr w:type="spellEnd"/>
      <w:r w:rsidRPr="00C222A9">
        <w:rPr>
          <w:rFonts w:cs="Times New Roman"/>
        </w:rPr>
        <w:t xml:space="preserve">, </w:t>
      </w:r>
      <w:proofErr w:type="spellStart"/>
      <w:r w:rsidRPr="00C222A9">
        <w:rPr>
          <w:rFonts w:cs="Times New Roman"/>
        </w:rPr>
        <w:t>alitálás</w:t>
      </w:r>
      <w:proofErr w:type="spellEnd"/>
      <w:r w:rsidRPr="00C222A9">
        <w:rPr>
          <w:rFonts w:cs="Times New Roman"/>
        </w:rPr>
        <w:t xml:space="preserve">, </w:t>
      </w:r>
      <w:proofErr w:type="spellStart"/>
      <w:r w:rsidRPr="00C222A9">
        <w:rPr>
          <w:rFonts w:cs="Times New Roman"/>
        </w:rPr>
        <w:t>kromálás</w:t>
      </w:r>
      <w:proofErr w:type="spellEnd"/>
      <w:r w:rsidRPr="00C222A9">
        <w:rPr>
          <w:rFonts w:cs="Times New Roman"/>
        </w:rPr>
        <w:t xml:space="preserve">, </w:t>
      </w:r>
      <w:proofErr w:type="spellStart"/>
      <w:r w:rsidRPr="00C222A9">
        <w:rPr>
          <w:rFonts w:cs="Times New Roman"/>
        </w:rPr>
        <w:t>szilikálás</w:t>
      </w:r>
      <w:proofErr w:type="spellEnd"/>
      <w:r w:rsidRPr="00C222A9">
        <w:rPr>
          <w:rFonts w:cs="Times New Roman"/>
        </w:rPr>
        <w:t>).</w:t>
      </w:r>
    </w:p>
    <w:p w14:paraId="0DE32334" w14:textId="77777777" w:rsidR="00DF7E71" w:rsidRPr="00C222A9" w:rsidRDefault="00DF7E71" w:rsidP="00DF7E71">
      <w:pPr>
        <w:spacing w:after="0"/>
        <w:ind w:left="851"/>
        <w:rPr>
          <w:rFonts w:cs="Times New Roman"/>
        </w:rPr>
      </w:pPr>
      <w:r w:rsidRPr="00C222A9">
        <w:rPr>
          <w:rFonts w:cs="Times New Roman"/>
        </w:rPr>
        <w:t>Öntöttvasak hőkezelése: szürke és fehéröntvények hőkezelése (temperálás).</w:t>
      </w:r>
    </w:p>
    <w:p w14:paraId="5DCA3A29" w14:textId="77777777" w:rsidR="00DF7E71" w:rsidRPr="00C222A9" w:rsidRDefault="00DF7E71" w:rsidP="00DF7E71">
      <w:pPr>
        <w:spacing w:after="0"/>
        <w:ind w:left="851"/>
        <w:rPr>
          <w:rFonts w:cs="Times New Roman"/>
        </w:rPr>
      </w:pPr>
      <w:r w:rsidRPr="00C222A9">
        <w:rPr>
          <w:rFonts w:cs="Times New Roman"/>
        </w:rPr>
        <w:t>Réz és rézötvözetek tulajdonságai és felhasználása.</w:t>
      </w:r>
    </w:p>
    <w:p w14:paraId="3226208B" w14:textId="77777777" w:rsidR="00DF7E71" w:rsidRPr="00C222A9" w:rsidRDefault="00DF7E71" w:rsidP="00DF7E71">
      <w:pPr>
        <w:spacing w:after="0"/>
        <w:ind w:left="851"/>
        <w:rPr>
          <w:rFonts w:cs="Times New Roman"/>
        </w:rPr>
      </w:pPr>
      <w:r w:rsidRPr="00C222A9">
        <w:rPr>
          <w:rFonts w:cs="Times New Roman"/>
        </w:rPr>
        <w:t>Horgany, ón és ólomötvözetek tulajdonságai, alkalmazási területei.</w:t>
      </w:r>
    </w:p>
    <w:p w14:paraId="7BBB52AD" w14:textId="77777777" w:rsidR="00DF7E71" w:rsidRPr="00C222A9" w:rsidRDefault="00DF7E71" w:rsidP="00DF7E71">
      <w:pPr>
        <w:spacing w:after="0"/>
        <w:ind w:left="851"/>
        <w:rPr>
          <w:rFonts w:cs="Times New Roman"/>
        </w:rPr>
      </w:pPr>
      <w:r w:rsidRPr="00C222A9">
        <w:rPr>
          <w:rFonts w:cs="Times New Roman"/>
        </w:rPr>
        <w:t>Alumínium és alumínium ötvözetek tulajdonságai, alkalmazási területei.</w:t>
      </w:r>
    </w:p>
    <w:p w14:paraId="5C5FC369" w14:textId="77777777" w:rsidR="00DF7E71" w:rsidRPr="00C222A9" w:rsidRDefault="00DF7E71" w:rsidP="00DF7E71">
      <w:pPr>
        <w:spacing w:after="0"/>
        <w:ind w:left="851"/>
        <w:rPr>
          <w:rFonts w:cs="Times New Roman"/>
        </w:rPr>
      </w:pPr>
      <w:r w:rsidRPr="00C222A9">
        <w:rPr>
          <w:rFonts w:cs="Times New Roman"/>
        </w:rPr>
        <w:t>Magnézium és titánötvözetek tulajdonságai, alkalmazási területei.</w:t>
      </w:r>
    </w:p>
    <w:p w14:paraId="60D88A0E" w14:textId="77777777" w:rsidR="00DF7E71" w:rsidRPr="00C222A9" w:rsidRDefault="00DF7E71" w:rsidP="00DF7E71">
      <w:pPr>
        <w:spacing w:after="0"/>
        <w:ind w:left="851"/>
        <w:rPr>
          <w:rFonts w:cs="Times New Roman"/>
        </w:rPr>
      </w:pPr>
      <w:r w:rsidRPr="00C222A9">
        <w:rPr>
          <w:rFonts w:cs="Times New Roman"/>
        </w:rPr>
        <w:t>Egyéb fémek és ötvözetek.</w:t>
      </w:r>
    </w:p>
    <w:p w14:paraId="6E351F0A" w14:textId="77777777" w:rsidR="00C53E01" w:rsidRPr="00C222A9" w:rsidRDefault="00DF7E71" w:rsidP="00DF7E71">
      <w:pPr>
        <w:spacing w:after="0"/>
        <w:ind w:left="851"/>
        <w:rPr>
          <w:rFonts w:cs="Times New Roman"/>
        </w:rPr>
      </w:pPr>
      <w:r w:rsidRPr="00C222A9">
        <w:rPr>
          <w:rFonts w:cs="Times New Roman"/>
        </w:rPr>
        <w:t>Villamos vezető és félvezető anyagok jellemző tulajdonságai, alkalmazási területei.</w:t>
      </w:r>
    </w:p>
    <w:p w14:paraId="06F4A850" w14:textId="77777777" w:rsidR="00C53E01" w:rsidRPr="00C222A9" w:rsidRDefault="00C53E01" w:rsidP="00C53E01">
      <w:pPr>
        <w:tabs>
          <w:tab w:val="left" w:pos="1418"/>
          <w:tab w:val="right" w:pos="9072"/>
        </w:tabs>
        <w:spacing w:after="0"/>
        <w:ind w:left="851"/>
        <w:rPr>
          <w:rFonts w:cs="Times New Roman"/>
        </w:rPr>
      </w:pPr>
    </w:p>
    <w:p w14:paraId="72E9CB44" w14:textId="77777777" w:rsidR="00C53E01" w:rsidRPr="00C222A9" w:rsidRDefault="00DF7E71" w:rsidP="007E5739">
      <w:pPr>
        <w:pStyle w:val="Listaszerbekezds"/>
        <w:numPr>
          <w:ilvl w:val="2"/>
          <w:numId w:val="14"/>
        </w:numPr>
        <w:tabs>
          <w:tab w:val="left" w:pos="1701"/>
          <w:tab w:val="right" w:pos="9072"/>
        </w:tabs>
        <w:spacing w:after="0"/>
        <w:ind w:left="993" w:hanging="426"/>
        <w:rPr>
          <w:rFonts w:cs="Times New Roman"/>
          <w:b/>
          <w:i/>
        </w:rPr>
      </w:pPr>
      <w:r w:rsidRPr="00C222A9">
        <w:rPr>
          <w:rFonts w:cs="Times New Roman"/>
          <w:b/>
          <w:i/>
        </w:rPr>
        <w:t>Nemfémes anyagok</w:t>
      </w:r>
      <w:r w:rsidR="00C53E01" w:rsidRPr="00C222A9">
        <w:rPr>
          <w:rFonts w:cs="Times New Roman"/>
          <w:b/>
          <w:i/>
        </w:rPr>
        <w:tab/>
      </w:r>
      <w:r w:rsidR="00471C1E" w:rsidRPr="00C222A9">
        <w:rPr>
          <w:rFonts w:cs="Times New Roman"/>
          <w:b/>
          <w:i/>
        </w:rPr>
        <w:t>5</w:t>
      </w:r>
      <w:r w:rsidR="00C53E01" w:rsidRPr="00C222A9">
        <w:rPr>
          <w:rFonts w:cs="Times New Roman"/>
          <w:b/>
          <w:i/>
        </w:rPr>
        <w:t xml:space="preserve"> óra/</w:t>
      </w:r>
      <w:r w:rsidR="00471C1E" w:rsidRPr="00C222A9">
        <w:rPr>
          <w:rFonts w:cs="Times New Roman"/>
          <w:b/>
          <w:i/>
        </w:rPr>
        <w:t>5</w:t>
      </w:r>
      <w:r w:rsidR="00C53E01" w:rsidRPr="00C222A9">
        <w:rPr>
          <w:rFonts w:cs="Times New Roman"/>
          <w:b/>
          <w:i/>
        </w:rPr>
        <w:t xml:space="preserve"> óra</w:t>
      </w:r>
    </w:p>
    <w:p w14:paraId="0E27F77A" w14:textId="77777777" w:rsidR="00DF7E71" w:rsidRPr="00C222A9" w:rsidRDefault="00DF7E71" w:rsidP="00DF7E71">
      <w:pPr>
        <w:spacing w:after="0"/>
        <w:ind w:left="851"/>
        <w:rPr>
          <w:rFonts w:cs="Times New Roman"/>
        </w:rPr>
      </w:pPr>
      <w:r w:rsidRPr="00C222A9">
        <w:rPr>
          <w:rFonts w:cs="Times New Roman"/>
        </w:rPr>
        <w:t>Műanyagok jelentősége, alkalmazási területei.</w:t>
      </w:r>
    </w:p>
    <w:p w14:paraId="2E4DBBE5" w14:textId="77777777" w:rsidR="00DF7E71" w:rsidRPr="00C222A9" w:rsidRDefault="00DF7E71" w:rsidP="00DF7E71">
      <w:pPr>
        <w:spacing w:after="0"/>
        <w:ind w:left="851"/>
        <w:rPr>
          <w:rFonts w:cs="Times New Roman"/>
        </w:rPr>
      </w:pPr>
      <w:r w:rsidRPr="00C222A9">
        <w:rPr>
          <w:rFonts w:cs="Times New Roman"/>
        </w:rPr>
        <w:t>Műanyagok csoportosítása (pl. hőre lágyuló, hőre keményedő műanyagok).</w:t>
      </w:r>
    </w:p>
    <w:p w14:paraId="772DF8FC" w14:textId="77777777" w:rsidR="00DF7E71" w:rsidRPr="00C222A9" w:rsidRDefault="00DF7E71" w:rsidP="00DF7E71">
      <w:pPr>
        <w:spacing w:after="0"/>
        <w:ind w:left="851"/>
        <w:rPr>
          <w:rFonts w:cs="Times New Roman"/>
        </w:rPr>
      </w:pPr>
      <w:r w:rsidRPr="00C222A9">
        <w:rPr>
          <w:rFonts w:cs="Times New Roman"/>
        </w:rPr>
        <w:t>Műanyagok megmunkálása (forgácsolással, sajtolással, fröccsöntéssel stb.).</w:t>
      </w:r>
    </w:p>
    <w:p w14:paraId="39B5CF9D" w14:textId="77777777" w:rsidR="00DF7E71" w:rsidRPr="00C222A9" w:rsidRDefault="00DF7E71" w:rsidP="00DF7E71">
      <w:pPr>
        <w:spacing w:after="0"/>
        <w:ind w:left="851"/>
        <w:rPr>
          <w:rFonts w:cs="Times New Roman"/>
        </w:rPr>
      </w:pPr>
      <w:r w:rsidRPr="00C222A9">
        <w:rPr>
          <w:rFonts w:cs="Times New Roman"/>
        </w:rPr>
        <w:t>Műanyagok felhasználásának környezetvédelmi hatásai.</w:t>
      </w:r>
    </w:p>
    <w:p w14:paraId="0EEA7B73" w14:textId="77777777" w:rsidR="00DF7E71" w:rsidRPr="00C222A9" w:rsidRDefault="00DF7E71" w:rsidP="00DF7E71">
      <w:pPr>
        <w:spacing w:after="0"/>
        <w:ind w:left="851"/>
        <w:rPr>
          <w:rFonts w:cs="Times New Roman"/>
        </w:rPr>
      </w:pPr>
      <w:r w:rsidRPr="00C222A9">
        <w:rPr>
          <w:rFonts w:cs="Times New Roman"/>
        </w:rPr>
        <w:t>Gumiáruk, bőr és üveg tulajdonságai, felhasználási területe a mezőgazdaságban és az erdészetben, környezetvédelmi szempontok érvényesítése.</w:t>
      </w:r>
    </w:p>
    <w:p w14:paraId="548EB435" w14:textId="77777777" w:rsidR="00DF7E71" w:rsidRPr="00C222A9" w:rsidRDefault="00DF7E71" w:rsidP="00DF7E71">
      <w:pPr>
        <w:spacing w:after="0"/>
        <w:ind w:left="851"/>
        <w:rPr>
          <w:rFonts w:cs="Times New Roman"/>
        </w:rPr>
      </w:pPr>
      <w:r w:rsidRPr="00C222A9">
        <w:rPr>
          <w:rFonts w:cs="Times New Roman"/>
        </w:rPr>
        <w:t>Elektromos szigetelő és félvezető anyagok jellemző tulajdonságai, alkalmazási területei.</w:t>
      </w:r>
    </w:p>
    <w:p w14:paraId="01A42F66" w14:textId="77777777" w:rsidR="00DF7E71" w:rsidRPr="00C222A9" w:rsidRDefault="00DF7E71" w:rsidP="00DF7E71">
      <w:pPr>
        <w:spacing w:after="0"/>
        <w:ind w:left="851"/>
        <w:rPr>
          <w:rFonts w:cs="Times New Roman"/>
        </w:rPr>
      </w:pPr>
      <w:r w:rsidRPr="00C222A9">
        <w:rPr>
          <w:rFonts w:cs="Times New Roman"/>
        </w:rPr>
        <w:t>Félvezetők és a csoportosítás szempontjai, az alkalmazás lehetőségei.</w:t>
      </w:r>
    </w:p>
    <w:p w14:paraId="12BAFCE0" w14:textId="77777777" w:rsidR="00DF7E71" w:rsidRPr="00C222A9" w:rsidRDefault="00DF7E71" w:rsidP="00DF7E71">
      <w:pPr>
        <w:spacing w:after="0"/>
        <w:ind w:left="851"/>
        <w:rPr>
          <w:rFonts w:cs="Times New Roman"/>
        </w:rPr>
      </w:pPr>
      <w:r w:rsidRPr="00C222A9">
        <w:rPr>
          <w:rFonts w:cs="Times New Roman"/>
        </w:rPr>
        <w:t>Légnemű, folyékony és szilárd szigetelőanyagok jellemzői, alkalmazásuk a gyakorlatban.</w:t>
      </w:r>
    </w:p>
    <w:p w14:paraId="2A83E648" w14:textId="77777777" w:rsidR="00DF7E71" w:rsidRPr="00C222A9" w:rsidRDefault="00DF7E71" w:rsidP="00DF7E71">
      <w:pPr>
        <w:spacing w:after="0"/>
        <w:ind w:left="851"/>
        <w:rPr>
          <w:rFonts w:cs="Times New Roman"/>
        </w:rPr>
      </w:pPr>
      <w:r w:rsidRPr="00C222A9">
        <w:rPr>
          <w:rFonts w:cs="Times New Roman"/>
        </w:rPr>
        <w:t>Hőszigetelő és hangszigetelő anyagok csoportosítása, jelentősége, felhasználási területei.</w:t>
      </w:r>
    </w:p>
    <w:p w14:paraId="21263362" w14:textId="77777777" w:rsidR="00DF7E71" w:rsidRPr="00C222A9" w:rsidRDefault="00DF7E71" w:rsidP="00DF7E71">
      <w:pPr>
        <w:spacing w:after="0"/>
        <w:ind w:left="851"/>
        <w:rPr>
          <w:rFonts w:cs="Times New Roman"/>
        </w:rPr>
      </w:pPr>
      <w:r w:rsidRPr="00C222A9">
        <w:rPr>
          <w:rFonts w:cs="Times New Roman"/>
        </w:rPr>
        <w:t>Hő- és hangszigetelő anyagok szerkezete.</w:t>
      </w:r>
    </w:p>
    <w:p w14:paraId="518E02EA" w14:textId="77777777" w:rsidR="00DF7E71" w:rsidRPr="00C222A9" w:rsidRDefault="00DF7E71" w:rsidP="00DF7E71">
      <w:pPr>
        <w:spacing w:after="0"/>
        <w:ind w:left="851"/>
        <w:rPr>
          <w:rFonts w:cs="Times New Roman"/>
        </w:rPr>
      </w:pPr>
      <w:r w:rsidRPr="00C222A9">
        <w:rPr>
          <w:rFonts w:cs="Times New Roman"/>
        </w:rPr>
        <w:t>Faanyagok szerkezete, fafajták és felhasználásuk a műszaki gyakorlatban.</w:t>
      </w:r>
    </w:p>
    <w:p w14:paraId="5012B811" w14:textId="77777777" w:rsidR="00DF7E71" w:rsidRPr="00C222A9" w:rsidRDefault="00DF7E71" w:rsidP="00DF7E71">
      <w:pPr>
        <w:spacing w:after="0"/>
        <w:ind w:left="851"/>
        <w:rPr>
          <w:rFonts w:cs="Times New Roman"/>
        </w:rPr>
      </w:pPr>
      <w:r w:rsidRPr="00C222A9">
        <w:rPr>
          <w:rFonts w:cs="Times New Roman"/>
        </w:rPr>
        <w:t>Faanyagok jellemző tulajdonságai és megmunkálási módjai, szerszámai.</w:t>
      </w:r>
    </w:p>
    <w:p w14:paraId="792C394B" w14:textId="77777777" w:rsidR="00DF7E71" w:rsidRPr="00C222A9" w:rsidRDefault="00DF7E71" w:rsidP="00DF7E71">
      <w:pPr>
        <w:spacing w:after="0"/>
        <w:ind w:left="851"/>
        <w:rPr>
          <w:rFonts w:cs="Times New Roman"/>
        </w:rPr>
      </w:pPr>
      <w:r w:rsidRPr="00C222A9">
        <w:rPr>
          <w:rFonts w:cs="Times New Roman"/>
        </w:rPr>
        <w:t>Ragasztott kötések alkalmazási területei.</w:t>
      </w:r>
    </w:p>
    <w:p w14:paraId="309ED946" w14:textId="77777777" w:rsidR="00DF7E71" w:rsidRPr="00C222A9" w:rsidRDefault="00DF7E71" w:rsidP="00DF7E71">
      <w:pPr>
        <w:spacing w:after="0"/>
        <w:ind w:left="851"/>
        <w:rPr>
          <w:rFonts w:cs="Times New Roman"/>
        </w:rPr>
      </w:pPr>
      <w:r w:rsidRPr="00C222A9">
        <w:rPr>
          <w:rFonts w:cs="Times New Roman"/>
        </w:rPr>
        <w:t>Ragasztó anyagok és a kiválasztás szempontjai.</w:t>
      </w:r>
    </w:p>
    <w:p w14:paraId="590222FA" w14:textId="77777777" w:rsidR="00C53E01" w:rsidRPr="00C222A9" w:rsidRDefault="00DF7E71" w:rsidP="00DF7E71">
      <w:pPr>
        <w:spacing w:after="0"/>
        <w:ind w:left="851"/>
        <w:rPr>
          <w:rFonts w:cs="Times New Roman"/>
        </w:rPr>
      </w:pPr>
      <w:r w:rsidRPr="00C222A9">
        <w:rPr>
          <w:rFonts w:cs="Times New Roman"/>
        </w:rPr>
        <w:t>Ragasztási technológiák, a ragasztott kötés kialakítása.</w:t>
      </w:r>
    </w:p>
    <w:p w14:paraId="4204B4C6" w14:textId="77777777" w:rsidR="00C53E01" w:rsidRPr="00C222A9" w:rsidRDefault="00C53E01" w:rsidP="00C53E01">
      <w:pPr>
        <w:tabs>
          <w:tab w:val="left" w:pos="1418"/>
          <w:tab w:val="right" w:pos="9072"/>
        </w:tabs>
        <w:spacing w:after="0"/>
        <w:ind w:left="851"/>
        <w:rPr>
          <w:rFonts w:cs="Times New Roman"/>
        </w:rPr>
      </w:pPr>
    </w:p>
    <w:p w14:paraId="4997F59B" w14:textId="77777777" w:rsidR="00C53E01" w:rsidRPr="00C222A9" w:rsidRDefault="00DF7E71" w:rsidP="007E5739">
      <w:pPr>
        <w:pStyle w:val="Listaszerbekezds"/>
        <w:numPr>
          <w:ilvl w:val="2"/>
          <w:numId w:val="14"/>
        </w:numPr>
        <w:tabs>
          <w:tab w:val="left" w:pos="1701"/>
          <w:tab w:val="right" w:pos="9072"/>
        </w:tabs>
        <w:spacing w:after="0"/>
        <w:ind w:left="993" w:hanging="426"/>
        <w:rPr>
          <w:rFonts w:cs="Times New Roman"/>
          <w:b/>
          <w:i/>
        </w:rPr>
      </w:pPr>
      <w:r w:rsidRPr="00C222A9">
        <w:rPr>
          <w:rFonts w:cs="Times New Roman"/>
          <w:b/>
          <w:i/>
        </w:rPr>
        <w:t>Tüzelő- és kenőanyagok</w:t>
      </w:r>
      <w:r w:rsidR="00C53E01" w:rsidRPr="00C222A9">
        <w:rPr>
          <w:rFonts w:cs="Times New Roman"/>
          <w:b/>
          <w:i/>
        </w:rPr>
        <w:tab/>
      </w:r>
      <w:r w:rsidR="00471C1E" w:rsidRPr="00C222A9">
        <w:rPr>
          <w:rFonts w:cs="Times New Roman"/>
          <w:b/>
          <w:i/>
        </w:rPr>
        <w:t>5</w:t>
      </w:r>
      <w:r w:rsidR="00C53E01" w:rsidRPr="00C222A9">
        <w:rPr>
          <w:rFonts w:cs="Times New Roman"/>
          <w:b/>
          <w:i/>
        </w:rPr>
        <w:t xml:space="preserve"> óra/</w:t>
      </w:r>
      <w:r w:rsidR="00471C1E" w:rsidRPr="00C222A9">
        <w:rPr>
          <w:rFonts w:cs="Times New Roman"/>
          <w:b/>
          <w:i/>
        </w:rPr>
        <w:t>5</w:t>
      </w:r>
      <w:r w:rsidR="00C53E01" w:rsidRPr="00C222A9">
        <w:rPr>
          <w:rFonts w:cs="Times New Roman"/>
          <w:b/>
          <w:i/>
        </w:rPr>
        <w:t xml:space="preserve"> óra</w:t>
      </w:r>
    </w:p>
    <w:p w14:paraId="65B627CE" w14:textId="77777777" w:rsidR="00DF7E71" w:rsidRPr="00C222A9" w:rsidRDefault="00DF7E71" w:rsidP="00DF7E71">
      <w:pPr>
        <w:spacing w:after="0"/>
        <w:ind w:left="851"/>
        <w:rPr>
          <w:rFonts w:cs="Times New Roman"/>
        </w:rPr>
      </w:pPr>
      <w:r w:rsidRPr="00C222A9">
        <w:rPr>
          <w:rFonts w:cs="Times New Roman"/>
        </w:rPr>
        <w:lastRenderedPageBreak/>
        <w:t>Benzin előállítása, fajtái és jellemző tulajdonságai (sűrűség, oktánszám, gyulladási hőmérséklet, adalékok stb.).</w:t>
      </w:r>
    </w:p>
    <w:p w14:paraId="1821E447" w14:textId="77777777" w:rsidR="00DF7E71" w:rsidRPr="00C222A9" w:rsidRDefault="00DF7E71" w:rsidP="00DF7E71">
      <w:pPr>
        <w:spacing w:after="0"/>
        <w:ind w:left="851"/>
        <w:rPr>
          <w:rFonts w:cs="Times New Roman"/>
        </w:rPr>
      </w:pPr>
      <w:r w:rsidRPr="00C222A9">
        <w:rPr>
          <w:rFonts w:cs="Times New Roman"/>
        </w:rPr>
        <w:t>Gázolaj előállítása, fajtái és jellemző tulajdonságai (sűrűség, cetánszám, kéntartalom, adalékok stb.).</w:t>
      </w:r>
    </w:p>
    <w:p w14:paraId="673F347C" w14:textId="77777777" w:rsidR="00DF7E71" w:rsidRPr="00C222A9" w:rsidRDefault="00DF7E71" w:rsidP="00DF7E71">
      <w:pPr>
        <w:spacing w:after="0"/>
        <w:ind w:left="851"/>
        <w:rPr>
          <w:rFonts w:cs="Times New Roman"/>
        </w:rPr>
      </w:pPr>
      <w:r w:rsidRPr="00C222A9">
        <w:rPr>
          <w:rFonts w:cs="Times New Roman"/>
        </w:rPr>
        <w:t xml:space="preserve">Motor-, hidraulika- és hajtóműolajok előállítása, fajtái és jellemző tulajdonságaik (pl. teljesítményszintek, jelölés, </w:t>
      </w:r>
      <w:proofErr w:type="spellStart"/>
      <w:r w:rsidRPr="00C222A9">
        <w:rPr>
          <w:rFonts w:cs="Times New Roman"/>
        </w:rPr>
        <w:t>adalékolás</w:t>
      </w:r>
      <w:proofErr w:type="spellEnd"/>
      <w:r w:rsidRPr="00C222A9">
        <w:rPr>
          <w:rFonts w:cs="Times New Roman"/>
        </w:rPr>
        <w:t>, felhasználási előírások).</w:t>
      </w:r>
    </w:p>
    <w:p w14:paraId="7ECD57D4" w14:textId="77777777" w:rsidR="00DF7E71" w:rsidRPr="00C222A9" w:rsidRDefault="00DF7E71" w:rsidP="00DF7E71">
      <w:pPr>
        <w:spacing w:after="0"/>
        <w:ind w:left="851"/>
        <w:rPr>
          <w:rFonts w:cs="Times New Roman"/>
        </w:rPr>
      </w:pPr>
      <w:r w:rsidRPr="00C222A9">
        <w:rPr>
          <w:rFonts w:cs="Times New Roman"/>
        </w:rPr>
        <w:t>Kenőzsírok, paszták.</w:t>
      </w:r>
    </w:p>
    <w:p w14:paraId="26AF579A" w14:textId="77777777" w:rsidR="00DF7E71" w:rsidRPr="00C222A9" w:rsidRDefault="00DF7E71" w:rsidP="00DF7E71">
      <w:pPr>
        <w:spacing w:after="0"/>
        <w:ind w:left="851"/>
        <w:rPr>
          <w:rFonts w:cs="Times New Roman"/>
        </w:rPr>
      </w:pPr>
      <w:r w:rsidRPr="00C222A9">
        <w:rPr>
          <w:rFonts w:cs="Times New Roman"/>
        </w:rPr>
        <w:t>Korrózió fogalma, fajtái, megjelenési formái, korróziós károk jelentősége.</w:t>
      </w:r>
    </w:p>
    <w:p w14:paraId="2FC084E4" w14:textId="77777777" w:rsidR="00DF7E71" w:rsidRPr="00C222A9" w:rsidRDefault="00DF7E71" w:rsidP="00DF7E71">
      <w:pPr>
        <w:spacing w:after="0"/>
        <w:ind w:left="851"/>
        <w:rPr>
          <w:rFonts w:cs="Times New Roman"/>
        </w:rPr>
      </w:pPr>
      <w:r w:rsidRPr="00C222A9">
        <w:rPr>
          <w:rFonts w:cs="Times New Roman"/>
        </w:rPr>
        <w:t>Gépek, berendezések, alkatrészek, szerkezeti elemek üzem közbeni és átmeneti korrózióvédelme.</w:t>
      </w:r>
    </w:p>
    <w:p w14:paraId="07B6DF6C" w14:textId="77777777" w:rsidR="00DF7E71" w:rsidRPr="00C222A9" w:rsidRDefault="00DF7E71" w:rsidP="00DF7E71">
      <w:pPr>
        <w:spacing w:after="0"/>
        <w:ind w:left="851"/>
        <w:rPr>
          <w:rFonts w:cs="Times New Roman"/>
        </w:rPr>
      </w:pPr>
      <w:r w:rsidRPr="00C222A9">
        <w:rPr>
          <w:rFonts w:cs="Times New Roman"/>
        </w:rPr>
        <w:t>Felületek előkészítése a korrózióvédelemre (pl. zsírtalanítás, mechanikai és vegyi eljárások és eszközei).</w:t>
      </w:r>
    </w:p>
    <w:p w14:paraId="0DA5D561" w14:textId="77777777" w:rsidR="00DF7E71" w:rsidRPr="00C222A9" w:rsidRDefault="00DF7E71" w:rsidP="00DF7E71">
      <w:pPr>
        <w:spacing w:after="0"/>
        <w:ind w:left="851"/>
        <w:rPr>
          <w:rFonts w:cs="Times New Roman"/>
        </w:rPr>
      </w:pPr>
      <w:r w:rsidRPr="00C222A9">
        <w:rPr>
          <w:rFonts w:cs="Times New Roman"/>
        </w:rPr>
        <w:t>Korrózió gátló anyagok (olajos, lágy-, keményfilmet képező anyagok, bevonatot alkotó műanyag- és lakkbázisú átmeneti védőanyagok).</w:t>
      </w:r>
    </w:p>
    <w:p w14:paraId="2DF7A4FC" w14:textId="77777777" w:rsidR="00DF7E71" w:rsidRPr="00C222A9" w:rsidRDefault="00DF7E71" w:rsidP="00DF7E71">
      <w:pPr>
        <w:spacing w:after="0"/>
        <w:ind w:left="851"/>
        <w:rPr>
          <w:rFonts w:cs="Times New Roman"/>
        </w:rPr>
      </w:pPr>
      <w:r w:rsidRPr="00C222A9">
        <w:rPr>
          <w:rFonts w:cs="Times New Roman"/>
        </w:rPr>
        <w:t>Fémes bevonatok készítése (horganyozás, ónozás stb.).</w:t>
      </w:r>
    </w:p>
    <w:p w14:paraId="10811A9C" w14:textId="77777777" w:rsidR="00DF7E71" w:rsidRPr="00C222A9" w:rsidRDefault="00DF7E71" w:rsidP="00DF7E71">
      <w:pPr>
        <w:spacing w:after="0"/>
        <w:ind w:left="851"/>
        <w:rPr>
          <w:rFonts w:cs="Times New Roman"/>
        </w:rPr>
      </w:pPr>
      <w:r w:rsidRPr="00C222A9">
        <w:rPr>
          <w:rFonts w:cs="Times New Roman"/>
        </w:rPr>
        <w:t>Nem fémes bevonatok (pl. eloxálás, foszfátozás, barnítás).</w:t>
      </w:r>
    </w:p>
    <w:p w14:paraId="43E69BF4" w14:textId="77777777" w:rsidR="00DF7E71" w:rsidRPr="00C222A9" w:rsidRDefault="00DF7E71" w:rsidP="00DF7E71">
      <w:pPr>
        <w:spacing w:after="0"/>
        <w:ind w:left="851"/>
        <w:rPr>
          <w:rFonts w:cs="Times New Roman"/>
        </w:rPr>
      </w:pPr>
      <w:r w:rsidRPr="00C222A9">
        <w:rPr>
          <w:rFonts w:cs="Times New Roman"/>
        </w:rPr>
        <w:t>Galvanizálás, fémszórás.</w:t>
      </w:r>
    </w:p>
    <w:p w14:paraId="00F9ABD9" w14:textId="77777777" w:rsidR="00DF7E71" w:rsidRPr="00C222A9" w:rsidRDefault="00DF7E71" w:rsidP="00DF7E71">
      <w:pPr>
        <w:spacing w:after="0"/>
        <w:ind w:left="851"/>
        <w:rPr>
          <w:rFonts w:cs="Times New Roman"/>
        </w:rPr>
      </w:pPr>
      <w:r w:rsidRPr="00C222A9">
        <w:rPr>
          <w:rFonts w:cs="Times New Roman"/>
        </w:rPr>
        <w:t>Mázolás, lakkozás (pl. műveleti sorrend, alapozás, festékek, lakkok, tapaszok csoportosítása, felviteli technológiák).</w:t>
      </w:r>
    </w:p>
    <w:p w14:paraId="05424CE6" w14:textId="77777777" w:rsidR="00C53E01" w:rsidRPr="00C222A9" w:rsidRDefault="00DF7E71" w:rsidP="00DF7E71">
      <w:pPr>
        <w:spacing w:after="0"/>
        <w:ind w:left="851"/>
        <w:rPr>
          <w:rFonts w:cs="Times New Roman"/>
        </w:rPr>
      </w:pPr>
      <w:r w:rsidRPr="00C222A9">
        <w:rPr>
          <w:rFonts w:cs="Times New Roman"/>
        </w:rPr>
        <w:t>Műanyagpor-szórás (szinterezés).</w:t>
      </w:r>
    </w:p>
    <w:p w14:paraId="5B8CB559" w14:textId="77777777" w:rsidR="00C53E01" w:rsidRPr="00C222A9" w:rsidRDefault="00C53E01" w:rsidP="00C53E01">
      <w:pPr>
        <w:tabs>
          <w:tab w:val="left" w:pos="1418"/>
          <w:tab w:val="right" w:pos="9072"/>
        </w:tabs>
        <w:spacing w:after="0"/>
        <w:ind w:left="851"/>
        <w:rPr>
          <w:rFonts w:cs="Times New Roman"/>
        </w:rPr>
      </w:pPr>
    </w:p>
    <w:p w14:paraId="4015F999" w14:textId="77777777" w:rsidR="00C53E01" w:rsidRPr="00C222A9" w:rsidRDefault="00DF7E71" w:rsidP="007E5739">
      <w:pPr>
        <w:pStyle w:val="Listaszerbekezds"/>
        <w:numPr>
          <w:ilvl w:val="2"/>
          <w:numId w:val="14"/>
        </w:numPr>
        <w:tabs>
          <w:tab w:val="left" w:pos="1701"/>
          <w:tab w:val="right" w:pos="9072"/>
        </w:tabs>
        <w:spacing w:after="0"/>
        <w:ind w:left="993" w:hanging="426"/>
        <w:rPr>
          <w:rFonts w:cs="Times New Roman"/>
          <w:b/>
          <w:i/>
        </w:rPr>
      </w:pPr>
      <w:r w:rsidRPr="00C222A9">
        <w:rPr>
          <w:rFonts w:cs="Times New Roman"/>
          <w:b/>
          <w:i/>
        </w:rPr>
        <w:t>Fémek alakítása</w:t>
      </w:r>
      <w:r w:rsidR="00C53E01" w:rsidRPr="00C222A9">
        <w:rPr>
          <w:rFonts w:cs="Times New Roman"/>
          <w:b/>
          <w:i/>
        </w:rPr>
        <w:tab/>
      </w:r>
      <w:r w:rsidR="00471C1E" w:rsidRPr="00C222A9">
        <w:rPr>
          <w:rFonts w:cs="Times New Roman"/>
          <w:b/>
          <w:i/>
        </w:rPr>
        <w:t>6</w:t>
      </w:r>
      <w:r w:rsidR="00C53E01" w:rsidRPr="00C222A9">
        <w:rPr>
          <w:rFonts w:cs="Times New Roman"/>
          <w:b/>
          <w:i/>
        </w:rPr>
        <w:t xml:space="preserve"> óra/</w:t>
      </w:r>
      <w:r w:rsidR="00471C1E" w:rsidRPr="00C222A9">
        <w:rPr>
          <w:rFonts w:cs="Times New Roman"/>
          <w:b/>
          <w:i/>
        </w:rPr>
        <w:t>6</w:t>
      </w:r>
      <w:r w:rsidR="00C53E01" w:rsidRPr="00C222A9">
        <w:rPr>
          <w:rFonts w:cs="Times New Roman"/>
          <w:b/>
          <w:i/>
        </w:rPr>
        <w:t xml:space="preserve"> óra</w:t>
      </w:r>
    </w:p>
    <w:p w14:paraId="26152A24" w14:textId="77777777" w:rsidR="00DF7E71" w:rsidRPr="00C222A9" w:rsidRDefault="00DF7E71" w:rsidP="00DF7E71">
      <w:pPr>
        <w:spacing w:after="0"/>
        <w:ind w:left="851"/>
        <w:rPr>
          <w:rFonts w:cs="Times New Roman"/>
        </w:rPr>
      </w:pPr>
      <w:r w:rsidRPr="00C222A9">
        <w:rPr>
          <w:rFonts w:cs="Times New Roman"/>
        </w:rPr>
        <w:t>Folyékonyfém alakítások alapelvei, jelentősége.</w:t>
      </w:r>
    </w:p>
    <w:p w14:paraId="14FE6C77" w14:textId="77777777" w:rsidR="00DF7E71" w:rsidRPr="00C222A9" w:rsidRDefault="00DF7E71" w:rsidP="00DF7E71">
      <w:pPr>
        <w:spacing w:after="0"/>
        <w:ind w:left="851"/>
        <w:rPr>
          <w:rFonts w:cs="Times New Roman"/>
        </w:rPr>
      </w:pPr>
      <w:r w:rsidRPr="00C222A9">
        <w:rPr>
          <w:rFonts w:cs="Times New Roman"/>
        </w:rPr>
        <w:t>Öntés elve, feladata, öntési formák kialakítása.</w:t>
      </w:r>
    </w:p>
    <w:p w14:paraId="7F93CC58" w14:textId="77777777" w:rsidR="00DF7E71" w:rsidRPr="00C222A9" w:rsidRDefault="00DF7E71" w:rsidP="00DF7E71">
      <w:pPr>
        <w:spacing w:after="0"/>
        <w:ind w:left="851"/>
        <w:rPr>
          <w:rFonts w:cs="Times New Roman"/>
        </w:rPr>
      </w:pPr>
      <w:r w:rsidRPr="00C222A9">
        <w:rPr>
          <w:rFonts w:cs="Times New Roman"/>
        </w:rPr>
        <w:t>Homokforma készítése, eszközei, szerszámai.</w:t>
      </w:r>
    </w:p>
    <w:p w14:paraId="6413583C" w14:textId="77777777" w:rsidR="00DF7E71" w:rsidRPr="00C222A9" w:rsidRDefault="00DF7E71" w:rsidP="00DF7E71">
      <w:pPr>
        <w:spacing w:after="0"/>
        <w:ind w:left="851"/>
        <w:rPr>
          <w:rFonts w:cs="Times New Roman"/>
        </w:rPr>
      </w:pPr>
      <w:r w:rsidRPr="00C222A9">
        <w:rPr>
          <w:rFonts w:cs="Times New Roman"/>
        </w:rPr>
        <w:t>Héjformás, precíziós öntés és a kokillaöntés műveletei, eszközei.</w:t>
      </w:r>
    </w:p>
    <w:p w14:paraId="552CD0D5" w14:textId="77777777" w:rsidR="00DF7E71" w:rsidRPr="00C222A9" w:rsidRDefault="00DF7E71" w:rsidP="00DF7E71">
      <w:pPr>
        <w:spacing w:after="0"/>
        <w:ind w:left="851"/>
        <w:rPr>
          <w:rFonts w:cs="Times New Roman"/>
        </w:rPr>
      </w:pPr>
      <w:r w:rsidRPr="00C222A9">
        <w:rPr>
          <w:rFonts w:cs="Times New Roman"/>
        </w:rPr>
        <w:t>Képlékenyfém alakítások alapelvei.</w:t>
      </w:r>
    </w:p>
    <w:p w14:paraId="33546FD2" w14:textId="77777777" w:rsidR="00DF7E71" w:rsidRPr="00C222A9" w:rsidRDefault="00DF7E71" w:rsidP="00DF7E71">
      <w:pPr>
        <w:spacing w:after="0"/>
        <w:ind w:left="851"/>
        <w:rPr>
          <w:rFonts w:cs="Times New Roman"/>
        </w:rPr>
      </w:pPr>
      <w:r w:rsidRPr="00C222A9">
        <w:rPr>
          <w:rFonts w:cs="Times New Roman"/>
        </w:rPr>
        <w:t>Kovácsolás feladata, munkaműveletei, alkalmazási területei, szerszámai.</w:t>
      </w:r>
    </w:p>
    <w:p w14:paraId="4952891B" w14:textId="77777777" w:rsidR="00DF7E71" w:rsidRPr="00C222A9" w:rsidRDefault="00DF7E71" w:rsidP="00DF7E71">
      <w:pPr>
        <w:spacing w:after="0"/>
        <w:ind w:left="851"/>
        <w:rPr>
          <w:rFonts w:cs="Times New Roman"/>
        </w:rPr>
      </w:pPr>
      <w:r w:rsidRPr="00C222A9">
        <w:rPr>
          <w:rFonts w:cs="Times New Roman"/>
        </w:rPr>
        <w:t>Sajtolás munkafolyamatai, szerszámai, alkalmazási területei.</w:t>
      </w:r>
    </w:p>
    <w:p w14:paraId="7E62A506" w14:textId="77777777" w:rsidR="00DF7E71" w:rsidRPr="00C222A9" w:rsidRDefault="00DF7E71" w:rsidP="00DF7E71">
      <w:pPr>
        <w:spacing w:after="0"/>
        <w:ind w:left="851"/>
        <w:rPr>
          <w:rFonts w:cs="Times New Roman"/>
        </w:rPr>
      </w:pPr>
      <w:r w:rsidRPr="00C222A9">
        <w:rPr>
          <w:rFonts w:cs="Times New Roman"/>
        </w:rPr>
        <w:t>Hengerlés munkaműveletei, eszközei, alkalmazása.</w:t>
      </w:r>
    </w:p>
    <w:p w14:paraId="2961DDAD" w14:textId="77777777" w:rsidR="00DF7E71" w:rsidRPr="00C222A9" w:rsidRDefault="00DF7E71" w:rsidP="00DF7E71">
      <w:pPr>
        <w:spacing w:after="0"/>
        <w:ind w:left="851"/>
        <w:rPr>
          <w:rFonts w:cs="Times New Roman"/>
        </w:rPr>
      </w:pPr>
      <w:r w:rsidRPr="00C222A9">
        <w:rPr>
          <w:rFonts w:cs="Times New Roman"/>
        </w:rPr>
        <w:t>Mélyhúzás alkalmazása, szerszámai, jelentősége.</w:t>
      </w:r>
    </w:p>
    <w:p w14:paraId="2A82117D" w14:textId="77777777" w:rsidR="00DF7E71" w:rsidRPr="00C222A9" w:rsidRDefault="00DF7E71" w:rsidP="00DF7E71">
      <w:pPr>
        <w:spacing w:after="0"/>
        <w:ind w:left="851"/>
        <w:rPr>
          <w:rFonts w:cs="Times New Roman"/>
        </w:rPr>
      </w:pPr>
      <w:r w:rsidRPr="00C222A9">
        <w:rPr>
          <w:rFonts w:cs="Times New Roman"/>
        </w:rPr>
        <w:t>Szilárdfém alakítások, a forgácsolás elve, módjai, feltételei.</w:t>
      </w:r>
    </w:p>
    <w:p w14:paraId="5AE5A181" w14:textId="77777777" w:rsidR="00DF7E71" w:rsidRPr="00C222A9" w:rsidRDefault="00DF7E71" w:rsidP="00DF7E71">
      <w:pPr>
        <w:spacing w:after="0"/>
        <w:ind w:left="851"/>
        <w:rPr>
          <w:rFonts w:cs="Times New Roman"/>
        </w:rPr>
      </w:pPr>
      <w:r w:rsidRPr="00C222A9">
        <w:rPr>
          <w:rFonts w:cs="Times New Roman"/>
        </w:rPr>
        <w:t>Forgácsolószerszámok, forgácsoló mozgások, erők.</w:t>
      </w:r>
    </w:p>
    <w:p w14:paraId="3671BB70" w14:textId="77777777" w:rsidR="00DF7E71" w:rsidRPr="00C222A9" w:rsidRDefault="00DF7E71" w:rsidP="00DF7E71">
      <w:pPr>
        <w:spacing w:after="0"/>
        <w:ind w:left="851"/>
        <w:rPr>
          <w:rFonts w:cs="Times New Roman"/>
        </w:rPr>
      </w:pPr>
      <w:r w:rsidRPr="00C222A9">
        <w:rPr>
          <w:rFonts w:cs="Times New Roman"/>
        </w:rPr>
        <w:t>Forgácsolással megmunkált felületek jellemzői.</w:t>
      </w:r>
    </w:p>
    <w:p w14:paraId="44308EE7" w14:textId="77777777" w:rsidR="00DF7E71" w:rsidRPr="00C222A9" w:rsidRDefault="00DF7E71" w:rsidP="00DF7E71">
      <w:pPr>
        <w:spacing w:after="0"/>
        <w:ind w:left="851"/>
        <w:rPr>
          <w:rFonts w:cs="Times New Roman"/>
        </w:rPr>
      </w:pPr>
      <w:r w:rsidRPr="00C222A9">
        <w:rPr>
          <w:rFonts w:cs="Times New Roman"/>
        </w:rPr>
        <w:t>Forgácsoló, gépek, eszközök, szerszámok kialakítása.</w:t>
      </w:r>
    </w:p>
    <w:p w14:paraId="15E71E3E" w14:textId="77777777" w:rsidR="00DF7E71" w:rsidRPr="00C222A9" w:rsidRDefault="00DF7E71" w:rsidP="00DF7E71">
      <w:pPr>
        <w:spacing w:after="0"/>
        <w:ind w:left="851"/>
        <w:rPr>
          <w:rFonts w:cs="Times New Roman"/>
        </w:rPr>
      </w:pPr>
      <w:r w:rsidRPr="00C222A9">
        <w:rPr>
          <w:rFonts w:cs="Times New Roman"/>
        </w:rPr>
        <w:t>Kézi és gépi forgácsolási műveletek (pl. reszelés, fúrás, köszörülés, fűrészelés, esztergályozás).</w:t>
      </w:r>
    </w:p>
    <w:p w14:paraId="5E8000B2" w14:textId="77777777" w:rsidR="00C53E01" w:rsidRPr="00C222A9" w:rsidRDefault="00DF7E71" w:rsidP="00DF7E71">
      <w:pPr>
        <w:spacing w:after="0"/>
        <w:ind w:left="851"/>
        <w:rPr>
          <w:rFonts w:cs="Times New Roman"/>
        </w:rPr>
      </w:pPr>
      <w:r w:rsidRPr="00C222A9">
        <w:rPr>
          <w:rFonts w:cs="Times New Roman"/>
        </w:rPr>
        <w:t>A forgácsoló gépek főbb szerkezeti egységei.</w:t>
      </w:r>
    </w:p>
    <w:p w14:paraId="6FA79423" w14:textId="77777777" w:rsidR="00C53E01" w:rsidRPr="00C222A9" w:rsidRDefault="00C53E01" w:rsidP="00C53E01">
      <w:pPr>
        <w:tabs>
          <w:tab w:val="left" w:pos="1418"/>
          <w:tab w:val="right" w:pos="9072"/>
        </w:tabs>
        <w:spacing w:after="0"/>
        <w:ind w:left="851"/>
        <w:rPr>
          <w:rFonts w:cs="Times New Roman"/>
        </w:rPr>
      </w:pPr>
    </w:p>
    <w:p w14:paraId="0A0A6556" w14:textId="77777777" w:rsidR="00C53E01" w:rsidRPr="00C222A9" w:rsidRDefault="00C53E01" w:rsidP="003D6147">
      <w:pPr>
        <w:pStyle w:val="Listaszerbekezds"/>
        <w:numPr>
          <w:ilvl w:val="1"/>
          <w:numId w:val="16"/>
        </w:numPr>
        <w:spacing w:after="0"/>
        <w:rPr>
          <w:rFonts w:cs="Times New Roman"/>
          <w:b/>
        </w:rPr>
      </w:pPr>
      <w:r w:rsidRPr="00C222A9">
        <w:rPr>
          <w:rFonts w:cs="Times New Roman"/>
          <w:b/>
        </w:rPr>
        <w:t>A képzés javasolt helyszíne (ajánlás)</w:t>
      </w:r>
    </w:p>
    <w:p w14:paraId="4BDE43AC" w14:textId="77777777" w:rsidR="00C53E01" w:rsidRPr="00C222A9" w:rsidRDefault="00DF7E71" w:rsidP="00C53E01">
      <w:pPr>
        <w:spacing w:after="0"/>
        <w:ind w:left="426"/>
        <w:rPr>
          <w:rFonts w:cs="Times New Roman"/>
        </w:rPr>
      </w:pPr>
      <w:r w:rsidRPr="00C222A9">
        <w:rPr>
          <w:rFonts w:cs="Times New Roman"/>
        </w:rPr>
        <w:t>A tantárgy elméleti képzés, amelynek fő helyszíne a tanterem, szaktanterem.</w:t>
      </w:r>
    </w:p>
    <w:p w14:paraId="28D6F680" w14:textId="77777777" w:rsidR="00C53E01" w:rsidRPr="00C222A9" w:rsidRDefault="00C53E01" w:rsidP="00C53E01">
      <w:pPr>
        <w:spacing w:after="0"/>
        <w:ind w:left="426"/>
        <w:rPr>
          <w:rFonts w:cs="Times New Roman"/>
        </w:rPr>
      </w:pPr>
    </w:p>
    <w:p w14:paraId="59BB5E3F" w14:textId="77777777" w:rsidR="00C53E01" w:rsidRPr="00C222A9" w:rsidRDefault="00C53E01" w:rsidP="003D6147">
      <w:pPr>
        <w:pStyle w:val="Listaszerbekezds"/>
        <w:numPr>
          <w:ilvl w:val="1"/>
          <w:numId w:val="16"/>
        </w:numPr>
        <w:spacing w:after="0"/>
        <w:rPr>
          <w:rFonts w:cs="Times New Roman"/>
          <w:b/>
        </w:rPr>
      </w:pPr>
      <w:r w:rsidRPr="00C222A9">
        <w:rPr>
          <w:rFonts w:cs="Times New Roman"/>
          <w:b/>
        </w:rPr>
        <w:t>A tantárgy elsajátítása során alkalmazható sajátos módszerek, tanulói tevékenységformák (ajánlás)</w:t>
      </w:r>
    </w:p>
    <w:p w14:paraId="041B7740" w14:textId="77777777" w:rsidR="00C53E01" w:rsidRPr="00C222A9" w:rsidRDefault="00C53E01" w:rsidP="00C53E01">
      <w:pPr>
        <w:spacing w:after="0"/>
        <w:ind w:left="426"/>
        <w:rPr>
          <w:rFonts w:cs="Times New Roman"/>
        </w:rPr>
      </w:pPr>
    </w:p>
    <w:p w14:paraId="084D5D68" w14:textId="77777777" w:rsidR="00C53E01" w:rsidRPr="00C222A9" w:rsidRDefault="00C53E01" w:rsidP="00C53E01">
      <w:pPr>
        <w:spacing w:after="0"/>
        <w:ind w:left="426"/>
        <w:rPr>
          <w:rFonts w:cs="Times New Roman"/>
        </w:rPr>
      </w:pPr>
    </w:p>
    <w:p w14:paraId="1B0500E0" w14:textId="77777777" w:rsidR="00C53E01" w:rsidRPr="00C222A9" w:rsidRDefault="00C53E01" w:rsidP="003D6147">
      <w:pPr>
        <w:pStyle w:val="Listaszerbekezds"/>
        <w:numPr>
          <w:ilvl w:val="2"/>
          <w:numId w:val="16"/>
        </w:numPr>
        <w:spacing w:after="0"/>
        <w:rPr>
          <w:rFonts w:cs="Times New Roman"/>
          <w:b/>
        </w:rPr>
      </w:pPr>
      <w:r w:rsidRPr="00C222A9">
        <w:rPr>
          <w:rFonts w:cs="Times New Roman"/>
          <w:b/>
        </w:rPr>
        <w:t>A tantárgy elsajátítása során alkalmazható sajátos módszerek (ajánlás)</w:t>
      </w:r>
    </w:p>
    <w:p w14:paraId="29FF5DA7" w14:textId="224C5295"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E01BB" w:rsidRPr="00C222A9" w14:paraId="50A1A757" w14:textId="77777777" w:rsidTr="004E01B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ADD30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85320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6DDB7E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E5B01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E01BB" w:rsidRPr="00C222A9" w14:paraId="1D4D7B9F" w14:textId="77777777" w:rsidTr="004E01B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49DA2E6" w14:textId="77777777" w:rsidR="004E01BB" w:rsidRPr="00C222A9" w:rsidRDefault="004E01BB" w:rsidP="004E01B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E7F39C9" w14:textId="77777777" w:rsidR="004E01BB" w:rsidRPr="00C222A9" w:rsidRDefault="004E01BB" w:rsidP="004E01B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1D87A8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8E19B2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20B238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05DE601" w14:textId="77777777" w:rsidR="004E01BB" w:rsidRPr="00C222A9" w:rsidRDefault="004E01BB" w:rsidP="004E01BB">
            <w:pPr>
              <w:spacing w:after="0"/>
              <w:jc w:val="left"/>
              <w:rPr>
                <w:rFonts w:eastAsia="Times New Roman" w:cs="Times New Roman"/>
                <w:color w:val="000000"/>
                <w:sz w:val="20"/>
                <w:szCs w:val="20"/>
                <w:lang w:eastAsia="hu-HU"/>
              </w:rPr>
            </w:pPr>
          </w:p>
        </w:tc>
      </w:tr>
      <w:tr w:rsidR="004E01BB" w:rsidRPr="00C222A9" w14:paraId="5545C8A2"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08C52A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24B02D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2B7F05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58BAFA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ADDFA6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0DCE4E4"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668E0242"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12EC57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A5A658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68F6039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0F5D63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2279B3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47AD018"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1F42A7F7"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0F97A2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DCF7A9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0B9EBFA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42B70D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194B5A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09C7CB"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3C36B3BF"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B3273E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994BE68"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A5967B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2EB7E7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F605A0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E6B7A1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1CB9011F"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99A6A8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3F4683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6250181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5BA31E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31A5B0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2377D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5D868419"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06CB47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6554078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63B1BF2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4FE284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55D37F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437D8D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66C47C41"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C86A4A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2468426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4EC88D8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EE9AC7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58AFF5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7294D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709C010D" w14:textId="77777777" w:rsidR="004E01BB" w:rsidRPr="00C222A9" w:rsidRDefault="004E01BB" w:rsidP="00C53E01">
      <w:pPr>
        <w:spacing w:after="0"/>
        <w:ind w:left="426"/>
        <w:rPr>
          <w:rFonts w:cs="Times New Roman"/>
        </w:rPr>
      </w:pPr>
    </w:p>
    <w:p w14:paraId="44B8A60F" w14:textId="77777777" w:rsidR="00C53E01" w:rsidRPr="00C222A9" w:rsidRDefault="00C53E01" w:rsidP="003D6147">
      <w:pPr>
        <w:pStyle w:val="Listaszerbekezds"/>
        <w:numPr>
          <w:ilvl w:val="2"/>
          <w:numId w:val="16"/>
        </w:numPr>
        <w:spacing w:after="0"/>
        <w:rPr>
          <w:rFonts w:cs="Times New Roman"/>
          <w:b/>
        </w:rPr>
      </w:pPr>
      <w:r w:rsidRPr="00C222A9">
        <w:rPr>
          <w:rFonts w:cs="Times New Roman"/>
          <w:b/>
        </w:rPr>
        <w:t>A tantárgy elsajátítása során alkalmazható tanulói tevékenységformák (ajánlás)</w:t>
      </w:r>
    </w:p>
    <w:p w14:paraId="56D70ED2" w14:textId="3B42AD9F" w:rsidR="004E01BB" w:rsidRPr="00C222A9" w:rsidRDefault="004E01B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E01BB" w:rsidRPr="00C222A9" w14:paraId="55936913" w14:textId="77777777" w:rsidTr="004E01B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60709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CC5D0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C1A696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4B734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E01BB" w:rsidRPr="00C222A9" w14:paraId="291E1371" w14:textId="77777777" w:rsidTr="004E01B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332F3C5" w14:textId="77777777" w:rsidR="004E01BB" w:rsidRPr="00C222A9" w:rsidRDefault="004E01BB" w:rsidP="004E01B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4BE7554" w14:textId="77777777" w:rsidR="004E01BB" w:rsidRPr="00C222A9" w:rsidRDefault="004E01BB" w:rsidP="004E01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9A7EA2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9CF0E2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75E86D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066F6FD" w14:textId="77777777" w:rsidR="004E01BB" w:rsidRPr="00C222A9" w:rsidRDefault="004E01BB" w:rsidP="004E01BB">
            <w:pPr>
              <w:spacing w:after="0"/>
              <w:jc w:val="left"/>
              <w:rPr>
                <w:rFonts w:eastAsia="Times New Roman" w:cs="Times New Roman"/>
                <w:color w:val="000000"/>
                <w:sz w:val="20"/>
                <w:szCs w:val="20"/>
                <w:lang w:eastAsia="hu-HU"/>
              </w:rPr>
            </w:pPr>
          </w:p>
        </w:tc>
      </w:tr>
      <w:tr w:rsidR="004E01BB" w:rsidRPr="00C222A9" w14:paraId="09720DA1"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DC8D2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51ECB8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4E01BB" w:rsidRPr="00C222A9" w14:paraId="10ADC41B"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8183F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EB064F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01D25C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3F0DE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05ED4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6C8EC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5B46C6E7"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48FD8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C33D77A"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BDE214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FCFA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BEF7B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B32E9F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2BE1BAFF"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4976C4" w14:textId="3A4F151D"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E5E17CB"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AC3915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ACE66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1068D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792F586"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3542AB6D"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CF8DA6" w14:textId="7253E54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6E79D7F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35E330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D99FB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D0099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0CB9D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01BCE3D"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9B7362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4A59A4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4E01BB" w:rsidRPr="00C222A9" w14:paraId="13D35769"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C3C218" w14:textId="4DEF77A4"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41F9D49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85D250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617F2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57518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3DEC25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69B54341"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DCD00A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C9EF8A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4E01BB" w:rsidRPr="00C222A9" w14:paraId="7B6EB114"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E1FDB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1DD00F6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1ECCBA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4D6D3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6446A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F8375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6325CD3A"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8C553C" w14:textId="573E4172"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02AEBA2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14:paraId="0427944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7121A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2589D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25908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728F6F79"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3F0988" w14:textId="46F096C8"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595D699E"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6FA9A99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DCD65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1857A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E8299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360D09C5"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3B46009" w14:textId="67FE4F40"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9D4DC1D"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4E01BB" w:rsidRPr="00C222A9" w14:paraId="438C896D"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D3C9E1D" w14:textId="7087E263"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098A865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24FABB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7B609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35B49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5E952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08B14387"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810467" w14:textId="4CC146FC"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D9282D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4E01BB" w:rsidRPr="00C222A9" w14:paraId="25502842"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784872" w14:textId="2CCA005F"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087FEBF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E8B750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15B71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1E62A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BC2E7C"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D126528"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F254452" w14:textId="7A3F99D0"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3BAB73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Vizsgálati tevékenységek körében</w:t>
            </w:r>
          </w:p>
        </w:tc>
      </w:tr>
      <w:tr w:rsidR="004E01BB" w:rsidRPr="00C222A9" w14:paraId="4D548A38"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BF9CA0" w14:textId="32ED47BD"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32E891F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F33D95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26A69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D0E41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CB10E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7AC777D8" w14:textId="383B5274" w:rsidR="00C53E01" w:rsidRPr="00C222A9" w:rsidRDefault="00C53E01" w:rsidP="00C53E01">
      <w:pPr>
        <w:spacing w:after="0"/>
        <w:ind w:left="426"/>
        <w:rPr>
          <w:rFonts w:cs="Times New Roman"/>
        </w:rPr>
      </w:pPr>
    </w:p>
    <w:p w14:paraId="514D96F9" w14:textId="77777777" w:rsidR="00C53E01" w:rsidRPr="00C222A9" w:rsidRDefault="00C53E01" w:rsidP="003D6147">
      <w:pPr>
        <w:pStyle w:val="Listaszerbekezds"/>
        <w:numPr>
          <w:ilvl w:val="1"/>
          <w:numId w:val="16"/>
        </w:numPr>
        <w:spacing w:after="0"/>
        <w:rPr>
          <w:rFonts w:cs="Times New Roman"/>
          <w:b/>
        </w:rPr>
      </w:pPr>
      <w:r w:rsidRPr="00C222A9">
        <w:rPr>
          <w:rFonts w:cs="Times New Roman"/>
          <w:b/>
        </w:rPr>
        <w:t>A tantárgy értékelésének módja</w:t>
      </w:r>
    </w:p>
    <w:p w14:paraId="28A5B1E3"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77A62CB9" w14:textId="77777777" w:rsidR="00C53E01" w:rsidRPr="00C222A9" w:rsidRDefault="00C53E01" w:rsidP="00C53E01">
      <w:pPr>
        <w:spacing w:after="0"/>
        <w:ind w:left="426"/>
        <w:rPr>
          <w:rFonts w:cs="Times New Roman"/>
        </w:rPr>
      </w:pPr>
    </w:p>
    <w:p w14:paraId="3D0EBE8D" w14:textId="77777777" w:rsidR="00C53E01" w:rsidRPr="00C222A9" w:rsidRDefault="00C53E01" w:rsidP="00C53E01">
      <w:pPr>
        <w:spacing w:after="0"/>
        <w:rPr>
          <w:rFonts w:cs="Times New Roman"/>
        </w:rPr>
      </w:pPr>
    </w:p>
    <w:p w14:paraId="79B0FF1C" w14:textId="39E9CC7A" w:rsidR="00C53E01" w:rsidRPr="00C222A9" w:rsidRDefault="00C07765" w:rsidP="003D6147">
      <w:pPr>
        <w:pStyle w:val="Listaszerbekezds"/>
        <w:numPr>
          <w:ilvl w:val="0"/>
          <w:numId w:val="16"/>
        </w:numPr>
        <w:tabs>
          <w:tab w:val="right" w:pos="9072"/>
        </w:tabs>
        <w:spacing w:after="0"/>
        <w:rPr>
          <w:rFonts w:cs="Times New Roman"/>
          <w:b/>
        </w:rPr>
      </w:pPr>
      <w:r w:rsidRPr="00C222A9">
        <w:rPr>
          <w:rFonts w:cs="Times New Roman"/>
          <w:b/>
        </w:rPr>
        <w:t>Agrárműszaki alapok</w:t>
      </w:r>
      <w:r w:rsidR="00EE04A6" w:rsidRPr="00C222A9">
        <w:rPr>
          <w:rFonts w:cs="Times New Roman"/>
          <w:b/>
        </w:rPr>
        <w:t xml:space="preserve"> s</w:t>
      </w:r>
      <w:r w:rsidR="004A00C8" w:rsidRPr="00C222A9">
        <w:rPr>
          <w:rFonts w:cs="Times New Roman"/>
          <w:b/>
        </w:rPr>
        <w:t xml:space="preserve">zakmai gyakorlat </w:t>
      </w:r>
      <w:r w:rsidR="00C53E01" w:rsidRPr="00C222A9">
        <w:rPr>
          <w:rFonts w:cs="Times New Roman"/>
          <w:b/>
        </w:rPr>
        <w:t xml:space="preserve"> tantárgy</w:t>
      </w:r>
      <w:r w:rsidR="00C53E01" w:rsidRPr="00C222A9">
        <w:rPr>
          <w:rFonts w:cs="Times New Roman"/>
          <w:b/>
        </w:rPr>
        <w:tab/>
      </w:r>
      <w:r w:rsidR="00E82141" w:rsidRPr="00C222A9">
        <w:rPr>
          <w:rFonts w:cs="Times New Roman"/>
          <w:b/>
        </w:rPr>
        <w:t>1</w:t>
      </w:r>
      <w:r w:rsidR="00F6240A">
        <w:rPr>
          <w:rFonts w:cs="Times New Roman"/>
          <w:b/>
        </w:rPr>
        <w:t>80</w:t>
      </w:r>
      <w:r w:rsidR="00C53E01" w:rsidRPr="00C222A9">
        <w:rPr>
          <w:rFonts w:cs="Times New Roman"/>
          <w:b/>
        </w:rPr>
        <w:t xml:space="preserve"> óra/</w:t>
      </w:r>
      <w:r w:rsidR="00E82141" w:rsidRPr="00C222A9">
        <w:rPr>
          <w:rFonts w:cs="Times New Roman"/>
          <w:b/>
        </w:rPr>
        <w:t>1</w:t>
      </w:r>
      <w:r w:rsidR="00F6240A">
        <w:rPr>
          <w:rFonts w:cs="Times New Roman"/>
          <w:b/>
        </w:rPr>
        <w:t>80</w:t>
      </w:r>
      <w:r w:rsidR="00C53E01" w:rsidRPr="00C222A9">
        <w:rPr>
          <w:rFonts w:cs="Times New Roman"/>
          <w:b/>
        </w:rPr>
        <w:t xml:space="preserve"> óra*</w:t>
      </w:r>
    </w:p>
    <w:p w14:paraId="1637D7DA"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77607147" w14:textId="77777777" w:rsidR="00C53E01" w:rsidRPr="00C222A9" w:rsidRDefault="00C53E01" w:rsidP="00C53E01">
      <w:pPr>
        <w:rPr>
          <w:rFonts w:cs="Times New Roman"/>
        </w:rPr>
      </w:pPr>
    </w:p>
    <w:p w14:paraId="49E69BA4" w14:textId="77777777" w:rsidR="00C53E01" w:rsidRPr="00C222A9" w:rsidRDefault="00C53E01" w:rsidP="003D6147">
      <w:pPr>
        <w:pStyle w:val="Listaszerbekezds"/>
        <w:numPr>
          <w:ilvl w:val="1"/>
          <w:numId w:val="17"/>
        </w:numPr>
        <w:spacing w:after="0"/>
        <w:rPr>
          <w:rFonts w:cs="Times New Roman"/>
          <w:b/>
        </w:rPr>
      </w:pPr>
      <w:r w:rsidRPr="00C222A9">
        <w:rPr>
          <w:rFonts w:cs="Times New Roman"/>
          <w:b/>
        </w:rPr>
        <w:t>A tantárgy tanításának célja</w:t>
      </w:r>
    </w:p>
    <w:p w14:paraId="2EEDBD51" w14:textId="77777777" w:rsidR="00C53E01" w:rsidRPr="00C222A9" w:rsidRDefault="004A00C8" w:rsidP="00C53E01">
      <w:pPr>
        <w:spacing w:after="0"/>
        <w:ind w:left="426"/>
        <w:rPr>
          <w:rFonts w:cs="Times New Roman"/>
        </w:rPr>
      </w:pPr>
      <w:r w:rsidRPr="00C222A9">
        <w:rPr>
          <w:rFonts w:cs="Times New Roman"/>
        </w:rPr>
        <w:lastRenderedPageBreak/>
        <w:t xml:space="preserve">Az Agrárműszaki alapok gyakorlat oktatásának célja, hogy a tanulók felkészüljenek a mezőgazdasági és az erdészeti üzemekben a gépészeti feladatok elvégzésére, az önálló munkavégzéshez, a gépek üzemfenntartásának biztosításához szükséges gyakorlati műszaki feladatok végrehajtására. A megszerzett műszaki ismeretek birtokában a gyakorlati tevékenység során a felmerülő váratlan hibák, üzemzavarok elhárítását biztonságosan, a gazdaságossági kérdések figyelembevételével tudják végrehajtani. A műszaki alapok egyaránt elősegítik a gépüzem-fenntartási, a gépüzemeltetési, a gépjavítási feladatok megoldását. Különösen fontos, hogy az </w:t>
      </w:r>
      <w:proofErr w:type="spellStart"/>
      <w:r w:rsidRPr="00C222A9">
        <w:rPr>
          <w:rFonts w:cs="Times New Roman"/>
        </w:rPr>
        <w:t>üzemközbeni</w:t>
      </w:r>
      <w:proofErr w:type="spellEnd"/>
      <w:r w:rsidRPr="00C222A9">
        <w:rPr>
          <w:rFonts w:cs="Times New Roman"/>
        </w:rPr>
        <w:t xml:space="preserve"> hibák elhárításában, a szerkezeti egységek cseréjében, vagy javításában, az üzemzavarok csökkentésében, a meghibásodás miatti leállásban, valamint az eszközmegóvásban felhasználják a legkorszerűbb eljárásokat, műszaki megoldásokat.</w:t>
      </w:r>
    </w:p>
    <w:p w14:paraId="7184A4FD" w14:textId="77777777" w:rsidR="00C53E01" w:rsidRPr="00C222A9" w:rsidRDefault="00C53E01" w:rsidP="00C53E01">
      <w:pPr>
        <w:spacing w:after="0"/>
        <w:ind w:left="426"/>
        <w:rPr>
          <w:rFonts w:cs="Times New Roman"/>
        </w:rPr>
      </w:pPr>
    </w:p>
    <w:p w14:paraId="08BA7294" w14:textId="77777777" w:rsidR="00C53E01" w:rsidRPr="00C222A9" w:rsidRDefault="00C53E01" w:rsidP="003D6147">
      <w:pPr>
        <w:pStyle w:val="Listaszerbekezds"/>
        <w:numPr>
          <w:ilvl w:val="1"/>
          <w:numId w:val="17"/>
        </w:numPr>
        <w:spacing w:after="0"/>
        <w:rPr>
          <w:rFonts w:cs="Times New Roman"/>
          <w:b/>
        </w:rPr>
      </w:pPr>
      <w:r w:rsidRPr="00C222A9">
        <w:rPr>
          <w:rFonts w:cs="Times New Roman"/>
          <w:b/>
        </w:rPr>
        <w:t>Kapcsolódó közismereti, szakmai tartalmak</w:t>
      </w:r>
    </w:p>
    <w:p w14:paraId="73CA4432" w14:textId="77777777" w:rsidR="00C53E01" w:rsidRPr="00C222A9" w:rsidRDefault="004A00C8" w:rsidP="00C53E01">
      <w:pPr>
        <w:spacing w:after="0"/>
        <w:ind w:left="426"/>
        <w:rPr>
          <w:rFonts w:cs="Times New Roman"/>
        </w:rPr>
      </w:pPr>
      <w:r w:rsidRPr="00C222A9">
        <w:rPr>
          <w:rFonts w:cs="Times New Roman"/>
        </w:rPr>
        <w:t>A gyakorlati oktatás és a hozzá kapcsolódó elmélet órák közötti összhang megteremtése mindig a helyi munkaközösségek belső kapcsolatrendszerétől függ. A tananyagok közötti harmónia biztosítja az egymásra épülés lehetőségét, de a tanmenetek egyeztetése teszi csak lehetővé, hogy a szakmai oktatásban az alapképzésre jutó kevés időt hasznosan, eredményesen lehessen kitölteni.</w:t>
      </w:r>
    </w:p>
    <w:p w14:paraId="31A7275A" w14:textId="77777777" w:rsidR="00C53E01" w:rsidRPr="00C222A9" w:rsidRDefault="00C53E01" w:rsidP="00C53E01">
      <w:pPr>
        <w:spacing w:after="0"/>
        <w:ind w:left="426"/>
        <w:rPr>
          <w:rFonts w:cs="Times New Roman"/>
        </w:rPr>
      </w:pPr>
    </w:p>
    <w:p w14:paraId="749D84D4" w14:textId="77777777" w:rsidR="00C53E01" w:rsidRPr="00C222A9" w:rsidRDefault="00C53E01" w:rsidP="003D6147">
      <w:pPr>
        <w:pStyle w:val="Listaszerbekezds"/>
        <w:numPr>
          <w:ilvl w:val="1"/>
          <w:numId w:val="17"/>
        </w:numPr>
        <w:spacing w:after="0"/>
        <w:rPr>
          <w:rFonts w:cs="Times New Roman"/>
          <w:b/>
        </w:rPr>
      </w:pPr>
      <w:r w:rsidRPr="00C222A9">
        <w:rPr>
          <w:rFonts w:cs="Times New Roman"/>
          <w:b/>
        </w:rPr>
        <w:t>Témakörök</w:t>
      </w:r>
    </w:p>
    <w:p w14:paraId="29D6BF78" w14:textId="77777777" w:rsidR="007E5739" w:rsidRDefault="007E5739" w:rsidP="007E5739">
      <w:pPr>
        <w:tabs>
          <w:tab w:val="left" w:pos="1701"/>
          <w:tab w:val="right" w:pos="9072"/>
        </w:tabs>
        <w:spacing w:after="0"/>
        <w:ind w:left="992"/>
        <w:rPr>
          <w:rFonts w:cs="Times New Roman"/>
          <w:b/>
          <w:i/>
        </w:rPr>
      </w:pPr>
    </w:p>
    <w:p w14:paraId="59FDB0C0" w14:textId="6E76CD07" w:rsidR="00C53E01" w:rsidRPr="007E5739" w:rsidRDefault="004A00C8" w:rsidP="007E5739">
      <w:pPr>
        <w:pStyle w:val="Listaszerbekezds"/>
        <w:numPr>
          <w:ilvl w:val="2"/>
          <w:numId w:val="13"/>
        </w:numPr>
        <w:tabs>
          <w:tab w:val="left" w:pos="1701"/>
          <w:tab w:val="right" w:pos="9072"/>
        </w:tabs>
        <w:spacing w:after="0"/>
        <w:rPr>
          <w:rFonts w:cs="Times New Roman"/>
          <w:b/>
          <w:i/>
        </w:rPr>
      </w:pPr>
      <w:r w:rsidRPr="007E5739">
        <w:rPr>
          <w:rFonts w:cs="Times New Roman"/>
          <w:b/>
          <w:i/>
        </w:rPr>
        <w:t>Műhely megismerése, előrajzolás</w:t>
      </w:r>
      <w:r w:rsidR="00C53E01" w:rsidRPr="007E5739">
        <w:rPr>
          <w:rFonts w:cs="Times New Roman"/>
          <w:b/>
          <w:i/>
        </w:rPr>
        <w:tab/>
      </w:r>
      <w:r w:rsidR="00C07765" w:rsidRPr="007E5739">
        <w:rPr>
          <w:rFonts w:cs="Times New Roman"/>
          <w:b/>
          <w:i/>
        </w:rPr>
        <w:t>8</w:t>
      </w:r>
      <w:r w:rsidR="00C53E01" w:rsidRPr="007E5739">
        <w:rPr>
          <w:rFonts w:cs="Times New Roman"/>
          <w:b/>
          <w:i/>
        </w:rPr>
        <w:t xml:space="preserve"> óra/</w:t>
      </w:r>
      <w:r w:rsidR="00C07765" w:rsidRPr="007E5739">
        <w:rPr>
          <w:rFonts w:cs="Times New Roman"/>
          <w:b/>
          <w:i/>
        </w:rPr>
        <w:t>8</w:t>
      </w:r>
      <w:r w:rsidR="00C53E01" w:rsidRPr="007E5739">
        <w:rPr>
          <w:rFonts w:cs="Times New Roman"/>
          <w:b/>
          <w:i/>
        </w:rPr>
        <w:t xml:space="preserve"> óra</w:t>
      </w:r>
    </w:p>
    <w:p w14:paraId="747299C7" w14:textId="77777777" w:rsidR="004A00C8" w:rsidRPr="00C222A9" w:rsidRDefault="004A00C8" w:rsidP="004A00C8">
      <w:pPr>
        <w:spacing w:after="0"/>
        <w:ind w:left="851"/>
        <w:rPr>
          <w:rFonts w:cs="Times New Roman"/>
        </w:rPr>
      </w:pPr>
      <w:r w:rsidRPr="00C222A9">
        <w:rPr>
          <w:rFonts w:cs="Times New Roman"/>
        </w:rPr>
        <w:t>Tanműhelyek rendje, munkavédelmi, balesetelhárítási és tűzvédelmi előírások a tanműhelyben.</w:t>
      </w:r>
    </w:p>
    <w:p w14:paraId="6B8253F0" w14:textId="77777777" w:rsidR="004A00C8" w:rsidRPr="00C222A9" w:rsidRDefault="004A00C8" w:rsidP="004A00C8">
      <w:pPr>
        <w:spacing w:after="0"/>
        <w:ind w:left="851"/>
        <w:rPr>
          <w:rFonts w:cs="Times New Roman"/>
        </w:rPr>
      </w:pPr>
      <w:r w:rsidRPr="00C222A9">
        <w:rPr>
          <w:rFonts w:cs="Times New Roman"/>
        </w:rPr>
        <w:t>Ismerkedés a munkahellyel, egyéni és csoportszerszámok megismerése.</w:t>
      </w:r>
    </w:p>
    <w:p w14:paraId="01DB06B7" w14:textId="77777777" w:rsidR="004A00C8" w:rsidRPr="00C222A9" w:rsidRDefault="004A00C8" w:rsidP="004A00C8">
      <w:pPr>
        <w:spacing w:after="0"/>
        <w:ind w:left="851"/>
        <w:rPr>
          <w:rFonts w:cs="Times New Roman"/>
        </w:rPr>
      </w:pPr>
      <w:r w:rsidRPr="00C222A9">
        <w:rPr>
          <w:rFonts w:cs="Times New Roman"/>
        </w:rPr>
        <w:t>Mérő és ellenőrző eszközök.</w:t>
      </w:r>
    </w:p>
    <w:p w14:paraId="4A9D5CF1" w14:textId="77777777" w:rsidR="004A00C8" w:rsidRPr="00C222A9" w:rsidRDefault="004A00C8" w:rsidP="004A00C8">
      <w:pPr>
        <w:spacing w:after="0"/>
        <w:ind w:left="851"/>
        <w:rPr>
          <w:rFonts w:cs="Times New Roman"/>
        </w:rPr>
      </w:pPr>
      <w:r w:rsidRPr="00C222A9">
        <w:rPr>
          <w:rFonts w:cs="Times New Roman"/>
        </w:rPr>
        <w:t>Mértékrendszerek, mérés célja, egyszerű mérőeszközök bemut</w:t>
      </w:r>
      <w:r w:rsidR="00DE15BD" w:rsidRPr="00C222A9">
        <w:rPr>
          <w:rFonts w:cs="Times New Roman"/>
        </w:rPr>
        <w:t xml:space="preserve">atása (nem állítható, </w:t>
      </w:r>
      <w:proofErr w:type="spellStart"/>
      <w:r w:rsidR="00DE15BD" w:rsidRPr="00C222A9">
        <w:rPr>
          <w:rFonts w:cs="Times New Roman"/>
        </w:rPr>
        <w:t>állítható</w:t>
      </w:r>
      <w:proofErr w:type="spellEnd"/>
      <w:r w:rsidRPr="00C222A9">
        <w:rPr>
          <w:rFonts w:cs="Times New Roman"/>
        </w:rPr>
        <w:t xml:space="preserve"> ellenőrző mérőeszközök, pl. mikrométerek, mérőórák, szögmérők, hézagmérők, mérőhasábok, idomszerek).</w:t>
      </w:r>
    </w:p>
    <w:p w14:paraId="120367D1" w14:textId="77777777" w:rsidR="004A00C8" w:rsidRPr="00C222A9" w:rsidRDefault="004A00C8" w:rsidP="004A00C8">
      <w:pPr>
        <w:spacing w:after="0"/>
        <w:ind w:left="851"/>
        <w:rPr>
          <w:rFonts w:cs="Times New Roman"/>
        </w:rPr>
      </w:pPr>
      <w:r w:rsidRPr="00C222A9">
        <w:rPr>
          <w:rFonts w:cs="Times New Roman"/>
        </w:rPr>
        <w:t>Dokumentációk megismerése, használata, műszaki rajzok tanulmányozása.</w:t>
      </w:r>
    </w:p>
    <w:p w14:paraId="27B27460" w14:textId="77777777" w:rsidR="004A00C8" w:rsidRPr="00C222A9" w:rsidRDefault="004A00C8" w:rsidP="004A00C8">
      <w:pPr>
        <w:spacing w:after="0"/>
        <w:ind w:left="851"/>
        <w:rPr>
          <w:rFonts w:cs="Times New Roman"/>
        </w:rPr>
      </w:pPr>
      <w:r w:rsidRPr="00C222A9">
        <w:rPr>
          <w:rFonts w:cs="Times New Roman"/>
        </w:rPr>
        <w:t>Felhasználható szerszámok és azok kezelése, a munkadarab előkészítése előrajzolásra.</w:t>
      </w:r>
    </w:p>
    <w:p w14:paraId="04274A3D" w14:textId="77777777" w:rsidR="004A00C8" w:rsidRPr="00C222A9" w:rsidRDefault="004A00C8" w:rsidP="004A00C8">
      <w:pPr>
        <w:spacing w:after="0"/>
        <w:ind w:left="851"/>
        <w:rPr>
          <w:rFonts w:cs="Times New Roman"/>
        </w:rPr>
      </w:pPr>
      <w:r w:rsidRPr="00C222A9">
        <w:rPr>
          <w:rFonts w:cs="Times New Roman"/>
        </w:rPr>
        <w:t>A műhely megismerése, anyagok felhasználása, kiválasztása a feladat előírásai szerint.</w:t>
      </w:r>
    </w:p>
    <w:p w14:paraId="7257C4F3" w14:textId="77777777" w:rsidR="004A00C8" w:rsidRPr="00C222A9" w:rsidRDefault="004A00C8" w:rsidP="004A00C8">
      <w:pPr>
        <w:spacing w:after="0"/>
        <w:ind w:left="851"/>
        <w:rPr>
          <w:rFonts w:cs="Times New Roman"/>
        </w:rPr>
      </w:pPr>
      <w:r w:rsidRPr="00C222A9">
        <w:rPr>
          <w:rFonts w:cs="Times New Roman"/>
        </w:rPr>
        <w:t>Előrajzolás célja, feladata, műveleti sorrend meghatározása.</w:t>
      </w:r>
    </w:p>
    <w:p w14:paraId="2C2B805C" w14:textId="77777777" w:rsidR="004A00C8" w:rsidRPr="00C222A9" w:rsidRDefault="004A00C8" w:rsidP="004A00C8">
      <w:pPr>
        <w:spacing w:after="0"/>
        <w:ind w:left="851"/>
        <w:rPr>
          <w:rFonts w:cs="Times New Roman"/>
        </w:rPr>
      </w:pPr>
      <w:r w:rsidRPr="00C222A9">
        <w:rPr>
          <w:rFonts w:cs="Times New Roman"/>
        </w:rPr>
        <w:t>Előrajzolás szerszámai, eszközei.</w:t>
      </w:r>
    </w:p>
    <w:p w14:paraId="1BE81A6C" w14:textId="77777777" w:rsidR="004A00C8" w:rsidRPr="00C222A9" w:rsidRDefault="004A00C8" w:rsidP="004A00C8">
      <w:pPr>
        <w:spacing w:after="0"/>
        <w:ind w:left="851"/>
        <w:rPr>
          <w:rFonts w:cs="Times New Roman"/>
        </w:rPr>
      </w:pPr>
      <w:r w:rsidRPr="00C222A9">
        <w:rPr>
          <w:rFonts w:cs="Times New Roman"/>
        </w:rPr>
        <w:t>Különféle szerkesztések, az előrajzolás műveleteinek gyakorlati alkalmazása.</w:t>
      </w:r>
    </w:p>
    <w:p w14:paraId="324A6246" w14:textId="77777777" w:rsidR="004A00C8" w:rsidRPr="00C222A9" w:rsidRDefault="004A00C8" w:rsidP="004A00C8">
      <w:pPr>
        <w:spacing w:after="0"/>
        <w:ind w:left="851"/>
        <w:rPr>
          <w:rFonts w:cs="Times New Roman"/>
        </w:rPr>
      </w:pPr>
      <w:r w:rsidRPr="00C222A9">
        <w:rPr>
          <w:rFonts w:cs="Times New Roman"/>
        </w:rPr>
        <w:t>Anyagok tulajdonságai (pl. mechanikai, technológiai).</w:t>
      </w:r>
    </w:p>
    <w:p w14:paraId="6AA8E461" w14:textId="77777777" w:rsidR="004A00C8" w:rsidRPr="00C222A9" w:rsidRDefault="004A00C8" w:rsidP="004A00C8">
      <w:pPr>
        <w:spacing w:after="0"/>
        <w:ind w:left="851"/>
        <w:rPr>
          <w:rFonts w:cs="Times New Roman"/>
        </w:rPr>
      </w:pPr>
      <w:r w:rsidRPr="00C222A9">
        <w:rPr>
          <w:rFonts w:cs="Times New Roman"/>
        </w:rPr>
        <w:t>Az anyagkiválasztás műszaki, technológiai, gazdasági szempontjai.</w:t>
      </w:r>
    </w:p>
    <w:p w14:paraId="6C4E4BFB" w14:textId="77777777" w:rsidR="004A00C8" w:rsidRPr="00C222A9" w:rsidRDefault="004A00C8" w:rsidP="004A00C8">
      <w:pPr>
        <w:spacing w:after="0"/>
        <w:ind w:left="851"/>
        <w:rPr>
          <w:rFonts w:cs="Times New Roman"/>
        </w:rPr>
      </w:pPr>
      <w:r w:rsidRPr="00C222A9">
        <w:rPr>
          <w:rFonts w:cs="Times New Roman"/>
        </w:rPr>
        <w:t>Anyagminőség meghatározása táblázatból, szabványokból.</w:t>
      </w:r>
    </w:p>
    <w:p w14:paraId="12C5C7DC" w14:textId="77777777" w:rsidR="004A00C8" w:rsidRPr="00C222A9" w:rsidRDefault="004A00C8" w:rsidP="004A00C8">
      <w:pPr>
        <w:spacing w:after="0"/>
        <w:ind w:left="851"/>
        <w:rPr>
          <w:rFonts w:cs="Times New Roman"/>
        </w:rPr>
      </w:pPr>
      <w:r w:rsidRPr="00C222A9">
        <w:rPr>
          <w:rFonts w:cs="Times New Roman"/>
        </w:rPr>
        <w:t>Az előrajzolás folyamata.</w:t>
      </w:r>
    </w:p>
    <w:p w14:paraId="4890F726" w14:textId="77777777" w:rsidR="00C53E01" w:rsidRPr="00C222A9" w:rsidRDefault="004A00C8" w:rsidP="004A00C8">
      <w:pPr>
        <w:spacing w:after="0"/>
        <w:ind w:left="851"/>
        <w:rPr>
          <w:rFonts w:cs="Times New Roman"/>
        </w:rPr>
      </w:pPr>
      <w:r w:rsidRPr="00C222A9">
        <w:rPr>
          <w:rFonts w:cs="Times New Roman"/>
        </w:rPr>
        <w:t>Az előrajzolás lépései: munkadarab ellenőrzése, munkadarab felületének tisztítása, sorjázás, felület festése, színezése, rajzoló eszközök, mérőeszközök kiválasztása, előrajzolás, ellenőrzés.</w:t>
      </w:r>
    </w:p>
    <w:p w14:paraId="7C66376E" w14:textId="77777777" w:rsidR="00C53E01" w:rsidRPr="00C222A9" w:rsidRDefault="00C53E01" w:rsidP="00C53E01">
      <w:pPr>
        <w:tabs>
          <w:tab w:val="left" w:pos="1418"/>
          <w:tab w:val="right" w:pos="9072"/>
        </w:tabs>
        <w:spacing w:after="0"/>
        <w:ind w:left="851"/>
        <w:rPr>
          <w:rFonts w:cs="Times New Roman"/>
        </w:rPr>
      </w:pPr>
    </w:p>
    <w:p w14:paraId="786973DD" w14:textId="30809255" w:rsidR="00C53E01" w:rsidRPr="00C222A9" w:rsidRDefault="004A00C8"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Fémipari alapműveletek</w:t>
      </w:r>
      <w:r w:rsidR="00C53E01" w:rsidRPr="00C222A9">
        <w:rPr>
          <w:rFonts w:cs="Times New Roman"/>
          <w:b/>
          <w:i/>
        </w:rPr>
        <w:tab/>
      </w:r>
      <w:r w:rsidR="00E82141" w:rsidRPr="00C222A9">
        <w:rPr>
          <w:rFonts w:cs="Times New Roman"/>
          <w:b/>
          <w:i/>
        </w:rPr>
        <w:t>3</w:t>
      </w:r>
      <w:r w:rsidR="00C07765" w:rsidRPr="00C222A9">
        <w:rPr>
          <w:rFonts w:cs="Times New Roman"/>
          <w:b/>
          <w:i/>
        </w:rPr>
        <w:t>6</w:t>
      </w:r>
      <w:r w:rsidR="00C53E01" w:rsidRPr="00C222A9">
        <w:rPr>
          <w:rFonts w:cs="Times New Roman"/>
          <w:b/>
          <w:i/>
        </w:rPr>
        <w:t xml:space="preserve"> óra/</w:t>
      </w:r>
      <w:r w:rsidR="00E82141" w:rsidRPr="00C222A9">
        <w:rPr>
          <w:rFonts w:cs="Times New Roman"/>
          <w:b/>
          <w:i/>
        </w:rPr>
        <w:t>3</w:t>
      </w:r>
      <w:r w:rsidR="00C07765" w:rsidRPr="00C222A9">
        <w:rPr>
          <w:rFonts w:cs="Times New Roman"/>
          <w:b/>
          <w:i/>
        </w:rPr>
        <w:t>6</w:t>
      </w:r>
      <w:r w:rsidR="00C53E01" w:rsidRPr="00C222A9">
        <w:rPr>
          <w:rFonts w:cs="Times New Roman"/>
          <w:b/>
          <w:i/>
        </w:rPr>
        <w:t xml:space="preserve"> óra</w:t>
      </w:r>
    </w:p>
    <w:p w14:paraId="008EDDB3" w14:textId="77777777" w:rsidR="004A00C8" w:rsidRPr="00C222A9" w:rsidRDefault="004A00C8" w:rsidP="004A00C8">
      <w:pPr>
        <w:spacing w:after="0"/>
        <w:ind w:left="851"/>
        <w:rPr>
          <w:rFonts w:cs="Times New Roman"/>
        </w:rPr>
      </w:pPr>
      <w:r w:rsidRPr="00C222A9">
        <w:rPr>
          <w:rFonts w:cs="Times New Roman"/>
        </w:rPr>
        <w:t>Fémalakító szerszámok megismerése, használata.</w:t>
      </w:r>
    </w:p>
    <w:p w14:paraId="03DBCB9C" w14:textId="77777777" w:rsidR="004A00C8" w:rsidRPr="00C222A9" w:rsidRDefault="004A00C8" w:rsidP="004A00C8">
      <w:pPr>
        <w:spacing w:after="0"/>
        <w:ind w:left="851"/>
        <w:rPr>
          <w:rFonts w:cs="Times New Roman"/>
        </w:rPr>
      </w:pPr>
      <w:r w:rsidRPr="00C222A9">
        <w:rPr>
          <w:rFonts w:cs="Times New Roman"/>
        </w:rPr>
        <w:t>Fémek kézi és egyszerű gépi alakítása, egyszerű alkatrészek elkészítésének műveleti tervének megismerése.</w:t>
      </w:r>
    </w:p>
    <w:p w14:paraId="221EE043" w14:textId="77777777" w:rsidR="004A00C8" w:rsidRPr="00C222A9" w:rsidRDefault="004A00C8" w:rsidP="004A00C8">
      <w:pPr>
        <w:spacing w:after="0"/>
        <w:ind w:left="851"/>
        <w:rPr>
          <w:rFonts w:cs="Times New Roman"/>
        </w:rPr>
      </w:pPr>
      <w:r w:rsidRPr="00C222A9">
        <w:rPr>
          <w:rFonts w:cs="Times New Roman"/>
        </w:rPr>
        <w:lastRenderedPageBreak/>
        <w:t>Munkafeladat végrehajtásának előkészítése: szerszámok, gépek, segédanyagok, mérőeszközök, felfogó-, befogó eszközök, védőfelszerelések.</w:t>
      </w:r>
    </w:p>
    <w:p w14:paraId="158E3F58" w14:textId="77777777" w:rsidR="004A00C8" w:rsidRPr="00C222A9" w:rsidRDefault="004A00C8" w:rsidP="004A00C8">
      <w:pPr>
        <w:spacing w:after="0"/>
        <w:ind w:left="851"/>
        <w:rPr>
          <w:rFonts w:cs="Times New Roman"/>
        </w:rPr>
      </w:pPr>
      <w:r w:rsidRPr="00C222A9">
        <w:rPr>
          <w:rFonts w:cs="Times New Roman"/>
        </w:rPr>
        <w:t>Munkadarabok kézi- és gépi műveletekkel történő alakítása (képlékeny alakítás, egyengetés, hajlítás, vágás, darabolás, nyírás, lyukasztás, fűrészelés, reszelés, menetkészítés, süllyesztés, dörzsárazás, kéziszerszám-élezés, fúrás, süllyesztés, dörzsárazás, külső és belső csavarmenet készítés, csiszolás, polírozás stb.).</w:t>
      </w:r>
    </w:p>
    <w:p w14:paraId="0D20D4B9" w14:textId="77777777" w:rsidR="004A00C8" w:rsidRPr="00C222A9" w:rsidRDefault="004A00C8" w:rsidP="004A00C8">
      <w:pPr>
        <w:spacing w:after="0"/>
        <w:ind w:left="851"/>
        <w:rPr>
          <w:rFonts w:cs="Times New Roman"/>
        </w:rPr>
      </w:pPr>
      <w:r w:rsidRPr="00C222A9">
        <w:rPr>
          <w:rFonts w:cs="Times New Roman"/>
        </w:rPr>
        <w:t>Az egyes alapműveletek célja, szerszámainak, a munka folyamatának, a munkadarab rögzítésnek bemutatása, megismerése, a tevékenység gyakorlása.</w:t>
      </w:r>
    </w:p>
    <w:p w14:paraId="3F8D6C73" w14:textId="77777777" w:rsidR="00C53E01" w:rsidRPr="00C222A9" w:rsidRDefault="004A00C8" w:rsidP="004A00C8">
      <w:pPr>
        <w:spacing w:after="0"/>
        <w:ind w:left="851"/>
        <w:rPr>
          <w:rFonts w:cs="Times New Roman"/>
        </w:rPr>
      </w:pPr>
      <w:r w:rsidRPr="00C222A9">
        <w:rPr>
          <w:rFonts w:cs="Times New Roman"/>
        </w:rPr>
        <w:t>Ellenőrző eszközök használata (élvonalzó, derékszög, sugármérő, sablonok stb.).</w:t>
      </w:r>
    </w:p>
    <w:p w14:paraId="2F86528E" w14:textId="77777777" w:rsidR="00C53E01" w:rsidRPr="00C222A9" w:rsidRDefault="00C53E01" w:rsidP="00C53E01">
      <w:pPr>
        <w:tabs>
          <w:tab w:val="left" w:pos="1418"/>
          <w:tab w:val="right" w:pos="9072"/>
        </w:tabs>
        <w:spacing w:after="0"/>
        <w:ind w:left="851"/>
        <w:rPr>
          <w:rFonts w:cs="Times New Roman"/>
        </w:rPr>
      </w:pPr>
    </w:p>
    <w:p w14:paraId="4F19DA6A" w14:textId="5E3F53E5"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Kötések</w:t>
      </w:r>
      <w:r w:rsidR="00C53E01" w:rsidRPr="00C222A9">
        <w:rPr>
          <w:rFonts w:cs="Times New Roman"/>
          <w:b/>
          <w:i/>
        </w:rPr>
        <w:tab/>
      </w:r>
      <w:r w:rsidR="00E82141" w:rsidRPr="00C222A9">
        <w:rPr>
          <w:rFonts w:cs="Times New Roman"/>
          <w:b/>
          <w:i/>
        </w:rPr>
        <w:t>1</w:t>
      </w:r>
      <w:r w:rsidR="00C07765" w:rsidRPr="00C222A9">
        <w:rPr>
          <w:rFonts w:cs="Times New Roman"/>
          <w:b/>
          <w:i/>
        </w:rPr>
        <w:t>8</w:t>
      </w:r>
      <w:r w:rsidR="00C53E01" w:rsidRPr="00C222A9">
        <w:rPr>
          <w:rFonts w:cs="Times New Roman"/>
          <w:b/>
          <w:i/>
        </w:rPr>
        <w:t xml:space="preserve"> óra/</w:t>
      </w:r>
      <w:r w:rsidR="00E82141" w:rsidRPr="00C222A9">
        <w:rPr>
          <w:rFonts w:cs="Times New Roman"/>
          <w:b/>
          <w:i/>
        </w:rPr>
        <w:t>1</w:t>
      </w:r>
      <w:r w:rsidR="00C07765" w:rsidRPr="00C222A9">
        <w:rPr>
          <w:rFonts w:cs="Times New Roman"/>
          <w:b/>
          <w:i/>
        </w:rPr>
        <w:t>8</w:t>
      </w:r>
      <w:r w:rsidR="00C53E01" w:rsidRPr="00C222A9">
        <w:rPr>
          <w:rFonts w:cs="Times New Roman"/>
          <w:b/>
          <w:i/>
        </w:rPr>
        <w:t xml:space="preserve"> óra</w:t>
      </w:r>
    </w:p>
    <w:p w14:paraId="2DDD03A1" w14:textId="77777777" w:rsidR="00324626" w:rsidRPr="00C222A9" w:rsidRDefault="00324626" w:rsidP="00324626">
      <w:pPr>
        <w:spacing w:after="0"/>
        <w:ind w:left="851"/>
        <w:rPr>
          <w:rFonts w:cs="Times New Roman"/>
        </w:rPr>
      </w:pPr>
      <w:r w:rsidRPr="00C222A9">
        <w:rPr>
          <w:rFonts w:cs="Times New Roman"/>
        </w:rPr>
        <w:t>A csavarkötések szerszámainak és eszközeinek megválasztása, alkalmazásuk a gyakorlatban komplex feladatok elkészítése során.</w:t>
      </w:r>
    </w:p>
    <w:p w14:paraId="12E0F947" w14:textId="77777777" w:rsidR="00324626" w:rsidRPr="00C222A9" w:rsidRDefault="00324626" w:rsidP="00324626">
      <w:pPr>
        <w:spacing w:after="0"/>
        <w:ind w:left="851"/>
        <w:rPr>
          <w:rFonts w:cs="Times New Roman"/>
        </w:rPr>
      </w:pPr>
      <w:r w:rsidRPr="00C222A9">
        <w:rPr>
          <w:rFonts w:cs="Times New Roman"/>
        </w:rPr>
        <w:t>Reteszkötés, ékkötés és beépítési megoldások, az össze- és szétszerelés szerszámai eszközei, műveletei.</w:t>
      </w:r>
    </w:p>
    <w:p w14:paraId="5BC7DEB3" w14:textId="77777777" w:rsidR="00324626" w:rsidRPr="00C222A9" w:rsidRDefault="00324626" w:rsidP="00324626">
      <w:pPr>
        <w:spacing w:after="0"/>
        <w:ind w:left="851"/>
        <w:rPr>
          <w:rFonts w:cs="Times New Roman"/>
        </w:rPr>
      </w:pPr>
      <w:r w:rsidRPr="00C222A9">
        <w:rPr>
          <w:rFonts w:cs="Times New Roman"/>
        </w:rPr>
        <w:t>Rögzítő- és csapszeg kötések alkalmazása, anyaguk, szerkezeti megoldások, biztosítási és rögzítési módszerek, a be- és kiszerelés szerszámai, készülékei, eszközei.</w:t>
      </w:r>
    </w:p>
    <w:p w14:paraId="1DB764ED" w14:textId="77777777" w:rsidR="00324626" w:rsidRPr="00C222A9" w:rsidRDefault="00324626" w:rsidP="00324626">
      <w:pPr>
        <w:spacing w:after="0"/>
        <w:ind w:left="851"/>
        <w:rPr>
          <w:rFonts w:cs="Times New Roman"/>
        </w:rPr>
      </w:pPr>
      <w:r w:rsidRPr="00C222A9">
        <w:rPr>
          <w:rFonts w:cs="Times New Roman"/>
        </w:rPr>
        <w:t>Szegecskötések szerszámainak és eszközeinek megválasztása, alkalmazása a gyakorlatban komplex feladatok közben.</w:t>
      </w:r>
    </w:p>
    <w:p w14:paraId="1FA7A128" w14:textId="77777777" w:rsidR="00324626" w:rsidRPr="00C222A9" w:rsidRDefault="00324626" w:rsidP="00324626">
      <w:pPr>
        <w:spacing w:after="0"/>
        <w:ind w:left="851"/>
        <w:rPr>
          <w:rFonts w:cs="Times New Roman"/>
        </w:rPr>
      </w:pPr>
      <w:r w:rsidRPr="00C222A9">
        <w:rPr>
          <w:rFonts w:cs="Times New Roman"/>
        </w:rPr>
        <w:t>Zsugorkötés és alkalmazási területe.</w:t>
      </w:r>
    </w:p>
    <w:p w14:paraId="7CDE32D3" w14:textId="77777777" w:rsidR="00324626" w:rsidRPr="00C222A9" w:rsidRDefault="00324626" w:rsidP="00324626">
      <w:pPr>
        <w:spacing w:after="0"/>
        <w:ind w:left="851"/>
        <w:rPr>
          <w:rFonts w:cs="Times New Roman"/>
        </w:rPr>
      </w:pPr>
      <w:r w:rsidRPr="00C222A9">
        <w:rPr>
          <w:rFonts w:cs="Times New Roman"/>
        </w:rPr>
        <w:t>Lágyforrasztás célja, alkalmazási területei, eszközei, forraszanyagok, segédanyagok kiválasztása, a forrasztás művelete, gyakorlása.</w:t>
      </w:r>
    </w:p>
    <w:p w14:paraId="7350CACD" w14:textId="77777777" w:rsidR="00324626" w:rsidRPr="00C222A9" w:rsidRDefault="00324626" w:rsidP="00324626">
      <w:pPr>
        <w:spacing w:after="0"/>
        <w:ind w:left="851"/>
        <w:rPr>
          <w:rFonts w:cs="Times New Roman"/>
        </w:rPr>
      </w:pPr>
      <w:r w:rsidRPr="00C222A9">
        <w:rPr>
          <w:rFonts w:cs="Times New Roman"/>
        </w:rPr>
        <w:t>Keményforrasztás célja, alkalmazási területei, a keményforrasztás technológiai folyamata, segédanyagai, a keményforrasztás bemutatása, gyakorlása.</w:t>
      </w:r>
    </w:p>
    <w:p w14:paraId="7D8107F1" w14:textId="77777777" w:rsidR="00C53E01" w:rsidRPr="00C222A9" w:rsidRDefault="00324626" w:rsidP="00324626">
      <w:pPr>
        <w:spacing w:after="0"/>
        <w:ind w:left="851"/>
        <w:rPr>
          <w:rFonts w:cs="Times New Roman"/>
        </w:rPr>
      </w:pPr>
      <w:r w:rsidRPr="00C222A9">
        <w:rPr>
          <w:rFonts w:cs="Times New Roman"/>
        </w:rPr>
        <w:t>Ragasztott kötések előnyei, alkalmazási területei, a ragasztás technológiája, anyagai, segédanyagai, műanyagok, gumik, fémek ragasztása, gyakorlása, biztonságtechnikai és környezetvédelmi előírások.</w:t>
      </w:r>
    </w:p>
    <w:p w14:paraId="5A1A90ED" w14:textId="77777777" w:rsidR="00C53E01" w:rsidRPr="00C222A9" w:rsidRDefault="00C53E01" w:rsidP="00C53E01">
      <w:pPr>
        <w:tabs>
          <w:tab w:val="left" w:pos="1418"/>
          <w:tab w:val="right" w:pos="9072"/>
        </w:tabs>
        <w:spacing w:after="0"/>
        <w:ind w:left="851"/>
        <w:rPr>
          <w:rFonts w:cs="Times New Roman"/>
        </w:rPr>
      </w:pPr>
    </w:p>
    <w:p w14:paraId="4836AEFC" w14:textId="19760316"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Mérések</w:t>
      </w:r>
      <w:r w:rsidR="00C53E01" w:rsidRPr="00C222A9">
        <w:rPr>
          <w:rFonts w:cs="Times New Roman"/>
          <w:b/>
          <w:i/>
        </w:rPr>
        <w:tab/>
      </w:r>
      <w:r w:rsidR="00C07765" w:rsidRPr="00C222A9">
        <w:rPr>
          <w:rFonts w:cs="Times New Roman"/>
          <w:b/>
          <w:i/>
        </w:rPr>
        <w:t>10</w:t>
      </w:r>
      <w:r w:rsidR="00C53E01" w:rsidRPr="00C222A9">
        <w:rPr>
          <w:rFonts w:cs="Times New Roman"/>
          <w:b/>
          <w:i/>
        </w:rPr>
        <w:t xml:space="preserve"> óra/</w:t>
      </w:r>
      <w:r w:rsidR="00C07765" w:rsidRPr="00C222A9">
        <w:rPr>
          <w:rFonts w:cs="Times New Roman"/>
          <w:b/>
          <w:i/>
        </w:rPr>
        <w:t>10</w:t>
      </w:r>
      <w:r w:rsidR="00C53E01" w:rsidRPr="00C222A9">
        <w:rPr>
          <w:rFonts w:cs="Times New Roman"/>
          <w:b/>
          <w:i/>
        </w:rPr>
        <w:t xml:space="preserve"> óra</w:t>
      </w:r>
    </w:p>
    <w:p w14:paraId="74E3E00C" w14:textId="77777777" w:rsidR="00324626" w:rsidRPr="00C222A9" w:rsidRDefault="00324626" w:rsidP="00324626">
      <w:pPr>
        <w:spacing w:after="0"/>
        <w:ind w:left="851"/>
        <w:rPr>
          <w:rFonts w:cs="Times New Roman"/>
        </w:rPr>
      </w:pPr>
      <w:r w:rsidRPr="00C222A9">
        <w:rPr>
          <w:rFonts w:cs="Times New Roman"/>
        </w:rPr>
        <w:t>Gépipari alapmérések végzése: hossz-, szög-, derékszögmérés, merőlegesség.</w:t>
      </w:r>
    </w:p>
    <w:p w14:paraId="651718C7" w14:textId="77777777" w:rsidR="00324626" w:rsidRPr="00C222A9" w:rsidRDefault="00324626" w:rsidP="00324626">
      <w:pPr>
        <w:spacing w:after="0"/>
        <w:ind w:left="851"/>
        <w:rPr>
          <w:rFonts w:cs="Times New Roman"/>
        </w:rPr>
      </w:pPr>
      <w:r w:rsidRPr="00C222A9">
        <w:rPr>
          <w:rFonts w:cs="Times New Roman"/>
        </w:rPr>
        <w:t>Külső-belső felületek, kúposság mérése.</w:t>
      </w:r>
    </w:p>
    <w:p w14:paraId="421E8434" w14:textId="77777777" w:rsidR="00324626" w:rsidRPr="00C222A9" w:rsidRDefault="00324626" w:rsidP="00324626">
      <w:pPr>
        <w:spacing w:after="0"/>
        <w:ind w:left="851"/>
        <w:rPr>
          <w:rFonts w:cs="Times New Roman"/>
        </w:rPr>
      </w:pPr>
      <w:r w:rsidRPr="00C222A9">
        <w:rPr>
          <w:rFonts w:cs="Times New Roman"/>
        </w:rPr>
        <w:t>Alak és helyzetpontosság mérése.</w:t>
      </w:r>
    </w:p>
    <w:p w14:paraId="27C286AC" w14:textId="77777777" w:rsidR="00324626" w:rsidRPr="00C222A9" w:rsidRDefault="00324626" w:rsidP="00324626">
      <w:pPr>
        <w:spacing w:after="0"/>
        <w:ind w:left="851"/>
        <w:rPr>
          <w:rFonts w:cs="Times New Roman"/>
        </w:rPr>
      </w:pPr>
      <w:r w:rsidRPr="00C222A9">
        <w:rPr>
          <w:rFonts w:cs="Times New Roman"/>
        </w:rPr>
        <w:t>Mérési utasítás értelmezése.</w:t>
      </w:r>
    </w:p>
    <w:p w14:paraId="6CB54EC5" w14:textId="77777777" w:rsidR="00324626" w:rsidRPr="00C222A9" w:rsidRDefault="00324626" w:rsidP="00324626">
      <w:pPr>
        <w:spacing w:after="0"/>
        <w:ind w:left="851"/>
        <w:rPr>
          <w:rFonts w:cs="Times New Roman"/>
        </w:rPr>
      </w:pPr>
      <w:r w:rsidRPr="00C222A9">
        <w:rPr>
          <w:rFonts w:cs="Times New Roman"/>
        </w:rPr>
        <w:t>Mérés mérőhasábokkal.</w:t>
      </w:r>
    </w:p>
    <w:p w14:paraId="029BD70D" w14:textId="77777777" w:rsidR="00324626" w:rsidRPr="00C222A9" w:rsidRDefault="00324626" w:rsidP="00324626">
      <w:pPr>
        <w:spacing w:after="0"/>
        <w:ind w:left="851"/>
        <w:rPr>
          <w:rFonts w:cs="Times New Roman"/>
        </w:rPr>
      </w:pPr>
      <w:r w:rsidRPr="00C222A9">
        <w:rPr>
          <w:rFonts w:cs="Times New Roman"/>
        </w:rPr>
        <w:t>Mérés mérőórával, digitális eszközökkel, mikroszkóppal.</w:t>
      </w:r>
    </w:p>
    <w:p w14:paraId="2F95CE63" w14:textId="77777777" w:rsidR="00324626" w:rsidRPr="00C222A9" w:rsidRDefault="00324626" w:rsidP="00324626">
      <w:pPr>
        <w:spacing w:after="0"/>
        <w:ind w:left="851"/>
        <w:rPr>
          <w:rFonts w:cs="Times New Roman"/>
        </w:rPr>
      </w:pPr>
      <w:r w:rsidRPr="00C222A9">
        <w:rPr>
          <w:rFonts w:cs="Times New Roman"/>
        </w:rPr>
        <w:t>Felületi érdesség ellenőrzése.</w:t>
      </w:r>
    </w:p>
    <w:p w14:paraId="211B7C71" w14:textId="77777777" w:rsidR="00324626" w:rsidRPr="00C222A9" w:rsidRDefault="00324626" w:rsidP="00324626">
      <w:pPr>
        <w:spacing w:after="0"/>
        <w:ind w:left="851"/>
        <w:rPr>
          <w:rFonts w:cs="Times New Roman"/>
        </w:rPr>
      </w:pPr>
      <w:r w:rsidRPr="00C222A9">
        <w:rPr>
          <w:rFonts w:cs="Times New Roman"/>
        </w:rPr>
        <w:t>Tengelyek ütésellenőrzése.</w:t>
      </w:r>
    </w:p>
    <w:p w14:paraId="3681C8AD" w14:textId="77777777" w:rsidR="00324626" w:rsidRPr="00C222A9" w:rsidRDefault="00324626" w:rsidP="00324626">
      <w:pPr>
        <w:spacing w:after="0"/>
        <w:ind w:left="851"/>
        <w:rPr>
          <w:rFonts w:cs="Times New Roman"/>
        </w:rPr>
      </w:pPr>
      <w:r w:rsidRPr="00C222A9">
        <w:rPr>
          <w:rFonts w:cs="Times New Roman"/>
        </w:rPr>
        <w:t>Egyenesség, síklapúság, párhuzamosság, egytengelyűség, körkörösség ellenőrzése, mérése.</w:t>
      </w:r>
    </w:p>
    <w:p w14:paraId="2BFC7595" w14:textId="77777777" w:rsidR="00324626" w:rsidRPr="00C222A9" w:rsidRDefault="00324626" w:rsidP="00324626">
      <w:pPr>
        <w:spacing w:after="0"/>
        <w:ind w:left="851"/>
        <w:rPr>
          <w:rFonts w:cs="Times New Roman"/>
        </w:rPr>
      </w:pPr>
      <w:r w:rsidRPr="00C222A9">
        <w:rPr>
          <w:rFonts w:cs="Times New Roman"/>
        </w:rPr>
        <w:t>Gépipari mérőeszközök használata.</w:t>
      </w:r>
    </w:p>
    <w:p w14:paraId="0F379BB7" w14:textId="77777777" w:rsidR="00C53E01" w:rsidRPr="00C222A9" w:rsidRDefault="00324626" w:rsidP="00324626">
      <w:pPr>
        <w:spacing w:after="0"/>
        <w:ind w:left="851"/>
        <w:rPr>
          <w:rFonts w:cs="Times New Roman"/>
        </w:rPr>
      </w:pPr>
      <w:r w:rsidRPr="00C222A9">
        <w:rPr>
          <w:rFonts w:cs="Times New Roman"/>
        </w:rPr>
        <w:t>Egyéb mérőeszközök használata.</w:t>
      </w:r>
    </w:p>
    <w:p w14:paraId="635D7300" w14:textId="77777777" w:rsidR="00C53E01" w:rsidRPr="00C222A9" w:rsidRDefault="00C53E01" w:rsidP="00C53E01">
      <w:pPr>
        <w:tabs>
          <w:tab w:val="left" w:pos="1418"/>
          <w:tab w:val="right" w:pos="9072"/>
        </w:tabs>
        <w:spacing w:after="0"/>
        <w:ind w:left="851"/>
        <w:rPr>
          <w:rFonts w:cs="Times New Roman"/>
        </w:rPr>
      </w:pPr>
    </w:p>
    <w:p w14:paraId="1311B7B2" w14:textId="77777777"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Korrózió elleni védelem</w:t>
      </w:r>
      <w:r w:rsidR="00C53E01" w:rsidRPr="00C222A9">
        <w:rPr>
          <w:rFonts w:cs="Times New Roman"/>
          <w:b/>
          <w:i/>
        </w:rPr>
        <w:tab/>
      </w:r>
      <w:r w:rsidR="00E82141" w:rsidRPr="00C222A9">
        <w:rPr>
          <w:rFonts w:cs="Times New Roman"/>
          <w:b/>
          <w:i/>
        </w:rPr>
        <w:t>6</w:t>
      </w:r>
      <w:r w:rsidR="00C53E01" w:rsidRPr="00C222A9">
        <w:rPr>
          <w:rFonts w:cs="Times New Roman"/>
          <w:b/>
          <w:i/>
        </w:rPr>
        <w:t xml:space="preserve"> óra/</w:t>
      </w:r>
      <w:r w:rsidR="00E82141" w:rsidRPr="00C222A9">
        <w:rPr>
          <w:rFonts w:cs="Times New Roman"/>
          <w:b/>
          <w:i/>
        </w:rPr>
        <w:t>6</w:t>
      </w:r>
      <w:r w:rsidR="00C53E01" w:rsidRPr="00C222A9">
        <w:rPr>
          <w:rFonts w:cs="Times New Roman"/>
          <w:b/>
          <w:i/>
        </w:rPr>
        <w:t xml:space="preserve"> óra</w:t>
      </w:r>
    </w:p>
    <w:p w14:paraId="29C0E256" w14:textId="77777777" w:rsidR="00324626" w:rsidRPr="00C222A9" w:rsidRDefault="00324626" w:rsidP="00324626">
      <w:pPr>
        <w:spacing w:after="0"/>
        <w:ind w:left="851"/>
        <w:rPr>
          <w:rFonts w:cs="Times New Roman"/>
        </w:rPr>
      </w:pPr>
      <w:r w:rsidRPr="00C222A9">
        <w:rPr>
          <w:rFonts w:cs="Times New Roman"/>
        </w:rPr>
        <w:t>Mezőgazdasági gépek, berendezések, gépalkatrészek, szerkezeti elemek, eszközök tisztítása.</w:t>
      </w:r>
    </w:p>
    <w:p w14:paraId="67B7B955" w14:textId="77777777" w:rsidR="00324626" w:rsidRPr="00C222A9" w:rsidRDefault="00324626" w:rsidP="00324626">
      <w:pPr>
        <w:spacing w:after="0"/>
        <w:ind w:left="851"/>
        <w:rPr>
          <w:rFonts w:cs="Times New Roman"/>
        </w:rPr>
      </w:pPr>
      <w:r w:rsidRPr="00C222A9">
        <w:rPr>
          <w:rFonts w:cs="Times New Roman"/>
        </w:rPr>
        <w:t>Felületek előkészítése korrózió gátló anyagok felhordására (pl. zsírtalanítás mechanikai és vegyi eszközökkel).</w:t>
      </w:r>
    </w:p>
    <w:p w14:paraId="0E4DE5A5" w14:textId="77777777" w:rsidR="00324626" w:rsidRPr="00C222A9" w:rsidRDefault="00324626" w:rsidP="00324626">
      <w:pPr>
        <w:spacing w:after="0"/>
        <w:ind w:left="851"/>
        <w:rPr>
          <w:rFonts w:cs="Times New Roman"/>
        </w:rPr>
      </w:pPr>
      <w:r w:rsidRPr="00C222A9">
        <w:rPr>
          <w:rFonts w:cs="Times New Roman"/>
        </w:rPr>
        <w:t>Átmeneti védekezés anyagainak felhordása, kézi és gépi eszközökkel.</w:t>
      </w:r>
    </w:p>
    <w:p w14:paraId="5D6FB6C4" w14:textId="77777777" w:rsidR="00324626" w:rsidRPr="00C222A9" w:rsidRDefault="00324626" w:rsidP="00324626">
      <w:pPr>
        <w:spacing w:after="0"/>
        <w:ind w:left="851"/>
        <w:rPr>
          <w:rFonts w:cs="Times New Roman"/>
        </w:rPr>
      </w:pPr>
      <w:r w:rsidRPr="00C222A9">
        <w:rPr>
          <w:rFonts w:cs="Times New Roman"/>
        </w:rPr>
        <w:t>Tartós védelem anyagainak felhordása, kézi és gépi eszközökkel.</w:t>
      </w:r>
    </w:p>
    <w:p w14:paraId="21C37684" w14:textId="77777777" w:rsidR="00C53E01" w:rsidRPr="00C222A9" w:rsidRDefault="00324626" w:rsidP="00324626">
      <w:pPr>
        <w:spacing w:after="0"/>
        <w:ind w:left="851"/>
        <w:rPr>
          <w:rFonts w:cs="Times New Roman"/>
        </w:rPr>
      </w:pPr>
      <w:r w:rsidRPr="00C222A9">
        <w:rPr>
          <w:rFonts w:cs="Times New Roman"/>
        </w:rPr>
        <w:lastRenderedPageBreak/>
        <w:t>Munkagépek, önjáró betakarítógépek korrózióvédelmének elvégzése, tárolásra való felkészítése, tárolása.</w:t>
      </w:r>
    </w:p>
    <w:p w14:paraId="62A65C59" w14:textId="77777777" w:rsidR="00C53E01" w:rsidRPr="00C222A9" w:rsidRDefault="00C53E01" w:rsidP="00C53E01">
      <w:pPr>
        <w:tabs>
          <w:tab w:val="left" w:pos="1418"/>
          <w:tab w:val="right" w:pos="9072"/>
        </w:tabs>
        <w:spacing w:after="0"/>
        <w:ind w:left="851"/>
        <w:rPr>
          <w:rFonts w:cs="Times New Roman"/>
        </w:rPr>
      </w:pPr>
    </w:p>
    <w:p w14:paraId="2331BD97" w14:textId="77777777"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proofErr w:type="spellStart"/>
      <w:r w:rsidRPr="00C222A9">
        <w:rPr>
          <w:rFonts w:cs="Times New Roman"/>
          <w:b/>
          <w:i/>
        </w:rPr>
        <w:t>Melegüzemi</w:t>
      </w:r>
      <w:proofErr w:type="spellEnd"/>
      <w:r w:rsidRPr="00C222A9">
        <w:rPr>
          <w:rFonts w:cs="Times New Roman"/>
          <w:b/>
          <w:i/>
        </w:rPr>
        <w:t xml:space="preserve"> technológiák alkalmazása</w:t>
      </w:r>
      <w:r w:rsidR="00C53E01" w:rsidRPr="00C222A9">
        <w:rPr>
          <w:rFonts w:cs="Times New Roman"/>
          <w:b/>
          <w:i/>
        </w:rPr>
        <w:tab/>
      </w:r>
      <w:r w:rsidR="009F639E" w:rsidRPr="00C222A9">
        <w:rPr>
          <w:rFonts w:cs="Times New Roman"/>
          <w:b/>
          <w:i/>
        </w:rPr>
        <w:t>18</w:t>
      </w:r>
      <w:r w:rsidR="00C53E01" w:rsidRPr="00C222A9">
        <w:rPr>
          <w:rFonts w:cs="Times New Roman"/>
          <w:b/>
          <w:i/>
        </w:rPr>
        <w:t xml:space="preserve"> óra/</w:t>
      </w:r>
      <w:r w:rsidR="009F639E" w:rsidRPr="00C222A9">
        <w:rPr>
          <w:rFonts w:cs="Times New Roman"/>
          <w:b/>
          <w:i/>
        </w:rPr>
        <w:t>18</w:t>
      </w:r>
      <w:r w:rsidR="00C53E01" w:rsidRPr="00C222A9">
        <w:rPr>
          <w:rFonts w:cs="Times New Roman"/>
          <w:b/>
          <w:i/>
        </w:rPr>
        <w:t xml:space="preserve"> óra</w:t>
      </w:r>
    </w:p>
    <w:p w14:paraId="46431BFA" w14:textId="77777777" w:rsidR="00324626" w:rsidRPr="00C222A9" w:rsidRDefault="00324626" w:rsidP="00324626">
      <w:pPr>
        <w:spacing w:after="0"/>
        <w:ind w:left="851"/>
        <w:rPr>
          <w:rFonts w:cs="Times New Roman"/>
        </w:rPr>
      </w:pPr>
      <w:r w:rsidRPr="00C222A9">
        <w:rPr>
          <w:rFonts w:cs="Times New Roman"/>
        </w:rPr>
        <w:t>Műhelyrend, a munka-, baleset- és tűzvédelmi követelmények megismerése.</w:t>
      </w:r>
    </w:p>
    <w:p w14:paraId="179522A9" w14:textId="77777777" w:rsidR="00324626" w:rsidRPr="00C222A9" w:rsidRDefault="00324626" w:rsidP="00324626">
      <w:pPr>
        <w:spacing w:after="0"/>
        <w:ind w:left="851"/>
        <w:rPr>
          <w:rFonts w:cs="Times New Roman"/>
        </w:rPr>
      </w:pPr>
      <w:r w:rsidRPr="00C222A9">
        <w:rPr>
          <w:rFonts w:cs="Times New Roman"/>
        </w:rPr>
        <w:t>Hőkezelési műveletek bemutatása, gyakorlása.</w:t>
      </w:r>
    </w:p>
    <w:p w14:paraId="4F5F62E5" w14:textId="77777777" w:rsidR="00324626" w:rsidRPr="00C222A9" w:rsidRDefault="00324626" w:rsidP="00324626">
      <w:pPr>
        <w:spacing w:after="0"/>
        <w:ind w:left="851"/>
        <w:rPr>
          <w:rFonts w:cs="Times New Roman"/>
        </w:rPr>
      </w:pPr>
      <w:r w:rsidRPr="00C222A9">
        <w:rPr>
          <w:rFonts w:cs="Times New Roman"/>
        </w:rPr>
        <w:t>Hevítő és hűtő berendezések, hűtőközegek.</w:t>
      </w:r>
    </w:p>
    <w:p w14:paraId="1961B932" w14:textId="77777777" w:rsidR="00324626" w:rsidRPr="00C222A9" w:rsidRDefault="00324626" w:rsidP="00324626">
      <w:pPr>
        <w:spacing w:after="0"/>
        <w:ind w:left="851"/>
        <w:rPr>
          <w:rFonts w:cs="Times New Roman"/>
        </w:rPr>
      </w:pPr>
      <w:r w:rsidRPr="00C222A9">
        <w:rPr>
          <w:rFonts w:cs="Times New Roman"/>
        </w:rPr>
        <w:t>Hőkezelési műveletek technológiája.</w:t>
      </w:r>
    </w:p>
    <w:p w14:paraId="550A6A03" w14:textId="77777777" w:rsidR="00324626" w:rsidRPr="00C222A9" w:rsidRDefault="00324626" w:rsidP="00324626">
      <w:pPr>
        <w:spacing w:after="0"/>
        <w:ind w:left="851"/>
        <w:rPr>
          <w:rFonts w:cs="Times New Roman"/>
        </w:rPr>
      </w:pPr>
      <w:r w:rsidRPr="00C222A9">
        <w:rPr>
          <w:rFonts w:cs="Times New Roman"/>
        </w:rPr>
        <w:t>Kovácsolás szerszámai, berendezései, gépei.</w:t>
      </w:r>
    </w:p>
    <w:p w14:paraId="0B91CD6F" w14:textId="77777777" w:rsidR="00C53E01" w:rsidRPr="00C222A9" w:rsidRDefault="00324626" w:rsidP="00324626">
      <w:pPr>
        <w:spacing w:after="0"/>
        <w:ind w:left="851"/>
        <w:rPr>
          <w:rFonts w:cs="Times New Roman"/>
        </w:rPr>
      </w:pPr>
      <w:r w:rsidRPr="00C222A9">
        <w:rPr>
          <w:rFonts w:cs="Times New Roman"/>
        </w:rPr>
        <w:t>Kovácsolás műveletei, kézi kovácsolás végzése (pl. hajlítás, zömítés, kovácshegesztés).</w:t>
      </w:r>
    </w:p>
    <w:p w14:paraId="7382D4B7" w14:textId="77777777" w:rsidR="00C53E01" w:rsidRPr="00C222A9" w:rsidRDefault="00C53E01" w:rsidP="00C53E01">
      <w:pPr>
        <w:tabs>
          <w:tab w:val="left" w:pos="1418"/>
          <w:tab w:val="right" w:pos="9072"/>
        </w:tabs>
        <w:spacing w:after="0"/>
        <w:ind w:left="851"/>
        <w:rPr>
          <w:rFonts w:cs="Times New Roman"/>
        </w:rPr>
      </w:pPr>
    </w:p>
    <w:p w14:paraId="7D2775ED" w14:textId="77777777"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Lánghegesztés</w:t>
      </w:r>
      <w:r w:rsidR="00C53E01" w:rsidRPr="00C222A9">
        <w:rPr>
          <w:rFonts w:cs="Times New Roman"/>
          <w:b/>
          <w:i/>
        </w:rPr>
        <w:tab/>
      </w:r>
      <w:r w:rsidR="00667078" w:rsidRPr="00C222A9">
        <w:rPr>
          <w:rFonts w:cs="Times New Roman"/>
          <w:b/>
          <w:i/>
        </w:rPr>
        <w:t>6</w:t>
      </w:r>
      <w:r w:rsidR="00C53E01" w:rsidRPr="00C222A9">
        <w:rPr>
          <w:rFonts w:cs="Times New Roman"/>
          <w:b/>
          <w:i/>
        </w:rPr>
        <w:t xml:space="preserve"> óra/</w:t>
      </w:r>
      <w:r w:rsidR="00667078" w:rsidRPr="00C222A9">
        <w:rPr>
          <w:rFonts w:cs="Times New Roman"/>
          <w:b/>
          <w:i/>
        </w:rPr>
        <w:t>6</w:t>
      </w:r>
      <w:r w:rsidR="00C53E01" w:rsidRPr="00C222A9">
        <w:rPr>
          <w:rFonts w:cs="Times New Roman"/>
          <w:b/>
          <w:i/>
        </w:rPr>
        <w:t xml:space="preserve"> óra</w:t>
      </w:r>
    </w:p>
    <w:p w14:paraId="6DE3F244" w14:textId="77777777" w:rsidR="00324626" w:rsidRPr="00C222A9" w:rsidRDefault="00324626" w:rsidP="00324626">
      <w:pPr>
        <w:spacing w:after="0"/>
        <w:ind w:left="851"/>
        <w:rPr>
          <w:rFonts w:cs="Times New Roman"/>
        </w:rPr>
      </w:pPr>
      <w:r w:rsidRPr="00C222A9">
        <w:rPr>
          <w:rFonts w:cs="Times New Roman"/>
        </w:rPr>
        <w:t>Lánghegesztés biztonságtechnikája.</w:t>
      </w:r>
    </w:p>
    <w:p w14:paraId="5CD20D91" w14:textId="77777777" w:rsidR="00324626" w:rsidRPr="00C222A9" w:rsidRDefault="00324626" w:rsidP="00324626">
      <w:pPr>
        <w:spacing w:after="0"/>
        <w:ind w:left="851"/>
        <w:rPr>
          <w:rFonts w:cs="Times New Roman"/>
        </w:rPr>
      </w:pPr>
      <w:r w:rsidRPr="00C222A9">
        <w:rPr>
          <w:rFonts w:cs="Times New Roman"/>
        </w:rPr>
        <w:t>Hegesztő berendezések, tartozékok és szerelvényeinek ismertetése, kezelése, beállítása.</w:t>
      </w:r>
    </w:p>
    <w:p w14:paraId="015F5F0D" w14:textId="77777777" w:rsidR="00324626" w:rsidRPr="00C222A9" w:rsidRDefault="00324626" w:rsidP="00324626">
      <w:pPr>
        <w:spacing w:after="0"/>
        <w:ind w:left="851"/>
        <w:rPr>
          <w:rFonts w:cs="Times New Roman"/>
        </w:rPr>
      </w:pPr>
      <w:r w:rsidRPr="00C222A9">
        <w:rPr>
          <w:rFonts w:cs="Times New Roman"/>
        </w:rPr>
        <w:t>Gázhegesztő berendezések üzembe helyezése, kezelése (lánggyújtás, különböző minőségű lángok beállítása, olvasztás, tompa- és sarokvarratok készítése, lángvágás, általános minőségű kötés készítése stb.).</w:t>
      </w:r>
    </w:p>
    <w:p w14:paraId="42CE345D" w14:textId="77777777" w:rsidR="00324626" w:rsidRPr="00C222A9" w:rsidRDefault="00324626" w:rsidP="00324626">
      <w:pPr>
        <w:spacing w:after="0"/>
        <w:ind w:left="851"/>
        <w:rPr>
          <w:rFonts w:cs="Times New Roman"/>
        </w:rPr>
      </w:pPr>
      <w:r w:rsidRPr="00C222A9">
        <w:rPr>
          <w:rFonts w:cs="Times New Roman"/>
        </w:rPr>
        <w:t>Hegesztő pisztolyok üzembe helyezése.</w:t>
      </w:r>
    </w:p>
    <w:p w14:paraId="7BBBA7ED" w14:textId="77777777" w:rsidR="00324626" w:rsidRPr="00C222A9" w:rsidRDefault="00324626" w:rsidP="00324626">
      <w:pPr>
        <w:spacing w:after="0"/>
        <w:ind w:left="851"/>
        <w:rPr>
          <w:rFonts w:cs="Times New Roman"/>
        </w:rPr>
      </w:pPr>
      <w:r w:rsidRPr="00C222A9">
        <w:rPr>
          <w:rFonts w:cs="Times New Roman"/>
        </w:rPr>
        <w:t>Olvasztási gyakorlatok.</w:t>
      </w:r>
    </w:p>
    <w:p w14:paraId="69263A16" w14:textId="77777777" w:rsidR="00324626" w:rsidRPr="00C222A9" w:rsidRDefault="00324626" w:rsidP="00324626">
      <w:pPr>
        <w:spacing w:after="0"/>
        <w:ind w:left="851"/>
        <w:rPr>
          <w:rFonts w:cs="Times New Roman"/>
        </w:rPr>
      </w:pPr>
      <w:r w:rsidRPr="00C222A9">
        <w:rPr>
          <w:rFonts w:cs="Times New Roman"/>
        </w:rPr>
        <w:t>Varratfajták bemutatása, balra illetve jobbra hegesztés alkalmazása és eljárása.</w:t>
      </w:r>
    </w:p>
    <w:p w14:paraId="7A8F5C18" w14:textId="77777777" w:rsidR="00C53E01" w:rsidRPr="00C222A9" w:rsidRDefault="00324626" w:rsidP="00324626">
      <w:pPr>
        <w:spacing w:after="0"/>
        <w:ind w:left="851"/>
        <w:rPr>
          <w:rFonts w:cs="Times New Roman"/>
        </w:rPr>
      </w:pPr>
      <w:r w:rsidRPr="00C222A9">
        <w:rPr>
          <w:rFonts w:cs="Times New Roman"/>
        </w:rPr>
        <w:t>Varratkészítési gyakorlatok különböző munkadarabokon.</w:t>
      </w:r>
    </w:p>
    <w:p w14:paraId="68CCF974" w14:textId="77777777" w:rsidR="00C53E01" w:rsidRPr="00C222A9" w:rsidRDefault="00C53E01" w:rsidP="00C53E01">
      <w:pPr>
        <w:tabs>
          <w:tab w:val="left" w:pos="1418"/>
          <w:tab w:val="right" w:pos="9072"/>
        </w:tabs>
        <w:spacing w:after="0"/>
        <w:ind w:left="851"/>
        <w:rPr>
          <w:rFonts w:cs="Times New Roman"/>
        </w:rPr>
      </w:pPr>
    </w:p>
    <w:p w14:paraId="1A8AD758" w14:textId="77777777"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Ívhegesztés</w:t>
      </w:r>
      <w:r w:rsidR="00C53E01" w:rsidRPr="00C222A9">
        <w:rPr>
          <w:rFonts w:cs="Times New Roman"/>
          <w:b/>
          <w:i/>
        </w:rPr>
        <w:tab/>
      </w:r>
      <w:r w:rsidR="00667078" w:rsidRPr="00C222A9">
        <w:rPr>
          <w:rFonts w:cs="Times New Roman"/>
          <w:b/>
          <w:i/>
        </w:rPr>
        <w:t>6</w:t>
      </w:r>
      <w:r w:rsidR="00C53E01" w:rsidRPr="00C222A9">
        <w:rPr>
          <w:rFonts w:cs="Times New Roman"/>
          <w:b/>
          <w:i/>
        </w:rPr>
        <w:t xml:space="preserve"> óra/</w:t>
      </w:r>
      <w:r w:rsidR="00667078" w:rsidRPr="00C222A9">
        <w:rPr>
          <w:rFonts w:cs="Times New Roman"/>
          <w:b/>
          <w:i/>
        </w:rPr>
        <w:t>6</w:t>
      </w:r>
      <w:r w:rsidR="00C53E01" w:rsidRPr="00C222A9">
        <w:rPr>
          <w:rFonts w:cs="Times New Roman"/>
          <w:b/>
          <w:i/>
        </w:rPr>
        <w:t xml:space="preserve"> óra</w:t>
      </w:r>
    </w:p>
    <w:p w14:paraId="5B741CA4" w14:textId="77777777" w:rsidR="00324626" w:rsidRPr="00C222A9" w:rsidRDefault="00324626" w:rsidP="00324626">
      <w:pPr>
        <w:spacing w:after="0"/>
        <w:ind w:left="851"/>
        <w:rPr>
          <w:rFonts w:cs="Times New Roman"/>
        </w:rPr>
      </w:pPr>
      <w:r w:rsidRPr="00C222A9">
        <w:rPr>
          <w:rFonts w:cs="Times New Roman"/>
        </w:rPr>
        <w:t>Ívhegesztés elmélete, alkalmazása, gépei, segédeszközei, segédberendezései.</w:t>
      </w:r>
    </w:p>
    <w:p w14:paraId="107B98F9" w14:textId="77777777" w:rsidR="00324626" w:rsidRPr="00C222A9" w:rsidRDefault="00324626" w:rsidP="00324626">
      <w:pPr>
        <w:spacing w:after="0"/>
        <w:ind w:left="851"/>
        <w:rPr>
          <w:rFonts w:cs="Times New Roman"/>
        </w:rPr>
      </w:pPr>
      <w:r w:rsidRPr="00C222A9">
        <w:rPr>
          <w:rFonts w:cs="Times New Roman"/>
        </w:rPr>
        <w:t>Ívhegesztő berendezések, védőfelszerelések bemutatása, ívhegesztés munkabiztonsági előírásai.</w:t>
      </w:r>
    </w:p>
    <w:p w14:paraId="70A83051" w14:textId="77777777" w:rsidR="00324626" w:rsidRPr="00C222A9" w:rsidRDefault="00324626" w:rsidP="00324626">
      <w:pPr>
        <w:spacing w:after="0"/>
        <w:ind w:left="851"/>
        <w:rPr>
          <w:rFonts w:cs="Times New Roman"/>
        </w:rPr>
      </w:pPr>
      <w:r w:rsidRPr="00C222A9">
        <w:rPr>
          <w:rFonts w:cs="Times New Roman"/>
        </w:rPr>
        <w:t>Hegesztő elektródák fajtáinak bemutatása.</w:t>
      </w:r>
    </w:p>
    <w:p w14:paraId="7F52858A" w14:textId="77777777" w:rsidR="00324626" w:rsidRPr="00C222A9" w:rsidRDefault="00324626" w:rsidP="00324626">
      <w:pPr>
        <w:spacing w:after="0"/>
        <w:ind w:left="851"/>
        <w:rPr>
          <w:rFonts w:cs="Times New Roman"/>
        </w:rPr>
      </w:pPr>
      <w:r w:rsidRPr="00C222A9">
        <w:rPr>
          <w:rFonts w:cs="Times New Roman"/>
        </w:rPr>
        <w:t>Hegesztő berendezések üzembe helyezése, áramerősség állítása.</w:t>
      </w:r>
    </w:p>
    <w:p w14:paraId="1BD9F18D" w14:textId="77777777" w:rsidR="00324626" w:rsidRPr="00C222A9" w:rsidRDefault="00324626" w:rsidP="00324626">
      <w:pPr>
        <w:spacing w:after="0"/>
        <w:ind w:left="851"/>
        <w:rPr>
          <w:rFonts w:cs="Times New Roman"/>
        </w:rPr>
      </w:pPr>
      <w:r w:rsidRPr="00C222A9">
        <w:rPr>
          <w:rFonts w:cs="Times New Roman"/>
        </w:rPr>
        <w:t>Ívgyújtás, ívtartás, elektródavezetés bemutatása.</w:t>
      </w:r>
    </w:p>
    <w:p w14:paraId="13146FCA" w14:textId="77777777" w:rsidR="00324626" w:rsidRPr="00C222A9" w:rsidRDefault="00324626" w:rsidP="00324626">
      <w:pPr>
        <w:spacing w:after="0"/>
        <w:ind w:left="851"/>
        <w:rPr>
          <w:rFonts w:cs="Times New Roman"/>
        </w:rPr>
      </w:pPr>
      <w:r w:rsidRPr="00C222A9">
        <w:rPr>
          <w:rFonts w:cs="Times New Roman"/>
        </w:rPr>
        <w:t>Varratkészítési gyakorlatok különböző munkadarabokon.</w:t>
      </w:r>
    </w:p>
    <w:p w14:paraId="12114964" w14:textId="77777777" w:rsidR="00C53E01" w:rsidRPr="00C222A9" w:rsidRDefault="00324626" w:rsidP="00324626">
      <w:pPr>
        <w:spacing w:after="0"/>
        <w:ind w:left="851"/>
        <w:rPr>
          <w:rFonts w:cs="Times New Roman"/>
        </w:rPr>
      </w:pPr>
      <w:r w:rsidRPr="00C222A9">
        <w:rPr>
          <w:rFonts w:cs="Times New Roman"/>
        </w:rPr>
        <w:t>Varratfajták, tompa- és sarokvarratok készítése.</w:t>
      </w:r>
    </w:p>
    <w:p w14:paraId="3C392CDD" w14:textId="77777777" w:rsidR="00C53E01" w:rsidRPr="00C222A9" w:rsidRDefault="00C53E01" w:rsidP="00C53E01">
      <w:pPr>
        <w:tabs>
          <w:tab w:val="left" w:pos="1418"/>
          <w:tab w:val="right" w:pos="9072"/>
        </w:tabs>
        <w:spacing w:after="0"/>
        <w:ind w:left="851"/>
        <w:rPr>
          <w:rFonts w:cs="Times New Roman"/>
        </w:rPr>
      </w:pPr>
    </w:p>
    <w:p w14:paraId="787AE237" w14:textId="77777777"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Hajtóművek szerelése, javítása</w:t>
      </w:r>
      <w:r w:rsidR="00C53E01" w:rsidRPr="00C222A9">
        <w:rPr>
          <w:rFonts w:cs="Times New Roman"/>
          <w:b/>
          <w:i/>
        </w:rPr>
        <w:tab/>
      </w:r>
      <w:r w:rsidR="00667078" w:rsidRPr="00C222A9">
        <w:rPr>
          <w:rFonts w:cs="Times New Roman"/>
          <w:b/>
          <w:i/>
        </w:rPr>
        <w:t>18</w:t>
      </w:r>
      <w:r w:rsidR="00C53E01" w:rsidRPr="00C222A9">
        <w:rPr>
          <w:rFonts w:cs="Times New Roman"/>
          <w:b/>
          <w:i/>
        </w:rPr>
        <w:t xml:space="preserve"> óra/</w:t>
      </w:r>
      <w:r w:rsidR="00667078" w:rsidRPr="00C222A9">
        <w:rPr>
          <w:rFonts w:cs="Times New Roman"/>
          <w:b/>
          <w:i/>
        </w:rPr>
        <w:t>18</w:t>
      </w:r>
      <w:r w:rsidR="00C53E01" w:rsidRPr="00C222A9">
        <w:rPr>
          <w:rFonts w:cs="Times New Roman"/>
          <w:b/>
          <w:i/>
        </w:rPr>
        <w:t xml:space="preserve"> óra</w:t>
      </w:r>
    </w:p>
    <w:p w14:paraId="1D454035" w14:textId="77777777" w:rsidR="00324626" w:rsidRPr="00C222A9" w:rsidRDefault="00324626" w:rsidP="00324626">
      <w:pPr>
        <w:spacing w:after="0"/>
        <w:ind w:left="851"/>
        <w:rPr>
          <w:rFonts w:cs="Times New Roman"/>
        </w:rPr>
      </w:pPr>
      <w:r w:rsidRPr="00C222A9">
        <w:rPr>
          <w:rFonts w:cs="Times New Roman"/>
        </w:rPr>
        <w:t>Hengeres fogaskerekek és kúpkerekek, csigás hajtás szerelése, javítása.</w:t>
      </w:r>
    </w:p>
    <w:p w14:paraId="04BCFE36" w14:textId="77777777" w:rsidR="00324626" w:rsidRPr="00C222A9" w:rsidRDefault="00324626" w:rsidP="00324626">
      <w:pPr>
        <w:spacing w:after="0"/>
        <w:ind w:left="851"/>
        <w:rPr>
          <w:rFonts w:cs="Times New Roman"/>
        </w:rPr>
      </w:pPr>
      <w:r w:rsidRPr="00C222A9">
        <w:rPr>
          <w:rFonts w:cs="Times New Roman"/>
        </w:rPr>
        <w:t>Ékszíjtárcsák, fogaskerekek fel- és leszerelése, reteszek illesztése.</w:t>
      </w:r>
    </w:p>
    <w:p w14:paraId="6170FFA2" w14:textId="77777777" w:rsidR="00324626" w:rsidRPr="00C222A9" w:rsidRDefault="00324626" w:rsidP="00324626">
      <w:pPr>
        <w:spacing w:after="0"/>
        <w:ind w:left="851"/>
        <w:rPr>
          <w:rFonts w:cs="Times New Roman"/>
        </w:rPr>
      </w:pPr>
      <w:r w:rsidRPr="00C222A9">
        <w:rPr>
          <w:rFonts w:cs="Times New Roman"/>
        </w:rPr>
        <w:t>Szíj-, ékszíj-, dörzs-, fogaskerék-, csiga-, lánchajtás, gépelemeinek tisztítása, hiba-felvételezése, szerelése, cseréje, javítása.</w:t>
      </w:r>
    </w:p>
    <w:p w14:paraId="470BD586" w14:textId="77777777" w:rsidR="00324626" w:rsidRPr="00C222A9" w:rsidRDefault="00324626" w:rsidP="00324626">
      <w:pPr>
        <w:spacing w:after="0"/>
        <w:ind w:left="851"/>
        <w:rPr>
          <w:rFonts w:cs="Times New Roman"/>
        </w:rPr>
      </w:pPr>
      <w:r w:rsidRPr="00C222A9">
        <w:rPr>
          <w:rFonts w:cs="Times New Roman"/>
        </w:rPr>
        <w:t>Fogaskerék- és csigahajtóművek szétszerelése, hibajegyzék összeállítása, hibás alkatrészek javítása, cseréje, összeszerelése.</w:t>
      </w:r>
    </w:p>
    <w:p w14:paraId="2C0B5032" w14:textId="77777777" w:rsidR="00324626" w:rsidRPr="00C222A9" w:rsidRDefault="00324626" w:rsidP="00324626">
      <w:pPr>
        <w:spacing w:after="0"/>
        <w:ind w:left="851"/>
        <w:rPr>
          <w:rFonts w:cs="Times New Roman"/>
        </w:rPr>
      </w:pPr>
      <w:r w:rsidRPr="00C222A9">
        <w:rPr>
          <w:rFonts w:cs="Times New Roman"/>
        </w:rPr>
        <w:t>Javítás utáni próbaüzemeltetés, főbb paraméterek mérése.</w:t>
      </w:r>
    </w:p>
    <w:p w14:paraId="491051D3" w14:textId="77777777" w:rsidR="00324626" w:rsidRPr="00C222A9" w:rsidRDefault="00324626" w:rsidP="00324626">
      <w:pPr>
        <w:spacing w:after="0"/>
        <w:ind w:left="851"/>
        <w:rPr>
          <w:rFonts w:cs="Times New Roman"/>
        </w:rPr>
      </w:pPr>
      <w:r w:rsidRPr="00C222A9">
        <w:rPr>
          <w:rFonts w:cs="Times New Roman"/>
        </w:rPr>
        <w:t>Forgattyús és lengőhimbás hajtóművek szétszerelése, hibajegyzék összeállítása, hibás alkatrészek javítása, cseréje, összeszerelése.</w:t>
      </w:r>
    </w:p>
    <w:p w14:paraId="121FE652" w14:textId="77777777" w:rsidR="00324626" w:rsidRPr="00C222A9" w:rsidRDefault="00324626" w:rsidP="00324626">
      <w:pPr>
        <w:spacing w:after="0"/>
        <w:ind w:left="851"/>
        <w:rPr>
          <w:rFonts w:cs="Times New Roman"/>
        </w:rPr>
      </w:pPr>
      <w:r w:rsidRPr="00C222A9">
        <w:rPr>
          <w:rFonts w:cs="Times New Roman"/>
        </w:rPr>
        <w:t>Javítás utáni próbaüzemeltetés, főbb paraméterek mérése.</w:t>
      </w:r>
    </w:p>
    <w:p w14:paraId="6CD38305" w14:textId="77777777" w:rsidR="00324626" w:rsidRPr="00C222A9" w:rsidRDefault="00324626" w:rsidP="00324626">
      <w:pPr>
        <w:spacing w:after="0"/>
        <w:ind w:left="851"/>
        <w:rPr>
          <w:rFonts w:cs="Times New Roman"/>
        </w:rPr>
      </w:pPr>
      <w:r w:rsidRPr="00C222A9">
        <w:rPr>
          <w:rFonts w:cs="Times New Roman"/>
        </w:rPr>
        <w:t>Mechanikus és hidraulikus működésű tengelykapcsolók szerelési terveinek készítése, karbantartása, szerelése, hiba-felvételezése, javítása, jellemző paraméterek mérése, beállítása.</w:t>
      </w:r>
    </w:p>
    <w:p w14:paraId="09564F9B" w14:textId="77777777" w:rsidR="00324626" w:rsidRPr="00C222A9" w:rsidRDefault="00324626" w:rsidP="00324626">
      <w:pPr>
        <w:spacing w:after="0"/>
        <w:ind w:left="851"/>
        <w:rPr>
          <w:rFonts w:cs="Times New Roman"/>
        </w:rPr>
      </w:pPr>
      <w:r w:rsidRPr="00C222A9">
        <w:rPr>
          <w:rFonts w:cs="Times New Roman"/>
        </w:rPr>
        <w:t xml:space="preserve">Mozgásakadályozó elemeket szerel (pl. cserél, javít, karbantart, beállít), fékeket (pl. pofás, szalag-, kúpos-, tárcsás-, hidraulikus, lég- és </w:t>
      </w:r>
      <w:proofErr w:type="spellStart"/>
      <w:r w:rsidRPr="00C222A9">
        <w:rPr>
          <w:rFonts w:cs="Times New Roman"/>
        </w:rPr>
        <w:t>szervófékek</w:t>
      </w:r>
      <w:proofErr w:type="spellEnd"/>
      <w:r w:rsidRPr="00C222A9">
        <w:rPr>
          <w:rFonts w:cs="Times New Roman"/>
        </w:rPr>
        <w:t>).</w:t>
      </w:r>
    </w:p>
    <w:p w14:paraId="4F38994A" w14:textId="77777777" w:rsidR="00324626" w:rsidRPr="00C222A9" w:rsidRDefault="00324626" w:rsidP="00324626">
      <w:pPr>
        <w:spacing w:after="0"/>
        <w:ind w:left="851"/>
        <w:rPr>
          <w:rFonts w:cs="Times New Roman"/>
        </w:rPr>
      </w:pPr>
      <w:r w:rsidRPr="00C222A9">
        <w:rPr>
          <w:rFonts w:cs="Times New Roman"/>
        </w:rPr>
        <w:lastRenderedPageBreak/>
        <w:t>Felméri a gépszerkezet, gépegység általános állapotát, megállapítja az alapvető hibákat.</w:t>
      </w:r>
    </w:p>
    <w:p w14:paraId="495D9DA0" w14:textId="77777777" w:rsidR="00324626" w:rsidRPr="00C222A9" w:rsidRDefault="00324626" w:rsidP="00324626">
      <w:pPr>
        <w:spacing w:after="0"/>
        <w:ind w:left="851"/>
        <w:rPr>
          <w:rFonts w:cs="Times New Roman"/>
        </w:rPr>
      </w:pPr>
      <w:r w:rsidRPr="00C222A9">
        <w:rPr>
          <w:rFonts w:cs="Times New Roman"/>
        </w:rPr>
        <w:t>Műszaki dokumentációk, katalógusok alkalmazása.</w:t>
      </w:r>
    </w:p>
    <w:p w14:paraId="2774D2A0" w14:textId="77777777" w:rsidR="00324626" w:rsidRPr="00C222A9" w:rsidRDefault="00324626" w:rsidP="00324626">
      <w:pPr>
        <w:spacing w:after="0"/>
        <w:ind w:left="851"/>
        <w:rPr>
          <w:rFonts w:cs="Times New Roman"/>
        </w:rPr>
      </w:pPr>
      <w:r w:rsidRPr="00C222A9">
        <w:rPr>
          <w:rFonts w:cs="Times New Roman"/>
        </w:rPr>
        <w:t>Vázszerkezetek.</w:t>
      </w:r>
    </w:p>
    <w:p w14:paraId="47C11340" w14:textId="77777777" w:rsidR="00324626" w:rsidRPr="00C222A9" w:rsidRDefault="00324626" w:rsidP="00324626">
      <w:pPr>
        <w:spacing w:after="0"/>
        <w:ind w:left="851"/>
        <w:rPr>
          <w:rFonts w:cs="Times New Roman"/>
        </w:rPr>
      </w:pPr>
      <w:proofErr w:type="spellStart"/>
      <w:r w:rsidRPr="00C222A9">
        <w:rPr>
          <w:rFonts w:cs="Times New Roman"/>
        </w:rPr>
        <w:t>Mozgásátalakító</w:t>
      </w:r>
      <w:proofErr w:type="spellEnd"/>
      <w:r w:rsidRPr="00C222A9">
        <w:rPr>
          <w:rFonts w:cs="Times New Roman"/>
        </w:rPr>
        <w:t xml:space="preserve"> gépelemek fajtái és azok működése, szerelése.</w:t>
      </w:r>
    </w:p>
    <w:p w14:paraId="550C50E5" w14:textId="77777777" w:rsidR="00C53E01" w:rsidRPr="00C222A9" w:rsidRDefault="00324626" w:rsidP="00324626">
      <w:pPr>
        <w:spacing w:after="0"/>
        <w:ind w:left="851"/>
        <w:rPr>
          <w:rFonts w:cs="Times New Roman"/>
        </w:rPr>
      </w:pPr>
      <w:r w:rsidRPr="00C222A9">
        <w:rPr>
          <w:rFonts w:cs="Times New Roman"/>
        </w:rPr>
        <w:t>Csapágyszerelés szerszámai, készülékei, gördülőcsapágyak fel- és leszerelése tengelyvégre/</w:t>
      </w:r>
      <w:proofErr w:type="spellStart"/>
      <w:r w:rsidRPr="00C222A9">
        <w:rPr>
          <w:rFonts w:cs="Times New Roman"/>
        </w:rPr>
        <w:t>ről</w:t>
      </w:r>
      <w:proofErr w:type="spellEnd"/>
      <w:r w:rsidRPr="00C222A9">
        <w:rPr>
          <w:rFonts w:cs="Times New Roman"/>
        </w:rPr>
        <w:t xml:space="preserve"> és csapágyházba/</w:t>
      </w:r>
      <w:proofErr w:type="spellStart"/>
      <w:r w:rsidRPr="00C222A9">
        <w:rPr>
          <w:rFonts w:cs="Times New Roman"/>
        </w:rPr>
        <w:t>ból</w:t>
      </w:r>
      <w:proofErr w:type="spellEnd"/>
      <w:r w:rsidRPr="00C222A9">
        <w:rPr>
          <w:rFonts w:cs="Times New Roman"/>
        </w:rPr>
        <w:t>.</w:t>
      </w:r>
    </w:p>
    <w:p w14:paraId="54884871" w14:textId="77777777" w:rsidR="00C53E01" w:rsidRPr="00C222A9" w:rsidRDefault="00C53E01" w:rsidP="00C53E01">
      <w:pPr>
        <w:tabs>
          <w:tab w:val="left" w:pos="1418"/>
          <w:tab w:val="right" w:pos="9072"/>
        </w:tabs>
        <w:spacing w:after="0"/>
        <w:ind w:left="851"/>
        <w:rPr>
          <w:rFonts w:cs="Times New Roman"/>
        </w:rPr>
      </w:pPr>
    </w:p>
    <w:p w14:paraId="10DB637F" w14:textId="77777777" w:rsidR="00F6240A" w:rsidRPr="00C222A9" w:rsidRDefault="00F6240A" w:rsidP="003D6147">
      <w:pPr>
        <w:pStyle w:val="Listaszerbekezds"/>
        <w:numPr>
          <w:ilvl w:val="2"/>
          <w:numId w:val="13"/>
        </w:numPr>
        <w:tabs>
          <w:tab w:val="left" w:pos="1701"/>
          <w:tab w:val="right" w:pos="9072"/>
        </w:tabs>
        <w:spacing w:after="0"/>
        <w:ind w:hanging="1145"/>
        <w:rPr>
          <w:rFonts w:cs="Times New Roman"/>
          <w:b/>
          <w:i/>
        </w:rPr>
      </w:pPr>
      <w:r w:rsidRPr="00C222A9">
        <w:rPr>
          <w:rFonts w:cs="Times New Roman"/>
          <w:b/>
          <w:i/>
        </w:rPr>
        <w:t>Gépi forgácsolás alapfogalmai</w:t>
      </w:r>
      <w:r w:rsidRPr="00C222A9">
        <w:rPr>
          <w:rFonts w:cs="Times New Roman"/>
          <w:b/>
          <w:i/>
        </w:rPr>
        <w:tab/>
        <w:t>10 óra/10 óra</w:t>
      </w:r>
    </w:p>
    <w:p w14:paraId="4B84BBAE"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Műhelyrend, munka-, tűz- és környezetvédelmi szabályok megismerése.</w:t>
      </w:r>
    </w:p>
    <w:p w14:paraId="3E20D30F"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Gépi forgácsolással készült munkadarabok bemutatása.</w:t>
      </w:r>
    </w:p>
    <w:p w14:paraId="0C4DBFEB"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Szerszámgépek bemutatása.</w:t>
      </w:r>
    </w:p>
    <w:p w14:paraId="1DC84934"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Forgácsolószerszámok közös jellemzői.</w:t>
      </w:r>
    </w:p>
    <w:p w14:paraId="27AD1786"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 xml:space="preserve">Forgácsolószerszámok </w:t>
      </w:r>
      <w:proofErr w:type="spellStart"/>
      <w:r w:rsidRPr="00C222A9">
        <w:rPr>
          <w:rFonts w:cs="Times New Roman"/>
        </w:rPr>
        <w:t>élgeometriája</w:t>
      </w:r>
      <w:proofErr w:type="spellEnd"/>
      <w:r w:rsidRPr="00C222A9">
        <w:rPr>
          <w:rFonts w:cs="Times New Roman"/>
        </w:rPr>
        <w:t>.</w:t>
      </w:r>
    </w:p>
    <w:p w14:paraId="366C3C08" w14:textId="77777777" w:rsidR="00F6240A" w:rsidRDefault="00F6240A" w:rsidP="00F6240A">
      <w:pPr>
        <w:tabs>
          <w:tab w:val="left" w:pos="1418"/>
          <w:tab w:val="right" w:pos="9072"/>
        </w:tabs>
        <w:spacing w:after="0"/>
        <w:ind w:left="851"/>
        <w:rPr>
          <w:rFonts w:cs="Times New Roman"/>
        </w:rPr>
      </w:pPr>
      <w:r w:rsidRPr="00C222A9">
        <w:rPr>
          <w:rFonts w:cs="Times New Roman"/>
        </w:rPr>
        <w:t>Szerszámok élezése.</w:t>
      </w:r>
    </w:p>
    <w:p w14:paraId="2CA9CC24" w14:textId="77777777" w:rsidR="00C021EC" w:rsidRPr="00C222A9" w:rsidRDefault="00C021EC" w:rsidP="00F6240A">
      <w:pPr>
        <w:tabs>
          <w:tab w:val="left" w:pos="1418"/>
          <w:tab w:val="right" w:pos="9072"/>
        </w:tabs>
        <w:spacing w:after="0"/>
        <w:ind w:left="851"/>
        <w:rPr>
          <w:rFonts w:cs="Times New Roman"/>
        </w:rPr>
      </w:pPr>
    </w:p>
    <w:p w14:paraId="7147DC44" w14:textId="77777777" w:rsidR="00F6240A" w:rsidRPr="00C222A9" w:rsidRDefault="00F6240A"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Köszörülés</w:t>
      </w:r>
      <w:r w:rsidRPr="00C222A9">
        <w:rPr>
          <w:rFonts w:cs="Times New Roman"/>
          <w:b/>
          <w:i/>
        </w:rPr>
        <w:tab/>
        <w:t>10 óra/10 óra</w:t>
      </w:r>
    </w:p>
    <w:p w14:paraId="6CDA02FA"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Köszörűgépek típusai, felépítése, működése.</w:t>
      </w:r>
    </w:p>
    <w:p w14:paraId="02B12EC7"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Köszörűszerszámok kialakítása, felfogása.</w:t>
      </w:r>
    </w:p>
    <w:p w14:paraId="625C48CE"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Köszörűszerszámok szabályozása és kiválasztása.</w:t>
      </w:r>
    </w:p>
    <w:p w14:paraId="0961EFBE"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Köszörülés technológiai adatainak meghatározása.</w:t>
      </w:r>
    </w:p>
    <w:p w14:paraId="0D36FB88"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Munkadarabok felfogása köszörüléshez.</w:t>
      </w:r>
    </w:p>
    <w:p w14:paraId="115C4A07" w14:textId="77777777" w:rsidR="00F6240A" w:rsidRDefault="00F6240A" w:rsidP="00F6240A">
      <w:pPr>
        <w:tabs>
          <w:tab w:val="left" w:pos="1418"/>
          <w:tab w:val="right" w:pos="9072"/>
        </w:tabs>
        <w:spacing w:after="0"/>
        <w:ind w:left="851"/>
        <w:rPr>
          <w:rFonts w:cs="Times New Roman"/>
        </w:rPr>
      </w:pPr>
      <w:r w:rsidRPr="00C222A9">
        <w:rPr>
          <w:rFonts w:cs="Times New Roman"/>
        </w:rPr>
        <w:t>Palást, furat, sík felületek köszörülése.</w:t>
      </w:r>
    </w:p>
    <w:p w14:paraId="09094EEF" w14:textId="77777777" w:rsidR="00C021EC" w:rsidRPr="00C222A9" w:rsidRDefault="00C021EC" w:rsidP="00F6240A">
      <w:pPr>
        <w:tabs>
          <w:tab w:val="left" w:pos="1418"/>
          <w:tab w:val="right" w:pos="9072"/>
        </w:tabs>
        <w:spacing w:after="0"/>
        <w:ind w:left="851"/>
        <w:rPr>
          <w:rFonts w:cs="Times New Roman"/>
        </w:rPr>
      </w:pPr>
    </w:p>
    <w:p w14:paraId="1C90BC2C" w14:textId="77777777" w:rsidR="00F6240A" w:rsidRPr="00C222A9" w:rsidRDefault="00F6240A"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Esztergályozás</w:t>
      </w:r>
      <w:r w:rsidRPr="00C222A9">
        <w:rPr>
          <w:rFonts w:cs="Times New Roman"/>
          <w:b/>
          <w:i/>
        </w:rPr>
        <w:tab/>
        <w:t>22 óra/22 óra</w:t>
      </w:r>
    </w:p>
    <w:p w14:paraId="778F9E5A" w14:textId="77777777" w:rsidR="00F6240A" w:rsidRPr="00C222A9" w:rsidRDefault="00F6240A" w:rsidP="00F6240A">
      <w:pPr>
        <w:spacing w:after="0"/>
        <w:ind w:left="851"/>
        <w:rPr>
          <w:rFonts w:cs="Times New Roman"/>
        </w:rPr>
      </w:pPr>
      <w:r w:rsidRPr="00C222A9">
        <w:rPr>
          <w:rFonts w:cs="Times New Roman"/>
        </w:rPr>
        <w:t>Egyetemes esztergagép szerkezeti felépítése, működése.</w:t>
      </w:r>
    </w:p>
    <w:p w14:paraId="5BBACFA4" w14:textId="77777777" w:rsidR="00F6240A" w:rsidRPr="00C222A9" w:rsidRDefault="00F6240A" w:rsidP="00F6240A">
      <w:pPr>
        <w:spacing w:after="0"/>
        <w:ind w:left="851"/>
        <w:rPr>
          <w:rFonts w:cs="Times New Roman"/>
        </w:rPr>
      </w:pPr>
      <w:r w:rsidRPr="00C222A9">
        <w:rPr>
          <w:rFonts w:cs="Times New Roman"/>
        </w:rPr>
        <w:t>Egyetemes esztergagép kezelése (indítás, leállítás, szánok mozgatása kézzel, géppel), munkadarab befogása.</w:t>
      </w:r>
    </w:p>
    <w:p w14:paraId="28BCA49D" w14:textId="77777777" w:rsidR="00F6240A" w:rsidRPr="00C222A9" w:rsidRDefault="00F6240A" w:rsidP="00F6240A">
      <w:pPr>
        <w:spacing w:after="0"/>
        <w:ind w:left="851"/>
        <w:rPr>
          <w:rFonts w:cs="Times New Roman"/>
        </w:rPr>
      </w:pPr>
      <w:r w:rsidRPr="00C222A9">
        <w:rPr>
          <w:rFonts w:cs="Times New Roman"/>
        </w:rPr>
        <w:t>Esztergakések befogása, szerszámbefogók, szerszámok beállítása.</w:t>
      </w:r>
    </w:p>
    <w:p w14:paraId="6803F34C" w14:textId="77777777" w:rsidR="00F6240A" w:rsidRPr="00C222A9" w:rsidRDefault="00F6240A" w:rsidP="00F6240A">
      <w:pPr>
        <w:spacing w:after="0"/>
        <w:ind w:left="851"/>
        <w:rPr>
          <w:rFonts w:cs="Times New Roman"/>
        </w:rPr>
      </w:pPr>
      <w:r w:rsidRPr="00C222A9">
        <w:rPr>
          <w:rFonts w:cs="Times New Roman"/>
        </w:rPr>
        <w:t>Esztergálás technológiai adatainak meghatározása.</w:t>
      </w:r>
    </w:p>
    <w:p w14:paraId="7A99A9C2" w14:textId="77777777" w:rsidR="00F6240A" w:rsidRPr="00C222A9" w:rsidRDefault="00F6240A" w:rsidP="00F6240A">
      <w:pPr>
        <w:spacing w:after="0"/>
        <w:ind w:left="851"/>
        <w:rPr>
          <w:rFonts w:cs="Times New Roman"/>
        </w:rPr>
      </w:pPr>
      <w:r w:rsidRPr="00C222A9">
        <w:rPr>
          <w:rFonts w:cs="Times New Roman"/>
        </w:rPr>
        <w:t>Műveletek egyetemes esztergagépen (síkesztergálás, hosszesztergálás, lépcsős forgástest esztergálásának bemutatása, gyakorlás egyszerűbb munkadarabokon.</w:t>
      </w:r>
    </w:p>
    <w:p w14:paraId="7412810B" w14:textId="77777777" w:rsidR="00F6240A" w:rsidRPr="00C222A9" w:rsidRDefault="00F6240A" w:rsidP="00F6240A">
      <w:pPr>
        <w:tabs>
          <w:tab w:val="left" w:pos="1418"/>
          <w:tab w:val="right" w:pos="9072"/>
        </w:tabs>
        <w:spacing w:after="0"/>
        <w:ind w:left="851"/>
        <w:rPr>
          <w:rFonts w:cs="Times New Roman"/>
        </w:rPr>
      </w:pPr>
    </w:p>
    <w:p w14:paraId="04ED6FB9" w14:textId="77777777" w:rsidR="00F6240A" w:rsidRPr="00C222A9" w:rsidRDefault="00F6240A"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Marás, gyalulás</w:t>
      </w:r>
      <w:r w:rsidRPr="00C222A9">
        <w:rPr>
          <w:rFonts w:cs="Times New Roman"/>
          <w:b/>
          <w:i/>
        </w:rPr>
        <w:tab/>
        <w:t>12 óra/12 óra</w:t>
      </w:r>
    </w:p>
    <w:p w14:paraId="23E3AEE7" w14:textId="77777777" w:rsidR="00F6240A" w:rsidRPr="00C222A9" w:rsidRDefault="00F6240A" w:rsidP="00F6240A">
      <w:pPr>
        <w:spacing w:after="0"/>
        <w:ind w:left="851"/>
        <w:rPr>
          <w:rFonts w:cs="Times New Roman"/>
        </w:rPr>
      </w:pPr>
      <w:r w:rsidRPr="00C222A9">
        <w:rPr>
          <w:rFonts w:cs="Times New Roman"/>
        </w:rPr>
        <w:t>Műveletek gyalugépen.</w:t>
      </w:r>
    </w:p>
    <w:p w14:paraId="70B98B36" w14:textId="77777777" w:rsidR="00F6240A" w:rsidRPr="00C222A9" w:rsidRDefault="00F6240A" w:rsidP="00F6240A">
      <w:pPr>
        <w:spacing w:after="0"/>
        <w:ind w:left="851"/>
        <w:rPr>
          <w:rFonts w:cs="Times New Roman"/>
        </w:rPr>
      </w:pPr>
      <w:r w:rsidRPr="00C222A9">
        <w:rPr>
          <w:rFonts w:cs="Times New Roman"/>
        </w:rPr>
        <w:t>Marógépek ismertetése, beállítása, alapbeállítások gyakorlása.</w:t>
      </w:r>
    </w:p>
    <w:p w14:paraId="191E98C5" w14:textId="77777777" w:rsidR="00F6240A" w:rsidRPr="00C222A9" w:rsidRDefault="00F6240A" w:rsidP="00F6240A">
      <w:pPr>
        <w:spacing w:after="0"/>
        <w:ind w:left="851"/>
        <w:rPr>
          <w:rFonts w:cs="Times New Roman"/>
        </w:rPr>
      </w:pPr>
      <w:r w:rsidRPr="00C222A9">
        <w:rPr>
          <w:rFonts w:cs="Times New Roman"/>
        </w:rPr>
        <w:t>Marószerszámok bemutatása, alkalmazása, felszerelése, beállítása.</w:t>
      </w:r>
    </w:p>
    <w:p w14:paraId="45D784AC" w14:textId="77777777" w:rsidR="00F6240A" w:rsidRPr="00C222A9" w:rsidRDefault="00F6240A" w:rsidP="00F6240A">
      <w:pPr>
        <w:spacing w:after="0"/>
        <w:ind w:left="851"/>
        <w:rPr>
          <w:rFonts w:cs="Times New Roman"/>
        </w:rPr>
      </w:pPr>
      <w:r w:rsidRPr="00C222A9">
        <w:rPr>
          <w:rFonts w:cs="Times New Roman"/>
        </w:rPr>
        <w:t>Egyszerűbb munkadarabok megmunkálása marógépen.</w:t>
      </w:r>
    </w:p>
    <w:p w14:paraId="7809A2C8" w14:textId="77777777" w:rsidR="00F6240A" w:rsidRPr="00C222A9" w:rsidRDefault="00F6240A" w:rsidP="00F6240A">
      <w:pPr>
        <w:spacing w:after="0"/>
        <w:ind w:left="851"/>
        <w:rPr>
          <w:rFonts w:cs="Times New Roman"/>
        </w:rPr>
      </w:pPr>
      <w:r w:rsidRPr="00C222A9">
        <w:rPr>
          <w:rFonts w:cs="Times New Roman"/>
        </w:rPr>
        <w:t>Lépcsős felületek, hornyok, és szögben hajló felületek marása.</w:t>
      </w:r>
    </w:p>
    <w:p w14:paraId="24B6CCDE" w14:textId="77777777" w:rsidR="00F6240A" w:rsidRPr="00C222A9" w:rsidRDefault="00F6240A" w:rsidP="00F6240A">
      <w:pPr>
        <w:spacing w:after="0"/>
        <w:ind w:left="851"/>
        <w:rPr>
          <w:rFonts w:cs="Times New Roman"/>
        </w:rPr>
      </w:pPr>
      <w:r w:rsidRPr="00C222A9">
        <w:rPr>
          <w:rFonts w:cs="Times New Roman"/>
        </w:rPr>
        <w:t>Gyalugépek ismertetése, beállítása, alapbeállítások gyakorlása.</w:t>
      </w:r>
    </w:p>
    <w:p w14:paraId="1693D896" w14:textId="77777777" w:rsidR="00C53E01" w:rsidRPr="00C222A9" w:rsidRDefault="00C53E01" w:rsidP="00C53E01">
      <w:pPr>
        <w:tabs>
          <w:tab w:val="left" w:pos="1418"/>
          <w:tab w:val="right" w:pos="9072"/>
        </w:tabs>
        <w:spacing w:after="0"/>
        <w:ind w:left="851"/>
        <w:rPr>
          <w:rFonts w:cs="Times New Roman"/>
        </w:rPr>
      </w:pPr>
    </w:p>
    <w:p w14:paraId="40E8B70D" w14:textId="77777777" w:rsidR="00C53E01" w:rsidRPr="00C222A9" w:rsidRDefault="00C53E01" w:rsidP="003D6147">
      <w:pPr>
        <w:pStyle w:val="Listaszerbekezds"/>
        <w:numPr>
          <w:ilvl w:val="1"/>
          <w:numId w:val="18"/>
        </w:numPr>
        <w:spacing w:after="0"/>
        <w:rPr>
          <w:rFonts w:cs="Times New Roman"/>
          <w:b/>
        </w:rPr>
      </w:pPr>
      <w:r w:rsidRPr="00C222A9">
        <w:rPr>
          <w:rFonts w:cs="Times New Roman"/>
          <w:b/>
        </w:rPr>
        <w:t>A képzés javasolt helyszíne (ajánlás)</w:t>
      </w:r>
    </w:p>
    <w:p w14:paraId="3AC34F48" w14:textId="77777777" w:rsidR="00C53E01" w:rsidRPr="00C222A9" w:rsidRDefault="00324626" w:rsidP="00C53E01">
      <w:pPr>
        <w:spacing w:after="0"/>
        <w:ind w:left="426"/>
        <w:rPr>
          <w:rFonts w:cs="Times New Roman"/>
        </w:rPr>
      </w:pPr>
      <w:r w:rsidRPr="00C222A9">
        <w:rPr>
          <w:rFonts w:cs="Times New Roman"/>
        </w:rPr>
        <w:t>Az Szakmai gyakorlatok helyszínei a tanműhelyek, üzemi műhelyek.</w:t>
      </w:r>
    </w:p>
    <w:p w14:paraId="71C543A9" w14:textId="77777777" w:rsidR="00C53E01" w:rsidRPr="00C222A9" w:rsidRDefault="00C53E01" w:rsidP="00C53E01">
      <w:pPr>
        <w:spacing w:after="0"/>
        <w:ind w:left="426"/>
        <w:rPr>
          <w:rFonts w:cs="Times New Roman"/>
        </w:rPr>
      </w:pPr>
    </w:p>
    <w:p w14:paraId="37C1A7AD" w14:textId="77777777" w:rsidR="00C53E01" w:rsidRPr="00C222A9" w:rsidRDefault="00C53E01" w:rsidP="003D6147">
      <w:pPr>
        <w:pStyle w:val="Listaszerbekezds"/>
        <w:numPr>
          <w:ilvl w:val="1"/>
          <w:numId w:val="18"/>
        </w:numPr>
        <w:spacing w:after="0"/>
        <w:rPr>
          <w:rFonts w:cs="Times New Roman"/>
          <w:b/>
        </w:rPr>
      </w:pPr>
      <w:r w:rsidRPr="00C222A9">
        <w:rPr>
          <w:rFonts w:cs="Times New Roman"/>
          <w:b/>
        </w:rPr>
        <w:t>A tantárgy elsajátítása során alkalmazható sajátos módszerek, tanulói tevékenységformák (ajánlás)</w:t>
      </w:r>
    </w:p>
    <w:p w14:paraId="1B4A664D" w14:textId="77777777" w:rsidR="00C53E01" w:rsidRPr="00C222A9" w:rsidRDefault="00C53E01" w:rsidP="00C53E01">
      <w:pPr>
        <w:spacing w:after="0"/>
        <w:ind w:left="426"/>
        <w:rPr>
          <w:rFonts w:cs="Times New Roman"/>
        </w:rPr>
      </w:pPr>
    </w:p>
    <w:p w14:paraId="06335539" w14:textId="77777777" w:rsidR="00C53E01" w:rsidRPr="00C222A9" w:rsidRDefault="00C53E01" w:rsidP="003D6147">
      <w:pPr>
        <w:pStyle w:val="Listaszerbekezds"/>
        <w:numPr>
          <w:ilvl w:val="2"/>
          <w:numId w:val="18"/>
        </w:numPr>
        <w:spacing w:after="0"/>
        <w:rPr>
          <w:rFonts w:cs="Times New Roman"/>
          <w:b/>
        </w:rPr>
      </w:pPr>
      <w:r w:rsidRPr="00C222A9">
        <w:rPr>
          <w:rFonts w:cs="Times New Roman"/>
          <w:b/>
        </w:rPr>
        <w:t>A tantárgy elsajátítása során alkalmazható sajátos módszerek (ajánlás)</w:t>
      </w:r>
    </w:p>
    <w:p w14:paraId="7A590F4C" w14:textId="42E957A1"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81956" w:rsidRPr="00C222A9" w14:paraId="25C3E327" w14:textId="77777777" w:rsidTr="0098195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5F14D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AEF511"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5FC3DCE"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DBDD40"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981956" w:rsidRPr="00C222A9" w14:paraId="3C8E744F" w14:textId="77777777" w:rsidTr="0098195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6EE0F3B" w14:textId="77777777" w:rsidR="00981956" w:rsidRPr="00C222A9" w:rsidRDefault="00981956" w:rsidP="0098195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5CB2FE3" w14:textId="77777777" w:rsidR="00981956" w:rsidRPr="00C222A9" w:rsidRDefault="00981956" w:rsidP="0098195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EF8EF0E"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EF7D2E3"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462306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5E77C0B" w14:textId="77777777" w:rsidR="00981956" w:rsidRPr="00C222A9" w:rsidRDefault="00981956" w:rsidP="00981956">
            <w:pPr>
              <w:spacing w:after="0"/>
              <w:jc w:val="left"/>
              <w:rPr>
                <w:rFonts w:eastAsia="Times New Roman" w:cs="Times New Roman"/>
                <w:color w:val="000000"/>
                <w:sz w:val="20"/>
                <w:szCs w:val="20"/>
                <w:lang w:eastAsia="hu-HU"/>
              </w:rPr>
            </w:pPr>
          </w:p>
        </w:tc>
      </w:tr>
      <w:tr w:rsidR="00981956" w:rsidRPr="00C222A9" w14:paraId="6E8E961B" w14:textId="77777777" w:rsidTr="0098195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010CB06"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F49743A"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FFCC71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F6F688B"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00A8180"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16DFA6"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7539E3BE" w14:textId="77777777" w:rsidTr="0098195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F21697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FD8DEF6"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DEE7BA0"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109977E"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805AC0B"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A5F1CC"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0E16B003" w14:textId="77777777" w:rsidTr="0098195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8E2D88C"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19A5BAF"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9BC26D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22AA68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9443BA6"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B133A3"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7B4884D2" w14:textId="77777777" w:rsidTr="0098195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76B149F"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202CDB7"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409A9091"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4A8CF2B"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B20497C"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B001FA"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5388F2AD" w14:textId="77777777" w:rsidTr="0098195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1C648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44A48C4"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10D6755A"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E60B1A0"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E8AF5E2"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079FC4"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4675423E" w14:textId="77777777" w:rsidR="00981956" w:rsidRPr="00C222A9" w:rsidRDefault="00981956" w:rsidP="00C53E01">
      <w:pPr>
        <w:spacing w:after="0"/>
        <w:ind w:left="426"/>
        <w:rPr>
          <w:rFonts w:cs="Times New Roman"/>
        </w:rPr>
      </w:pPr>
    </w:p>
    <w:p w14:paraId="45ACD228" w14:textId="77777777" w:rsidR="00C53E01" w:rsidRPr="00C222A9" w:rsidRDefault="00C53E01" w:rsidP="003D6147">
      <w:pPr>
        <w:pStyle w:val="Listaszerbekezds"/>
        <w:numPr>
          <w:ilvl w:val="2"/>
          <w:numId w:val="18"/>
        </w:numPr>
        <w:spacing w:after="0"/>
        <w:rPr>
          <w:rFonts w:cs="Times New Roman"/>
          <w:b/>
        </w:rPr>
      </w:pPr>
      <w:r w:rsidRPr="00C222A9">
        <w:rPr>
          <w:rFonts w:cs="Times New Roman"/>
          <w:b/>
        </w:rPr>
        <w:t>A tantárgy elsajátítása során alkalmazható tanulói tevékenységformák (ajánlás)</w:t>
      </w:r>
    </w:p>
    <w:p w14:paraId="05D1D148" w14:textId="7A576A0E" w:rsidR="00981956" w:rsidRPr="00C222A9" w:rsidRDefault="0098195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81956" w:rsidRPr="00C222A9" w14:paraId="3901D001" w14:textId="77777777" w:rsidTr="0098195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566A08"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2E9B8F"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21290F2"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4F5F2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981956" w:rsidRPr="00C222A9" w14:paraId="49F557F8" w14:textId="77777777" w:rsidTr="0098195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5958DBC" w14:textId="77777777" w:rsidR="00981956" w:rsidRPr="00C222A9" w:rsidRDefault="00981956" w:rsidP="0098195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56B10D5" w14:textId="77777777" w:rsidR="00981956" w:rsidRPr="00C222A9" w:rsidRDefault="00981956" w:rsidP="0098195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7718350"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8C755EC"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23831FA"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0E20563" w14:textId="77777777" w:rsidR="00981956" w:rsidRPr="00C222A9" w:rsidRDefault="00981956" w:rsidP="00981956">
            <w:pPr>
              <w:spacing w:after="0"/>
              <w:jc w:val="left"/>
              <w:rPr>
                <w:rFonts w:eastAsia="Times New Roman" w:cs="Times New Roman"/>
                <w:color w:val="000000"/>
                <w:sz w:val="20"/>
                <w:szCs w:val="20"/>
                <w:lang w:eastAsia="hu-HU"/>
              </w:rPr>
            </w:pPr>
          </w:p>
        </w:tc>
      </w:tr>
      <w:tr w:rsidR="00981956" w:rsidRPr="00C222A9" w14:paraId="60ECF11D"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43C96F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3795635"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981956" w:rsidRPr="00C222A9" w14:paraId="0A39045B" w14:textId="77777777" w:rsidTr="0098195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EAD8C5" w14:textId="7D55CF28"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88B0BB4"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94CE842"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770D1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3DC80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308A5E"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6865D473" w14:textId="77777777" w:rsidTr="0098195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68C01E" w14:textId="2D8D670D"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59F2D6A"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69E38A3"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EFAC3E"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AF9712"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43717E"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23654EB5"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5942C47" w14:textId="7CB239B2"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07353DE"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981956" w:rsidRPr="00C222A9" w14:paraId="58D76B61"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892E2E" w14:textId="5FDF911B"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29BD4592"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D22C7FB"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5EDAA4"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F6775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4CC2BB"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1DC44C1F"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B3F5435" w14:textId="79521424"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78E6BA4"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981956" w:rsidRPr="00C222A9" w14:paraId="4951BFED" w14:textId="77777777" w:rsidTr="0098195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EA8F710" w14:textId="15A7BA3C"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31AE454"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9B610E1"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B2619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565372"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CBE660"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790D0BF9"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03CB2C6" w14:textId="5AAB6199"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3A3414E"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981956" w:rsidRPr="00C222A9" w14:paraId="7BC756FD"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9149F8" w14:textId="09AF4AA3"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54CF61F8"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2EE4DBF"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296C61"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2FB6D3"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485CAF0"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12072752" w14:textId="61188C78" w:rsidR="00C53E01" w:rsidRPr="00C222A9" w:rsidRDefault="00C53E01" w:rsidP="00C53E01">
      <w:pPr>
        <w:spacing w:after="0"/>
        <w:ind w:left="426"/>
        <w:rPr>
          <w:rFonts w:cs="Times New Roman"/>
        </w:rPr>
      </w:pPr>
    </w:p>
    <w:p w14:paraId="377C1FA6" w14:textId="77777777" w:rsidR="00C53E01" w:rsidRPr="00C222A9" w:rsidRDefault="00C53E01" w:rsidP="003D6147">
      <w:pPr>
        <w:pStyle w:val="Listaszerbekezds"/>
        <w:numPr>
          <w:ilvl w:val="1"/>
          <w:numId w:val="18"/>
        </w:numPr>
        <w:spacing w:after="0"/>
        <w:rPr>
          <w:rFonts w:cs="Times New Roman"/>
          <w:b/>
        </w:rPr>
      </w:pPr>
      <w:r w:rsidRPr="00C222A9">
        <w:rPr>
          <w:rFonts w:cs="Times New Roman"/>
          <w:b/>
        </w:rPr>
        <w:t>A tantárgy értékelésének módja</w:t>
      </w:r>
    </w:p>
    <w:p w14:paraId="2FD6F940"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6524CCD6" w14:textId="77777777" w:rsidR="00C53E01" w:rsidRPr="00C222A9" w:rsidRDefault="00C53E01" w:rsidP="00C53E01">
      <w:pPr>
        <w:spacing w:after="0"/>
        <w:ind w:left="426"/>
        <w:rPr>
          <w:rFonts w:cs="Times New Roman"/>
        </w:rPr>
      </w:pPr>
    </w:p>
    <w:p w14:paraId="4FD31D9C" w14:textId="77777777" w:rsidR="00C53E01" w:rsidRPr="00C222A9" w:rsidRDefault="00C53E01" w:rsidP="00C53E01">
      <w:pPr>
        <w:spacing w:after="0"/>
        <w:rPr>
          <w:rFonts w:cs="Times New Roman"/>
        </w:rPr>
      </w:pPr>
    </w:p>
    <w:p w14:paraId="63B18EAF" w14:textId="4518DEB6" w:rsidR="00C53E01" w:rsidRPr="00C222A9" w:rsidRDefault="00C53E01" w:rsidP="00C53E01">
      <w:pPr>
        <w:spacing w:after="0"/>
        <w:ind w:left="426"/>
        <w:rPr>
          <w:rFonts w:cs="Times New Roman"/>
        </w:rPr>
      </w:pPr>
    </w:p>
    <w:p w14:paraId="2DBBC24A" w14:textId="77777777" w:rsidR="00C53E01" w:rsidRPr="00C222A9" w:rsidRDefault="00C53E01" w:rsidP="00C53E01">
      <w:pPr>
        <w:spacing w:after="0"/>
        <w:ind w:left="426"/>
        <w:rPr>
          <w:rFonts w:cs="Times New Roman"/>
        </w:rPr>
      </w:pPr>
    </w:p>
    <w:p w14:paraId="17196E3F" w14:textId="77777777" w:rsidR="00C53E01" w:rsidRPr="00C222A9" w:rsidRDefault="00C53E01" w:rsidP="00C53E01">
      <w:pPr>
        <w:spacing w:after="200" w:line="276" w:lineRule="auto"/>
        <w:jc w:val="left"/>
        <w:rPr>
          <w:rFonts w:cs="Times New Roman"/>
        </w:rPr>
      </w:pPr>
      <w:r w:rsidRPr="00C222A9">
        <w:rPr>
          <w:rFonts w:cs="Times New Roman"/>
        </w:rPr>
        <w:br w:type="page"/>
      </w:r>
    </w:p>
    <w:p w14:paraId="45A726CD" w14:textId="77777777" w:rsidR="00C53E01" w:rsidRPr="00C222A9" w:rsidRDefault="00C53E01" w:rsidP="00C53E01">
      <w:pPr>
        <w:rPr>
          <w:rFonts w:cs="Times New Roman"/>
        </w:rPr>
      </w:pPr>
    </w:p>
    <w:p w14:paraId="38885DFD"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628A92BE" w14:textId="77777777" w:rsidR="00C53E01" w:rsidRPr="00C222A9" w:rsidRDefault="004447B1" w:rsidP="00C53E01">
      <w:pPr>
        <w:spacing w:after="480"/>
        <w:jc w:val="center"/>
        <w:rPr>
          <w:rFonts w:cs="Times New Roman"/>
          <w:b/>
          <w:sz w:val="36"/>
        </w:rPr>
      </w:pPr>
      <w:r w:rsidRPr="004434B1">
        <w:rPr>
          <w:rFonts w:cs="Times New Roman"/>
          <w:b/>
          <w:sz w:val="36"/>
        </w:rPr>
        <w:t>10975</w:t>
      </w:r>
      <w:r w:rsidR="00C53E01" w:rsidRPr="004434B1">
        <w:rPr>
          <w:rFonts w:cs="Times New Roman"/>
          <w:b/>
          <w:sz w:val="36"/>
        </w:rPr>
        <w:t>-</w:t>
      </w:r>
      <w:r w:rsidRPr="00C021EC">
        <w:rPr>
          <w:rFonts w:cs="Times New Roman"/>
          <w:b/>
          <w:sz w:val="36"/>
        </w:rPr>
        <w:t>16</w:t>
      </w:r>
      <w:r w:rsidR="00C53E01" w:rsidRPr="00C222A9">
        <w:rPr>
          <w:rFonts w:cs="Times New Roman"/>
          <w:b/>
          <w:sz w:val="36"/>
        </w:rPr>
        <w:t xml:space="preserve"> azonosító számú</w:t>
      </w:r>
    </w:p>
    <w:p w14:paraId="792C6913" w14:textId="77777777" w:rsidR="00C53E01" w:rsidRPr="00C222A9" w:rsidRDefault="004447B1" w:rsidP="00C53E01">
      <w:pPr>
        <w:jc w:val="center"/>
        <w:rPr>
          <w:rFonts w:cs="Times New Roman"/>
          <w:b/>
          <w:sz w:val="36"/>
        </w:rPr>
      </w:pPr>
      <w:r w:rsidRPr="00C222A9">
        <w:rPr>
          <w:rFonts w:cs="Times New Roman"/>
          <w:b/>
          <w:sz w:val="36"/>
        </w:rPr>
        <w:t>Agrárműszaki erőforrások</w:t>
      </w:r>
    </w:p>
    <w:p w14:paraId="37C7E6E1" w14:textId="77777777" w:rsidR="00C53E01" w:rsidRPr="00C222A9" w:rsidRDefault="00C53E01" w:rsidP="00C53E01">
      <w:pPr>
        <w:jc w:val="center"/>
        <w:rPr>
          <w:rFonts w:cs="Times New Roman"/>
          <w:b/>
          <w:sz w:val="36"/>
        </w:rPr>
      </w:pPr>
      <w:r w:rsidRPr="00C222A9">
        <w:rPr>
          <w:rFonts w:cs="Times New Roman"/>
          <w:b/>
          <w:sz w:val="36"/>
        </w:rPr>
        <w:t>megnevezésű</w:t>
      </w:r>
    </w:p>
    <w:p w14:paraId="0AF10BA6" w14:textId="77777777" w:rsidR="00C53E01" w:rsidRPr="00C222A9" w:rsidRDefault="00C53E01" w:rsidP="00C53E01">
      <w:pPr>
        <w:spacing w:before="480" w:after="480"/>
        <w:jc w:val="center"/>
        <w:rPr>
          <w:rFonts w:cs="Times New Roman"/>
          <w:b/>
          <w:sz w:val="36"/>
        </w:rPr>
      </w:pPr>
      <w:r w:rsidRPr="00C222A9">
        <w:rPr>
          <w:rFonts w:cs="Times New Roman"/>
          <w:b/>
          <w:sz w:val="36"/>
        </w:rPr>
        <w:t>szakmai követelménymodul</w:t>
      </w:r>
    </w:p>
    <w:p w14:paraId="5C58A4D6" w14:textId="77777777" w:rsidR="00C53E01" w:rsidRPr="00C222A9" w:rsidRDefault="00C53E01" w:rsidP="00C53E01">
      <w:pPr>
        <w:jc w:val="center"/>
        <w:rPr>
          <w:rFonts w:cs="Times New Roman"/>
          <w:b/>
          <w:sz w:val="36"/>
        </w:rPr>
      </w:pPr>
      <w:r w:rsidRPr="00C222A9">
        <w:rPr>
          <w:rFonts w:cs="Times New Roman"/>
          <w:b/>
          <w:sz w:val="36"/>
        </w:rPr>
        <w:t>tantárgyai, témakörei</w:t>
      </w:r>
    </w:p>
    <w:p w14:paraId="4FB89529" w14:textId="77777777" w:rsidR="00C53E01" w:rsidRPr="00C222A9" w:rsidRDefault="00C53E01" w:rsidP="00C53E01">
      <w:pPr>
        <w:spacing w:after="200" w:line="276" w:lineRule="auto"/>
        <w:jc w:val="left"/>
        <w:rPr>
          <w:rFonts w:cs="Times New Roman"/>
        </w:rPr>
      </w:pPr>
      <w:r w:rsidRPr="00C222A9">
        <w:rPr>
          <w:rFonts w:cs="Times New Roman"/>
        </w:rPr>
        <w:br w:type="page"/>
      </w:r>
    </w:p>
    <w:p w14:paraId="621D5BFB" w14:textId="5312A115" w:rsidR="00C53E01" w:rsidRPr="00C222A9" w:rsidRDefault="00C53E01" w:rsidP="00C53E01">
      <w:pPr>
        <w:rPr>
          <w:rFonts w:cs="Times New Roman"/>
        </w:rPr>
      </w:pPr>
      <w:r w:rsidRPr="00C222A9">
        <w:rPr>
          <w:rFonts w:cs="Times New Roman"/>
        </w:rPr>
        <w:lastRenderedPageBreak/>
        <w:t xml:space="preserve">A </w:t>
      </w:r>
      <w:r w:rsidR="004757F5" w:rsidRPr="00C222A9">
        <w:rPr>
          <w:rFonts w:cs="Times New Roman"/>
        </w:rPr>
        <w:t>10975</w:t>
      </w:r>
      <w:r w:rsidRPr="00C222A9">
        <w:rPr>
          <w:rFonts w:cs="Times New Roman"/>
        </w:rPr>
        <w:t>-</w:t>
      </w:r>
      <w:r w:rsidR="004757F5" w:rsidRPr="00C222A9">
        <w:rPr>
          <w:rFonts w:cs="Times New Roman"/>
        </w:rPr>
        <w:t>16</w:t>
      </w:r>
      <w:r w:rsidRPr="00C222A9">
        <w:rPr>
          <w:rFonts w:cs="Times New Roman"/>
        </w:rPr>
        <w:t xml:space="preserve"> azonosító számú </w:t>
      </w:r>
      <w:r w:rsidR="004757F5" w:rsidRPr="00C222A9">
        <w:rPr>
          <w:rFonts w:cs="Times New Roman"/>
        </w:rPr>
        <w:t>Agrárműszaki erőforrások</w:t>
      </w:r>
      <w:r w:rsidRPr="00C222A9">
        <w:rPr>
          <w:rFonts w:cs="Times New Roman"/>
        </w:rPr>
        <w:t xml:space="preserve"> megnevezésű szakmai követelménymodulhoz tartozó tantárgyak és témakörök oktatása során fejlesztendő kompetenciák</w:t>
      </w:r>
    </w:p>
    <w:tbl>
      <w:tblPr>
        <w:tblW w:w="6260" w:type="dxa"/>
        <w:jc w:val="center"/>
        <w:tblCellMar>
          <w:left w:w="70" w:type="dxa"/>
          <w:right w:w="70" w:type="dxa"/>
        </w:tblCellMar>
        <w:tblLook w:val="04A0" w:firstRow="1" w:lastRow="0" w:firstColumn="1" w:lastColumn="0" w:noHBand="0" w:noVBand="1"/>
      </w:tblPr>
      <w:tblGrid>
        <w:gridCol w:w="4100"/>
        <w:gridCol w:w="720"/>
        <w:gridCol w:w="720"/>
        <w:gridCol w:w="720"/>
      </w:tblGrid>
      <w:tr w:rsidR="00462855" w:rsidRPr="00C222A9" w14:paraId="4AF9159A" w14:textId="77777777" w:rsidTr="00462855">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AA06FD"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ADAF472"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CE09FC3" w14:textId="14D4F484" w:rsidR="00462855" w:rsidRPr="00C222A9" w:rsidRDefault="00462855" w:rsidP="00AD6472">
            <w:pPr>
              <w:spacing w:after="0"/>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05E00B0"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Erőgépek szakmai gyakorlat </w:t>
            </w:r>
          </w:p>
        </w:tc>
      </w:tr>
      <w:tr w:rsidR="00AD6472" w:rsidRPr="00C222A9" w14:paraId="3329107D" w14:textId="77777777" w:rsidTr="00283A0A">
        <w:trPr>
          <w:trHeight w:val="1755"/>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7E5BA4E" w14:textId="6260E20C" w:rsidR="00AD6472" w:rsidRPr="00C222A9" w:rsidRDefault="00BF1DB3" w:rsidP="00AD6472">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FELADATOK</w:t>
            </w:r>
          </w:p>
        </w:tc>
      </w:tr>
      <w:tr w:rsidR="00462855" w:rsidRPr="00C222A9" w14:paraId="2F417748"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556AC1"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az agrárműszaki erőforrások napi és időszakos karbantartását</w:t>
            </w:r>
          </w:p>
        </w:tc>
        <w:tc>
          <w:tcPr>
            <w:tcW w:w="720" w:type="dxa"/>
            <w:tcBorders>
              <w:top w:val="nil"/>
              <w:left w:val="nil"/>
              <w:bottom w:val="single" w:sz="4" w:space="0" w:color="auto"/>
              <w:right w:val="single" w:sz="4" w:space="0" w:color="auto"/>
            </w:tcBorders>
            <w:shd w:val="clear" w:color="auto" w:fill="auto"/>
            <w:noWrap/>
            <w:vAlign w:val="center"/>
            <w:hideMark/>
          </w:tcPr>
          <w:p w14:paraId="2EED61CE"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CDE0B1"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31E3BA"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4EB66D64"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89CC7C"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motorok működését és diagnosztikai eszközökkel elvégzi az állapotfelmérést</w:t>
            </w:r>
          </w:p>
        </w:tc>
        <w:tc>
          <w:tcPr>
            <w:tcW w:w="720" w:type="dxa"/>
            <w:tcBorders>
              <w:top w:val="nil"/>
              <w:left w:val="nil"/>
              <w:bottom w:val="single" w:sz="4" w:space="0" w:color="auto"/>
              <w:right w:val="single" w:sz="4" w:space="0" w:color="auto"/>
            </w:tcBorders>
            <w:shd w:val="clear" w:color="auto" w:fill="auto"/>
            <w:noWrap/>
            <w:vAlign w:val="center"/>
            <w:hideMark/>
          </w:tcPr>
          <w:p w14:paraId="2A76AE41"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07BB2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A44C5F"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7367A250"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8F705E"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mechanikus és a hidrodinamikus teljesítmény-átviteli rendszert</w:t>
            </w:r>
          </w:p>
        </w:tc>
        <w:tc>
          <w:tcPr>
            <w:tcW w:w="720" w:type="dxa"/>
            <w:tcBorders>
              <w:top w:val="nil"/>
              <w:left w:val="nil"/>
              <w:bottom w:val="single" w:sz="4" w:space="0" w:color="auto"/>
              <w:right w:val="single" w:sz="4" w:space="0" w:color="auto"/>
            </w:tcBorders>
            <w:shd w:val="clear" w:color="auto" w:fill="auto"/>
            <w:noWrap/>
            <w:vAlign w:val="center"/>
            <w:hideMark/>
          </w:tcPr>
          <w:p w14:paraId="64D69439"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0132E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0A02B0"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47E35203"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CAD5EA"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 Elvégzi az agrárműszaki erőforrások járószerkezetének állapotfelmérését</w:t>
            </w:r>
          </w:p>
        </w:tc>
        <w:tc>
          <w:tcPr>
            <w:tcW w:w="720" w:type="dxa"/>
            <w:tcBorders>
              <w:top w:val="nil"/>
              <w:left w:val="nil"/>
              <w:bottom w:val="single" w:sz="4" w:space="0" w:color="auto"/>
              <w:right w:val="single" w:sz="4" w:space="0" w:color="auto"/>
            </w:tcBorders>
            <w:shd w:val="clear" w:color="auto" w:fill="auto"/>
            <w:noWrap/>
            <w:vAlign w:val="center"/>
            <w:hideMark/>
          </w:tcPr>
          <w:p w14:paraId="257D5FC8"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D0331A"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45562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12852DAE"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CE0E02"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kormányrendszert, elvégzi a szükséges beállításokat</w:t>
            </w:r>
          </w:p>
        </w:tc>
        <w:tc>
          <w:tcPr>
            <w:tcW w:w="720" w:type="dxa"/>
            <w:tcBorders>
              <w:top w:val="nil"/>
              <w:left w:val="nil"/>
              <w:bottom w:val="single" w:sz="4" w:space="0" w:color="auto"/>
              <w:right w:val="single" w:sz="4" w:space="0" w:color="auto"/>
            </w:tcBorders>
            <w:shd w:val="clear" w:color="auto" w:fill="auto"/>
            <w:noWrap/>
            <w:vAlign w:val="center"/>
            <w:hideMark/>
          </w:tcPr>
          <w:p w14:paraId="59FC6985"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690AD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D135FE"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53E22D78"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362A7B"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Fékrendszer üzembiztos működését ellenőrzi</w:t>
            </w:r>
          </w:p>
        </w:tc>
        <w:tc>
          <w:tcPr>
            <w:tcW w:w="720" w:type="dxa"/>
            <w:tcBorders>
              <w:top w:val="nil"/>
              <w:left w:val="nil"/>
              <w:bottom w:val="single" w:sz="4" w:space="0" w:color="auto"/>
              <w:right w:val="single" w:sz="4" w:space="0" w:color="auto"/>
            </w:tcBorders>
            <w:shd w:val="clear" w:color="auto" w:fill="auto"/>
            <w:noWrap/>
            <w:vAlign w:val="center"/>
            <w:hideMark/>
          </w:tcPr>
          <w:p w14:paraId="2B0861FD"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A3EE50"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FA773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3EF49F5E"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F736AD"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Kiválasztás után előkészíti a munkavégzéshez szükséges vonó- és függesztő egységet</w:t>
            </w:r>
          </w:p>
        </w:tc>
        <w:tc>
          <w:tcPr>
            <w:tcW w:w="720" w:type="dxa"/>
            <w:tcBorders>
              <w:top w:val="nil"/>
              <w:left w:val="nil"/>
              <w:bottom w:val="single" w:sz="4" w:space="0" w:color="auto"/>
              <w:right w:val="single" w:sz="4" w:space="0" w:color="auto"/>
            </w:tcBorders>
            <w:shd w:val="clear" w:color="auto" w:fill="auto"/>
            <w:noWrap/>
            <w:vAlign w:val="center"/>
            <w:hideMark/>
          </w:tcPr>
          <w:p w14:paraId="74F95BC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427500"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8F5226"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097F2D18"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92A247"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az erőforrások felépítményét</w:t>
            </w:r>
          </w:p>
        </w:tc>
        <w:tc>
          <w:tcPr>
            <w:tcW w:w="720" w:type="dxa"/>
            <w:tcBorders>
              <w:top w:val="nil"/>
              <w:left w:val="nil"/>
              <w:bottom w:val="single" w:sz="4" w:space="0" w:color="auto"/>
              <w:right w:val="single" w:sz="4" w:space="0" w:color="auto"/>
            </w:tcBorders>
            <w:shd w:val="clear" w:color="auto" w:fill="auto"/>
            <w:noWrap/>
            <w:vAlign w:val="center"/>
            <w:hideMark/>
          </w:tcPr>
          <w:p w14:paraId="1968626D"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94A0E6"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ED8553"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39FC635F"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F1B082"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és javítja az agrárműszaki erőforrások elektromos és elektronikus rendszereit</w:t>
            </w:r>
          </w:p>
        </w:tc>
        <w:tc>
          <w:tcPr>
            <w:tcW w:w="720" w:type="dxa"/>
            <w:tcBorders>
              <w:top w:val="nil"/>
              <w:left w:val="nil"/>
              <w:bottom w:val="single" w:sz="4" w:space="0" w:color="auto"/>
              <w:right w:val="single" w:sz="4" w:space="0" w:color="auto"/>
            </w:tcBorders>
            <w:shd w:val="clear" w:color="auto" w:fill="auto"/>
            <w:noWrap/>
            <w:vAlign w:val="center"/>
            <w:hideMark/>
          </w:tcPr>
          <w:p w14:paraId="490D4D4F"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5BA0B3"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30B411" w14:textId="48B52845"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10AD8CB4"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7CF8D3"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vontatóval közúton közlekedik</w:t>
            </w:r>
          </w:p>
        </w:tc>
        <w:tc>
          <w:tcPr>
            <w:tcW w:w="720" w:type="dxa"/>
            <w:tcBorders>
              <w:top w:val="nil"/>
              <w:left w:val="nil"/>
              <w:bottom w:val="single" w:sz="4" w:space="0" w:color="auto"/>
              <w:right w:val="single" w:sz="4" w:space="0" w:color="auto"/>
            </w:tcBorders>
            <w:shd w:val="clear" w:color="auto" w:fill="auto"/>
            <w:noWrap/>
            <w:vAlign w:val="center"/>
            <w:hideMark/>
          </w:tcPr>
          <w:p w14:paraId="2F626ACE"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A8247E"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8CF6C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4843A046"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FB9F7E"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Kiválasztja és felszereli az agrárműszaki erőforrásra a feladatellátásához szükséges eszközöket, adaptereket</w:t>
            </w:r>
          </w:p>
        </w:tc>
        <w:tc>
          <w:tcPr>
            <w:tcW w:w="720" w:type="dxa"/>
            <w:tcBorders>
              <w:top w:val="nil"/>
              <w:left w:val="nil"/>
              <w:bottom w:val="single" w:sz="4" w:space="0" w:color="auto"/>
              <w:right w:val="single" w:sz="4" w:space="0" w:color="auto"/>
            </w:tcBorders>
            <w:shd w:val="clear" w:color="auto" w:fill="auto"/>
            <w:noWrap/>
            <w:vAlign w:val="center"/>
            <w:hideMark/>
          </w:tcPr>
          <w:p w14:paraId="0C22974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11D429"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04F52D"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4C740D25"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687492"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Működteti az elektromos és alternatív erőforrásokat</w:t>
            </w:r>
          </w:p>
        </w:tc>
        <w:tc>
          <w:tcPr>
            <w:tcW w:w="720" w:type="dxa"/>
            <w:tcBorders>
              <w:top w:val="nil"/>
              <w:left w:val="nil"/>
              <w:bottom w:val="single" w:sz="4" w:space="0" w:color="auto"/>
              <w:right w:val="single" w:sz="4" w:space="0" w:color="auto"/>
            </w:tcBorders>
            <w:shd w:val="clear" w:color="auto" w:fill="auto"/>
            <w:noWrap/>
            <w:vAlign w:val="center"/>
            <w:hideMark/>
          </w:tcPr>
          <w:p w14:paraId="734CE86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7C3EF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8930BA"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3C290827"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291421"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 állapotát diagnosztikai eszközökkel meghatározza, hibabehatárolást végez</w:t>
            </w:r>
          </w:p>
        </w:tc>
        <w:tc>
          <w:tcPr>
            <w:tcW w:w="720" w:type="dxa"/>
            <w:tcBorders>
              <w:top w:val="nil"/>
              <w:left w:val="nil"/>
              <w:bottom w:val="single" w:sz="4" w:space="0" w:color="auto"/>
              <w:right w:val="single" w:sz="4" w:space="0" w:color="auto"/>
            </w:tcBorders>
            <w:shd w:val="clear" w:color="auto" w:fill="auto"/>
            <w:noWrap/>
            <w:vAlign w:val="center"/>
            <w:hideMark/>
          </w:tcPr>
          <w:p w14:paraId="11F60351"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E9FF49"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F36A97" w14:textId="68D6C15F"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2AF6F4C4"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D2AA6E6"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Diagnosztikai eszközökkel elvégzi az erőforrások hidraulikus, pneumatikus rendszerének vizsgálatát</w:t>
            </w:r>
          </w:p>
        </w:tc>
        <w:tc>
          <w:tcPr>
            <w:tcW w:w="720" w:type="dxa"/>
            <w:tcBorders>
              <w:top w:val="nil"/>
              <w:left w:val="nil"/>
              <w:bottom w:val="single" w:sz="4" w:space="0" w:color="auto"/>
              <w:right w:val="single" w:sz="4" w:space="0" w:color="auto"/>
            </w:tcBorders>
            <w:shd w:val="clear" w:color="auto" w:fill="auto"/>
            <w:noWrap/>
            <w:vAlign w:val="center"/>
            <w:hideMark/>
          </w:tcPr>
          <w:p w14:paraId="38517A28"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C817A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3FB08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2CB2BE3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18CD02"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Szerkezeti egységek, alkatrészek hiba felvételezését végzi</w:t>
            </w:r>
          </w:p>
        </w:tc>
        <w:tc>
          <w:tcPr>
            <w:tcW w:w="720" w:type="dxa"/>
            <w:tcBorders>
              <w:top w:val="nil"/>
              <w:left w:val="nil"/>
              <w:bottom w:val="single" w:sz="4" w:space="0" w:color="auto"/>
              <w:right w:val="single" w:sz="4" w:space="0" w:color="auto"/>
            </w:tcBorders>
            <w:shd w:val="clear" w:color="auto" w:fill="auto"/>
            <w:noWrap/>
            <w:vAlign w:val="center"/>
            <w:hideMark/>
          </w:tcPr>
          <w:p w14:paraId="557D9C58"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E3B4E8"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A0196D" w14:textId="11C53F58"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AD6472">
              <w:rPr>
                <w:rFonts w:eastAsia="Times New Roman" w:cs="Times New Roman"/>
                <w:color w:val="000000"/>
                <w:sz w:val="20"/>
                <w:szCs w:val="20"/>
                <w:lang w:eastAsia="hu-HU"/>
              </w:rPr>
              <w:t>x</w:t>
            </w:r>
          </w:p>
        </w:tc>
      </w:tr>
      <w:tr w:rsidR="00462855" w:rsidRPr="00C222A9" w14:paraId="7B186D0B"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37ED44"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Javítási, karbantartási dokumentációt értelmez, készít, vezet</w:t>
            </w:r>
          </w:p>
        </w:tc>
        <w:tc>
          <w:tcPr>
            <w:tcW w:w="720" w:type="dxa"/>
            <w:tcBorders>
              <w:top w:val="nil"/>
              <w:left w:val="nil"/>
              <w:bottom w:val="single" w:sz="4" w:space="0" w:color="auto"/>
              <w:right w:val="single" w:sz="4" w:space="0" w:color="auto"/>
            </w:tcBorders>
            <w:shd w:val="clear" w:color="auto" w:fill="auto"/>
            <w:noWrap/>
            <w:vAlign w:val="center"/>
            <w:hideMark/>
          </w:tcPr>
          <w:p w14:paraId="5C9626C3"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59F79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7CDD50" w14:textId="571BC0AD"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7109EAAE"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1C2DAA"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Karbantartási, javítási ütemtervet készít, javaslatot tesz a tervezett felújításra</w:t>
            </w:r>
          </w:p>
        </w:tc>
        <w:tc>
          <w:tcPr>
            <w:tcW w:w="720" w:type="dxa"/>
            <w:tcBorders>
              <w:top w:val="nil"/>
              <w:left w:val="nil"/>
              <w:bottom w:val="single" w:sz="4" w:space="0" w:color="auto"/>
              <w:right w:val="single" w:sz="4" w:space="0" w:color="auto"/>
            </w:tcBorders>
            <w:shd w:val="clear" w:color="auto" w:fill="auto"/>
            <w:noWrap/>
            <w:vAlign w:val="center"/>
            <w:hideMark/>
          </w:tcPr>
          <w:p w14:paraId="1B10B78A"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5DE872"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AB49EA" w14:textId="5EBB7F0B"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29ECB755"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47D1A5C"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Agrárműszaki erőforrások javítását, felújítását végzi</w:t>
            </w:r>
          </w:p>
        </w:tc>
        <w:tc>
          <w:tcPr>
            <w:tcW w:w="720" w:type="dxa"/>
            <w:tcBorders>
              <w:top w:val="nil"/>
              <w:left w:val="nil"/>
              <w:bottom w:val="single" w:sz="4" w:space="0" w:color="auto"/>
              <w:right w:val="single" w:sz="4" w:space="0" w:color="auto"/>
            </w:tcBorders>
            <w:shd w:val="clear" w:color="auto" w:fill="auto"/>
            <w:noWrap/>
            <w:vAlign w:val="center"/>
            <w:hideMark/>
          </w:tcPr>
          <w:p w14:paraId="6E690CB7"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19CBC1"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AA8DF2" w14:textId="5A05ACCD"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6668B3B5"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9420CB2"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gép funkcionális működését és átadja az üzemeltetőnek</w:t>
            </w:r>
          </w:p>
        </w:tc>
        <w:tc>
          <w:tcPr>
            <w:tcW w:w="720" w:type="dxa"/>
            <w:tcBorders>
              <w:top w:val="nil"/>
              <w:left w:val="nil"/>
              <w:bottom w:val="single" w:sz="4" w:space="0" w:color="auto"/>
              <w:right w:val="single" w:sz="4" w:space="0" w:color="auto"/>
            </w:tcBorders>
            <w:shd w:val="clear" w:color="auto" w:fill="auto"/>
            <w:noWrap/>
            <w:vAlign w:val="center"/>
            <w:hideMark/>
          </w:tcPr>
          <w:p w14:paraId="75EDFA2D"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A397BE"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01368E" w14:textId="26C30C37"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5C6834F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C32070"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Irányítja az agrárműszaki erőforrások üzemeltetését, üzemfenntartását</w:t>
            </w:r>
          </w:p>
        </w:tc>
        <w:tc>
          <w:tcPr>
            <w:tcW w:w="720" w:type="dxa"/>
            <w:tcBorders>
              <w:top w:val="nil"/>
              <w:left w:val="nil"/>
              <w:bottom w:val="single" w:sz="4" w:space="0" w:color="auto"/>
              <w:right w:val="single" w:sz="4" w:space="0" w:color="auto"/>
            </w:tcBorders>
            <w:shd w:val="clear" w:color="auto" w:fill="auto"/>
            <w:noWrap/>
            <w:vAlign w:val="center"/>
            <w:hideMark/>
          </w:tcPr>
          <w:p w14:paraId="2DC041EE" w14:textId="06CC302D" w:rsidR="00462855" w:rsidRPr="00C222A9" w:rsidRDefault="00BF1DB3"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AE07C0" w14:textId="23B8685C" w:rsidR="00462855" w:rsidRPr="00C222A9" w:rsidRDefault="00462855" w:rsidP="0065725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66C24C0" w14:textId="748844BF"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AD6472">
              <w:rPr>
                <w:rFonts w:eastAsia="Times New Roman" w:cs="Times New Roman"/>
                <w:color w:val="000000"/>
                <w:sz w:val="20"/>
                <w:szCs w:val="20"/>
                <w:lang w:eastAsia="hu-HU"/>
              </w:rPr>
              <w:t>x</w:t>
            </w:r>
          </w:p>
        </w:tc>
      </w:tr>
      <w:tr w:rsidR="00462855" w:rsidRPr="00C222A9" w14:paraId="2F983411" w14:textId="77777777" w:rsidTr="00462855">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4C498CF"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az agrárműszaki erőforrások kezelése és javítása során a munka-, tűz- és környezetvédelmi szabályokat, és a Mezőgazdasági Biztonsági Szabályzat vonatkozó előírásait</w:t>
            </w:r>
          </w:p>
        </w:tc>
        <w:tc>
          <w:tcPr>
            <w:tcW w:w="720" w:type="dxa"/>
            <w:tcBorders>
              <w:top w:val="nil"/>
              <w:left w:val="nil"/>
              <w:bottom w:val="single" w:sz="4" w:space="0" w:color="auto"/>
              <w:right w:val="single" w:sz="4" w:space="0" w:color="auto"/>
            </w:tcBorders>
            <w:shd w:val="clear" w:color="auto" w:fill="auto"/>
            <w:noWrap/>
            <w:vAlign w:val="center"/>
            <w:hideMark/>
          </w:tcPr>
          <w:p w14:paraId="25271611"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7864DF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6AA526"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056670A8" w14:textId="77777777" w:rsidTr="00283A0A">
        <w:trPr>
          <w:trHeight w:val="528"/>
          <w:jc w:val="center"/>
        </w:trPr>
        <w:tc>
          <w:tcPr>
            <w:tcW w:w="6260" w:type="dxa"/>
            <w:gridSpan w:val="4"/>
            <w:tcBorders>
              <w:top w:val="nil"/>
              <w:left w:val="single" w:sz="4" w:space="0" w:color="auto"/>
              <w:bottom w:val="single" w:sz="4" w:space="0" w:color="auto"/>
              <w:right w:val="single" w:sz="4" w:space="0" w:color="auto"/>
            </w:tcBorders>
            <w:shd w:val="clear" w:color="auto" w:fill="auto"/>
            <w:vAlign w:val="center"/>
          </w:tcPr>
          <w:p w14:paraId="0ADEB6DD" w14:textId="231A6E55" w:rsidR="00BF1DB3" w:rsidRPr="00C222A9" w:rsidRDefault="00BF1DB3" w:rsidP="00BF1D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SZAKMAI ISMERETEK</w:t>
            </w:r>
            <w:r w:rsidRPr="00C222A9">
              <w:rPr>
                <w:rFonts w:eastAsia="Times New Roman" w:cs="Times New Roman"/>
                <w:color w:val="000000"/>
                <w:sz w:val="20"/>
                <w:szCs w:val="20"/>
                <w:lang w:eastAsia="hu-HU"/>
              </w:rPr>
              <w:t> </w:t>
            </w:r>
          </w:p>
        </w:tc>
      </w:tr>
      <w:tr w:rsidR="00BF1DB3" w:rsidRPr="00C222A9" w14:paraId="7EB12F5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tcPr>
          <w:p w14:paraId="0080CD91" w14:textId="0494972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Mezőgazdaságban alkalmazott erőforrások és azok főbb egységei</w:t>
            </w:r>
          </w:p>
        </w:tc>
        <w:tc>
          <w:tcPr>
            <w:tcW w:w="720" w:type="dxa"/>
            <w:tcBorders>
              <w:top w:val="nil"/>
              <w:left w:val="nil"/>
              <w:bottom w:val="single" w:sz="4" w:space="0" w:color="auto"/>
              <w:right w:val="single" w:sz="4" w:space="0" w:color="auto"/>
            </w:tcBorders>
            <w:shd w:val="clear" w:color="auto" w:fill="auto"/>
            <w:noWrap/>
            <w:vAlign w:val="center"/>
          </w:tcPr>
          <w:p w14:paraId="685AEB7F" w14:textId="53776751"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3094D58" w14:textId="77777777"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tcPr>
          <w:p w14:paraId="16E8DE9F" w14:textId="77777777" w:rsidR="00BF1DB3" w:rsidRPr="00C222A9" w:rsidRDefault="00BF1DB3" w:rsidP="00BF1DB3">
            <w:pPr>
              <w:spacing w:after="0"/>
              <w:jc w:val="center"/>
              <w:rPr>
                <w:rFonts w:eastAsia="Times New Roman" w:cs="Times New Roman"/>
                <w:color w:val="000000"/>
                <w:sz w:val="20"/>
                <w:szCs w:val="20"/>
                <w:lang w:eastAsia="hu-HU"/>
              </w:rPr>
            </w:pPr>
          </w:p>
        </w:tc>
      </w:tr>
      <w:tr w:rsidR="00BF1DB3" w:rsidRPr="00C222A9" w14:paraId="757E0CDB"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FC8C29"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Motorok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499E467"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EDBFF4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DD7260"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D3F6018"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C01BD9"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Teljesítmény-átvitel módjai, a mechanikus és a hidraulikus teljesítmény-átvitel szerkezeti felépítése, működése és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7F9626D"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419631"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2B77D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19A84513"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5662BF"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Járművek futómű megoldásai, kerékfelfüggesztése, rugózása, lengéscsillapítása</w:t>
            </w:r>
          </w:p>
        </w:tc>
        <w:tc>
          <w:tcPr>
            <w:tcW w:w="720" w:type="dxa"/>
            <w:tcBorders>
              <w:top w:val="nil"/>
              <w:left w:val="nil"/>
              <w:bottom w:val="single" w:sz="4" w:space="0" w:color="auto"/>
              <w:right w:val="single" w:sz="4" w:space="0" w:color="auto"/>
            </w:tcBorders>
            <w:shd w:val="clear" w:color="auto" w:fill="auto"/>
            <w:noWrap/>
            <w:vAlign w:val="center"/>
            <w:hideMark/>
          </w:tcPr>
          <w:p w14:paraId="7416EDAF"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EA94A89"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9D3C4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22A9F180"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6EB9C6"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Járművek kormányzása, kormányzási módok, az egyes megoldások szerkezeti felépítése, működése és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1DD9D2E6"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87C7F9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37D357"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73DA920"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A270FF"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hidraulikus rendszerének szerkezeti felépítése, működése és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ED5DB00"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3F6C49"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2A0BD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F4FEB8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38E1A33"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erőforrásokban alkalmazott elektromos berendezések működése és javítása</w:t>
            </w:r>
          </w:p>
        </w:tc>
        <w:tc>
          <w:tcPr>
            <w:tcW w:w="720" w:type="dxa"/>
            <w:tcBorders>
              <w:top w:val="nil"/>
              <w:left w:val="nil"/>
              <w:bottom w:val="single" w:sz="4" w:space="0" w:color="auto"/>
              <w:right w:val="single" w:sz="4" w:space="0" w:color="auto"/>
            </w:tcBorders>
            <w:shd w:val="clear" w:color="auto" w:fill="auto"/>
            <w:noWrap/>
            <w:vAlign w:val="center"/>
            <w:hideMark/>
          </w:tcPr>
          <w:p w14:paraId="1D8FEDBF" w14:textId="2AC23D7D"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5A07C59" w14:textId="29CB69E3"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8CF3281"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19E75A12"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80B5E4D"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elektronikus rendszerének működési elve és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772D9C04" w14:textId="78BD9FAD"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C742CF" w14:textId="7BA9DFDC"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65AD4B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9BE8350"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771D09"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Erőforrások vonó-, függesztő- és emelő-berendezéseinek felépítése, működése és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3A1BA77" w14:textId="1DA3A3B0"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7B12B0" w14:textId="3EFDF62E"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288D145"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2FFFFD0A"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C06BE1"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Erőforrások alváza, felépítményei és kiegészítő berendezései</w:t>
            </w:r>
          </w:p>
        </w:tc>
        <w:tc>
          <w:tcPr>
            <w:tcW w:w="720" w:type="dxa"/>
            <w:tcBorders>
              <w:top w:val="nil"/>
              <w:left w:val="nil"/>
              <w:bottom w:val="single" w:sz="4" w:space="0" w:color="auto"/>
              <w:right w:val="single" w:sz="4" w:space="0" w:color="auto"/>
            </w:tcBorders>
            <w:shd w:val="clear" w:color="auto" w:fill="auto"/>
            <w:noWrap/>
            <w:vAlign w:val="center"/>
            <w:hideMark/>
          </w:tcPr>
          <w:p w14:paraId="6CF76C1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AFA373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2463C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5FA8B827"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9B39EF"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Erőforrásokra szerelhető eszközök és adapterek</w:t>
            </w:r>
          </w:p>
        </w:tc>
        <w:tc>
          <w:tcPr>
            <w:tcW w:w="720" w:type="dxa"/>
            <w:tcBorders>
              <w:top w:val="nil"/>
              <w:left w:val="nil"/>
              <w:bottom w:val="single" w:sz="4" w:space="0" w:color="auto"/>
              <w:right w:val="single" w:sz="4" w:space="0" w:color="auto"/>
            </w:tcBorders>
            <w:shd w:val="clear" w:color="auto" w:fill="auto"/>
            <w:noWrap/>
            <w:vAlign w:val="center"/>
            <w:hideMark/>
          </w:tcPr>
          <w:p w14:paraId="000A3C60" w14:textId="2FDA14E9"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3BAEB58" w14:textId="0D4DDFBD"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4E358D9"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A4F13AD"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AD8C8D"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Erőforrások ergonómiája, gépek kezelése</w:t>
            </w:r>
          </w:p>
        </w:tc>
        <w:tc>
          <w:tcPr>
            <w:tcW w:w="720" w:type="dxa"/>
            <w:tcBorders>
              <w:top w:val="nil"/>
              <w:left w:val="nil"/>
              <w:bottom w:val="single" w:sz="4" w:space="0" w:color="auto"/>
              <w:right w:val="single" w:sz="4" w:space="0" w:color="auto"/>
            </w:tcBorders>
            <w:shd w:val="clear" w:color="auto" w:fill="auto"/>
            <w:noWrap/>
            <w:vAlign w:val="center"/>
            <w:hideMark/>
          </w:tcPr>
          <w:p w14:paraId="2AF5FC01" w14:textId="5C60EC16"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D172BA" w14:textId="7F8CFDAB"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32B2489"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75FF1880"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B2A7B1"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Közúti közlekedés feltételei és szabályai</w:t>
            </w:r>
          </w:p>
        </w:tc>
        <w:tc>
          <w:tcPr>
            <w:tcW w:w="720" w:type="dxa"/>
            <w:tcBorders>
              <w:top w:val="nil"/>
              <w:left w:val="nil"/>
              <w:bottom w:val="single" w:sz="4" w:space="0" w:color="auto"/>
              <w:right w:val="single" w:sz="4" w:space="0" w:color="auto"/>
            </w:tcBorders>
            <w:shd w:val="clear" w:color="auto" w:fill="auto"/>
            <w:noWrap/>
            <w:vAlign w:val="center"/>
            <w:hideMark/>
          </w:tcPr>
          <w:p w14:paraId="1ED814F5"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2A8C4CE" w14:textId="5EEC892C"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F930FD0"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06D0034E"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5BD1F2"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Elektromos és alternatív erőforrások</w:t>
            </w:r>
          </w:p>
        </w:tc>
        <w:tc>
          <w:tcPr>
            <w:tcW w:w="720" w:type="dxa"/>
            <w:tcBorders>
              <w:top w:val="nil"/>
              <w:left w:val="nil"/>
              <w:bottom w:val="single" w:sz="4" w:space="0" w:color="auto"/>
              <w:right w:val="single" w:sz="4" w:space="0" w:color="auto"/>
            </w:tcBorders>
            <w:shd w:val="clear" w:color="auto" w:fill="auto"/>
            <w:noWrap/>
            <w:vAlign w:val="center"/>
            <w:hideMark/>
          </w:tcPr>
          <w:p w14:paraId="1B921D0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70C03B"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8B68BB"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059423B4"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51B6AD9"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beállításához szükséges szakmai számítások</w:t>
            </w:r>
          </w:p>
        </w:tc>
        <w:tc>
          <w:tcPr>
            <w:tcW w:w="720" w:type="dxa"/>
            <w:tcBorders>
              <w:top w:val="nil"/>
              <w:left w:val="nil"/>
              <w:bottom w:val="single" w:sz="4" w:space="0" w:color="auto"/>
              <w:right w:val="single" w:sz="4" w:space="0" w:color="auto"/>
            </w:tcBorders>
            <w:shd w:val="clear" w:color="auto" w:fill="auto"/>
            <w:noWrap/>
            <w:vAlign w:val="center"/>
            <w:hideMark/>
          </w:tcPr>
          <w:p w14:paraId="37DF0AC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AD6F8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9D465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54E99A3"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2A7567"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napi és időszakos karbantartása</w:t>
            </w:r>
          </w:p>
        </w:tc>
        <w:tc>
          <w:tcPr>
            <w:tcW w:w="720" w:type="dxa"/>
            <w:tcBorders>
              <w:top w:val="nil"/>
              <w:left w:val="nil"/>
              <w:bottom w:val="single" w:sz="4" w:space="0" w:color="auto"/>
              <w:right w:val="single" w:sz="4" w:space="0" w:color="auto"/>
            </w:tcBorders>
            <w:shd w:val="clear" w:color="auto" w:fill="auto"/>
            <w:noWrap/>
            <w:vAlign w:val="center"/>
            <w:hideMark/>
          </w:tcPr>
          <w:p w14:paraId="3AE6AF0F" w14:textId="33574729"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D6A698" w14:textId="57BA484E"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BC1EE6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D425128"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68CD11"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Gépjavítás alapfogalmai</w:t>
            </w:r>
          </w:p>
        </w:tc>
        <w:tc>
          <w:tcPr>
            <w:tcW w:w="720" w:type="dxa"/>
            <w:tcBorders>
              <w:top w:val="nil"/>
              <w:left w:val="nil"/>
              <w:bottom w:val="single" w:sz="4" w:space="0" w:color="auto"/>
              <w:right w:val="single" w:sz="4" w:space="0" w:color="auto"/>
            </w:tcBorders>
            <w:shd w:val="clear" w:color="auto" w:fill="auto"/>
            <w:noWrap/>
            <w:vAlign w:val="center"/>
            <w:hideMark/>
          </w:tcPr>
          <w:p w14:paraId="168FF0A0" w14:textId="3651B222"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B0EEFE3" w14:textId="2074AB6F"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7158F0F"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33A59D07"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305555"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diagnosztikai rendszerei, az állapotfelmérés folyamata, hiba behatárolása</w:t>
            </w:r>
          </w:p>
        </w:tc>
        <w:tc>
          <w:tcPr>
            <w:tcW w:w="720" w:type="dxa"/>
            <w:tcBorders>
              <w:top w:val="nil"/>
              <w:left w:val="nil"/>
              <w:bottom w:val="single" w:sz="4" w:space="0" w:color="auto"/>
              <w:right w:val="single" w:sz="4" w:space="0" w:color="auto"/>
            </w:tcBorders>
            <w:shd w:val="clear" w:color="auto" w:fill="auto"/>
            <w:noWrap/>
            <w:vAlign w:val="center"/>
            <w:hideMark/>
          </w:tcPr>
          <w:p w14:paraId="4D4663A3" w14:textId="772B8BB4"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69422D" w14:textId="36E185A9"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11C89A6"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3FA9E6A4"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85EAE2"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Műszaki állapotváltozások mérése, hiba felvételezés</w:t>
            </w:r>
          </w:p>
        </w:tc>
        <w:tc>
          <w:tcPr>
            <w:tcW w:w="720" w:type="dxa"/>
            <w:tcBorders>
              <w:top w:val="nil"/>
              <w:left w:val="nil"/>
              <w:bottom w:val="single" w:sz="4" w:space="0" w:color="auto"/>
              <w:right w:val="single" w:sz="4" w:space="0" w:color="auto"/>
            </w:tcBorders>
            <w:shd w:val="clear" w:color="auto" w:fill="auto"/>
            <w:noWrap/>
            <w:vAlign w:val="center"/>
            <w:hideMark/>
          </w:tcPr>
          <w:p w14:paraId="7390DC08" w14:textId="5C9B71EC"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560988" w14:textId="04D1710D"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AB86C2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2655453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401FE90"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alkatrészeinek felújítás-technológiai eljárásai</w:t>
            </w:r>
          </w:p>
        </w:tc>
        <w:tc>
          <w:tcPr>
            <w:tcW w:w="720" w:type="dxa"/>
            <w:tcBorders>
              <w:top w:val="nil"/>
              <w:left w:val="nil"/>
              <w:bottom w:val="single" w:sz="4" w:space="0" w:color="auto"/>
              <w:right w:val="single" w:sz="4" w:space="0" w:color="auto"/>
            </w:tcBorders>
            <w:shd w:val="clear" w:color="auto" w:fill="auto"/>
            <w:noWrap/>
            <w:vAlign w:val="center"/>
            <w:hideMark/>
          </w:tcPr>
          <w:p w14:paraId="0B8FC41D" w14:textId="526E5C8D"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63524C" w14:textId="71EAAC3A"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E58E53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738DE22A"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4CEC0E"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részegységeinek javítása és felújítása</w:t>
            </w:r>
          </w:p>
        </w:tc>
        <w:tc>
          <w:tcPr>
            <w:tcW w:w="720" w:type="dxa"/>
            <w:tcBorders>
              <w:top w:val="nil"/>
              <w:left w:val="nil"/>
              <w:bottom w:val="single" w:sz="4" w:space="0" w:color="auto"/>
              <w:right w:val="single" w:sz="4" w:space="0" w:color="auto"/>
            </w:tcBorders>
            <w:shd w:val="clear" w:color="auto" w:fill="auto"/>
            <w:noWrap/>
            <w:vAlign w:val="center"/>
            <w:hideMark/>
          </w:tcPr>
          <w:p w14:paraId="12089AD9" w14:textId="6EE163B0"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F292E6D" w14:textId="52DE293A"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9E70343"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0FE557B1"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52A5162"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bejáratása, korrózió elleni védelme, gépek tárolása</w:t>
            </w:r>
          </w:p>
        </w:tc>
        <w:tc>
          <w:tcPr>
            <w:tcW w:w="720" w:type="dxa"/>
            <w:tcBorders>
              <w:top w:val="nil"/>
              <w:left w:val="nil"/>
              <w:bottom w:val="single" w:sz="4" w:space="0" w:color="auto"/>
              <w:right w:val="single" w:sz="4" w:space="0" w:color="auto"/>
            </w:tcBorders>
            <w:shd w:val="clear" w:color="auto" w:fill="auto"/>
            <w:noWrap/>
            <w:vAlign w:val="center"/>
            <w:hideMark/>
          </w:tcPr>
          <w:p w14:paraId="6380D445" w14:textId="2FE06F29"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5C59B2" w14:textId="0AEE013C"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1E9DA7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6063679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61EA47"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kezelésére vonatkozó előírások</w:t>
            </w:r>
          </w:p>
        </w:tc>
        <w:tc>
          <w:tcPr>
            <w:tcW w:w="720" w:type="dxa"/>
            <w:tcBorders>
              <w:top w:val="nil"/>
              <w:left w:val="nil"/>
              <w:bottom w:val="single" w:sz="4" w:space="0" w:color="auto"/>
              <w:right w:val="single" w:sz="4" w:space="0" w:color="auto"/>
            </w:tcBorders>
            <w:shd w:val="clear" w:color="auto" w:fill="auto"/>
            <w:noWrap/>
            <w:vAlign w:val="center"/>
            <w:hideMark/>
          </w:tcPr>
          <w:p w14:paraId="0365A2DA" w14:textId="5015509C"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D253ED0" w14:textId="250D5120"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8E7A58D"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5C892575"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89C387"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erőforrásokra vonatkozó munka-, tűz- és környezetvédelmi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14:paraId="201EEA50"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0FB17D"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18EB9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7CBB96D4" w14:textId="77777777" w:rsidTr="00283A0A">
        <w:trPr>
          <w:trHeight w:val="528"/>
          <w:jc w:val="center"/>
        </w:trPr>
        <w:tc>
          <w:tcPr>
            <w:tcW w:w="6260" w:type="dxa"/>
            <w:gridSpan w:val="4"/>
            <w:tcBorders>
              <w:top w:val="nil"/>
              <w:left w:val="single" w:sz="4" w:space="0" w:color="auto"/>
              <w:bottom w:val="single" w:sz="4" w:space="0" w:color="auto"/>
              <w:right w:val="single" w:sz="4" w:space="0" w:color="auto"/>
            </w:tcBorders>
            <w:shd w:val="clear" w:color="auto" w:fill="auto"/>
            <w:vAlign w:val="center"/>
          </w:tcPr>
          <w:p w14:paraId="384651C4" w14:textId="65B9C31F" w:rsidR="00BF1DB3" w:rsidRPr="00C222A9" w:rsidRDefault="00BF1DB3" w:rsidP="00BF1D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SZAKMAI KÉSZSÉGEK</w:t>
            </w:r>
          </w:p>
        </w:tc>
      </w:tr>
      <w:tr w:rsidR="00BF1DB3" w:rsidRPr="00C222A9" w14:paraId="72BF20A7"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FB1590"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Hidraulikus, pneumatikus, elektromos jelképi ábrázolások értelmezése</w:t>
            </w:r>
          </w:p>
        </w:tc>
        <w:tc>
          <w:tcPr>
            <w:tcW w:w="720" w:type="dxa"/>
            <w:tcBorders>
              <w:top w:val="nil"/>
              <w:left w:val="nil"/>
              <w:bottom w:val="single" w:sz="4" w:space="0" w:color="auto"/>
              <w:right w:val="single" w:sz="4" w:space="0" w:color="auto"/>
            </w:tcBorders>
            <w:shd w:val="clear" w:color="auto" w:fill="auto"/>
            <w:noWrap/>
            <w:vAlign w:val="center"/>
            <w:hideMark/>
          </w:tcPr>
          <w:p w14:paraId="1876F3E1" w14:textId="5CC24CE8"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76CBEB" w14:textId="67B20EA5"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679C44C"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5AD4E9B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54AC91"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Szabványok, táblázatok, kezelési, javítási utasítások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306D00E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C98486"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EDEF4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10B40BB4"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16D2AB"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Elektronikus, mérő- és diagnosztikai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479CC50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3EC43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FAD17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2B374DCE"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31B083"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kezelése</w:t>
            </w:r>
          </w:p>
        </w:tc>
        <w:tc>
          <w:tcPr>
            <w:tcW w:w="720" w:type="dxa"/>
            <w:tcBorders>
              <w:top w:val="nil"/>
              <w:left w:val="nil"/>
              <w:bottom w:val="single" w:sz="4" w:space="0" w:color="auto"/>
              <w:right w:val="single" w:sz="4" w:space="0" w:color="auto"/>
            </w:tcBorders>
            <w:shd w:val="clear" w:color="auto" w:fill="auto"/>
            <w:noWrap/>
            <w:vAlign w:val="center"/>
            <w:hideMark/>
          </w:tcPr>
          <w:p w14:paraId="1B4D6D4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670967"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E07381"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46C63643"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3B09A60"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Szerelő és megmunkáló 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291F13B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4522B6"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516CE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59CD167F" w14:textId="77777777" w:rsidTr="00283A0A">
        <w:trPr>
          <w:trHeight w:val="528"/>
          <w:jc w:val="center"/>
        </w:trPr>
        <w:tc>
          <w:tcPr>
            <w:tcW w:w="6260" w:type="dxa"/>
            <w:gridSpan w:val="4"/>
            <w:tcBorders>
              <w:top w:val="nil"/>
              <w:left w:val="single" w:sz="4" w:space="0" w:color="auto"/>
              <w:bottom w:val="single" w:sz="4" w:space="0" w:color="auto"/>
              <w:right w:val="single" w:sz="4" w:space="0" w:color="auto"/>
            </w:tcBorders>
            <w:shd w:val="clear" w:color="auto" w:fill="auto"/>
            <w:vAlign w:val="center"/>
          </w:tcPr>
          <w:p w14:paraId="1F534D66" w14:textId="5E9E22BE" w:rsidR="00BF1DB3" w:rsidRPr="00C222A9" w:rsidRDefault="00BF1DB3" w:rsidP="00BF1D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BF1DB3" w:rsidRPr="00C222A9" w14:paraId="1E730D2F"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A4B8FD"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4159B680"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9BB1841" w14:textId="34E8C475"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99E419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0C1CF5AD"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CD735B"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Szervezőkészség</w:t>
            </w:r>
          </w:p>
        </w:tc>
        <w:tc>
          <w:tcPr>
            <w:tcW w:w="720" w:type="dxa"/>
            <w:tcBorders>
              <w:top w:val="nil"/>
              <w:left w:val="nil"/>
              <w:bottom w:val="single" w:sz="4" w:space="0" w:color="auto"/>
              <w:right w:val="single" w:sz="4" w:space="0" w:color="auto"/>
            </w:tcBorders>
            <w:shd w:val="clear" w:color="auto" w:fill="auto"/>
            <w:noWrap/>
            <w:vAlign w:val="center"/>
            <w:hideMark/>
          </w:tcPr>
          <w:p w14:paraId="6ACF352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3659B5"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1C2E1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64251A09"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09A392"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Tömör fogalmazás készsége</w:t>
            </w:r>
          </w:p>
        </w:tc>
        <w:tc>
          <w:tcPr>
            <w:tcW w:w="720" w:type="dxa"/>
            <w:tcBorders>
              <w:top w:val="nil"/>
              <w:left w:val="nil"/>
              <w:bottom w:val="single" w:sz="4" w:space="0" w:color="auto"/>
              <w:right w:val="single" w:sz="4" w:space="0" w:color="auto"/>
            </w:tcBorders>
            <w:shd w:val="clear" w:color="auto" w:fill="auto"/>
            <w:noWrap/>
            <w:vAlign w:val="center"/>
            <w:hideMark/>
          </w:tcPr>
          <w:p w14:paraId="62D4FAF1"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ABE6C4" w14:textId="60C58149"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0C0A04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63BC0BA8" w14:textId="77777777" w:rsidTr="00283A0A">
        <w:trPr>
          <w:trHeight w:val="264"/>
          <w:jc w:val="center"/>
        </w:trPr>
        <w:tc>
          <w:tcPr>
            <w:tcW w:w="6260" w:type="dxa"/>
            <w:gridSpan w:val="4"/>
            <w:tcBorders>
              <w:top w:val="nil"/>
              <w:left w:val="single" w:sz="4" w:space="0" w:color="auto"/>
              <w:bottom w:val="single" w:sz="4" w:space="0" w:color="auto"/>
              <w:right w:val="single" w:sz="4" w:space="0" w:color="auto"/>
            </w:tcBorders>
            <w:shd w:val="clear" w:color="auto" w:fill="auto"/>
            <w:vAlign w:val="center"/>
          </w:tcPr>
          <w:p w14:paraId="0747ACC7" w14:textId="5156C408" w:rsidR="00BF1DB3" w:rsidRPr="00C222A9" w:rsidRDefault="00BF1DB3" w:rsidP="00BF1D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TÁRSAS KOMPETENCIÁK</w:t>
            </w:r>
          </w:p>
        </w:tc>
      </w:tr>
      <w:tr w:rsidR="00BF1DB3" w:rsidRPr="00C222A9" w14:paraId="40E6FC5B"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F52FB6"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Konfliktusmegoldó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1C341849" w14:textId="4A78DB3C"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9460B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4F2F2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289FAF73" w14:textId="77777777" w:rsidTr="00283A0A">
        <w:trPr>
          <w:trHeight w:val="264"/>
          <w:jc w:val="center"/>
        </w:trPr>
        <w:tc>
          <w:tcPr>
            <w:tcW w:w="6260" w:type="dxa"/>
            <w:gridSpan w:val="4"/>
            <w:tcBorders>
              <w:top w:val="nil"/>
              <w:left w:val="single" w:sz="4" w:space="0" w:color="auto"/>
              <w:bottom w:val="single" w:sz="4" w:space="0" w:color="auto"/>
              <w:right w:val="single" w:sz="4" w:space="0" w:color="auto"/>
            </w:tcBorders>
            <w:shd w:val="clear" w:color="auto" w:fill="auto"/>
            <w:vAlign w:val="center"/>
          </w:tcPr>
          <w:p w14:paraId="492EEF50" w14:textId="49833AF0" w:rsidR="00BF1DB3" w:rsidRPr="00C222A9" w:rsidRDefault="00BF1DB3" w:rsidP="00BF1D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MÓDSZEKOMPETENCIÁK</w:t>
            </w:r>
          </w:p>
        </w:tc>
      </w:tr>
      <w:tr w:rsidR="00BF1DB3" w:rsidRPr="00C222A9" w14:paraId="0F40E1D8"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A57DF5"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Áttekintőképesség</w:t>
            </w:r>
          </w:p>
        </w:tc>
        <w:tc>
          <w:tcPr>
            <w:tcW w:w="720" w:type="dxa"/>
            <w:tcBorders>
              <w:top w:val="nil"/>
              <w:left w:val="nil"/>
              <w:bottom w:val="single" w:sz="4" w:space="0" w:color="auto"/>
              <w:right w:val="single" w:sz="4" w:space="0" w:color="auto"/>
            </w:tcBorders>
            <w:shd w:val="clear" w:color="auto" w:fill="auto"/>
            <w:noWrap/>
            <w:vAlign w:val="center"/>
            <w:hideMark/>
          </w:tcPr>
          <w:p w14:paraId="36DDD85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C1BEF2" w14:textId="13FDC3FC"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EC74A57"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63D4266C"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24E293"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14:paraId="6D1509B3"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22123C"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226B87"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299D3140"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D2D68C"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Rendszerekben való gondolkodás</w:t>
            </w:r>
          </w:p>
        </w:tc>
        <w:tc>
          <w:tcPr>
            <w:tcW w:w="720" w:type="dxa"/>
            <w:tcBorders>
              <w:top w:val="nil"/>
              <w:left w:val="nil"/>
              <w:bottom w:val="single" w:sz="4" w:space="0" w:color="auto"/>
              <w:right w:val="single" w:sz="4" w:space="0" w:color="auto"/>
            </w:tcBorders>
            <w:shd w:val="clear" w:color="auto" w:fill="auto"/>
            <w:noWrap/>
            <w:vAlign w:val="center"/>
            <w:hideMark/>
          </w:tcPr>
          <w:p w14:paraId="1F7DA67B"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688C8F"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E5158D"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3CCF7F16" w14:textId="7878B3FA" w:rsidR="00BA297C" w:rsidRDefault="00BA297C" w:rsidP="00C53E01">
      <w:pPr>
        <w:rPr>
          <w:rFonts w:cs="Times New Roman"/>
        </w:rPr>
      </w:pPr>
    </w:p>
    <w:p w14:paraId="499D6B5D" w14:textId="77777777" w:rsidR="00BA297C" w:rsidRDefault="00BA297C">
      <w:pPr>
        <w:spacing w:after="200" w:line="276" w:lineRule="auto"/>
        <w:jc w:val="left"/>
        <w:rPr>
          <w:rFonts w:cs="Times New Roman"/>
        </w:rPr>
      </w:pPr>
      <w:r>
        <w:rPr>
          <w:rFonts w:cs="Times New Roman"/>
        </w:rPr>
        <w:br w:type="page"/>
      </w:r>
    </w:p>
    <w:p w14:paraId="2E3D15C3" w14:textId="77777777" w:rsidR="00657258" w:rsidRPr="00C222A9" w:rsidRDefault="00657258" w:rsidP="00C53E01">
      <w:pPr>
        <w:rPr>
          <w:rFonts w:cs="Times New Roman"/>
        </w:rPr>
      </w:pPr>
    </w:p>
    <w:p w14:paraId="1B5E947D" w14:textId="77777777" w:rsidR="00C53E01" w:rsidRPr="00C222A9" w:rsidRDefault="00C53E01" w:rsidP="00C53E01">
      <w:pPr>
        <w:spacing w:after="0"/>
        <w:rPr>
          <w:rFonts w:cs="Times New Roman"/>
        </w:rPr>
      </w:pPr>
    </w:p>
    <w:p w14:paraId="16732CE5" w14:textId="6E30C94D" w:rsidR="00C53E01" w:rsidRPr="00C222A9" w:rsidRDefault="00F21F45" w:rsidP="003D6147">
      <w:pPr>
        <w:pStyle w:val="Listaszerbekezds"/>
        <w:numPr>
          <w:ilvl w:val="0"/>
          <w:numId w:val="18"/>
        </w:numPr>
        <w:tabs>
          <w:tab w:val="right" w:pos="9072"/>
        </w:tabs>
        <w:spacing w:after="0"/>
        <w:rPr>
          <w:rFonts w:cs="Times New Roman"/>
          <w:b/>
        </w:rPr>
      </w:pPr>
      <w:r w:rsidRPr="00C222A9">
        <w:rPr>
          <w:rFonts w:cs="Times New Roman"/>
          <w:b/>
        </w:rPr>
        <w:t>Erőgép</w:t>
      </w:r>
      <w:r w:rsidR="00AA7BBF" w:rsidRPr="00C222A9">
        <w:rPr>
          <w:rFonts w:cs="Times New Roman"/>
          <w:b/>
        </w:rPr>
        <w:t>ek</w:t>
      </w:r>
      <w:r w:rsidR="006C78D2" w:rsidRPr="00C222A9">
        <w:rPr>
          <w:rFonts w:cs="Times New Roman"/>
          <w:b/>
        </w:rPr>
        <w:t xml:space="preserve"> </w:t>
      </w:r>
      <w:r w:rsidR="00C53E01" w:rsidRPr="00C222A9">
        <w:rPr>
          <w:rFonts w:cs="Times New Roman"/>
          <w:b/>
        </w:rPr>
        <w:t xml:space="preserve"> tantárgy</w:t>
      </w:r>
      <w:r w:rsidR="00C53E01" w:rsidRPr="00C222A9">
        <w:rPr>
          <w:rFonts w:cs="Times New Roman"/>
          <w:b/>
        </w:rPr>
        <w:tab/>
      </w:r>
      <w:r w:rsidR="003B1F7E">
        <w:rPr>
          <w:rFonts w:cs="Times New Roman"/>
          <w:b/>
        </w:rPr>
        <w:t>170</w:t>
      </w:r>
      <w:r w:rsidR="00C53E01" w:rsidRPr="00C222A9">
        <w:rPr>
          <w:rFonts w:cs="Times New Roman"/>
          <w:b/>
        </w:rPr>
        <w:t xml:space="preserve"> óra/</w:t>
      </w:r>
      <w:r w:rsidR="003B1F7E">
        <w:rPr>
          <w:rFonts w:cs="Times New Roman"/>
          <w:b/>
        </w:rPr>
        <w:t>170</w:t>
      </w:r>
      <w:r w:rsidR="00C53E01" w:rsidRPr="00C222A9">
        <w:rPr>
          <w:rFonts w:cs="Times New Roman"/>
          <w:b/>
        </w:rPr>
        <w:t xml:space="preserve"> óra*</w:t>
      </w:r>
    </w:p>
    <w:p w14:paraId="5B8E0A7B"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733500D9" w14:textId="77777777" w:rsidR="00C53E01" w:rsidRPr="00C222A9" w:rsidRDefault="00C53E01" w:rsidP="00C53E01">
      <w:pPr>
        <w:rPr>
          <w:rFonts w:cs="Times New Roman"/>
        </w:rPr>
      </w:pPr>
    </w:p>
    <w:p w14:paraId="536E81D0" w14:textId="77777777" w:rsidR="00C53E01" w:rsidRPr="00C222A9" w:rsidRDefault="00C53E01" w:rsidP="003D6147">
      <w:pPr>
        <w:pStyle w:val="Listaszerbekezds"/>
        <w:numPr>
          <w:ilvl w:val="1"/>
          <w:numId w:val="19"/>
        </w:numPr>
        <w:spacing w:after="0"/>
        <w:rPr>
          <w:rFonts w:cs="Times New Roman"/>
          <w:b/>
        </w:rPr>
      </w:pPr>
      <w:r w:rsidRPr="00C222A9">
        <w:rPr>
          <w:rFonts w:cs="Times New Roman"/>
          <w:b/>
        </w:rPr>
        <w:t>A tantárgy tanításának célja</w:t>
      </w:r>
    </w:p>
    <w:p w14:paraId="5176E180" w14:textId="6CF0B61D" w:rsidR="00C53E01" w:rsidRPr="00C222A9" w:rsidRDefault="006C78D2" w:rsidP="00C53E01">
      <w:pPr>
        <w:spacing w:after="0"/>
        <w:ind w:left="426"/>
        <w:rPr>
          <w:rFonts w:cs="Times New Roman"/>
        </w:rPr>
      </w:pPr>
      <w:r w:rsidRPr="00C222A9">
        <w:rPr>
          <w:rFonts w:cs="Times New Roman"/>
        </w:rPr>
        <w:t xml:space="preserve">Az </w:t>
      </w:r>
      <w:r w:rsidR="00E6147F" w:rsidRPr="00C222A9">
        <w:rPr>
          <w:rFonts w:cs="Times New Roman"/>
        </w:rPr>
        <w:t>E</w:t>
      </w:r>
      <w:r w:rsidRPr="00C222A9">
        <w:rPr>
          <w:rFonts w:cs="Times New Roman"/>
        </w:rPr>
        <w:t>rőgépek tantárgy tanításának célja, hogy olyan műszaki szemléletet alakítson ki, amely biztosítja a gyakorlatias és biztonságos munkavégzést, fejlessze a tanulók igényes, pontos és fegyelmezett munkavégzés iránti igényét. Képessé tegye a képzésben résztvevőket az agrárműszaki erőgépek szerkezeti felépítésének, működésének és beállításának megértésére, valamint a közlekedésben való részvétel műszaki és jogi előírásainak alkalmazására. Megfelelő alapot adjon a mezőgazdaságban alkalmazott műszaki erőforrások javítására. Rendszerezze és közvetítse az alapozó és kapcsolódó szakmai tantárgyak ismeretanyagát, a tanult törvényszerűségek, összefüggések felhasználását.</w:t>
      </w:r>
    </w:p>
    <w:p w14:paraId="58B5DCA4" w14:textId="77777777" w:rsidR="00C53E01" w:rsidRPr="00C222A9" w:rsidRDefault="00C53E01" w:rsidP="00C53E01">
      <w:pPr>
        <w:spacing w:after="0"/>
        <w:ind w:left="426"/>
        <w:rPr>
          <w:rFonts w:cs="Times New Roman"/>
        </w:rPr>
      </w:pPr>
    </w:p>
    <w:p w14:paraId="53DE640E" w14:textId="77777777" w:rsidR="00C53E01" w:rsidRPr="00C222A9" w:rsidRDefault="00C53E01" w:rsidP="003D6147">
      <w:pPr>
        <w:pStyle w:val="Listaszerbekezds"/>
        <w:numPr>
          <w:ilvl w:val="1"/>
          <w:numId w:val="19"/>
        </w:numPr>
        <w:spacing w:after="0"/>
        <w:rPr>
          <w:rFonts w:cs="Times New Roman"/>
          <w:b/>
        </w:rPr>
      </w:pPr>
      <w:r w:rsidRPr="00C222A9">
        <w:rPr>
          <w:rFonts w:cs="Times New Roman"/>
          <w:b/>
        </w:rPr>
        <w:t>Kapcsolódó közismereti, szakmai tartalmak</w:t>
      </w:r>
    </w:p>
    <w:p w14:paraId="15B15D2E" w14:textId="77777777" w:rsidR="00C53E01" w:rsidRPr="00C222A9" w:rsidRDefault="006C78D2" w:rsidP="00C53E01">
      <w:pPr>
        <w:spacing w:after="0"/>
        <w:ind w:left="426"/>
        <w:rPr>
          <w:rFonts w:cs="Times New Roman"/>
        </w:rPr>
      </w:pPr>
      <w:r w:rsidRPr="00C222A9">
        <w:rPr>
          <w:rFonts w:cs="Times New Roman"/>
        </w:rPr>
        <w:t>Rajz (vetületi ábrázolás), Kémia (anyagok szerkezete), Fizika (mechanika, statika)</w:t>
      </w:r>
    </w:p>
    <w:p w14:paraId="50507D5C" w14:textId="77777777" w:rsidR="00C53E01" w:rsidRPr="00C222A9" w:rsidRDefault="00C53E01" w:rsidP="00C53E01">
      <w:pPr>
        <w:spacing w:after="0"/>
        <w:ind w:left="426"/>
        <w:rPr>
          <w:rFonts w:cs="Times New Roman"/>
        </w:rPr>
      </w:pPr>
    </w:p>
    <w:p w14:paraId="3AE60F7C" w14:textId="77777777" w:rsidR="00C53E01" w:rsidRDefault="00C53E01" w:rsidP="003D6147">
      <w:pPr>
        <w:pStyle w:val="Listaszerbekezds"/>
        <w:numPr>
          <w:ilvl w:val="1"/>
          <w:numId w:val="19"/>
        </w:numPr>
        <w:spacing w:after="0"/>
        <w:rPr>
          <w:rFonts w:cs="Times New Roman"/>
          <w:b/>
        </w:rPr>
      </w:pPr>
      <w:r w:rsidRPr="00C222A9">
        <w:rPr>
          <w:rFonts w:cs="Times New Roman"/>
          <w:b/>
        </w:rPr>
        <w:t>Témakörök</w:t>
      </w:r>
    </w:p>
    <w:p w14:paraId="372CBE34" w14:textId="77777777" w:rsidR="00BA297C" w:rsidRPr="004434B1" w:rsidRDefault="00BA297C" w:rsidP="004434B1">
      <w:pPr>
        <w:spacing w:after="0"/>
        <w:ind w:left="496"/>
        <w:rPr>
          <w:rFonts w:cs="Times New Roman"/>
          <w:b/>
        </w:rPr>
      </w:pPr>
    </w:p>
    <w:p w14:paraId="26ECD274" w14:textId="0C6AD7A2" w:rsidR="00C53E01" w:rsidRPr="008F09DC" w:rsidRDefault="006C78D2" w:rsidP="003D6147">
      <w:pPr>
        <w:pStyle w:val="Listaszerbekezds"/>
        <w:numPr>
          <w:ilvl w:val="2"/>
          <w:numId w:val="12"/>
        </w:numPr>
        <w:tabs>
          <w:tab w:val="left" w:pos="1701"/>
          <w:tab w:val="right" w:pos="9072"/>
        </w:tabs>
        <w:spacing w:after="0"/>
        <w:ind w:hanging="1145"/>
        <w:rPr>
          <w:rFonts w:cs="Times New Roman"/>
          <w:b/>
          <w:i/>
        </w:rPr>
      </w:pPr>
      <w:r w:rsidRPr="008F09DC">
        <w:rPr>
          <w:rFonts w:cs="Times New Roman"/>
          <w:b/>
          <w:i/>
        </w:rPr>
        <w:t>Belsőégésű motorok szerkezeti felépítése</w:t>
      </w:r>
      <w:r w:rsidR="00C53E01" w:rsidRPr="008F09DC">
        <w:rPr>
          <w:rFonts w:cs="Times New Roman"/>
          <w:b/>
          <w:i/>
        </w:rPr>
        <w:tab/>
      </w:r>
      <w:r w:rsidR="00D839A4" w:rsidRPr="008F09DC">
        <w:rPr>
          <w:rFonts w:cs="Times New Roman"/>
          <w:b/>
          <w:i/>
        </w:rPr>
        <w:t>6</w:t>
      </w:r>
      <w:r w:rsidR="00C53E01" w:rsidRPr="008F09DC">
        <w:rPr>
          <w:rFonts w:cs="Times New Roman"/>
          <w:b/>
          <w:i/>
        </w:rPr>
        <w:t xml:space="preserve"> óra/</w:t>
      </w:r>
      <w:r w:rsidR="00D839A4" w:rsidRPr="008F09DC">
        <w:rPr>
          <w:rFonts w:cs="Times New Roman"/>
          <w:b/>
          <w:i/>
        </w:rPr>
        <w:t>6</w:t>
      </w:r>
      <w:r w:rsidR="00C53E01" w:rsidRPr="008F09DC">
        <w:rPr>
          <w:rFonts w:cs="Times New Roman"/>
          <w:b/>
          <w:i/>
        </w:rPr>
        <w:t xml:space="preserve"> óra</w:t>
      </w:r>
    </w:p>
    <w:p w14:paraId="66526DC7" w14:textId="77777777" w:rsidR="006C78D2" w:rsidRPr="00C222A9" w:rsidRDefault="006C78D2" w:rsidP="006C78D2">
      <w:pPr>
        <w:spacing w:after="0"/>
        <w:ind w:left="851"/>
        <w:rPr>
          <w:rFonts w:cs="Times New Roman"/>
        </w:rPr>
      </w:pPr>
      <w:r w:rsidRPr="00C222A9">
        <w:rPr>
          <w:rFonts w:cs="Times New Roman"/>
        </w:rPr>
        <w:t xml:space="preserve">Hengertömb és forgattyús ház hengerfej, hengerfejtömítés, hengerfej csavarok, szelepfedél, szelepfedél-tömítés, olajteknő, </w:t>
      </w:r>
      <w:proofErr w:type="spellStart"/>
      <w:r w:rsidRPr="00C222A9">
        <w:rPr>
          <w:rFonts w:cs="Times New Roman"/>
        </w:rPr>
        <w:t>olajteknő</w:t>
      </w:r>
      <w:proofErr w:type="spellEnd"/>
      <w:r w:rsidRPr="00C222A9">
        <w:rPr>
          <w:rFonts w:cs="Times New Roman"/>
        </w:rPr>
        <w:t xml:space="preserve"> tömítés kialakítása.</w:t>
      </w:r>
    </w:p>
    <w:p w14:paraId="034A49A2" w14:textId="77777777" w:rsidR="006C78D2" w:rsidRPr="00C222A9" w:rsidRDefault="006C78D2" w:rsidP="006C78D2">
      <w:pPr>
        <w:spacing w:after="0"/>
        <w:ind w:left="851"/>
        <w:rPr>
          <w:rFonts w:cs="Times New Roman"/>
        </w:rPr>
      </w:pPr>
      <w:r w:rsidRPr="00C222A9">
        <w:rPr>
          <w:rFonts w:cs="Times New Roman"/>
        </w:rPr>
        <w:t>Forgattyús hajtómű kialakítása (dugattyú, dugattyúgyűrűk, dugattyúcsap, csapszegbiztosítás, hajtórúd, forgattyús tengely és csapágyazása, lendkerék).</w:t>
      </w:r>
    </w:p>
    <w:p w14:paraId="53F77343" w14:textId="77777777" w:rsidR="00C53E01" w:rsidRPr="00C222A9" w:rsidRDefault="006C78D2" w:rsidP="006C78D2">
      <w:pPr>
        <w:spacing w:after="0"/>
        <w:ind w:left="851"/>
        <w:rPr>
          <w:rFonts w:cs="Times New Roman"/>
        </w:rPr>
      </w:pPr>
      <w:r w:rsidRPr="00C222A9">
        <w:rPr>
          <w:rFonts w:cs="Times New Roman"/>
        </w:rPr>
        <w:t>A gázcsere vezérlés feladata, vezérlési rendszerek, a vezérlés szerkezeti elemei (vezérműtengely, mozgásközvetítő elemek, szelepek és tartozékaik, vezérmű meghajtása, a dekompresszor). Vezérműveken elvégzendő beállítások.</w:t>
      </w:r>
    </w:p>
    <w:p w14:paraId="570DC003" w14:textId="77777777" w:rsidR="00C53E01" w:rsidRPr="00C222A9" w:rsidRDefault="00C53E01" w:rsidP="00C53E01">
      <w:pPr>
        <w:tabs>
          <w:tab w:val="left" w:pos="1418"/>
          <w:tab w:val="right" w:pos="9072"/>
        </w:tabs>
        <w:spacing w:after="0"/>
        <w:ind w:left="851"/>
        <w:rPr>
          <w:rFonts w:cs="Times New Roman"/>
        </w:rPr>
      </w:pPr>
    </w:p>
    <w:p w14:paraId="458C086F" w14:textId="77777777" w:rsidR="00C53E01" w:rsidRPr="00C222A9" w:rsidRDefault="006C78D2"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Belsőégésű motorok működése</w:t>
      </w:r>
      <w:r w:rsidR="00C53E01" w:rsidRPr="00C222A9">
        <w:rPr>
          <w:rFonts w:cs="Times New Roman"/>
          <w:b/>
          <w:i/>
        </w:rPr>
        <w:tab/>
      </w:r>
      <w:r w:rsidR="00D839A4" w:rsidRPr="00C222A9">
        <w:rPr>
          <w:rFonts w:cs="Times New Roman"/>
          <w:b/>
          <w:i/>
        </w:rPr>
        <w:t>6</w:t>
      </w:r>
      <w:r w:rsidR="00C53E01" w:rsidRPr="00C222A9">
        <w:rPr>
          <w:rFonts w:cs="Times New Roman"/>
          <w:b/>
          <w:i/>
        </w:rPr>
        <w:t xml:space="preserve"> óra/</w:t>
      </w:r>
      <w:r w:rsidR="00D839A4" w:rsidRPr="00C222A9">
        <w:rPr>
          <w:rFonts w:cs="Times New Roman"/>
          <w:b/>
          <w:i/>
        </w:rPr>
        <w:t>6</w:t>
      </w:r>
      <w:r w:rsidR="00C53E01" w:rsidRPr="00C222A9">
        <w:rPr>
          <w:rFonts w:cs="Times New Roman"/>
          <w:b/>
          <w:i/>
        </w:rPr>
        <w:t xml:space="preserve"> óra</w:t>
      </w:r>
    </w:p>
    <w:p w14:paraId="282C5FE5" w14:textId="77777777" w:rsidR="006C78D2" w:rsidRPr="00C222A9" w:rsidRDefault="006C78D2" w:rsidP="006C78D2">
      <w:pPr>
        <w:spacing w:after="0"/>
        <w:ind w:left="851"/>
        <w:rPr>
          <w:rFonts w:cs="Times New Roman"/>
        </w:rPr>
      </w:pPr>
      <w:r w:rsidRPr="00C222A9">
        <w:rPr>
          <w:rFonts w:cs="Times New Roman"/>
        </w:rPr>
        <w:t>Hőtani alapfogalmak (pl. gáztörvények, gázok állapotváltozásai, körfolyamatok).</w:t>
      </w:r>
    </w:p>
    <w:p w14:paraId="4967984D" w14:textId="77777777" w:rsidR="006C78D2" w:rsidRPr="00C222A9" w:rsidRDefault="006C78D2" w:rsidP="006C78D2">
      <w:pPr>
        <w:spacing w:after="0"/>
        <w:ind w:left="851"/>
        <w:rPr>
          <w:rFonts w:cs="Times New Roman"/>
        </w:rPr>
      </w:pPr>
      <w:r w:rsidRPr="00C222A9">
        <w:rPr>
          <w:rFonts w:cs="Times New Roman"/>
        </w:rPr>
        <w:t>Motorok fő méretei (furat, löket, hengertérfogat, sűrítési viszony stb.).</w:t>
      </w:r>
    </w:p>
    <w:p w14:paraId="264AA016" w14:textId="77777777" w:rsidR="006C78D2" w:rsidRPr="00C222A9" w:rsidRDefault="006C78D2" w:rsidP="006C78D2">
      <w:pPr>
        <w:spacing w:after="0"/>
        <w:ind w:left="851"/>
        <w:rPr>
          <w:rFonts w:cs="Times New Roman"/>
        </w:rPr>
      </w:pPr>
      <w:r w:rsidRPr="00C222A9">
        <w:rPr>
          <w:rFonts w:cs="Times New Roman"/>
        </w:rPr>
        <w:t>Az égés feltételei, lefolyása.</w:t>
      </w:r>
    </w:p>
    <w:p w14:paraId="17EC24DE" w14:textId="77777777" w:rsidR="006C78D2" w:rsidRPr="00C222A9" w:rsidRDefault="006C78D2" w:rsidP="006C78D2">
      <w:pPr>
        <w:spacing w:after="0"/>
        <w:ind w:left="851"/>
        <w:rPr>
          <w:rFonts w:cs="Times New Roman"/>
        </w:rPr>
      </w:pPr>
      <w:r w:rsidRPr="00C222A9">
        <w:rPr>
          <w:rFonts w:cs="Times New Roman"/>
        </w:rPr>
        <w:t xml:space="preserve">A két- és négyütemű Otto és dízelmotorok működése, működés bemutatásához kapcsolódó diagramok értelmezése. </w:t>
      </w:r>
    </w:p>
    <w:p w14:paraId="594F06F4" w14:textId="77777777" w:rsidR="006C78D2" w:rsidRPr="00C222A9" w:rsidRDefault="006C78D2" w:rsidP="006C78D2">
      <w:pPr>
        <w:spacing w:after="0"/>
        <w:ind w:left="851"/>
        <w:rPr>
          <w:rFonts w:cs="Times New Roman"/>
        </w:rPr>
      </w:pPr>
      <w:r w:rsidRPr="00C222A9">
        <w:rPr>
          <w:rFonts w:cs="Times New Roman"/>
        </w:rPr>
        <w:t xml:space="preserve">Túltöltött négyütemű motorok működése, a </w:t>
      </w:r>
      <w:proofErr w:type="spellStart"/>
      <w:r w:rsidRPr="00C222A9">
        <w:rPr>
          <w:rFonts w:cs="Times New Roman"/>
        </w:rPr>
        <w:t>volumetrikus</w:t>
      </w:r>
      <w:proofErr w:type="spellEnd"/>
      <w:r w:rsidRPr="00C222A9">
        <w:rPr>
          <w:rFonts w:cs="Times New Roman"/>
        </w:rPr>
        <w:t xml:space="preserve"> hatásfok fogalma, szerepe.</w:t>
      </w:r>
    </w:p>
    <w:p w14:paraId="47CAA238" w14:textId="77777777" w:rsidR="006C78D2" w:rsidRPr="00C222A9" w:rsidRDefault="006C78D2" w:rsidP="006C78D2">
      <w:pPr>
        <w:spacing w:after="0"/>
        <w:ind w:left="851"/>
        <w:rPr>
          <w:rFonts w:cs="Times New Roman"/>
        </w:rPr>
      </w:pPr>
      <w:r w:rsidRPr="00C222A9">
        <w:rPr>
          <w:rFonts w:cs="Times New Roman"/>
        </w:rPr>
        <w:t>Különleges motorok felépítése és működése (pl. izzófejes motor, forgódugattyús motor, gázturbina).</w:t>
      </w:r>
    </w:p>
    <w:p w14:paraId="43BE278B" w14:textId="77777777" w:rsidR="00C53E01" w:rsidRPr="00C222A9" w:rsidRDefault="006C78D2" w:rsidP="006C78D2">
      <w:pPr>
        <w:spacing w:after="0"/>
        <w:ind w:left="851"/>
        <w:rPr>
          <w:rFonts w:cs="Times New Roman"/>
        </w:rPr>
      </w:pPr>
      <w:r w:rsidRPr="00C222A9">
        <w:rPr>
          <w:rFonts w:cs="Times New Roman"/>
        </w:rPr>
        <w:t>Belsőégésű motorok égéstereinek kialakítása, az égésterek hatása a motor működésére (pl. osztatlan, osztott égéstér).</w:t>
      </w:r>
    </w:p>
    <w:p w14:paraId="70FFDA3B" w14:textId="77777777" w:rsidR="00C53E01" w:rsidRPr="00C222A9" w:rsidRDefault="00C53E01" w:rsidP="00C53E01">
      <w:pPr>
        <w:tabs>
          <w:tab w:val="left" w:pos="1418"/>
          <w:tab w:val="right" w:pos="9072"/>
        </w:tabs>
        <w:spacing w:after="0"/>
        <w:ind w:left="851"/>
        <w:rPr>
          <w:rFonts w:cs="Times New Roman"/>
        </w:rPr>
      </w:pPr>
    </w:p>
    <w:p w14:paraId="2264085D" w14:textId="77777777" w:rsidR="00C53E01" w:rsidRPr="00C222A9" w:rsidRDefault="006C78D2"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Belsőégésű motorok tüzelőanyag-ellátása</w:t>
      </w:r>
      <w:r w:rsidR="00C53E01" w:rsidRPr="00C222A9">
        <w:rPr>
          <w:rFonts w:cs="Times New Roman"/>
          <w:b/>
          <w:i/>
        </w:rPr>
        <w:tab/>
      </w:r>
      <w:r w:rsidR="00D839A4" w:rsidRPr="00C222A9">
        <w:rPr>
          <w:rFonts w:cs="Times New Roman"/>
          <w:b/>
          <w:i/>
        </w:rPr>
        <w:t>11</w:t>
      </w:r>
      <w:r w:rsidR="00C53E01" w:rsidRPr="00C222A9">
        <w:rPr>
          <w:rFonts w:cs="Times New Roman"/>
          <w:b/>
          <w:i/>
        </w:rPr>
        <w:t xml:space="preserve"> óra/</w:t>
      </w:r>
      <w:r w:rsidR="00D839A4" w:rsidRPr="00C222A9">
        <w:rPr>
          <w:rFonts w:cs="Times New Roman"/>
          <w:b/>
          <w:i/>
        </w:rPr>
        <w:t>11</w:t>
      </w:r>
      <w:r w:rsidR="00C53E01" w:rsidRPr="00C222A9">
        <w:rPr>
          <w:rFonts w:cs="Times New Roman"/>
          <w:b/>
          <w:i/>
        </w:rPr>
        <w:t xml:space="preserve"> óra</w:t>
      </w:r>
    </w:p>
    <w:p w14:paraId="72A1A63B" w14:textId="77777777" w:rsidR="006C78D2" w:rsidRPr="00C222A9" w:rsidRDefault="006C78D2" w:rsidP="006C78D2">
      <w:pPr>
        <w:spacing w:after="0"/>
        <w:ind w:left="851"/>
        <w:rPr>
          <w:rFonts w:cs="Times New Roman"/>
        </w:rPr>
      </w:pPr>
      <w:r w:rsidRPr="00C222A9">
        <w:rPr>
          <w:rFonts w:cs="Times New Roman"/>
        </w:rPr>
        <w:t xml:space="preserve">Tüzelőanyag és a gázkeverék fogalma, fajtái, jellemzői. </w:t>
      </w:r>
    </w:p>
    <w:p w14:paraId="3E732C74" w14:textId="77777777" w:rsidR="006C78D2" w:rsidRPr="00C222A9" w:rsidRDefault="006C78D2" w:rsidP="006C78D2">
      <w:pPr>
        <w:spacing w:after="0"/>
        <w:ind w:left="851"/>
        <w:rPr>
          <w:rFonts w:cs="Times New Roman"/>
        </w:rPr>
      </w:pPr>
      <w:r w:rsidRPr="00C222A9">
        <w:rPr>
          <w:rFonts w:cs="Times New Roman"/>
        </w:rPr>
        <w:t xml:space="preserve">Keverékképzés az Otto- és a dízelmotorban. </w:t>
      </w:r>
    </w:p>
    <w:p w14:paraId="637D4444" w14:textId="77777777" w:rsidR="006C78D2" w:rsidRPr="00C222A9" w:rsidRDefault="006C78D2" w:rsidP="006C78D2">
      <w:pPr>
        <w:spacing w:after="0"/>
        <w:ind w:left="851"/>
        <w:rPr>
          <w:rFonts w:cs="Times New Roman"/>
        </w:rPr>
      </w:pPr>
      <w:r w:rsidRPr="00C222A9">
        <w:rPr>
          <w:rFonts w:cs="Times New Roman"/>
        </w:rPr>
        <w:t xml:space="preserve">Otto-motorok gázkeverékek előállítása és az ellátó rendszerek felépítése és működése. A tüzelőanyag tároló, előkészítő, továbbító és bejuttató egységek feladata, működése. Az Otto-motorok tüzelőanyag-ellátó rendszerének karbantartása, javítási lehetőségei. </w:t>
      </w:r>
    </w:p>
    <w:p w14:paraId="57B0D4A5" w14:textId="77777777" w:rsidR="006C78D2" w:rsidRPr="00C222A9" w:rsidRDefault="006C78D2" w:rsidP="006C78D2">
      <w:pPr>
        <w:spacing w:after="0"/>
        <w:ind w:left="851"/>
        <w:rPr>
          <w:rFonts w:cs="Times New Roman"/>
        </w:rPr>
      </w:pPr>
      <w:r w:rsidRPr="00C222A9">
        <w:rPr>
          <w:rFonts w:cs="Times New Roman"/>
        </w:rPr>
        <w:lastRenderedPageBreak/>
        <w:t>Dízelmotorok keverékképzése és az égés folyamata. A tüzelőanyag-ellátó rendszerek csoportosítása, a rendszerek működése és jellemzői. A tüzelőanyag tároló, előkészítő, továbbító és bejuttató egységek feladata, kialakítása, működése. A dízelmotorok tüzelőanyag-ellátó rendszerének karbantartása, javítási lehetőségei.</w:t>
      </w:r>
    </w:p>
    <w:p w14:paraId="35DAA605" w14:textId="77777777" w:rsidR="006C78D2" w:rsidRPr="00C222A9" w:rsidRDefault="006C78D2" w:rsidP="006C78D2">
      <w:pPr>
        <w:spacing w:after="0"/>
        <w:ind w:left="851"/>
        <w:rPr>
          <w:rFonts w:cs="Times New Roman"/>
        </w:rPr>
      </w:pPr>
      <w:r w:rsidRPr="00C222A9">
        <w:rPr>
          <w:rFonts w:cs="Times New Roman"/>
        </w:rPr>
        <w:t>A belsőégésű motorok levegőellátó rendszerének felépítése, működése és karbantartása.</w:t>
      </w:r>
    </w:p>
    <w:p w14:paraId="201FCCC2" w14:textId="77777777" w:rsidR="00C53E01" w:rsidRPr="00C222A9" w:rsidRDefault="006C78D2" w:rsidP="006C78D2">
      <w:pPr>
        <w:spacing w:after="0"/>
        <w:ind w:left="851"/>
        <w:rPr>
          <w:rFonts w:cs="Times New Roman"/>
        </w:rPr>
      </w:pPr>
      <w:r w:rsidRPr="00C222A9">
        <w:rPr>
          <w:rFonts w:cs="Times New Roman"/>
        </w:rPr>
        <w:t xml:space="preserve">A motorok működése során kibocsátott </w:t>
      </w:r>
      <w:proofErr w:type="spellStart"/>
      <w:r w:rsidRPr="00C222A9">
        <w:rPr>
          <w:rFonts w:cs="Times New Roman"/>
        </w:rPr>
        <w:t>károsanyagok</w:t>
      </w:r>
      <w:proofErr w:type="spellEnd"/>
      <w:r w:rsidRPr="00C222A9">
        <w:rPr>
          <w:rFonts w:cs="Times New Roman"/>
        </w:rPr>
        <w:t>, valamint azok csökkentésének módszerei. A kipufogó-rendszerek kialakítása, működése és motorok üzemeltetése.</w:t>
      </w:r>
    </w:p>
    <w:p w14:paraId="7EFEF821" w14:textId="77777777" w:rsidR="00C53E01" w:rsidRPr="00C222A9" w:rsidRDefault="00C53E01" w:rsidP="00C53E01">
      <w:pPr>
        <w:tabs>
          <w:tab w:val="left" w:pos="1418"/>
          <w:tab w:val="right" w:pos="9072"/>
        </w:tabs>
        <w:spacing w:after="0"/>
        <w:ind w:left="851"/>
        <w:rPr>
          <w:rFonts w:cs="Times New Roman"/>
        </w:rPr>
      </w:pPr>
    </w:p>
    <w:p w14:paraId="1681F909" w14:textId="77777777" w:rsidR="00C53E01" w:rsidRPr="00C222A9" w:rsidRDefault="006C78D2"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Belsőégésű motorok szabályozása</w:t>
      </w:r>
      <w:r w:rsidR="00C53E01" w:rsidRPr="00C222A9">
        <w:rPr>
          <w:rFonts w:cs="Times New Roman"/>
          <w:b/>
          <w:i/>
        </w:rPr>
        <w:tab/>
      </w:r>
      <w:r w:rsidR="00651066" w:rsidRPr="00C222A9">
        <w:rPr>
          <w:rFonts w:cs="Times New Roman"/>
          <w:b/>
          <w:i/>
        </w:rPr>
        <w:t>4</w:t>
      </w:r>
      <w:r w:rsidR="00C53E01" w:rsidRPr="00C222A9">
        <w:rPr>
          <w:rFonts w:cs="Times New Roman"/>
          <w:b/>
          <w:i/>
        </w:rPr>
        <w:t xml:space="preserve"> óra/</w:t>
      </w:r>
      <w:r w:rsidR="00651066" w:rsidRPr="00C222A9">
        <w:rPr>
          <w:rFonts w:cs="Times New Roman"/>
          <w:b/>
          <w:i/>
        </w:rPr>
        <w:t>4</w:t>
      </w:r>
      <w:r w:rsidR="00C53E01" w:rsidRPr="00C222A9">
        <w:rPr>
          <w:rFonts w:cs="Times New Roman"/>
          <w:b/>
          <w:i/>
        </w:rPr>
        <w:t xml:space="preserve"> óra</w:t>
      </w:r>
    </w:p>
    <w:p w14:paraId="133B893E" w14:textId="77777777" w:rsidR="006C78D2" w:rsidRPr="00C222A9" w:rsidRDefault="006C78D2" w:rsidP="006C78D2">
      <w:pPr>
        <w:spacing w:after="0"/>
        <w:ind w:left="851"/>
        <w:rPr>
          <w:rFonts w:cs="Times New Roman"/>
        </w:rPr>
      </w:pPr>
      <w:r w:rsidRPr="00C222A9">
        <w:rPr>
          <w:rFonts w:cs="Times New Roman"/>
        </w:rPr>
        <w:t>Szabályozással kapcsolatos alapfogalmak (irányítás, vezérlés, szabályozás, mennyiségi és minőségi szabályozás, fordulatszám és teljesítmény szabályozása).</w:t>
      </w:r>
    </w:p>
    <w:p w14:paraId="6E0CC120" w14:textId="77777777" w:rsidR="00C53E01" w:rsidRPr="00C222A9" w:rsidRDefault="006C78D2" w:rsidP="006C78D2">
      <w:pPr>
        <w:spacing w:after="0"/>
        <w:ind w:left="851"/>
        <w:rPr>
          <w:rFonts w:cs="Times New Roman"/>
        </w:rPr>
      </w:pPr>
      <w:r w:rsidRPr="00C222A9">
        <w:rPr>
          <w:rFonts w:cs="Times New Roman"/>
        </w:rPr>
        <w:t>Automatikus szabályozók kialakítása, működése (szabályozók csoportosítása, mechanikus, hidraulikus, pneumatikus és elektronikus szabályzók).</w:t>
      </w:r>
    </w:p>
    <w:p w14:paraId="7A59CBE7" w14:textId="77777777" w:rsidR="00C53E01" w:rsidRPr="00C222A9" w:rsidRDefault="00C53E01" w:rsidP="00C53E01">
      <w:pPr>
        <w:tabs>
          <w:tab w:val="left" w:pos="1418"/>
          <w:tab w:val="right" w:pos="9072"/>
        </w:tabs>
        <w:spacing w:after="0"/>
        <w:ind w:left="851"/>
        <w:rPr>
          <w:rFonts w:cs="Times New Roman"/>
        </w:rPr>
      </w:pPr>
    </w:p>
    <w:p w14:paraId="61F050AE" w14:textId="77777777" w:rsidR="00C53E01" w:rsidRPr="00C222A9" w:rsidRDefault="006C78D2"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Belsőégésű motorok kenése és hűtése</w:t>
      </w:r>
      <w:r w:rsidR="00C53E01" w:rsidRPr="00C222A9">
        <w:rPr>
          <w:rFonts w:cs="Times New Roman"/>
          <w:b/>
          <w:i/>
        </w:rPr>
        <w:tab/>
      </w:r>
      <w:r w:rsidR="00651066" w:rsidRPr="00C222A9">
        <w:rPr>
          <w:rFonts w:cs="Times New Roman"/>
          <w:b/>
          <w:i/>
        </w:rPr>
        <w:t>4</w:t>
      </w:r>
      <w:r w:rsidR="00C53E01" w:rsidRPr="00C222A9">
        <w:rPr>
          <w:rFonts w:cs="Times New Roman"/>
          <w:b/>
          <w:i/>
        </w:rPr>
        <w:t xml:space="preserve"> óra/</w:t>
      </w:r>
      <w:r w:rsidR="00651066" w:rsidRPr="00C222A9">
        <w:rPr>
          <w:rFonts w:cs="Times New Roman"/>
          <w:b/>
          <w:i/>
        </w:rPr>
        <w:t>4</w:t>
      </w:r>
      <w:r w:rsidR="00C53E01" w:rsidRPr="00C222A9">
        <w:rPr>
          <w:rFonts w:cs="Times New Roman"/>
          <w:b/>
          <w:i/>
        </w:rPr>
        <w:t xml:space="preserve"> óra</w:t>
      </w:r>
    </w:p>
    <w:p w14:paraId="5B54157A" w14:textId="77777777" w:rsidR="006C78D2" w:rsidRPr="00C222A9" w:rsidRDefault="006C78D2" w:rsidP="006C78D2">
      <w:pPr>
        <w:spacing w:after="0"/>
        <w:ind w:left="851"/>
        <w:rPr>
          <w:rFonts w:cs="Times New Roman"/>
        </w:rPr>
      </w:pPr>
      <w:r w:rsidRPr="00C222A9">
        <w:rPr>
          <w:rFonts w:cs="Times New Roman"/>
        </w:rPr>
        <w:t xml:space="preserve">A súrlódással kapcsolatos alapfogalmak, a kenés funkciói, a kenőanyagok csoportosítása, fajtái, főbb jellemzői, alkalmazott kenőanyagok. </w:t>
      </w:r>
    </w:p>
    <w:p w14:paraId="43C8C33C" w14:textId="77777777" w:rsidR="006C78D2" w:rsidRPr="00C222A9" w:rsidRDefault="006C78D2" w:rsidP="006C78D2">
      <w:pPr>
        <w:spacing w:after="0"/>
        <w:ind w:left="851"/>
        <w:rPr>
          <w:rFonts w:cs="Times New Roman"/>
        </w:rPr>
      </w:pPr>
      <w:r w:rsidRPr="00C222A9">
        <w:rPr>
          <w:rFonts w:cs="Times New Roman"/>
        </w:rPr>
        <w:t>Motor kenési rendszereinek kialakítása, működése (pl. keverékolajozás, nyomóolajozás).</w:t>
      </w:r>
    </w:p>
    <w:p w14:paraId="07F6AD71" w14:textId="77777777" w:rsidR="006C78D2" w:rsidRPr="00C222A9" w:rsidRDefault="006C78D2" w:rsidP="006C78D2">
      <w:pPr>
        <w:spacing w:after="0"/>
        <w:ind w:left="851"/>
        <w:rPr>
          <w:rFonts w:cs="Times New Roman"/>
        </w:rPr>
      </w:pPr>
      <w:r w:rsidRPr="00C222A9">
        <w:rPr>
          <w:rFonts w:cs="Times New Roman"/>
        </w:rPr>
        <w:t>A kenési rendszerek kezelése, karbantartása és a motorolaj cseréje.</w:t>
      </w:r>
    </w:p>
    <w:p w14:paraId="1D6876F5" w14:textId="77777777" w:rsidR="006C78D2" w:rsidRPr="00C222A9" w:rsidRDefault="006C78D2" w:rsidP="006C78D2">
      <w:pPr>
        <w:spacing w:after="0"/>
        <w:ind w:left="851"/>
        <w:rPr>
          <w:rFonts w:cs="Times New Roman"/>
        </w:rPr>
      </w:pPr>
      <w:r w:rsidRPr="00C222A9">
        <w:rPr>
          <w:rFonts w:cs="Times New Roman"/>
        </w:rPr>
        <w:t xml:space="preserve">A motorok </w:t>
      </w:r>
      <w:proofErr w:type="spellStart"/>
      <w:r w:rsidRPr="00C222A9">
        <w:rPr>
          <w:rFonts w:cs="Times New Roman"/>
        </w:rPr>
        <w:t>hőmérlege</w:t>
      </w:r>
      <w:proofErr w:type="spellEnd"/>
      <w:r w:rsidRPr="00C222A9">
        <w:rPr>
          <w:rFonts w:cs="Times New Roman"/>
        </w:rPr>
        <w:t xml:space="preserve"> és az üzemi hőmérséklet fogalma.</w:t>
      </w:r>
    </w:p>
    <w:p w14:paraId="4BA8639A" w14:textId="77777777" w:rsidR="00C53E01" w:rsidRPr="00C222A9" w:rsidRDefault="006C78D2" w:rsidP="006C78D2">
      <w:pPr>
        <w:spacing w:after="0"/>
        <w:ind w:left="851"/>
        <w:rPr>
          <w:rFonts w:cs="Times New Roman"/>
        </w:rPr>
      </w:pPr>
      <w:r w:rsidRPr="00C222A9">
        <w:rPr>
          <w:rFonts w:cs="Times New Roman"/>
        </w:rPr>
        <w:t>A motorok hűtési rendszereinek csoportosítása, az egyes rendszerek jellemzői. A lég- és folyadékhűtés szerkezeti felépítése, működése. A motorok üzemi hőmérsékletének szabályozása, a hűtési rendszerek karbantartása.</w:t>
      </w:r>
    </w:p>
    <w:p w14:paraId="1601F98B" w14:textId="77777777" w:rsidR="00C53E01" w:rsidRPr="00C222A9" w:rsidRDefault="00C53E01" w:rsidP="00C53E01">
      <w:pPr>
        <w:tabs>
          <w:tab w:val="left" w:pos="1418"/>
          <w:tab w:val="right" w:pos="9072"/>
        </w:tabs>
        <w:spacing w:after="0"/>
        <w:ind w:left="851"/>
        <w:rPr>
          <w:rFonts w:cs="Times New Roman"/>
        </w:rPr>
      </w:pPr>
    </w:p>
    <w:p w14:paraId="64CF00DE" w14:textId="77777777" w:rsidR="00C53E01" w:rsidRPr="00C222A9" w:rsidRDefault="006C78D2"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Közlekedési ismeretek</w:t>
      </w:r>
      <w:r w:rsidR="00C53E01" w:rsidRPr="00C222A9">
        <w:rPr>
          <w:rFonts w:cs="Times New Roman"/>
          <w:b/>
          <w:i/>
        </w:rPr>
        <w:tab/>
      </w:r>
      <w:r w:rsidR="00651066" w:rsidRPr="00C222A9">
        <w:rPr>
          <w:rFonts w:cs="Times New Roman"/>
          <w:b/>
          <w:i/>
        </w:rPr>
        <w:t>36</w:t>
      </w:r>
      <w:r w:rsidR="00C53E01" w:rsidRPr="00C222A9">
        <w:rPr>
          <w:rFonts w:cs="Times New Roman"/>
          <w:b/>
          <w:i/>
        </w:rPr>
        <w:t xml:space="preserve"> óra/</w:t>
      </w:r>
      <w:r w:rsidR="00651066" w:rsidRPr="00C222A9">
        <w:rPr>
          <w:rFonts w:cs="Times New Roman"/>
          <w:b/>
          <w:i/>
        </w:rPr>
        <w:t>36</w:t>
      </w:r>
      <w:r w:rsidR="00C53E01" w:rsidRPr="00C222A9">
        <w:rPr>
          <w:rFonts w:cs="Times New Roman"/>
          <w:b/>
          <w:i/>
        </w:rPr>
        <w:t xml:space="preserve"> óra</w:t>
      </w:r>
    </w:p>
    <w:p w14:paraId="74612767" w14:textId="77777777" w:rsidR="00C53E01" w:rsidRPr="00C222A9" w:rsidRDefault="006C78D2" w:rsidP="00C53E01">
      <w:pPr>
        <w:spacing w:after="0"/>
        <w:ind w:left="851"/>
        <w:rPr>
          <w:rFonts w:cs="Times New Roman"/>
        </w:rPr>
      </w:pPr>
      <w:r w:rsidRPr="00C222A9">
        <w:rPr>
          <w:rFonts w:cs="Times New Roman"/>
        </w:rPr>
        <w:t>A szakhatóság által kiadott a mezőgazdasági vontatóvezetői jogosultság megszerzésére vonatkozó érvényben lévő tantervek szerint.</w:t>
      </w:r>
    </w:p>
    <w:p w14:paraId="4E3183B1" w14:textId="77777777" w:rsidR="00C53E01" w:rsidRPr="00C222A9" w:rsidRDefault="00C53E01" w:rsidP="00C53E01">
      <w:pPr>
        <w:tabs>
          <w:tab w:val="left" w:pos="1418"/>
          <w:tab w:val="right" w:pos="9072"/>
        </w:tabs>
        <w:spacing w:after="0"/>
        <w:ind w:left="851"/>
        <w:rPr>
          <w:rFonts w:cs="Times New Roman"/>
        </w:rPr>
      </w:pPr>
    </w:p>
    <w:p w14:paraId="5C95FF15" w14:textId="77777777" w:rsidR="00C53E01" w:rsidRPr="00C222A9" w:rsidRDefault="00244FA9"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Agrárműszaki erőforrások mechanikus teljesítmény-átvitele</w:t>
      </w:r>
      <w:r w:rsidR="00C53E01" w:rsidRPr="00C222A9">
        <w:rPr>
          <w:rFonts w:cs="Times New Roman"/>
          <w:b/>
          <w:i/>
        </w:rPr>
        <w:tab/>
      </w:r>
      <w:r w:rsidR="00651066" w:rsidRPr="00C222A9">
        <w:rPr>
          <w:rFonts w:cs="Times New Roman"/>
          <w:b/>
          <w:i/>
        </w:rPr>
        <w:t>10</w:t>
      </w:r>
      <w:r w:rsidR="00C53E01" w:rsidRPr="00C222A9">
        <w:rPr>
          <w:rFonts w:cs="Times New Roman"/>
          <w:b/>
          <w:i/>
        </w:rPr>
        <w:t xml:space="preserve"> óra/</w:t>
      </w:r>
      <w:r w:rsidR="00651066" w:rsidRPr="00C222A9">
        <w:rPr>
          <w:rFonts w:cs="Times New Roman"/>
          <w:b/>
          <w:i/>
        </w:rPr>
        <w:t>10</w:t>
      </w:r>
      <w:r w:rsidR="00C53E01" w:rsidRPr="00C222A9">
        <w:rPr>
          <w:rFonts w:cs="Times New Roman"/>
          <w:b/>
          <w:i/>
        </w:rPr>
        <w:t xml:space="preserve"> óra</w:t>
      </w:r>
    </w:p>
    <w:p w14:paraId="0167A40C" w14:textId="77777777" w:rsidR="00244FA9" w:rsidRPr="00C222A9" w:rsidRDefault="00244FA9" w:rsidP="00244FA9">
      <w:pPr>
        <w:spacing w:after="0"/>
        <w:ind w:left="851"/>
        <w:rPr>
          <w:rFonts w:cs="Times New Roman"/>
        </w:rPr>
      </w:pPr>
      <w:r w:rsidRPr="00C222A9">
        <w:rPr>
          <w:rFonts w:cs="Times New Roman"/>
        </w:rPr>
        <w:t>A teljesítmény-átvitel és a hajtáselágazás technikai fejlődése.</w:t>
      </w:r>
    </w:p>
    <w:p w14:paraId="000D048E" w14:textId="77777777" w:rsidR="00244FA9" w:rsidRPr="00C222A9" w:rsidRDefault="00244FA9" w:rsidP="00244FA9">
      <w:pPr>
        <w:spacing w:after="0"/>
        <w:ind w:left="851"/>
        <w:rPr>
          <w:rFonts w:cs="Times New Roman"/>
        </w:rPr>
      </w:pPr>
      <w:r w:rsidRPr="00C222A9">
        <w:rPr>
          <w:rFonts w:cs="Times New Roman"/>
        </w:rPr>
        <w:t>A mechanikus teljesítmény-átviteli rendszerek szerkezeti felépítése, működése.</w:t>
      </w:r>
    </w:p>
    <w:p w14:paraId="0E7464CD" w14:textId="77777777" w:rsidR="00244FA9" w:rsidRPr="00C222A9" w:rsidRDefault="00244FA9" w:rsidP="00244FA9">
      <w:pPr>
        <w:spacing w:after="0"/>
        <w:ind w:left="851"/>
        <w:rPr>
          <w:rFonts w:cs="Times New Roman"/>
        </w:rPr>
      </w:pPr>
      <w:r w:rsidRPr="00C222A9">
        <w:rPr>
          <w:rFonts w:cs="Times New Roman"/>
        </w:rPr>
        <w:t>A tengelykapcsolók feladata, az átvihető nyomaték nagysága. A tengelykapcsolók kialakítása és működése: üzeme szerint (pl. olajban futó, száraz), működési mód szerint (pl. egyszeres, kettős), működtetés szerint.</w:t>
      </w:r>
    </w:p>
    <w:p w14:paraId="224BC7B4" w14:textId="77777777" w:rsidR="00244FA9" w:rsidRPr="00C222A9" w:rsidRDefault="00244FA9" w:rsidP="00244FA9">
      <w:pPr>
        <w:spacing w:after="0"/>
        <w:ind w:left="851"/>
        <w:rPr>
          <w:rFonts w:cs="Times New Roman"/>
        </w:rPr>
      </w:pPr>
      <w:r w:rsidRPr="00C222A9">
        <w:rPr>
          <w:rFonts w:cs="Times New Roman"/>
        </w:rPr>
        <w:t xml:space="preserve">Az egy- és többtárcsás, valamint röpsúlyos tengelykapcsolók szerkezeti felépítése, működése és beállítása. </w:t>
      </w:r>
    </w:p>
    <w:p w14:paraId="50390CB7" w14:textId="77777777" w:rsidR="00244FA9" w:rsidRPr="00C222A9" w:rsidRDefault="00244FA9" w:rsidP="00244FA9">
      <w:pPr>
        <w:spacing w:after="0"/>
        <w:ind w:left="851"/>
        <w:rPr>
          <w:rFonts w:cs="Times New Roman"/>
        </w:rPr>
      </w:pPr>
      <w:r w:rsidRPr="00C222A9">
        <w:rPr>
          <w:rFonts w:cs="Times New Roman"/>
        </w:rPr>
        <w:t>A fogaskerékpárok és a bolyművek áttételeinek meghatározása.</w:t>
      </w:r>
    </w:p>
    <w:p w14:paraId="37A9A551" w14:textId="77777777" w:rsidR="00244FA9" w:rsidRPr="00C222A9" w:rsidRDefault="00244FA9" w:rsidP="00244FA9">
      <w:pPr>
        <w:spacing w:after="0"/>
        <w:ind w:left="851"/>
        <w:rPr>
          <w:rFonts w:cs="Times New Roman"/>
        </w:rPr>
      </w:pPr>
      <w:r w:rsidRPr="00C222A9">
        <w:rPr>
          <w:rFonts w:cs="Times New Roman"/>
        </w:rPr>
        <w:t>A nyomaték-váltóművek feladata és csoportosítása. Az egylépcsős, előtéttengelyes, szorzórendszerű, többtengelyes, bolygóműves sebességváltó szerkezeti felépítése, működése, fokozatok kapcsolásának módjai és karbantartása.</w:t>
      </w:r>
    </w:p>
    <w:p w14:paraId="0237F04B" w14:textId="77777777" w:rsidR="00244FA9" w:rsidRPr="00C222A9" w:rsidRDefault="00244FA9" w:rsidP="00244FA9">
      <w:pPr>
        <w:spacing w:after="0"/>
        <w:ind w:left="851"/>
        <w:rPr>
          <w:rFonts w:cs="Times New Roman"/>
        </w:rPr>
      </w:pPr>
      <w:r w:rsidRPr="00C222A9">
        <w:rPr>
          <w:rFonts w:cs="Times New Roman"/>
        </w:rPr>
        <w:t>A fokozat nélküli mechanikus rendszerű váltók felépítése és működése.</w:t>
      </w:r>
    </w:p>
    <w:p w14:paraId="370A14E2" w14:textId="77777777" w:rsidR="00244FA9" w:rsidRPr="00C222A9" w:rsidRDefault="00244FA9" w:rsidP="00244FA9">
      <w:pPr>
        <w:spacing w:after="0"/>
        <w:ind w:left="851"/>
        <w:rPr>
          <w:rFonts w:cs="Times New Roman"/>
        </w:rPr>
      </w:pPr>
      <w:r w:rsidRPr="00C222A9">
        <w:rPr>
          <w:rFonts w:cs="Times New Roman"/>
        </w:rPr>
        <w:t>Az osztóművek feladata, kialakítása és működése.</w:t>
      </w:r>
    </w:p>
    <w:p w14:paraId="18CFFF51" w14:textId="77777777" w:rsidR="00244FA9" w:rsidRPr="00C222A9" w:rsidRDefault="00244FA9" w:rsidP="00244FA9">
      <w:pPr>
        <w:spacing w:after="0"/>
        <w:ind w:left="851"/>
        <w:rPr>
          <w:rFonts w:cs="Times New Roman"/>
        </w:rPr>
      </w:pPr>
      <w:r w:rsidRPr="00C222A9">
        <w:rPr>
          <w:rFonts w:cs="Times New Roman"/>
        </w:rPr>
        <w:t>A kiegyenlítőművek feladata, szerkezeti felépítése, működése, a kiegyenlítőmű-zár szerepe, megoldásai és használata. A véglehajtás szerepe, szerkezeti megoldásai.</w:t>
      </w:r>
    </w:p>
    <w:p w14:paraId="7E828F67" w14:textId="77777777" w:rsidR="00244FA9" w:rsidRPr="00C222A9" w:rsidRDefault="00244FA9" w:rsidP="00244FA9">
      <w:pPr>
        <w:spacing w:after="0"/>
        <w:ind w:left="851"/>
        <w:rPr>
          <w:rFonts w:cs="Times New Roman"/>
        </w:rPr>
      </w:pPr>
      <w:r w:rsidRPr="00C222A9">
        <w:rPr>
          <w:rFonts w:cs="Times New Roman"/>
        </w:rPr>
        <w:t>A mellső kerékhajtás jelentősége, kialakításának megoldásai.</w:t>
      </w:r>
    </w:p>
    <w:p w14:paraId="71C45F78" w14:textId="77777777" w:rsidR="00244FA9" w:rsidRPr="00C222A9" w:rsidRDefault="00244FA9" w:rsidP="00244FA9">
      <w:pPr>
        <w:spacing w:after="0"/>
        <w:ind w:left="851"/>
        <w:rPr>
          <w:rFonts w:cs="Times New Roman"/>
        </w:rPr>
      </w:pPr>
      <w:r w:rsidRPr="00C222A9">
        <w:rPr>
          <w:rFonts w:cs="Times New Roman"/>
        </w:rPr>
        <w:t>A teljesítmény-leadó tengely szerepe, feladata, a tengely kialakítása, meghajtása, kapcsolása.</w:t>
      </w:r>
    </w:p>
    <w:p w14:paraId="158F84F1" w14:textId="77777777" w:rsidR="00C53E01" w:rsidRPr="00C222A9" w:rsidRDefault="00244FA9" w:rsidP="00244FA9">
      <w:pPr>
        <w:spacing w:after="0"/>
        <w:ind w:left="851"/>
        <w:rPr>
          <w:rFonts w:cs="Times New Roman"/>
        </w:rPr>
      </w:pPr>
      <w:r w:rsidRPr="00C222A9">
        <w:rPr>
          <w:rFonts w:cs="Times New Roman"/>
        </w:rPr>
        <w:lastRenderedPageBreak/>
        <w:t>Az erőgépeken alkalmazott különleges mechanikus teljesítmény-átviteli rendszerek felépítése, működése.</w:t>
      </w:r>
    </w:p>
    <w:p w14:paraId="3DEBDF40" w14:textId="77777777" w:rsidR="00C53E01" w:rsidRPr="00C222A9" w:rsidRDefault="00C53E01" w:rsidP="00C53E01">
      <w:pPr>
        <w:tabs>
          <w:tab w:val="left" w:pos="1418"/>
          <w:tab w:val="right" w:pos="9072"/>
        </w:tabs>
        <w:spacing w:after="0"/>
        <w:ind w:left="851"/>
        <w:rPr>
          <w:rFonts w:cs="Times New Roman"/>
        </w:rPr>
      </w:pPr>
    </w:p>
    <w:p w14:paraId="1CE081F4" w14:textId="77777777" w:rsidR="00C53E01" w:rsidRPr="00C222A9" w:rsidRDefault="00244FA9"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Agrárműszaki erőforrások hidraulikus teljesítmény-átvitele</w:t>
      </w:r>
      <w:r w:rsidR="00C53E01" w:rsidRPr="00C222A9">
        <w:rPr>
          <w:rFonts w:cs="Times New Roman"/>
          <w:b/>
          <w:i/>
        </w:rPr>
        <w:tab/>
      </w:r>
      <w:r w:rsidR="00651066" w:rsidRPr="00C222A9">
        <w:rPr>
          <w:rFonts w:cs="Times New Roman"/>
          <w:b/>
          <w:i/>
        </w:rPr>
        <w:t>8</w:t>
      </w:r>
      <w:r w:rsidR="00C53E01" w:rsidRPr="00C222A9">
        <w:rPr>
          <w:rFonts w:cs="Times New Roman"/>
          <w:b/>
          <w:i/>
        </w:rPr>
        <w:t xml:space="preserve"> óra/</w:t>
      </w:r>
      <w:r w:rsidR="00651066" w:rsidRPr="00C222A9">
        <w:rPr>
          <w:rFonts w:cs="Times New Roman"/>
          <w:b/>
          <w:i/>
        </w:rPr>
        <w:t>8</w:t>
      </w:r>
      <w:r w:rsidR="00C53E01" w:rsidRPr="00C222A9">
        <w:rPr>
          <w:rFonts w:cs="Times New Roman"/>
          <w:b/>
          <w:i/>
        </w:rPr>
        <w:t xml:space="preserve"> óra</w:t>
      </w:r>
    </w:p>
    <w:p w14:paraId="6BE6301A" w14:textId="77777777" w:rsidR="00244FA9" w:rsidRPr="00C222A9" w:rsidRDefault="00244FA9" w:rsidP="00244FA9">
      <w:pPr>
        <w:spacing w:after="0"/>
        <w:ind w:left="851"/>
        <w:rPr>
          <w:rFonts w:cs="Times New Roman"/>
        </w:rPr>
      </w:pPr>
      <w:r w:rsidRPr="00C222A9">
        <w:rPr>
          <w:rFonts w:cs="Times New Roman"/>
        </w:rPr>
        <w:t>A hidraulika alapjai: folyadékok tulajdonságai, hidrodinamika, hidrosztatika fogalma, statikus és dinamikus nyomás, térfogatáram, fajlagos szállítás és nyelés, fogalma és meghatározása.</w:t>
      </w:r>
    </w:p>
    <w:p w14:paraId="78D033B4" w14:textId="77777777" w:rsidR="00244FA9" w:rsidRPr="00C222A9" w:rsidRDefault="00244FA9" w:rsidP="00244FA9">
      <w:pPr>
        <w:spacing w:after="0"/>
        <w:ind w:left="851"/>
        <w:rPr>
          <w:rFonts w:cs="Times New Roman"/>
        </w:rPr>
      </w:pPr>
      <w:r w:rsidRPr="00C222A9">
        <w:rPr>
          <w:rFonts w:cs="Times New Roman"/>
        </w:rPr>
        <w:t>A hidrosztatikus (hidraulikus) és hidrodinamikus teljesítmény-átvitel alapelvei, a hidraulikus áttétel és teljesítmény, hidraulikus veszteségek, hatásfok.</w:t>
      </w:r>
    </w:p>
    <w:p w14:paraId="665C6DB6" w14:textId="77777777" w:rsidR="00244FA9" w:rsidRPr="00C222A9" w:rsidRDefault="00244FA9" w:rsidP="00244FA9">
      <w:pPr>
        <w:spacing w:after="0"/>
        <w:ind w:left="851"/>
        <w:rPr>
          <w:rFonts w:cs="Times New Roman"/>
        </w:rPr>
      </w:pPr>
      <w:r w:rsidRPr="00C222A9">
        <w:rPr>
          <w:rFonts w:cs="Times New Roman"/>
        </w:rPr>
        <w:t>Az agrárműszaki erőforrásokon alkalmazott hidrodinamikus tengelykapcsoló és nyomatékváltó felépítése, működése.</w:t>
      </w:r>
    </w:p>
    <w:p w14:paraId="02E9B98F" w14:textId="77777777" w:rsidR="00244FA9" w:rsidRPr="00C222A9" w:rsidRDefault="00244FA9" w:rsidP="00244FA9">
      <w:pPr>
        <w:spacing w:after="0"/>
        <w:ind w:left="851"/>
        <w:rPr>
          <w:rFonts w:cs="Times New Roman"/>
        </w:rPr>
      </w:pPr>
      <w:r w:rsidRPr="00C222A9">
        <w:rPr>
          <w:rFonts w:cs="Times New Roman"/>
        </w:rPr>
        <w:t xml:space="preserve">Az agrárműszaki erőforrásokon alkalmazott hidrosztatikus rendszerek kialakítása és jellemzői. A hidraulikus rendszer felépítése, az egyes szerkezeti egységek feladata, jelképes ábrázolása. Az energia-átalakítók (szivattyúk, </w:t>
      </w:r>
      <w:proofErr w:type="spellStart"/>
      <w:r w:rsidRPr="00C222A9">
        <w:rPr>
          <w:rFonts w:cs="Times New Roman"/>
        </w:rPr>
        <w:t>hidromotorok</w:t>
      </w:r>
      <w:proofErr w:type="spellEnd"/>
      <w:r w:rsidRPr="00C222A9">
        <w:rPr>
          <w:rFonts w:cs="Times New Roman"/>
        </w:rPr>
        <w:t xml:space="preserve">, munkahengerek, </w:t>
      </w:r>
      <w:proofErr w:type="spellStart"/>
      <w:r w:rsidRPr="00C222A9">
        <w:rPr>
          <w:rFonts w:cs="Times New Roman"/>
        </w:rPr>
        <w:t>hidro-akkumulátorok</w:t>
      </w:r>
      <w:proofErr w:type="spellEnd"/>
      <w:r w:rsidRPr="00C222A9">
        <w:rPr>
          <w:rFonts w:cs="Times New Roman"/>
        </w:rPr>
        <w:t>) csoportosítása, jelképes ábrázolása, jellemzői, kialakítása és működése. A hidraulikus irányítókészülékek (út-, nyomás- és áramirányítók) szerkezeti megoldásai, jelképes ábrázolása, működése.</w:t>
      </w:r>
    </w:p>
    <w:p w14:paraId="5B805FA4" w14:textId="77777777" w:rsidR="00244FA9" w:rsidRPr="00C222A9" w:rsidRDefault="00244FA9" w:rsidP="00244FA9">
      <w:pPr>
        <w:spacing w:after="0"/>
        <w:ind w:left="851"/>
        <w:rPr>
          <w:rFonts w:cs="Times New Roman"/>
        </w:rPr>
      </w:pPr>
      <w:r w:rsidRPr="00C222A9">
        <w:rPr>
          <w:rFonts w:cs="Times New Roman"/>
        </w:rPr>
        <w:t>Hidraulikus rendszer kiegészítő szerelvényeinek kialakítása, jelképes ábrázolása.</w:t>
      </w:r>
    </w:p>
    <w:p w14:paraId="66E1F55D" w14:textId="77777777" w:rsidR="00244FA9" w:rsidRPr="00C222A9" w:rsidRDefault="00244FA9" w:rsidP="00244FA9">
      <w:pPr>
        <w:spacing w:after="0"/>
        <w:ind w:left="851"/>
        <w:rPr>
          <w:rFonts w:cs="Times New Roman"/>
        </w:rPr>
      </w:pPr>
      <w:r w:rsidRPr="00C222A9">
        <w:rPr>
          <w:rFonts w:cs="Times New Roman"/>
        </w:rPr>
        <w:t>Alkalmazott hidraulikus berendezések működési vázlatának jelképes kapcsolási rajzainak bemutatása, értelmezése, adott géptípusokon.</w:t>
      </w:r>
    </w:p>
    <w:p w14:paraId="058ED904" w14:textId="77777777" w:rsidR="00C53E01" w:rsidRPr="00C222A9" w:rsidRDefault="00244FA9" w:rsidP="00244FA9">
      <w:pPr>
        <w:spacing w:after="0"/>
        <w:ind w:left="851"/>
        <w:rPr>
          <w:rFonts w:cs="Times New Roman"/>
        </w:rPr>
      </w:pPr>
      <w:r w:rsidRPr="00C222A9">
        <w:rPr>
          <w:rFonts w:cs="Times New Roman"/>
        </w:rPr>
        <w:t>Hidraulikus teljesítmény-átviteli rendszerek kezelése, karbantartása.</w:t>
      </w:r>
    </w:p>
    <w:p w14:paraId="542814F7" w14:textId="77777777" w:rsidR="00C53E01" w:rsidRPr="00C222A9" w:rsidRDefault="00C53E01" w:rsidP="00C53E01">
      <w:pPr>
        <w:tabs>
          <w:tab w:val="left" w:pos="1418"/>
          <w:tab w:val="right" w:pos="9072"/>
        </w:tabs>
        <w:spacing w:after="0"/>
        <w:ind w:left="851"/>
        <w:rPr>
          <w:rFonts w:cs="Times New Roman"/>
        </w:rPr>
      </w:pPr>
    </w:p>
    <w:p w14:paraId="20B92F82" w14:textId="77777777" w:rsidR="00C53E01" w:rsidRPr="00C222A9" w:rsidRDefault="00244FA9"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Agrárműszaki erőforrások járószerkezete és kormányzása</w:t>
      </w:r>
      <w:r w:rsidR="00C53E01" w:rsidRPr="00C222A9">
        <w:rPr>
          <w:rFonts w:cs="Times New Roman"/>
          <w:b/>
          <w:i/>
        </w:rPr>
        <w:tab/>
      </w:r>
      <w:r w:rsidR="00651066" w:rsidRPr="00C222A9">
        <w:rPr>
          <w:rFonts w:cs="Times New Roman"/>
          <w:b/>
          <w:i/>
        </w:rPr>
        <w:t>11</w:t>
      </w:r>
      <w:r w:rsidR="00C53E01" w:rsidRPr="00C222A9">
        <w:rPr>
          <w:rFonts w:cs="Times New Roman"/>
          <w:b/>
          <w:i/>
        </w:rPr>
        <w:t xml:space="preserve"> óra/</w:t>
      </w:r>
      <w:r w:rsidR="00651066" w:rsidRPr="00C222A9">
        <w:rPr>
          <w:rFonts w:cs="Times New Roman"/>
          <w:b/>
          <w:i/>
        </w:rPr>
        <w:t>11</w:t>
      </w:r>
      <w:r w:rsidR="00C53E01" w:rsidRPr="00C222A9">
        <w:rPr>
          <w:rFonts w:cs="Times New Roman"/>
          <w:b/>
          <w:i/>
        </w:rPr>
        <w:t xml:space="preserve"> óra</w:t>
      </w:r>
    </w:p>
    <w:p w14:paraId="7B6057A7" w14:textId="77777777" w:rsidR="00244FA9" w:rsidRPr="00C222A9" w:rsidRDefault="00244FA9" w:rsidP="00244FA9">
      <w:pPr>
        <w:spacing w:after="0"/>
        <w:ind w:left="851"/>
        <w:rPr>
          <w:rFonts w:cs="Times New Roman"/>
        </w:rPr>
      </w:pPr>
      <w:r w:rsidRPr="00C222A9">
        <w:rPr>
          <w:rFonts w:cs="Times New Roman"/>
        </w:rPr>
        <w:t>Az agrárműszaki erőforrások járószerkezetének feladata, jellemző méretei, a kerék és a talaj kapcsolata, a vontatás feltétele.</w:t>
      </w:r>
    </w:p>
    <w:p w14:paraId="3A0FA22C" w14:textId="77777777" w:rsidR="00244FA9" w:rsidRPr="00C222A9" w:rsidRDefault="00244FA9" w:rsidP="00244FA9">
      <w:pPr>
        <w:spacing w:after="0"/>
        <w:ind w:left="851"/>
        <w:rPr>
          <w:rFonts w:cs="Times New Roman"/>
        </w:rPr>
      </w:pPr>
      <w:r w:rsidRPr="00C222A9">
        <w:rPr>
          <w:rFonts w:cs="Times New Roman"/>
        </w:rPr>
        <w:t>A járószerkezetek csoportosítása, a kerekes járószerkezetek szerkezeti felépítése, alkalmazott rugózási és kerék-felfüggesztési rendszerek. A gumiabroncsok szerkezete, jellemző méretei, abroncsokon található jelölések értelmezése. A gumiabroncs szerelése, használata, hibái, javítása.</w:t>
      </w:r>
    </w:p>
    <w:p w14:paraId="04CD393F" w14:textId="77777777" w:rsidR="00244FA9" w:rsidRPr="00C222A9" w:rsidRDefault="00244FA9" w:rsidP="00244FA9">
      <w:pPr>
        <w:spacing w:after="0"/>
        <w:ind w:left="851"/>
        <w:rPr>
          <w:rFonts w:cs="Times New Roman"/>
        </w:rPr>
      </w:pPr>
      <w:r w:rsidRPr="00C222A9">
        <w:rPr>
          <w:rFonts w:cs="Times New Roman"/>
        </w:rPr>
        <w:t xml:space="preserve">Kerekes járművek kormányzási módjai, az egyes megoldások kialakítása és jellemzői (pl. forgózsámolyos, derékcsuklós, mellső-, hátsó és </w:t>
      </w:r>
      <w:proofErr w:type="spellStart"/>
      <w:r w:rsidRPr="00C222A9">
        <w:rPr>
          <w:rFonts w:cs="Times New Roman"/>
        </w:rPr>
        <w:t>összkerék</w:t>
      </w:r>
      <w:proofErr w:type="spellEnd"/>
      <w:r w:rsidRPr="00C222A9">
        <w:rPr>
          <w:rFonts w:cs="Times New Roman"/>
        </w:rPr>
        <w:t xml:space="preserve"> tengelycsonk kormányzás). Mechanikus rendszerű és a hidraulikus rásegítővel ellátott kormányszerkezet szerkezeti felépítése, az egyes elemek kialakítása és működése. A hidraulikus rendszerű kormányszerkezet szerkezeti felépítése, az egyes elemek kialakítása és működése.</w:t>
      </w:r>
    </w:p>
    <w:p w14:paraId="5019CF65" w14:textId="77777777" w:rsidR="00244FA9" w:rsidRPr="00C222A9" w:rsidRDefault="00244FA9" w:rsidP="00244FA9">
      <w:pPr>
        <w:spacing w:after="0"/>
        <w:ind w:left="851"/>
        <w:rPr>
          <w:rFonts w:cs="Times New Roman"/>
        </w:rPr>
      </w:pPr>
      <w:r w:rsidRPr="00C222A9">
        <w:rPr>
          <w:rFonts w:cs="Times New Roman"/>
        </w:rPr>
        <w:t xml:space="preserve">A kormányzott kerekek geometriája, beállítása. A kormányholtjáték ellenőrzése, szükség esetén az </w:t>
      </w:r>
      <w:proofErr w:type="spellStart"/>
      <w:r w:rsidRPr="00C222A9">
        <w:rPr>
          <w:rFonts w:cs="Times New Roman"/>
        </w:rPr>
        <w:t>utánállítás</w:t>
      </w:r>
      <w:proofErr w:type="spellEnd"/>
      <w:r w:rsidRPr="00C222A9">
        <w:rPr>
          <w:rFonts w:cs="Times New Roman"/>
        </w:rPr>
        <w:t xml:space="preserve"> lehetőségei.</w:t>
      </w:r>
    </w:p>
    <w:p w14:paraId="093647A9" w14:textId="77777777" w:rsidR="00244FA9" w:rsidRPr="00C222A9" w:rsidRDefault="00244FA9" w:rsidP="00244FA9">
      <w:pPr>
        <w:spacing w:after="0"/>
        <w:ind w:left="851"/>
        <w:rPr>
          <w:rFonts w:cs="Times New Roman"/>
        </w:rPr>
      </w:pPr>
      <w:r w:rsidRPr="00C222A9">
        <w:rPr>
          <w:rFonts w:cs="Times New Roman"/>
        </w:rPr>
        <w:t xml:space="preserve">A lánctalpas és a gumihevederes járószerkezet kialakítása, működése, ellenőrzése és beállítása. A lánctalpas és a gumihevederes járószerkezettel ellátott agrárműszaki erőforrások kormányzási rendszereinek kialakítása, a szerkezeti egységek kivitele és működése. </w:t>
      </w:r>
    </w:p>
    <w:p w14:paraId="0267DC70" w14:textId="77777777" w:rsidR="00C53E01" w:rsidRPr="00C222A9" w:rsidRDefault="00244FA9" w:rsidP="00244FA9">
      <w:pPr>
        <w:spacing w:after="0"/>
        <w:ind w:left="851"/>
        <w:rPr>
          <w:rFonts w:cs="Times New Roman"/>
        </w:rPr>
      </w:pPr>
      <w:r w:rsidRPr="00C222A9">
        <w:rPr>
          <w:rFonts w:cs="Times New Roman"/>
        </w:rPr>
        <w:t xml:space="preserve">A </w:t>
      </w:r>
      <w:proofErr w:type="spellStart"/>
      <w:r w:rsidRPr="00C222A9">
        <w:rPr>
          <w:rFonts w:cs="Times New Roman"/>
        </w:rPr>
        <w:t>féllánctalpas</w:t>
      </w:r>
      <w:proofErr w:type="spellEnd"/>
      <w:r w:rsidRPr="00C222A9">
        <w:rPr>
          <w:rFonts w:cs="Times New Roman"/>
        </w:rPr>
        <w:t>, részben gumihevederes járószerzetű agrárműszaki erőforrások kialakítása, működése, kormányzás módjai és a kormányberendezések működése, ellenőrzése.</w:t>
      </w:r>
    </w:p>
    <w:p w14:paraId="65807772" w14:textId="77777777" w:rsidR="00C53E01" w:rsidRPr="00C222A9" w:rsidRDefault="00C53E01" w:rsidP="00C53E01">
      <w:pPr>
        <w:tabs>
          <w:tab w:val="left" w:pos="1418"/>
          <w:tab w:val="right" w:pos="9072"/>
        </w:tabs>
        <w:spacing w:after="0"/>
        <w:ind w:left="851"/>
        <w:rPr>
          <w:rFonts w:cs="Times New Roman"/>
        </w:rPr>
      </w:pPr>
    </w:p>
    <w:p w14:paraId="0C734A8E" w14:textId="77777777" w:rsidR="00C53E01" w:rsidRPr="00C222A9" w:rsidRDefault="00244FA9"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Alváz és felépítmény</w:t>
      </w:r>
      <w:r w:rsidR="00C53E01" w:rsidRPr="00C222A9">
        <w:rPr>
          <w:rFonts w:cs="Times New Roman"/>
          <w:b/>
          <w:i/>
        </w:rPr>
        <w:tab/>
      </w:r>
      <w:r w:rsidR="00651066" w:rsidRPr="00C222A9">
        <w:rPr>
          <w:rFonts w:cs="Times New Roman"/>
          <w:b/>
          <w:i/>
        </w:rPr>
        <w:t>6</w:t>
      </w:r>
      <w:r w:rsidR="00C53E01" w:rsidRPr="00C222A9">
        <w:rPr>
          <w:rFonts w:cs="Times New Roman"/>
          <w:b/>
          <w:i/>
        </w:rPr>
        <w:t xml:space="preserve"> óra/</w:t>
      </w:r>
      <w:r w:rsidR="00651066" w:rsidRPr="00C222A9">
        <w:rPr>
          <w:rFonts w:cs="Times New Roman"/>
          <w:b/>
          <w:i/>
        </w:rPr>
        <w:t>6</w:t>
      </w:r>
      <w:r w:rsidR="00C53E01" w:rsidRPr="00C222A9">
        <w:rPr>
          <w:rFonts w:cs="Times New Roman"/>
          <w:b/>
          <w:i/>
        </w:rPr>
        <w:t xml:space="preserve"> óra</w:t>
      </w:r>
    </w:p>
    <w:p w14:paraId="3DFFD08D" w14:textId="77777777" w:rsidR="00244FA9" w:rsidRPr="00C222A9" w:rsidRDefault="00244FA9" w:rsidP="00244FA9">
      <w:pPr>
        <w:spacing w:after="0"/>
        <w:ind w:left="851"/>
        <w:rPr>
          <w:rFonts w:cs="Times New Roman"/>
        </w:rPr>
      </w:pPr>
      <w:r w:rsidRPr="00C222A9">
        <w:rPr>
          <w:rFonts w:cs="Times New Roman"/>
        </w:rPr>
        <w:t>Az alváz és felépítmény szerepe, feladata, az agrárműszaki erőforrások alváz megoldásai. Az alvázak kialakítása és az egyes kivitelek jellemzése, az üzemeltetésre gyakorolt hatásuk.</w:t>
      </w:r>
    </w:p>
    <w:p w14:paraId="19F07616" w14:textId="77777777" w:rsidR="00C53E01" w:rsidRDefault="00244FA9" w:rsidP="00244FA9">
      <w:pPr>
        <w:spacing w:after="0"/>
        <w:ind w:left="851"/>
        <w:rPr>
          <w:rFonts w:cs="Times New Roman"/>
        </w:rPr>
      </w:pPr>
      <w:r w:rsidRPr="00C222A9">
        <w:rPr>
          <w:rFonts w:cs="Times New Roman"/>
        </w:rPr>
        <w:lastRenderedPageBreak/>
        <w:t>Agrárműszaki erőforrások felépítményeinek jellemzői, hatásuk a gépek üzemeltetésére, egyéb kiegészítő berendezések. A gépeken alkalmazott klímaberendezések kialakítása és üzemeltetése.</w:t>
      </w:r>
    </w:p>
    <w:p w14:paraId="3517DC41" w14:textId="77777777" w:rsidR="008F09DC" w:rsidRPr="00C222A9" w:rsidRDefault="008F09DC" w:rsidP="00244FA9">
      <w:pPr>
        <w:spacing w:after="0"/>
        <w:ind w:left="851"/>
        <w:rPr>
          <w:rFonts w:cs="Times New Roman"/>
        </w:rPr>
      </w:pPr>
    </w:p>
    <w:p w14:paraId="6641D9EB" w14:textId="77777777" w:rsidR="008F09DC" w:rsidRPr="00C222A9" w:rsidRDefault="008F09DC" w:rsidP="00462855">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Vonó-, függesztő-szerkezetek</w:t>
      </w:r>
      <w:r w:rsidRPr="00C222A9">
        <w:rPr>
          <w:rFonts w:cs="Times New Roman"/>
          <w:b/>
          <w:i/>
        </w:rPr>
        <w:tab/>
        <w:t>5 óra/5 óra</w:t>
      </w:r>
    </w:p>
    <w:p w14:paraId="0751EB4F" w14:textId="77777777" w:rsidR="008F09DC" w:rsidRPr="00C222A9" w:rsidRDefault="008F09DC" w:rsidP="008F09DC">
      <w:pPr>
        <w:spacing w:after="0"/>
        <w:ind w:left="851"/>
        <w:rPr>
          <w:rFonts w:cs="Times New Roman"/>
        </w:rPr>
      </w:pPr>
      <w:r w:rsidRPr="00C222A9">
        <w:rPr>
          <w:rFonts w:cs="Times New Roman"/>
        </w:rPr>
        <w:t>Vonókészülékek feladata, megoldásai (pl. vonófej, vonórúd, vonóhorog, vonóléc, vonókengyel).</w:t>
      </w:r>
    </w:p>
    <w:p w14:paraId="6CBCEE7E" w14:textId="77777777" w:rsidR="008F09DC" w:rsidRPr="00C222A9" w:rsidRDefault="008F09DC" w:rsidP="008F09DC">
      <w:pPr>
        <w:spacing w:after="0"/>
        <w:ind w:left="851"/>
        <w:rPr>
          <w:rFonts w:cs="Times New Roman"/>
        </w:rPr>
      </w:pPr>
      <w:r w:rsidRPr="00C222A9">
        <w:rPr>
          <w:rFonts w:cs="Times New Roman"/>
        </w:rPr>
        <w:t xml:space="preserve">Függesztő készülékek feladata, megoldásai és kezelésük (pl. két-, </w:t>
      </w:r>
      <w:proofErr w:type="spellStart"/>
      <w:r w:rsidRPr="00C222A9">
        <w:rPr>
          <w:rFonts w:cs="Times New Roman"/>
        </w:rPr>
        <w:t>hárompont</w:t>
      </w:r>
      <w:proofErr w:type="spellEnd"/>
      <w:r w:rsidRPr="00C222A9">
        <w:rPr>
          <w:rFonts w:cs="Times New Roman"/>
        </w:rPr>
        <w:t>, függesztő keret).</w:t>
      </w:r>
    </w:p>
    <w:p w14:paraId="27164BD7" w14:textId="53E83DE3" w:rsidR="008F09DC" w:rsidRPr="00C222A9" w:rsidRDefault="008F09DC" w:rsidP="008F09DC">
      <w:pPr>
        <w:spacing w:after="0"/>
        <w:ind w:left="851"/>
        <w:rPr>
          <w:rFonts w:cs="Times New Roman"/>
        </w:rPr>
      </w:pPr>
      <w:r w:rsidRPr="00C222A9">
        <w:rPr>
          <w:rFonts w:cs="Times New Roman"/>
        </w:rPr>
        <w:t xml:space="preserve">A hidraulikus emelő berendezés </w:t>
      </w:r>
      <w:r w:rsidR="00462855">
        <w:rPr>
          <w:rFonts w:cs="Times New Roman"/>
        </w:rPr>
        <w:t xml:space="preserve"> </w:t>
      </w:r>
      <w:r w:rsidRPr="00C222A9">
        <w:rPr>
          <w:rFonts w:cs="Times New Roman"/>
        </w:rPr>
        <w:t>szerkezete, működése, a függesztő, vonószerkezetre kapcsolt szabályozó-berendezések felépítése, működése, alkalmazása, üzemeltetése.</w:t>
      </w:r>
    </w:p>
    <w:p w14:paraId="1D683885" w14:textId="77777777" w:rsidR="008F09DC" w:rsidRPr="00C222A9" w:rsidRDefault="008F09DC" w:rsidP="008F09DC">
      <w:pPr>
        <w:tabs>
          <w:tab w:val="left" w:pos="1418"/>
          <w:tab w:val="right" w:pos="9072"/>
        </w:tabs>
        <w:spacing w:after="0"/>
        <w:ind w:left="851"/>
        <w:rPr>
          <w:rFonts w:cs="Times New Roman"/>
        </w:rPr>
      </w:pPr>
    </w:p>
    <w:p w14:paraId="424D0FBF"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Agrárműszaki erőforrások fékezése</w:t>
      </w:r>
      <w:r w:rsidRPr="00C222A9">
        <w:rPr>
          <w:rFonts w:cs="Times New Roman"/>
          <w:b/>
          <w:i/>
        </w:rPr>
        <w:tab/>
        <w:t>14 óra/14 óra</w:t>
      </w:r>
    </w:p>
    <w:p w14:paraId="2161EC87" w14:textId="77777777" w:rsidR="008F09DC" w:rsidRPr="00C222A9" w:rsidRDefault="008F09DC" w:rsidP="008F09DC">
      <w:pPr>
        <w:spacing w:after="0"/>
        <w:ind w:left="851"/>
        <w:rPr>
          <w:rFonts w:cs="Times New Roman"/>
        </w:rPr>
      </w:pPr>
      <w:r w:rsidRPr="00C222A9">
        <w:rPr>
          <w:rFonts w:cs="Times New Roman"/>
        </w:rPr>
        <w:t>Fékezéssel kapcsolatos alapfogalmak és összefüggések (lassulás fogalma, meghatározása, fékút meghatározása, féktávolság meghatározása, fékkésedelem fogalma, értékei, a fékezés energiaegyensúlya stb.).</w:t>
      </w:r>
    </w:p>
    <w:p w14:paraId="44BBBE3A" w14:textId="77777777" w:rsidR="008F09DC" w:rsidRPr="00C222A9" w:rsidRDefault="008F09DC" w:rsidP="008F09DC">
      <w:pPr>
        <w:spacing w:after="0"/>
        <w:ind w:left="851"/>
        <w:rPr>
          <w:rFonts w:cs="Times New Roman"/>
        </w:rPr>
      </w:pPr>
      <w:r w:rsidRPr="00C222A9">
        <w:rPr>
          <w:rFonts w:cs="Times New Roman"/>
        </w:rPr>
        <w:t xml:space="preserve">A fékek csoportosítása és jellemzése rendeltetésük, fékezőelemek kivitele működtetés módja szerint. </w:t>
      </w:r>
    </w:p>
    <w:p w14:paraId="717D7FF9" w14:textId="77777777" w:rsidR="008F09DC" w:rsidRPr="00C222A9" w:rsidRDefault="008F09DC" w:rsidP="008F09DC">
      <w:pPr>
        <w:spacing w:after="0"/>
        <w:ind w:left="851"/>
        <w:rPr>
          <w:rFonts w:cs="Times New Roman"/>
        </w:rPr>
      </w:pPr>
      <w:r w:rsidRPr="00C222A9">
        <w:rPr>
          <w:rFonts w:cs="Times New Roman"/>
        </w:rPr>
        <w:t>A szalag-, dob-, tárcsa, örvény és hidrodinamikus fékek, szerkezeti felépítése, működése karbantartása.</w:t>
      </w:r>
    </w:p>
    <w:p w14:paraId="76A3698A" w14:textId="77777777" w:rsidR="008F09DC" w:rsidRPr="00C222A9" w:rsidRDefault="008F09DC" w:rsidP="008F09DC">
      <w:pPr>
        <w:spacing w:after="0"/>
        <w:ind w:left="851"/>
        <w:rPr>
          <w:rFonts w:cs="Times New Roman"/>
        </w:rPr>
      </w:pPr>
      <w:r w:rsidRPr="00C222A9">
        <w:rPr>
          <w:rFonts w:cs="Times New Roman"/>
        </w:rPr>
        <w:t>A hidraulikus működtetésű fékrendszer felépítése, szerkezeti elemei, működése, kezelése, karbantartása. A hidraulikus működtetésű fékrendszerek kialakítása (egy és kétkörös rendszer), valamint a pedálerőt csökkentő berendezések felépítése, működése és karbantartása.</w:t>
      </w:r>
    </w:p>
    <w:p w14:paraId="7614DD86" w14:textId="77777777" w:rsidR="008F09DC" w:rsidRPr="00C222A9" w:rsidRDefault="008F09DC" w:rsidP="008F09DC">
      <w:pPr>
        <w:spacing w:after="0"/>
        <w:ind w:left="851"/>
        <w:rPr>
          <w:rFonts w:cs="Times New Roman"/>
        </w:rPr>
      </w:pPr>
      <w:r w:rsidRPr="00C222A9">
        <w:rPr>
          <w:rFonts w:cs="Times New Roman"/>
        </w:rPr>
        <w:t>A pneumatikus működtetésű fékrendszer felépítése, szerkezeti elemei, működése, kezelése, karbantartása. A pneumatikus működtetésű fékrendszerek (egy-, kétkörös, egy és kétvezetékes rendszer), felépítése, működése és kezelése.</w:t>
      </w:r>
    </w:p>
    <w:p w14:paraId="19834A67" w14:textId="77777777" w:rsidR="008F09DC" w:rsidRPr="00C222A9" w:rsidRDefault="008F09DC" w:rsidP="008F09DC">
      <w:pPr>
        <w:spacing w:after="0"/>
        <w:ind w:left="851"/>
        <w:rPr>
          <w:rFonts w:cs="Times New Roman"/>
        </w:rPr>
      </w:pPr>
      <w:r w:rsidRPr="00C222A9">
        <w:rPr>
          <w:rFonts w:cs="Times New Roman"/>
        </w:rPr>
        <w:t>A menetstabilitást segítő berendezések (pl. ABS, ASR, EBS) működése és használata.</w:t>
      </w:r>
    </w:p>
    <w:p w14:paraId="5CCA1A79" w14:textId="77777777" w:rsidR="008F09DC" w:rsidRPr="00C222A9" w:rsidRDefault="008F09DC" w:rsidP="008F09DC">
      <w:pPr>
        <w:spacing w:after="0"/>
        <w:ind w:left="851"/>
        <w:rPr>
          <w:rFonts w:cs="Times New Roman"/>
        </w:rPr>
      </w:pPr>
      <w:r w:rsidRPr="00C222A9">
        <w:rPr>
          <w:rFonts w:cs="Times New Roman"/>
        </w:rPr>
        <w:t>A fékberendezések ellenőrzése és műszeres vizsgálata.</w:t>
      </w:r>
    </w:p>
    <w:p w14:paraId="5066719E" w14:textId="77777777" w:rsidR="008F09DC" w:rsidRPr="00C222A9" w:rsidRDefault="008F09DC" w:rsidP="008F09DC">
      <w:pPr>
        <w:tabs>
          <w:tab w:val="left" w:pos="1418"/>
          <w:tab w:val="right" w:pos="9072"/>
        </w:tabs>
        <w:spacing w:after="0"/>
        <w:ind w:left="851"/>
        <w:rPr>
          <w:rFonts w:cs="Times New Roman"/>
        </w:rPr>
      </w:pPr>
    </w:p>
    <w:p w14:paraId="05219631"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Agrárműszaki erőforrások elektromos berendezése</w:t>
      </w:r>
      <w:r w:rsidRPr="00C222A9">
        <w:rPr>
          <w:rFonts w:cs="Times New Roman"/>
          <w:b/>
          <w:i/>
        </w:rPr>
        <w:tab/>
        <w:t>24 óra/24 óra</w:t>
      </w:r>
    </w:p>
    <w:p w14:paraId="748B7677" w14:textId="77777777" w:rsidR="008F09DC" w:rsidRPr="00C222A9" w:rsidRDefault="008F09DC" w:rsidP="008F09DC">
      <w:pPr>
        <w:spacing w:after="0"/>
        <w:ind w:left="851"/>
        <w:rPr>
          <w:rFonts w:cs="Times New Roman"/>
        </w:rPr>
      </w:pPr>
      <w:r w:rsidRPr="00C222A9">
        <w:rPr>
          <w:rFonts w:cs="Times New Roman"/>
        </w:rPr>
        <w:t>Járműveken alkalmazott elektromos berendezések.</w:t>
      </w:r>
    </w:p>
    <w:p w14:paraId="254CBAED" w14:textId="77777777" w:rsidR="008F09DC" w:rsidRPr="00C222A9" w:rsidRDefault="008F09DC" w:rsidP="008F09DC">
      <w:pPr>
        <w:spacing w:after="0"/>
        <w:ind w:left="851"/>
        <w:rPr>
          <w:rFonts w:cs="Times New Roman"/>
        </w:rPr>
      </w:pPr>
      <w:r w:rsidRPr="00C222A9">
        <w:rPr>
          <w:rFonts w:cs="Times New Roman"/>
        </w:rPr>
        <w:t>Áramkörök kialakítása, elemei, elektromos jellemzők mérése (pl. feszültség, áramerősség, ellenállás).</w:t>
      </w:r>
    </w:p>
    <w:p w14:paraId="0BABEE24" w14:textId="77777777" w:rsidR="008F09DC" w:rsidRPr="00C222A9" w:rsidRDefault="008F09DC" w:rsidP="008F09DC">
      <w:pPr>
        <w:spacing w:after="0"/>
        <w:ind w:left="851"/>
        <w:rPr>
          <w:rFonts w:cs="Times New Roman"/>
        </w:rPr>
      </w:pPr>
      <w:r w:rsidRPr="00C222A9">
        <w:rPr>
          <w:rFonts w:cs="Times New Roman"/>
        </w:rPr>
        <w:t>Agrárműszaki erőforrások áramellátó rendszereinek felépítése, működése és jellemzőinek mérése.</w:t>
      </w:r>
    </w:p>
    <w:p w14:paraId="5DDB9EF6" w14:textId="77777777" w:rsidR="008F09DC" w:rsidRPr="00C222A9" w:rsidRDefault="008F09DC" w:rsidP="008F09DC">
      <w:pPr>
        <w:spacing w:after="0"/>
        <w:ind w:left="851"/>
        <w:rPr>
          <w:rFonts w:cs="Times New Roman"/>
        </w:rPr>
      </w:pPr>
      <w:r w:rsidRPr="00C222A9">
        <w:rPr>
          <w:rFonts w:cs="Times New Roman"/>
        </w:rPr>
        <w:t>Az erőforrások akkumulátorainak szerkezete, működése, üzeme, kezelése.</w:t>
      </w:r>
    </w:p>
    <w:p w14:paraId="4D6E32EF" w14:textId="77777777" w:rsidR="008F09DC" w:rsidRPr="00C222A9" w:rsidRDefault="008F09DC" w:rsidP="008F09DC">
      <w:pPr>
        <w:spacing w:after="0"/>
        <w:ind w:left="851"/>
        <w:rPr>
          <w:rFonts w:cs="Times New Roman"/>
        </w:rPr>
      </w:pPr>
      <w:r w:rsidRPr="00C222A9">
        <w:rPr>
          <w:rFonts w:cs="Times New Roman"/>
        </w:rPr>
        <w:t>Belsőégésű motorok indítási feltételei, indítási teljesítmény szükséglet, indítómotorok felépítése, működése, jellemző paraméterei.</w:t>
      </w:r>
    </w:p>
    <w:p w14:paraId="17A4E66D" w14:textId="77777777" w:rsidR="008F09DC" w:rsidRPr="00C222A9" w:rsidRDefault="008F09DC" w:rsidP="008F09DC">
      <w:pPr>
        <w:spacing w:after="0"/>
        <w:ind w:left="851"/>
        <w:rPr>
          <w:rFonts w:cs="Times New Roman"/>
        </w:rPr>
      </w:pPr>
      <w:r w:rsidRPr="00C222A9">
        <w:rPr>
          <w:rFonts w:cs="Times New Roman"/>
        </w:rPr>
        <w:t xml:space="preserve">A gyújtóberendezés feladata, a gyújtószikra előállítása, az akkumulátoros, mágneses és elektronikus gyújtóberendezés szerkezeti felépítése, működése. </w:t>
      </w:r>
    </w:p>
    <w:p w14:paraId="2C2890C8" w14:textId="77777777" w:rsidR="008F09DC" w:rsidRPr="00C222A9" w:rsidRDefault="008F09DC" w:rsidP="008F09DC">
      <w:pPr>
        <w:spacing w:after="0"/>
        <w:ind w:left="851"/>
        <w:rPr>
          <w:rFonts w:cs="Times New Roman"/>
        </w:rPr>
      </w:pPr>
      <w:r w:rsidRPr="00C222A9">
        <w:rPr>
          <w:rFonts w:cs="Times New Roman"/>
        </w:rPr>
        <w:t>Dízelmotorok indítását segítő berendezések szerkezeti egységei, működése és karbantartása.</w:t>
      </w:r>
    </w:p>
    <w:p w14:paraId="2B471070" w14:textId="77777777" w:rsidR="008F09DC" w:rsidRPr="00C222A9" w:rsidRDefault="008F09DC" w:rsidP="008F09DC">
      <w:pPr>
        <w:spacing w:after="0"/>
        <w:ind w:left="851"/>
        <w:rPr>
          <w:rFonts w:cs="Times New Roman"/>
        </w:rPr>
      </w:pPr>
      <w:r w:rsidRPr="00C222A9">
        <w:rPr>
          <w:rFonts w:cs="Times New Roman"/>
        </w:rPr>
        <w:t xml:space="preserve">Az erőgépek jelző és világítóberendezéseire vonatkozó előírások, a berendezések felépítése, működése és ellenőrzése. </w:t>
      </w:r>
    </w:p>
    <w:p w14:paraId="604E72F9" w14:textId="77777777" w:rsidR="008F09DC" w:rsidRPr="00C222A9" w:rsidRDefault="008F09DC" w:rsidP="008F09DC">
      <w:pPr>
        <w:spacing w:after="0"/>
        <w:ind w:left="851"/>
        <w:rPr>
          <w:rFonts w:cs="Times New Roman"/>
        </w:rPr>
      </w:pPr>
      <w:r w:rsidRPr="00C222A9">
        <w:rPr>
          <w:rFonts w:cs="Times New Roman"/>
        </w:rPr>
        <w:t>Az erőgépeken alkalmazott egyéb jelzőberendezések ellenőrzése és kezelése pl. töltés-, tüzelőanyagszint, olajnyomás, hűtőfolyadék hőmérsékletjelző.</w:t>
      </w:r>
    </w:p>
    <w:p w14:paraId="3C9DB5F0" w14:textId="77777777" w:rsidR="008F09DC" w:rsidRPr="00C222A9" w:rsidRDefault="008F09DC" w:rsidP="008F09DC">
      <w:pPr>
        <w:spacing w:after="0"/>
        <w:ind w:left="851"/>
        <w:rPr>
          <w:rFonts w:cs="Times New Roman"/>
        </w:rPr>
      </w:pPr>
      <w:r w:rsidRPr="00C222A9">
        <w:rPr>
          <w:rFonts w:cs="Times New Roman"/>
        </w:rPr>
        <w:t>Az erőgépek elektromos rendszerének kapcsolási rajza, alkalmazott jelképes jelölések.</w:t>
      </w:r>
    </w:p>
    <w:p w14:paraId="09599F38" w14:textId="77777777" w:rsidR="008F09DC" w:rsidRPr="00C222A9" w:rsidRDefault="008F09DC" w:rsidP="008F09DC">
      <w:pPr>
        <w:spacing w:after="0"/>
        <w:ind w:left="851"/>
        <w:rPr>
          <w:rFonts w:cs="Times New Roman"/>
        </w:rPr>
      </w:pPr>
      <w:r w:rsidRPr="00C222A9">
        <w:rPr>
          <w:rFonts w:cs="Times New Roman"/>
        </w:rPr>
        <w:lastRenderedPageBreak/>
        <w:t>Egyéb elektromos egységek kialakítása és karbantartása: vezetékek, biztosítók, kapcsolók, dugós csatlakozó, ablaktörlő és ablakmosó berendezés, fűtő, hűtő és szellőző berendezések.</w:t>
      </w:r>
    </w:p>
    <w:p w14:paraId="4E3DD174" w14:textId="77777777" w:rsidR="008F09DC" w:rsidRDefault="008F09DC" w:rsidP="008F09DC">
      <w:pPr>
        <w:tabs>
          <w:tab w:val="left" w:pos="1418"/>
          <w:tab w:val="right" w:pos="9072"/>
        </w:tabs>
        <w:spacing w:after="0"/>
        <w:ind w:left="851"/>
        <w:rPr>
          <w:rFonts w:cs="Times New Roman"/>
        </w:rPr>
      </w:pPr>
    </w:p>
    <w:p w14:paraId="6AAC8C4C" w14:textId="77777777" w:rsidR="00BA297C" w:rsidRDefault="00BA297C" w:rsidP="008F09DC">
      <w:pPr>
        <w:tabs>
          <w:tab w:val="left" w:pos="1418"/>
          <w:tab w:val="right" w:pos="9072"/>
        </w:tabs>
        <w:spacing w:after="0"/>
        <w:ind w:left="851"/>
        <w:rPr>
          <w:rFonts w:cs="Times New Roman"/>
        </w:rPr>
      </w:pPr>
    </w:p>
    <w:p w14:paraId="788F3638" w14:textId="77777777" w:rsidR="00BA297C" w:rsidRPr="00C222A9" w:rsidRDefault="00BA297C" w:rsidP="008F09DC">
      <w:pPr>
        <w:tabs>
          <w:tab w:val="left" w:pos="1418"/>
          <w:tab w:val="right" w:pos="9072"/>
        </w:tabs>
        <w:spacing w:after="0"/>
        <w:ind w:left="851"/>
        <w:rPr>
          <w:rFonts w:cs="Times New Roman"/>
        </w:rPr>
      </w:pPr>
    </w:p>
    <w:p w14:paraId="34992C21"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Egyéb agrárműszaki erőforrások</w:t>
      </w:r>
      <w:r w:rsidRPr="00C222A9">
        <w:rPr>
          <w:rFonts w:cs="Times New Roman"/>
          <w:b/>
          <w:i/>
        </w:rPr>
        <w:tab/>
        <w:t>7 óra/7 óra</w:t>
      </w:r>
    </w:p>
    <w:p w14:paraId="733EB16C" w14:textId="77777777" w:rsidR="008F09DC" w:rsidRPr="00C222A9" w:rsidRDefault="008F09DC" w:rsidP="008F09DC">
      <w:pPr>
        <w:spacing w:after="0"/>
        <w:ind w:left="851"/>
        <w:rPr>
          <w:rFonts w:cs="Times New Roman"/>
        </w:rPr>
      </w:pPr>
      <w:r w:rsidRPr="00C222A9">
        <w:rPr>
          <w:rFonts w:cs="Times New Roman"/>
        </w:rPr>
        <w:t>A mezőgazdaságban alkalmazott aggregátorok szerkezeti felépítése, működése és kezelése.</w:t>
      </w:r>
    </w:p>
    <w:p w14:paraId="4729685B" w14:textId="77777777" w:rsidR="008F09DC" w:rsidRPr="00C222A9" w:rsidRDefault="008F09DC" w:rsidP="008F09DC">
      <w:pPr>
        <w:spacing w:after="0"/>
        <w:ind w:left="851"/>
        <w:rPr>
          <w:rFonts w:cs="Times New Roman"/>
        </w:rPr>
      </w:pPr>
      <w:r w:rsidRPr="00C222A9">
        <w:rPr>
          <w:rFonts w:cs="Times New Roman"/>
        </w:rPr>
        <w:t>A váltakozó áramú hálózat főbb elemei, a mezőgazdaságban alkalmazott elektromos motorok, kapcsolók működési elve, jellemző paraméterei és kezelésük. Elektromos motorokhoz kapcsolt hajtóművek kialakítása, működése és karbantartása.</w:t>
      </w:r>
    </w:p>
    <w:p w14:paraId="1A954919" w14:textId="77777777" w:rsidR="008F09DC" w:rsidRPr="00C222A9" w:rsidRDefault="008F09DC" w:rsidP="008F09DC">
      <w:pPr>
        <w:spacing w:after="0"/>
        <w:ind w:left="851"/>
        <w:rPr>
          <w:rFonts w:cs="Times New Roman"/>
        </w:rPr>
      </w:pPr>
      <w:r w:rsidRPr="00C222A9">
        <w:rPr>
          <w:rFonts w:cs="Times New Roman"/>
        </w:rPr>
        <w:t>Mezőgazdaságban alkalmazott kisgépek pl. motoros kapák, motoros permetezők szerkezeti felépítése, működése és karbantartása.</w:t>
      </w:r>
    </w:p>
    <w:p w14:paraId="6C21F5FB" w14:textId="77777777" w:rsidR="008F09DC" w:rsidRPr="00C222A9" w:rsidRDefault="008F09DC" w:rsidP="008F09DC">
      <w:pPr>
        <w:tabs>
          <w:tab w:val="left" w:pos="1418"/>
          <w:tab w:val="right" w:pos="9072"/>
        </w:tabs>
        <w:spacing w:after="0"/>
        <w:ind w:left="851"/>
        <w:rPr>
          <w:rFonts w:cs="Times New Roman"/>
        </w:rPr>
      </w:pPr>
    </w:p>
    <w:p w14:paraId="6DE69D56"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Mezőgazdasági erőgépek részegységeinek javítása</w:t>
      </w:r>
      <w:r w:rsidRPr="00C222A9">
        <w:rPr>
          <w:rFonts w:cs="Times New Roman"/>
          <w:b/>
          <w:i/>
        </w:rPr>
        <w:tab/>
        <w:t>26 óra/26 óra</w:t>
      </w:r>
    </w:p>
    <w:p w14:paraId="432ECF86" w14:textId="77777777" w:rsidR="008F09DC" w:rsidRPr="00C222A9" w:rsidRDefault="008F09DC" w:rsidP="008F09DC">
      <w:pPr>
        <w:spacing w:after="0"/>
        <w:ind w:left="851"/>
        <w:rPr>
          <w:rFonts w:cs="Times New Roman"/>
        </w:rPr>
      </w:pPr>
      <w:r w:rsidRPr="00C222A9">
        <w:rPr>
          <w:rFonts w:cs="Times New Roman"/>
        </w:rPr>
        <w:t>A hengertömb jellemző meghibásodása és a javítás módjai.</w:t>
      </w:r>
    </w:p>
    <w:p w14:paraId="75DC1514" w14:textId="77777777" w:rsidR="008F09DC" w:rsidRPr="00C222A9" w:rsidRDefault="008F09DC" w:rsidP="008F09DC">
      <w:pPr>
        <w:spacing w:after="0"/>
        <w:ind w:left="851"/>
        <w:rPr>
          <w:rFonts w:cs="Times New Roman"/>
        </w:rPr>
      </w:pPr>
      <w:r w:rsidRPr="00C222A9">
        <w:rPr>
          <w:rFonts w:cs="Times New Roman"/>
        </w:rPr>
        <w:t>A forgattyús hajtóművek meghibásodása, javítása és szerelése (pl. dugattyú, dugattyúgyűrű, csapszeg, hajtórúd, forgattyús tengely).</w:t>
      </w:r>
    </w:p>
    <w:p w14:paraId="17219276" w14:textId="77777777" w:rsidR="008F09DC" w:rsidRPr="00C222A9" w:rsidRDefault="008F09DC" w:rsidP="008F09DC">
      <w:pPr>
        <w:spacing w:after="0"/>
        <w:ind w:left="851"/>
        <w:rPr>
          <w:rFonts w:cs="Times New Roman"/>
        </w:rPr>
      </w:pPr>
      <w:r w:rsidRPr="00C222A9">
        <w:rPr>
          <w:rFonts w:cs="Times New Roman"/>
        </w:rPr>
        <w:t>A motor vezérművének hibái, javítása, szerelése (pl. hengerfej, szelepek).</w:t>
      </w:r>
    </w:p>
    <w:p w14:paraId="7DFC6572" w14:textId="77777777" w:rsidR="008F09DC" w:rsidRPr="00C222A9" w:rsidRDefault="008F09DC" w:rsidP="008F09DC">
      <w:pPr>
        <w:spacing w:after="0"/>
        <w:ind w:left="851"/>
        <w:rPr>
          <w:rFonts w:cs="Times New Roman"/>
        </w:rPr>
      </w:pPr>
      <w:r w:rsidRPr="00C222A9">
        <w:rPr>
          <w:rFonts w:cs="Times New Roman"/>
        </w:rPr>
        <w:t>A hűtési és kenési rendszer javítása.</w:t>
      </w:r>
    </w:p>
    <w:p w14:paraId="56CCC98A" w14:textId="77777777" w:rsidR="008F09DC" w:rsidRPr="00C222A9" w:rsidRDefault="008F09DC" w:rsidP="008F09DC">
      <w:pPr>
        <w:spacing w:after="0"/>
        <w:ind w:left="851"/>
        <w:rPr>
          <w:rFonts w:cs="Times New Roman"/>
        </w:rPr>
      </w:pPr>
      <w:r w:rsidRPr="00C222A9">
        <w:rPr>
          <w:rFonts w:cs="Times New Roman"/>
        </w:rPr>
        <w:t>A dízel tüzelőanyag-ellátó berendezések javítása, beállítása, tüzelőanyag-tartályok, tápszivattyúk, csövek, szűrők hibái, javításuk, szerelésük, adagolószivattyúk hibái, ellenőrzése, beállítása, javítása, dízel befecskendező fúvókák vizsgálata, javítása, beállítása.</w:t>
      </w:r>
    </w:p>
    <w:p w14:paraId="095C882E" w14:textId="77777777" w:rsidR="008F09DC" w:rsidRPr="00C222A9" w:rsidRDefault="008F09DC" w:rsidP="008F09DC">
      <w:pPr>
        <w:spacing w:after="0"/>
        <w:ind w:left="851"/>
        <w:rPr>
          <w:rFonts w:cs="Times New Roman"/>
        </w:rPr>
      </w:pPr>
      <w:r w:rsidRPr="00C222A9">
        <w:rPr>
          <w:rFonts w:cs="Times New Roman"/>
        </w:rPr>
        <w:t>Otto-motorok tüzelőanyag-ellátó rendszerének vizsgálata, hibáinak javítása, beszabályozása, benzinbefecskendezéses tüzelőanyag ellátórendszer hibái, javítása.</w:t>
      </w:r>
    </w:p>
    <w:p w14:paraId="3DE10668" w14:textId="77777777" w:rsidR="008F09DC" w:rsidRPr="00C222A9" w:rsidRDefault="008F09DC" w:rsidP="008F09DC">
      <w:pPr>
        <w:spacing w:after="0"/>
        <w:ind w:left="851"/>
        <w:rPr>
          <w:rFonts w:cs="Times New Roman"/>
        </w:rPr>
      </w:pPr>
      <w:r w:rsidRPr="00C222A9">
        <w:rPr>
          <w:rFonts w:cs="Times New Roman"/>
        </w:rPr>
        <w:t>A teljesítmény-átviteli berendezések hibái, szerelése, javítása (mechanikus tengelykapcsolók, sebességváltók, osztóművek és kiegyenlítőművek stb.).</w:t>
      </w:r>
    </w:p>
    <w:p w14:paraId="7CBF985F" w14:textId="77777777" w:rsidR="008F09DC" w:rsidRPr="00C222A9" w:rsidRDefault="008F09DC" w:rsidP="008F09DC">
      <w:pPr>
        <w:spacing w:after="0"/>
        <w:ind w:left="851"/>
        <w:rPr>
          <w:rFonts w:cs="Times New Roman"/>
        </w:rPr>
      </w:pPr>
      <w:r w:rsidRPr="00C222A9">
        <w:rPr>
          <w:rFonts w:cs="Times New Roman"/>
        </w:rPr>
        <w:t>A kerekes járószerkezet (mellső és hátsó) hibái, szerelése, javítása, kormányszerkezet hibái, szerelése, javítása.</w:t>
      </w:r>
    </w:p>
    <w:p w14:paraId="5D45777C" w14:textId="77777777" w:rsidR="008F09DC" w:rsidRPr="00C222A9" w:rsidRDefault="008F09DC" w:rsidP="008F09DC">
      <w:pPr>
        <w:spacing w:after="0"/>
        <w:ind w:left="851"/>
        <w:rPr>
          <w:rFonts w:cs="Times New Roman"/>
        </w:rPr>
      </w:pPr>
      <w:r w:rsidRPr="00C222A9">
        <w:rPr>
          <w:rFonts w:cs="Times New Roman"/>
        </w:rPr>
        <w:t>A fékszerkezetek hibái, szerelése, javítása.</w:t>
      </w:r>
    </w:p>
    <w:p w14:paraId="4D05BD5E" w14:textId="77777777" w:rsidR="008F09DC" w:rsidRPr="00C222A9" w:rsidRDefault="008F09DC" w:rsidP="008F09DC">
      <w:pPr>
        <w:spacing w:after="0"/>
        <w:ind w:left="851"/>
        <w:rPr>
          <w:rFonts w:cs="Times New Roman"/>
        </w:rPr>
      </w:pPr>
      <w:r w:rsidRPr="00C222A9">
        <w:rPr>
          <w:rFonts w:cs="Times New Roman"/>
        </w:rPr>
        <w:t>A hidraulikus berendezések leggyakoribb hibái, vizsgálata, beállítása, javítása.</w:t>
      </w:r>
    </w:p>
    <w:p w14:paraId="703E9982" w14:textId="77777777" w:rsidR="008F09DC" w:rsidRPr="00C222A9" w:rsidRDefault="008F09DC" w:rsidP="008F09DC">
      <w:pPr>
        <w:tabs>
          <w:tab w:val="left" w:pos="1418"/>
          <w:tab w:val="right" w:pos="9072"/>
        </w:tabs>
        <w:spacing w:after="0"/>
        <w:ind w:left="851"/>
        <w:rPr>
          <w:rFonts w:cs="Times New Roman"/>
        </w:rPr>
      </w:pPr>
    </w:p>
    <w:p w14:paraId="2C9412AE"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Agrárgazdasági erőgépek karbantartása</w:t>
      </w:r>
      <w:r w:rsidRPr="00C222A9">
        <w:rPr>
          <w:rFonts w:cs="Times New Roman"/>
          <w:b/>
          <w:i/>
        </w:rPr>
        <w:tab/>
        <w:t>8 óra/8 óra</w:t>
      </w:r>
    </w:p>
    <w:p w14:paraId="479D59D4" w14:textId="77777777" w:rsidR="008F09DC" w:rsidRPr="00C222A9" w:rsidRDefault="008F09DC" w:rsidP="008F09DC">
      <w:pPr>
        <w:spacing w:after="0"/>
        <w:ind w:left="851"/>
        <w:rPr>
          <w:rFonts w:cs="Times New Roman"/>
        </w:rPr>
      </w:pPr>
      <w:r w:rsidRPr="00C222A9">
        <w:rPr>
          <w:rFonts w:cs="Times New Roman"/>
        </w:rPr>
        <w:t xml:space="preserve">A karbantartás szükségessége, karbantartási módszerek jellemzői. </w:t>
      </w:r>
    </w:p>
    <w:p w14:paraId="7A8BF1D4" w14:textId="77777777" w:rsidR="008F09DC" w:rsidRPr="00C222A9" w:rsidRDefault="008F09DC" w:rsidP="008F09DC">
      <w:pPr>
        <w:spacing w:after="0"/>
        <w:ind w:left="851"/>
        <w:rPr>
          <w:rFonts w:cs="Times New Roman"/>
        </w:rPr>
      </w:pPr>
      <w:r w:rsidRPr="00C222A9">
        <w:rPr>
          <w:rFonts w:cs="Times New Roman"/>
        </w:rPr>
        <w:t>Agrárműszaki erőgépek karbantartási rendszerei, az egyes karbantartási fokozatokban elvégzendő műveletek. A karbantartáshoz használt anyagok és eszközök. A kezelési és karbantartási utasítások és alkalmazása. Alkatrész-katalógus és alkalmazása. Gépalkatrészek rendelése, tartalékolása.</w:t>
      </w:r>
    </w:p>
    <w:p w14:paraId="65C94DB8" w14:textId="77777777" w:rsidR="008F09DC" w:rsidRPr="00C222A9" w:rsidRDefault="008F09DC" w:rsidP="008F09DC">
      <w:pPr>
        <w:tabs>
          <w:tab w:val="left" w:pos="1418"/>
          <w:tab w:val="right" w:pos="9072"/>
        </w:tabs>
        <w:spacing w:after="0"/>
        <w:ind w:left="851"/>
        <w:rPr>
          <w:rFonts w:cs="Times New Roman"/>
        </w:rPr>
      </w:pPr>
    </w:p>
    <w:p w14:paraId="76B787D9"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Egyéb agrárgazdasági erőgépek javítása</w:t>
      </w:r>
      <w:r w:rsidRPr="00C222A9">
        <w:rPr>
          <w:rFonts w:cs="Times New Roman"/>
          <w:b/>
          <w:i/>
        </w:rPr>
        <w:tab/>
        <w:t>7 óra/7 óra</w:t>
      </w:r>
    </w:p>
    <w:p w14:paraId="79E38145" w14:textId="77777777" w:rsidR="008F09DC" w:rsidRPr="00C222A9" w:rsidRDefault="008F09DC" w:rsidP="008F09DC">
      <w:pPr>
        <w:spacing w:after="0"/>
        <w:ind w:left="851"/>
        <w:rPr>
          <w:rFonts w:cs="Times New Roman"/>
        </w:rPr>
      </w:pPr>
      <w:r w:rsidRPr="00C222A9">
        <w:rPr>
          <w:rFonts w:cs="Times New Roman"/>
        </w:rPr>
        <w:t xml:space="preserve">Aggregátorok jellemző meghibásodása, hiba behatárolása és a javítás módjai. </w:t>
      </w:r>
    </w:p>
    <w:p w14:paraId="27E33492" w14:textId="77777777" w:rsidR="008F09DC" w:rsidRPr="00C222A9" w:rsidRDefault="008F09DC" w:rsidP="008F09DC">
      <w:pPr>
        <w:spacing w:after="0"/>
        <w:ind w:left="851"/>
        <w:rPr>
          <w:rFonts w:cs="Times New Roman"/>
        </w:rPr>
      </w:pPr>
      <w:r w:rsidRPr="00C222A9">
        <w:rPr>
          <w:rFonts w:cs="Times New Roman"/>
        </w:rPr>
        <w:t xml:space="preserve">Váltakozó áramú motorok jellemző hibái, hibák észlelése és teendők a hibák elhárításához. Az elektromos motorok hajtóműveinek jellemző hibái, a hibák elhárításának módjai és technológiája. </w:t>
      </w:r>
    </w:p>
    <w:p w14:paraId="52648C4C" w14:textId="77777777" w:rsidR="008F09DC" w:rsidRPr="00C222A9" w:rsidRDefault="008F09DC" w:rsidP="008F09DC">
      <w:pPr>
        <w:spacing w:after="0"/>
        <w:ind w:left="851"/>
        <w:rPr>
          <w:rFonts w:cs="Times New Roman"/>
        </w:rPr>
      </w:pPr>
      <w:r w:rsidRPr="00C222A9">
        <w:rPr>
          <w:rFonts w:cs="Times New Roman"/>
        </w:rPr>
        <w:t>Mezőgazdasági kisgépek gyakran előforduló hibái, a hibák behatárolása és a javítás technológiája.</w:t>
      </w:r>
    </w:p>
    <w:p w14:paraId="76670F7B" w14:textId="77777777" w:rsidR="008F09DC" w:rsidRPr="00C222A9" w:rsidRDefault="008F09DC" w:rsidP="008F09DC">
      <w:pPr>
        <w:tabs>
          <w:tab w:val="left" w:pos="1418"/>
          <w:tab w:val="right" w:pos="9072"/>
        </w:tabs>
        <w:spacing w:after="0"/>
        <w:ind w:left="851"/>
        <w:rPr>
          <w:rFonts w:cs="Times New Roman"/>
        </w:rPr>
      </w:pPr>
    </w:p>
    <w:p w14:paraId="6AC9D3A6"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 xml:space="preserve">Új és javított gépek bejáratása, korrózióvédelme, gépek tárolása    </w:t>
      </w:r>
      <w:r w:rsidRPr="00C222A9">
        <w:rPr>
          <w:rFonts w:cs="Times New Roman"/>
          <w:b/>
          <w:i/>
        </w:rPr>
        <w:tab/>
        <w:t>4 óra/4 óra</w:t>
      </w:r>
    </w:p>
    <w:p w14:paraId="5BC96BC8" w14:textId="77777777" w:rsidR="008F09DC" w:rsidRPr="00C222A9" w:rsidRDefault="008F09DC" w:rsidP="008F09DC">
      <w:pPr>
        <w:spacing w:after="0"/>
        <w:ind w:left="851"/>
        <w:rPr>
          <w:rFonts w:cs="Times New Roman"/>
        </w:rPr>
      </w:pPr>
      <w:r w:rsidRPr="00C222A9">
        <w:rPr>
          <w:rFonts w:cs="Times New Roman"/>
        </w:rPr>
        <w:lastRenderedPageBreak/>
        <w:t xml:space="preserve">Az új vagy felújított gépek bejáratásának folyamata. A bejáratás alatti teendők. </w:t>
      </w:r>
    </w:p>
    <w:p w14:paraId="5938C7D3" w14:textId="77777777" w:rsidR="008F09DC" w:rsidRPr="00C222A9" w:rsidRDefault="008F09DC" w:rsidP="008F09DC">
      <w:pPr>
        <w:spacing w:after="0"/>
        <w:ind w:left="851"/>
        <w:rPr>
          <w:rFonts w:cs="Times New Roman"/>
        </w:rPr>
      </w:pPr>
      <w:r w:rsidRPr="00C222A9">
        <w:rPr>
          <w:rFonts w:cs="Times New Roman"/>
        </w:rPr>
        <w:t>A felújított motorok fékezése, fékpadok kialakítása. Javított gépek végkikészítése.</w:t>
      </w:r>
    </w:p>
    <w:p w14:paraId="7256C044" w14:textId="77777777" w:rsidR="008F09DC" w:rsidRPr="00C222A9" w:rsidRDefault="008F09DC" w:rsidP="008F09DC">
      <w:pPr>
        <w:spacing w:after="0"/>
        <w:ind w:left="851"/>
        <w:rPr>
          <w:rFonts w:cs="Times New Roman"/>
        </w:rPr>
      </w:pPr>
      <w:r w:rsidRPr="00C222A9">
        <w:rPr>
          <w:rFonts w:cs="Times New Roman"/>
        </w:rPr>
        <w:t xml:space="preserve">Korrózió elleni védelem szükségessége, az eljárások csoportosítása és az eljárások folyamata. </w:t>
      </w:r>
    </w:p>
    <w:p w14:paraId="051AF003" w14:textId="77777777" w:rsidR="008F09DC" w:rsidRPr="00C222A9" w:rsidRDefault="008F09DC" w:rsidP="008F09DC">
      <w:pPr>
        <w:spacing w:after="0"/>
        <w:ind w:left="851"/>
        <w:rPr>
          <w:rFonts w:cs="Times New Roman"/>
        </w:rPr>
      </w:pPr>
      <w:r w:rsidRPr="00C222A9">
        <w:rPr>
          <w:rFonts w:cs="Times New Roman"/>
        </w:rPr>
        <w:t xml:space="preserve">Védőanyagok csoportosítása és jellemzői. Mezőgazdasági gépek korrózióvédelme. Átmeneti korrózióvédelem, technológiai folyamata. </w:t>
      </w:r>
    </w:p>
    <w:p w14:paraId="75764794" w14:textId="77777777" w:rsidR="008F09DC" w:rsidRPr="00C222A9" w:rsidRDefault="008F09DC" w:rsidP="008F09DC">
      <w:pPr>
        <w:spacing w:after="0"/>
        <w:ind w:left="851"/>
        <w:rPr>
          <w:rFonts w:cs="Times New Roman"/>
        </w:rPr>
      </w:pPr>
      <w:r w:rsidRPr="00C222A9">
        <w:rPr>
          <w:rFonts w:cs="Times New Roman"/>
        </w:rPr>
        <w:t>Géptárolás szükségessége, létesítményei. Különféle gépek, gépcsoportok tárolása.</w:t>
      </w:r>
    </w:p>
    <w:p w14:paraId="55A4E436" w14:textId="77777777" w:rsidR="008F09DC" w:rsidRPr="00C222A9" w:rsidRDefault="008F09DC" w:rsidP="008F09DC">
      <w:pPr>
        <w:spacing w:after="0"/>
        <w:ind w:left="851"/>
        <w:rPr>
          <w:rFonts w:cs="Times New Roman"/>
        </w:rPr>
      </w:pPr>
      <w:r w:rsidRPr="00C222A9">
        <w:rPr>
          <w:rFonts w:cs="Times New Roman"/>
        </w:rPr>
        <w:t>Gépudvar és egyéb tároló létesítmények kialakítása.</w:t>
      </w:r>
    </w:p>
    <w:p w14:paraId="31D3D7BD" w14:textId="77777777" w:rsidR="008F09DC" w:rsidRPr="00C222A9" w:rsidRDefault="008F09DC" w:rsidP="008F09DC">
      <w:pPr>
        <w:tabs>
          <w:tab w:val="left" w:pos="1418"/>
          <w:tab w:val="right" w:pos="9072"/>
        </w:tabs>
        <w:spacing w:after="0"/>
        <w:ind w:left="851"/>
        <w:rPr>
          <w:rFonts w:cs="Times New Roman"/>
        </w:rPr>
      </w:pPr>
    </w:p>
    <w:p w14:paraId="27084B9F"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Karbantartás és javítás szervezése</w:t>
      </w:r>
      <w:r w:rsidRPr="00C222A9">
        <w:rPr>
          <w:rFonts w:cs="Times New Roman"/>
          <w:b/>
          <w:i/>
        </w:rPr>
        <w:tab/>
        <w:t>4 óra/4 óra</w:t>
      </w:r>
    </w:p>
    <w:p w14:paraId="0449E410" w14:textId="77777777" w:rsidR="008F09DC" w:rsidRPr="00C222A9" w:rsidRDefault="008F09DC" w:rsidP="008F09DC">
      <w:pPr>
        <w:spacing w:after="0"/>
        <w:ind w:left="851"/>
        <w:rPr>
          <w:rFonts w:cs="Times New Roman"/>
        </w:rPr>
      </w:pPr>
      <w:r w:rsidRPr="00C222A9">
        <w:rPr>
          <w:rFonts w:cs="Times New Roman"/>
        </w:rPr>
        <w:t>A karbantartási rendszerek elemzése, az egyes módszerek személyi és tárgyi feltételei.</w:t>
      </w:r>
    </w:p>
    <w:p w14:paraId="21BEF05D" w14:textId="77777777" w:rsidR="008F09DC" w:rsidRPr="00C222A9" w:rsidRDefault="008F09DC" w:rsidP="008F09DC">
      <w:pPr>
        <w:spacing w:after="0"/>
        <w:ind w:left="851"/>
        <w:rPr>
          <w:rFonts w:cs="Times New Roman"/>
        </w:rPr>
      </w:pPr>
      <w:r w:rsidRPr="00C222A9">
        <w:rPr>
          <w:rFonts w:cs="Times New Roman"/>
        </w:rPr>
        <w:t>A mezőgazdasági erőgéppark karbantartási tervének elkészítésének alapvető lépései, a karbantartási terv tartalma. A karbantartási folyamatok szervezésének alapvető feladatai.</w:t>
      </w:r>
    </w:p>
    <w:p w14:paraId="38EEDAB2" w14:textId="77777777" w:rsidR="00C53E01" w:rsidRPr="00C222A9" w:rsidRDefault="00C53E01" w:rsidP="00C53E01">
      <w:pPr>
        <w:tabs>
          <w:tab w:val="left" w:pos="1418"/>
          <w:tab w:val="right" w:pos="9072"/>
        </w:tabs>
        <w:spacing w:after="0"/>
        <w:ind w:left="851"/>
        <w:rPr>
          <w:rFonts w:cs="Times New Roman"/>
        </w:rPr>
      </w:pPr>
    </w:p>
    <w:p w14:paraId="3E48BB0D" w14:textId="77777777" w:rsidR="00C53E01" w:rsidRPr="00C222A9" w:rsidRDefault="00C53E01" w:rsidP="003D6147">
      <w:pPr>
        <w:pStyle w:val="Listaszerbekezds"/>
        <w:numPr>
          <w:ilvl w:val="1"/>
          <w:numId w:val="20"/>
        </w:numPr>
        <w:spacing w:after="0"/>
        <w:rPr>
          <w:rFonts w:cs="Times New Roman"/>
          <w:b/>
        </w:rPr>
      </w:pPr>
      <w:r w:rsidRPr="00C222A9">
        <w:rPr>
          <w:rFonts w:cs="Times New Roman"/>
          <w:b/>
        </w:rPr>
        <w:t>A képzés javasolt helyszíne (ajánlás)</w:t>
      </w:r>
    </w:p>
    <w:p w14:paraId="073CBA24" w14:textId="77777777" w:rsidR="00C53E01" w:rsidRPr="00C222A9" w:rsidRDefault="00244FA9" w:rsidP="00C53E01">
      <w:pPr>
        <w:spacing w:after="0"/>
        <w:ind w:left="426"/>
        <w:rPr>
          <w:rFonts w:cs="Times New Roman"/>
        </w:rPr>
      </w:pPr>
      <w:r w:rsidRPr="00C222A9">
        <w:rPr>
          <w:rFonts w:cs="Times New Roman"/>
        </w:rPr>
        <w:t>A tantárgy elméleti képzés, amelynek fő helyszíne a tanterem, szaktanterem.</w:t>
      </w:r>
    </w:p>
    <w:p w14:paraId="3FBDB771" w14:textId="77777777" w:rsidR="00C53E01" w:rsidRPr="00C222A9" w:rsidRDefault="00C53E01" w:rsidP="00C53E01">
      <w:pPr>
        <w:spacing w:after="0"/>
        <w:ind w:left="426"/>
        <w:rPr>
          <w:rFonts w:cs="Times New Roman"/>
        </w:rPr>
      </w:pPr>
    </w:p>
    <w:p w14:paraId="6C334503" w14:textId="77777777" w:rsidR="00C53E01" w:rsidRPr="00C222A9" w:rsidRDefault="00C53E01" w:rsidP="003D6147">
      <w:pPr>
        <w:pStyle w:val="Listaszerbekezds"/>
        <w:numPr>
          <w:ilvl w:val="1"/>
          <w:numId w:val="20"/>
        </w:numPr>
        <w:spacing w:after="0"/>
        <w:rPr>
          <w:rFonts w:cs="Times New Roman"/>
          <w:b/>
        </w:rPr>
      </w:pPr>
      <w:r w:rsidRPr="00C222A9">
        <w:rPr>
          <w:rFonts w:cs="Times New Roman"/>
          <w:b/>
        </w:rPr>
        <w:t>A tantárgy elsajátítása során alkalmazható sajátos módszerek, tanulói tevékenységformák (ajánlás)</w:t>
      </w:r>
    </w:p>
    <w:p w14:paraId="05EB7190" w14:textId="77777777" w:rsidR="00C53E01" w:rsidRPr="00C222A9" w:rsidRDefault="00C53E01" w:rsidP="00C53E01">
      <w:pPr>
        <w:spacing w:after="0"/>
        <w:ind w:left="426"/>
        <w:rPr>
          <w:rFonts w:cs="Times New Roman"/>
        </w:rPr>
      </w:pPr>
    </w:p>
    <w:p w14:paraId="36B28044" w14:textId="77777777" w:rsidR="00C53E01" w:rsidRPr="00C222A9" w:rsidRDefault="00C53E01" w:rsidP="003D6147">
      <w:pPr>
        <w:pStyle w:val="Listaszerbekezds"/>
        <w:numPr>
          <w:ilvl w:val="2"/>
          <w:numId w:val="20"/>
        </w:numPr>
        <w:spacing w:after="0"/>
        <w:rPr>
          <w:rFonts w:cs="Times New Roman"/>
          <w:b/>
        </w:rPr>
      </w:pPr>
      <w:r w:rsidRPr="00C222A9">
        <w:rPr>
          <w:rFonts w:cs="Times New Roman"/>
          <w:b/>
        </w:rPr>
        <w:t>A tantárgy elsajátítása során alkalmazható sajátos módszerek (ajánlás)</w:t>
      </w:r>
    </w:p>
    <w:p w14:paraId="78EF7AE1" w14:textId="7C37E974"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57258" w:rsidRPr="00C222A9" w14:paraId="2C655A53" w14:textId="77777777" w:rsidTr="0065725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21069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0746F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C397533"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5203B6"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657258" w:rsidRPr="00C222A9" w14:paraId="51AEDE5D" w14:textId="77777777" w:rsidTr="0065725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746E9B5" w14:textId="77777777" w:rsidR="00657258" w:rsidRPr="00C222A9" w:rsidRDefault="00657258" w:rsidP="0065725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680B081" w14:textId="77777777" w:rsidR="00657258" w:rsidRPr="00C222A9" w:rsidRDefault="00657258" w:rsidP="0065725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1FFFFF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50C2617"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E1DF507"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E4E01FB" w14:textId="77777777" w:rsidR="00657258" w:rsidRPr="00C222A9" w:rsidRDefault="00657258" w:rsidP="00657258">
            <w:pPr>
              <w:spacing w:after="0"/>
              <w:jc w:val="left"/>
              <w:rPr>
                <w:rFonts w:eastAsia="Times New Roman" w:cs="Times New Roman"/>
                <w:color w:val="000000"/>
                <w:sz w:val="20"/>
                <w:szCs w:val="20"/>
                <w:lang w:eastAsia="hu-HU"/>
              </w:rPr>
            </w:pPr>
          </w:p>
        </w:tc>
      </w:tr>
      <w:tr w:rsidR="00657258" w:rsidRPr="00C222A9" w14:paraId="7028A349"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C956A01"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B10887F"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4514BB3"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DD1EA8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91EB7A7"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A783225"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33AAADE3"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20D0C7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9A36508"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7C67A1CB"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EB6EA4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A4741B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B02C91"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7DCDF7FA"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5DDB6EE"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5BF9DA8"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30FFDA9"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7832F1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EB3229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43818F"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1FDC01DA"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1AF386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A1336DD"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E2C6A4A"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8F686F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4A41209"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554C37B"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01799FEE"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63FDC90"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AFD6E61"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178078E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6ABCEFA"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300D1B"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673BF2A"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7CABD70A"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1F90FA1"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3AD966BC"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4147181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F733D8F"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30D7AA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72835FD"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6E29C60F"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7659A4F"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3FDDB652"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37A837AA"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B6C405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2EDEDD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CC9A0C7"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53A4E369" w14:textId="77777777" w:rsidR="00657258" w:rsidRPr="00C222A9" w:rsidRDefault="00657258" w:rsidP="00C53E01">
      <w:pPr>
        <w:spacing w:after="0"/>
        <w:ind w:left="426"/>
        <w:rPr>
          <w:rFonts w:cs="Times New Roman"/>
        </w:rPr>
      </w:pPr>
    </w:p>
    <w:p w14:paraId="164A0333" w14:textId="77777777" w:rsidR="00C53E01" w:rsidRPr="00C222A9" w:rsidRDefault="00C53E01" w:rsidP="003D6147">
      <w:pPr>
        <w:pStyle w:val="Listaszerbekezds"/>
        <w:numPr>
          <w:ilvl w:val="2"/>
          <w:numId w:val="20"/>
        </w:numPr>
        <w:spacing w:after="0"/>
        <w:rPr>
          <w:rFonts w:cs="Times New Roman"/>
          <w:b/>
        </w:rPr>
      </w:pPr>
      <w:r w:rsidRPr="00C222A9">
        <w:rPr>
          <w:rFonts w:cs="Times New Roman"/>
          <w:b/>
        </w:rPr>
        <w:t>A tantárgy elsajátítása során alkalmazható tanulói tevékenységformák (ajánlás)</w:t>
      </w:r>
    </w:p>
    <w:p w14:paraId="0E507199" w14:textId="53A026F8" w:rsidR="00657258" w:rsidRPr="00C222A9" w:rsidRDefault="00657258"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57258" w:rsidRPr="00C222A9" w14:paraId="7C33E459" w14:textId="77777777" w:rsidTr="0065725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22BA1F"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4B124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509E20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31CA89"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657258" w:rsidRPr="00C222A9" w14:paraId="3E5886D2" w14:textId="77777777" w:rsidTr="0065725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DCC30D3" w14:textId="77777777" w:rsidR="00657258" w:rsidRPr="00C222A9" w:rsidRDefault="00657258" w:rsidP="0065725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D7A10A7" w14:textId="77777777" w:rsidR="00657258" w:rsidRPr="00C222A9" w:rsidRDefault="00657258" w:rsidP="0065725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EDDB633"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AA3B311"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5198CA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0350D9F" w14:textId="77777777" w:rsidR="00657258" w:rsidRPr="00C222A9" w:rsidRDefault="00657258" w:rsidP="00657258">
            <w:pPr>
              <w:spacing w:after="0"/>
              <w:jc w:val="left"/>
              <w:rPr>
                <w:rFonts w:eastAsia="Times New Roman" w:cs="Times New Roman"/>
                <w:color w:val="000000"/>
                <w:sz w:val="20"/>
                <w:szCs w:val="20"/>
                <w:lang w:eastAsia="hu-HU"/>
              </w:rPr>
            </w:pPr>
          </w:p>
        </w:tc>
      </w:tr>
      <w:tr w:rsidR="00657258" w:rsidRPr="00C222A9" w14:paraId="5F72ADB0" w14:textId="77777777" w:rsidTr="0065725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538FC1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62B8AA5"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657258" w:rsidRPr="00C222A9" w14:paraId="55D4DB1E" w14:textId="77777777" w:rsidTr="0065725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7E194B"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99D42B6"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115329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435321"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D8E54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E03819"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0D3B8459" w14:textId="77777777" w:rsidTr="0065725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E6E50A"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1ED93FC"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253253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C7231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992197"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1AA4C3C"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17A798A2" w14:textId="77777777" w:rsidTr="0065725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51090C" w14:textId="54F07ED6"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2D4EC79"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80B300"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5FE70F"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2FFF0B"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58259B"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7A9263F3" w14:textId="77777777" w:rsidTr="0065725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39732EE"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A899128"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657258" w:rsidRPr="00C222A9" w14:paraId="46E6CBE6" w14:textId="77777777" w:rsidTr="0065725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1158DD" w14:textId="74E63072"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D8AEC39"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5955405"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C533D5"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62616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D404D6B"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0BC1D690" w14:textId="77777777" w:rsidTr="0065725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292214" w14:textId="4DAF0C40"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080D25D9"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B719B5E"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62656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D9DF3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655FC6D"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529ECE30" w14:textId="77777777" w:rsidTr="0065725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6511A8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074243C"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657258" w:rsidRPr="00C222A9" w14:paraId="5D2057FF" w14:textId="77777777" w:rsidTr="0065725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58F0B7"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C1757D3"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6910E18"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D6A3C1"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5518A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A07E76"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30697FF0" w14:textId="338EF4C1" w:rsidR="00C53E01" w:rsidRPr="00C222A9" w:rsidRDefault="00C53E01" w:rsidP="00C53E01">
      <w:pPr>
        <w:spacing w:after="0"/>
        <w:ind w:left="426"/>
        <w:rPr>
          <w:rFonts w:cs="Times New Roman"/>
        </w:rPr>
      </w:pPr>
    </w:p>
    <w:p w14:paraId="5A5DEDCE" w14:textId="77777777" w:rsidR="00C53E01" w:rsidRPr="00C222A9" w:rsidRDefault="00C53E01" w:rsidP="003D6147">
      <w:pPr>
        <w:pStyle w:val="Listaszerbekezds"/>
        <w:numPr>
          <w:ilvl w:val="1"/>
          <w:numId w:val="20"/>
        </w:numPr>
        <w:spacing w:after="0"/>
        <w:rPr>
          <w:rFonts w:cs="Times New Roman"/>
          <w:b/>
        </w:rPr>
      </w:pPr>
      <w:r w:rsidRPr="00C222A9">
        <w:rPr>
          <w:rFonts w:cs="Times New Roman"/>
          <w:b/>
        </w:rPr>
        <w:t>A tantárgy értékelésének módja</w:t>
      </w:r>
    </w:p>
    <w:p w14:paraId="6078ECF2"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1AAF136C" w14:textId="77777777" w:rsidR="00C53E01" w:rsidRPr="00C222A9" w:rsidRDefault="00C53E01" w:rsidP="008F09DC">
      <w:pPr>
        <w:spacing w:after="0"/>
        <w:rPr>
          <w:rFonts w:cs="Times New Roman"/>
        </w:rPr>
      </w:pPr>
    </w:p>
    <w:p w14:paraId="4988D147" w14:textId="77777777" w:rsidR="00C53E01" w:rsidRPr="00C222A9" w:rsidRDefault="00C53E01" w:rsidP="00C53E01">
      <w:pPr>
        <w:spacing w:after="0"/>
        <w:rPr>
          <w:rFonts w:cs="Times New Roman"/>
        </w:rPr>
      </w:pPr>
    </w:p>
    <w:p w14:paraId="20D16FBB" w14:textId="2B618099" w:rsidR="00C53E01" w:rsidRPr="00C222A9" w:rsidRDefault="00EE04A6" w:rsidP="003D6147">
      <w:pPr>
        <w:pStyle w:val="Listaszerbekezds"/>
        <w:numPr>
          <w:ilvl w:val="0"/>
          <w:numId w:val="20"/>
        </w:numPr>
        <w:tabs>
          <w:tab w:val="right" w:pos="9072"/>
        </w:tabs>
        <w:spacing w:after="0"/>
        <w:rPr>
          <w:rFonts w:cs="Times New Roman"/>
          <w:b/>
        </w:rPr>
      </w:pPr>
      <w:r w:rsidRPr="00C222A9">
        <w:rPr>
          <w:rFonts w:cs="Times New Roman"/>
          <w:b/>
        </w:rPr>
        <w:t>Erőgép</w:t>
      </w:r>
      <w:r w:rsidR="00AA7BBF" w:rsidRPr="00C222A9">
        <w:rPr>
          <w:rFonts w:cs="Times New Roman"/>
          <w:b/>
        </w:rPr>
        <w:t>ek</w:t>
      </w:r>
      <w:r w:rsidRPr="00C222A9">
        <w:rPr>
          <w:rFonts w:cs="Times New Roman"/>
          <w:b/>
        </w:rPr>
        <w:t xml:space="preserve"> s</w:t>
      </w:r>
      <w:r w:rsidR="00D81C48" w:rsidRPr="00C222A9">
        <w:rPr>
          <w:rFonts w:cs="Times New Roman"/>
          <w:b/>
        </w:rPr>
        <w:t xml:space="preserve">zakmai gyakorlat </w:t>
      </w:r>
      <w:r w:rsidR="00C53E01" w:rsidRPr="00C222A9">
        <w:rPr>
          <w:rFonts w:cs="Times New Roman"/>
          <w:b/>
        </w:rPr>
        <w:t xml:space="preserve"> tantárgy</w:t>
      </w:r>
      <w:r w:rsidR="00C53E01" w:rsidRPr="00C222A9">
        <w:rPr>
          <w:rFonts w:cs="Times New Roman"/>
          <w:b/>
        </w:rPr>
        <w:tab/>
      </w:r>
      <w:r w:rsidR="008F09DC">
        <w:rPr>
          <w:rFonts w:cs="Times New Roman"/>
          <w:b/>
        </w:rPr>
        <w:t>310</w:t>
      </w:r>
      <w:r w:rsidR="00C53E01" w:rsidRPr="00C222A9">
        <w:rPr>
          <w:rFonts w:cs="Times New Roman"/>
          <w:b/>
        </w:rPr>
        <w:t xml:space="preserve"> óra/</w:t>
      </w:r>
      <w:r w:rsidR="008F09DC">
        <w:rPr>
          <w:rFonts w:cs="Times New Roman"/>
          <w:b/>
        </w:rPr>
        <w:t>310</w:t>
      </w:r>
      <w:r w:rsidR="00C53E01" w:rsidRPr="00C222A9">
        <w:rPr>
          <w:rFonts w:cs="Times New Roman"/>
          <w:b/>
        </w:rPr>
        <w:t xml:space="preserve"> óra*</w:t>
      </w:r>
    </w:p>
    <w:p w14:paraId="1DB811BB"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398D00A3" w14:textId="77777777" w:rsidR="00C53E01" w:rsidRPr="00C222A9" w:rsidRDefault="00C53E01" w:rsidP="00C53E01">
      <w:pPr>
        <w:rPr>
          <w:rFonts w:cs="Times New Roman"/>
        </w:rPr>
      </w:pPr>
    </w:p>
    <w:p w14:paraId="715E2E8D" w14:textId="77777777" w:rsidR="00C53E01" w:rsidRPr="00C222A9" w:rsidRDefault="00C53E01" w:rsidP="003D6147">
      <w:pPr>
        <w:pStyle w:val="Listaszerbekezds"/>
        <w:numPr>
          <w:ilvl w:val="1"/>
          <w:numId w:val="21"/>
        </w:numPr>
        <w:spacing w:after="0"/>
        <w:rPr>
          <w:rFonts w:cs="Times New Roman"/>
          <w:b/>
        </w:rPr>
      </w:pPr>
      <w:r w:rsidRPr="00C222A9">
        <w:rPr>
          <w:rFonts w:cs="Times New Roman"/>
          <w:b/>
        </w:rPr>
        <w:t>A tantárgy tanításának célja</w:t>
      </w:r>
    </w:p>
    <w:p w14:paraId="452CC00C" w14:textId="6E7E3C9B" w:rsidR="00D81C48" w:rsidRPr="00C222A9" w:rsidRDefault="00D81C48" w:rsidP="00D81C48">
      <w:pPr>
        <w:spacing w:after="0"/>
        <w:ind w:left="426"/>
        <w:rPr>
          <w:rFonts w:cs="Times New Roman"/>
        </w:rPr>
      </w:pPr>
      <w:r w:rsidRPr="00C222A9">
        <w:rPr>
          <w:rFonts w:cs="Times New Roman"/>
        </w:rPr>
        <w:t xml:space="preserve">Az </w:t>
      </w:r>
      <w:r w:rsidR="00CF636B" w:rsidRPr="00C222A9">
        <w:rPr>
          <w:rFonts w:cs="Times New Roman"/>
        </w:rPr>
        <w:t>E</w:t>
      </w:r>
      <w:r w:rsidRPr="00C222A9">
        <w:rPr>
          <w:rFonts w:cs="Times New Roman"/>
        </w:rPr>
        <w:t>rőgépek</w:t>
      </w:r>
      <w:r w:rsidR="00CF636B" w:rsidRPr="00C222A9">
        <w:rPr>
          <w:rFonts w:cs="Times New Roman"/>
        </w:rPr>
        <w:t xml:space="preserve"> szakmai</w:t>
      </w:r>
      <w:r w:rsidRPr="00C222A9">
        <w:rPr>
          <w:rFonts w:cs="Times New Roman"/>
        </w:rPr>
        <w:t xml:space="preserve"> gyakorlat tantárgy célja, hogy a tanulók megszerezzék a Mezőgazdasági gépésztechnikus szakképesítéshez, az önálló munkavégzéshez szükséges gyakorlati tudást a mezőgazdaságban alkalmazott agrárműszaki erőforrások üzemeltetéséhez és javításához.</w:t>
      </w:r>
    </w:p>
    <w:p w14:paraId="60D06AB1" w14:textId="4B324D35" w:rsidR="00D81C48" w:rsidRPr="00C222A9" w:rsidRDefault="00D81C48" w:rsidP="00D81C48">
      <w:pPr>
        <w:spacing w:after="0"/>
        <w:ind w:left="426"/>
        <w:rPr>
          <w:rFonts w:cs="Times New Roman"/>
        </w:rPr>
      </w:pPr>
      <w:r w:rsidRPr="00C222A9">
        <w:rPr>
          <w:rFonts w:cs="Times New Roman"/>
        </w:rPr>
        <w:t xml:space="preserve">Az </w:t>
      </w:r>
      <w:r w:rsidR="00CF636B" w:rsidRPr="00C222A9">
        <w:rPr>
          <w:rFonts w:cs="Times New Roman"/>
        </w:rPr>
        <w:t>E</w:t>
      </w:r>
      <w:r w:rsidRPr="00C222A9">
        <w:rPr>
          <w:rFonts w:cs="Times New Roman"/>
        </w:rPr>
        <w:t xml:space="preserve">rőgépek </w:t>
      </w:r>
      <w:r w:rsidR="00CF636B" w:rsidRPr="00C222A9">
        <w:rPr>
          <w:rFonts w:cs="Times New Roman"/>
        </w:rPr>
        <w:t xml:space="preserve">szakmai </w:t>
      </w:r>
      <w:r w:rsidRPr="00C222A9">
        <w:rPr>
          <w:rFonts w:cs="Times New Roman"/>
        </w:rPr>
        <w:t>gyakorlat felhasználja az elméleti tárgyak tanulása során elsajátított ismereteket, ezért a gyakorlati tudás megszerzése érdekében:</w:t>
      </w:r>
    </w:p>
    <w:p w14:paraId="3699FC71" w14:textId="77777777" w:rsidR="00D81C48" w:rsidRPr="00C222A9" w:rsidRDefault="00D81C48" w:rsidP="00D81C48">
      <w:pPr>
        <w:spacing w:after="0"/>
        <w:ind w:left="426"/>
        <w:rPr>
          <w:rFonts w:cs="Times New Roman"/>
        </w:rPr>
      </w:pPr>
      <w:r w:rsidRPr="00C222A9">
        <w:rPr>
          <w:rFonts w:cs="Times New Roman"/>
        </w:rPr>
        <w:t>- készítsen fel a pontos, szakszerű, gazdaságos, az önálló és kitartó munkavégzésre, - a folyamatos ismeretszerzésre, a korszerű technika, technológia iránti érdeklődésre,</w:t>
      </w:r>
    </w:p>
    <w:p w14:paraId="4C76435B" w14:textId="77777777" w:rsidR="00D81C48" w:rsidRPr="00C222A9" w:rsidRDefault="00D81C48" w:rsidP="00D81C48">
      <w:pPr>
        <w:spacing w:after="0"/>
        <w:ind w:left="426"/>
        <w:rPr>
          <w:rFonts w:cs="Times New Roman"/>
        </w:rPr>
      </w:pPr>
      <w:r w:rsidRPr="00C222A9">
        <w:rPr>
          <w:rFonts w:cs="Times New Roman"/>
        </w:rPr>
        <w:t>- mutassa meg a technológiai eljárások összetettségét, kombinálhatóságát, az elvégzendő műveletek logikai sorrendjét,</w:t>
      </w:r>
    </w:p>
    <w:p w14:paraId="7002DEC2" w14:textId="77777777" w:rsidR="00D81C48" w:rsidRPr="00C222A9" w:rsidRDefault="00D81C48" w:rsidP="00D81C48">
      <w:pPr>
        <w:spacing w:after="0"/>
        <w:ind w:left="426"/>
        <w:rPr>
          <w:rFonts w:cs="Times New Roman"/>
        </w:rPr>
      </w:pPr>
      <w:r w:rsidRPr="00C222A9">
        <w:rPr>
          <w:rFonts w:cs="Times New Roman"/>
        </w:rPr>
        <w:t>- tanítsa meg az agrárműszaki erőforrások alapismereteit olyan szinten, amely képessé teszi a végzett tanulókat alapvető szakmai feladatok elvégzésére,</w:t>
      </w:r>
    </w:p>
    <w:p w14:paraId="3928BD7A" w14:textId="77777777" w:rsidR="00C53E01" w:rsidRPr="00C222A9" w:rsidRDefault="00D81C48" w:rsidP="00D81C48">
      <w:pPr>
        <w:spacing w:after="0"/>
        <w:ind w:left="426"/>
        <w:rPr>
          <w:rFonts w:cs="Times New Roman"/>
        </w:rPr>
      </w:pPr>
      <w:r w:rsidRPr="00C222A9">
        <w:rPr>
          <w:rFonts w:cs="Times New Roman"/>
        </w:rPr>
        <w:t>- készítse fel a tanulókat a mezőgazdaságban használatos agrárműszaki erőforrások szakszerű, biztonságos, balesetmentes kezelésére, javítására és karbantartására.</w:t>
      </w:r>
    </w:p>
    <w:p w14:paraId="6AF9B4AE" w14:textId="77777777" w:rsidR="00C53E01" w:rsidRPr="00C222A9" w:rsidRDefault="00C53E01" w:rsidP="00C53E01">
      <w:pPr>
        <w:spacing w:after="0"/>
        <w:ind w:left="426"/>
        <w:rPr>
          <w:rFonts w:cs="Times New Roman"/>
        </w:rPr>
      </w:pPr>
    </w:p>
    <w:p w14:paraId="08955C5E" w14:textId="77777777" w:rsidR="00C53E01" w:rsidRPr="00C222A9" w:rsidRDefault="00C53E01" w:rsidP="003D6147">
      <w:pPr>
        <w:pStyle w:val="Listaszerbekezds"/>
        <w:numPr>
          <w:ilvl w:val="1"/>
          <w:numId w:val="21"/>
        </w:numPr>
        <w:spacing w:after="0"/>
        <w:rPr>
          <w:rFonts w:cs="Times New Roman"/>
          <w:b/>
        </w:rPr>
      </w:pPr>
      <w:r w:rsidRPr="00C222A9">
        <w:rPr>
          <w:rFonts w:cs="Times New Roman"/>
          <w:b/>
        </w:rPr>
        <w:t>Kapcsolódó közismereti, szakmai tartalmak</w:t>
      </w:r>
    </w:p>
    <w:p w14:paraId="65053E04" w14:textId="32B0A511" w:rsidR="00C53E01" w:rsidRDefault="00D81C48" w:rsidP="00C53E01">
      <w:pPr>
        <w:spacing w:after="0"/>
        <w:ind w:left="426"/>
        <w:rPr>
          <w:rFonts w:cs="Times New Roman"/>
        </w:rPr>
      </w:pPr>
      <w:r w:rsidRPr="00C222A9">
        <w:rPr>
          <w:rFonts w:cs="Times New Roman"/>
        </w:rPr>
        <w:t>Rajz (vetületi ábrázolás), Kémia (anyagok szerkezete), Fizika (mechanika, statika)</w:t>
      </w:r>
      <w:r w:rsidR="00CF636B" w:rsidRPr="00C222A9">
        <w:rPr>
          <w:rFonts w:cs="Times New Roman"/>
        </w:rPr>
        <w:t>, E</w:t>
      </w:r>
      <w:r w:rsidR="00821843" w:rsidRPr="00C222A9">
        <w:rPr>
          <w:rFonts w:cs="Times New Roman"/>
        </w:rPr>
        <w:t>r</w:t>
      </w:r>
      <w:r w:rsidR="00CF636B" w:rsidRPr="00C222A9">
        <w:rPr>
          <w:rFonts w:cs="Times New Roman"/>
        </w:rPr>
        <w:t>őgépek tantárgy.</w:t>
      </w:r>
    </w:p>
    <w:p w14:paraId="4D21A073" w14:textId="77777777" w:rsidR="00BA297C" w:rsidRPr="00C222A9" w:rsidRDefault="00BA297C" w:rsidP="00C53E01">
      <w:pPr>
        <w:spacing w:after="0"/>
        <w:ind w:left="426"/>
        <w:rPr>
          <w:rFonts w:cs="Times New Roman"/>
        </w:rPr>
      </w:pPr>
    </w:p>
    <w:p w14:paraId="1528FE51" w14:textId="77777777" w:rsidR="00C53E01" w:rsidRDefault="00C53E01" w:rsidP="003D6147">
      <w:pPr>
        <w:pStyle w:val="Listaszerbekezds"/>
        <w:numPr>
          <w:ilvl w:val="1"/>
          <w:numId w:val="21"/>
        </w:numPr>
        <w:spacing w:after="0"/>
        <w:rPr>
          <w:rFonts w:cs="Times New Roman"/>
          <w:b/>
        </w:rPr>
      </w:pPr>
      <w:r w:rsidRPr="00C222A9">
        <w:rPr>
          <w:rFonts w:cs="Times New Roman"/>
          <w:b/>
        </w:rPr>
        <w:t>Témakörök</w:t>
      </w:r>
    </w:p>
    <w:p w14:paraId="1E153C10" w14:textId="77777777" w:rsidR="00BA297C" w:rsidRPr="004434B1" w:rsidRDefault="00BA297C" w:rsidP="004434B1">
      <w:pPr>
        <w:spacing w:after="0"/>
        <w:ind w:left="496"/>
        <w:rPr>
          <w:rFonts w:cs="Times New Roman"/>
          <w:b/>
        </w:rPr>
      </w:pPr>
    </w:p>
    <w:p w14:paraId="60B11B40" w14:textId="07D2B86D" w:rsidR="00C53E01" w:rsidRPr="008F09DC" w:rsidRDefault="00D81C48" w:rsidP="003D6147">
      <w:pPr>
        <w:pStyle w:val="Listaszerbekezds"/>
        <w:numPr>
          <w:ilvl w:val="2"/>
          <w:numId w:val="11"/>
        </w:numPr>
        <w:tabs>
          <w:tab w:val="left" w:pos="1701"/>
          <w:tab w:val="right" w:pos="9072"/>
        </w:tabs>
        <w:spacing w:after="0"/>
        <w:ind w:hanging="1145"/>
        <w:rPr>
          <w:rFonts w:cs="Times New Roman"/>
          <w:b/>
          <w:i/>
        </w:rPr>
      </w:pPr>
      <w:r w:rsidRPr="008F09DC">
        <w:rPr>
          <w:rFonts w:cs="Times New Roman"/>
          <w:b/>
          <w:i/>
        </w:rPr>
        <w:t>Biztonsági ellenőrzés és üzemeltetés</w:t>
      </w:r>
      <w:r w:rsidR="00C53E01" w:rsidRPr="008F09DC">
        <w:rPr>
          <w:rFonts w:cs="Times New Roman"/>
          <w:b/>
          <w:i/>
        </w:rPr>
        <w:tab/>
      </w:r>
      <w:r w:rsidR="00651066" w:rsidRPr="008F09DC">
        <w:rPr>
          <w:rFonts w:cs="Times New Roman"/>
          <w:b/>
          <w:i/>
        </w:rPr>
        <w:t>36</w:t>
      </w:r>
      <w:r w:rsidR="00C53E01" w:rsidRPr="008F09DC">
        <w:rPr>
          <w:rFonts w:cs="Times New Roman"/>
          <w:b/>
          <w:i/>
        </w:rPr>
        <w:t xml:space="preserve"> óra/</w:t>
      </w:r>
      <w:r w:rsidR="00651066" w:rsidRPr="008F09DC">
        <w:rPr>
          <w:rFonts w:cs="Times New Roman"/>
          <w:b/>
          <w:i/>
        </w:rPr>
        <w:t>36</w:t>
      </w:r>
      <w:r w:rsidR="00C53E01" w:rsidRPr="008F09DC">
        <w:rPr>
          <w:rFonts w:cs="Times New Roman"/>
          <w:b/>
          <w:i/>
        </w:rPr>
        <w:t xml:space="preserve"> óra</w:t>
      </w:r>
    </w:p>
    <w:p w14:paraId="056F5E70" w14:textId="77777777" w:rsidR="00C53E01" w:rsidRPr="00C222A9" w:rsidRDefault="007E5A85" w:rsidP="00C53E01">
      <w:pPr>
        <w:spacing w:after="0"/>
        <w:ind w:left="851"/>
        <w:rPr>
          <w:rFonts w:cs="Times New Roman"/>
        </w:rPr>
      </w:pPr>
      <w:r w:rsidRPr="00C222A9">
        <w:rPr>
          <w:rFonts w:cs="Times New Roman"/>
        </w:rPr>
        <w:t>A szakhatóság által kiadott a mezőgazdasági vontatóvezetői jogosultság megszerzésére vonatkozó érvényben lévő tantervek szerint.</w:t>
      </w:r>
    </w:p>
    <w:p w14:paraId="1C86AFA7" w14:textId="77777777" w:rsidR="00C53E01" w:rsidRPr="00C222A9" w:rsidRDefault="00C53E01" w:rsidP="00C53E01">
      <w:pPr>
        <w:tabs>
          <w:tab w:val="left" w:pos="1418"/>
          <w:tab w:val="right" w:pos="9072"/>
        </w:tabs>
        <w:spacing w:after="0"/>
        <w:ind w:left="851"/>
        <w:rPr>
          <w:rFonts w:cs="Times New Roman"/>
        </w:rPr>
      </w:pPr>
    </w:p>
    <w:p w14:paraId="760D5FA6"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Motorok szerkezeti felépítése</w:t>
      </w:r>
      <w:r w:rsidR="00C53E01" w:rsidRPr="00C222A9">
        <w:rPr>
          <w:rFonts w:cs="Times New Roman"/>
          <w:b/>
          <w:i/>
        </w:rPr>
        <w:tab/>
      </w:r>
      <w:r w:rsidR="00651066" w:rsidRPr="00C222A9">
        <w:rPr>
          <w:rFonts w:cs="Times New Roman"/>
          <w:b/>
          <w:i/>
        </w:rPr>
        <w:t>26</w:t>
      </w:r>
      <w:r w:rsidR="00C53E01" w:rsidRPr="00C222A9">
        <w:rPr>
          <w:rFonts w:cs="Times New Roman"/>
          <w:b/>
          <w:i/>
        </w:rPr>
        <w:t xml:space="preserve"> óra/</w:t>
      </w:r>
      <w:r w:rsidR="00651066" w:rsidRPr="00C222A9">
        <w:rPr>
          <w:rFonts w:cs="Times New Roman"/>
          <w:b/>
          <w:i/>
        </w:rPr>
        <w:t>26</w:t>
      </w:r>
      <w:r w:rsidR="00C53E01" w:rsidRPr="00C222A9">
        <w:rPr>
          <w:rFonts w:cs="Times New Roman"/>
          <w:b/>
          <w:i/>
        </w:rPr>
        <w:t xml:space="preserve"> óra</w:t>
      </w:r>
    </w:p>
    <w:p w14:paraId="7A1B562B" w14:textId="77777777" w:rsidR="00D81C48" w:rsidRPr="00C222A9" w:rsidRDefault="00D81C48" w:rsidP="00D81C48">
      <w:pPr>
        <w:spacing w:after="0"/>
        <w:ind w:left="851"/>
        <w:rPr>
          <w:rFonts w:cs="Times New Roman"/>
        </w:rPr>
      </w:pPr>
      <w:r w:rsidRPr="00C222A9">
        <w:rPr>
          <w:rFonts w:cs="Times New Roman"/>
        </w:rPr>
        <w:t>A műhely biztonságtechnikai és tűzvédelmi szabályainak ismertetése.</w:t>
      </w:r>
    </w:p>
    <w:p w14:paraId="05C59AFF" w14:textId="77777777" w:rsidR="00D81C48" w:rsidRPr="00C222A9" w:rsidRDefault="00D81C48" w:rsidP="00D81C48">
      <w:pPr>
        <w:spacing w:after="0"/>
        <w:ind w:left="851"/>
        <w:rPr>
          <w:rFonts w:cs="Times New Roman"/>
        </w:rPr>
      </w:pPr>
      <w:r w:rsidRPr="00C222A9">
        <w:rPr>
          <w:rFonts w:cs="Times New Roman"/>
        </w:rPr>
        <w:t>Szerelő szerszámok bemutatása, használatuk, alkalmazásuk, elhelyezésük, műhelyrend.</w:t>
      </w:r>
    </w:p>
    <w:p w14:paraId="08D7E75B" w14:textId="77777777" w:rsidR="00D81C48" w:rsidRPr="00C222A9" w:rsidRDefault="00D81C48" w:rsidP="00D81C48">
      <w:pPr>
        <w:spacing w:after="0"/>
        <w:ind w:left="851"/>
        <w:rPr>
          <w:rFonts w:cs="Times New Roman"/>
        </w:rPr>
      </w:pPr>
      <w:r w:rsidRPr="00C222A9">
        <w:rPr>
          <w:rFonts w:cs="Times New Roman"/>
        </w:rPr>
        <w:t xml:space="preserve">Otto- és dízelmotorok összehasonlítása, fő szerkezeti részek bemutatása, azonosságok és eltérések keresése. </w:t>
      </w:r>
    </w:p>
    <w:p w14:paraId="5DD342CE" w14:textId="77777777" w:rsidR="00D81C48" w:rsidRPr="00C222A9" w:rsidRDefault="00D81C48" w:rsidP="00D81C48">
      <w:pPr>
        <w:spacing w:after="0"/>
        <w:ind w:left="851"/>
        <w:rPr>
          <w:rFonts w:cs="Times New Roman"/>
        </w:rPr>
      </w:pPr>
      <w:r w:rsidRPr="00C222A9">
        <w:rPr>
          <w:rFonts w:cs="Times New Roman"/>
        </w:rPr>
        <w:t>Motortömbök kialakításának bemutatása, a hengerperselyek szerelése.</w:t>
      </w:r>
    </w:p>
    <w:p w14:paraId="0CB6D43F" w14:textId="77777777" w:rsidR="00D81C48" w:rsidRPr="00C222A9" w:rsidRDefault="00D81C48" w:rsidP="00D81C48">
      <w:pPr>
        <w:spacing w:after="0"/>
        <w:ind w:left="851"/>
        <w:rPr>
          <w:rFonts w:cs="Times New Roman"/>
        </w:rPr>
      </w:pPr>
      <w:r w:rsidRPr="00C222A9">
        <w:rPr>
          <w:rFonts w:cs="Times New Roman"/>
        </w:rPr>
        <w:t>Forgattyús hajtómű szerelése és beállítása.</w:t>
      </w:r>
    </w:p>
    <w:p w14:paraId="5CF92E94" w14:textId="77777777" w:rsidR="00C53E01" w:rsidRPr="00C222A9" w:rsidRDefault="00D81C48" w:rsidP="00D81C48">
      <w:pPr>
        <w:spacing w:after="0"/>
        <w:ind w:left="851"/>
        <w:rPr>
          <w:rFonts w:cs="Times New Roman"/>
        </w:rPr>
      </w:pPr>
      <w:r w:rsidRPr="00C222A9">
        <w:rPr>
          <w:rFonts w:cs="Times New Roman"/>
        </w:rPr>
        <w:lastRenderedPageBreak/>
        <w:t>A motorokon alkalmazott vezérlési rendszerek bemutatása, a hengerfejek szerelése, szelephézag állítása.</w:t>
      </w:r>
    </w:p>
    <w:p w14:paraId="5E7CDEB9" w14:textId="77777777" w:rsidR="00C53E01" w:rsidRPr="00C222A9" w:rsidRDefault="00C53E01" w:rsidP="00C53E01">
      <w:pPr>
        <w:tabs>
          <w:tab w:val="left" w:pos="1418"/>
          <w:tab w:val="right" w:pos="9072"/>
        </w:tabs>
        <w:spacing w:after="0"/>
        <w:ind w:left="851"/>
        <w:rPr>
          <w:rFonts w:cs="Times New Roman"/>
        </w:rPr>
      </w:pPr>
    </w:p>
    <w:p w14:paraId="77793BD1"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Tüzelőanyag ellátó rendszerek kialakítása</w:t>
      </w:r>
      <w:r w:rsidR="00C53E01" w:rsidRPr="00C222A9">
        <w:rPr>
          <w:rFonts w:cs="Times New Roman"/>
          <w:b/>
          <w:i/>
        </w:rPr>
        <w:tab/>
      </w:r>
      <w:r w:rsidR="00651066" w:rsidRPr="00C222A9">
        <w:rPr>
          <w:rFonts w:cs="Times New Roman"/>
          <w:b/>
          <w:i/>
        </w:rPr>
        <w:t>24</w:t>
      </w:r>
      <w:r w:rsidR="00C53E01" w:rsidRPr="00C222A9">
        <w:rPr>
          <w:rFonts w:cs="Times New Roman"/>
          <w:b/>
          <w:i/>
        </w:rPr>
        <w:t xml:space="preserve"> óra/</w:t>
      </w:r>
      <w:r w:rsidR="00651066" w:rsidRPr="00C222A9">
        <w:rPr>
          <w:rFonts w:cs="Times New Roman"/>
          <w:b/>
          <w:i/>
        </w:rPr>
        <w:t>24</w:t>
      </w:r>
      <w:r w:rsidR="00C53E01" w:rsidRPr="00C222A9">
        <w:rPr>
          <w:rFonts w:cs="Times New Roman"/>
          <w:b/>
          <w:i/>
        </w:rPr>
        <w:t xml:space="preserve"> óra</w:t>
      </w:r>
    </w:p>
    <w:p w14:paraId="00F8AE40" w14:textId="77777777" w:rsidR="007E5A85" w:rsidRPr="00C222A9" w:rsidRDefault="007E5A85" w:rsidP="007E5A85">
      <w:pPr>
        <w:spacing w:after="0"/>
        <w:ind w:left="851"/>
        <w:rPr>
          <w:rFonts w:cs="Times New Roman"/>
        </w:rPr>
      </w:pPr>
      <w:r w:rsidRPr="00C222A9">
        <w:rPr>
          <w:rFonts w:cs="Times New Roman"/>
        </w:rPr>
        <w:t>Otto-motorok tüzelőanyag ellátó rendszerének bemutatása, fő szerkezeti egységek. Benzin befecskendező rendszer fő szerkezeti részeinek bemutatása.</w:t>
      </w:r>
    </w:p>
    <w:p w14:paraId="5F418153" w14:textId="77777777" w:rsidR="007E5A85" w:rsidRPr="00C222A9" w:rsidRDefault="007E5A85" w:rsidP="007E5A85">
      <w:pPr>
        <w:spacing w:after="0"/>
        <w:ind w:left="851"/>
        <w:rPr>
          <w:rFonts w:cs="Times New Roman"/>
        </w:rPr>
      </w:pPr>
      <w:r w:rsidRPr="00C222A9">
        <w:rPr>
          <w:rFonts w:cs="Times New Roman"/>
        </w:rPr>
        <w:t>Dízelmotorok tüzelőanyag ellátó rendszerének bemutatása. Szerkezeti egységek szerelése, karbantartási feladatok elvégzése.</w:t>
      </w:r>
    </w:p>
    <w:p w14:paraId="6F0B3035" w14:textId="77777777" w:rsidR="007E5A85" w:rsidRPr="00C222A9" w:rsidRDefault="007E5A85" w:rsidP="007E5A85">
      <w:pPr>
        <w:spacing w:after="0"/>
        <w:ind w:left="851"/>
        <w:rPr>
          <w:rFonts w:cs="Times New Roman"/>
        </w:rPr>
      </w:pPr>
      <w:r w:rsidRPr="00C222A9">
        <w:rPr>
          <w:rFonts w:cs="Times New Roman"/>
        </w:rPr>
        <w:t>Légtelenítés, üzemzavar jellegű hibák felismerése és elhárítása.</w:t>
      </w:r>
    </w:p>
    <w:p w14:paraId="1B454B81" w14:textId="77777777" w:rsidR="007E5A85" w:rsidRPr="00C222A9" w:rsidRDefault="007E5A85" w:rsidP="007E5A85">
      <w:pPr>
        <w:spacing w:after="0"/>
        <w:ind w:left="851"/>
        <w:rPr>
          <w:rFonts w:cs="Times New Roman"/>
        </w:rPr>
      </w:pPr>
      <w:r w:rsidRPr="00C222A9">
        <w:rPr>
          <w:rFonts w:cs="Times New Roman"/>
        </w:rPr>
        <w:t>Befecskendező fúvókák szerelése és beállítása.</w:t>
      </w:r>
    </w:p>
    <w:p w14:paraId="4C6E5D38" w14:textId="77777777" w:rsidR="007E5A85" w:rsidRPr="00C222A9" w:rsidRDefault="007E5A85" w:rsidP="007E5A85">
      <w:pPr>
        <w:spacing w:after="0"/>
        <w:ind w:left="851"/>
        <w:rPr>
          <w:rFonts w:cs="Times New Roman"/>
        </w:rPr>
      </w:pPr>
      <w:r w:rsidRPr="00C222A9">
        <w:rPr>
          <w:rFonts w:cs="Times New Roman"/>
        </w:rPr>
        <w:t>Különféle befecskendező szivattyúk szerkezeti felépítése.</w:t>
      </w:r>
    </w:p>
    <w:p w14:paraId="40FB0084" w14:textId="77777777" w:rsidR="007E5A85" w:rsidRPr="00C222A9" w:rsidRDefault="007E5A85" w:rsidP="007E5A85">
      <w:pPr>
        <w:spacing w:after="0"/>
        <w:ind w:left="851"/>
        <w:rPr>
          <w:rFonts w:cs="Times New Roman"/>
        </w:rPr>
      </w:pPr>
      <w:r w:rsidRPr="00C222A9">
        <w:rPr>
          <w:rFonts w:cs="Times New Roman"/>
        </w:rPr>
        <w:t>A szivattyúk próbapadi ellenőrzése, beállítása. Szabályzók próbapadi ellenőrzése és beszabályozása.</w:t>
      </w:r>
    </w:p>
    <w:p w14:paraId="784F9341" w14:textId="77777777" w:rsidR="00C53E01" w:rsidRPr="00C222A9" w:rsidRDefault="007E5A85" w:rsidP="007E5A85">
      <w:pPr>
        <w:spacing w:after="0"/>
        <w:ind w:left="851"/>
        <w:rPr>
          <w:rFonts w:cs="Times New Roman"/>
        </w:rPr>
      </w:pPr>
      <w:r w:rsidRPr="00C222A9">
        <w:rPr>
          <w:rFonts w:cs="Times New Roman"/>
        </w:rPr>
        <w:t>Korszerű befecskendezési rendszerek bemutatása, üzemeltetési feltételek biztosítása.</w:t>
      </w:r>
    </w:p>
    <w:p w14:paraId="1FD11382" w14:textId="77777777" w:rsidR="00C53E01" w:rsidRPr="00C222A9" w:rsidRDefault="00C53E01" w:rsidP="00C53E01">
      <w:pPr>
        <w:tabs>
          <w:tab w:val="left" w:pos="1418"/>
          <w:tab w:val="right" w:pos="9072"/>
        </w:tabs>
        <w:spacing w:after="0"/>
        <w:ind w:left="851"/>
        <w:rPr>
          <w:rFonts w:cs="Times New Roman"/>
        </w:rPr>
      </w:pPr>
    </w:p>
    <w:p w14:paraId="32E63579"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Kenési és hűtési rendszerek</w:t>
      </w:r>
      <w:r w:rsidR="00C53E01" w:rsidRPr="00C222A9">
        <w:rPr>
          <w:rFonts w:cs="Times New Roman"/>
          <w:b/>
          <w:i/>
        </w:rPr>
        <w:tab/>
      </w:r>
      <w:r w:rsidR="00651066" w:rsidRPr="00C222A9">
        <w:rPr>
          <w:rFonts w:cs="Times New Roman"/>
          <w:b/>
          <w:i/>
        </w:rPr>
        <w:t>6</w:t>
      </w:r>
      <w:r w:rsidR="00C53E01" w:rsidRPr="00C222A9">
        <w:rPr>
          <w:rFonts w:cs="Times New Roman"/>
          <w:b/>
          <w:i/>
        </w:rPr>
        <w:t xml:space="preserve"> óra/</w:t>
      </w:r>
      <w:r w:rsidR="00651066" w:rsidRPr="00C222A9">
        <w:rPr>
          <w:rFonts w:cs="Times New Roman"/>
          <w:b/>
          <w:i/>
        </w:rPr>
        <w:t>6</w:t>
      </w:r>
      <w:r w:rsidR="00C53E01" w:rsidRPr="00C222A9">
        <w:rPr>
          <w:rFonts w:cs="Times New Roman"/>
          <w:b/>
          <w:i/>
        </w:rPr>
        <w:t xml:space="preserve"> óra</w:t>
      </w:r>
    </w:p>
    <w:p w14:paraId="449E353A" w14:textId="77777777" w:rsidR="007E5A85" w:rsidRPr="00C222A9" w:rsidRDefault="007E5A85" w:rsidP="007E5A85">
      <w:pPr>
        <w:spacing w:after="0"/>
        <w:ind w:left="851"/>
        <w:rPr>
          <w:rFonts w:cs="Times New Roman"/>
        </w:rPr>
      </w:pPr>
      <w:r w:rsidRPr="00C222A9">
        <w:rPr>
          <w:rFonts w:cs="Times New Roman"/>
        </w:rPr>
        <w:t>A motorok kenési rendszerének bemutatása.</w:t>
      </w:r>
    </w:p>
    <w:p w14:paraId="046CDCD9" w14:textId="77777777" w:rsidR="007E5A85" w:rsidRPr="00C222A9" w:rsidRDefault="007E5A85" w:rsidP="007E5A85">
      <w:pPr>
        <w:spacing w:after="0"/>
        <w:ind w:left="851"/>
        <w:rPr>
          <w:rFonts w:cs="Times New Roman"/>
        </w:rPr>
      </w:pPr>
      <w:r w:rsidRPr="00C222A9">
        <w:rPr>
          <w:rFonts w:cs="Times New Roman"/>
        </w:rPr>
        <w:t>A nyomórendszerű kenési rendszerek szerkezeti elemeinek megismerése, az elemek működéséhez szükséges feltételek bemutatása. A karbantartási feladatok bemutatása, gyakorlása.</w:t>
      </w:r>
    </w:p>
    <w:p w14:paraId="5F611E16" w14:textId="77777777" w:rsidR="007E5A85" w:rsidRPr="00C222A9" w:rsidRDefault="007E5A85" w:rsidP="007E5A85">
      <w:pPr>
        <w:spacing w:after="0"/>
        <w:ind w:left="851"/>
        <w:rPr>
          <w:rFonts w:cs="Times New Roman"/>
        </w:rPr>
      </w:pPr>
      <w:r w:rsidRPr="00C222A9">
        <w:rPr>
          <w:rFonts w:cs="Times New Roman"/>
        </w:rPr>
        <w:t>Erőgépeken alkalmazott hűtési rendszerek (levegő, folyadék) bemutatása, szerkezeti elemeinek gyakorlati megismerése.</w:t>
      </w:r>
    </w:p>
    <w:p w14:paraId="2BCC271B" w14:textId="77777777" w:rsidR="00C53E01" w:rsidRPr="00C222A9" w:rsidRDefault="007E5A85" w:rsidP="007E5A85">
      <w:pPr>
        <w:spacing w:after="0"/>
        <w:ind w:left="851"/>
        <w:rPr>
          <w:rFonts w:cs="Times New Roman"/>
        </w:rPr>
      </w:pPr>
      <w:r w:rsidRPr="00C222A9">
        <w:rPr>
          <w:rFonts w:cs="Times New Roman"/>
        </w:rPr>
        <w:t>Az üzemi hőfok ellenőrzése, a hűtési rendszer karbantartási feladatainak bemutatása, gyakorlása.</w:t>
      </w:r>
    </w:p>
    <w:p w14:paraId="52050CFA" w14:textId="77777777" w:rsidR="00C53E01" w:rsidRPr="00C222A9" w:rsidRDefault="00C53E01" w:rsidP="00C53E01">
      <w:pPr>
        <w:tabs>
          <w:tab w:val="left" w:pos="1418"/>
          <w:tab w:val="right" w:pos="9072"/>
        </w:tabs>
        <w:spacing w:after="0"/>
        <w:ind w:left="851"/>
        <w:rPr>
          <w:rFonts w:cs="Times New Roman"/>
        </w:rPr>
      </w:pPr>
    </w:p>
    <w:p w14:paraId="26CFA851"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Agrárműszaki erőforrások mechanikus teljesítmény-átviteli rendszerei</w:t>
      </w:r>
      <w:r w:rsidR="00651066" w:rsidRPr="00C222A9">
        <w:rPr>
          <w:rFonts w:cs="Times New Roman"/>
          <w:b/>
          <w:i/>
        </w:rPr>
        <w:t xml:space="preserve"> </w:t>
      </w:r>
      <w:r w:rsidRPr="00C222A9">
        <w:rPr>
          <w:rFonts w:cs="Times New Roman"/>
          <w:b/>
          <w:i/>
        </w:rPr>
        <w:t xml:space="preserve"> </w:t>
      </w:r>
      <w:r w:rsidR="00C53E01" w:rsidRPr="00C222A9">
        <w:rPr>
          <w:rFonts w:cs="Times New Roman"/>
          <w:b/>
          <w:i/>
        </w:rPr>
        <w:tab/>
      </w:r>
      <w:r w:rsidR="00FE1D7E" w:rsidRPr="00C222A9">
        <w:rPr>
          <w:rFonts w:cs="Times New Roman"/>
          <w:b/>
          <w:i/>
        </w:rPr>
        <w:t>10</w:t>
      </w:r>
      <w:r w:rsidR="00C53E01" w:rsidRPr="00C222A9">
        <w:rPr>
          <w:rFonts w:cs="Times New Roman"/>
          <w:b/>
          <w:i/>
        </w:rPr>
        <w:t xml:space="preserve"> óra/</w:t>
      </w:r>
      <w:r w:rsidR="00FE1D7E" w:rsidRPr="00C222A9">
        <w:rPr>
          <w:rFonts w:cs="Times New Roman"/>
          <w:b/>
          <w:i/>
        </w:rPr>
        <w:t>10</w:t>
      </w:r>
      <w:r w:rsidR="00C53E01" w:rsidRPr="00C222A9">
        <w:rPr>
          <w:rFonts w:cs="Times New Roman"/>
          <w:b/>
          <w:i/>
        </w:rPr>
        <w:t xml:space="preserve"> óra</w:t>
      </w:r>
    </w:p>
    <w:p w14:paraId="0778E892" w14:textId="77777777" w:rsidR="007E5A85" w:rsidRPr="00C222A9" w:rsidRDefault="007E5A85" w:rsidP="007E5A85">
      <w:pPr>
        <w:spacing w:after="0"/>
        <w:ind w:left="851"/>
        <w:rPr>
          <w:rFonts w:cs="Times New Roman"/>
        </w:rPr>
      </w:pPr>
      <w:r w:rsidRPr="00C222A9">
        <w:rPr>
          <w:rFonts w:cs="Times New Roman"/>
        </w:rPr>
        <w:t xml:space="preserve">A mechanikus teljesítmény-átviteli berendezések bemutatása, az egyes egységek erőgépeken betöltött szerepének bemutatása. </w:t>
      </w:r>
    </w:p>
    <w:p w14:paraId="447EE4E8" w14:textId="77777777" w:rsidR="007E5A85" w:rsidRPr="00C222A9" w:rsidRDefault="007E5A85" w:rsidP="007E5A85">
      <w:pPr>
        <w:spacing w:after="0"/>
        <w:ind w:left="851"/>
        <w:rPr>
          <w:rFonts w:cs="Times New Roman"/>
        </w:rPr>
      </w:pPr>
      <w:r w:rsidRPr="00C222A9">
        <w:rPr>
          <w:rFonts w:cs="Times New Roman"/>
        </w:rPr>
        <w:t xml:space="preserve">Tengelykapcsolók (egy és többtárcsás, száraz és </w:t>
      </w:r>
      <w:proofErr w:type="spellStart"/>
      <w:r w:rsidRPr="00C222A9">
        <w:rPr>
          <w:rFonts w:cs="Times New Roman"/>
        </w:rPr>
        <w:t>olajbanfutó</w:t>
      </w:r>
      <w:proofErr w:type="spellEnd"/>
      <w:r w:rsidRPr="00C222A9">
        <w:rPr>
          <w:rFonts w:cs="Times New Roman"/>
        </w:rPr>
        <w:t>) szerkezeti részeinek bemutatása, kezelése, karbantartása, beállítása. A tengelykapcsolók működtetési rendszereinek bemutatása, beállítások gyakorlása.</w:t>
      </w:r>
    </w:p>
    <w:p w14:paraId="53207724" w14:textId="77777777" w:rsidR="007E5A85" w:rsidRPr="00C222A9" w:rsidRDefault="007E5A85" w:rsidP="007E5A85">
      <w:pPr>
        <w:spacing w:after="0"/>
        <w:ind w:left="851"/>
        <w:rPr>
          <w:rFonts w:cs="Times New Roman"/>
        </w:rPr>
      </w:pPr>
      <w:r w:rsidRPr="00C222A9">
        <w:rPr>
          <w:rFonts w:cs="Times New Roman"/>
        </w:rPr>
        <w:t>A nyomatékváltók szerkezeti részeinek bemutatása, kezelése, karbantartása, szerelése (egylépcsős, előtéttengelyes, szorzórendszerű, többtengelyes, bolygóműves). A fokozatok kapcsolási lehetőségeinek és az áttételek bemutatása.</w:t>
      </w:r>
    </w:p>
    <w:p w14:paraId="1F877845" w14:textId="77777777" w:rsidR="007E5A85" w:rsidRPr="00C222A9" w:rsidRDefault="007E5A85" w:rsidP="007E5A85">
      <w:pPr>
        <w:spacing w:after="0"/>
        <w:ind w:left="851"/>
        <w:rPr>
          <w:rFonts w:cs="Times New Roman"/>
        </w:rPr>
      </w:pPr>
      <w:r w:rsidRPr="00C222A9">
        <w:rPr>
          <w:rFonts w:cs="Times New Roman"/>
        </w:rPr>
        <w:t>Osztóművek szerkezeti részeinek bemutatása, kezelése, karbantartása és szerelése.</w:t>
      </w:r>
    </w:p>
    <w:p w14:paraId="2B1DC0E4" w14:textId="77777777" w:rsidR="007E5A85" w:rsidRPr="00C222A9" w:rsidRDefault="007E5A85" w:rsidP="007E5A85">
      <w:pPr>
        <w:spacing w:after="0"/>
        <w:ind w:left="851"/>
        <w:rPr>
          <w:rFonts w:cs="Times New Roman"/>
        </w:rPr>
      </w:pPr>
      <w:r w:rsidRPr="00C222A9">
        <w:rPr>
          <w:rFonts w:cs="Times New Roman"/>
        </w:rPr>
        <w:t>Kiegyenlítőművek és kiegyenlítőmű zár szerkezeti megoldásainak bemutatása, kezelése, karbantartása.</w:t>
      </w:r>
    </w:p>
    <w:p w14:paraId="2F7DABCB" w14:textId="77777777" w:rsidR="00C53E01" w:rsidRPr="00C222A9" w:rsidRDefault="007E5A85" w:rsidP="007E5A85">
      <w:pPr>
        <w:spacing w:after="0"/>
        <w:ind w:left="851"/>
        <w:rPr>
          <w:rFonts w:cs="Times New Roman"/>
        </w:rPr>
      </w:pPr>
      <w:r w:rsidRPr="00C222A9">
        <w:rPr>
          <w:rFonts w:cs="Times New Roman"/>
        </w:rPr>
        <w:t>Teljesítmény leadó tengely kialakítása, hajtásának és kapcsolásának bemutatása. Kardántengely felszerelése.</w:t>
      </w:r>
    </w:p>
    <w:p w14:paraId="033450BC" w14:textId="77777777" w:rsidR="00C53E01" w:rsidRPr="00C222A9" w:rsidRDefault="00C53E01" w:rsidP="00C53E01">
      <w:pPr>
        <w:tabs>
          <w:tab w:val="left" w:pos="1418"/>
          <w:tab w:val="right" w:pos="9072"/>
        </w:tabs>
        <w:spacing w:after="0"/>
        <w:ind w:left="851"/>
        <w:rPr>
          <w:rFonts w:cs="Times New Roman"/>
        </w:rPr>
      </w:pPr>
    </w:p>
    <w:p w14:paraId="0909E270"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Agrárműszaki erőforrások hidraulikus teljesítmény-átviteli rendszerei  </w:t>
      </w:r>
      <w:r w:rsidR="00C53E01" w:rsidRPr="00C222A9">
        <w:rPr>
          <w:rFonts w:cs="Times New Roman"/>
          <w:b/>
          <w:i/>
        </w:rPr>
        <w:tab/>
      </w:r>
      <w:r w:rsidR="00FE1D7E" w:rsidRPr="00C222A9">
        <w:rPr>
          <w:rFonts w:cs="Times New Roman"/>
          <w:b/>
          <w:i/>
        </w:rPr>
        <w:t>8</w:t>
      </w:r>
      <w:r w:rsidR="00C53E01" w:rsidRPr="00C222A9">
        <w:rPr>
          <w:rFonts w:cs="Times New Roman"/>
          <w:b/>
          <w:i/>
        </w:rPr>
        <w:t xml:space="preserve"> óra/</w:t>
      </w:r>
      <w:r w:rsidR="00FE1D7E" w:rsidRPr="00C222A9">
        <w:rPr>
          <w:rFonts w:cs="Times New Roman"/>
          <w:b/>
          <w:i/>
        </w:rPr>
        <w:t>8</w:t>
      </w:r>
      <w:r w:rsidR="00C53E01" w:rsidRPr="00C222A9">
        <w:rPr>
          <w:rFonts w:cs="Times New Roman"/>
          <w:b/>
          <w:i/>
        </w:rPr>
        <w:t xml:space="preserve"> óra</w:t>
      </w:r>
    </w:p>
    <w:p w14:paraId="5B40A79F" w14:textId="77777777" w:rsidR="007E5A85" w:rsidRPr="00C222A9" w:rsidRDefault="007E5A85" w:rsidP="007E5A85">
      <w:pPr>
        <w:spacing w:after="0"/>
        <w:ind w:left="851"/>
        <w:rPr>
          <w:rFonts w:cs="Times New Roman"/>
        </w:rPr>
      </w:pPr>
      <w:r w:rsidRPr="00C222A9">
        <w:rPr>
          <w:rFonts w:cs="Times New Roman"/>
        </w:rPr>
        <w:t>Hidraulikus teljesítmény-átvitel szerkezeti egységeinek bemutatása, összeszerelése és működtetése.</w:t>
      </w:r>
    </w:p>
    <w:p w14:paraId="5A6B73CA" w14:textId="77777777" w:rsidR="007E5A85" w:rsidRPr="00C222A9" w:rsidRDefault="007E5A85" w:rsidP="007E5A85">
      <w:pPr>
        <w:spacing w:after="0"/>
        <w:ind w:left="851"/>
        <w:rPr>
          <w:rFonts w:cs="Times New Roman"/>
        </w:rPr>
      </w:pPr>
      <w:r w:rsidRPr="00C222A9">
        <w:rPr>
          <w:rFonts w:cs="Times New Roman"/>
        </w:rPr>
        <w:t xml:space="preserve">Az </w:t>
      </w:r>
      <w:proofErr w:type="spellStart"/>
      <w:r w:rsidRPr="00C222A9">
        <w:rPr>
          <w:rFonts w:cs="Times New Roman"/>
        </w:rPr>
        <w:t>energiaátalakítók</w:t>
      </w:r>
      <w:proofErr w:type="spellEnd"/>
      <w:r w:rsidRPr="00C222A9">
        <w:rPr>
          <w:rFonts w:cs="Times New Roman"/>
        </w:rPr>
        <w:t xml:space="preserve"> bemutatása. A hidraulika szivattyúk, </w:t>
      </w:r>
      <w:proofErr w:type="spellStart"/>
      <w:r w:rsidRPr="00C222A9">
        <w:rPr>
          <w:rFonts w:cs="Times New Roman"/>
        </w:rPr>
        <w:t>hidromotorok</w:t>
      </w:r>
      <w:proofErr w:type="spellEnd"/>
      <w:r w:rsidRPr="00C222A9">
        <w:rPr>
          <w:rFonts w:cs="Times New Roman"/>
        </w:rPr>
        <w:t xml:space="preserve">, hidraulikus munkahengerek szerelése. Irányítókészülékek (pl. nyomás-, út- és áramirányítók) szerkezeti elemeinek megismerése, szerelése. </w:t>
      </w:r>
    </w:p>
    <w:p w14:paraId="6745F2A8" w14:textId="77777777" w:rsidR="007E5A85" w:rsidRPr="00C222A9" w:rsidRDefault="007E5A85" w:rsidP="007E5A85">
      <w:pPr>
        <w:spacing w:after="0"/>
        <w:ind w:left="851"/>
        <w:rPr>
          <w:rFonts w:cs="Times New Roman"/>
        </w:rPr>
      </w:pPr>
      <w:r w:rsidRPr="00C222A9">
        <w:rPr>
          <w:rFonts w:cs="Times New Roman"/>
        </w:rPr>
        <w:t xml:space="preserve">Egyéb szerelvények kialakításának bemutatása, szerelése. </w:t>
      </w:r>
    </w:p>
    <w:p w14:paraId="017B14EA" w14:textId="77777777" w:rsidR="007E5A85" w:rsidRPr="00C222A9" w:rsidRDefault="007E5A85" w:rsidP="007E5A85">
      <w:pPr>
        <w:spacing w:after="0"/>
        <w:ind w:left="851"/>
        <w:rPr>
          <w:rFonts w:cs="Times New Roman"/>
        </w:rPr>
      </w:pPr>
      <w:r w:rsidRPr="00C222A9">
        <w:rPr>
          <w:rFonts w:cs="Times New Roman"/>
        </w:rPr>
        <w:t>Különböző hidraulikus rendszerek jellemző paramétereinek mérése, beállítások gyakorlása.</w:t>
      </w:r>
    </w:p>
    <w:p w14:paraId="69DE0E7A" w14:textId="77777777" w:rsidR="00C53E01" w:rsidRPr="00C222A9" w:rsidRDefault="007E5A85" w:rsidP="007E5A85">
      <w:pPr>
        <w:spacing w:after="0"/>
        <w:ind w:left="851"/>
        <w:rPr>
          <w:rFonts w:cs="Times New Roman"/>
        </w:rPr>
      </w:pPr>
      <w:r w:rsidRPr="00C222A9">
        <w:rPr>
          <w:rFonts w:cs="Times New Roman"/>
        </w:rPr>
        <w:lastRenderedPageBreak/>
        <w:t>Hidraulikus rendszerek ellenőrzése és karbantartása, a karbantartási feladatok gyakorlása.</w:t>
      </w:r>
    </w:p>
    <w:p w14:paraId="06DE4461" w14:textId="77777777" w:rsidR="00C53E01" w:rsidRPr="00C222A9" w:rsidRDefault="00C53E01" w:rsidP="00C53E01">
      <w:pPr>
        <w:tabs>
          <w:tab w:val="left" w:pos="1418"/>
          <w:tab w:val="right" w:pos="9072"/>
        </w:tabs>
        <w:spacing w:after="0"/>
        <w:ind w:left="851"/>
        <w:rPr>
          <w:rFonts w:cs="Times New Roman"/>
        </w:rPr>
      </w:pPr>
    </w:p>
    <w:p w14:paraId="17F1E4F4"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Vonó- és függesztő-szerkezetek</w:t>
      </w:r>
      <w:r w:rsidR="00C53E01" w:rsidRPr="00C222A9">
        <w:rPr>
          <w:rFonts w:cs="Times New Roman"/>
          <w:b/>
          <w:i/>
        </w:rPr>
        <w:tab/>
      </w:r>
      <w:r w:rsidR="00FE1D7E" w:rsidRPr="00C222A9">
        <w:rPr>
          <w:rFonts w:cs="Times New Roman"/>
          <w:b/>
          <w:i/>
        </w:rPr>
        <w:t>5</w:t>
      </w:r>
      <w:r w:rsidR="00C53E01" w:rsidRPr="00C222A9">
        <w:rPr>
          <w:rFonts w:cs="Times New Roman"/>
          <w:b/>
          <w:i/>
        </w:rPr>
        <w:t xml:space="preserve"> óra/</w:t>
      </w:r>
      <w:r w:rsidR="00FE1D7E" w:rsidRPr="00C222A9">
        <w:rPr>
          <w:rFonts w:cs="Times New Roman"/>
          <w:b/>
          <w:i/>
        </w:rPr>
        <w:t>5</w:t>
      </w:r>
      <w:r w:rsidR="00C53E01" w:rsidRPr="00C222A9">
        <w:rPr>
          <w:rFonts w:cs="Times New Roman"/>
          <w:b/>
          <w:i/>
        </w:rPr>
        <w:t xml:space="preserve"> óra</w:t>
      </w:r>
    </w:p>
    <w:p w14:paraId="35E92275" w14:textId="77777777" w:rsidR="007E5A85" w:rsidRPr="00C222A9" w:rsidRDefault="007E5A85" w:rsidP="007E5A85">
      <w:pPr>
        <w:spacing w:after="0"/>
        <w:ind w:left="851"/>
        <w:rPr>
          <w:rFonts w:cs="Times New Roman"/>
        </w:rPr>
      </w:pPr>
      <w:r w:rsidRPr="00C222A9">
        <w:rPr>
          <w:rFonts w:cs="Times New Roman"/>
        </w:rPr>
        <w:t>Vonó-, függesztő- és munkagép emelő szerkezetek bemutatása.</w:t>
      </w:r>
    </w:p>
    <w:p w14:paraId="4BDBB6B9" w14:textId="77777777" w:rsidR="007E5A85" w:rsidRPr="00C222A9" w:rsidRDefault="007E5A85" w:rsidP="007E5A85">
      <w:pPr>
        <w:spacing w:after="0"/>
        <w:ind w:left="851"/>
        <w:rPr>
          <w:rFonts w:cs="Times New Roman"/>
        </w:rPr>
      </w:pPr>
      <w:r w:rsidRPr="00C222A9">
        <w:rPr>
          <w:rFonts w:cs="Times New Roman"/>
        </w:rPr>
        <w:t xml:space="preserve">Két- és </w:t>
      </w:r>
      <w:proofErr w:type="spellStart"/>
      <w:r w:rsidRPr="00C222A9">
        <w:rPr>
          <w:rFonts w:cs="Times New Roman"/>
        </w:rPr>
        <w:t>hárompont</w:t>
      </w:r>
      <w:proofErr w:type="spellEnd"/>
      <w:r w:rsidRPr="00C222A9">
        <w:rPr>
          <w:rFonts w:cs="Times New Roman"/>
        </w:rPr>
        <w:t xml:space="preserve"> függesztés, függesztő szerkezetek bemutatása, átszerelésének gyakorlása.</w:t>
      </w:r>
    </w:p>
    <w:p w14:paraId="46FDB757" w14:textId="77777777" w:rsidR="007E5A85" w:rsidRPr="00C222A9" w:rsidRDefault="007E5A85" w:rsidP="007E5A85">
      <w:pPr>
        <w:spacing w:after="0"/>
        <w:ind w:left="851"/>
        <w:rPr>
          <w:rFonts w:cs="Times New Roman"/>
        </w:rPr>
      </w:pPr>
      <w:r w:rsidRPr="00C222A9">
        <w:rPr>
          <w:rFonts w:cs="Times New Roman"/>
        </w:rPr>
        <w:t>Az erőgépek kezelőszerveinek (mechanikus, elektronikus) használatának gyakorlása.</w:t>
      </w:r>
    </w:p>
    <w:p w14:paraId="0E6F602C" w14:textId="77777777" w:rsidR="00C53E01" w:rsidRPr="00C222A9" w:rsidRDefault="007E5A85" w:rsidP="007E5A85">
      <w:pPr>
        <w:spacing w:after="0"/>
        <w:ind w:left="851"/>
        <w:rPr>
          <w:rFonts w:cs="Times New Roman"/>
        </w:rPr>
      </w:pPr>
      <w:r w:rsidRPr="00C222A9">
        <w:rPr>
          <w:rFonts w:cs="Times New Roman"/>
        </w:rPr>
        <w:t>A szabályozás lehetőségeinek bemutatása, tanulmányozása, alkalmazása és a beállítások gyakorlása.</w:t>
      </w:r>
    </w:p>
    <w:p w14:paraId="61C92A1C" w14:textId="77777777" w:rsidR="00C53E01" w:rsidRPr="00C222A9" w:rsidRDefault="00C53E01" w:rsidP="00C53E01">
      <w:pPr>
        <w:tabs>
          <w:tab w:val="left" w:pos="1418"/>
          <w:tab w:val="right" w:pos="9072"/>
        </w:tabs>
        <w:spacing w:after="0"/>
        <w:ind w:left="851"/>
        <w:rPr>
          <w:rFonts w:cs="Times New Roman"/>
        </w:rPr>
      </w:pPr>
    </w:p>
    <w:p w14:paraId="7D6161DD"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Járó- és kormányszerkezetek</w:t>
      </w:r>
      <w:r w:rsidR="00C53E01" w:rsidRPr="00C222A9">
        <w:rPr>
          <w:rFonts w:cs="Times New Roman"/>
          <w:b/>
          <w:i/>
        </w:rPr>
        <w:tab/>
      </w:r>
      <w:r w:rsidR="00FE1D7E" w:rsidRPr="00C222A9">
        <w:rPr>
          <w:rFonts w:cs="Times New Roman"/>
          <w:b/>
          <w:i/>
        </w:rPr>
        <w:t>14</w:t>
      </w:r>
      <w:r w:rsidR="00C53E01" w:rsidRPr="00C222A9">
        <w:rPr>
          <w:rFonts w:cs="Times New Roman"/>
          <w:b/>
          <w:i/>
        </w:rPr>
        <w:t xml:space="preserve"> óra/</w:t>
      </w:r>
      <w:r w:rsidR="00FE1D7E" w:rsidRPr="00C222A9">
        <w:rPr>
          <w:rFonts w:cs="Times New Roman"/>
          <w:b/>
          <w:i/>
        </w:rPr>
        <w:t>14</w:t>
      </w:r>
      <w:r w:rsidR="00C53E01" w:rsidRPr="00C222A9">
        <w:rPr>
          <w:rFonts w:cs="Times New Roman"/>
          <w:b/>
          <w:i/>
        </w:rPr>
        <w:t xml:space="preserve"> óra</w:t>
      </w:r>
    </w:p>
    <w:p w14:paraId="1BF4587E" w14:textId="77777777" w:rsidR="007E5A85" w:rsidRPr="00C222A9" w:rsidRDefault="007E5A85" w:rsidP="007E5A85">
      <w:pPr>
        <w:spacing w:after="0"/>
        <w:ind w:left="851"/>
        <w:rPr>
          <w:rFonts w:cs="Times New Roman"/>
        </w:rPr>
      </w:pPr>
      <w:r w:rsidRPr="00C222A9">
        <w:rPr>
          <w:rFonts w:cs="Times New Roman"/>
        </w:rPr>
        <w:t>A kerekes járószerkezet szerkezeti részeinek bemutatása, szerelése. Gumiabroncsok jelölései, különböző keréktárcsákra történő szerelések gyakorlása. A nyomtávállítási lehetőségeinek (mellső és hátsó tengely) bemutatása, gyakorlása.</w:t>
      </w:r>
    </w:p>
    <w:p w14:paraId="07F3A155" w14:textId="77777777" w:rsidR="007E5A85" w:rsidRPr="00C222A9" w:rsidRDefault="007E5A85" w:rsidP="007E5A85">
      <w:pPr>
        <w:spacing w:after="0"/>
        <w:ind w:left="851"/>
        <w:rPr>
          <w:rFonts w:cs="Times New Roman"/>
        </w:rPr>
      </w:pPr>
      <w:r w:rsidRPr="00C222A9">
        <w:rPr>
          <w:rFonts w:cs="Times New Roman"/>
        </w:rPr>
        <w:t>A kerekes járószerkezet karbantartási feladatainak végrehajtása.</w:t>
      </w:r>
    </w:p>
    <w:p w14:paraId="2880FF44" w14:textId="77777777" w:rsidR="007E5A85" w:rsidRPr="00C222A9" w:rsidRDefault="007E5A85" w:rsidP="007E5A85">
      <w:pPr>
        <w:spacing w:after="0"/>
        <w:ind w:left="851"/>
        <w:rPr>
          <w:rFonts w:cs="Times New Roman"/>
        </w:rPr>
      </w:pPr>
      <w:r w:rsidRPr="00C222A9">
        <w:rPr>
          <w:rFonts w:cs="Times New Roman"/>
        </w:rPr>
        <w:t>A lánctalpas, illetve gumihevederes járószerkezetek bemutatása, a járószerkezet karbantartása.</w:t>
      </w:r>
    </w:p>
    <w:p w14:paraId="77CD8ED2" w14:textId="77777777" w:rsidR="007E5A85" w:rsidRPr="00C222A9" w:rsidRDefault="007E5A85" w:rsidP="007E5A85">
      <w:pPr>
        <w:spacing w:after="0"/>
        <w:ind w:left="851"/>
        <w:rPr>
          <w:rFonts w:cs="Times New Roman"/>
        </w:rPr>
      </w:pPr>
      <w:r w:rsidRPr="00C222A9">
        <w:rPr>
          <w:rFonts w:cs="Times New Roman"/>
        </w:rPr>
        <w:t xml:space="preserve">Különféle kormányzási módok bemutatása. Kormányszerkezet szerkezeti elemeinek bemutatása, szerelésének gyakorlása. A kerekes járószerkezet beállításának bemutatása, egyszerűbb beállítások elvégzésének végrehajtása. </w:t>
      </w:r>
    </w:p>
    <w:p w14:paraId="23ECF432" w14:textId="77777777" w:rsidR="007E5A85" w:rsidRPr="00C222A9" w:rsidRDefault="007E5A85" w:rsidP="007E5A85">
      <w:pPr>
        <w:spacing w:after="0"/>
        <w:ind w:left="851"/>
        <w:rPr>
          <w:rFonts w:cs="Times New Roman"/>
        </w:rPr>
      </w:pPr>
      <w:r w:rsidRPr="00C222A9">
        <w:rPr>
          <w:rFonts w:cs="Times New Roman"/>
        </w:rPr>
        <w:t>A hidraulikus rásegítővel szerelt kormányzás elemeinek bemutatása, szerelése.</w:t>
      </w:r>
    </w:p>
    <w:p w14:paraId="5460D6D6" w14:textId="77777777" w:rsidR="007E5A85" w:rsidRPr="00C222A9" w:rsidRDefault="007E5A85" w:rsidP="007E5A85">
      <w:pPr>
        <w:spacing w:after="0"/>
        <w:ind w:left="851"/>
        <w:rPr>
          <w:rFonts w:cs="Times New Roman"/>
        </w:rPr>
      </w:pPr>
      <w:r w:rsidRPr="00C222A9">
        <w:rPr>
          <w:rFonts w:cs="Times New Roman"/>
        </w:rPr>
        <w:t>A hidraulikus rendszerű kormányzásszerkezet felépítésének bemutatása, szerelése.</w:t>
      </w:r>
    </w:p>
    <w:p w14:paraId="221EC42F" w14:textId="77777777" w:rsidR="007E5A85" w:rsidRPr="00C222A9" w:rsidRDefault="007E5A85" w:rsidP="007E5A85">
      <w:pPr>
        <w:spacing w:after="0"/>
        <w:ind w:left="851"/>
        <w:rPr>
          <w:rFonts w:cs="Times New Roman"/>
        </w:rPr>
      </w:pPr>
      <w:r w:rsidRPr="00C222A9">
        <w:rPr>
          <w:rFonts w:cs="Times New Roman"/>
        </w:rPr>
        <w:t>Kormány holtjáték ellenőrzése és beállítása.</w:t>
      </w:r>
    </w:p>
    <w:p w14:paraId="1158FCE5" w14:textId="77777777" w:rsidR="00C53E01" w:rsidRPr="00C222A9" w:rsidRDefault="007E5A85" w:rsidP="007E5A85">
      <w:pPr>
        <w:spacing w:after="0"/>
        <w:ind w:left="851"/>
        <w:rPr>
          <w:rFonts w:cs="Times New Roman"/>
        </w:rPr>
      </w:pPr>
      <w:r w:rsidRPr="00C222A9">
        <w:rPr>
          <w:rFonts w:cs="Times New Roman"/>
        </w:rPr>
        <w:t>A kormányberendezések karbantartásának bemutatása, a feladatok végrehajtásának gyakorlása.</w:t>
      </w:r>
    </w:p>
    <w:p w14:paraId="1DEA8B0D" w14:textId="77777777" w:rsidR="00C53E01" w:rsidRPr="00C222A9" w:rsidRDefault="00C53E01" w:rsidP="00C53E01">
      <w:pPr>
        <w:tabs>
          <w:tab w:val="left" w:pos="1418"/>
          <w:tab w:val="right" w:pos="9072"/>
        </w:tabs>
        <w:spacing w:after="0"/>
        <w:ind w:left="851"/>
        <w:rPr>
          <w:rFonts w:cs="Times New Roman"/>
        </w:rPr>
      </w:pPr>
    </w:p>
    <w:p w14:paraId="49E52B7E"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Alváz és felépítmény</w:t>
      </w:r>
      <w:r w:rsidR="00C53E01" w:rsidRPr="00C222A9">
        <w:rPr>
          <w:rFonts w:cs="Times New Roman"/>
          <w:b/>
          <w:i/>
        </w:rPr>
        <w:tab/>
      </w:r>
      <w:r w:rsidR="00FE1D7E" w:rsidRPr="00C222A9">
        <w:rPr>
          <w:rFonts w:cs="Times New Roman"/>
          <w:b/>
          <w:i/>
        </w:rPr>
        <w:t>4</w:t>
      </w:r>
      <w:r w:rsidR="00C53E01" w:rsidRPr="00C222A9">
        <w:rPr>
          <w:rFonts w:cs="Times New Roman"/>
          <w:b/>
          <w:i/>
        </w:rPr>
        <w:t xml:space="preserve"> óra/</w:t>
      </w:r>
      <w:r w:rsidR="00FE1D7E" w:rsidRPr="00C222A9">
        <w:rPr>
          <w:rFonts w:cs="Times New Roman"/>
          <w:b/>
          <w:i/>
        </w:rPr>
        <w:t>4</w:t>
      </w:r>
      <w:r w:rsidR="00C53E01" w:rsidRPr="00C222A9">
        <w:rPr>
          <w:rFonts w:cs="Times New Roman"/>
          <w:b/>
          <w:i/>
        </w:rPr>
        <w:t xml:space="preserve"> óra</w:t>
      </w:r>
    </w:p>
    <w:p w14:paraId="77C25C55" w14:textId="77777777" w:rsidR="007E5A85" w:rsidRPr="00C222A9" w:rsidRDefault="007E5A85" w:rsidP="007E5A85">
      <w:pPr>
        <w:spacing w:after="0"/>
        <w:ind w:left="851"/>
        <w:rPr>
          <w:rFonts w:cs="Times New Roman"/>
        </w:rPr>
      </w:pPr>
      <w:r w:rsidRPr="00C222A9">
        <w:rPr>
          <w:rFonts w:cs="Times New Roman"/>
        </w:rPr>
        <w:t>Az erőgépek alvázainak bemutatása.</w:t>
      </w:r>
    </w:p>
    <w:p w14:paraId="765D27BB" w14:textId="77777777" w:rsidR="007E5A85" w:rsidRPr="00C222A9" w:rsidRDefault="007E5A85" w:rsidP="007E5A85">
      <w:pPr>
        <w:spacing w:after="0"/>
        <w:ind w:left="851"/>
        <w:rPr>
          <w:rFonts w:cs="Times New Roman"/>
        </w:rPr>
      </w:pPr>
      <w:r w:rsidRPr="00C222A9">
        <w:rPr>
          <w:rFonts w:cs="Times New Roman"/>
        </w:rPr>
        <w:t xml:space="preserve">Erőgépek felépítményeinek bemutatása, a kezelőszervek elrendezése, a gép kezelésének gyakorlása. </w:t>
      </w:r>
    </w:p>
    <w:p w14:paraId="6ECA1EB3" w14:textId="77777777" w:rsidR="00C53E01" w:rsidRPr="00C222A9" w:rsidRDefault="007E5A85" w:rsidP="007E5A85">
      <w:pPr>
        <w:spacing w:after="0"/>
        <w:ind w:left="851"/>
        <w:rPr>
          <w:rFonts w:cs="Times New Roman"/>
        </w:rPr>
      </w:pPr>
      <w:r w:rsidRPr="00C222A9">
        <w:rPr>
          <w:rFonts w:cs="Times New Roman"/>
        </w:rPr>
        <w:t>A felépítmény ellenőrzése, a karbantartás végrehajtása.</w:t>
      </w:r>
    </w:p>
    <w:p w14:paraId="5B08BD46" w14:textId="77777777" w:rsidR="00C53E01" w:rsidRPr="00C222A9" w:rsidRDefault="00C53E01" w:rsidP="00C53E01">
      <w:pPr>
        <w:tabs>
          <w:tab w:val="left" w:pos="1418"/>
          <w:tab w:val="right" w:pos="9072"/>
        </w:tabs>
        <w:spacing w:after="0"/>
        <w:ind w:left="851"/>
        <w:rPr>
          <w:rFonts w:cs="Times New Roman"/>
        </w:rPr>
      </w:pPr>
    </w:p>
    <w:p w14:paraId="79521732"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Agrárműszaki erőforrásokon, munkagépeken alkalmazott fékszerkezetek</w:t>
      </w:r>
      <w:r w:rsidR="00C53E01" w:rsidRPr="00C222A9">
        <w:rPr>
          <w:rFonts w:cs="Times New Roman"/>
          <w:b/>
          <w:i/>
        </w:rPr>
        <w:tab/>
      </w:r>
      <w:r w:rsidR="00FE1D7E" w:rsidRPr="00C222A9">
        <w:rPr>
          <w:rFonts w:cs="Times New Roman"/>
          <w:b/>
          <w:i/>
        </w:rPr>
        <w:t>28</w:t>
      </w:r>
      <w:r w:rsidR="00C53E01" w:rsidRPr="00C222A9">
        <w:rPr>
          <w:rFonts w:cs="Times New Roman"/>
          <w:b/>
          <w:i/>
        </w:rPr>
        <w:t xml:space="preserve"> óra/</w:t>
      </w:r>
      <w:r w:rsidR="00FE1D7E" w:rsidRPr="00C222A9">
        <w:rPr>
          <w:rFonts w:cs="Times New Roman"/>
          <w:b/>
          <w:i/>
        </w:rPr>
        <w:t>28</w:t>
      </w:r>
      <w:r w:rsidR="00C53E01" w:rsidRPr="00C222A9">
        <w:rPr>
          <w:rFonts w:cs="Times New Roman"/>
          <w:b/>
          <w:i/>
        </w:rPr>
        <w:t xml:space="preserve"> óra</w:t>
      </w:r>
    </w:p>
    <w:p w14:paraId="5D50C12A" w14:textId="77777777" w:rsidR="007E5A85" w:rsidRPr="00C222A9" w:rsidRDefault="007E5A85" w:rsidP="007E5A85">
      <w:pPr>
        <w:spacing w:after="0"/>
        <w:ind w:left="851"/>
        <w:rPr>
          <w:rFonts w:cs="Times New Roman"/>
        </w:rPr>
      </w:pPr>
      <w:r w:rsidRPr="00C222A9">
        <w:rPr>
          <w:rFonts w:cs="Times New Roman"/>
        </w:rPr>
        <w:t>A szalag-, dob-, tárcsafékek szerkezeti egységeinek bemutatása, a fékszerkezetek szerelése, beállítása.</w:t>
      </w:r>
    </w:p>
    <w:p w14:paraId="7E0F4697" w14:textId="77777777" w:rsidR="007E5A85" w:rsidRPr="00C222A9" w:rsidRDefault="007E5A85" w:rsidP="007E5A85">
      <w:pPr>
        <w:spacing w:after="0"/>
        <w:ind w:left="851"/>
        <w:rPr>
          <w:rFonts w:cs="Times New Roman"/>
        </w:rPr>
      </w:pPr>
      <w:r w:rsidRPr="00C222A9">
        <w:rPr>
          <w:rFonts w:cs="Times New Roman"/>
        </w:rPr>
        <w:t>Elektromos örvényfékek bemutatása, alkalmazási lehetőségek szemléltetése.</w:t>
      </w:r>
    </w:p>
    <w:p w14:paraId="2B1402FF" w14:textId="77777777" w:rsidR="007E5A85" w:rsidRPr="00C222A9" w:rsidRDefault="007E5A85" w:rsidP="007E5A85">
      <w:pPr>
        <w:spacing w:after="0"/>
        <w:ind w:left="851"/>
        <w:rPr>
          <w:rFonts w:cs="Times New Roman"/>
        </w:rPr>
      </w:pPr>
      <w:r w:rsidRPr="00C222A9">
        <w:rPr>
          <w:rFonts w:cs="Times New Roman"/>
        </w:rPr>
        <w:t xml:space="preserve">Mechanikus működtetésű fékberendezések bemutatása, szerkezeti részek szerelése, beállítása. A pedálholtjáték ellenőrzése, a megfelelő holtjáték beállításának gyakorlása. </w:t>
      </w:r>
    </w:p>
    <w:p w14:paraId="39C3B918" w14:textId="77777777" w:rsidR="007E5A85" w:rsidRPr="00C222A9" w:rsidRDefault="007E5A85" w:rsidP="007E5A85">
      <w:pPr>
        <w:spacing w:after="0"/>
        <w:ind w:left="851"/>
        <w:rPr>
          <w:rFonts w:cs="Times New Roman"/>
        </w:rPr>
      </w:pPr>
      <w:r w:rsidRPr="00C222A9">
        <w:rPr>
          <w:rFonts w:cs="Times New Roman"/>
        </w:rPr>
        <w:t>Hidraulikus működtetésű fékberendezések ellenőrzése, beállítása, fékrendszer légtelenítése. A pedál holtjáték és pedál ellenállás ellenőrzése, jellemző hibák bemutatása, fékberendezés beállítása.</w:t>
      </w:r>
    </w:p>
    <w:p w14:paraId="24A099FF" w14:textId="77777777" w:rsidR="007E5A85" w:rsidRPr="00C222A9" w:rsidRDefault="007E5A85" w:rsidP="007E5A85">
      <w:pPr>
        <w:spacing w:after="0"/>
        <w:ind w:left="851"/>
        <w:rPr>
          <w:rFonts w:cs="Times New Roman"/>
        </w:rPr>
      </w:pPr>
      <w:r w:rsidRPr="00C222A9">
        <w:rPr>
          <w:rFonts w:cs="Times New Roman"/>
        </w:rPr>
        <w:t xml:space="preserve">Pneumatikus működtetésű fékberendezések bemutatása, szerkezeti részek szerelése, beállítása. Az egy- és kétvezetékes rendszer bemutatása, az ellenőrzések és karbantartások gyakorlása. </w:t>
      </w:r>
    </w:p>
    <w:p w14:paraId="4040A208" w14:textId="77777777" w:rsidR="00C53E01" w:rsidRDefault="007E5A85" w:rsidP="007E5A85">
      <w:pPr>
        <w:spacing w:after="0"/>
        <w:ind w:left="851"/>
        <w:rPr>
          <w:rFonts w:cs="Times New Roman"/>
        </w:rPr>
      </w:pPr>
      <w:r w:rsidRPr="00C222A9">
        <w:rPr>
          <w:rFonts w:cs="Times New Roman"/>
        </w:rPr>
        <w:t>Pótkocsik fékberendezésének felépítése, szerkezete, ellenőrzések és beállítások gyakorlása.</w:t>
      </w:r>
    </w:p>
    <w:p w14:paraId="738431F5" w14:textId="77777777" w:rsidR="00BA297C" w:rsidRPr="00C222A9" w:rsidRDefault="00BA297C" w:rsidP="007E5A85">
      <w:pPr>
        <w:spacing w:after="0"/>
        <w:ind w:left="851"/>
        <w:rPr>
          <w:rFonts w:cs="Times New Roman"/>
        </w:rPr>
      </w:pPr>
    </w:p>
    <w:p w14:paraId="18A4A6AD" w14:textId="77777777" w:rsidR="008F09DC" w:rsidRPr="00C222A9" w:rsidRDefault="008F09DC" w:rsidP="00462855">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Agrárműszaki erőforrások elektromos berendezései</w:t>
      </w:r>
      <w:r w:rsidRPr="00C222A9">
        <w:rPr>
          <w:rFonts w:cs="Times New Roman"/>
          <w:b/>
          <w:i/>
        </w:rPr>
        <w:tab/>
        <w:t>56 óra/56 óra</w:t>
      </w:r>
    </w:p>
    <w:p w14:paraId="7F9B015A" w14:textId="77777777" w:rsidR="008F09DC" w:rsidRPr="00C222A9" w:rsidRDefault="008F09DC" w:rsidP="008F09DC">
      <w:pPr>
        <w:spacing w:after="0"/>
        <w:ind w:left="851"/>
        <w:rPr>
          <w:rFonts w:cs="Times New Roman"/>
        </w:rPr>
      </w:pPr>
      <w:r w:rsidRPr="00C222A9">
        <w:rPr>
          <w:rFonts w:cs="Times New Roman"/>
        </w:rPr>
        <w:lastRenderedPageBreak/>
        <w:t>A mezőgazdasági erőgépek elektromos rendszerére vonatkozó hatósági előírások.</w:t>
      </w:r>
    </w:p>
    <w:p w14:paraId="788FD6F9" w14:textId="77777777" w:rsidR="008F09DC" w:rsidRPr="00C222A9" w:rsidRDefault="008F09DC" w:rsidP="008F09DC">
      <w:pPr>
        <w:spacing w:after="0"/>
        <w:ind w:left="851"/>
        <w:rPr>
          <w:rFonts w:cs="Times New Roman"/>
        </w:rPr>
      </w:pPr>
      <w:r w:rsidRPr="00C222A9">
        <w:rPr>
          <w:rFonts w:cs="Times New Roman"/>
        </w:rPr>
        <w:t xml:space="preserve">A mezőgazdasági erőgépek áramellátásának bemutatása. Váltakozó áramú generátorok és szabályzóik bemutatása, töltés ellenőrzése. </w:t>
      </w:r>
    </w:p>
    <w:p w14:paraId="41370345" w14:textId="77777777" w:rsidR="008F09DC" w:rsidRPr="00C222A9" w:rsidRDefault="008F09DC" w:rsidP="008F09DC">
      <w:pPr>
        <w:spacing w:after="0"/>
        <w:ind w:left="851"/>
        <w:rPr>
          <w:rFonts w:cs="Times New Roman"/>
        </w:rPr>
      </w:pPr>
      <w:r w:rsidRPr="00C222A9">
        <w:rPr>
          <w:rFonts w:cs="Times New Roman"/>
        </w:rPr>
        <w:t>Akkumulátorok szerkezete, működése, üzeme, ellenőrzése, kezelésének gyakorlása.</w:t>
      </w:r>
    </w:p>
    <w:p w14:paraId="76854ECC" w14:textId="77777777" w:rsidR="008F09DC" w:rsidRPr="00C222A9" w:rsidRDefault="008F09DC" w:rsidP="008F09DC">
      <w:pPr>
        <w:spacing w:after="0"/>
        <w:ind w:left="851"/>
        <w:rPr>
          <w:rFonts w:cs="Times New Roman"/>
        </w:rPr>
      </w:pPr>
      <w:r w:rsidRPr="00C222A9">
        <w:rPr>
          <w:rFonts w:cs="Times New Roman"/>
        </w:rPr>
        <w:t>Elektromos indítómotorok szerkezete, működése, kezelése, vizsgálata.</w:t>
      </w:r>
    </w:p>
    <w:p w14:paraId="732CD50D" w14:textId="77777777" w:rsidR="008F09DC" w:rsidRPr="00C222A9" w:rsidRDefault="008F09DC" w:rsidP="008F09DC">
      <w:pPr>
        <w:spacing w:after="0"/>
        <w:ind w:left="851"/>
        <w:rPr>
          <w:rFonts w:cs="Times New Roman"/>
        </w:rPr>
      </w:pPr>
      <w:r w:rsidRPr="00C222A9">
        <w:rPr>
          <w:rFonts w:cs="Times New Roman"/>
        </w:rPr>
        <w:t>Elektromos gyújtóberendezések szerkezete, működése, kezelése, vizsgálata.</w:t>
      </w:r>
    </w:p>
    <w:p w14:paraId="19F65820" w14:textId="77777777" w:rsidR="008F09DC" w:rsidRPr="00C222A9" w:rsidRDefault="008F09DC" w:rsidP="008F09DC">
      <w:pPr>
        <w:spacing w:after="0"/>
        <w:ind w:left="851"/>
        <w:rPr>
          <w:rFonts w:cs="Times New Roman"/>
        </w:rPr>
      </w:pPr>
      <w:r w:rsidRPr="00C222A9">
        <w:rPr>
          <w:rFonts w:cs="Times New Roman"/>
        </w:rPr>
        <w:t>Elektromos próbapad szerkezeti felépítése, működése, vizsgálatok bemutatása próbapadon. Elektromos mérőeszközök bemutatása, különféle mérések, hibakeresés végrehajtása.</w:t>
      </w:r>
    </w:p>
    <w:p w14:paraId="1A9F759B" w14:textId="77777777" w:rsidR="008F09DC" w:rsidRPr="00C222A9" w:rsidRDefault="008F09DC" w:rsidP="008F09DC">
      <w:pPr>
        <w:spacing w:after="0"/>
        <w:ind w:left="851"/>
        <w:rPr>
          <w:rFonts w:cs="Times New Roman"/>
        </w:rPr>
      </w:pPr>
      <w:r w:rsidRPr="00C222A9">
        <w:rPr>
          <w:rFonts w:cs="Times New Roman"/>
        </w:rPr>
        <w:t>Mezőgazdasági erőgépek világító és jelzőberendezéseinek bemutatása, ellenőrzése, jellemző hibák elhárításának gyakorlása.</w:t>
      </w:r>
    </w:p>
    <w:p w14:paraId="726F74B3" w14:textId="77777777" w:rsidR="008F09DC" w:rsidRPr="00C222A9" w:rsidRDefault="008F09DC" w:rsidP="008F09DC">
      <w:pPr>
        <w:spacing w:after="0"/>
        <w:ind w:left="851"/>
        <w:rPr>
          <w:rFonts w:cs="Times New Roman"/>
        </w:rPr>
      </w:pPr>
      <w:r w:rsidRPr="00C222A9">
        <w:rPr>
          <w:rFonts w:cs="Times New Roman"/>
        </w:rPr>
        <w:t>Erőgépek elektromos vezeték rendszere, áramköri rajzok olvasása, értelmezése.</w:t>
      </w:r>
    </w:p>
    <w:p w14:paraId="38DCFC7A" w14:textId="77777777" w:rsidR="008F09DC" w:rsidRPr="00C222A9" w:rsidRDefault="008F09DC" w:rsidP="008F09DC">
      <w:pPr>
        <w:tabs>
          <w:tab w:val="left" w:pos="1418"/>
          <w:tab w:val="right" w:pos="9072"/>
        </w:tabs>
        <w:spacing w:after="0"/>
        <w:ind w:left="851"/>
        <w:rPr>
          <w:rFonts w:cs="Times New Roman"/>
        </w:rPr>
      </w:pPr>
    </w:p>
    <w:p w14:paraId="10CE9B21" w14:textId="77777777" w:rsidR="008F09DC" w:rsidRPr="00C222A9" w:rsidRDefault="008F09D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Egyéb agrárműszaki erőforrások kialakítása, javítása</w:t>
      </w:r>
      <w:r w:rsidRPr="00C222A9">
        <w:rPr>
          <w:rFonts w:cs="Times New Roman"/>
          <w:b/>
          <w:i/>
        </w:rPr>
        <w:tab/>
        <w:t>24 óra/24 óra</w:t>
      </w:r>
    </w:p>
    <w:p w14:paraId="61220D6A" w14:textId="77777777" w:rsidR="008F09DC" w:rsidRPr="00C222A9" w:rsidRDefault="008F09DC" w:rsidP="008F09DC">
      <w:pPr>
        <w:spacing w:after="0"/>
        <w:ind w:left="851"/>
        <w:rPr>
          <w:rFonts w:cs="Times New Roman"/>
        </w:rPr>
      </w:pPr>
      <w:r w:rsidRPr="00C222A9">
        <w:rPr>
          <w:rFonts w:cs="Times New Roman"/>
        </w:rPr>
        <w:t>Váltakozó áramú motorok bemutatása, üzemeltetése, jellemző hibák és azok megjelenési formáinak szemléltetése.</w:t>
      </w:r>
    </w:p>
    <w:p w14:paraId="72697FD6" w14:textId="77777777" w:rsidR="008F09DC" w:rsidRPr="00C222A9" w:rsidRDefault="008F09DC" w:rsidP="008F09DC">
      <w:pPr>
        <w:spacing w:after="0"/>
        <w:ind w:left="851"/>
        <w:rPr>
          <w:rFonts w:cs="Times New Roman"/>
        </w:rPr>
      </w:pPr>
      <w:r w:rsidRPr="00C222A9">
        <w:rPr>
          <w:rFonts w:cs="Times New Roman"/>
        </w:rPr>
        <w:t>Az elektromos motorokhoz kapcsolt hajtóművek bemutatása, a hajtóművek szerelése, javítások végrehajtása.</w:t>
      </w:r>
    </w:p>
    <w:p w14:paraId="545A16E6" w14:textId="77777777" w:rsidR="008F09DC" w:rsidRPr="00C222A9" w:rsidRDefault="008F09DC" w:rsidP="008F09DC">
      <w:pPr>
        <w:spacing w:after="0"/>
        <w:ind w:left="851"/>
        <w:rPr>
          <w:rFonts w:cs="Times New Roman"/>
        </w:rPr>
      </w:pPr>
      <w:r w:rsidRPr="00C222A9">
        <w:rPr>
          <w:rFonts w:cs="Times New Roman"/>
        </w:rPr>
        <w:t>Mezőgazdaságban alkalmazott aggregátorok bemutatása, üzemeltetése.</w:t>
      </w:r>
    </w:p>
    <w:p w14:paraId="1F2D4D99" w14:textId="77777777" w:rsidR="008F09DC" w:rsidRPr="00C222A9" w:rsidRDefault="008F09DC" w:rsidP="008F09DC">
      <w:pPr>
        <w:spacing w:after="0"/>
        <w:ind w:left="851"/>
        <w:rPr>
          <w:rFonts w:cs="Times New Roman"/>
        </w:rPr>
      </w:pPr>
      <w:r w:rsidRPr="00C222A9">
        <w:rPr>
          <w:rFonts w:cs="Times New Roman"/>
        </w:rPr>
        <w:t>Az agrárágazatban használt kisgépek pl. kerti kapák, motoros permetezők felépítésének bemutatása, karbantartásának és üzemeltetésének gyakorlása.</w:t>
      </w:r>
    </w:p>
    <w:p w14:paraId="2806AA78" w14:textId="77777777" w:rsidR="008F09DC" w:rsidRPr="00C222A9" w:rsidRDefault="008F09DC" w:rsidP="008F09DC">
      <w:pPr>
        <w:tabs>
          <w:tab w:val="left" w:pos="1418"/>
          <w:tab w:val="right" w:pos="9072"/>
        </w:tabs>
        <w:spacing w:after="0"/>
        <w:ind w:left="851"/>
        <w:rPr>
          <w:rFonts w:cs="Times New Roman"/>
        </w:rPr>
      </w:pPr>
    </w:p>
    <w:p w14:paraId="22C686CD" w14:textId="77777777" w:rsidR="008F09DC" w:rsidRPr="00C222A9" w:rsidRDefault="008F09D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Mezőgazdasági erőgépek részegységének javítása</w:t>
      </w:r>
      <w:r w:rsidRPr="00C222A9">
        <w:rPr>
          <w:rFonts w:cs="Times New Roman"/>
          <w:b/>
          <w:i/>
        </w:rPr>
        <w:tab/>
        <w:t>36 óra/36 óra</w:t>
      </w:r>
    </w:p>
    <w:p w14:paraId="352E2BB5" w14:textId="77777777" w:rsidR="008F09DC" w:rsidRPr="00C222A9" w:rsidRDefault="008F09DC" w:rsidP="008F09DC">
      <w:pPr>
        <w:spacing w:after="0"/>
        <w:ind w:left="851"/>
        <w:rPr>
          <w:rFonts w:cs="Times New Roman"/>
        </w:rPr>
      </w:pPr>
      <w:r w:rsidRPr="00C222A9">
        <w:rPr>
          <w:rFonts w:cs="Times New Roman"/>
        </w:rPr>
        <w:t>A hengertömb javítási módszereinek bemutatása.</w:t>
      </w:r>
    </w:p>
    <w:p w14:paraId="474F924D" w14:textId="77777777" w:rsidR="008F09DC" w:rsidRPr="00C222A9" w:rsidRDefault="008F09DC" w:rsidP="008F09DC">
      <w:pPr>
        <w:spacing w:after="0"/>
        <w:ind w:left="851"/>
        <w:rPr>
          <w:rFonts w:cs="Times New Roman"/>
        </w:rPr>
      </w:pPr>
      <w:r w:rsidRPr="00C222A9">
        <w:rPr>
          <w:rFonts w:cs="Times New Roman"/>
        </w:rPr>
        <w:t>A forgattyús hajtóművek javításának és szerelésének bemutatása, a szerelések végrehajtása (dugattyú, dugattyúgyűrű, csapszeg, hajtórúd, forgattyús tengely).</w:t>
      </w:r>
    </w:p>
    <w:p w14:paraId="52AC5BC1" w14:textId="77777777" w:rsidR="008F09DC" w:rsidRPr="00C222A9" w:rsidRDefault="008F09DC" w:rsidP="008F09DC">
      <w:pPr>
        <w:spacing w:after="0"/>
        <w:ind w:left="851"/>
        <w:rPr>
          <w:rFonts w:cs="Times New Roman"/>
        </w:rPr>
      </w:pPr>
      <w:r w:rsidRPr="00C222A9">
        <w:rPr>
          <w:rFonts w:cs="Times New Roman"/>
        </w:rPr>
        <w:t>A motor vezérlési rendszerének beállítása, beállítás gyakorlása. A hengerfejek felújítási folyamatának végrehajtása, szelepek ellenőrzése és tömítettségének biztosítása.</w:t>
      </w:r>
    </w:p>
    <w:p w14:paraId="3948D567" w14:textId="77777777" w:rsidR="008F09DC" w:rsidRPr="00C222A9" w:rsidRDefault="008F09DC" w:rsidP="008F09DC">
      <w:pPr>
        <w:spacing w:after="0"/>
        <w:ind w:left="851"/>
        <w:rPr>
          <w:rFonts w:cs="Times New Roman"/>
        </w:rPr>
      </w:pPr>
      <w:r w:rsidRPr="00C222A9">
        <w:rPr>
          <w:rFonts w:cs="Times New Roman"/>
        </w:rPr>
        <w:t>A hűtési rendszer felépítésének bemutatása, a karbantartás végrehajtása, jellemzők hibák javításának végrehajtása.</w:t>
      </w:r>
    </w:p>
    <w:p w14:paraId="3A2FA58A" w14:textId="77777777" w:rsidR="008F09DC" w:rsidRPr="00C222A9" w:rsidRDefault="008F09DC" w:rsidP="008F09DC">
      <w:pPr>
        <w:spacing w:after="0"/>
        <w:ind w:left="851"/>
        <w:rPr>
          <w:rFonts w:cs="Times New Roman"/>
        </w:rPr>
      </w:pPr>
      <w:r w:rsidRPr="00C222A9">
        <w:rPr>
          <w:rFonts w:cs="Times New Roman"/>
        </w:rPr>
        <w:t>A kenési rendszer felépítésének bemutatása, a napi és az időszakos karbantartás végrehajtása, ellenőrzések elvégzése.</w:t>
      </w:r>
    </w:p>
    <w:p w14:paraId="50EE5FCC" w14:textId="77777777" w:rsidR="008F09DC" w:rsidRPr="00C222A9" w:rsidRDefault="008F09DC" w:rsidP="008F09DC">
      <w:pPr>
        <w:spacing w:after="0"/>
        <w:ind w:left="851"/>
        <w:rPr>
          <w:rFonts w:cs="Times New Roman"/>
        </w:rPr>
      </w:pPr>
      <w:r w:rsidRPr="00C222A9">
        <w:rPr>
          <w:rFonts w:cs="Times New Roman"/>
        </w:rPr>
        <w:t>A dízel tüzelőanyag-ellátó berendezések szerkezeti egységeinek bemutatása, a részegységek javítása, beállítása, tüzelőanyag-tartályok, tápszivattyúk, csövek, szűrők hibái, javítása, szerelése, adagolószivattyúk ellenőrzése, beállítása, javítása, dízel befecskendező fúvókák vizsgálata, javításának végrehajtása.</w:t>
      </w:r>
    </w:p>
    <w:p w14:paraId="63DDE595" w14:textId="77777777" w:rsidR="008F09DC" w:rsidRPr="00C222A9" w:rsidRDefault="008F09DC" w:rsidP="008F09DC">
      <w:pPr>
        <w:spacing w:after="0"/>
        <w:ind w:left="851"/>
        <w:rPr>
          <w:rFonts w:cs="Times New Roman"/>
        </w:rPr>
      </w:pPr>
      <w:r w:rsidRPr="00C222A9">
        <w:rPr>
          <w:rFonts w:cs="Times New Roman"/>
        </w:rPr>
        <w:t>Otto-motorok tüzelőanyag-ellátó rendszerének bemutatása, a tüzelőanyag-ellátó rendszer vizsgálata, hibáinak javítása, beszabályozása, benzinbefecskendezéses tüzelőanyag ellátórendszer bemutatása.</w:t>
      </w:r>
    </w:p>
    <w:p w14:paraId="52BD621D" w14:textId="77777777" w:rsidR="008F09DC" w:rsidRPr="00C222A9" w:rsidRDefault="008F09DC" w:rsidP="008F09DC">
      <w:pPr>
        <w:spacing w:after="0"/>
        <w:ind w:left="851"/>
        <w:rPr>
          <w:rFonts w:cs="Times New Roman"/>
        </w:rPr>
      </w:pPr>
      <w:r w:rsidRPr="00C222A9">
        <w:rPr>
          <w:rFonts w:cs="Times New Roman"/>
        </w:rPr>
        <w:t>A mechanikus tengelykapcsolók, sebességváltók, osztóművek és kiegyenlítőművek teljesítmény-átviteli berendezések hibái, szerelése, javítása.</w:t>
      </w:r>
    </w:p>
    <w:p w14:paraId="4669DC55" w14:textId="77777777" w:rsidR="008F09DC" w:rsidRPr="00C222A9" w:rsidRDefault="008F09DC" w:rsidP="008F09DC">
      <w:pPr>
        <w:spacing w:after="0"/>
        <w:ind w:left="851"/>
        <w:rPr>
          <w:rFonts w:cs="Times New Roman"/>
        </w:rPr>
      </w:pPr>
      <w:r w:rsidRPr="00C222A9">
        <w:rPr>
          <w:rFonts w:cs="Times New Roman"/>
        </w:rPr>
        <w:t>A kerekes járószerkezet (mellső és hátsó) jellemző meghibásodásai, hibák elhárítása. A kormányszerkezet jellemző meghibásodásai a hibák elhárítási módszerei, a javítások végrehajtása.</w:t>
      </w:r>
    </w:p>
    <w:p w14:paraId="66369500" w14:textId="77777777" w:rsidR="008F09DC" w:rsidRPr="00C222A9" w:rsidRDefault="008F09DC" w:rsidP="008F09DC">
      <w:pPr>
        <w:spacing w:after="0"/>
        <w:ind w:left="851"/>
        <w:rPr>
          <w:rFonts w:cs="Times New Roman"/>
        </w:rPr>
      </w:pPr>
      <w:r w:rsidRPr="00C222A9">
        <w:rPr>
          <w:rFonts w:cs="Times New Roman"/>
        </w:rPr>
        <w:t>A kerékfékszerkezetek leggyakrabban előforduló hibái, a hibák elhárítása.</w:t>
      </w:r>
    </w:p>
    <w:p w14:paraId="56FEFEF6" w14:textId="77777777" w:rsidR="008F09DC" w:rsidRPr="00C222A9" w:rsidRDefault="008F09DC" w:rsidP="008F09DC">
      <w:pPr>
        <w:spacing w:after="0"/>
        <w:ind w:left="851"/>
        <w:rPr>
          <w:rFonts w:cs="Times New Roman"/>
        </w:rPr>
      </w:pPr>
      <w:r w:rsidRPr="00C222A9">
        <w:rPr>
          <w:rFonts w:cs="Times New Roman"/>
        </w:rPr>
        <w:t>A hidraulikus berendezések leggyakoribb hibái, vizsgálata, beállítása, javítása.</w:t>
      </w:r>
    </w:p>
    <w:p w14:paraId="0F87F4AB" w14:textId="77777777" w:rsidR="008F09DC" w:rsidRPr="00C222A9" w:rsidRDefault="008F09DC" w:rsidP="008F09DC">
      <w:pPr>
        <w:tabs>
          <w:tab w:val="left" w:pos="1418"/>
          <w:tab w:val="right" w:pos="9072"/>
        </w:tabs>
        <w:spacing w:after="0"/>
        <w:ind w:left="851"/>
        <w:rPr>
          <w:rFonts w:cs="Times New Roman"/>
        </w:rPr>
      </w:pPr>
    </w:p>
    <w:p w14:paraId="6DC1FAAB" w14:textId="77777777" w:rsidR="008F09DC" w:rsidRPr="00C222A9" w:rsidRDefault="008F09D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Agrárgazdasági erőgépek karbantartása</w:t>
      </w:r>
      <w:r w:rsidRPr="00C222A9">
        <w:rPr>
          <w:rFonts w:cs="Times New Roman"/>
          <w:b/>
          <w:i/>
        </w:rPr>
        <w:tab/>
        <w:t>23 óra/23 óra</w:t>
      </w:r>
    </w:p>
    <w:p w14:paraId="45BA54F4" w14:textId="77777777" w:rsidR="008F09DC" w:rsidRPr="00C222A9" w:rsidRDefault="008F09DC" w:rsidP="008F09DC">
      <w:pPr>
        <w:spacing w:after="0"/>
        <w:ind w:left="851"/>
        <w:rPr>
          <w:rFonts w:cs="Times New Roman"/>
        </w:rPr>
      </w:pPr>
      <w:r w:rsidRPr="00C222A9">
        <w:rPr>
          <w:rFonts w:cs="Times New Roman"/>
        </w:rPr>
        <w:lastRenderedPageBreak/>
        <w:t>Időszakos karbantartási feladatok előírásszerű végrehajtásának bemutatása, gyakorlása.</w:t>
      </w:r>
    </w:p>
    <w:p w14:paraId="1859DE99" w14:textId="77777777" w:rsidR="008F09DC" w:rsidRPr="00C222A9" w:rsidRDefault="008F09DC" w:rsidP="008F09DC">
      <w:pPr>
        <w:spacing w:after="0"/>
        <w:ind w:left="851"/>
        <w:rPr>
          <w:rFonts w:cs="Times New Roman"/>
        </w:rPr>
      </w:pPr>
      <w:r w:rsidRPr="00C222A9">
        <w:rPr>
          <w:rFonts w:cs="Times New Roman"/>
        </w:rPr>
        <w:t>Karbantartási műveletek végzésének gyakorlása az erőgépek kezelési és karbantartási utasításainak megfelelően.</w:t>
      </w:r>
    </w:p>
    <w:p w14:paraId="4ABD51C6" w14:textId="77777777" w:rsidR="008F09DC" w:rsidRPr="00C222A9" w:rsidRDefault="008F09DC" w:rsidP="008F09DC">
      <w:pPr>
        <w:tabs>
          <w:tab w:val="left" w:pos="1418"/>
          <w:tab w:val="right" w:pos="9072"/>
        </w:tabs>
        <w:spacing w:after="0"/>
        <w:ind w:left="851"/>
        <w:rPr>
          <w:rFonts w:cs="Times New Roman"/>
        </w:rPr>
      </w:pPr>
    </w:p>
    <w:p w14:paraId="5BF6E9A0" w14:textId="77777777" w:rsidR="008F09DC" w:rsidRPr="00C222A9" w:rsidRDefault="008F09D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Új és javított gépek bejáratása, korrózióvédelme, gépek tárolása   </w:t>
      </w:r>
      <w:r w:rsidRPr="00C222A9">
        <w:rPr>
          <w:rFonts w:cs="Times New Roman"/>
          <w:b/>
          <w:i/>
        </w:rPr>
        <w:tab/>
        <w:t>10 óra/10 óra</w:t>
      </w:r>
    </w:p>
    <w:p w14:paraId="2A6D9105" w14:textId="77777777" w:rsidR="008F09DC" w:rsidRPr="00C222A9" w:rsidRDefault="008F09DC" w:rsidP="008F09DC">
      <w:pPr>
        <w:spacing w:after="0"/>
        <w:ind w:left="851"/>
        <w:rPr>
          <w:rFonts w:cs="Times New Roman"/>
        </w:rPr>
      </w:pPr>
      <w:r w:rsidRPr="00C222A9">
        <w:rPr>
          <w:rFonts w:cs="Times New Roman"/>
        </w:rPr>
        <w:t xml:space="preserve">Az új vagy felújított gépek bejáratásának bemutatása. </w:t>
      </w:r>
    </w:p>
    <w:p w14:paraId="486123E3" w14:textId="77777777" w:rsidR="008F09DC" w:rsidRPr="00C222A9" w:rsidRDefault="008F09DC" w:rsidP="008F09DC">
      <w:pPr>
        <w:spacing w:after="0"/>
        <w:ind w:left="851"/>
        <w:rPr>
          <w:rFonts w:cs="Times New Roman"/>
        </w:rPr>
      </w:pPr>
      <w:r w:rsidRPr="00C222A9">
        <w:rPr>
          <w:rFonts w:cs="Times New Roman"/>
        </w:rPr>
        <w:t xml:space="preserve">A felújított motorok fékezésének bemutatása, a fékpadok kialakítása. </w:t>
      </w:r>
    </w:p>
    <w:p w14:paraId="51AAA8B6" w14:textId="77777777" w:rsidR="008F09DC" w:rsidRPr="00C222A9" w:rsidRDefault="008F09DC" w:rsidP="008F09DC">
      <w:pPr>
        <w:spacing w:after="0"/>
        <w:ind w:left="851"/>
        <w:rPr>
          <w:rFonts w:cs="Times New Roman"/>
        </w:rPr>
      </w:pPr>
      <w:r w:rsidRPr="00C222A9">
        <w:rPr>
          <w:rFonts w:cs="Times New Roman"/>
        </w:rPr>
        <w:t xml:space="preserve">Különböző korrózió elleni védelmi eljárások bemutatása, a korrózióvédelem gyakorlása (átmeneti, tartós). </w:t>
      </w:r>
    </w:p>
    <w:p w14:paraId="1B172184" w14:textId="77777777" w:rsidR="008F09DC" w:rsidRPr="00C222A9" w:rsidRDefault="008F09DC" w:rsidP="008F09DC">
      <w:pPr>
        <w:spacing w:after="0"/>
        <w:ind w:left="851"/>
        <w:rPr>
          <w:rFonts w:cs="Times New Roman"/>
        </w:rPr>
      </w:pPr>
      <w:r w:rsidRPr="00C222A9">
        <w:rPr>
          <w:rFonts w:cs="Times New Roman"/>
        </w:rPr>
        <w:t>Géptárolás bemutatása, a gépek tárolásra való felkészítésének gyakorlása.</w:t>
      </w:r>
    </w:p>
    <w:p w14:paraId="616D7ECC" w14:textId="77777777" w:rsidR="008F09DC" w:rsidRDefault="008F09DC" w:rsidP="008F09DC">
      <w:pPr>
        <w:spacing w:after="0"/>
        <w:ind w:left="851"/>
        <w:rPr>
          <w:rFonts w:cs="Times New Roman"/>
        </w:rPr>
      </w:pPr>
      <w:r w:rsidRPr="00C222A9">
        <w:rPr>
          <w:rFonts w:cs="Times New Roman"/>
        </w:rPr>
        <w:t>Gépudvar és egyéb tároló létesítmények kialakítása.</w:t>
      </w:r>
    </w:p>
    <w:p w14:paraId="317D6CC1" w14:textId="77777777" w:rsidR="00BA297C" w:rsidRPr="00C222A9" w:rsidRDefault="00BA297C" w:rsidP="008F09DC">
      <w:pPr>
        <w:spacing w:after="0"/>
        <w:ind w:left="851"/>
        <w:rPr>
          <w:rFonts w:cs="Times New Roman"/>
        </w:rPr>
      </w:pPr>
    </w:p>
    <w:p w14:paraId="0A2084B2" w14:textId="77777777" w:rsidR="00C53E01" w:rsidRPr="00C222A9" w:rsidRDefault="00C53E01" w:rsidP="003D6147">
      <w:pPr>
        <w:pStyle w:val="Listaszerbekezds"/>
        <w:numPr>
          <w:ilvl w:val="1"/>
          <w:numId w:val="22"/>
        </w:numPr>
        <w:spacing w:after="0"/>
        <w:rPr>
          <w:rFonts w:cs="Times New Roman"/>
          <w:b/>
        </w:rPr>
      </w:pPr>
      <w:r w:rsidRPr="00C222A9">
        <w:rPr>
          <w:rFonts w:cs="Times New Roman"/>
          <w:b/>
        </w:rPr>
        <w:t>A képzés javasolt helyszíne (ajánlás)</w:t>
      </w:r>
    </w:p>
    <w:p w14:paraId="1C8F5DA8" w14:textId="77777777" w:rsidR="00C53E01" w:rsidRPr="00C222A9" w:rsidRDefault="00F21F45" w:rsidP="00C53E01">
      <w:pPr>
        <w:spacing w:after="0"/>
        <w:ind w:left="426"/>
        <w:rPr>
          <w:rFonts w:cs="Times New Roman"/>
        </w:rPr>
      </w:pPr>
      <w:r w:rsidRPr="00C222A9">
        <w:rPr>
          <w:rFonts w:cs="Times New Roman"/>
        </w:rPr>
        <w:t>Az E</w:t>
      </w:r>
      <w:r w:rsidR="007E5A85" w:rsidRPr="00C222A9">
        <w:rPr>
          <w:rFonts w:cs="Times New Roman"/>
        </w:rPr>
        <w:t>rőgépek gyakorlatának helyszínei a tan-, üzemi műhelyek.</w:t>
      </w:r>
    </w:p>
    <w:p w14:paraId="4308CA53" w14:textId="77777777" w:rsidR="00C53E01" w:rsidRPr="00C222A9" w:rsidRDefault="00C53E01" w:rsidP="00C53E01">
      <w:pPr>
        <w:spacing w:after="0"/>
        <w:ind w:left="426"/>
        <w:rPr>
          <w:rFonts w:cs="Times New Roman"/>
        </w:rPr>
      </w:pPr>
    </w:p>
    <w:p w14:paraId="4346B941" w14:textId="77777777" w:rsidR="00C53E01" w:rsidRPr="00C222A9" w:rsidRDefault="00C53E01" w:rsidP="003D6147">
      <w:pPr>
        <w:pStyle w:val="Listaszerbekezds"/>
        <w:numPr>
          <w:ilvl w:val="1"/>
          <w:numId w:val="22"/>
        </w:numPr>
        <w:spacing w:after="0"/>
        <w:rPr>
          <w:rFonts w:cs="Times New Roman"/>
          <w:b/>
        </w:rPr>
      </w:pPr>
      <w:r w:rsidRPr="00C222A9">
        <w:rPr>
          <w:rFonts w:cs="Times New Roman"/>
          <w:b/>
        </w:rPr>
        <w:t>A tantárgy elsajátítása során alkalmazható sajátos módszerek, tanulói tevékenységformák (ajánlás)</w:t>
      </w:r>
    </w:p>
    <w:p w14:paraId="0B3DCA0F" w14:textId="77777777" w:rsidR="00C53E01" w:rsidRPr="00C222A9" w:rsidRDefault="00C53E01" w:rsidP="00C53E01">
      <w:pPr>
        <w:spacing w:after="0"/>
        <w:ind w:left="426"/>
        <w:rPr>
          <w:rFonts w:cs="Times New Roman"/>
        </w:rPr>
      </w:pPr>
    </w:p>
    <w:p w14:paraId="602ED360" w14:textId="77777777" w:rsidR="00C53E01" w:rsidRPr="00C222A9" w:rsidRDefault="00C53E01" w:rsidP="003D6147">
      <w:pPr>
        <w:pStyle w:val="Listaszerbekezds"/>
        <w:numPr>
          <w:ilvl w:val="2"/>
          <w:numId w:val="22"/>
        </w:numPr>
        <w:spacing w:after="0"/>
        <w:rPr>
          <w:rFonts w:cs="Times New Roman"/>
          <w:b/>
        </w:rPr>
      </w:pPr>
      <w:r w:rsidRPr="00C222A9">
        <w:rPr>
          <w:rFonts w:cs="Times New Roman"/>
          <w:b/>
        </w:rPr>
        <w:t>A tantárgy elsajátítása során alkalmazható sajátos módszerek (ajánlás)</w:t>
      </w:r>
    </w:p>
    <w:p w14:paraId="7F6FF997" w14:textId="34DE8477"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51F66" w:rsidRPr="00C222A9" w14:paraId="57627FFC" w14:textId="77777777" w:rsidTr="00451F6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86593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1A60C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6FFE0D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62D3C1"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51F66" w:rsidRPr="00C222A9" w14:paraId="4F5DA70A" w14:textId="77777777" w:rsidTr="00451F6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8D4BD76" w14:textId="77777777" w:rsidR="00451F66" w:rsidRPr="00C222A9" w:rsidRDefault="00451F66" w:rsidP="00451F6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4754CAF" w14:textId="77777777" w:rsidR="00451F66" w:rsidRPr="00C222A9" w:rsidRDefault="00451F66" w:rsidP="00451F6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30B8FF1"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D9DFD80"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112CF2C"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9A2A340" w14:textId="77777777" w:rsidR="00451F66" w:rsidRPr="00C222A9" w:rsidRDefault="00451F66" w:rsidP="00451F66">
            <w:pPr>
              <w:spacing w:after="0"/>
              <w:jc w:val="left"/>
              <w:rPr>
                <w:rFonts w:eastAsia="Times New Roman" w:cs="Times New Roman"/>
                <w:color w:val="000000"/>
                <w:sz w:val="20"/>
                <w:szCs w:val="20"/>
                <w:lang w:eastAsia="hu-HU"/>
              </w:rPr>
            </w:pPr>
          </w:p>
        </w:tc>
      </w:tr>
      <w:tr w:rsidR="00451F66" w:rsidRPr="00C222A9" w14:paraId="516BE521" w14:textId="77777777" w:rsidTr="00451F6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6DE0DD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FC5B777"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F1C1935"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400034E"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F8BCDA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5E8046"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D0B17D7" w14:textId="77777777" w:rsidTr="00451F6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3420BD0"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7CC08D3"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97B4D7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A57744B"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8154594"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31AFA90"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4B674C31" w14:textId="77777777" w:rsidTr="00451F6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D9E6F6B"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2254452"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ABADFB9"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E257F45"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F904358"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747988"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75A467C2" w14:textId="77777777" w:rsidTr="00451F6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4E2E252"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F113A8F"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7300407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BB5D7C4"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235F6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A10E815"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2B26137" w14:textId="77777777" w:rsidTr="00451F6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F2D80A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4FAE48C9"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6C2B1BFC"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CDD9200"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B36E2C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A74297"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78A8F47E" w14:textId="77777777" w:rsidR="00451F66" w:rsidRPr="00C222A9" w:rsidRDefault="00451F66" w:rsidP="00C53E01">
      <w:pPr>
        <w:spacing w:after="0"/>
        <w:ind w:left="426"/>
        <w:rPr>
          <w:rFonts w:cs="Times New Roman"/>
        </w:rPr>
      </w:pPr>
    </w:p>
    <w:p w14:paraId="05C70F65" w14:textId="77777777" w:rsidR="00C53E01" w:rsidRPr="00C222A9" w:rsidRDefault="00C53E01" w:rsidP="003D6147">
      <w:pPr>
        <w:pStyle w:val="Listaszerbekezds"/>
        <w:numPr>
          <w:ilvl w:val="2"/>
          <w:numId w:val="22"/>
        </w:numPr>
        <w:spacing w:after="0"/>
        <w:rPr>
          <w:rFonts w:cs="Times New Roman"/>
          <w:b/>
        </w:rPr>
      </w:pPr>
      <w:r w:rsidRPr="00C222A9">
        <w:rPr>
          <w:rFonts w:cs="Times New Roman"/>
          <w:b/>
        </w:rPr>
        <w:t>A tantárgy elsajátítása során alkalmazható tanulói tevékenységformák (ajánlás)</w:t>
      </w:r>
    </w:p>
    <w:p w14:paraId="4B5E2F33" w14:textId="69C97FAB" w:rsidR="00451F66" w:rsidRPr="00C222A9" w:rsidRDefault="00451F6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51F66" w:rsidRPr="00C222A9" w14:paraId="0D68A5B7" w14:textId="77777777" w:rsidTr="00451F6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458CB8"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345CD7"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DDA7074"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1915D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51F66" w:rsidRPr="00C222A9" w14:paraId="1CA80685" w14:textId="77777777" w:rsidTr="00451F6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2AA1CA6" w14:textId="77777777" w:rsidR="00451F66" w:rsidRPr="00C222A9" w:rsidRDefault="00451F66" w:rsidP="00451F6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319C480" w14:textId="77777777" w:rsidR="00451F66" w:rsidRPr="00C222A9" w:rsidRDefault="00451F66" w:rsidP="00451F6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E94452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92EEF05"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8946F94"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18955A9" w14:textId="77777777" w:rsidR="00451F66" w:rsidRPr="00C222A9" w:rsidRDefault="00451F66" w:rsidP="00451F66">
            <w:pPr>
              <w:spacing w:after="0"/>
              <w:jc w:val="left"/>
              <w:rPr>
                <w:rFonts w:eastAsia="Times New Roman" w:cs="Times New Roman"/>
                <w:color w:val="000000"/>
                <w:sz w:val="20"/>
                <w:szCs w:val="20"/>
                <w:lang w:eastAsia="hu-HU"/>
              </w:rPr>
            </w:pPr>
          </w:p>
        </w:tc>
      </w:tr>
      <w:tr w:rsidR="00451F66" w:rsidRPr="00C222A9" w14:paraId="68541E09"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50ED2C9"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4B96B3E"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451F66" w:rsidRPr="00C222A9" w14:paraId="5517C73B"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112A6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3951AF7"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A387CA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13D7E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4FB28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81DD69"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58BD17E3"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430438" w14:textId="4723D576"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2058D66"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0E263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DE0E7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DDB1F7"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011631"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DC3F987"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94A413E" w14:textId="7FCF0F5D"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0B5E94C"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451F66" w:rsidRPr="00C222A9" w14:paraId="513F4A28"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487F9E" w14:textId="730F6A00"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254A67E"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483FE4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BF913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338CA8"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A7C50D"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74FD6AE5"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40CB07C" w14:textId="274D0321"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5DB3140"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451F66" w:rsidRPr="00C222A9" w14:paraId="6D78515E"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FABCC4" w14:textId="01C40D2D"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6288280"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B230D10"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9113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6C5EB"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73BF22"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CE01941"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D67112" w14:textId="28132BBF"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2CBC8500"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747131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B414C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8DCB59"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BEB985"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DA2BD5A"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C35A8DA" w14:textId="2C580F64"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19BB605"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451F66" w:rsidRPr="00C222A9" w14:paraId="23A32C16"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46EFE0" w14:textId="5DE45710"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676D3778"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3F5E14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D0C6E5"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6B386C"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60838B"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6CF531F2"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5DF117F" w14:textId="0E0DA0D3"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9AF163F"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Üzemeltetési tevékenységek körében</w:t>
            </w:r>
          </w:p>
        </w:tc>
      </w:tr>
      <w:tr w:rsidR="00451F66" w:rsidRPr="00C222A9" w14:paraId="10AFB7DB"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58A008F" w14:textId="779E64AB"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6A443A4D"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67D7955"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A49828"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6E0E0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1DC232"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0B8CCB7B"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2D0F2C" w14:textId="26D9D2F4"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1BABDF30"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2B9DF614"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F6153C"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9992F0"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A6C97F"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6BF7B6C"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66E5F5" w14:textId="754D9C4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0D90AB4B"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02081412"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F6B662"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BF77C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6354F9"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40A63AC8" w14:textId="431658EC" w:rsidR="00C53E01" w:rsidRPr="00C222A9" w:rsidRDefault="00C53E01" w:rsidP="00C53E01">
      <w:pPr>
        <w:spacing w:after="0"/>
        <w:ind w:left="426"/>
        <w:rPr>
          <w:rFonts w:cs="Times New Roman"/>
        </w:rPr>
      </w:pPr>
    </w:p>
    <w:p w14:paraId="4429E120" w14:textId="77777777" w:rsidR="00C53E01" w:rsidRPr="00C222A9" w:rsidRDefault="00C53E01" w:rsidP="003D6147">
      <w:pPr>
        <w:pStyle w:val="Listaszerbekezds"/>
        <w:numPr>
          <w:ilvl w:val="1"/>
          <w:numId w:val="22"/>
        </w:numPr>
        <w:spacing w:after="0"/>
        <w:rPr>
          <w:rFonts w:cs="Times New Roman"/>
          <w:b/>
        </w:rPr>
      </w:pPr>
      <w:r w:rsidRPr="00C222A9">
        <w:rPr>
          <w:rFonts w:cs="Times New Roman"/>
          <w:b/>
        </w:rPr>
        <w:t>A tantárgy értékelésének módja</w:t>
      </w:r>
    </w:p>
    <w:p w14:paraId="15AE53A2"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5BCB1A82" w14:textId="77777777" w:rsidR="00C53E01" w:rsidRPr="00C222A9" w:rsidRDefault="00C53E01" w:rsidP="00C53E01">
      <w:pPr>
        <w:spacing w:after="0"/>
        <w:ind w:left="426"/>
        <w:rPr>
          <w:rFonts w:cs="Times New Roman"/>
        </w:rPr>
      </w:pPr>
    </w:p>
    <w:p w14:paraId="19C4D0F5" w14:textId="77777777" w:rsidR="00C53E01" w:rsidRPr="00C222A9" w:rsidRDefault="00C53E01" w:rsidP="00C53E01">
      <w:pPr>
        <w:spacing w:after="0"/>
        <w:rPr>
          <w:rFonts w:cs="Times New Roman"/>
        </w:rPr>
      </w:pPr>
    </w:p>
    <w:p w14:paraId="0684E416" w14:textId="553DB9FA" w:rsidR="00C53E01" w:rsidRPr="00C222A9" w:rsidRDefault="00C53E01" w:rsidP="00C53E01">
      <w:pPr>
        <w:spacing w:after="200" w:line="276" w:lineRule="auto"/>
        <w:jc w:val="left"/>
        <w:rPr>
          <w:rFonts w:cs="Times New Roman"/>
        </w:rPr>
      </w:pPr>
    </w:p>
    <w:p w14:paraId="332ECC47" w14:textId="7C332ED6" w:rsidR="003B22FD" w:rsidRDefault="003B22FD">
      <w:pPr>
        <w:spacing w:after="200" w:line="276" w:lineRule="auto"/>
        <w:jc w:val="left"/>
        <w:rPr>
          <w:rFonts w:cs="Times New Roman"/>
        </w:rPr>
      </w:pPr>
      <w:r>
        <w:rPr>
          <w:rFonts w:cs="Times New Roman"/>
        </w:rPr>
        <w:br w:type="page"/>
      </w:r>
    </w:p>
    <w:p w14:paraId="5298B8E2" w14:textId="77777777" w:rsidR="00C53E01" w:rsidRPr="00C222A9" w:rsidRDefault="00C53E01" w:rsidP="00C53E01">
      <w:pPr>
        <w:rPr>
          <w:rFonts w:cs="Times New Roman"/>
        </w:rPr>
      </w:pPr>
    </w:p>
    <w:p w14:paraId="255F80AF"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5BD87896" w14:textId="77777777" w:rsidR="00C53E01" w:rsidRPr="00C222A9" w:rsidRDefault="00810444" w:rsidP="00C53E01">
      <w:pPr>
        <w:spacing w:after="480"/>
        <w:jc w:val="center"/>
        <w:rPr>
          <w:rFonts w:cs="Times New Roman"/>
          <w:b/>
          <w:sz w:val="36"/>
        </w:rPr>
      </w:pPr>
      <w:r w:rsidRPr="004434B1">
        <w:rPr>
          <w:rFonts w:cs="Times New Roman"/>
          <w:b/>
          <w:sz w:val="36"/>
        </w:rPr>
        <w:t>11049</w:t>
      </w:r>
      <w:r w:rsidR="00C53E01" w:rsidRPr="004434B1">
        <w:rPr>
          <w:rFonts w:cs="Times New Roman"/>
          <w:b/>
          <w:sz w:val="36"/>
        </w:rPr>
        <w:t>-</w:t>
      </w:r>
      <w:r w:rsidRPr="0051131C">
        <w:rPr>
          <w:rFonts w:cs="Times New Roman"/>
          <w:b/>
          <w:sz w:val="36"/>
        </w:rPr>
        <w:t>16</w:t>
      </w:r>
      <w:r w:rsidR="00C53E01" w:rsidRPr="00C222A9">
        <w:rPr>
          <w:rFonts w:cs="Times New Roman"/>
          <w:b/>
          <w:sz w:val="36"/>
        </w:rPr>
        <w:t xml:space="preserve"> azonosító számú</w:t>
      </w:r>
    </w:p>
    <w:p w14:paraId="1A97097B" w14:textId="77777777" w:rsidR="00C53E01" w:rsidRPr="00C222A9" w:rsidRDefault="00810444" w:rsidP="00C53E01">
      <w:pPr>
        <w:jc w:val="center"/>
        <w:rPr>
          <w:rFonts w:cs="Times New Roman"/>
          <w:b/>
          <w:sz w:val="36"/>
        </w:rPr>
      </w:pPr>
      <w:r w:rsidRPr="00C222A9">
        <w:rPr>
          <w:rFonts w:cs="Times New Roman"/>
          <w:b/>
          <w:sz w:val="36"/>
        </w:rPr>
        <w:t>Mezőgazdasági termelés gépei</w:t>
      </w:r>
    </w:p>
    <w:p w14:paraId="2F53783F" w14:textId="77777777" w:rsidR="00C53E01" w:rsidRPr="00C222A9" w:rsidRDefault="00C53E01" w:rsidP="00C53E01">
      <w:pPr>
        <w:jc w:val="center"/>
        <w:rPr>
          <w:rFonts w:cs="Times New Roman"/>
          <w:b/>
          <w:sz w:val="36"/>
        </w:rPr>
      </w:pPr>
      <w:r w:rsidRPr="00C222A9">
        <w:rPr>
          <w:rFonts w:cs="Times New Roman"/>
          <w:b/>
          <w:sz w:val="36"/>
        </w:rPr>
        <w:t>megnevezésű</w:t>
      </w:r>
    </w:p>
    <w:p w14:paraId="3038C415" w14:textId="77777777" w:rsidR="00C53E01" w:rsidRPr="00C222A9" w:rsidRDefault="00C53E01" w:rsidP="00C53E01">
      <w:pPr>
        <w:spacing w:before="480" w:after="480"/>
        <w:jc w:val="center"/>
        <w:rPr>
          <w:rFonts w:cs="Times New Roman"/>
          <w:b/>
          <w:sz w:val="36"/>
        </w:rPr>
      </w:pPr>
      <w:r w:rsidRPr="00C222A9">
        <w:rPr>
          <w:rFonts w:cs="Times New Roman"/>
          <w:b/>
          <w:sz w:val="36"/>
        </w:rPr>
        <w:t>szakmai követelménymodul</w:t>
      </w:r>
    </w:p>
    <w:p w14:paraId="0CC72024" w14:textId="77777777" w:rsidR="00C53E01" w:rsidRPr="00C222A9" w:rsidRDefault="00C53E01" w:rsidP="00C53E01">
      <w:pPr>
        <w:jc w:val="center"/>
        <w:rPr>
          <w:rFonts w:cs="Times New Roman"/>
          <w:b/>
          <w:sz w:val="36"/>
        </w:rPr>
      </w:pPr>
      <w:r w:rsidRPr="00C222A9">
        <w:rPr>
          <w:rFonts w:cs="Times New Roman"/>
          <w:b/>
          <w:sz w:val="36"/>
        </w:rPr>
        <w:t>tantárgyai, témakörei</w:t>
      </w:r>
    </w:p>
    <w:p w14:paraId="4E28B5A2" w14:textId="77777777" w:rsidR="00C53E01" w:rsidRPr="00C222A9" w:rsidRDefault="00C53E01" w:rsidP="00C53E01">
      <w:pPr>
        <w:spacing w:after="200" w:line="276" w:lineRule="auto"/>
        <w:jc w:val="left"/>
        <w:rPr>
          <w:rFonts w:cs="Times New Roman"/>
        </w:rPr>
      </w:pPr>
      <w:r w:rsidRPr="00C222A9">
        <w:rPr>
          <w:rFonts w:cs="Times New Roman"/>
        </w:rPr>
        <w:br w:type="page"/>
      </w:r>
    </w:p>
    <w:p w14:paraId="71918E77" w14:textId="6A3FEE03" w:rsidR="00C53E01" w:rsidRPr="00C222A9" w:rsidRDefault="00C53E01" w:rsidP="00C53E01">
      <w:pPr>
        <w:rPr>
          <w:rFonts w:cs="Times New Roman"/>
        </w:rPr>
      </w:pPr>
      <w:r w:rsidRPr="00C222A9">
        <w:rPr>
          <w:rFonts w:cs="Times New Roman"/>
        </w:rPr>
        <w:lastRenderedPageBreak/>
        <w:t xml:space="preserve">A </w:t>
      </w:r>
      <w:r w:rsidR="00810444" w:rsidRPr="00C222A9">
        <w:rPr>
          <w:rFonts w:cs="Times New Roman"/>
        </w:rPr>
        <w:t>1104</w:t>
      </w:r>
      <w:r w:rsidR="003F57EA">
        <w:rPr>
          <w:rFonts w:cs="Times New Roman"/>
        </w:rPr>
        <w:t>9-16</w:t>
      </w:r>
      <w:r w:rsidRPr="00C222A9">
        <w:rPr>
          <w:rFonts w:cs="Times New Roman"/>
        </w:rPr>
        <w:t xml:space="preserve"> azonosító számú </w:t>
      </w:r>
      <w:r w:rsidR="00810444" w:rsidRPr="00C222A9">
        <w:rPr>
          <w:rFonts w:cs="Times New Roman"/>
        </w:rPr>
        <w:t>Mezőgazdasági termelés gépei</w:t>
      </w:r>
      <w:r w:rsidRPr="00C222A9">
        <w:rPr>
          <w:rFonts w:cs="Times New Roman"/>
        </w:rPr>
        <w:t xml:space="preserve"> megnevezésű szakmai követelménymodulhoz tartozó tantárgyak és témakörök oktatása során fejlesztendő kompetenciák</w:t>
      </w: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012242" w:rsidRPr="00C222A9" w14:paraId="2C621CA3" w14:textId="77777777" w:rsidTr="00012242">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85B14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BEE40B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069BF5B"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Munkagépek szakmai gyakorlat</w:t>
            </w:r>
          </w:p>
        </w:tc>
      </w:tr>
      <w:tr w:rsidR="00012242" w:rsidRPr="00C222A9" w14:paraId="443A26EE" w14:textId="77777777" w:rsidTr="00283A0A">
        <w:trPr>
          <w:trHeight w:val="264"/>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hideMark/>
          </w:tcPr>
          <w:p w14:paraId="31D918FA" w14:textId="67C2281A" w:rsidR="00012242" w:rsidRPr="00C222A9" w:rsidRDefault="00012242" w:rsidP="00012242">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FELADATOK</w:t>
            </w:r>
            <w:r w:rsidRPr="00C222A9">
              <w:rPr>
                <w:rFonts w:eastAsia="Times New Roman" w:cs="Times New Roman"/>
                <w:color w:val="000000"/>
                <w:sz w:val="20"/>
                <w:szCs w:val="20"/>
                <w:lang w:eastAsia="hu-HU"/>
              </w:rPr>
              <w:t> </w:t>
            </w:r>
          </w:p>
        </w:tc>
      </w:tr>
      <w:tr w:rsidR="00012242" w:rsidRPr="00C222A9" w14:paraId="3ED5570D"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14:paraId="7A6D5F37" w14:textId="309775F2"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Napi és időszakos karbantartást végez</w:t>
            </w:r>
          </w:p>
        </w:tc>
        <w:tc>
          <w:tcPr>
            <w:tcW w:w="720" w:type="dxa"/>
            <w:tcBorders>
              <w:top w:val="nil"/>
              <w:left w:val="nil"/>
              <w:bottom w:val="single" w:sz="4" w:space="0" w:color="auto"/>
              <w:right w:val="single" w:sz="4" w:space="0" w:color="auto"/>
            </w:tcBorders>
            <w:shd w:val="clear" w:color="auto" w:fill="auto"/>
            <w:noWrap/>
            <w:vAlign w:val="center"/>
          </w:tcPr>
          <w:p w14:paraId="50EACAB3" w14:textId="77777777" w:rsidR="00012242" w:rsidRPr="00C222A9" w:rsidRDefault="00012242" w:rsidP="000F5126">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tcPr>
          <w:p w14:paraId="70CB35A1" w14:textId="05653449"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012242" w:rsidRPr="00C222A9" w14:paraId="4BCA7776"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F46496"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Kiválasztja a feladat elvégzéséhez szükséges erő- és munkagépeket, valamint az adaptereket</w:t>
            </w:r>
          </w:p>
        </w:tc>
        <w:tc>
          <w:tcPr>
            <w:tcW w:w="720" w:type="dxa"/>
            <w:tcBorders>
              <w:top w:val="nil"/>
              <w:left w:val="nil"/>
              <w:bottom w:val="single" w:sz="4" w:space="0" w:color="auto"/>
              <w:right w:val="single" w:sz="4" w:space="0" w:color="auto"/>
            </w:tcBorders>
            <w:shd w:val="clear" w:color="auto" w:fill="auto"/>
            <w:noWrap/>
            <w:vAlign w:val="center"/>
            <w:hideMark/>
          </w:tcPr>
          <w:p w14:paraId="0BC3861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727094"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237FE0A3"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55C774"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tápanyag-visszapótlás gépeinek előkészítését üzemeltetésre</w:t>
            </w:r>
          </w:p>
        </w:tc>
        <w:tc>
          <w:tcPr>
            <w:tcW w:w="720" w:type="dxa"/>
            <w:tcBorders>
              <w:top w:val="nil"/>
              <w:left w:val="nil"/>
              <w:bottom w:val="single" w:sz="4" w:space="0" w:color="auto"/>
              <w:right w:val="single" w:sz="4" w:space="0" w:color="auto"/>
            </w:tcBorders>
            <w:shd w:val="clear" w:color="auto" w:fill="auto"/>
            <w:noWrap/>
            <w:vAlign w:val="center"/>
            <w:hideMark/>
          </w:tcPr>
          <w:p w14:paraId="42D181F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D6204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24D5DD2F"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D99092"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talajművelő gépek előkészítését</w:t>
            </w:r>
          </w:p>
        </w:tc>
        <w:tc>
          <w:tcPr>
            <w:tcW w:w="720" w:type="dxa"/>
            <w:tcBorders>
              <w:top w:val="nil"/>
              <w:left w:val="nil"/>
              <w:bottom w:val="single" w:sz="4" w:space="0" w:color="auto"/>
              <w:right w:val="single" w:sz="4" w:space="0" w:color="auto"/>
            </w:tcBorders>
            <w:shd w:val="clear" w:color="auto" w:fill="auto"/>
            <w:noWrap/>
            <w:vAlign w:val="center"/>
            <w:hideMark/>
          </w:tcPr>
          <w:p w14:paraId="648C3C8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1231C9"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38D1C9F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930CC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Vetés, ültetés, palántázás és ültetvénytelepítés gépeinek javítása,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135EB4D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07778D"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15B7B7D5"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3EDFD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Öntözőgépeket, öntöző berendezéseket beüzemel</w:t>
            </w:r>
          </w:p>
        </w:tc>
        <w:tc>
          <w:tcPr>
            <w:tcW w:w="720" w:type="dxa"/>
            <w:tcBorders>
              <w:top w:val="nil"/>
              <w:left w:val="nil"/>
              <w:bottom w:val="single" w:sz="4" w:space="0" w:color="auto"/>
              <w:right w:val="single" w:sz="4" w:space="0" w:color="auto"/>
            </w:tcBorders>
            <w:shd w:val="clear" w:color="auto" w:fill="auto"/>
            <w:noWrap/>
            <w:vAlign w:val="center"/>
            <w:hideMark/>
          </w:tcPr>
          <w:p w14:paraId="7E1D979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4DA5E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7C5AB28F"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1422C5"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növényápolás gépeinek előkészítését munkavégzésre</w:t>
            </w:r>
          </w:p>
        </w:tc>
        <w:tc>
          <w:tcPr>
            <w:tcW w:w="720" w:type="dxa"/>
            <w:tcBorders>
              <w:top w:val="nil"/>
              <w:left w:val="nil"/>
              <w:bottom w:val="single" w:sz="4" w:space="0" w:color="auto"/>
              <w:right w:val="single" w:sz="4" w:space="0" w:color="auto"/>
            </w:tcBorders>
            <w:shd w:val="clear" w:color="auto" w:fill="auto"/>
            <w:noWrap/>
            <w:vAlign w:val="center"/>
            <w:hideMark/>
          </w:tcPr>
          <w:p w14:paraId="5386C8D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BF1D0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29E79D82"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811AC6"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szálastakarmány betakarító és erjesztett takarmány készítő gépek, berendezések javítását, beállítását</w:t>
            </w:r>
          </w:p>
        </w:tc>
        <w:tc>
          <w:tcPr>
            <w:tcW w:w="720" w:type="dxa"/>
            <w:tcBorders>
              <w:top w:val="nil"/>
              <w:left w:val="nil"/>
              <w:bottom w:val="single" w:sz="4" w:space="0" w:color="auto"/>
              <w:right w:val="single" w:sz="4" w:space="0" w:color="auto"/>
            </w:tcBorders>
            <w:shd w:val="clear" w:color="auto" w:fill="auto"/>
            <w:noWrap/>
            <w:vAlign w:val="center"/>
            <w:hideMark/>
          </w:tcPr>
          <w:p w14:paraId="79ECFD7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B1F76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081EA203"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923F6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Előkészíti a gabona és az ipari növény betakarítás gépeit munkavégzésre</w:t>
            </w:r>
          </w:p>
        </w:tc>
        <w:tc>
          <w:tcPr>
            <w:tcW w:w="720" w:type="dxa"/>
            <w:tcBorders>
              <w:top w:val="nil"/>
              <w:left w:val="nil"/>
              <w:bottom w:val="single" w:sz="4" w:space="0" w:color="auto"/>
              <w:right w:val="single" w:sz="4" w:space="0" w:color="auto"/>
            </w:tcBorders>
            <w:shd w:val="clear" w:color="auto" w:fill="auto"/>
            <w:noWrap/>
            <w:vAlign w:val="center"/>
            <w:hideMark/>
          </w:tcPr>
          <w:p w14:paraId="4697D8B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9D3700"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49453EA"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3A08B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Előkészíti a gyümölcs-betakarítás gépeit</w:t>
            </w:r>
          </w:p>
        </w:tc>
        <w:tc>
          <w:tcPr>
            <w:tcW w:w="720" w:type="dxa"/>
            <w:tcBorders>
              <w:top w:val="nil"/>
              <w:left w:val="nil"/>
              <w:bottom w:val="single" w:sz="4" w:space="0" w:color="auto"/>
              <w:right w:val="single" w:sz="4" w:space="0" w:color="auto"/>
            </w:tcBorders>
            <w:shd w:val="clear" w:color="auto" w:fill="auto"/>
            <w:noWrap/>
            <w:vAlign w:val="center"/>
            <w:hideMark/>
          </w:tcPr>
          <w:p w14:paraId="3F6DDE40"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C1AC88" w14:textId="1E895779"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781727CF"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64212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Gumós- és zöldségnövény betakarító gépek előkészítése üzemeltetésre</w:t>
            </w:r>
          </w:p>
        </w:tc>
        <w:tc>
          <w:tcPr>
            <w:tcW w:w="720" w:type="dxa"/>
            <w:tcBorders>
              <w:top w:val="nil"/>
              <w:left w:val="nil"/>
              <w:bottom w:val="single" w:sz="4" w:space="0" w:color="auto"/>
              <w:right w:val="single" w:sz="4" w:space="0" w:color="auto"/>
            </w:tcBorders>
            <w:shd w:val="clear" w:color="auto" w:fill="auto"/>
            <w:noWrap/>
            <w:vAlign w:val="center"/>
            <w:hideMark/>
          </w:tcPr>
          <w:p w14:paraId="6157E91F"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BE0634" w14:textId="15ED7143"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6D3996C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5F35F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anyagmozgató gépeket üzembe helyez</w:t>
            </w:r>
          </w:p>
        </w:tc>
        <w:tc>
          <w:tcPr>
            <w:tcW w:w="720" w:type="dxa"/>
            <w:tcBorders>
              <w:top w:val="nil"/>
              <w:left w:val="nil"/>
              <w:bottom w:val="single" w:sz="4" w:space="0" w:color="auto"/>
              <w:right w:val="single" w:sz="4" w:space="0" w:color="auto"/>
            </w:tcBorders>
            <w:shd w:val="clear" w:color="auto" w:fill="auto"/>
            <w:noWrap/>
            <w:vAlign w:val="center"/>
            <w:hideMark/>
          </w:tcPr>
          <w:p w14:paraId="7EA5679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143E82" w14:textId="511EC293"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12AB61B9"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5B40A4"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Előkészíti a tisztító-, szárító- és manipuláló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28CBAB52"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E91FF3" w14:textId="241B53D3"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18B4408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3D0C3AF"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Takarmány-előkészítő gépet, berendezést javít, beállít</w:t>
            </w:r>
          </w:p>
        </w:tc>
        <w:tc>
          <w:tcPr>
            <w:tcW w:w="720" w:type="dxa"/>
            <w:tcBorders>
              <w:top w:val="nil"/>
              <w:left w:val="nil"/>
              <w:bottom w:val="single" w:sz="4" w:space="0" w:color="auto"/>
              <w:right w:val="single" w:sz="4" w:space="0" w:color="auto"/>
            </w:tcBorders>
            <w:shd w:val="clear" w:color="auto" w:fill="auto"/>
            <w:noWrap/>
            <w:vAlign w:val="center"/>
            <w:hideMark/>
          </w:tcPr>
          <w:p w14:paraId="0AEFE360"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7EFA62" w14:textId="476B9800"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6D08A2A4"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1D4002"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Állattartásban etető-, itató- és trágyaeltávolító berendezést, gépet ellenőriz, karbantart és javít</w:t>
            </w:r>
          </w:p>
        </w:tc>
        <w:tc>
          <w:tcPr>
            <w:tcW w:w="720" w:type="dxa"/>
            <w:tcBorders>
              <w:top w:val="nil"/>
              <w:left w:val="nil"/>
              <w:bottom w:val="single" w:sz="4" w:space="0" w:color="auto"/>
              <w:right w:val="single" w:sz="4" w:space="0" w:color="auto"/>
            </w:tcBorders>
            <w:shd w:val="clear" w:color="auto" w:fill="auto"/>
            <w:noWrap/>
            <w:vAlign w:val="center"/>
            <w:hideMark/>
          </w:tcPr>
          <w:p w14:paraId="3B2D5DF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C0904C" w14:textId="05B30362"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359236AD"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545700"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Fejő és tejkezelő gépet ellenőriz, karbantart és javít</w:t>
            </w:r>
          </w:p>
        </w:tc>
        <w:tc>
          <w:tcPr>
            <w:tcW w:w="720" w:type="dxa"/>
            <w:tcBorders>
              <w:top w:val="nil"/>
              <w:left w:val="nil"/>
              <w:bottom w:val="single" w:sz="4" w:space="0" w:color="auto"/>
              <w:right w:val="single" w:sz="4" w:space="0" w:color="auto"/>
            </w:tcBorders>
            <w:shd w:val="clear" w:color="auto" w:fill="auto"/>
            <w:noWrap/>
            <w:vAlign w:val="center"/>
            <w:hideMark/>
          </w:tcPr>
          <w:p w14:paraId="619A8AB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19ACA1" w14:textId="3F956FBD"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5E1EF773"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48684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gép, gépegység állapotát diagnosztikai eszközökkel meghatározza, hibabehatárolást végez</w:t>
            </w:r>
          </w:p>
        </w:tc>
        <w:tc>
          <w:tcPr>
            <w:tcW w:w="720" w:type="dxa"/>
            <w:tcBorders>
              <w:top w:val="nil"/>
              <w:left w:val="nil"/>
              <w:bottom w:val="single" w:sz="4" w:space="0" w:color="auto"/>
              <w:right w:val="single" w:sz="4" w:space="0" w:color="auto"/>
            </w:tcBorders>
            <w:shd w:val="clear" w:color="auto" w:fill="auto"/>
            <w:noWrap/>
            <w:vAlign w:val="center"/>
            <w:hideMark/>
          </w:tcPr>
          <w:p w14:paraId="05D57F6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9FBCC6" w14:textId="62EC74C8"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671D9FB8"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07E4FF"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Szerkezeti egységek, alkatrészek hiba-felvételezését végzi</w:t>
            </w:r>
          </w:p>
        </w:tc>
        <w:tc>
          <w:tcPr>
            <w:tcW w:w="720" w:type="dxa"/>
            <w:tcBorders>
              <w:top w:val="nil"/>
              <w:left w:val="nil"/>
              <w:bottom w:val="single" w:sz="4" w:space="0" w:color="auto"/>
              <w:right w:val="single" w:sz="4" w:space="0" w:color="auto"/>
            </w:tcBorders>
            <w:shd w:val="clear" w:color="auto" w:fill="auto"/>
            <w:noWrap/>
            <w:vAlign w:val="center"/>
            <w:hideMark/>
          </w:tcPr>
          <w:p w14:paraId="7AE8EBE4"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9EF5EA" w14:textId="244915AB"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33F66D7C"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8541F6"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Javítási, karbantartási dokumentációt értelmez, készít, vezet</w:t>
            </w:r>
          </w:p>
        </w:tc>
        <w:tc>
          <w:tcPr>
            <w:tcW w:w="720" w:type="dxa"/>
            <w:tcBorders>
              <w:top w:val="nil"/>
              <w:left w:val="nil"/>
              <w:bottom w:val="single" w:sz="4" w:space="0" w:color="auto"/>
              <w:right w:val="single" w:sz="4" w:space="0" w:color="auto"/>
            </w:tcBorders>
            <w:shd w:val="clear" w:color="auto" w:fill="auto"/>
            <w:noWrap/>
            <w:vAlign w:val="center"/>
            <w:hideMark/>
          </w:tcPr>
          <w:p w14:paraId="71407EB0"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07134F" w14:textId="22D10203"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753AC4C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D304F8"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Karbantartási, javítási ütemtervet készít, javaslatot tesz a tervezett felújításra</w:t>
            </w:r>
          </w:p>
        </w:tc>
        <w:tc>
          <w:tcPr>
            <w:tcW w:w="720" w:type="dxa"/>
            <w:tcBorders>
              <w:top w:val="nil"/>
              <w:left w:val="nil"/>
              <w:bottom w:val="single" w:sz="4" w:space="0" w:color="auto"/>
              <w:right w:val="single" w:sz="4" w:space="0" w:color="auto"/>
            </w:tcBorders>
            <w:shd w:val="clear" w:color="auto" w:fill="auto"/>
            <w:noWrap/>
            <w:vAlign w:val="center"/>
            <w:hideMark/>
          </w:tcPr>
          <w:p w14:paraId="2D72462F"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EE8321" w14:textId="4746EC1B"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176C0B66"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9CF76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Mezőgazdasági termelés gépeinek javítását, felújítását végzi</w:t>
            </w:r>
          </w:p>
        </w:tc>
        <w:tc>
          <w:tcPr>
            <w:tcW w:w="720" w:type="dxa"/>
            <w:tcBorders>
              <w:top w:val="nil"/>
              <w:left w:val="nil"/>
              <w:bottom w:val="single" w:sz="4" w:space="0" w:color="auto"/>
              <w:right w:val="single" w:sz="4" w:space="0" w:color="auto"/>
            </w:tcBorders>
            <w:shd w:val="clear" w:color="auto" w:fill="auto"/>
            <w:noWrap/>
            <w:vAlign w:val="center"/>
            <w:hideMark/>
          </w:tcPr>
          <w:p w14:paraId="22CB882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E9A3C1" w14:textId="06DC986F"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24BA048D"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FDFAEF"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gép funkcionális működését és átadja az üzemeltetőnek</w:t>
            </w:r>
          </w:p>
        </w:tc>
        <w:tc>
          <w:tcPr>
            <w:tcW w:w="720" w:type="dxa"/>
            <w:tcBorders>
              <w:top w:val="nil"/>
              <w:left w:val="nil"/>
              <w:bottom w:val="single" w:sz="4" w:space="0" w:color="auto"/>
              <w:right w:val="single" w:sz="4" w:space="0" w:color="auto"/>
            </w:tcBorders>
            <w:shd w:val="clear" w:color="auto" w:fill="auto"/>
            <w:noWrap/>
            <w:vAlign w:val="center"/>
            <w:hideMark/>
          </w:tcPr>
          <w:p w14:paraId="7890631C"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5AE3B6" w14:textId="57D09EE2"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62232144"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4D677F"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Irányítja a mezőgazdasági termelés gépeinek üzemeltetését, üzemfenntartását</w:t>
            </w:r>
          </w:p>
        </w:tc>
        <w:tc>
          <w:tcPr>
            <w:tcW w:w="720" w:type="dxa"/>
            <w:tcBorders>
              <w:top w:val="nil"/>
              <w:left w:val="nil"/>
              <w:bottom w:val="single" w:sz="4" w:space="0" w:color="auto"/>
              <w:right w:val="single" w:sz="4" w:space="0" w:color="auto"/>
            </w:tcBorders>
            <w:shd w:val="clear" w:color="auto" w:fill="auto"/>
            <w:noWrap/>
            <w:vAlign w:val="center"/>
            <w:hideMark/>
          </w:tcPr>
          <w:p w14:paraId="2788378C"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894270" w14:textId="796C25A8"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054175B7" w14:textId="77777777" w:rsidTr="00012242">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8C01134"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mezőgazdasági termelés gépeinek beállítása és javítása során a munka-, tűz- és környezetvédelmi előírásokat, és a Mezőgazdasági Biztonsági Szabályzat vonatkozó előírásait</w:t>
            </w:r>
          </w:p>
        </w:tc>
        <w:tc>
          <w:tcPr>
            <w:tcW w:w="720" w:type="dxa"/>
            <w:tcBorders>
              <w:top w:val="nil"/>
              <w:left w:val="nil"/>
              <w:bottom w:val="single" w:sz="4" w:space="0" w:color="auto"/>
              <w:right w:val="single" w:sz="4" w:space="0" w:color="auto"/>
            </w:tcBorders>
            <w:shd w:val="clear" w:color="auto" w:fill="auto"/>
            <w:noWrap/>
            <w:vAlign w:val="center"/>
            <w:hideMark/>
          </w:tcPr>
          <w:p w14:paraId="7B61007B"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DA436C"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385D8C8E" w14:textId="77777777" w:rsidTr="00283A0A">
        <w:trPr>
          <w:trHeight w:val="528"/>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hideMark/>
          </w:tcPr>
          <w:p w14:paraId="243DBAA0" w14:textId="41EDA48D" w:rsidR="00012242" w:rsidRPr="00C222A9" w:rsidRDefault="00012242" w:rsidP="00012242">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SZAKMAI ISMERETEK</w:t>
            </w:r>
          </w:p>
        </w:tc>
      </w:tr>
      <w:tr w:rsidR="00012242" w:rsidRPr="00C222A9" w14:paraId="2887410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tcPr>
          <w:p w14:paraId="2941C85A" w14:textId="3DF25120" w:rsidR="00012242" w:rsidRPr="00C222A9" w:rsidRDefault="00012242" w:rsidP="000F5126">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Tápanyagvisszapótlás</w:t>
            </w:r>
            <w:proofErr w:type="spellEnd"/>
            <w:r w:rsidRPr="00C222A9">
              <w:rPr>
                <w:rFonts w:eastAsia="Times New Roman" w:cs="Times New Roman"/>
                <w:color w:val="000000"/>
                <w:sz w:val="20"/>
                <w:szCs w:val="20"/>
                <w:lang w:eastAsia="hu-HU"/>
              </w:rPr>
              <w:t xml:space="preserve">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tcPr>
          <w:p w14:paraId="5BAFE4C2" w14:textId="141F1754"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5E7CBEF" w14:textId="07CEAC7D"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012242" w:rsidRPr="00C222A9" w14:paraId="558F62AA"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E5F122"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Talajművelő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4B60A57B"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BA1B53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79D9DC6D"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8C8ED4B"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Vető-, ültető- és </w:t>
            </w:r>
            <w:proofErr w:type="spellStart"/>
            <w:r w:rsidRPr="00C222A9">
              <w:rPr>
                <w:rFonts w:eastAsia="Times New Roman" w:cs="Times New Roman"/>
                <w:color w:val="000000"/>
                <w:sz w:val="20"/>
                <w:szCs w:val="20"/>
                <w:lang w:eastAsia="hu-HU"/>
              </w:rPr>
              <w:t>palántázógépek</w:t>
            </w:r>
            <w:proofErr w:type="spellEnd"/>
            <w:r w:rsidRPr="00C222A9">
              <w:rPr>
                <w:rFonts w:eastAsia="Times New Roman" w:cs="Times New Roman"/>
                <w:color w:val="000000"/>
                <w:sz w:val="20"/>
                <w:szCs w:val="20"/>
                <w:lang w:eastAsia="hu-HU"/>
              </w:rPr>
              <w:t xml:space="preserve">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4F4458C5"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A8E685"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311EF44C"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EA3A4F"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Növényápolás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75CBB42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396C25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0C783A38"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8ED92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Növényvédelem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22CB8CF"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CBB45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24D71D5"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5E2672"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Öntözés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65F5D4C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5EE374"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7F8195E6"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14CE2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Szálas- és erjesztett takarmány betakarító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9364700"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E02BBF"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7857C154"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608760" w14:textId="77777777" w:rsidR="00012242" w:rsidRPr="00C222A9" w:rsidRDefault="00012242" w:rsidP="000F5126">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Szemestermény</w:t>
            </w:r>
            <w:proofErr w:type="spellEnd"/>
            <w:r w:rsidRPr="00C222A9">
              <w:rPr>
                <w:rFonts w:eastAsia="Times New Roman" w:cs="Times New Roman"/>
                <w:color w:val="000000"/>
                <w:sz w:val="20"/>
                <w:szCs w:val="20"/>
                <w:lang w:eastAsia="hu-HU"/>
              </w:rPr>
              <w:t xml:space="preserve"> betakarító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77363A39"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6B8264"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30BDAA7E"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A0BCB5" w14:textId="77777777" w:rsidR="00012242" w:rsidRPr="00C222A9" w:rsidRDefault="00012242" w:rsidP="000F5126">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Szemestermény</w:t>
            </w:r>
            <w:proofErr w:type="spellEnd"/>
            <w:r w:rsidRPr="00C222A9">
              <w:rPr>
                <w:rFonts w:eastAsia="Times New Roman" w:cs="Times New Roman"/>
                <w:color w:val="000000"/>
                <w:sz w:val="20"/>
                <w:szCs w:val="20"/>
                <w:lang w:eastAsia="hu-HU"/>
              </w:rPr>
              <w:t xml:space="preserve"> tisztító, szárító és utókezelő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6745C1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6C806A"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E1BBC3A"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426AA7"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termények tároláshoz használt gépek, berendezések</w:t>
            </w:r>
          </w:p>
        </w:tc>
        <w:tc>
          <w:tcPr>
            <w:tcW w:w="720" w:type="dxa"/>
            <w:tcBorders>
              <w:top w:val="nil"/>
              <w:left w:val="nil"/>
              <w:bottom w:val="single" w:sz="4" w:space="0" w:color="auto"/>
              <w:right w:val="single" w:sz="4" w:space="0" w:color="auto"/>
            </w:tcBorders>
            <w:shd w:val="clear" w:color="auto" w:fill="auto"/>
            <w:noWrap/>
            <w:vAlign w:val="center"/>
            <w:hideMark/>
          </w:tcPr>
          <w:p w14:paraId="4A02826D"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9AF43D"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59D0140"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10CCDF" w14:textId="77777777" w:rsidR="00012242" w:rsidRPr="00C222A9" w:rsidRDefault="00012242" w:rsidP="000F5126">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Gumósnövény</w:t>
            </w:r>
            <w:proofErr w:type="spellEnd"/>
            <w:r w:rsidRPr="00C222A9">
              <w:rPr>
                <w:rFonts w:eastAsia="Times New Roman" w:cs="Times New Roman"/>
                <w:color w:val="000000"/>
                <w:sz w:val="20"/>
                <w:szCs w:val="20"/>
                <w:lang w:eastAsia="hu-HU"/>
              </w:rPr>
              <w:t xml:space="preserve"> betakarító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34904BA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807AFB"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79768D96"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45C04E"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zöldség, gyümölcs és a szőlő betakarító és feldolgozó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15EF31D3" w14:textId="54CE9BF3"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1A794BD" w14:textId="1541943E"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790FF531"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229BF1"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Istállók és a járulékos létesítmények építészeti megoldásai</w:t>
            </w:r>
          </w:p>
        </w:tc>
        <w:tc>
          <w:tcPr>
            <w:tcW w:w="720" w:type="dxa"/>
            <w:tcBorders>
              <w:top w:val="nil"/>
              <w:left w:val="nil"/>
              <w:bottom w:val="single" w:sz="4" w:space="0" w:color="auto"/>
              <w:right w:val="single" w:sz="4" w:space="0" w:color="auto"/>
            </w:tcBorders>
            <w:shd w:val="clear" w:color="auto" w:fill="auto"/>
            <w:noWrap/>
            <w:vAlign w:val="center"/>
            <w:hideMark/>
          </w:tcPr>
          <w:p w14:paraId="4EC54E7B" w14:textId="0FE0D5A2"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015195" w14:textId="3F7069CA"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62373981"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43E41C6"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létesítmények épületgépészeti berendezései</w:t>
            </w:r>
          </w:p>
        </w:tc>
        <w:tc>
          <w:tcPr>
            <w:tcW w:w="720" w:type="dxa"/>
            <w:tcBorders>
              <w:top w:val="nil"/>
              <w:left w:val="nil"/>
              <w:bottom w:val="single" w:sz="4" w:space="0" w:color="auto"/>
              <w:right w:val="single" w:sz="4" w:space="0" w:color="auto"/>
            </w:tcBorders>
            <w:shd w:val="clear" w:color="auto" w:fill="auto"/>
            <w:noWrap/>
            <w:vAlign w:val="center"/>
            <w:hideMark/>
          </w:tcPr>
          <w:p w14:paraId="136E3534" w14:textId="56973E3A"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A0EB86" w14:textId="033B1ABB"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2701A05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A5F3B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Takarmány-előkészítés és kiosztás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8846663" w14:textId="0D7D1B61"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765982" w14:textId="1390087F"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129EAC1C"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71F9AA"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Állatok vízellátásának eszközei, itatás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3839520" w14:textId="17A2B9B8"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96D71E" w14:textId="58BB898E"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52BE91C7"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3D79E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Trágyaeltávolítás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D7B4514" w14:textId="2D98F1E4"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171547" w14:textId="5F84817B"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3CA7067F"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EB523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 xml:space="preserve">Istállókban alkalmazott fejési rendszerek és a fejő- és </w:t>
            </w:r>
            <w:proofErr w:type="spellStart"/>
            <w:r w:rsidRPr="00C222A9">
              <w:rPr>
                <w:rFonts w:eastAsia="Times New Roman" w:cs="Times New Roman"/>
                <w:color w:val="000000"/>
                <w:sz w:val="20"/>
                <w:szCs w:val="20"/>
                <w:lang w:eastAsia="hu-HU"/>
              </w:rPr>
              <w:t>tejkezelőgépek</w:t>
            </w:r>
            <w:proofErr w:type="spellEnd"/>
            <w:r w:rsidRPr="00C222A9">
              <w:rPr>
                <w:rFonts w:eastAsia="Times New Roman" w:cs="Times New Roman"/>
                <w:color w:val="000000"/>
                <w:sz w:val="20"/>
                <w:szCs w:val="20"/>
                <w:lang w:eastAsia="hu-HU"/>
              </w:rPr>
              <w:t xml:space="preserve">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5BECAEC" w14:textId="79683AB9"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07765A" w14:textId="2EA1D2C1"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76DE1B81"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B0FD17"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Szállítás és rakodás során alkalmazott gépek berendezések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16EA5C16" w14:textId="111F0038"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12A820" w14:textId="6D583078"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71CE780F"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D21F6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földutak kialakításának folyamata, utak karbantartása</w:t>
            </w:r>
          </w:p>
        </w:tc>
        <w:tc>
          <w:tcPr>
            <w:tcW w:w="720" w:type="dxa"/>
            <w:tcBorders>
              <w:top w:val="nil"/>
              <w:left w:val="nil"/>
              <w:bottom w:val="single" w:sz="4" w:space="0" w:color="auto"/>
              <w:right w:val="single" w:sz="4" w:space="0" w:color="auto"/>
            </w:tcBorders>
            <w:shd w:val="clear" w:color="auto" w:fill="auto"/>
            <w:noWrap/>
            <w:vAlign w:val="center"/>
            <w:hideMark/>
          </w:tcPr>
          <w:p w14:paraId="350C39F1" w14:textId="6B485A69"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433540" w14:textId="51C160DC"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41D2FEBA"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E0D70E"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gépeinek beállításához szükséges szakmai számítások</w:t>
            </w:r>
          </w:p>
        </w:tc>
        <w:tc>
          <w:tcPr>
            <w:tcW w:w="720" w:type="dxa"/>
            <w:tcBorders>
              <w:top w:val="nil"/>
              <w:left w:val="nil"/>
              <w:bottom w:val="single" w:sz="4" w:space="0" w:color="auto"/>
              <w:right w:val="single" w:sz="4" w:space="0" w:color="auto"/>
            </w:tcBorders>
            <w:shd w:val="clear" w:color="auto" w:fill="auto"/>
            <w:noWrap/>
            <w:vAlign w:val="center"/>
            <w:hideMark/>
          </w:tcPr>
          <w:p w14:paraId="04A6F474"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194D22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76E5C21A"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83093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Gépjavítás alapfogalmai</w:t>
            </w:r>
          </w:p>
        </w:tc>
        <w:tc>
          <w:tcPr>
            <w:tcW w:w="720" w:type="dxa"/>
            <w:tcBorders>
              <w:top w:val="nil"/>
              <w:left w:val="nil"/>
              <w:bottom w:val="single" w:sz="4" w:space="0" w:color="auto"/>
              <w:right w:val="single" w:sz="4" w:space="0" w:color="auto"/>
            </w:tcBorders>
            <w:shd w:val="clear" w:color="auto" w:fill="auto"/>
            <w:noWrap/>
            <w:vAlign w:val="center"/>
            <w:hideMark/>
          </w:tcPr>
          <w:p w14:paraId="7C05BFDF" w14:textId="02ADB55D"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DE4B3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7F368422"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545D7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Műszaki állapotváltozások mérése, diagnosztizálása</w:t>
            </w:r>
          </w:p>
        </w:tc>
        <w:tc>
          <w:tcPr>
            <w:tcW w:w="720" w:type="dxa"/>
            <w:tcBorders>
              <w:top w:val="nil"/>
              <w:left w:val="nil"/>
              <w:bottom w:val="single" w:sz="4" w:space="0" w:color="auto"/>
              <w:right w:val="single" w:sz="4" w:space="0" w:color="auto"/>
            </w:tcBorders>
            <w:shd w:val="clear" w:color="auto" w:fill="auto"/>
            <w:noWrap/>
            <w:vAlign w:val="center"/>
            <w:hideMark/>
          </w:tcPr>
          <w:p w14:paraId="2A92D8E1" w14:textId="5D13514D"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4687BE" w14:textId="4922F0BC"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67C682E4"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7800CA"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során használt gépek alkatrészének felújítás-technológiai eljárásai</w:t>
            </w:r>
          </w:p>
        </w:tc>
        <w:tc>
          <w:tcPr>
            <w:tcW w:w="720" w:type="dxa"/>
            <w:tcBorders>
              <w:top w:val="nil"/>
              <w:left w:val="nil"/>
              <w:bottom w:val="single" w:sz="4" w:space="0" w:color="auto"/>
              <w:right w:val="single" w:sz="4" w:space="0" w:color="auto"/>
            </w:tcBorders>
            <w:shd w:val="clear" w:color="auto" w:fill="auto"/>
            <w:noWrap/>
            <w:vAlign w:val="center"/>
            <w:hideMark/>
          </w:tcPr>
          <w:p w14:paraId="3BC329B6" w14:textId="5C7A2D25"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1E0E5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4F3AE113"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984FAD"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során használt gépek karbantartása, javítása, felújítása</w:t>
            </w:r>
          </w:p>
        </w:tc>
        <w:tc>
          <w:tcPr>
            <w:tcW w:w="720" w:type="dxa"/>
            <w:tcBorders>
              <w:top w:val="nil"/>
              <w:left w:val="nil"/>
              <w:bottom w:val="single" w:sz="4" w:space="0" w:color="auto"/>
              <w:right w:val="single" w:sz="4" w:space="0" w:color="auto"/>
            </w:tcBorders>
            <w:shd w:val="clear" w:color="auto" w:fill="auto"/>
            <w:noWrap/>
            <w:vAlign w:val="center"/>
            <w:hideMark/>
          </w:tcPr>
          <w:p w14:paraId="7F357A6F" w14:textId="5622BDE8"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B82AF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6495BE15"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0D97A02"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során használt gépek és részegységeinek javítása</w:t>
            </w:r>
          </w:p>
        </w:tc>
        <w:tc>
          <w:tcPr>
            <w:tcW w:w="720" w:type="dxa"/>
            <w:tcBorders>
              <w:top w:val="nil"/>
              <w:left w:val="nil"/>
              <w:bottom w:val="single" w:sz="4" w:space="0" w:color="auto"/>
              <w:right w:val="single" w:sz="4" w:space="0" w:color="auto"/>
            </w:tcBorders>
            <w:shd w:val="clear" w:color="auto" w:fill="auto"/>
            <w:noWrap/>
            <w:vAlign w:val="center"/>
            <w:hideMark/>
          </w:tcPr>
          <w:p w14:paraId="522A6BFA" w14:textId="0DDC427A"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29C618" w14:textId="55EF09F3"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63E8D839"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AA26F6"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Mezőgazdasági termelés gépeinek felújítása </w:t>
            </w:r>
          </w:p>
        </w:tc>
        <w:tc>
          <w:tcPr>
            <w:tcW w:w="720" w:type="dxa"/>
            <w:tcBorders>
              <w:top w:val="nil"/>
              <w:left w:val="nil"/>
              <w:bottom w:val="single" w:sz="4" w:space="0" w:color="auto"/>
              <w:right w:val="single" w:sz="4" w:space="0" w:color="auto"/>
            </w:tcBorders>
            <w:shd w:val="clear" w:color="auto" w:fill="auto"/>
            <w:noWrap/>
            <w:vAlign w:val="center"/>
            <w:hideMark/>
          </w:tcPr>
          <w:p w14:paraId="1DA58476" w14:textId="4E5DA1FE"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ED2194" w14:textId="791C6AA2"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5EDF7FCB"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BBDFC4"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gépeinek bejáratása, korrózió elleni védelme, gépek tárolása</w:t>
            </w:r>
          </w:p>
        </w:tc>
        <w:tc>
          <w:tcPr>
            <w:tcW w:w="720" w:type="dxa"/>
            <w:tcBorders>
              <w:top w:val="nil"/>
              <w:left w:val="nil"/>
              <w:bottom w:val="single" w:sz="4" w:space="0" w:color="auto"/>
              <w:right w:val="single" w:sz="4" w:space="0" w:color="auto"/>
            </w:tcBorders>
            <w:shd w:val="clear" w:color="auto" w:fill="auto"/>
            <w:noWrap/>
            <w:vAlign w:val="center"/>
            <w:hideMark/>
          </w:tcPr>
          <w:p w14:paraId="208452F9" w14:textId="5233AF21"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15E42EC" w14:textId="23D25C95"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3AA28CB4"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366FEE"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gépeire vonatkozó munka-, tűz- és környezetvédelmi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14:paraId="2670C77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2CB2A6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EAF541F"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8FCAE0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Szervezési, vezetési ismeretek</w:t>
            </w:r>
          </w:p>
        </w:tc>
        <w:tc>
          <w:tcPr>
            <w:tcW w:w="720" w:type="dxa"/>
            <w:tcBorders>
              <w:top w:val="nil"/>
              <w:left w:val="nil"/>
              <w:bottom w:val="single" w:sz="4" w:space="0" w:color="auto"/>
              <w:right w:val="single" w:sz="4" w:space="0" w:color="auto"/>
            </w:tcBorders>
            <w:shd w:val="clear" w:color="auto" w:fill="auto"/>
            <w:noWrap/>
            <w:vAlign w:val="center"/>
            <w:hideMark/>
          </w:tcPr>
          <w:p w14:paraId="60AD3E2C" w14:textId="2F6E8DC4" w:rsidR="00012242" w:rsidRPr="00C222A9" w:rsidRDefault="0052164D"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012242"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DEBC82"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52164D" w:rsidRPr="00C222A9" w14:paraId="48E44137" w14:textId="77777777" w:rsidTr="00283A0A">
        <w:trPr>
          <w:trHeight w:val="264"/>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tcPr>
          <w:p w14:paraId="7FAA71FF" w14:textId="2434551B" w:rsidR="0052164D" w:rsidRPr="00C222A9" w:rsidRDefault="0052164D" w:rsidP="0052164D">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SZAKMAI KÉSZSÉGEK</w:t>
            </w:r>
          </w:p>
        </w:tc>
      </w:tr>
      <w:tr w:rsidR="00012242" w:rsidRPr="00C222A9" w14:paraId="188745DA"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38363C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Összeállítási és alkatrészrajz készítése, olvasása, értelmezése </w:t>
            </w:r>
          </w:p>
        </w:tc>
        <w:tc>
          <w:tcPr>
            <w:tcW w:w="720" w:type="dxa"/>
            <w:tcBorders>
              <w:top w:val="nil"/>
              <w:left w:val="nil"/>
              <w:bottom w:val="single" w:sz="4" w:space="0" w:color="auto"/>
              <w:right w:val="single" w:sz="4" w:space="0" w:color="auto"/>
            </w:tcBorders>
            <w:shd w:val="clear" w:color="auto" w:fill="auto"/>
            <w:noWrap/>
            <w:vAlign w:val="center"/>
            <w:hideMark/>
          </w:tcPr>
          <w:p w14:paraId="729724F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B812CD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49D2C709"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8F7571"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Szabványok, táblázatok, kezelési utasítások gépkönyvek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52994133" w14:textId="06B1B33F" w:rsidR="00012242" w:rsidRPr="00C222A9" w:rsidRDefault="0052164D"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012242"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F0E992"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56C1B0CA"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2A7BF0"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Mérő- és diagnosztikai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16E16D99" w14:textId="6A362178"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52164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8F67C4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1BA16B82"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A8143E"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gépeinek kezelése</w:t>
            </w:r>
          </w:p>
        </w:tc>
        <w:tc>
          <w:tcPr>
            <w:tcW w:w="720" w:type="dxa"/>
            <w:tcBorders>
              <w:top w:val="nil"/>
              <w:left w:val="nil"/>
              <w:bottom w:val="single" w:sz="4" w:space="0" w:color="auto"/>
              <w:right w:val="single" w:sz="4" w:space="0" w:color="auto"/>
            </w:tcBorders>
            <w:shd w:val="clear" w:color="auto" w:fill="auto"/>
            <w:noWrap/>
            <w:vAlign w:val="center"/>
            <w:hideMark/>
          </w:tcPr>
          <w:p w14:paraId="4E1D66B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4E0D4D"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1B3E66A5"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A61F3D"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Szerelő és megmunkáló 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720925CC"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3D6FA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52164D" w:rsidRPr="00C222A9" w14:paraId="272E4530" w14:textId="77777777" w:rsidTr="00283A0A">
        <w:trPr>
          <w:trHeight w:val="528"/>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tcPr>
          <w:p w14:paraId="3AF6BFF1" w14:textId="78931D0F" w:rsidR="0052164D" w:rsidRPr="00C222A9" w:rsidRDefault="0052164D" w:rsidP="0052164D">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012242" w:rsidRPr="00C222A9" w14:paraId="29FD72CF"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ED923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Önállóság </w:t>
            </w:r>
          </w:p>
        </w:tc>
        <w:tc>
          <w:tcPr>
            <w:tcW w:w="720" w:type="dxa"/>
            <w:tcBorders>
              <w:top w:val="nil"/>
              <w:left w:val="nil"/>
              <w:bottom w:val="single" w:sz="4" w:space="0" w:color="auto"/>
              <w:right w:val="single" w:sz="4" w:space="0" w:color="auto"/>
            </w:tcBorders>
            <w:shd w:val="clear" w:color="auto" w:fill="auto"/>
            <w:noWrap/>
            <w:vAlign w:val="center"/>
            <w:hideMark/>
          </w:tcPr>
          <w:p w14:paraId="7D0F8CF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AFA469"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33C1FEF5"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2A38A0"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Felelősségtudat  </w:t>
            </w:r>
          </w:p>
        </w:tc>
        <w:tc>
          <w:tcPr>
            <w:tcW w:w="720" w:type="dxa"/>
            <w:tcBorders>
              <w:top w:val="nil"/>
              <w:left w:val="nil"/>
              <w:bottom w:val="single" w:sz="4" w:space="0" w:color="auto"/>
              <w:right w:val="single" w:sz="4" w:space="0" w:color="auto"/>
            </w:tcBorders>
            <w:shd w:val="clear" w:color="auto" w:fill="auto"/>
            <w:noWrap/>
            <w:vAlign w:val="center"/>
            <w:hideMark/>
          </w:tcPr>
          <w:p w14:paraId="1DCB52A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08BC4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2B6FBCA"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5EBFC4"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Szervezőkészség</w:t>
            </w:r>
          </w:p>
        </w:tc>
        <w:tc>
          <w:tcPr>
            <w:tcW w:w="720" w:type="dxa"/>
            <w:tcBorders>
              <w:top w:val="nil"/>
              <w:left w:val="nil"/>
              <w:bottom w:val="single" w:sz="4" w:space="0" w:color="auto"/>
              <w:right w:val="single" w:sz="4" w:space="0" w:color="auto"/>
            </w:tcBorders>
            <w:shd w:val="clear" w:color="auto" w:fill="auto"/>
            <w:noWrap/>
            <w:vAlign w:val="center"/>
            <w:hideMark/>
          </w:tcPr>
          <w:p w14:paraId="31EF95F9"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17AF5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52164D" w:rsidRPr="00C222A9" w14:paraId="7343E42A" w14:textId="77777777" w:rsidTr="00283A0A">
        <w:trPr>
          <w:trHeight w:val="264"/>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tcPr>
          <w:p w14:paraId="4A1719C1" w14:textId="7A3F4E96" w:rsidR="0052164D" w:rsidRPr="00C222A9" w:rsidRDefault="0052164D" w:rsidP="0052164D">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TÁRSAS KOMPETENCIÁK</w:t>
            </w:r>
          </w:p>
        </w:tc>
      </w:tr>
      <w:tr w:rsidR="00012242" w:rsidRPr="00C222A9" w14:paraId="2A1776A3"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49A88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Visszacsatolási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60D3853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8B8102"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495CBAA2"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12F0548"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Konfliktusmegoldó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63EA929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310EE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52164D" w:rsidRPr="00C222A9" w14:paraId="1F2BD443" w14:textId="77777777" w:rsidTr="00283A0A">
        <w:trPr>
          <w:trHeight w:val="264"/>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tcPr>
          <w:p w14:paraId="3273CA7C" w14:textId="1A23A1BB" w:rsidR="0052164D" w:rsidRPr="00C222A9" w:rsidRDefault="0052164D" w:rsidP="0052164D">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MÓDSZERKOMPETENCIÁK</w:t>
            </w:r>
          </w:p>
        </w:tc>
      </w:tr>
      <w:tr w:rsidR="00012242" w:rsidRPr="00C222A9" w14:paraId="7C02F9DA"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831BBB"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14:paraId="42CBB35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24A2FAB"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4680F8CB"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381B9B"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14:paraId="1887C315"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D9EA82"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1E606598"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D54B4D"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7DB6B4B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5ACE2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37F9B19C" w14:textId="77777777" w:rsidR="000F5126" w:rsidRPr="00C222A9" w:rsidRDefault="000F5126" w:rsidP="00C53E01">
      <w:pPr>
        <w:rPr>
          <w:rFonts w:cs="Times New Roman"/>
        </w:rPr>
      </w:pPr>
    </w:p>
    <w:p w14:paraId="78134D4F" w14:textId="24D7FCF4" w:rsidR="00BA297C" w:rsidRDefault="00BA297C">
      <w:pPr>
        <w:spacing w:after="200" w:line="276" w:lineRule="auto"/>
        <w:jc w:val="left"/>
        <w:rPr>
          <w:rFonts w:cs="Times New Roman"/>
        </w:rPr>
      </w:pPr>
      <w:r>
        <w:rPr>
          <w:rFonts w:cs="Times New Roman"/>
        </w:rPr>
        <w:br w:type="page"/>
      </w:r>
    </w:p>
    <w:p w14:paraId="0D0FDEE1" w14:textId="77777777" w:rsidR="00C53E01" w:rsidRPr="00C222A9" w:rsidRDefault="00C53E01" w:rsidP="00C53E01">
      <w:pPr>
        <w:spacing w:after="0"/>
        <w:rPr>
          <w:rFonts w:cs="Times New Roman"/>
        </w:rPr>
      </w:pPr>
    </w:p>
    <w:p w14:paraId="1789C710" w14:textId="1F7522EB" w:rsidR="00C53E01" w:rsidRPr="00C222A9" w:rsidRDefault="00582552" w:rsidP="003D6147">
      <w:pPr>
        <w:pStyle w:val="Listaszerbekezds"/>
        <w:numPr>
          <w:ilvl w:val="0"/>
          <w:numId w:val="22"/>
        </w:numPr>
        <w:tabs>
          <w:tab w:val="right" w:pos="9072"/>
        </w:tabs>
        <w:spacing w:after="0"/>
        <w:rPr>
          <w:rFonts w:cs="Times New Roman"/>
          <w:b/>
        </w:rPr>
      </w:pPr>
      <w:r w:rsidRPr="00C222A9">
        <w:rPr>
          <w:rFonts w:cs="Times New Roman"/>
          <w:b/>
        </w:rPr>
        <w:t xml:space="preserve">Munkagépek </w:t>
      </w:r>
      <w:r w:rsidR="00C53E01" w:rsidRPr="00C222A9">
        <w:rPr>
          <w:rFonts w:cs="Times New Roman"/>
          <w:b/>
        </w:rPr>
        <w:t xml:space="preserve"> tantárgy</w:t>
      </w:r>
      <w:r w:rsidR="00C53E01" w:rsidRPr="00C222A9">
        <w:rPr>
          <w:rFonts w:cs="Times New Roman"/>
          <w:b/>
        </w:rPr>
        <w:tab/>
      </w:r>
      <w:r w:rsidR="0070603E">
        <w:rPr>
          <w:rFonts w:cs="Times New Roman"/>
          <w:b/>
        </w:rPr>
        <w:t>258</w:t>
      </w:r>
      <w:r w:rsidR="00C53E01" w:rsidRPr="00C222A9">
        <w:rPr>
          <w:rFonts w:cs="Times New Roman"/>
          <w:b/>
        </w:rPr>
        <w:t xml:space="preserve"> óra/</w:t>
      </w:r>
      <w:r w:rsidR="0070603E">
        <w:rPr>
          <w:rFonts w:cs="Times New Roman"/>
          <w:b/>
        </w:rPr>
        <w:t>258</w:t>
      </w:r>
      <w:r w:rsidR="00C53E01" w:rsidRPr="00C222A9">
        <w:rPr>
          <w:rFonts w:cs="Times New Roman"/>
          <w:b/>
        </w:rPr>
        <w:t xml:space="preserve"> óra*</w:t>
      </w:r>
    </w:p>
    <w:p w14:paraId="1BA671ED"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5B6D6504" w14:textId="77777777" w:rsidR="00C53E01" w:rsidRPr="00C222A9" w:rsidRDefault="00C53E01" w:rsidP="00C53E01">
      <w:pPr>
        <w:rPr>
          <w:rFonts w:cs="Times New Roman"/>
        </w:rPr>
      </w:pPr>
    </w:p>
    <w:p w14:paraId="0EC93514" w14:textId="77777777" w:rsidR="00C53E01" w:rsidRPr="00C222A9" w:rsidRDefault="00C53E01" w:rsidP="003D6147">
      <w:pPr>
        <w:pStyle w:val="Listaszerbekezds"/>
        <w:numPr>
          <w:ilvl w:val="1"/>
          <w:numId w:val="23"/>
        </w:numPr>
        <w:spacing w:after="0"/>
        <w:rPr>
          <w:rFonts w:cs="Times New Roman"/>
          <w:b/>
        </w:rPr>
      </w:pPr>
      <w:r w:rsidRPr="00C222A9">
        <w:rPr>
          <w:rFonts w:cs="Times New Roman"/>
          <w:b/>
        </w:rPr>
        <w:t>A tantárgy tanításának célja</w:t>
      </w:r>
    </w:p>
    <w:p w14:paraId="580605F3" w14:textId="18A692EC" w:rsidR="00582552" w:rsidRPr="00C222A9" w:rsidRDefault="00CF636B" w:rsidP="00582552">
      <w:pPr>
        <w:spacing w:after="0"/>
        <w:ind w:left="426"/>
        <w:rPr>
          <w:rFonts w:cs="Times New Roman"/>
        </w:rPr>
      </w:pPr>
      <w:r w:rsidRPr="00C222A9">
        <w:rPr>
          <w:rFonts w:cs="Times New Roman"/>
        </w:rPr>
        <w:t>A</w:t>
      </w:r>
      <w:r w:rsidR="00582552" w:rsidRPr="00C222A9">
        <w:rPr>
          <w:rFonts w:cs="Times New Roman"/>
        </w:rPr>
        <w:t xml:space="preserve"> munkagépek tantárgy tanításának általános célja az, hogy a tanuló a képzési idő alatt megszerezze a mezőgazdasági gépésztechnikus szakma műveléséhez szükséges elméleti szakterületi tudást. Ennek eredményeként a technikus képesítés megszerzése után önállóan képes legyen üzemeltetni, és középvezetői szinten irányítani, a mezőgazdaságban megtalálható korszerű munkagépeket és egyéb gépészeti berendezéseket. A mezőgazdasági munkagépek tantárgy tanításának célja, hogy:</w:t>
      </w:r>
    </w:p>
    <w:p w14:paraId="7A1F1244" w14:textId="77777777" w:rsidR="00582552" w:rsidRPr="00C222A9" w:rsidRDefault="00582552" w:rsidP="00582552">
      <w:pPr>
        <w:spacing w:after="0"/>
        <w:ind w:left="426"/>
        <w:rPr>
          <w:rFonts w:cs="Times New Roman"/>
        </w:rPr>
      </w:pPr>
      <w:r w:rsidRPr="00C222A9">
        <w:rPr>
          <w:rFonts w:cs="Times New Roman"/>
        </w:rPr>
        <w:t>-</w:t>
      </w:r>
      <w:r w:rsidRPr="00C222A9">
        <w:rPr>
          <w:rFonts w:cs="Times New Roman"/>
        </w:rPr>
        <w:tab/>
        <w:t>tudatosítsa a tanulóban, hogy a nagy értékű mezőgazdasági munkagépek és gépészeti berendezések szakszerű kezelése, karbantartása, védelme elősegíti a gazdaságos üzemeltetést, az optimális gépkihasználást és a mezőgazdasági terméseredmények növekedését,</w:t>
      </w:r>
    </w:p>
    <w:p w14:paraId="150CB67D" w14:textId="77777777" w:rsidR="00582552" w:rsidRPr="00C222A9" w:rsidRDefault="00582552" w:rsidP="00582552">
      <w:pPr>
        <w:spacing w:after="0"/>
        <w:ind w:left="426"/>
        <w:rPr>
          <w:rFonts w:cs="Times New Roman"/>
        </w:rPr>
      </w:pPr>
      <w:r w:rsidRPr="00C222A9">
        <w:rPr>
          <w:rFonts w:cs="Times New Roman"/>
        </w:rPr>
        <w:t>-</w:t>
      </w:r>
      <w:r w:rsidRPr="00C222A9">
        <w:rPr>
          <w:rFonts w:cs="Times New Roman"/>
        </w:rPr>
        <w:tab/>
        <w:t>alakítson ki a tanulóban a tantárgyi program elsajátítása révén olyan igényeket és képességeket, amelyek feltétlenül szükségesek a folyamatos tovább- és önképzéshez, általános és szakmai műveltség állandó fejlesztéséhez,</w:t>
      </w:r>
    </w:p>
    <w:p w14:paraId="23C18F96" w14:textId="77777777" w:rsidR="00582552" w:rsidRPr="00C222A9" w:rsidRDefault="00582552" w:rsidP="00582552">
      <w:pPr>
        <w:spacing w:after="0"/>
        <w:ind w:left="426"/>
        <w:rPr>
          <w:rFonts w:cs="Times New Roman"/>
        </w:rPr>
      </w:pPr>
      <w:r w:rsidRPr="00C222A9">
        <w:rPr>
          <w:rFonts w:cs="Times New Roman"/>
        </w:rPr>
        <w:t>-</w:t>
      </w:r>
      <w:r w:rsidRPr="00C222A9">
        <w:rPr>
          <w:rFonts w:cs="Times New Roman"/>
        </w:rPr>
        <w:tab/>
        <w:t>a tantárgyban elsajátított ismeretanyag fejlessze tovább a tanulóban a mezőgazdasági munkagépeken alkalmazott korszerű műszaki megoldások felismerését, az azonos rokon funkciójú megoldások behelyettesítését, a gyors változások befogadását és felismerését,</w:t>
      </w:r>
    </w:p>
    <w:p w14:paraId="53AE2D7B" w14:textId="77777777" w:rsidR="00582552" w:rsidRPr="00C222A9" w:rsidRDefault="00582552" w:rsidP="00582552">
      <w:pPr>
        <w:spacing w:after="0"/>
        <w:ind w:left="426"/>
        <w:rPr>
          <w:rFonts w:cs="Times New Roman"/>
        </w:rPr>
      </w:pPr>
      <w:r w:rsidRPr="00C222A9">
        <w:rPr>
          <w:rFonts w:cs="Times New Roman"/>
        </w:rPr>
        <w:t>-</w:t>
      </w:r>
      <w:r w:rsidRPr="00C222A9">
        <w:rPr>
          <w:rFonts w:cs="Times New Roman"/>
        </w:rPr>
        <w:tab/>
        <w:t>fejlessze a tanuló logikus, kreatív gondolkodását és műszaki szemléletét,</w:t>
      </w:r>
    </w:p>
    <w:p w14:paraId="5C13A62B" w14:textId="77777777" w:rsidR="00C53E01" w:rsidRPr="00C222A9" w:rsidRDefault="00582552" w:rsidP="00582552">
      <w:pPr>
        <w:spacing w:after="0"/>
        <w:ind w:left="426"/>
        <w:rPr>
          <w:rFonts w:cs="Times New Roman"/>
        </w:rPr>
      </w:pPr>
      <w:r w:rsidRPr="00C222A9">
        <w:rPr>
          <w:rFonts w:cs="Times New Roman"/>
        </w:rPr>
        <w:t>-</w:t>
      </w:r>
      <w:r w:rsidRPr="00C222A9">
        <w:rPr>
          <w:rFonts w:cs="Times New Roman"/>
        </w:rPr>
        <w:tab/>
        <w:t>fejlesszen ki a tanulóban olyan személyiségjegyeket (pontosság, fegyelmezettség, felelősségtudat, önállóság), amelynek birtokában mindig szakszerűen, az agronómiai a műszaki és technológiai előírásoknak megfelelően végezheti munkáját.</w:t>
      </w:r>
    </w:p>
    <w:p w14:paraId="78DA9B55" w14:textId="77777777" w:rsidR="00C53E01" w:rsidRPr="00C222A9" w:rsidRDefault="00C53E01" w:rsidP="00C53E01">
      <w:pPr>
        <w:spacing w:after="0"/>
        <w:ind w:left="426"/>
        <w:rPr>
          <w:rFonts w:cs="Times New Roman"/>
        </w:rPr>
      </w:pPr>
    </w:p>
    <w:p w14:paraId="7585F24E" w14:textId="77777777" w:rsidR="00C53E01" w:rsidRPr="00C222A9" w:rsidRDefault="00C53E01" w:rsidP="003D6147">
      <w:pPr>
        <w:pStyle w:val="Listaszerbekezds"/>
        <w:numPr>
          <w:ilvl w:val="1"/>
          <w:numId w:val="23"/>
        </w:numPr>
        <w:spacing w:after="0"/>
        <w:rPr>
          <w:rFonts w:cs="Times New Roman"/>
          <w:b/>
        </w:rPr>
      </w:pPr>
      <w:r w:rsidRPr="00C222A9">
        <w:rPr>
          <w:rFonts w:cs="Times New Roman"/>
          <w:b/>
        </w:rPr>
        <w:t>Kapcsolódó közismereti, szakmai tartalmak</w:t>
      </w:r>
    </w:p>
    <w:p w14:paraId="2EAD7FDD" w14:textId="77777777" w:rsidR="00C53E01" w:rsidRDefault="00582552" w:rsidP="00C53E01">
      <w:pPr>
        <w:spacing w:after="0"/>
        <w:ind w:left="426"/>
        <w:rPr>
          <w:rFonts w:cs="Times New Roman"/>
        </w:rPr>
      </w:pPr>
      <w:r w:rsidRPr="00C222A9">
        <w:rPr>
          <w:rFonts w:cs="Times New Roman"/>
        </w:rPr>
        <w:t>Rajz (vetületi ábrázolás), Kémia (anyagok szerkezete), Fizika (mechanika, statika)</w:t>
      </w:r>
    </w:p>
    <w:p w14:paraId="34E62718" w14:textId="77777777" w:rsidR="00BA297C" w:rsidRPr="00C222A9" w:rsidRDefault="00BA297C" w:rsidP="00C53E01">
      <w:pPr>
        <w:spacing w:after="0"/>
        <w:ind w:left="426"/>
        <w:rPr>
          <w:rFonts w:cs="Times New Roman"/>
        </w:rPr>
      </w:pPr>
    </w:p>
    <w:p w14:paraId="510F1FEB" w14:textId="77777777" w:rsidR="00C53E01" w:rsidRDefault="00C53E01" w:rsidP="003D6147">
      <w:pPr>
        <w:pStyle w:val="Listaszerbekezds"/>
        <w:numPr>
          <w:ilvl w:val="1"/>
          <w:numId w:val="23"/>
        </w:numPr>
        <w:spacing w:after="0"/>
        <w:rPr>
          <w:rFonts w:cs="Times New Roman"/>
          <w:b/>
        </w:rPr>
      </w:pPr>
      <w:r w:rsidRPr="00C222A9">
        <w:rPr>
          <w:rFonts w:cs="Times New Roman"/>
          <w:b/>
        </w:rPr>
        <w:t>Témakörök</w:t>
      </w:r>
    </w:p>
    <w:p w14:paraId="7C7696E3" w14:textId="77777777" w:rsidR="00BA297C" w:rsidRPr="004434B1" w:rsidRDefault="00BA297C" w:rsidP="004434B1">
      <w:pPr>
        <w:spacing w:after="0"/>
        <w:ind w:left="496"/>
        <w:rPr>
          <w:rFonts w:cs="Times New Roman"/>
          <w:b/>
        </w:rPr>
      </w:pPr>
    </w:p>
    <w:p w14:paraId="4C486405" w14:textId="3FB78163" w:rsidR="00C53E01" w:rsidRPr="00C222A9" w:rsidRDefault="00AE39F4" w:rsidP="004434B1">
      <w:pPr>
        <w:pStyle w:val="Listaszerbekezds"/>
        <w:numPr>
          <w:ilvl w:val="2"/>
          <w:numId w:val="24"/>
        </w:numPr>
        <w:tabs>
          <w:tab w:val="left" w:pos="1701"/>
          <w:tab w:val="right" w:pos="9072"/>
        </w:tabs>
        <w:spacing w:after="0"/>
        <w:ind w:hanging="1145"/>
        <w:rPr>
          <w:rFonts w:cs="Times New Roman"/>
          <w:b/>
          <w:i/>
        </w:rPr>
      </w:pPr>
      <w:r w:rsidRPr="00C222A9">
        <w:rPr>
          <w:rFonts w:cs="Times New Roman"/>
          <w:b/>
          <w:i/>
        </w:rPr>
        <w:t>Tápanyag-</w:t>
      </w:r>
      <w:r w:rsidR="00C1132C" w:rsidRPr="00C222A9">
        <w:rPr>
          <w:rFonts w:cs="Times New Roman"/>
          <w:b/>
          <w:i/>
        </w:rPr>
        <w:t>visszapótlás gépei</w:t>
      </w:r>
      <w:r w:rsidR="00C53E01" w:rsidRPr="00C222A9">
        <w:rPr>
          <w:rFonts w:cs="Times New Roman"/>
          <w:b/>
          <w:i/>
        </w:rPr>
        <w:tab/>
      </w:r>
      <w:r w:rsidR="004E6107" w:rsidRPr="00C222A9">
        <w:rPr>
          <w:rFonts w:cs="Times New Roman"/>
          <w:b/>
          <w:i/>
        </w:rPr>
        <w:t>12</w:t>
      </w:r>
      <w:r w:rsidR="00C53E01" w:rsidRPr="00C222A9">
        <w:rPr>
          <w:rFonts w:cs="Times New Roman"/>
          <w:b/>
          <w:i/>
        </w:rPr>
        <w:t xml:space="preserve"> óra/</w:t>
      </w:r>
      <w:r w:rsidR="004E6107" w:rsidRPr="00C222A9">
        <w:rPr>
          <w:rFonts w:cs="Times New Roman"/>
          <w:b/>
          <w:i/>
        </w:rPr>
        <w:t>12</w:t>
      </w:r>
      <w:r w:rsidR="00C53E01" w:rsidRPr="00C222A9">
        <w:rPr>
          <w:rFonts w:cs="Times New Roman"/>
          <w:b/>
          <w:i/>
        </w:rPr>
        <w:t xml:space="preserve"> óra</w:t>
      </w:r>
    </w:p>
    <w:p w14:paraId="1031F201" w14:textId="77777777" w:rsidR="00C1132C" w:rsidRPr="00C222A9" w:rsidRDefault="00C1132C" w:rsidP="00C1132C">
      <w:pPr>
        <w:spacing w:after="0"/>
        <w:ind w:left="851"/>
        <w:rPr>
          <w:rFonts w:cs="Times New Roman"/>
        </w:rPr>
      </w:pPr>
      <w:r w:rsidRPr="00C222A9">
        <w:rPr>
          <w:rFonts w:cs="Times New Roman"/>
        </w:rPr>
        <w:t>A szórógépekkel szemben támasztott műszaki és agrotechnikai követelmények.</w:t>
      </w:r>
    </w:p>
    <w:p w14:paraId="671DD033" w14:textId="77777777" w:rsidR="00C1132C" w:rsidRPr="00C222A9" w:rsidRDefault="00C1132C" w:rsidP="00C1132C">
      <w:pPr>
        <w:spacing w:after="0"/>
        <w:ind w:left="851"/>
        <w:rPr>
          <w:rFonts w:cs="Times New Roman"/>
        </w:rPr>
      </w:pPr>
      <w:r w:rsidRPr="00C222A9">
        <w:rPr>
          <w:rFonts w:cs="Times New Roman"/>
        </w:rPr>
        <w:t>Trágyalé és hígtrágya kijuttató gépek.</w:t>
      </w:r>
    </w:p>
    <w:p w14:paraId="7DC92B6F" w14:textId="77777777" w:rsidR="00C1132C" w:rsidRPr="00C222A9" w:rsidRDefault="00C1132C" w:rsidP="00C1132C">
      <w:pPr>
        <w:spacing w:after="0"/>
        <w:ind w:left="851"/>
        <w:rPr>
          <w:rFonts w:cs="Times New Roman"/>
        </w:rPr>
      </w:pPr>
      <w:r w:rsidRPr="00C222A9">
        <w:rPr>
          <w:rFonts w:cs="Times New Roman"/>
        </w:rPr>
        <w:t>Az istállótrágya szórás gépei: szerkezeti felépítés működés, beállítás, üzemeltetési próba.</w:t>
      </w:r>
    </w:p>
    <w:p w14:paraId="29944BA5" w14:textId="618B8CF0" w:rsidR="00C1132C" w:rsidRPr="00C222A9" w:rsidRDefault="00C1132C" w:rsidP="00C1132C">
      <w:pPr>
        <w:spacing w:after="0"/>
        <w:ind w:left="851"/>
        <w:rPr>
          <w:rFonts w:cs="Times New Roman"/>
        </w:rPr>
      </w:pPr>
      <w:r w:rsidRPr="00C222A9">
        <w:rPr>
          <w:rFonts w:cs="Times New Roman"/>
        </w:rPr>
        <w:t>A s</w:t>
      </w:r>
      <w:r w:rsidR="00CF636B" w:rsidRPr="00C222A9">
        <w:rPr>
          <w:rFonts w:cs="Times New Roman"/>
        </w:rPr>
        <w:t>zerves</w:t>
      </w:r>
      <w:r w:rsidRPr="00C222A9">
        <w:rPr>
          <w:rFonts w:cs="Times New Roman"/>
        </w:rPr>
        <w:t>trágya</w:t>
      </w:r>
      <w:r w:rsidR="00CF636B" w:rsidRPr="00C222A9">
        <w:rPr>
          <w:rFonts w:cs="Times New Roman"/>
        </w:rPr>
        <w:t>-</w:t>
      </w:r>
      <w:r w:rsidRPr="00C222A9">
        <w:rPr>
          <w:rFonts w:cs="Times New Roman"/>
        </w:rPr>
        <w:t>szórás gépeinek munkaszervezési kérdései, gépláncok szervezése (pl. rakodógépek, szántó gépcsoportok).</w:t>
      </w:r>
    </w:p>
    <w:p w14:paraId="3926B868" w14:textId="77777777" w:rsidR="00C1132C" w:rsidRPr="00C222A9" w:rsidRDefault="00C1132C" w:rsidP="00C1132C">
      <w:pPr>
        <w:spacing w:after="0"/>
        <w:ind w:left="851"/>
        <w:rPr>
          <w:rFonts w:cs="Times New Roman"/>
        </w:rPr>
      </w:pPr>
      <w:r w:rsidRPr="00C222A9">
        <w:rPr>
          <w:rFonts w:cs="Times New Roman"/>
        </w:rPr>
        <w:t xml:space="preserve">A szilárd műtrágyaszórás gépei: mechanikus és pneumatikus rendszerű gépek szerkezeti felépítése, működése, beállítása, üzemeltetési próba. </w:t>
      </w:r>
    </w:p>
    <w:p w14:paraId="1D7D41DA" w14:textId="77777777" w:rsidR="00C1132C" w:rsidRPr="00C222A9" w:rsidRDefault="00C1132C" w:rsidP="00C1132C">
      <w:pPr>
        <w:spacing w:after="0"/>
        <w:ind w:left="851"/>
        <w:rPr>
          <w:rFonts w:cs="Times New Roman"/>
        </w:rPr>
      </w:pPr>
      <w:r w:rsidRPr="00C222A9">
        <w:rPr>
          <w:rFonts w:cs="Times New Roman"/>
        </w:rPr>
        <w:t>A kiszórt mennyiség beállításának és ellenőrzésének lehetőségei.</w:t>
      </w:r>
    </w:p>
    <w:p w14:paraId="69541A64" w14:textId="77777777" w:rsidR="00C1132C" w:rsidRPr="00C222A9" w:rsidRDefault="00C1132C" w:rsidP="00C1132C">
      <w:pPr>
        <w:spacing w:after="0"/>
        <w:ind w:left="851"/>
        <w:rPr>
          <w:rFonts w:cs="Times New Roman"/>
        </w:rPr>
      </w:pPr>
      <w:r w:rsidRPr="00C222A9">
        <w:rPr>
          <w:rFonts w:cs="Times New Roman"/>
        </w:rPr>
        <w:t>A műtrágyaszóró gépek karbantartása, hibaelhárítása.</w:t>
      </w:r>
    </w:p>
    <w:p w14:paraId="5A855222" w14:textId="77777777" w:rsidR="00C1132C" w:rsidRPr="00C222A9" w:rsidRDefault="00C1132C" w:rsidP="00C1132C">
      <w:pPr>
        <w:spacing w:after="0"/>
        <w:ind w:left="851"/>
        <w:rPr>
          <w:rFonts w:cs="Times New Roman"/>
        </w:rPr>
      </w:pPr>
      <w:r w:rsidRPr="00C222A9">
        <w:rPr>
          <w:rFonts w:cs="Times New Roman"/>
        </w:rPr>
        <w:t>A műtrágyaszórást előkészítő és kiszolgáló gépek.</w:t>
      </w:r>
    </w:p>
    <w:p w14:paraId="47ACBA18" w14:textId="77777777" w:rsidR="00C1132C" w:rsidRPr="00C222A9" w:rsidRDefault="00C1132C" w:rsidP="00C1132C">
      <w:pPr>
        <w:spacing w:after="0"/>
        <w:ind w:left="851"/>
        <w:rPr>
          <w:rFonts w:cs="Times New Roman"/>
        </w:rPr>
      </w:pPr>
      <w:r w:rsidRPr="00C222A9">
        <w:rPr>
          <w:rFonts w:cs="Times New Roman"/>
        </w:rPr>
        <w:t>A folyékony műtrágyák kijuttatásának technológiája és gépei.</w:t>
      </w:r>
    </w:p>
    <w:p w14:paraId="486BF918" w14:textId="77777777" w:rsidR="00C1132C" w:rsidRPr="00C222A9" w:rsidRDefault="00C1132C" w:rsidP="00C1132C">
      <w:pPr>
        <w:spacing w:after="0"/>
        <w:ind w:left="851"/>
        <w:rPr>
          <w:rFonts w:cs="Times New Roman"/>
        </w:rPr>
      </w:pPr>
      <w:r w:rsidRPr="00C222A9">
        <w:rPr>
          <w:rFonts w:cs="Times New Roman"/>
        </w:rPr>
        <w:t>A kijuttatandó folyadékmennyiség meghatározása, beállítása, ellenőrzése.</w:t>
      </w:r>
    </w:p>
    <w:p w14:paraId="713FE768" w14:textId="77777777" w:rsidR="00C53E01" w:rsidRPr="00C222A9" w:rsidRDefault="00C1132C" w:rsidP="00C1132C">
      <w:pPr>
        <w:spacing w:after="0"/>
        <w:ind w:left="851"/>
        <w:rPr>
          <w:rFonts w:cs="Times New Roman"/>
        </w:rPr>
      </w:pPr>
      <w:r w:rsidRPr="00C222A9">
        <w:rPr>
          <w:rFonts w:cs="Times New Roman"/>
        </w:rPr>
        <w:t>Munka-, tűz- és környezetvédelmi előírások a tápanyag visszapótlás gépesített munkafolyamataiban.</w:t>
      </w:r>
    </w:p>
    <w:p w14:paraId="3B9D6AE1" w14:textId="77777777" w:rsidR="00C53E01" w:rsidRPr="00C222A9" w:rsidRDefault="00C53E01" w:rsidP="00C53E01">
      <w:pPr>
        <w:tabs>
          <w:tab w:val="left" w:pos="1418"/>
          <w:tab w:val="right" w:pos="9072"/>
        </w:tabs>
        <w:spacing w:after="0"/>
        <w:ind w:left="851"/>
        <w:rPr>
          <w:rFonts w:cs="Times New Roman"/>
        </w:rPr>
      </w:pPr>
    </w:p>
    <w:p w14:paraId="211A1B5F" w14:textId="0F7F81D1" w:rsidR="00C53E01" w:rsidRPr="00C222A9" w:rsidRDefault="00C1132C" w:rsidP="004434B1">
      <w:pPr>
        <w:pStyle w:val="Listaszerbekezds"/>
        <w:numPr>
          <w:ilvl w:val="2"/>
          <w:numId w:val="24"/>
        </w:numPr>
        <w:tabs>
          <w:tab w:val="left" w:pos="1701"/>
          <w:tab w:val="right" w:pos="9072"/>
        </w:tabs>
        <w:spacing w:after="0"/>
        <w:ind w:hanging="1145"/>
        <w:rPr>
          <w:rFonts w:cs="Times New Roman"/>
          <w:b/>
          <w:i/>
        </w:rPr>
      </w:pPr>
      <w:r w:rsidRPr="00C222A9">
        <w:rPr>
          <w:rFonts w:cs="Times New Roman"/>
          <w:b/>
          <w:i/>
        </w:rPr>
        <w:t>Talajművelés gépei</w:t>
      </w:r>
      <w:r w:rsidR="00C53E01" w:rsidRPr="00C222A9">
        <w:rPr>
          <w:rFonts w:cs="Times New Roman"/>
          <w:b/>
          <w:i/>
        </w:rPr>
        <w:tab/>
      </w:r>
      <w:r w:rsidR="004E6107" w:rsidRPr="00C222A9">
        <w:rPr>
          <w:rFonts w:cs="Times New Roman"/>
          <w:b/>
          <w:i/>
        </w:rPr>
        <w:t>14</w:t>
      </w:r>
      <w:r w:rsidR="00C53E01" w:rsidRPr="00C222A9">
        <w:rPr>
          <w:rFonts w:cs="Times New Roman"/>
          <w:b/>
          <w:i/>
        </w:rPr>
        <w:t xml:space="preserve"> óra/</w:t>
      </w:r>
      <w:r w:rsidR="004E6107" w:rsidRPr="00C222A9">
        <w:rPr>
          <w:rFonts w:cs="Times New Roman"/>
          <w:b/>
          <w:i/>
        </w:rPr>
        <w:t>14</w:t>
      </w:r>
      <w:r w:rsidR="00C53E01" w:rsidRPr="00C222A9">
        <w:rPr>
          <w:rFonts w:cs="Times New Roman"/>
          <w:b/>
          <w:i/>
        </w:rPr>
        <w:t xml:space="preserve"> óra</w:t>
      </w:r>
    </w:p>
    <w:p w14:paraId="0198D8FE" w14:textId="77777777" w:rsidR="00C1132C" w:rsidRPr="00C222A9" w:rsidRDefault="00C1132C" w:rsidP="00C1132C">
      <w:pPr>
        <w:spacing w:after="0"/>
        <w:ind w:left="851"/>
        <w:rPr>
          <w:rFonts w:cs="Times New Roman"/>
        </w:rPr>
      </w:pPr>
      <w:r w:rsidRPr="00C222A9">
        <w:rPr>
          <w:rFonts w:cs="Times New Roman"/>
        </w:rPr>
        <w:t>A talaj fontosabb fizikai és mechanikai tulajdonságai.</w:t>
      </w:r>
    </w:p>
    <w:p w14:paraId="5FC934B4" w14:textId="77777777" w:rsidR="00C1132C" w:rsidRPr="00C222A9" w:rsidRDefault="00C1132C" w:rsidP="00C1132C">
      <w:pPr>
        <w:spacing w:after="0"/>
        <w:ind w:left="851"/>
        <w:rPr>
          <w:rFonts w:cs="Times New Roman"/>
        </w:rPr>
      </w:pPr>
      <w:r w:rsidRPr="00C222A9">
        <w:rPr>
          <w:rFonts w:cs="Times New Roman"/>
        </w:rPr>
        <w:lastRenderedPageBreak/>
        <w:t xml:space="preserve">Az egyszerű és összetett ék, mint talajművelő szerszám: az eke: </w:t>
      </w:r>
    </w:p>
    <w:p w14:paraId="44F7D294" w14:textId="77777777" w:rsidR="00C1132C" w:rsidRPr="00C222A9" w:rsidRDefault="00C1132C" w:rsidP="00C1132C">
      <w:pPr>
        <w:spacing w:after="0"/>
        <w:ind w:left="851"/>
        <w:rPr>
          <w:rFonts w:cs="Times New Roman"/>
        </w:rPr>
      </w:pPr>
      <w:r w:rsidRPr="00C222A9">
        <w:rPr>
          <w:rFonts w:cs="Times New Roman"/>
        </w:rPr>
        <w:t>- az eke munkájának és a szántás geometriájának vizsgálata,</w:t>
      </w:r>
    </w:p>
    <w:p w14:paraId="7256605D" w14:textId="77777777" w:rsidR="00C1132C" w:rsidRPr="00C222A9" w:rsidRDefault="00C1132C" w:rsidP="00C1132C">
      <w:pPr>
        <w:spacing w:after="0"/>
        <w:ind w:left="851"/>
        <w:rPr>
          <w:rFonts w:cs="Times New Roman"/>
        </w:rPr>
      </w:pPr>
      <w:r w:rsidRPr="00C222A9">
        <w:rPr>
          <w:rFonts w:cs="Times New Roman"/>
        </w:rPr>
        <w:t>- az eke munkájával szemben támasztott műszaki és agrotechnikai követelmények.</w:t>
      </w:r>
    </w:p>
    <w:p w14:paraId="76BBBF80" w14:textId="77777777" w:rsidR="00C1132C" w:rsidRPr="00C222A9" w:rsidRDefault="00C1132C" w:rsidP="00C1132C">
      <w:pPr>
        <w:spacing w:after="0"/>
        <w:ind w:left="851"/>
        <w:rPr>
          <w:rFonts w:cs="Times New Roman"/>
        </w:rPr>
      </w:pPr>
      <w:r w:rsidRPr="00C222A9">
        <w:rPr>
          <w:rFonts w:cs="Times New Roman"/>
        </w:rPr>
        <w:t>Az ekék csoportosítása.</w:t>
      </w:r>
    </w:p>
    <w:p w14:paraId="1BAE8B1C" w14:textId="77777777" w:rsidR="00C1132C" w:rsidRPr="00C222A9" w:rsidRDefault="00C1132C" w:rsidP="00C1132C">
      <w:pPr>
        <w:spacing w:after="0"/>
        <w:ind w:left="851"/>
        <w:rPr>
          <w:rFonts w:cs="Times New Roman"/>
        </w:rPr>
      </w:pPr>
      <w:r w:rsidRPr="00C222A9">
        <w:rPr>
          <w:rFonts w:cs="Times New Roman"/>
        </w:rPr>
        <w:t>Az eke szerkezeti felépítése:</w:t>
      </w:r>
    </w:p>
    <w:p w14:paraId="121B8385" w14:textId="77777777" w:rsidR="00C1132C" w:rsidRPr="00C222A9" w:rsidRDefault="00C1132C" w:rsidP="00C1132C">
      <w:pPr>
        <w:spacing w:after="0"/>
        <w:ind w:left="851"/>
        <w:rPr>
          <w:rFonts w:cs="Times New Roman"/>
        </w:rPr>
      </w:pPr>
      <w:r w:rsidRPr="00C222A9">
        <w:rPr>
          <w:rFonts w:cs="Times New Roman"/>
        </w:rPr>
        <w:t>- működő részek: szántóvas, kormánylemez, előhántó, csoroszlya, ekenád, csúszó talp, altalajlazító, utóhántó, előmetsző lemez,</w:t>
      </w:r>
    </w:p>
    <w:p w14:paraId="449150B2" w14:textId="77777777" w:rsidR="00C1132C" w:rsidRPr="00C222A9" w:rsidRDefault="00C1132C" w:rsidP="00C1132C">
      <w:pPr>
        <w:spacing w:after="0"/>
        <w:ind w:left="851"/>
        <w:rPr>
          <w:rFonts w:cs="Times New Roman"/>
        </w:rPr>
      </w:pPr>
      <w:r w:rsidRPr="00C222A9">
        <w:rPr>
          <w:rFonts w:cs="Times New Roman"/>
        </w:rPr>
        <w:t xml:space="preserve">- kiegészítő szerkezeti részek: keretszerkezet, járószerkezet, vonó- illetve függesztő-szerkezet, kiemelő berendezés, állító mechanizmusok, ekefej biztosító berendezések. </w:t>
      </w:r>
    </w:p>
    <w:p w14:paraId="15D18C2A" w14:textId="77777777" w:rsidR="00C1132C" w:rsidRPr="00C222A9" w:rsidRDefault="00C1132C" w:rsidP="00C1132C">
      <w:pPr>
        <w:spacing w:after="0"/>
        <w:ind w:left="851"/>
        <w:rPr>
          <w:rFonts w:cs="Times New Roman"/>
        </w:rPr>
      </w:pPr>
      <w:r w:rsidRPr="00C222A9">
        <w:rPr>
          <w:rFonts w:cs="Times New Roman"/>
        </w:rPr>
        <w:t>Alkalmazott függesztett és félig-függesztett ekék. A vontatott eke.</w:t>
      </w:r>
    </w:p>
    <w:p w14:paraId="22FAF662" w14:textId="77777777" w:rsidR="00C1132C" w:rsidRPr="00C222A9" w:rsidRDefault="00C1132C" w:rsidP="00C1132C">
      <w:pPr>
        <w:spacing w:after="0"/>
        <w:ind w:left="851"/>
        <w:rPr>
          <w:rFonts w:cs="Times New Roman"/>
        </w:rPr>
      </w:pPr>
      <w:r w:rsidRPr="00C222A9">
        <w:rPr>
          <w:rFonts w:cs="Times New Roman"/>
        </w:rPr>
        <w:t>Az ekék beállításának és üzemeltetésének általános szempontjai. Szántási módok.</w:t>
      </w:r>
    </w:p>
    <w:p w14:paraId="10CAE040" w14:textId="77777777" w:rsidR="00C1132C" w:rsidRPr="00C222A9" w:rsidRDefault="00C1132C" w:rsidP="00C1132C">
      <w:pPr>
        <w:spacing w:after="0"/>
        <w:ind w:left="851"/>
        <w:rPr>
          <w:rFonts w:cs="Times New Roman"/>
        </w:rPr>
      </w:pPr>
      <w:r w:rsidRPr="00C222A9">
        <w:rPr>
          <w:rFonts w:cs="Times New Roman"/>
        </w:rPr>
        <w:t>Különleges kialakítású és rendeltetésű ekék. Ekecsaládok.</w:t>
      </w:r>
    </w:p>
    <w:p w14:paraId="5209B823" w14:textId="77777777" w:rsidR="00C1132C" w:rsidRPr="00C222A9" w:rsidRDefault="00C1132C" w:rsidP="00C1132C">
      <w:pPr>
        <w:spacing w:after="0"/>
        <w:ind w:left="851"/>
        <w:rPr>
          <w:rFonts w:cs="Times New Roman"/>
        </w:rPr>
      </w:pPr>
      <w:r w:rsidRPr="00C222A9">
        <w:rPr>
          <w:rFonts w:cs="Times New Roman"/>
        </w:rPr>
        <w:t>Eketestre ható erők, az eke vontatási ellenállása, a vonóerő és a vontatási teljesítményigény számítása. A vonóerő csökkentés lehetőségei. Az energiatakarékos szántás.</w:t>
      </w:r>
    </w:p>
    <w:p w14:paraId="59E9FC17" w14:textId="77777777" w:rsidR="00C1132C" w:rsidRPr="00C222A9" w:rsidRDefault="00C1132C" w:rsidP="00C1132C">
      <w:pPr>
        <w:spacing w:after="0"/>
        <w:ind w:left="851"/>
        <w:rPr>
          <w:rFonts w:cs="Times New Roman"/>
        </w:rPr>
      </w:pPr>
      <w:r w:rsidRPr="00C222A9">
        <w:rPr>
          <w:rFonts w:cs="Times New Roman"/>
        </w:rPr>
        <w:t>A tárcsa:</w:t>
      </w:r>
    </w:p>
    <w:p w14:paraId="0078F559" w14:textId="77777777" w:rsidR="00C1132C" w:rsidRPr="00C222A9" w:rsidRDefault="00C1132C" w:rsidP="00C1132C">
      <w:pPr>
        <w:spacing w:after="0"/>
        <w:ind w:left="851"/>
        <w:rPr>
          <w:rFonts w:cs="Times New Roman"/>
        </w:rPr>
      </w:pPr>
      <w:r w:rsidRPr="00C222A9">
        <w:rPr>
          <w:rFonts w:cs="Times New Roman"/>
        </w:rPr>
        <w:t>- a tárcsalevél agrotechnikai munkája, geometriai kialakítása,</w:t>
      </w:r>
    </w:p>
    <w:p w14:paraId="3B68F587" w14:textId="77777777" w:rsidR="00C1132C" w:rsidRPr="00C222A9" w:rsidRDefault="00C1132C" w:rsidP="00C1132C">
      <w:pPr>
        <w:spacing w:after="0"/>
        <w:ind w:left="851"/>
        <w:rPr>
          <w:rFonts w:cs="Times New Roman"/>
        </w:rPr>
      </w:pPr>
      <w:r w:rsidRPr="00C222A9">
        <w:rPr>
          <w:rFonts w:cs="Times New Roman"/>
        </w:rPr>
        <w:t>- a tárcsatag szerkezeti felépítése,</w:t>
      </w:r>
    </w:p>
    <w:p w14:paraId="44A01D9A" w14:textId="77777777" w:rsidR="00C1132C" w:rsidRPr="00C222A9" w:rsidRDefault="00C1132C" w:rsidP="00C1132C">
      <w:pPr>
        <w:spacing w:after="0"/>
        <w:ind w:left="851"/>
        <w:rPr>
          <w:rFonts w:cs="Times New Roman"/>
        </w:rPr>
      </w:pPr>
      <w:r w:rsidRPr="00C222A9">
        <w:rPr>
          <w:rFonts w:cs="Times New Roman"/>
        </w:rPr>
        <w:t>- a tárcsatagra ható erők, és nyomatékok,</w:t>
      </w:r>
    </w:p>
    <w:p w14:paraId="4D9C6EEB" w14:textId="77777777" w:rsidR="00C1132C" w:rsidRPr="00C222A9" w:rsidRDefault="00C1132C" w:rsidP="00C1132C">
      <w:pPr>
        <w:spacing w:after="0"/>
        <w:ind w:left="851"/>
        <w:rPr>
          <w:rFonts w:cs="Times New Roman"/>
        </w:rPr>
      </w:pPr>
      <w:r w:rsidRPr="00C222A9">
        <w:rPr>
          <w:rFonts w:cs="Times New Roman"/>
        </w:rPr>
        <w:t>- alkalmazott tárcsás talajművelő gépek csoportosítása,</w:t>
      </w:r>
    </w:p>
    <w:p w14:paraId="0557FC46" w14:textId="77777777" w:rsidR="00C1132C" w:rsidRPr="00C222A9" w:rsidRDefault="00C1132C" w:rsidP="00C1132C">
      <w:pPr>
        <w:spacing w:after="0"/>
        <w:ind w:left="851"/>
        <w:rPr>
          <w:rFonts w:cs="Times New Roman"/>
        </w:rPr>
      </w:pPr>
      <w:r w:rsidRPr="00C222A9">
        <w:rPr>
          <w:rFonts w:cs="Times New Roman"/>
        </w:rPr>
        <w:t>- tárcsás boronák szerkezeti felépítése: kétsoros X és V elrendezésű,</w:t>
      </w:r>
    </w:p>
    <w:p w14:paraId="1B75C72C" w14:textId="77777777" w:rsidR="00C1132C" w:rsidRPr="00C222A9" w:rsidRDefault="00C1132C" w:rsidP="00C1132C">
      <w:pPr>
        <w:spacing w:after="0"/>
        <w:ind w:left="851"/>
        <w:rPr>
          <w:rFonts w:cs="Times New Roman"/>
        </w:rPr>
      </w:pPr>
      <w:r w:rsidRPr="00C222A9">
        <w:rPr>
          <w:rFonts w:cs="Times New Roman"/>
        </w:rPr>
        <w:t>- alkalmazott tárcsás boronák beállítása, üzemeltetési próbája, karbantartása és javítása,</w:t>
      </w:r>
    </w:p>
    <w:p w14:paraId="1066B03D" w14:textId="77777777" w:rsidR="00C1132C" w:rsidRPr="00C222A9" w:rsidRDefault="00C1132C" w:rsidP="00C1132C">
      <w:pPr>
        <w:spacing w:after="0"/>
        <w:ind w:left="851"/>
        <w:rPr>
          <w:rFonts w:cs="Times New Roman"/>
        </w:rPr>
      </w:pPr>
      <w:r w:rsidRPr="00C222A9">
        <w:rPr>
          <w:rFonts w:cs="Times New Roman"/>
        </w:rPr>
        <w:t>- különleges tárcsás talajművelők: tárcsás eke, oldalazó tárcsa, víztározós tárcsa, egyirányú tárcsás borona.</w:t>
      </w:r>
    </w:p>
    <w:p w14:paraId="4E83D20D" w14:textId="77777777" w:rsidR="00C1132C" w:rsidRPr="00C222A9" w:rsidRDefault="00C1132C" w:rsidP="00C1132C">
      <w:pPr>
        <w:spacing w:after="0"/>
        <w:ind w:left="851"/>
        <w:rPr>
          <w:rFonts w:cs="Times New Roman"/>
        </w:rPr>
      </w:pPr>
      <w:r w:rsidRPr="00C222A9">
        <w:rPr>
          <w:rFonts w:cs="Times New Roman"/>
        </w:rPr>
        <w:t>Az ásóborona munkája, szerkezeti kialakítása, beállítása, szerepe a gépkapcsolásokban, üzemeltetési próba, javítás, karbantartás.</w:t>
      </w:r>
    </w:p>
    <w:p w14:paraId="321E17E9" w14:textId="77777777" w:rsidR="00C1132C" w:rsidRPr="00C222A9" w:rsidRDefault="00C1132C" w:rsidP="00C1132C">
      <w:pPr>
        <w:spacing w:after="0"/>
        <w:ind w:left="851"/>
        <w:rPr>
          <w:rFonts w:cs="Times New Roman"/>
        </w:rPr>
      </w:pPr>
      <w:r w:rsidRPr="00C222A9">
        <w:rPr>
          <w:rFonts w:cs="Times New Roman"/>
        </w:rPr>
        <w:t>Talajlazítók:</w:t>
      </w:r>
    </w:p>
    <w:p w14:paraId="478821A8" w14:textId="77777777" w:rsidR="00C1132C" w:rsidRPr="00C222A9" w:rsidRDefault="00C1132C" w:rsidP="00C1132C">
      <w:pPr>
        <w:spacing w:after="0"/>
        <w:ind w:left="851"/>
        <w:rPr>
          <w:rFonts w:cs="Times New Roman"/>
        </w:rPr>
      </w:pPr>
      <w:r w:rsidRPr="00C222A9">
        <w:rPr>
          <w:rFonts w:cs="Times New Roman"/>
        </w:rPr>
        <w:t>- szántóföldi kultivát</w:t>
      </w:r>
      <w:r w:rsidR="00981332" w:rsidRPr="00C222A9">
        <w:rPr>
          <w:rFonts w:cs="Times New Roman"/>
        </w:rPr>
        <w:t xml:space="preserve">or, nehéz kultivátor, </w:t>
      </w:r>
      <w:proofErr w:type="spellStart"/>
      <w:r w:rsidR="00981332" w:rsidRPr="00C222A9">
        <w:rPr>
          <w:rFonts w:cs="Times New Roman"/>
        </w:rPr>
        <w:t>középmély</w:t>
      </w:r>
      <w:proofErr w:type="spellEnd"/>
      <w:r w:rsidR="00981332" w:rsidRPr="00C222A9">
        <w:rPr>
          <w:rFonts w:cs="Times New Roman"/>
        </w:rPr>
        <w:t xml:space="preserve"> </w:t>
      </w:r>
      <w:r w:rsidRPr="00C222A9">
        <w:rPr>
          <w:rFonts w:cs="Times New Roman"/>
        </w:rPr>
        <w:t>lazító, altalajlazító, szárnyas lazító agrotechnikai munkája, szerkezeti felépítése, beállítása, üzemeltetési próbája.</w:t>
      </w:r>
    </w:p>
    <w:p w14:paraId="4C8005F8" w14:textId="77777777" w:rsidR="00C1132C" w:rsidRPr="00C222A9" w:rsidRDefault="00C1132C" w:rsidP="00C1132C">
      <w:pPr>
        <w:spacing w:after="0"/>
        <w:ind w:left="851"/>
        <w:rPr>
          <w:rFonts w:cs="Times New Roman"/>
        </w:rPr>
      </w:pPr>
      <w:r w:rsidRPr="00C222A9">
        <w:rPr>
          <w:rFonts w:cs="Times New Roman"/>
        </w:rPr>
        <w:t xml:space="preserve">A lazítók vonóerő és teljesítményigényének számítása. </w:t>
      </w:r>
    </w:p>
    <w:p w14:paraId="6671D00F" w14:textId="77777777" w:rsidR="00C1132C" w:rsidRPr="00C222A9" w:rsidRDefault="00C1132C" w:rsidP="00C1132C">
      <w:pPr>
        <w:spacing w:after="0"/>
        <w:ind w:left="851"/>
        <w:rPr>
          <w:rFonts w:cs="Times New Roman"/>
        </w:rPr>
      </w:pPr>
      <w:r w:rsidRPr="00C222A9">
        <w:rPr>
          <w:rFonts w:cs="Times New Roman"/>
        </w:rPr>
        <w:t>Mozgásmódok meghatározása.</w:t>
      </w:r>
    </w:p>
    <w:p w14:paraId="3747CEE7" w14:textId="77777777" w:rsidR="00C1132C" w:rsidRPr="00C222A9" w:rsidRDefault="00C1132C" w:rsidP="00C1132C">
      <w:pPr>
        <w:spacing w:after="0"/>
        <w:ind w:left="851"/>
        <w:rPr>
          <w:rFonts w:cs="Times New Roman"/>
        </w:rPr>
      </w:pPr>
      <w:r w:rsidRPr="00C222A9">
        <w:rPr>
          <w:rFonts w:cs="Times New Roman"/>
        </w:rPr>
        <w:t>Sorközművelő kultivátorok agrotechnikai munkája, a kultivátor feladata szerkezeti részei, szerszámok elrendezése, beállítása, karbantartása, élezése.</w:t>
      </w:r>
    </w:p>
    <w:p w14:paraId="58D94CA2" w14:textId="176AC25D" w:rsidR="00C1132C" w:rsidRPr="00C222A9" w:rsidRDefault="00CF636B" w:rsidP="00C1132C">
      <w:pPr>
        <w:spacing w:after="0"/>
        <w:ind w:left="851"/>
        <w:rPr>
          <w:rFonts w:cs="Times New Roman"/>
        </w:rPr>
      </w:pPr>
      <w:proofErr w:type="spellStart"/>
      <w:r w:rsidRPr="00C222A9">
        <w:rPr>
          <w:rFonts w:cs="Times New Roman"/>
        </w:rPr>
        <w:t>Fogasboronák</w:t>
      </w:r>
      <w:proofErr w:type="spellEnd"/>
      <w:r w:rsidR="00C1132C" w:rsidRPr="00C222A9">
        <w:rPr>
          <w:rFonts w:cs="Times New Roman"/>
        </w:rPr>
        <w:t>. Forgó és lengő boronák agrotechnikai munkája, szerkezeti felépítése, működése, beállítása, üzemeltetési próbája, szerepük a gépkapcsolásokban.</w:t>
      </w:r>
    </w:p>
    <w:p w14:paraId="235DBF17" w14:textId="77777777" w:rsidR="00C1132C" w:rsidRPr="00C222A9" w:rsidRDefault="00C1132C" w:rsidP="00C1132C">
      <w:pPr>
        <w:spacing w:after="0"/>
        <w:ind w:left="851"/>
        <w:rPr>
          <w:rFonts w:cs="Times New Roman"/>
        </w:rPr>
      </w:pPr>
      <w:r w:rsidRPr="00C222A9">
        <w:rPr>
          <w:rFonts w:cs="Times New Roman"/>
        </w:rPr>
        <w:t>Hengerek agrotechnikai munkája, csoportosítása, szerkezeti megoldások, alkalmazási területei, üzemeltetési próbája.</w:t>
      </w:r>
    </w:p>
    <w:p w14:paraId="5E789FD5" w14:textId="77777777" w:rsidR="00C1132C" w:rsidRPr="00C222A9" w:rsidRDefault="00C1132C" w:rsidP="00C1132C">
      <w:pPr>
        <w:spacing w:after="0"/>
        <w:ind w:left="851"/>
        <w:rPr>
          <w:rFonts w:cs="Times New Roman"/>
        </w:rPr>
      </w:pPr>
      <w:r w:rsidRPr="00C222A9">
        <w:rPr>
          <w:rFonts w:cs="Times New Roman"/>
        </w:rPr>
        <w:t>Simítók.</w:t>
      </w:r>
    </w:p>
    <w:p w14:paraId="54989D59" w14:textId="77777777" w:rsidR="00C1132C" w:rsidRPr="00C222A9" w:rsidRDefault="00C1132C" w:rsidP="00C1132C">
      <w:pPr>
        <w:spacing w:after="0"/>
        <w:ind w:left="851"/>
        <w:rPr>
          <w:rFonts w:cs="Times New Roman"/>
        </w:rPr>
      </w:pPr>
      <w:r w:rsidRPr="00C222A9">
        <w:rPr>
          <w:rFonts w:cs="Times New Roman"/>
        </w:rPr>
        <w:t>Talajmaró szerkezeti felépítése, működése, üzemeltetési próbája.</w:t>
      </w:r>
    </w:p>
    <w:p w14:paraId="7DD9398B" w14:textId="77777777" w:rsidR="00C1132C" w:rsidRPr="00C222A9" w:rsidRDefault="00C1132C" w:rsidP="00C1132C">
      <w:pPr>
        <w:spacing w:after="0"/>
        <w:ind w:left="851"/>
        <w:rPr>
          <w:rFonts w:cs="Times New Roman"/>
        </w:rPr>
      </w:pPr>
      <w:r w:rsidRPr="00C222A9">
        <w:rPr>
          <w:rFonts w:cs="Times New Roman"/>
        </w:rPr>
        <w:t>Talajművelő gépkombinációk, kombinált magágy előkészítés gépei.</w:t>
      </w:r>
    </w:p>
    <w:p w14:paraId="11817E03" w14:textId="77777777" w:rsidR="00C1132C" w:rsidRPr="00C222A9" w:rsidRDefault="00C1132C" w:rsidP="00C1132C">
      <w:pPr>
        <w:spacing w:after="0"/>
        <w:ind w:left="851"/>
        <w:rPr>
          <w:rFonts w:cs="Times New Roman"/>
        </w:rPr>
      </w:pPr>
      <w:r w:rsidRPr="00C222A9">
        <w:rPr>
          <w:rFonts w:cs="Times New Roman"/>
        </w:rPr>
        <w:t>A kombinátorokkal szemben támasztott agrotechnikai követelmények, az optimális magágy feltétele.</w:t>
      </w:r>
    </w:p>
    <w:p w14:paraId="2FCBFDF3" w14:textId="77777777" w:rsidR="00C1132C" w:rsidRPr="00C222A9" w:rsidRDefault="00C1132C" w:rsidP="00C1132C">
      <w:pPr>
        <w:spacing w:after="0"/>
        <w:ind w:left="851"/>
        <w:rPr>
          <w:rFonts w:cs="Times New Roman"/>
        </w:rPr>
      </w:pPr>
      <w:r w:rsidRPr="00C222A9">
        <w:rPr>
          <w:rFonts w:cs="Times New Roman"/>
        </w:rPr>
        <w:t>A kombinátorok szerkezeti felépítése, működése, beállítása, üzemeltetési próbája.</w:t>
      </w:r>
    </w:p>
    <w:p w14:paraId="3FDA2A58" w14:textId="77777777" w:rsidR="00C1132C" w:rsidRPr="00C222A9" w:rsidRDefault="00C1132C" w:rsidP="00C1132C">
      <w:pPr>
        <w:spacing w:after="0"/>
        <w:ind w:left="851"/>
        <w:rPr>
          <w:rFonts w:cs="Times New Roman"/>
        </w:rPr>
      </w:pPr>
      <w:r w:rsidRPr="00C222A9">
        <w:rPr>
          <w:rFonts w:cs="Times New Roman"/>
        </w:rPr>
        <w:t>A tereprendezés és a melioráció gépei. A gépek szerkezeti felépítése, működése, beállítása, felhasználási területei, üzemeltetési próbája.</w:t>
      </w:r>
    </w:p>
    <w:p w14:paraId="2F974E5B" w14:textId="77777777" w:rsidR="00C53E01" w:rsidRDefault="00C1132C" w:rsidP="00C1132C">
      <w:pPr>
        <w:spacing w:after="0"/>
        <w:ind w:left="851"/>
        <w:rPr>
          <w:rFonts w:cs="Times New Roman"/>
        </w:rPr>
      </w:pPr>
      <w:r w:rsidRPr="00C222A9">
        <w:rPr>
          <w:rFonts w:cs="Times New Roman"/>
        </w:rPr>
        <w:t>A talajművelés gépeinek munka-, tűz- és környezetvédelmi előírásai.</w:t>
      </w:r>
    </w:p>
    <w:p w14:paraId="221B0076" w14:textId="77777777" w:rsidR="00BA297C" w:rsidRDefault="00BA297C" w:rsidP="00C1132C">
      <w:pPr>
        <w:spacing w:after="0"/>
        <w:ind w:left="851"/>
        <w:rPr>
          <w:rFonts w:cs="Times New Roman"/>
        </w:rPr>
      </w:pPr>
    </w:p>
    <w:p w14:paraId="00ED6A11" w14:textId="77777777" w:rsidR="00BA297C" w:rsidRPr="00C222A9" w:rsidRDefault="00BA297C" w:rsidP="00C1132C">
      <w:pPr>
        <w:spacing w:after="0"/>
        <w:ind w:left="851"/>
        <w:rPr>
          <w:rFonts w:cs="Times New Roman"/>
        </w:rPr>
      </w:pPr>
    </w:p>
    <w:p w14:paraId="5AA5D179" w14:textId="77777777" w:rsidR="00C53E01" w:rsidRPr="00C222A9" w:rsidRDefault="00C53E01" w:rsidP="00C53E01">
      <w:pPr>
        <w:tabs>
          <w:tab w:val="left" w:pos="1418"/>
          <w:tab w:val="right" w:pos="9072"/>
        </w:tabs>
        <w:spacing w:after="0"/>
        <w:ind w:left="851"/>
        <w:rPr>
          <w:rFonts w:cs="Times New Roman"/>
        </w:rPr>
      </w:pPr>
    </w:p>
    <w:p w14:paraId="2661F5B0" w14:textId="77777777" w:rsidR="00C53E01" w:rsidRPr="00C222A9" w:rsidRDefault="00C1132C"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lastRenderedPageBreak/>
        <w:t>Vetés, ültetés, palántázás gépei</w:t>
      </w:r>
      <w:r w:rsidR="00C53E01" w:rsidRPr="00C222A9">
        <w:rPr>
          <w:rFonts w:cs="Times New Roman"/>
          <w:b/>
          <w:i/>
        </w:rPr>
        <w:tab/>
      </w:r>
      <w:r w:rsidR="004E6107" w:rsidRPr="00C222A9">
        <w:rPr>
          <w:rFonts w:cs="Times New Roman"/>
          <w:b/>
          <w:i/>
        </w:rPr>
        <w:t>18</w:t>
      </w:r>
      <w:r w:rsidR="00C53E01" w:rsidRPr="00C222A9">
        <w:rPr>
          <w:rFonts w:cs="Times New Roman"/>
          <w:b/>
          <w:i/>
        </w:rPr>
        <w:t xml:space="preserve"> óra/</w:t>
      </w:r>
      <w:r w:rsidR="004E6107" w:rsidRPr="00C222A9">
        <w:rPr>
          <w:rFonts w:cs="Times New Roman"/>
          <w:b/>
          <w:i/>
        </w:rPr>
        <w:t>18</w:t>
      </w:r>
      <w:r w:rsidR="00C53E01" w:rsidRPr="00C222A9">
        <w:rPr>
          <w:rFonts w:cs="Times New Roman"/>
          <w:b/>
          <w:i/>
        </w:rPr>
        <w:t xml:space="preserve"> óra</w:t>
      </w:r>
    </w:p>
    <w:p w14:paraId="171B158A" w14:textId="77777777" w:rsidR="00C1132C" w:rsidRPr="00C222A9" w:rsidRDefault="00C1132C" w:rsidP="00C1132C">
      <w:pPr>
        <w:spacing w:after="0"/>
        <w:ind w:left="851"/>
        <w:rPr>
          <w:rFonts w:cs="Times New Roman"/>
        </w:rPr>
      </w:pPr>
      <w:r w:rsidRPr="00C222A9">
        <w:rPr>
          <w:rFonts w:cs="Times New Roman"/>
        </w:rPr>
        <w:t>A vetési módok.</w:t>
      </w:r>
    </w:p>
    <w:p w14:paraId="0516163E" w14:textId="77777777" w:rsidR="00C1132C" w:rsidRPr="00C222A9" w:rsidRDefault="00C1132C" w:rsidP="00C1132C">
      <w:pPr>
        <w:spacing w:after="0"/>
        <w:ind w:left="851"/>
        <w:rPr>
          <w:rFonts w:cs="Times New Roman"/>
        </w:rPr>
      </w:pPr>
      <w:r w:rsidRPr="00C222A9">
        <w:rPr>
          <w:rFonts w:cs="Times New Roman"/>
        </w:rPr>
        <w:t>A vetőgépekkel szemben támasztott agrotechnikai és műszaki követelmények.</w:t>
      </w:r>
    </w:p>
    <w:p w14:paraId="3B600A76" w14:textId="77777777" w:rsidR="00C1132C" w:rsidRPr="00C222A9" w:rsidRDefault="00C1132C" w:rsidP="00C1132C">
      <w:pPr>
        <w:spacing w:after="0"/>
        <w:ind w:left="851"/>
        <w:rPr>
          <w:rFonts w:cs="Times New Roman"/>
        </w:rPr>
      </w:pPr>
      <w:r w:rsidRPr="00C222A9">
        <w:rPr>
          <w:rFonts w:cs="Times New Roman"/>
        </w:rPr>
        <w:t>A vetőgépek csoportosítása.</w:t>
      </w:r>
    </w:p>
    <w:p w14:paraId="6E7E24B6" w14:textId="77777777" w:rsidR="00C1132C" w:rsidRPr="00C222A9" w:rsidRDefault="00C1132C" w:rsidP="00C1132C">
      <w:pPr>
        <w:spacing w:after="0"/>
        <w:ind w:left="851"/>
        <w:rPr>
          <w:rFonts w:cs="Times New Roman"/>
        </w:rPr>
      </w:pPr>
      <w:r w:rsidRPr="00C222A9">
        <w:rPr>
          <w:rFonts w:cs="Times New Roman"/>
        </w:rPr>
        <w:t>Gabonavetőgépek:</w:t>
      </w:r>
    </w:p>
    <w:p w14:paraId="78533DC5" w14:textId="77777777" w:rsidR="00C1132C" w:rsidRPr="00C222A9" w:rsidRDefault="00C1132C" w:rsidP="00C1132C">
      <w:pPr>
        <w:spacing w:after="0"/>
        <w:ind w:left="851"/>
        <w:rPr>
          <w:rFonts w:cs="Times New Roman"/>
        </w:rPr>
      </w:pPr>
      <w:r w:rsidRPr="00C222A9">
        <w:rPr>
          <w:rFonts w:cs="Times New Roman"/>
        </w:rPr>
        <w:t>- a gabonavetőgépek szerkezeti felépítése, működése,</w:t>
      </w:r>
    </w:p>
    <w:p w14:paraId="2C759EE3" w14:textId="77777777" w:rsidR="00C1132C" w:rsidRPr="00C222A9" w:rsidRDefault="00C1132C" w:rsidP="00C1132C">
      <w:pPr>
        <w:spacing w:after="0"/>
        <w:ind w:left="851"/>
        <w:rPr>
          <w:rFonts w:cs="Times New Roman"/>
        </w:rPr>
      </w:pPr>
      <w:r w:rsidRPr="00C222A9">
        <w:rPr>
          <w:rFonts w:cs="Times New Roman"/>
        </w:rPr>
        <w:t>- a vetőszerkezet feladata, szerkezeti felépítése, megoldási variációk, állítási lehetőségek, jellegzetes hibák és javításuk,</w:t>
      </w:r>
    </w:p>
    <w:p w14:paraId="375D28BB" w14:textId="77777777" w:rsidR="00C1132C" w:rsidRPr="00C222A9" w:rsidRDefault="00C1132C" w:rsidP="00C1132C">
      <w:pPr>
        <w:spacing w:after="0"/>
        <w:ind w:left="851"/>
        <w:rPr>
          <w:rFonts w:cs="Times New Roman"/>
        </w:rPr>
      </w:pPr>
      <w:r w:rsidRPr="00C222A9">
        <w:rPr>
          <w:rFonts w:cs="Times New Roman"/>
        </w:rPr>
        <w:t>Sornyitó szerkezetek kialakításai, kiválasztásuk, meghibásodásaik, javításuk.</w:t>
      </w:r>
    </w:p>
    <w:p w14:paraId="0BF0659A" w14:textId="77777777" w:rsidR="00C1132C" w:rsidRPr="00C222A9" w:rsidRDefault="00C1132C" w:rsidP="00C1132C">
      <w:pPr>
        <w:spacing w:after="0"/>
        <w:ind w:left="851"/>
        <w:rPr>
          <w:rFonts w:cs="Times New Roman"/>
        </w:rPr>
      </w:pPr>
      <w:r w:rsidRPr="00C222A9">
        <w:rPr>
          <w:rFonts w:cs="Times New Roman"/>
        </w:rPr>
        <w:t>A felszerelhető csoroszlyák számának meghatározása.</w:t>
      </w:r>
    </w:p>
    <w:p w14:paraId="20768C5B" w14:textId="77777777" w:rsidR="00C1132C" w:rsidRPr="00C222A9" w:rsidRDefault="00C1132C" w:rsidP="00C1132C">
      <w:pPr>
        <w:spacing w:after="0"/>
        <w:ind w:left="851"/>
        <w:rPr>
          <w:rFonts w:cs="Times New Roman"/>
        </w:rPr>
      </w:pPr>
      <w:r w:rsidRPr="00C222A9">
        <w:rPr>
          <w:rFonts w:cs="Times New Roman"/>
        </w:rPr>
        <w:t>Csoroszlyakiemelő szerkezetek feladata, működése, beszabályozása.</w:t>
      </w:r>
    </w:p>
    <w:p w14:paraId="7EF33681" w14:textId="77777777" w:rsidR="00C1132C" w:rsidRPr="00C222A9" w:rsidRDefault="00C1132C" w:rsidP="00C1132C">
      <w:pPr>
        <w:spacing w:after="0"/>
        <w:ind w:left="851"/>
        <w:rPr>
          <w:rFonts w:cs="Times New Roman"/>
        </w:rPr>
      </w:pPr>
      <w:r w:rsidRPr="00C222A9">
        <w:rPr>
          <w:rFonts w:cs="Times New Roman"/>
        </w:rPr>
        <w:t>A vetőszerkezetek meghajtásának módjai, szerepük a kiadagolandó magmennyiség szabályozásában. Leforgatási próba, ellenőrző számítás.</w:t>
      </w:r>
    </w:p>
    <w:p w14:paraId="537EDC96" w14:textId="77777777" w:rsidR="00C1132C" w:rsidRPr="00C222A9" w:rsidRDefault="00C1132C" w:rsidP="00C1132C">
      <w:pPr>
        <w:spacing w:after="0"/>
        <w:ind w:left="851"/>
        <w:rPr>
          <w:rFonts w:cs="Times New Roman"/>
        </w:rPr>
      </w:pPr>
      <w:r w:rsidRPr="00C222A9">
        <w:rPr>
          <w:rFonts w:cs="Times New Roman"/>
        </w:rPr>
        <w:t>A nyomjelző feladata, beállítása, a beállításhoz szükséges számítások végzése, működtetése, karbantartása.</w:t>
      </w:r>
    </w:p>
    <w:p w14:paraId="44E14BB8" w14:textId="77777777" w:rsidR="00C1132C" w:rsidRPr="00C222A9" w:rsidRDefault="00C1132C" w:rsidP="00C1132C">
      <w:pPr>
        <w:spacing w:after="0"/>
        <w:ind w:left="851"/>
        <w:rPr>
          <w:rFonts w:cs="Times New Roman"/>
        </w:rPr>
      </w:pPr>
      <w:r w:rsidRPr="00C222A9">
        <w:rPr>
          <w:rFonts w:cs="Times New Roman"/>
        </w:rPr>
        <w:t>Gabonavető gépcsoportok kialakítása. Gépkapcsolások, vetőgépvontató keretek kialakításai.</w:t>
      </w:r>
    </w:p>
    <w:p w14:paraId="1222BAE5" w14:textId="77777777" w:rsidR="00C1132C" w:rsidRPr="00C222A9" w:rsidRDefault="00C1132C" w:rsidP="00C1132C">
      <w:pPr>
        <w:spacing w:after="0"/>
        <w:ind w:left="851"/>
        <w:rPr>
          <w:rFonts w:cs="Times New Roman"/>
        </w:rPr>
      </w:pPr>
      <w:r w:rsidRPr="00C222A9">
        <w:rPr>
          <w:rFonts w:cs="Times New Roman"/>
        </w:rPr>
        <w:t>Gabonavetőgépek beállításához kapcsolódó feladatok:</w:t>
      </w:r>
    </w:p>
    <w:p w14:paraId="5968AFFE" w14:textId="77777777" w:rsidR="00C1132C" w:rsidRPr="00C222A9" w:rsidRDefault="00C1132C" w:rsidP="00C1132C">
      <w:pPr>
        <w:spacing w:after="0"/>
        <w:ind w:left="851"/>
        <w:rPr>
          <w:rFonts w:cs="Times New Roman"/>
        </w:rPr>
      </w:pPr>
      <w:r w:rsidRPr="00C222A9">
        <w:rPr>
          <w:rFonts w:cs="Times New Roman"/>
        </w:rPr>
        <w:t>- sortávolság, vetési mélység, kivetendő magmennyiség, a nyomjelző tárcsa beállítása, a beállítások ellenőrzése, gépkapcsolás feltételei,</w:t>
      </w:r>
    </w:p>
    <w:p w14:paraId="20348415" w14:textId="77777777" w:rsidR="00C1132C" w:rsidRPr="00C222A9" w:rsidRDefault="00C1132C" w:rsidP="00C1132C">
      <w:pPr>
        <w:spacing w:after="0"/>
        <w:ind w:left="851"/>
        <w:rPr>
          <w:rFonts w:cs="Times New Roman"/>
        </w:rPr>
      </w:pPr>
      <w:r w:rsidRPr="00C222A9">
        <w:rPr>
          <w:rFonts w:cs="Times New Roman"/>
        </w:rPr>
        <w:t>- a vetési mélység és a tőtáv egyenletesség ellenőrzése,</w:t>
      </w:r>
    </w:p>
    <w:p w14:paraId="19BBE72F" w14:textId="77777777" w:rsidR="00C1132C" w:rsidRPr="00C222A9" w:rsidRDefault="00C1132C" w:rsidP="00C1132C">
      <w:pPr>
        <w:spacing w:after="0"/>
        <w:ind w:left="851"/>
        <w:rPr>
          <w:rFonts w:cs="Times New Roman"/>
        </w:rPr>
      </w:pPr>
      <w:r w:rsidRPr="00C222A9">
        <w:rPr>
          <w:rFonts w:cs="Times New Roman"/>
        </w:rPr>
        <w:t>- a keresztirányú adagolás egyenletesség mérése,</w:t>
      </w:r>
    </w:p>
    <w:p w14:paraId="58A0A979" w14:textId="77777777" w:rsidR="00C1132C" w:rsidRPr="00C222A9" w:rsidRDefault="00C1132C" w:rsidP="00C1132C">
      <w:pPr>
        <w:spacing w:after="0"/>
        <w:ind w:left="851"/>
        <w:rPr>
          <w:rFonts w:cs="Times New Roman"/>
        </w:rPr>
      </w:pPr>
      <w:r w:rsidRPr="00C222A9">
        <w:rPr>
          <w:rFonts w:cs="Times New Roman"/>
        </w:rPr>
        <w:t>- a vetőgép mozgásmódjának meghatározása,</w:t>
      </w:r>
    </w:p>
    <w:p w14:paraId="26927807" w14:textId="77777777" w:rsidR="00C1132C" w:rsidRPr="00C222A9" w:rsidRDefault="00C1132C" w:rsidP="00C1132C">
      <w:pPr>
        <w:spacing w:after="0"/>
        <w:ind w:left="851"/>
        <w:rPr>
          <w:rFonts w:cs="Times New Roman"/>
        </w:rPr>
      </w:pPr>
      <w:r w:rsidRPr="00C222A9">
        <w:rPr>
          <w:rFonts w:cs="Times New Roman"/>
        </w:rPr>
        <w:t xml:space="preserve">- a vetőgép kiszolgálása, a vetőgépfeltöltés módszerei, gépei és eszközei, </w:t>
      </w:r>
    </w:p>
    <w:p w14:paraId="5C135BB0" w14:textId="77777777" w:rsidR="00C1132C" w:rsidRPr="00C222A9" w:rsidRDefault="00C1132C" w:rsidP="00C1132C">
      <w:pPr>
        <w:spacing w:after="0"/>
        <w:ind w:left="851"/>
        <w:rPr>
          <w:rFonts w:cs="Times New Roman"/>
        </w:rPr>
      </w:pPr>
      <w:r w:rsidRPr="00C222A9">
        <w:rPr>
          <w:rFonts w:cs="Times New Roman"/>
        </w:rPr>
        <w:t>- vetőgépek karbantartása.</w:t>
      </w:r>
    </w:p>
    <w:p w14:paraId="6DB16326" w14:textId="64E489F4" w:rsidR="00C1132C" w:rsidRPr="00C222A9" w:rsidRDefault="00C1132C" w:rsidP="00C1132C">
      <w:pPr>
        <w:spacing w:after="0"/>
        <w:ind w:left="851"/>
        <w:rPr>
          <w:rFonts w:cs="Times New Roman"/>
        </w:rPr>
      </w:pPr>
      <w:r w:rsidRPr="00C222A9">
        <w:rPr>
          <w:rFonts w:cs="Times New Roman"/>
        </w:rPr>
        <w:t>Alkalmazott gabo</w:t>
      </w:r>
      <w:r w:rsidR="00CF636B" w:rsidRPr="00C222A9">
        <w:rPr>
          <w:rFonts w:cs="Times New Roman"/>
        </w:rPr>
        <w:t>navetőgépek.</w:t>
      </w:r>
    </w:p>
    <w:p w14:paraId="49359E71" w14:textId="77777777" w:rsidR="00C1132C" w:rsidRPr="00C222A9" w:rsidRDefault="00C1132C" w:rsidP="00C1132C">
      <w:pPr>
        <w:spacing w:after="0"/>
        <w:ind w:left="851"/>
        <w:rPr>
          <w:rFonts w:cs="Times New Roman"/>
        </w:rPr>
      </w:pPr>
      <w:r w:rsidRPr="00C222A9">
        <w:rPr>
          <w:rFonts w:cs="Times New Roman"/>
        </w:rPr>
        <w:t>Aprómag vetőgépek szerkezeti megoldásai, működési elvük, beállításuk.</w:t>
      </w:r>
    </w:p>
    <w:p w14:paraId="290C35C9" w14:textId="77777777" w:rsidR="00C1132C" w:rsidRPr="00C222A9" w:rsidRDefault="00C1132C" w:rsidP="00C1132C">
      <w:pPr>
        <w:spacing w:after="0"/>
        <w:ind w:left="851"/>
        <w:rPr>
          <w:rFonts w:cs="Times New Roman"/>
        </w:rPr>
      </w:pPr>
      <w:r w:rsidRPr="00C222A9">
        <w:rPr>
          <w:rFonts w:cs="Times New Roman"/>
        </w:rPr>
        <w:t>Szemenkénti vetőgépek:</w:t>
      </w:r>
    </w:p>
    <w:p w14:paraId="5478269A" w14:textId="77777777" w:rsidR="00C1132C" w:rsidRPr="00C222A9" w:rsidRDefault="00C1132C" w:rsidP="00C1132C">
      <w:pPr>
        <w:spacing w:after="0"/>
        <w:ind w:left="851"/>
        <w:rPr>
          <w:rFonts w:cs="Times New Roman"/>
        </w:rPr>
      </w:pPr>
      <w:r w:rsidRPr="00C222A9">
        <w:rPr>
          <w:rFonts w:cs="Times New Roman"/>
        </w:rPr>
        <w:t>- a szemenkénti vetőgépek általános szerkezeti felépítése,</w:t>
      </w:r>
    </w:p>
    <w:p w14:paraId="206DBFD5" w14:textId="77777777" w:rsidR="00C1132C" w:rsidRPr="00C222A9" w:rsidRDefault="00C1132C" w:rsidP="00C1132C">
      <w:pPr>
        <w:spacing w:after="0"/>
        <w:ind w:left="851"/>
        <w:rPr>
          <w:rFonts w:cs="Times New Roman"/>
        </w:rPr>
      </w:pPr>
      <w:r w:rsidRPr="00C222A9">
        <w:rPr>
          <w:rFonts w:cs="Times New Roman"/>
        </w:rPr>
        <w:t>- vetőegységek kialakítási módjai,</w:t>
      </w:r>
    </w:p>
    <w:p w14:paraId="1A71B8CA" w14:textId="2E8603BF" w:rsidR="00C1132C" w:rsidRPr="00C222A9" w:rsidRDefault="00C1132C" w:rsidP="00CF636B">
      <w:pPr>
        <w:spacing w:after="0"/>
        <w:ind w:left="851"/>
        <w:rPr>
          <w:rFonts w:cs="Times New Roman"/>
        </w:rPr>
      </w:pPr>
      <w:r w:rsidRPr="00C222A9">
        <w:rPr>
          <w:rFonts w:cs="Times New Roman"/>
        </w:rPr>
        <w:t>- vetőszerkezetek csoportosítása, szerkezeti elemei, működési elve, tőtávolság szabályozási le</w:t>
      </w:r>
      <w:r w:rsidR="00CF636B" w:rsidRPr="00C222A9">
        <w:rPr>
          <w:rFonts w:cs="Times New Roman"/>
        </w:rPr>
        <w:t>hetőségek,</w:t>
      </w:r>
    </w:p>
    <w:p w14:paraId="17CAD97A" w14:textId="77777777" w:rsidR="00C1132C" w:rsidRPr="00C222A9" w:rsidRDefault="00C1132C" w:rsidP="00C1132C">
      <w:pPr>
        <w:spacing w:after="0"/>
        <w:ind w:left="851"/>
        <w:rPr>
          <w:rFonts w:cs="Times New Roman"/>
        </w:rPr>
      </w:pPr>
      <w:r w:rsidRPr="00C222A9">
        <w:rPr>
          <w:rFonts w:cs="Times New Roman"/>
        </w:rPr>
        <w:t>- vetőegységek függesztő szerkezetei,</w:t>
      </w:r>
    </w:p>
    <w:p w14:paraId="5C05EAB8" w14:textId="77777777" w:rsidR="00C1132C" w:rsidRPr="00C222A9" w:rsidRDefault="00C1132C" w:rsidP="00C1132C">
      <w:pPr>
        <w:spacing w:after="0"/>
        <w:ind w:left="851"/>
        <w:rPr>
          <w:rFonts w:cs="Times New Roman"/>
        </w:rPr>
      </w:pPr>
      <w:r w:rsidRPr="00C222A9">
        <w:rPr>
          <w:rFonts w:cs="Times New Roman"/>
        </w:rPr>
        <w:t>- csoroszlyamegoldások,</w:t>
      </w:r>
    </w:p>
    <w:p w14:paraId="6A0A8708" w14:textId="77777777" w:rsidR="00C1132C" w:rsidRPr="00C222A9" w:rsidRDefault="00C1132C" w:rsidP="00C1132C">
      <w:pPr>
        <w:spacing w:after="0"/>
        <w:ind w:left="851"/>
        <w:rPr>
          <w:rFonts w:cs="Times New Roman"/>
        </w:rPr>
      </w:pPr>
      <w:r w:rsidRPr="00C222A9">
        <w:rPr>
          <w:rFonts w:cs="Times New Roman"/>
        </w:rPr>
        <w:t>- vetőgépek hajtásszerkezetei,</w:t>
      </w:r>
    </w:p>
    <w:p w14:paraId="30EB3737" w14:textId="77777777" w:rsidR="00C1132C" w:rsidRPr="00C222A9" w:rsidRDefault="00C1132C" w:rsidP="00C1132C">
      <w:pPr>
        <w:spacing w:after="0"/>
        <w:ind w:left="851"/>
        <w:rPr>
          <w:rFonts w:cs="Times New Roman"/>
        </w:rPr>
      </w:pPr>
      <w:r w:rsidRPr="00C222A9">
        <w:rPr>
          <w:rFonts w:cs="Times New Roman"/>
        </w:rPr>
        <w:t xml:space="preserve">- vetőgépek kiegészítő szerkezeti egységei: </w:t>
      </w:r>
      <w:proofErr w:type="spellStart"/>
      <w:r w:rsidRPr="00C222A9">
        <w:rPr>
          <w:rFonts w:cs="Times New Roman"/>
        </w:rPr>
        <w:t>mikrogranulátum</w:t>
      </w:r>
      <w:proofErr w:type="spellEnd"/>
      <w:r w:rsidRPr="00C222A9">
        <w:rPr>
          <w:rFonts w:cs="Times New Roman"/>
        </w:rPr>
        <w:t xml:space="preserve">, </w:t>
      </w:r>
      <w:proofErr w:type="spellStart"/>
      <w:r w:rsidRPr="00C222A9">
        <w:rPr>
          <w:rFonts w:cs="Times New Roman"/>
        </w:rPr>
        <w:t>növényvédőszer</w:t>
      </w:r>
      <w:proofErr w:type="spellEnd"/>
      <w:r w:rsidRPr="00C222A9">
        <w:rPr>
          <w:rFonts w:cs="Times New Roman"/>
        </w:rPr>
        <w:t xml:space="preserve"> kijuttatók,</w:t>
      </w:r>
    </w:p>
    <w:p w14:paraId="4AB215BE" w14:textId="77777777" w:rsidR="00C1132C" w:rsidRPr="00C222A9" w:rsidRDefault="00C1132C" w:rsidP="00C1132C">
      <w:pPr>
        <w:spacing w:after="0"/>
        <w:ind w:left="851"/>
        <w:rPr>
          <w:rFonts w:cs="Times New Roman"/>
        </w:rPr>
      </w:pPr>
      <w:r w:rsidRPr="00C222A9">
        <w:rPr>
          <w:rFonts w:cs="Times New Roman"/>
        </w:rPr>
        <w:t>- vetésellenőrző műszerek, fedélzeti számítógépek,</w:t>
      </w:r>
    </w:p>
    <w:p w14:paraId="2CF8EEEB" w14:textId="77777777" w:rsidR="00C1132C" w:rsidRPr="00C222A9" w:rsidRDefault="00C1132C" w:rsidP="00C1132C">
      <w:pPr>
        <w:spacing w:after="0"/>
        <w:ind w:left="851"/>
        <w:rPr>
          <w:rFonts w:cs="Times New Roman"/>
        </w:rPr>
      </w:pPr>
      <w:r w:rsidRPr="00C222A9">
        <w:rPr>
          <w:rFonts w:cs="Times New Roman"/>
        </w:rPr>
        <w:t>- alkalmazott szemenkénti vetőgépek.</w:t>
      </w:r>
    </w:p>
    <w:p w14:paraId="64F27F7E" w14:textId="77777777" w:rsidR="00C1132C" w:rsidRPr="00C222A9" w:rsidRDefault="00C1132C" w:rsidP="00C1132C">
      <w:pPr>
        <w:spacing w:after="0"/>
        <w:ind w:left="851"/>
        <w:rPr>
          <w:rFonts w:cs="Times New Roman"/>
        </w:rPr>
      </w:pPr>
      <w:r w:rsidRPr="00C222A9">
        <w:rPr>
          <w:rFonts w:cs="Times New Roman"/>
        </w:rPr>
        <w:t>Szemenkénti vetőgépek beállítása:</w:t>
      </w:r>
    </w:p>
    <w:p w14:paraId="4611E19C" w14:textId="77777777" w:rsidR="00C1132C" w:rsidRPr="00C222A9" w:rsidRDefault="00C1132C" w:rsidP="00C1132C">
      <w:pPr>
        <w:spacing w:after="0"/>
        <w:ind w:left="851"/>
        <w:rPr>
          <w:rFonts w:cs="Times New Roman"/>
        </w:rPr>
      </w:pPr>
      <w:r w:rsidRPr="00C222A9">
        <w:rPr>
          <w:rFonts w:cs="Times New Roman"/>
        </w:rPr>
        <w:t>- vetőgép kiválasztása, gépkapcsolás megvalósítása,</w:t>
      </w:r>
    </w:p>
    <w:p w14:paraId="3708F989" w14:textId="77777777" w:rsidR="00C1132C" w:rsidRPr="00C222A9" w:rsidRDefault="00C1132C" w:rsidP="00C1132C">
      <w:pPr>
        <w:spacing w:after="0"/>
        <w:ind w:left="851"/>
        <w:rPr>
          <w:rFonts w:cs="Times New Roman"/>
        </w:rPr>
      </w:pPr>
      <w:r w:rsidRPr="00C222A9">
        <w:rPr>
          <w:rFonts w:cs="Times New Roman"/>
        </w:rPr>
        <w:t>- beállítás adott tőtávolságra,</w:t>
      </w:r>
    </w:p>
    <w:p w14:paraId="6E59CAC4" w14:textId="77777777" w:rsidR="00C1132C" w:rsidRPr="00C222A9" w:rsidRDefault="00C1132C" w:rsidP="00C1132C">
      <w:pPr>
        <w:spacing w:after="0"/>
        <w:ind w:left="851"/>
        <w:rPr>
          <w:rFonts w:cs="Times New Roman"/>
        </w:rPr>
      </w:pPr>
      <w:r w:rsidRPr="00C222A9">
        <w:rPr>
          <w:rFonts w:cs="Times New Roman"/>
        </w:rPr>
        <w:t>- sortávolság, vetési mélység állítása,</w:t>
      </w:r>
    </w:p>
    <w:p w14:paraId="05C4C4C8" w14:textId="77777777" w:rsidR="00C1132C" w:rsidRPr="00C222A9" w:rsidRDefault="00C1132C" w:rsidP="00C1132C">
      <w:pPr>
        <w:spacing w:after="0"/>
        <w:ind w:left="851"/>
        <w:rPr>
          <w:rFonts w:cs="Times New Roman"/>
        </w:rPr>
      </w:pPr>
      <w:r w:rsidRPr="00C222A9">
        <w:rPr>
          <w:rFonts w:cs="Times New Roman"/>
        </w:rPr>
        <w:t>- nyomjelző beállítása,</w:t>
      </w:r>
    </w:p>
    <w:p w14:paraId="68BDDEA2" w14:textId="77777777" w:rsidR="00C1132C" w:rsidRPr="00C222A9" w:rsidRDefault="00C1132C" w:rsidP="00C1132C">
      <w:pPr>
        <w:spacing w:after="0"/>
        <w:ind w:left="851"/>
        <w:rPr>
          <w:rFonts w:cs="Times New Roman"/>
        </w:rPr>
      </w:pPr>
      <w:r w:rsidRPr="00C222A9">
        <w:rPr>
          <w:rFonts w:cs="Times New Roman"/>
        </w:rPr>
        <w:t>- ellenőrzések: vetőelem, magkilökő, maglesodró vetésellenőrző szerkezetek működése, vetési mélység, csatlakozó sor,</w:t>
      </w:r>
    </w:p>
    <w:p w14:paraId="5712CC9C" w14:textId="77777777" w:rsidR="00C1132C" w:rsidRPr="00C222A9" w:rsidRDefault="00C1132C" w:rsidP="00C1132C">
      <w:pPr>
        <w:spacing w:after="0"/>
        <w:ind w:left="851"/>
        <w:rPr>
          <w:rFonts w:cs="Times New Roman"/>
        </w:rPr>
      </w:pPr>
      <w:r w:rsidRPr="00C222A9">
        <w:rPr>
          <w:rFonts w:cs="Times New Roman"/>
        </w:rPr>
        <w:t>- vetőgép kiszolgálás,</w:t>
      </w:r>
    </w:p>
    <w:p w14:paraId="07405BC2" w14:textId="77777777" w:rsidR="00C1132C" w:rsidRPr="00C222A9" w:rsidRDefault="00C1132C" w:rsidP="00C1132C">
      <w:pPr>
        <w:spacing w:after="0"/>
        <w:ind w:left="851"/>
        <w:rPr>
          <w:rFonts w:cs="Times New Roman"/>
        </w:rPr>
      </w:pPr>
      <w:r w:rsidRPr="00C222A9">
        <w:rPr>
          <w:rFonts w:cs="Times New Roman"/>
        </w:rPr>
        <w:t>- szemenkénti vetőgépek karbantartása, hibaelhárítása,</w:t>
      </w:r>
    </w:p>
    <w:p w14:paraId="4B0CE835" w14:textId="77777777" w:rsidR="00C1132C" w:rsidRPr="00C222A9" w:rsidRDefault="00C1132C" w:rsidP="00C1132C">
      <w:pPr>
        <w:spacing w:after="0"/>
        <w:ind w:left="851"/>
        <w:rPr>
          <w:rFonts w:cs="Times New Roman"/>
        </w:rPr>
      </w:pPr>
      <w:r w:rsidRPr="00C222A9">
        <w:rPr>
          <w:rFonts w:cs="Times New Roman"/>
        </w:rPr>
        <w:t>- az üzemeltetés munkavédelmi előírásai.</w:t>
      </w:r>
    </w:p>
    <w:p w14:paraId="49352513" w14:textId="77777777" w:rsidR="00C1132C" w:rsidRPr="00C222A9" w:rsidRDefault="00C1132C" w:rsidP="00C1132C">
      <w:pPr>
        <w:spacing w:after="0"/>
        <w:ind w:left="851"/>
        <w:rPr>
          <w:rFonts w:cs="Times New Roman"/>
        </w:rPr>
      </w:pPr>
      <w:r w:rsidRPr="00C222A9">
        <w:rPr>
          <w:rFonts w:cs="Times New Roman"/>
        </w:rPr>
        <w:t>Burgonyaültető gépek:</w:t>
      </w:r>
    </w:p>
    <w:p w14:paraId="16DC325B" w14:textId="77777777" w:rsidR="00C1132C" w:rsidRPr="00C222A9" w:rsidRDefault="00C1132C" w:rsidP="00C1132C">
      <w:pPr>
        <w:spacing w:after="0"/>
        <w:ind w:left="851"/>
        <w:rPr>
          <w:rFonts w:cs="Times New Roman"/>
        </w:rPr>
      </w:pPr>
      <w:r w:rsidRPr="00C222A9">
        <w:rPr>
          <w:rFonts w:cs="Times New Roman"/>
        </w:rPr>
        <w:lastRenderedPageBreak/>
        <w:t>- az ültetőgépekkel szemben támasztott követelmények,</w:t>
      </w:r>
    </w:p>
    <w:p w14:paraId="1884887B" w14:textId="77777777" w:rsidR="00C1132C" w:rsidRPr="00C222A9" w:rsidRDefault="00C1132C" w:rsidP="00C1132C">
      <w:pPr>
        <w:spacing w:after="0"/>
        <w:ind w:left="851"/>
        <w:rPr>
          <w:rFonts w:cs="Times New Roman"/>
        </w:rPr>
      </w:pPr>
      <w:r w:rsidRPr="00C222A9">
        <w:rPr>
          <w:rFonts w:cs="Times New Roman"/>
        </w:rPr>
        <w:t>- az ültetőgépek csoportosítása, szerkezeti felépítése, működése,</w:t>
      </w:r>
    </w:p>
    <w:p w14:paraId="2F748BBC" w14:textId="77777777" w:rsidR="00C1132C" w:rsidRPr="00C222A9" w:rsidRDefault="00C1132C" w:rsidP="00C1132C">
      <w:pPr>
        <w:spacing w:after="0"/>
        <w:ind w:left="851"/>
        <w:rPr>
          <w:rFonts w:cs="Times New Roman"/>
        </w:rPr>
      </w:pPr>
      <w:r w:rsidRPr="00C222A9">
        <w:rPr>
          <w:rFonts w:cs="Times New Roman"/>
        </w:rPr>
        <w:t>- a gépek kiegészítő szerkezeti egységei: tőhiány pótló, ültetés ellenőrző elemek.</w:t>
      </w:r>
    </w:p>
    <w:p w14:paraId="252175DA" w14:textId="77777777" w:rsidR="00C1132C" w:rsidRPr="00C222A9" w:rsidRDefault="00C1132C" w:rsidP="00C1132C">
      <w:pPr>
        <w:spacing w:after="0"/>
        <w:ind w:left="851"/>
        <w:rPr>
          <w:rFonts w:cs="Times New Roman"/>
        </w:rPr>
      </w:pPr>
      <w:r w:rsidRPr="00C222A9">
        <w:rPr>
          <w:rFonts w:cs="Times New Roman"/>
        </w:rPr>
        <w:t xml:space="preserve">Burgonyaültető gépek beállítása: </w:t>
      </w:r>
    </w:p>
    <w:p w14:paraId="0FB2FBC6" w14:textId="77777777" w:rsidR="00C1132C" w:rsidRPr="00C222A9" w:rsidRDefault="00C1132C" w:rsidP="00C1132C">
      <w:pPr>
        <w:spacing w:after="0"/>
        <w:ind w:left="851"/>
        <w:rPr>
          <w:rFonts w:cs="Times New Roman"/>
        </w:rPr>
      </w:pPr>
      <w:r w:rsidRPr="00C222A9">
        <w:rPr>
          <w:rFonts w:cs="Times New Roman"/>
        </w:rPr>
        <w:t>- tőtávolság, sortávolság, ültetési mélység, nyomjelző beállítása,</w:t>
      </w:r>
    </w:p>
    <w:p w14:paraId="60718AA8" w14:textId="77777777" w:rsidR="00C1132C" w:rsidRPr="00C222A9" w:rsidRDefault="00C1132C" w:rsidP="00C1132C">
      <w:pPr>
        <w:spacing w:after="0"/>
        <w:ind w:left="851"/>
        <w:rPr>
          <w:rFonts w:cs="Times New Roman"/>
        </w:rPr>
      </w:pPr>
      <w:r w:rsidRPr="00C222A9">
        <w:rPr>
          <w:rFonts w:cs="Times New Roman"/>
        </w:rPr>
        <w:t>- ültetőgép kiszolgálása,</w:t>
      </w:r>
    </w:p>
    <w:p w14:paraId="7EE143EA" w14:textId="77777777" w:rsidR="00C1132C" w:rsidRPr="00C222A9" w:rsidRDefault="00C1132C" w:rsidP="00C1132C">
      <w:pPr>
        <w:spacing w:after="0"/>
        <w:ind w:left="851"/>
        <w:rPr>
          <w:rFonts w:cs="Times New Roman"/>
        </w:rPr>
      </w:pPr>
      <w:r w:rsidRPr="00C222A9">
        <w:rPr>
          <w:rFonts w:cs="Times New Roman"/>
        </w:rPr>
        <w:t>- az üzemeltetési paraméterek ellenőrzése,</w:t>
      </w:r>
    </w:p>
    <w:p w14:paraId="22F77600" w14:textId="77777777" w:rsidR="00C1132C" w:rsidRPr="00C222A9" w:rsidRDefault="00C1132C" w:rsidP="00C1132C">
      <w:pPr>
        <w:spacing w:after="0"/>
        <w:ind w:left="851"/>
        <w:rPr>
          <w:rFonts w:cs="Times New Roman"/>
        </w:rPr>
      </w:pPr>
      <w:r w:rsidRPr="00C222A9">
        <w:rPr>
          <w:rFonts w:cs="Times New Roman"/>
        </w:rPr>
        <w:t>- az ültetőgépek karbantartása, hibaelhárítása.</w:t>
      </w:r>
    </w:p>
    <w:p w14:paraId="0A769992" w14:textId="77777777" w:rsidR="00C1132C" w:rsidRPr="00C222A9" w:rsidRDefault="00C1132C" w:rsidP="00C1132C">
      <w:pPr>
        <w:spacing w:after="0"/>
        <w:ind w:left="851"/>
        <w:rPr>
          <w:rFonts w:cs="Times New Roman"/>
        </w:rPr>
      </w:pPr>
      <w:r w:rsidRPr="00C222A9">
        <w:rPr>
          <w:rFonts w:cs="Times New Roman"/>
        </w:rPr>
        <w:t>Palántázó gépek:</w:t>
      </w:r>
    </w:p>
    <w:p w14:paraId="02EE3907" w14:textId="77777777" w:rsidR="00C1132C" w:rsidRPr="00C222A9" w:rsidRDefault="00C1132C" w:rsidP="00C1132C">
      <w:pPr>
        <w:spacing w:after="0"/>
        <w:ind w:left="851"/>
        <w:rPr>
          <w:rFonts w:cs="Times New Roman"/>
        </w:rPr>
      </w:pPr>
      <w:r w:rsidRPr="00C222A9">
        <w:rPr>
          <w:rFonts w:cs="Times New Roman"/>
        </w:rPr>
        <w:t>- a gépekkel szemben támasztott követelmények,</w:t>
      </w:r>
    </w:p>
    <w:p w14:paraId="080E83DC" w14:textId="77777777" w:rsidR="00C1132C" w:rsidRPr="00C222A9" w:rsidRDefault="00C1132C" w:rsidP="00C1132C">
      <w:pPr>
        <w:spacing w:after="0"/>
        <w:ind w:left="851"/>
        <w:rPr>
          <w:rFonts w:cs="Times New Roman"/>
        </w:rPr>
      </w:pPr>
      <w:r w:rsidRPr="00C222A9">
        <w:rPr>
          <w:rFonts w:cs="Times New Roman"/>
        </w:rPr>
        <w:t>- a palántázó gépek csoportosítása,</w:t>
      </w:r>
    </w:p>
    <w:p w14:paraId="2FE538E3" w14:textId="77777777" w:rsidR="00C1132C" w:rsidRPr="00C222A9" w:rsidRDefault="00C1132C" w:rsidP="00C1132C">
      <w:pPr>
        <w:spacing w:after="0"/>
        <w:ind w:left="851"/>
        <w:rPr>
          <w:rFonts w:cs="Times New Roman"/>
        </w:rPr>
      </w:pPr>
      <w:r w:rsidRPr="00C222A9">
        <w:rPr>
          <w:rFonts w:cs="Times New Roman"/>
        </w:rPr>
        <w:t>- a gépek szerkezeti felépítése, működése, beállítása, üzemeltetési próbája,</w:t>
      </w:r>
    </w:p>
    <w:p w14:paraId="07C41C26" w14:textId="77777777" w:rsidR="00C53E01" w:rsidRPr="00C222A9" w:rsidRDefault="00C1132C" w:rsidP="00C1132C">
      <w:pPr>
        <w:spacing w:after="0"/>
        <w:ind w:left="851"/>
        <w:rPr>
          <w:rFonts w:cs="Times New Roman"/>
        </w:rPr>
      </w:pPr>
      <w:r w:rsidRPr="00C222A9">
        <w:rPr>
          <w:rFonts w:cs="Times New Roman"/>
        </w:rPr>
        <w:t>A vetés, ültetés, palántázás gépeinek munka-, tűz- és környezetvédelmi előírásai.</w:t>
      </w:r>
    </w:p>
    <w:p w14:paraId="0978912C" w14:textId="77777777" w:rsidR="00C53E01" w:rsidRPr="00C222A9" w:rsidRDefault="00C53E01" w:rsidP="00C53E01">
      <w:pPr>
        <w:tabs>
          <w:tab w:val="left" w:pos="1418"/>
          <w:tab w:val="right" w:pos="9072"/>
        </w:tabs>
        <w:spacing w:after="0"/>
        <w:ind w:left="851"/>
        <w:rPr>
          <w:rFonts w:cs="Times New Roman"/>
        </w:rPr>
      </w:pPr>
    </w:p>
    <w:p w14:paraId="7165F905" w14:textId="77777777" w:rsidR="00C53E01" w:rsidRPr="00C222A9" w:rsidRDefault="00AD4490"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Növényvédelem gépei</w:t>
      </w:r>
      <w:r w:rsidR="00C53E01" w:rsidRPr="00C222A9">
        <w:rPr>
          <w:rFonts w:cs="Times New Roman"/>
          <w:b/>
          <w:i/>
        </w:rPr>
        <w:tab/>
      </w:r>
      <w:r w:rsidR="004E6107" w:rsidRPr="00C222A9">
        <w:rPr>
          <w:rFonts w:cs="Times New Roman"/>
          <w:b/>
          <w:i/>
        </w:rPr>
        <w:t>12</w:t>
      </w:r>
      <w:r w:rsidR="00C53E01" w:rsidRPr="00C222A9">
        <w:rPr>
          <w:rFonts w:cs="Times New Roman"/>
          <w:b/>
          <w:i/>
        </w:rPr>
        <w:t xml:space="preserve"> óra/</w:t>
      </w:r>
      <w:r w:rsidR="004E6107" w:rsidRPr="00C222A9">
        <w:rPr>
          <w:rFonts w:cs="Times New Roman"/>
          <w:b/>
          <w:i/>
        </w:rPr>
        <w:t>12</w:t>
      </w:r>
      <w:r w:rsidR="00C53E01" w:rsidRPr="00C222A9">
        <w:rPr>
          <w:rFonts w:cs="Times New Roman"/>
          <w:b/>
          <w:i/>
        </w:rPr>
        <w:t xml:space="preserve"> óra</w:t>
      </w:r>
    </w:p>
    <w:p w14:paraId="700F2791" w14:textId="77777777" w:rsidR="00AD4490" w:rsidRPr="00C222A9" w:rsidRDefault="00AD4490" w:rsidP="00AD4490">
      <w:pPr>
        <w:spacing w:after="0"/>
        <w:ind w:left="851"/>
        <w:rPr>
          <w:rFonts w:cs="Times New Roman"/>
        </w:rPr>
      </w:pPr>
      <w:r w:rsidRPr="00C222A9">
        <w:rPr>
          <w:rFonts w:cs="Times New Roman"/>
        </w:rPr>
        <w:t>A növényvédelmi gépekkel szemben támasztott követelmények.</w:t>
      </w:r>
    </w:p>
    <w:p w14:paraId="106DD9BE" w14:textId="77777777" w:rsidR="00AD4490" w:rsidRPr="00C222A9" w:rsidRDefault="00AD4490" w:rsidP="00AD4490">
      <w:pPr>
        <w:spacing w:after="0"/>
        <w:ind w:left="851"/>
        <w:rPr>
          <w:rFonts w:cs="Times New Roman"/>
        </w:rPr>
      </w:pPr>
      <w:r w:rsidRPr="00C222A9">
        <w:rPr>
          <w:rFonts w:cs="Times New Roman"/>
        </w:rPr>
        <w:t>A cseppképzés elve.</w:t>
      </w:r>
    </w:p>
    <w:p w14:paraId="61470F6F" w14:textId="77777777" w:rsidR="00AD4490" w:rsidRPr="00C222A9" w:rsidRDefault="00AD4490" w:rsidP="00AD4490">
      <w:pPr>
        <w:spacing w:after="0"/>
        <w:ind w:left="851"/>
        <w:rPr>
          <w:rFonts w:cs="Times New Roman"/>
        </w:rPr>
      </w:pPr>
      <w:r w:rsidRPr="00C222A9">
        <w:rPr>
          <w:rFonts w:cs="Times New Roman"/>
        </w:rPr>
        <w:t>A gépek csoportosítása.</w:t>
      </w:r>
    </w:p>
    <w:p w14:paraId="7E28051D" w14:textId="77777777" w:rsidR="00AD4490" w:rsidRPr="00C222A9" w:rsidRDefault="00AD4490" w:rsidP="00AD4490">
      <w:pPr>
        <w:spacing w:after="0"/>
        <w:ind w:left="851"/>
        <w:rPr>
          <w:rFonts w:cs="Times New Roman"/>
        </w:rPr>
      </w:pPr>
      <w:r w:rsidRPr="00C222A9">
        <w:rPr>
          <w:rFonts w:cs="Times New Roman"/>
        </w:rPr>
        <w:t>A növényvédő gépek általános felépítése.</w:t>
      </w:r>
    </w:p>
    <w:p w14:paraId="60592A09" w14:textId="77777777" w:rsidR="00AD4490" w:rsidRPr="00C222A9" w:rsidRDefault="00AD4490" w:rsidP="00AD4490">
      <w:pPr>
        <w:spacing w:after="0"/>
        <w:ind w:left="851"/>
        <w:rPr>
          <w:rFonts w:cs="Times New Roman"/>
        </w:rPr>
      </w:pPr>
      <w:r w:rsidRPr="00C222A9">
        <w:rPr>
          <w:rFonts w:cs="Times New Roman"/>
        </w:rPr>
        <w:t>A gépek szerkezeti elemei: tartályok, szűrők, szivattyúk, nyomásszabályozók, biztonsági berendezések, keverő szerkezetek, keretszerkezetek, szórófejek.</w:t>
      </w:r>
    </w:p>
    <w:p w14:paraId="57AE88E3" w14:textId="77777777" w:rsidR="00AD4490" w:rsidRPr="00C222A9" w:rsidRDefault="00AD4490" w:rsidP="00AD4490">
      <w:pPr>
        <w:spacing w:after="0"/>
        <w:ind w:left="851"/>
        <w:rPr>
          <w:rFonts w:cs="Times New Roman"/>
        </w:rPr>
      </w:pPr>
      <w:r w:rsidRPr="00C222A9">
        <w:rPr>
          <w:rFonts w:cs="Times New Roman"/>
        </w:rPr>
        <w:t>A szerkezeti elemek működése, beállítása, hibaelhárítása.</w:t>
      </w:r>
    </w:p>
    <w:p w14:paraId="5DC662B3" w14:textId="77777777" w:rsidR="00AD4490" w:rsidRPr="00C222A9" w:rsidRDefault="00AD4490" w:rsidP="00AD4490">
      <w:pPr>
        <w:spacing w:after="0"/>
        <w:ind w:left="851"/>
        <w:rPr>
          <w:rFonts w:cs="Times New Roman"/>
        </w:rPr>
      </w:pPr>
      <w:r w:rsidRPr="00C222A9">
        <w:rPr>
          <w:rFonts w:cs="Times New Roman"/>
        </w:rPr>
        <w:t>A növényvédő gépek beállítása, a szórásmennyiség, szórásegyenletesség ellenőrzése, a gépek üzemeltetése. Fedélzeti számítógépek szerepe a kiadagolt mennyiség szabályozásában, nyilvántartásában.</w:t>
      </w:r>
    </w:p>
    <w:p w14:paraId="1EC55EFF" w14:textId="77777777" w:rsidR="00AD4490" w:rsidRPr="00C222A9" w:rsidRDefault="00AD4490" w:rsidP="00AD4490">
      <w:pPr>
        <w:spacing w:after="0"/>
        <w:ind w:left="851"/>
        <w:rPr>
          <w:rFonts w:cs="Times New Roman"/>
        </w:rPr>
      </w:pPr>
      <w:r w:rsidRPr="00C222A9">
        <w:rPr>
          <w:rFonts w:cs="Times New Roman"/>
        </w:rPr>
        <w:t xml:space="preserve">Beállítási számítások. </w:t>
      </w:r>
    </w:p>
    <w:p w14:paraId="14DA1AAE" w14:textId="77777777" w:rsidR="00AD4490" w:rsidRPr="00C222A9" w:rsidRDefault="00AD4490" w:rsidP="00AD4490">
      <w:pPr>
        <w:spacing w:after="0"/>
        <w:ind w:left="851"/>
        <w:rPr>
          <w:rFonts w:cs="Times New Roman"/>
        </w:rPr>
      </w:pPr>
      <w:r w:rsidRPr="00C222A9">
        <w:rPr>
          <w:rFonts w:cs="Times New Roman"/>
        </w:rPr>
        <w:t>Szántóföldi, fa és szőlővédelmi permetezők.</w:t>
      </w:r>
    </w:p>
    <w:p w14:paraId="0E3E47FA" w14:textId="77777777" w:rsidR="00AD4490" w:rsidRPr="00C222A9" w:rsidRDefault="00AD4490" w:rsidP="00AD4490">
      <w:pPr>
        <w:spacing w:after="0"/>
        <w:ind w:left="851"/>
        <w:rPr>
          <w:rFonts w:cs="Times New Roman"/>
        </w:rPr>
      </w:pPr>
      <w:r w:rsidRPr="00C222A9">
        <w:rPr>
          <w:rFonts w:cs="Times New Roman"/>
        </w:rPr>
        <w:t>Hidraulikus cseppképzésű permetezőgépek.</w:t>
      </w:r>
    </w:p>
    <w:p w14:paraId="065BEF3B" w14:textId="77777777" w:rsidR="00AD4490" w:rsidRPr="00C222A9" w:rsidRDefault="00AD4490" w:rsidP="00AD4490">
      <w:pPr>
        <w:spacing w:after="0"/>
        <w:ind w:left="851"/>
        <w:rPr>
          <w:rFonts w:cs="Times New Roman"/>
        </w:rPr>
      </w:pPr>
      <w:r w:rsidRPr="00C222A9">
        <w:rPr>
          <w:rFonts w:cs="Times New Roman"/>
        </w:rPr>
        <w:t>Szállítólevegős permetezőgépek.</w:t>
      </w:r>
    </w:p>
    <w:p w14:paraId="0FF560C3" w14:textId="77777777" w:rsidR="00AD4490" w:rsidRPr="00C222A9" w:rsidRDefault="00AD4490" w:rsidP="00AD4490">
      <w:pPr>
        <w:spacing w:after="0"/>
        <w:ind w:left="851"/>
        <w:rPr>
          <w:rFonts w:cs="Times New Roman"/>
        </w:rPr>
      </w:pPr>
      <w:r w:rsidRPr="00C222A9">
        <w:rPr>
          <w:rFonts w:cs="Times New Roman"/>
        </w:rPr>
        <w:t>Légporlasztásos permetezőgépek.</w:t>
      </w:r>
    </w:p>
    <w:p w14:paraId="538DC067" w14:textId="77777777" w:rsidR="00AD4490" w:rsidRPr="00C222A9" w:rsidRDefault="00AD4490" w:rsidP="00AD4490">
      <w:pPr>
        <w:spacing w:after="0"/>
        <w:ind w:left="851"/>
        <w:rPr>
          <w:rFonts w:cs="Times New Roman"/>
        </w:rPr>
      </w:pPr>
      <w:r w:rsidRPr="00C222A9">
        <w:rPr>
          <w:rFonts w:cs="Times New Roman"/>
        </w:rPr>
        <w:t>Ködképző berendezések.</w:t>
      </w:r>
    </w:p>
    <w:p w14:paraId="001B05AA" w14:textId="77777777" w:rsidR="00AD4490" w:rsidRPr="00C222A9" w:rsidRDefault="00AD4490" w:rsidP="00AD4490">
      <w:pPr>
        <w:spacing w:after="0"/>
        <w:ind w:left="851"/>
        <w:rPr>
          <w:rFonts w:cs="Times New Roman"/>
        </w:rPr>
      </w:pPr>
      <w:r w:rsidRPr="00C222A9">
        <w:rPr>
          <w:rFonts w:cs="Times New Roman"/>
        </w:rPr>
        <w:t>Porozó gépek általános felépítése működése, beállítása, üzemeltetési próbája.</w:t>
      </w:r>
    </w:p>
    <w:p w14:paraId="27B500DC" w14:textId="77777777" w:rsidR="00AD4490" w:rsidRPr="00C222A9" w:rsidRDefault="00AD4490" w:rsidP="00AD4490">
      <w:pPr>
        <w:spacing w:after="0"/>
        <w:ind w:left="851"/>
        <w:rPr>
          <w:rFonts w:cs="Times New Roman"/>
        </w:rPr>
      </w:pPr>
      <w:r w:rsidRPr="00C222A9">
        <w:rPr>
          <w:rFonts w:cs="Times New Roman"/>
        </w:rPr>
        <w:t>Növényvédelmi repülőgépek.</w:t>
      </w:r>
    </w:p>
    <w:p w14:paraId="65EEB0F1" w14:textId="77777777" w:rsidR="00AD4490" w:rsidRPr="00C222A9" w:rsidRDefault="00AD4490" w:rsidP="00AD4490">
      <w:pPr>
        <w:spacing w:after="0"/>
        <w:ind w:left="851"/>
        <w:rPr>
          <w:rFonts w:cs="Times New Roman"/>
        </w:rPr>
      </w:pPr>
      <w:r w:rsidRPr="00C222A9">
        <w:rPr>
          <w:rFonts w:cs="Times New Roman"/>
        </w:rPr>
        <w:t>Csávázó gépek szerkezeti felépítése, működése, beállítása, üzemeltetési próbája.</w:t>
      </w:r>
    </w:p>
    <w:p w14:paraId="1106FE8C" w14:textId="77777777" w:rsidR="00AD4490" w:rsidRPr="00C222A9" w:rsidRDefault="00AD4490" w:rsidP="00AD4490">
      <w:pPr>
        <w:spacing w:after="0"/>
        <w:ind w:left="851"/>
        <w:rPr>
          <w:rFonts w:cs="Times New Roman"/>
        </w:rPr>
      </w:pPr>
      <w:r w:rsidRPr="00C222A9">
        <w:rPr>
          <w:rFonts w:cs="Times New Roman"/>
        </w:rPr>
        <w:t>Növényvédő gépek kiszolgálása.</w:t>
      </w:r>
    </w:p>
    <w:p w14:paraId="545FF10A" w14:textId="77777777" w:rsidR="00AD4490" w:rsidRPr="00C222A9" w:rsidRDefault="00AD4490" w:rsidP="00AD4490">
      <w:pPr>
        <w:spacing w:after="0"/>
        <w:ind w:left="851"/>
        <w:rPr>
          <w:rFonts w:cs="Times New Roman"/>
        </w:rPr>
      </w:pPr>
      <w:r w:rsidRPr="00C222A9">
        <w:rPr>
          <w:rFonts w:cs="Times New Roman"/>
        </w:rPr>
        <w:t>Új eljárások a növényvédelmi munkák gépesítésében.</w:t>
      </w:r>
    </w:p>
    <w:p w14:paraId="7FAEDE9A" w14:textId="77777777" w:rsidR="00C53E01" w:rsidRPr="00C222A9" w:rsidRDefault="00AD4490" w:rsidP="00AD4490">
      <w:pPr>
        <w:spacing w:after="0"/>
        <w:ind w:left="851"/>
        <w:rPr>
          <w:rFonts w:cs="Times New Roman"/>
        </w:rPr>
      </w:pPr>
      <w:r w:rsidRPr="00C222A9">
        <w:rPr>
          <w:rFonts w:cs="Times New Roman"/>
        </w:rPr>
        <w:t>Munka-, tűz- és környezetvédelmi előírások, feladatok betartása a növényvédő gépek üzemeltetési munkáiban.</w:t>
      </w:r>
    </w:p>
    <w:p w14:paraId="729EAF35" w14:textId="77777777" w:rsidR="00C53E01" w:rsidRPr="00C222A9" w:rsidRDefault="00C53E01" w:rsidP="00C53E01">
      <w:pPr>
        <w:tabs>
          <w:tab w:val="left" w:pos="1418"/>
          <w:tab w:val="right" w:pos="9072"/>
        </w:tabs>
        <w:spacing w:after="0"/>
        <w:ind w:left="851"/>
        <w:rPr>
          <w:rFonts w:cs="Times New Roman"/>
        </w:rPr>
      </w:pPr>
    </w:p>
    <w:p w14:paraId="4CB4686F" w14:textId="77777777" w:rsidR="00C53E01" w:rsidRPr="00C222A9" w:rsidRDefault="00AD4490"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Öntözés gépei</w:t>
      </w:r>
      <w:r w:rsidR="00C53E01" w:rsidRPr="00C222A9">
        <w:rPr>
          <w:rFonts w:cs="Times New Roman"/>
          <w:b/>
          <w:i/>
        </w:rPr>
        <w:tab/>
      </w:r>
      <w:r w:rsidR="004E6107" w:rsidRPr="00C222A9">
        <w:rPr>
          <w:rFonts w:cs="Times New Roman"/>
          <w:b/>
          <w:i/>
        </w:rPr>
        <w:t>6</w:t>
      </w:r>
      <w:r w:rsidR="00C53E01" w:rsidRPr="00C222A9">
        <w:rPr>
          <w:rFonts w:cs="Times New Roman"/>
          <w:b/>
          <w:i/>
        </w:rPr>
        <w:t xml:space="preserve"> óra/</w:t>
      </w:r>
      <w:r w:rsidR="004E6107" w:rsidRPr="00C222A9">
        <w:rPr>
          <w:rFonts w:cs="Times New Roman"/>
          <w:b/>
          <w:i/>
        </w:rPr>
        <w:t>6</w:t>
      </w:r>
      <w:r w:rsidR="00C53E01" w:rsidRPr="00C222A9">
        <w:rPr>
          <w:rFonts w:cs="Times New Roman"/>
          <w:b/>
          <w:i/>
        </w:rPr>
        <w:t xml:space="preserve"> óra</w:t>
      </w:r>
    </w:p>
    <w:p w14:paraId="40173E9E" w14:textId="77777777" w:rsidR="00AD4490" w:rsidRPr="00C222A9" w:rsidRDefault="00AD4490" w:rsidP="00AD4490">
      <w:pPr>
        <w:spacing w:after="0"/>
        <w:ind w:left="851"/>
        <w:rPr>
          <w:rFonts w:cs="Times New Roman"/>
        </w:rPr>
      </w:pPr>
      <w:r w:rsidRPr="00C222A9">
        <w:rPr>
          <w:rFonts w:cs="Times New Roman"/>
        </w:rPr>
        <w:t>A vízgazdálkodás jelentősége, öntözési módok.</w:t>
      </w:r>
    </w:p>
    <w:p w14:paraId="56CA1A80" w14:textId="77777777" w:rsidR="00AD4490" w:rsidRPr="00C222A9" w:rsidRDefault="00AD4490" w:rsidP="00AD4490">
      <w:pPr>
        <w:spacing w:after="0"/>
        <w:ind w:left="851"/>
        <w:rPr>
          <w:rFonts w:cs="Times New Roman"/>
        </w:rPr>
      </w:pPr>
      <w:r w:rsidRPr="00C222A9">
        <w:rPr>
          <w:rFonts w:cs="Times New Roman"/>
        </w:rPr>
        <w:t>Az öntözőgépekkel szemben támasztott követelmények.</w:t>
      </w:r>
    </w:p>
    <w:p w14:paraId="226777F2" w14:textId="71AB982E" w:rsidR="00AD4490" w:rsidRPr="00C222A9" w:rsidRDefault="00CF636B" w:rsidP="00AD4490">
      <w:pPr>
        <w:spacing w:after="0"/>
        <w:ind w:left="851"/>
        <w:rPr>
          <w:rFonts w:cs="Times New Roman"/>
        </w:rPr>
      </w:pPr>
      <w:r w:rsidRPr="00C222A9">
        <w:rPr>
          <w:rFonts w:cs="Times New Roman"/>
        </w:rPr>
        <w:t xml:space="preserve">Az esőszerűen </w:t>
      </w:r>
      <w:r w:rsidR="00AD4490" w:rsidRPr="00C222A9">
        <w:rPr>
          <w:rFonts w:cs="Times New Roman"/>
        </w:rPr>
        <w:t>öntözés gépeinek csoportosítása.</w:t>
      </w:r>
    </w:p>
    <w:p w14:paraId="7671316A" w14:textId="77777777" w:rsidR="00AD4490" w:rsidRPr="00C222A9" w:rsidRDefault="00AD4490" w:rsidP="00AD4490">
      <w:pPr>
        <w:spacing w:after="0"/>
        <w:ind w:left="851"/>
        <w:rPr>
          <w:rFonts w:cs="Times New Roman"/>
        </w:rPr>
      </w:pPr>
      <w:r w:rsidRPr="00C222A9">
        <w:rPr>
          <w:rFonts w:cs="Times New Roman"/>
        </w:rPr>
        <w:t>Az öntözőberendezések fő szerkezeti egységeinek szerkezeti felépítése, működése (szivattyúk, csövek és csőszerelvények, szórófejek).</w:t>
      </w:r>
    </w:p>
    <w:p w14:paraId="6F8199AE" w14:textId="77777777" w:rsidR="00AD4490" w:rsidRPr="00C222A9" w:rsidRDefault="00AD4490" w:rsidP="00AD4490">
      <w:pPr>
        <w:spacing w:after="0"/>
        <w:ind w:left="851"/>
        <w:rPr>
          <w:rFonts w:cs="Times New Roman"/>
        </w:rPr>
      </w:pPr>
      <w:r w:rsidRPr="00C222A9">
        <w:rPr>
          <w:rFonts w:cs="Times New Roman"/>
        </w:rPr>
        <w:t>A vízemelés gépeinek üzemi jellemzői, gépek berendezések kiválasztása, beállítása.</w:t>
      </w:r>
    </w:p>
    <w:p w14:paraId="59F190E2" w14:textId="77777777" w:rsidR="00AD4490" w:rsidRPr="00C222A9" w:rsidRDefault="00AD4490" w:rsidP="00AD4490">
      <w:pPr>
        <w:spacing w:after="0"/>
        <w:ind w:left="851"/>
        <w:rPr>
          <w:rFonts w:cs="Times New Roman"/>
        </w:rPr>
      </w:pPr>
      <w:r w:rsidRPr="00C222A9">
        <w:rPr>
          <w:rFonts w:cs="Times New Roman"/>
        </w:rPr>
        <w:t>Szántóföldi öntözőberendezések szerkezeti felépítése, telepítési terve, üzemeltetési próbája, üzemeltetési és telepítési számítások.</w:t>
      </w:r>
    </w:p>
    <w:p w14:paraId="235024DD" w14:textId="77777777" w:rsidR="00AD4490" w:rsidRPr="00C222A9" w:rsidRDefault="00AD4490" w:rsidP="00AD4490">
      <w:pPr>
        <w:spacing w:after="0"/>
        <w:ind w:left="851"/>
        <w:rPr>
          <w:rFonts w:cs="Times New Roman"/>
        </w:rPr>
      </w:pPr>
      <w:r w:rsidRPr="00C222A9">
        <w:rPr>
          <w:rFonts w:cs="Times New Roman"/>
        </w:rPr>
        <w:t xml:space="preserve">A csepegtető öntözés szerkezeti egységei, kialakításuk, működésük, üzemeltetési próbájuk. </w:t>
      </w:r>
    </w:p>
    <w:p w14:paraId="54A3084D" w14:textId="77777777" w:rsidR="00AD4490" w:rsidRPr="00C222A9" w:rsidRDefault="00AD4490" w:rsidP="00AD4490">
      <w:pPr>
        <w:spacing w:after="0"/>
        <w:ind w:left="851"/>
        <w:rPr>
          <w:rFonts w:cs="Times New Roman"/>
        </w:rPr>
      </w:pPr>
      <w:r w:rsidRPr="00C222A9">
        <w:rPr>
          <w:rFonts w:cs="Times New Roman"/>
        </w:rPr>
        <w:lastRenderedPageBreak/>
        <w:t>Az öntözés automatizálása.</w:t>
      </w:r>
    </w:p>
    <w:p w14:paraId="0D825FE5" w14:textId="77777777" w:rsidR="00C53E01" w:rsidRPr="00C222A9" w:rsidRDefault="00AD4490" w:rsidP="00AD4490">
      <w:pPr>
        <w:spacing w:after="0"/>
        <w:ind w:left="851"/>
        <w:rPr>
          <w:rFonts w:cs="Times New Roman"/>
        </w:rPr>
      </w:pPr>
      <w:r w:rsidRPr="00C222A9">
        <w:rPr>
          <w:rFonts w:cs="Times New Roman"/>
        </w:rPr>
        <w:t>Az öntözés gépeinek munka-, tűz- és környezetvédelmi előírásai.</w:t>
      </w:r>
    </w:p>
    <w:p w14:paraId="5DA59993" w14:textId="77777777" w:rsidR="00C53E01" w:rsidRPr="00C222A9" w:rsidRDefault="00C53E01" w:rsidP="00C53E01">
      <w:pPr>
        <w:tabs>
          <w:tab w:val="left" w:pos="1418"/>
          <w:tab w:val="right" w:pos="9072"/>
        </w:tabs>
        <w:spacing w:after="0"/>
        <w:ind w:left="851"/>
        <w:rPr>
          <w:rFonts w:cs="Times New Roman"/>
        </w:rPr>
      </w:pPr>
    </w:p>
    <w:p w14:paraId="35017DE3" w14:textId="77777777" w:rsidR="00C53E01" w:rsidRPr="00C222A9" w:rsidRDefault="00AD4490"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Szálastakarmányok betakarításának gépei</w:t>
      </w:r>
      <w:r w:rsidR="00C53E01" w:rsidRPr="00C222A9">
        <w:rPr>
          <w:rFonts w:cs="Times New Roman"/>
          <w:b/>
          <w:i/>
        </w:rPr>
        <w:tab/>
      </w:r>
      <w:r w:rsidR="004E6107" w:rsidRPr="00C222A9">
        <w:rPr>
          <w:rFonts w:cs="Times New Roman"/>
          <w:b/>
          <w:i/>
        </w:rPr>
        <w:t>16</w:t>
      </w:r>
      <w:r w:rsidR="00C53E01" w:rsidRPr="00C222A9">
        <w:rPr>
          <w:rFonts w:cs="Times New Roman"/>
          <w:b/>
          <w:i/>
        </w:rPr>
        <w:t xml:space="preserve"> óra/</w:t>
      </w:r>
      <w:r w:rsidR="004E6107" w:rsidRPr="00C222A9">
        <w:rPr>
          <w:rFonts w:cs="Times New Roman"/>
          <w:b/>
          <w:i/>
        </w:rPr>
        <w:t>16</w:t>
      </w:r>
      <w:r w:rsidR="00C53E01" w:rsidRPr="00C222A9">
        <w:rPr>
          <w:rFonts w:cs="Times New Roman"/>
          <w:b/>
          <w:i/>
        </w:rPr>
        <w:t xml:space="preserve"> óra</w:t>
      </w:r>
    </w:p>
    <w:p w14:paraId="15472D02" w14:textId="77777777" w:rsidR="00AD4490" w:rsidRPr="00C222A9" w:rsidRDefault="00AD4490" w:rsidP="00AD4490">
      <w:pPr>
        <w:spacing w:after="0"/>
        <w:ind w:left="851"/>
        <w:rPr>
          <w:rFonts w:cs="Times New Roman"/>
        </w:rPr>
      </w:pPr>
      <w:r w:rsidRPr="00C222A9">
        <w:rPr>
          <w:rFonts w:cs="Times New Roman"/>
        </w:rPr>
        <w:t xml:space="preserve">A szálastakarmány betakarítógépekkel szemben támasztott általános agrotechnikai, </w:t>
      </w:r>
      <w:proofErr w:type="spellStart"/>
      <w:r w:rsidRPr="00C222A9">
        <w:rPr>
          <w:rFonts w:cs="Times New Roman"/>
        </w:rPr>
        <w:t>zootechnikai</w:t>
      </w:r>
      <w:proofErr w:type="spellEnd"/>
      <w:r w:rsidRPr="00C222A9">
        <w:rPr>
          <w:rFonts w:cs="Times New Roman"/>
        </w:rPr>
        <w:t xml:space="preserve"> és műszaki követelmények.</w:t>
      </w:r>
    </w:p>
    <w:p w14:paraId="66965A66" w14:textId="77777777" w:rsidR="00AD4490" w:rsidRPr="00C222A9" w:rsidRDefault="00AD4490" w:rsidP="00AD4490">
      <w:pPr>
        <w:spacing w:after="0"/>
        <w:ind w:left="851"/>
        <w:rPr>
          <w:rFonts w:cs="Times New Roman"/>
        </w:rPr>
      </w:pPr>
      <w:r w:rsidRPr="00C222A9">
        <w:rPr>
          <w:rFonts w:cs="Times New Roman"/>
        </w:rPr>
        <w:t>A betakarítógépek csoportosítása.</w:t>
      </w:r>
    </w:p>
    <w:p w14:paraId="3116EF7F" w14:textId="77777777" w:rsidR="00AD4490" w:rsidRPr="00C222A9" w:rsidRDefault="00AD4490" w:rsidP="00AD4490">
      <w:pPr>
        <w:spacing w:after="0"/>
        <w:ind w:left="851"/>
        <w:rPr>
          <w:rFonts w:cs="Times New Roman"/>
        </w:rPr>
      </w:pPr>
      <w:r w:rsidRPr="00C222A9">
        <w:rPr>
          <w:rFonts w:cs="Times New Roman"/>
        </w:rPr>
        <w:t>Kaszálógépek:</w:t>
      </w:r>
    </w:p>
    <w:p w14:paraId="57EE98F4" w14:textId="77777777" w:rsidR="00AD4490" w:rsidRPr="00C222A9" w:rsidRDefault="00AD4490" w:rsidP="00AD4490">
      <w:pPr>
        <w:spacing w:after="0"/>
        <w:ind w:left="851"/>
        <w:rPr>
          <w:rFonts w:cs="Times New Roman"/>
        </w:rPr>
      </w:pPr>
      <w:r w:rsidRPr="00C222A9">
        <w:rPr>
          <w:rFonts w:cs="Times New Roman"/>
        </w:rPr>
        <w:t>- alternáló mozgást végző kaszák szerkezeti felépítése, működése, a vágás folyamata, beállítása, üzemeltetési próbája, üzemzavar jellegű meghibásodások, munka-védelmi és vadvédelmi előírások ismertetése,</w:t>
      </w:r>
    </w:p>
    <w:p w14:paraId="776E9CDB" w14:textId="77777777" w:rsidR="00AD4490" w:rsidRPr="00C222A9" w:rsidRDefault="00AD4490" w:rsidP="00AD4490">
      <w:pPr>
        <w:spacing w:after="0"/>
        <w:ind w:left="851"/>
        <w:rPr>
          <w:rFonts w:cs="Times New Roman"/>
        </w:rPr>
      </w:pPr>
      <w:r w:rsidRPr="00C222A9">
        <w:rPr>
          <w:rFonts w:cs="Times New Roman"/>
        </w:rPr>
        <w:t>- forgókéses kaszák szerkezeti felépítése, működése, beállítása, üzemeltetése, munkavédelme.</w:t>
      </w:r>
    </w:p>
    <w:p w14:paraId="6984840D" w14:textId="77777777" w:rsidR="00AD4490" w:rsidRPr="00C222A9" w:rsidRDefault="00AD4490" w:rsidP="00AD4490">
      <w:pPr>
        <w:spacing w:after="0"/>
        <w:ind w:left="851"/>
        <w:rPr>
          <w:rFonts w:cs="Times New Roman"/>
        </w:rPr>
      </w:pPr>
      <w:r w:rsidRPr="00C222A9">
        <w:rPr>
          <w:rFonts w:cs="Times New Roman"/>
        </w:rPr>
        <w:t>Szálastakarmányok betakarításának gépei:</w:t>
      </w:r>
    </w:p>
    <w:p w14:paraId="1BCAE8BA" w14:textId="77777777" w:rsidR="00AD4490" w:rsidRPr="00C222A9" w:rsidRDefault="00AD4490" w:rsidP="00AD4490">
      <w:pPr>
        <w:spacing w:after="0"/>
        <w:ind w:left="851"/>
        <w:rPr>
          <w:rFonts w:cs="Times New Roman"/>
        </w:rPr>
      </w:pPr>
      <w:r w:rsidRPr="00C222A9">
        <w:rPr>
          <w:rFonts w:cs="Times New Roman"/>
        </w:rPr>
        <w:t>- szársértő szerkezetek munkája, szerkezeti megoldásai,</w:t>
      </w:r>
    </w:p>
    <w:p w14:paraId="524EE0AA" w14:textId="77777777" w:rsidR="00AD4490" w:rsidRPr="00C222A9" w:rsidRDefault="00AD4490" w:rsidP="00AD4490">
      <w:pPr>
        <w:spacing w:after="0"/>
        <w:ind w:left="851"/>
        <w:rPr>
          <w:rFonts w:cs="Times New Roman"/>
        </w:rPr>
      </w:pPr>
      <w:r w:rsidRPr="00C222A9">
        <w:rPr>
          <w:rFonts w:cs="Times New Roman"/>
        </w:rPr>
        <w:t>- alkalmazott kaszálógépek, szerkezeti felépítése, működése, beállítása, üzemeltetési próbája.</w:t>
      </w:r>
    </w:p>
    <w:p w14:paraId="370DC355" w14:textId="77777777" w:rsidR="00AD4490" w:rsidRPr="00C222A9" w:rsidRDefault="00AD4490" w:rsidP="00AD4490">
      <w:pPr>
        <w:spacing w:after="0"/>
        <w:ind w:left="851"/>
        <w:rPr>
          <w:rFonts w:cs="Times New Roman"/>
        </w:rPr>
      </w:pPr>
      <w:r w:rsidRPr="00C222A9">
        <w:rPr>
          <w:rFonts w:cs="Times New Roman"/>
        </w:rPr>
        <w:t>A rendkezelés gépei:</w:t>
      </w:r>
    </w:p>
    <w:p w14:paraId="260B6B19" w14:textId="77777777" w:rsidR="00AD4490" w:rsidRPr="00C222A9" w:rsidRDefault="00AD4490" w:rsidP="00AD4490">
      <w:pPr>
        <w:spacing w:after="0"/>
        <w:ind w:left="851"/>
        <w:rPr>
          <w:rFonts w:cs="Times New Roman"/>
        </w:rPr>
      </w:pPr>
      <w:r w:rsidRPr="00C222A9">
        <w:rPr>
          <w:rFonts w:cs="Times New Roman"/>
        </w:rPr>
        <w:t>- rendkezelők csoportosítása,</w:t>
      </w:r>
    </w:p>
    <w:p w14:paraId="1F18620B" w14:textId="77777777" w:rsidR="00AD4490" w:rsidRPr="00C222A9" w:rsidRDefault="00AD4490" w:rsidP="00AD4490">
      <w:pPr>
        <w:spacing w:after="0"/>
        <w:ind w:left="851"/>
        <w:rPr>
          <w:rFonts w:cs="Times New Roman"/>
        </w:rPr>
      </w:pPr>
      <w:r w:rsidRPr="00C222A9">
        <w:rPr>
          <w:rFonts w:cs="Times New Roman"/>
        </w:rPr>
        <w:t>- rendsodrók szerkezeti felépítése, működése, rendképzési műveletek és a rend-sodró beállítása, üzemeltetési próbája,</w:t>
      </w:r>
    </w:p>
    <w:p w14:paraId="0576102C" w14:textId="77777777" w:rsidR="00AD4490" w:rsidRPr="00C222A9" w:rsidRDefault="00AD4490" w:rsidP="00AD4490">
      <w:pPr>
        <w:spacing w:after="0"/>
        <w:ind w:left="851"/>
        <w:rPr>
          <w:rFonts w:cs="Times New Roman"/>
        </w:rPr>
      </w:pPr>
      <w:r w:rsidRPr="00C222A9">
        <w:rPr>
          <w:rFonts w:cs="Times New Roman"/>
        </w:rPr>
        <w:t>- rendkezelők szerkezeti felépítése, működése, beállítása, üzemeltetési próbája.</w:t>
      </w:r>
    </w:p>
    <w:p w14:paraId="1D572919" w14:textId="77777777" w:rsidR="00AD4490" w:rsidRPr="00C222A9" w:rsidRDefault="00AD4490" w:rsidP="00AD4490">
      <w:pPr>
        <w:spacing w:after="0"/>
        <w:ind w:left="851"/>
        <w:rPr>
          <w:rFonts w:cs="Times New Roman"/>
        </w:rPr>
      </w:pPr>
      <w:r w:rsidRPr="00C222A9">
        <w:rPr>
          <w:rFonts w:cs="Times New Roman"/>
        </w:rPr>
        <w:t>Rendlazító szerkezetek, adapterek.</w:t>
      </w:r>
    </w:p>
    <w:p w14:paraId="33D07801" w14:textId="77777777" w:rsidR="00AD4490" w:rsidRPr="00C222A9" w:rsidRDefault="00AD4490" w:rsidP="00AD4490">
      <w:pPr>
        <w:spacing w:after="0"/>
        <w:ind w:left="851"/>
        <w:rPr>
          <w:rFonts w:cs="Times New Roman"/>
        </w:rPr>
      </w:pPr>
      <w:r w:rsidRPr="00C222A9">
        <w:rPr>
          <w:rFonts w:cs="Times New Roman"/>
        </w:rPr>
        <w:t>Traktoros gereblyék.</w:t>
      </w:r>
    </w:p>
    <w:p w14:paraId="5F98829F" w14:textId="77777777" w:rsidR="00AD4490" w:rsidRPr="00C222A9" w:rsidRDefault="00AD4490" w:rsidP="00AD4490">
      <w:pPr>
        <w:spacing w:after="0"/>
        <w:ind w:left="851"/>
        <w:rPr>
          <w:rFonts w:cs="Times New Roman"/>
        </w:rPr>
      </w:pPr>
      <w:r w:rsidRPr="00C222A9">
        <w:rPr>
          <w:rFonts w:cs="Times New Roman"/>
        </w:rPr>
        <w:t>Rendfelszedő szerkezetek:</w:t>
      </w:r>
    </w:p>
    <w:p w14:paraId="78D7F9CE" w14:textId="77777777" w:rsidR="00AD4490" w:rsidRPr="00C222A9" w:rsidRDefault="00AD4490" w:rsidP="00AD4490">
      <w:pPr>
        <w:spacing w:after="0"/>
        <w:ind w:left="851"/>
        <w:rPr>
          <w:rFonts w:cs="Times New Roman"/>
        </w:rPr>
      </w:pPr>
      <w:r w:rsidRPr="00C222A9">
        <w:rPr>
          <w:rFonts w:cs="Times New Roman"/>
        </w:rPr>
        <w:t>- a rendfelszedő szerkezetekkel szemben támasztott követelmények,</w:t>
      </w:r>
    </w:p>
    <w:p w14:paraId="10975132" w14:textId="77777777" w:rsidR="00AD4490" w:rsidRPr="00C222A9" w:rsidRDefault="00AD4490" w:rsidP="00AD4490">
      <w:pPr>
        <w:spacing w:after="0"/>
        <w:ind w:left="851"/>
        <w:rPr>
          <w:rFonts w:cs="Times New Roman"/>
        </w:rPr>
      </w:pPr>
      <w:r w:rsidRPr="00C222A9">
        <w:rPr>
          <w:rFonts w:cs="Times New Roman"/>
        </w:rPr>
        <w:t>- kialakítási változataik, alkalmazási területeik,</w:t>
      </w:r>
    </w:p>
    <w:p w14:paraId="18129A4C" w14:textId="77777777" w:rsidR="00AD4490" w:rsidRPr="00C222A9" w:rsidRDefault="00AD4490" w:rsidP="00AD4490">
      <w:pPr>
        <w:spacing w:after="0"/>
        <w:ind w:left="851"/>
        <w:rPr>
          <w:rFonts w:cs="Times New Roman"/>
        </w:rPr>
      </w:pPr>
      <w:r w:rsidRPr="00C222A9">
        <w:rPr>
          <w:rFonts w:cs="Times New Roman"/>
        </w:rPr>
        <w:t>- rendfelszedő adapterek,</w:t>
      </w:r>
    </w:p>
    <w:p w14:paraId="1CB612C1" w14:textId="77777777" w:rsidR="00AD4490" w:rsidRPr="00C222A9" w:rsidRDefault="00AD4490" w:rsidP="00AD4490">
      <w:pPr>
        <w:spacing w:after="0"/>
        <w:ind w:left="851"/>
        <w:rPr>
          <w:rFonts w:cs="Times New Roman"/>
        </w:rPr>
      </w:pPr>
      <w:r w:rsidRPr="00C222A9">
        <w:rPr>
          <w:rFonts w:cs="Times New Roman"/>
        </w:rPr>
        <w:t>- rendfelszedő pótkocsik szerkezeti kialakítása, működése, üzemeltetési próbája.</w:t>
      </w:r>
    </w:p>
    <w:p w14:paraId="0FFA31FC" w14:textId="77777777" w:rsidR="00AD4490" w:rsidRPr="00C222A9" w:rsidRDefault="00AD4490" w:rsidP="00AD4490">
      <w:pPr>
        <w:spacing w:after="0"/>
        <w:ind w:left="851"/>
        <w:rPr>
          <w:rFonts w:cs="Times New Roman"/>
        </w:rPr>
      </w:pPr>
      <w:r w:rsidRPr="00C222A9">
        <w:rPr>
          <w:rFonts w:cs="Times New Roman"/>
        </w:rPr>
        <w:t>A bálázás gépei:</w:t>
      </w:r>
    </w:p>
    <w:p w14:paraId="0C5C490C" w14:textId="77777777" w:rsidR="00AD4490" w:rsidRPr="00C222A9" w:rsidRDefault="00AD4490" w:rsidP="00AD4490">
      <w:pPr>
        <w:spacing w:after="0"/>
        <w:ind w:left="851"/>
        <w:rPr>
          <w:rFonts w:cs="Times New Roman"/>
        </w:rPr>
      </w:pPr>
      <w:r w:rsidRPr="00C222A9">
        <w:rPr>
          <w:rFonts w:cs="Times New Roman"/>
        </w:rPr>
        <w:t>- a bálázó gépek csoportosítása,</w:t>
      </w:r>
    </w:p>
    <w:p w14:paraId="4B6B0330" w14:textId="77777777" w:rsidR="00AD4490" w:rsidRPr="00C222A9" w:rsidRDefault="00AD4490" w:rsidP="00AD4490">
      <w:pPr>
        <w:spacing w:after="0"/>
        <w:ind w:left="851"/>
        <w:rPr>
          <w:rFonts w:cs="Times New Roman"/>
        </w:rPr>
      </w:pPr>
      <w:r w:rsidRPr="00C222A9">
        <w:rPr>
          <w:rFonts w:cs="Times New Roman"/>
        </w:rPr>
        <w:t>- a bálázó gépek szerkezeti felépítése, működése, beállítása,</w:t>
      </w:r>
    </w:p>
    <w:p w14:paraId="63661A42" w14:textId="77777777" w:rsidR="00AD4490" w:rsidRPr="00C222A9" w:rsidRDefault="00AD4490" w:rsidP="00AD4490">
      <w:pPr>
        <w:spacing w:after="0"/>
        <w:ind w:left="851"/>
        <w:rPr>
          <w:rFonts w:cs="Times New Roman"/>
        </w:rPr>
      </w:pPr>
      <w:r w:rsidRPr="00C222A9">
        <w:rPr>
          <w:rFonts w:cs="Times New Roman"/>
        </w:rPr>
        <w:t>- a kötöző szerkezetek beállítása, a kötés művelete,</w:t>
      </w:r>
    </w:p>
    <w:p w14:paraId="5F0A3D4D" w14:textId="77777777" w:rsidR="00AD4490" w:rsidRPr="00C222A9" w:rsidRDefault="00AD4490" w:rsidP="00AD4490">
      <w:pPr>
        <w:spacing w:after="0"/>
        <w:ind w:left="851"/>
        <w:rPr>
          <w:rFonts w:cs="Times New Roman"/>
        </w:rPr>
      </w:pPr>
      <w:r w:rsidRPr="00C222A9">
        <w:rPr>
          <w:rFonts w:cs="Times New Roman"/>
        </w:rPr>
        <w:t>- alkalmazott kis és nagybála készítő gépek szerkezeti felépítése, beállítása, üzemeltetési próbája,</w:t>
      </w:r>
    </w:p>
    <w:p w14:paraId="26DE9F52" w14:textId="77777777" w:rsidR="00AD4490" w:rsidRPr="00C222A9" w:rsidRDefault="00AD4490" w:rsidP="00AD4490">
      <w:pPr>
        <w:spacing w:after="0"/>
        <w:ind w:left="851"/>
        <w:rPr>
          <w:rFonts w:cs="Times New Roman"/>
        </w:rPr>
      </w:pPr>
      <w:r w:rsidRPr="00C222A9">
        <w:rPr>
          <w:rFonts w:cs="Times New Roman"/>
        </w:rPr>
        <w:t>- gyakoribb meghibásodások és azok javítása, hibaelhárítása,</w:t>
      </w:r>
    </w:p>
    <w:p w14:paraId="4592D94A" w14:textId="77777777" w:rsidR="00AD4490" w:rsidRPr="00C222A9" w:rsidRDefault="00AD4490" w:rsidP="00AD4490">
      <w:pPr>
        <w:spacing w:after="0"/>
        <w:ind w:left="851"/>
        <w:rPr>
          <w:rFonts w:cs="Times New Roman"/>
        </w:rPr>
      </w:pPr>
      <w:r w:rsidRPr="00C222A9">
        <w:rPr>
          <w:rFonts w:cs="Times New Roman"/>
        </w:rPr>
        <w:t>- hengeres bálák védőfóliázásának eszközei,</w:t>
      </w:r>
    </w:p>
    <w:p w14:paraId="2DA6D72E" w14:textId="77777777" w:rsidR="00AD4490" w:rsidRPr="00C222A9" w:rsidRDefault="00AD4490" w:rsidP="00AD4490">
      <w:pPr>
        <w:spacing w:after="0"/>
        <w:ind w:left="851"/>
        <w:rPr>
          <w:rFonts w:cs="Times New Roman"/>
        </w:rPr>
      </w:pPr>
      <w:r w:rsidRPr="00C222A9">
        <w:rPr>
          <w:rFonts w:cs="Times New Roman"/>
        </w:rPr>
        <w:t>- bálagyűjtés és kazalrakás gépei és technológiája,</w:t>
      </w:r>
    </w:p>
    <w:p w14:paraId="7499DDBE" w14:textId="77777777" w:rsidR="00AD4490" w:rsidRPr="00C222A9" w:rsidRDefault="00AD4490" w:rsidP="00AD4490">
      <w:pPr>
        <w:spacing w:after="0"/>
        <w:ind w:left="851"/>
        <w:rPr>
          <w:rFonts w:cs="Times New Roman"/>
        </w:rPr>
      </w:pPr>
      <w:r w:rsidRPr="00C222A9">
        <w:rPr>
          <w:rFonts w:cs="Times New Roman"/>
        </w:rPr>
        <w:t>- szilázs készítése bálázással.</w:t>
      </w:r>
    </w:p>
    <w:p w14:paraId="4DDCC0A7" w14:textId="77777777" w:rsidR="00AD4490" w:rsidRPr="00C222A9" w:rsidRDefault="00AD4490" w:rsidP="00AD4490">
      <w:pPr>
        <w:spacing w:after="0"/>
        <w:ind w:left="851"/>
        <w:rPr>
          <w:rFonts w:cs="Times New Roman"/>
        </w:rPr>
      </w:pPr>
      <w:r w:rsidRPr="00C222A9">
        <w:rPr>
          <w:rFonts w:cs="Times New Roman"/>
        </w:rPr>
        <w:t>A szálastakarmányok aprításának gépei:</w:t>
      </w:r>
    </w:p>
    <w:p w14:paraId="28D79F9C" w14:textId="77777777" w:rsidR="00AD4490" w:rsidRPr="00C222A9" w:rsidRDefault="00AD4490" w:rsidP="00AD4490">
      <w:pPr>
        <w:spacing w:after="0"/>
        <w:ind w:left="851"/>
        <w:rPr>
          <w:rFonts w:cs="Times New Roman"/>
        </w:rPr>
      </w:pPr>
      <w:r w:rsidRPr="00C222A9">
        <w:rPr>
          <w:rFonts w:cs="Times New Roman"/>
        </w:rPr>
        <w:t>- az aprítást, zúzást végző szerkezeti elemek kialakítása, működési elve, a szecskahosszúság állítása,</w:t>
      </w:r>
    </w:p>
    <w:p w14:paraId="7312EE73" w14:textId="77777777" w:rsidR="00AD4490" w:rsidRPr="00C222A9" w:rsidRDefault="00AD4490" w:rsidP="00AD4490">
      <w:pPr>
        <w:spacing w:after="0"/>
        <w:ind w:left="851"/>
        <w:rPr>
          <w:rFonts w:cs="Times New Roman"/>
        </w:rPr>
      </w:pPr>
      <w:r w:rsidRPr="00C222A9">
        <w:rPr>
          <w:rFonts w:cs="Times New Roman"/>
        </w:rPr>
        <w:t>- az aprító és zúzó gépek csoportosítása,</w:t>
      </w:r>
    </w:p>
    <w:p w14:paraId="38529642" w14:textId="77777777" w:rsidR="00AD4490" w:rsidRPr="00C222A9" w:rsidRDefault="00AD4490" w:rsidP="00AD4490">
      <w:pPr>
        <w:spacing w:after="0"/>
        <w:ind w:left="851"/>
        <w:rPr>
          <w:rFonts w:cs="Times New Roman"/>
        </w:rPr>
      </w:pPr>
      <w:r w:rsidRPr="00C222A9">
        <w:rPr>
          <w:rFonts w:cs="Times New Roman"/>
        </w:rPr>
        <w:t>- a járva szecskázó gépek szerkezeti felépítése, működése, beállítása, üzemeltetési próbája, karbantartása, hibaelhárítása, javítása, munkavédelmi előírásai,</w:t>
      </w:r>
    </w:p>
    <w:p w14:paraId="535B2BC8" w14:textId="77777777" w:rsidR="00AD4490" w:rsidRPr="00C222A9" w:rsidRDefault="00AD4490" w:rsidP="00AD4490">
      <w:pPr>
        <w:spacing w:after="0"/>
        <w:ind w:left="851"/>
        <w:rPr>
          <w:rFonts w:cs="Times New Roman"/>
        </w:rPr>
      </w:pPr>
      <w:r w:rsidRPr="00C222A9">
        <w:rPr>
          <w:rFonts w:cs="Times New Roman"/>
        </w:rPr>
        <w:t>- a szecskázó dobok, tárcsák, forgókéseinek és az állókések élezése, beállítása,</w:t>
      </w:r>
    </w:p>
    <w:p w14:paraId="6BAB6E45" w14:textId="77777777" w:rsidR="00AD4490" w:rsidRPr="00C222A9" w:rsidRDefault="00AD4490" w:rsidP="00AD4490">
      <w:pPr>
        <w:spacing w:after="0"/>
        <w:ind w:left="851"/>
        <w:rPr>
          <w:rFonts w:cs="Times New Roman"/>
        </w:rPr>
      </w:pPr>
      <w:r w:rsidRPr="00C222A9">
        <w:rPr>
          <w:rFonts w:cs="Times New Roman"/>
        </w:rPr>
        <w:t>- aprító szerkezetek kiegyensúlyozása,</w:t>
      </w:r>
    </w:p>
    <w:p w14:paraId="2AB24C5F" w14:textId="77777777" w:rsidR="00AD4490" w:rsidRPr="00C222A9" w:rsidRDefault="00AD4490" w:rsidP="00AD4490">
      <w:pPr>
        <w:spacing w:after="0"/>
        <w:ind w:left="851"/>
        <w:rPr>
          <w:rFonts w:cs="Times New Roman"/>
        </w:rPr>
      </w:pPr>
      <w:r w:rsidRPr="00C222A9">
        <w:rPr>
          <w:rFonts w:cs="Times New Roman"/>
        </w:rPr>
        <w:t>- védelmi rendszerek szerepe és műszaki megoldásai,</w:t>
      </w:r>
    </w:p>
    <w:p w14:paraId="1528A35E" w14:textId="77777777" w:rsidR="00AD4490" w:rsidRPr="00C222A9" w:rsidRDefault="00AD4490" w:rsidP="00AD4490">
      <w:pPr>
        <w:spacing w:after="0"/>
        <w:ind w:left="851"/>
        <w:rPr>
          <w:rFonts w:cs="Times New Roman"/>
        </w:rPr>
      </w:pPr>
      <w:r w:rsidRPr="00C222A9">
        <w:rPr>
          <w:rFonts w:cs="Times New Roman"/>
        </w:rPr>
        <w:t>- a zúzva betakarítás szerkezeti megoldásai, átalakítások, beállítások,</w:t>
      </w:r>
    </w:p>
    <w:p w14:paraId="5310123B" w14:textId="77777777" w:rsidR="00AD4490" w:rsidRPr="00C222A9" w:rsidRDefault="00AD4490" w:rsidP="00AD4490">
      <w:pPr>
        <w:spacing w:after="0"/>
        <w:ind w:left="851"/>
        <w:rPr>
          <w:rFonts w:cs="Times New Roman"/>
        </w:rPr>
      </w:pPr>
      <w:r w:rsidRPr="00C222A9">
        <w:rPr>
          <w:rFonts w:cs="Times New Roman"/>
        </w:rPr>
        <w:t xml:space="preserve">- szárzúzók szerkezeti felépítése, működése, beállítása, üzemeltetési próbája. </w:t>
      </w:r>
    </w:p>
    <w:p w14:paraId="2A984D68" w14:textId="77777777" w:rsidR="00C53E01" w:rsidRPr="00C222A9" w:rsidRDefault="00AD4490" w:rsidP="00AD4490">
      <w:pPr>
        <w:spacing w:after="0"/>
        <w:ind w:left="851"/>
        <w:rPr>
          <w:rFonts w:cs="Times New Roman"/>
        </w:rPr>
      </w:pPr>
      <w:r w:rsidRPr="00C222A9">
        <w:rPr>
          <w:rFonts w:cs="Times New Roman"/>
        </w:rPr>
        <w:lastRenderedPageBreak/>
        <w:t>A szálastakarmányok betakarításának gépeire vonatkozó munka-, tűz- és környezetvédelmi előírások.</w:t>
      </w:r>
    </w:p>
    <w:p w14:paraId="2FDE5ECE" w14:textId="77777777" w:rsidR="00C53E01" w:rsidRPr="00C222A9" w:rsidRDefault="00C53E01" w:rsidP="00C53E01">
      <w:pPr>
        <w:tabs>
          <w:tab w:val="left" w:pos="1418"/>
          <w:tab w:val="right" w:pos="9072"/>
        </w:tabs>
        <w:spacing w:after="0"/>
        <w:ind w:left="851"/>
        <w:rPr>
          <w:rFonts w:cs="Times New Roman"/>
        </w:rPr>
      </w:pPr>
    </w:p>
    <w:p w14:paraId="00E7DE61" w14:textId="77777777" w:rsidR="00C53E01" w:rsidRPr="00C222A9" w:rsidRDefault="00AD4490"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Gabona betakarítás gépei</w:t>
      </w:r>
      <w:r w:rsidR="00C53E01" w:rsidRPr="00C222A9">
        <w:rPr>
          <w:rFonts w:cs="Times New Roman"/>
          <w:b/>
          <w:i/>
        </w:rPr>
        <w:tab/>
      </w:r>
      <w:r w:rsidR="004E6107" w:rsidRPr="00C222A9">
        <w:rPr>
          <w:rFonts w:cs="Times New Roman"/>
          <w:b/>
          <w:i/>
        </w:rPr>
        <w:t>16</w:t>
      </w:r>
      <w:r w:rsidR="00C53E01" w:rsidRPr="00C222A9">
        <w:rPr>
          <w:rFonts w:cs="Times New Roman"/>
          <w:b/>
          <w:i/>
        </w:rPr>
        <w:t xml:space="preserve"> óra/</w:t>
      </w:r>
      <w:r w:rsidR="004E6107" w:rsidRPr="00C222A9">
        <w:rPr>
          <w:rFonts w:cs="Times New Roman"/>
          <w:b/>
          <w:i/>
        </w:rPr>
        <w:t>16</w:t>
      </w:r>
      <w:r w:rsidR="00C53E01" w:rsidRPr="00C222A9">
        <w:rPr>
          <w:rFonts w:cs="Times New Roman"/>
          <w:b/>
          <w:i/>
        </w:rPr>
        <w:t xml:space="preserve"> óra</w:t>
      </w:r>
    </w:p>
    <w:p w14:paraId="5A4AE509" w14:textId="77777777" w:rsidR="00AD4490" w:rsidRPr="00C222A9" w:rsidRDefault="00AD4490" w:rsidP="00AD4490">
      <w:pPr>
        <w:spacing w:after="0"/>
        <w:ind w:left="851"/>
        <w:rPr>
          <w:rFonts w:cs="Times New Roman"/>
        </w:rPr>
      </w:pPr>
      <w:r w:rsidRPr="00C222A9">
        <w:rPr>
          <w:rFonts w:cs="Times New Roman"/>
        </w:rPr>
        <w:t>A gabona betakarítás technológiája.</w:t>
      </w:r>
    </w:p>
    <w:p w14:paraId="06417426" w14:textId="77777777" w:rsidR="00AD4490" w:rsidRPr="00C222A9" w:rsidRDefault="00AD4490" w:rsidP="00AD4490">
      <w:pPr>
        <w:spacing w:after="0"/>
        <w:ind w:left="851"/>
        <w:rPr>
          <w:rFonts w:cs="Times New Roman"/>
        </w:rPr>
      </w:pPr>
      <w:r w:rsidRPr="00C222A9">
        <w:rPr>
          <w:rFonts w:cs="Times New Roman"/>
        </w:rPr>
        <w:t>Az arató-cséplő gépekkel szemben támasztott agrotechnikai és műszaki követelmények.</w:t>
      </w:r>
    </w:p>
    <w:p w14:paraId="181187A3" w14:textId="77777777" w:rsidR="00AD4490" w:rsidRPr="00C222A9" w:rsidRDefault="00AD4490" w:rsidP="00AD4490">
      <w:pPr>
        <w:spacing w:after="0"/>
        <w:ind w:left="851"/>
        <w:rPr>
          <w:rFonts w:cs="Times New Roman"/>
        </w:rPr>
      </w:pPr>
      <w:r w:rsidRPr="00C222A9">
        <w:rPr>
          <w:rFonts w:cs="Times New Roman"/>
        </w:rPr>
        <w:t>Az arató-cséplő gép általános szerkezeti felépítése, működési elve, a betakarított termény útja.</w:t>
      </w:r>
    </w:p>
    <w:p w14:paraId="738D23AC" w14:textId="77777777" w:rsidR="00AD4490" w:rsidRPr="00C222A9" w:rsidRDefault="00AD4490" w:rsidP="00AD4490">
      <w:pPr>
        <w:spacing w:after="0"/>
        <w:ind w:left="851"/>
        <w:rPr>
          <w:rFonts w:cs="Times New Roman"/>
        </w:rPr>
      </w:pPr>
      <w:r w:rsidRPr="00C222A9">
        <w:rPr>
          <w:rFonts w:cs="Times New Roman"/>
        </w:rPr>
        <w:t>Az aratószerkezet részeinek feladata, szerkezeti megoldásai, működése, beállítása.</w:t>
      </w:r>
    </w:p>
    <w:p w14:paraId="089E64D0" w14:textId="77777777" w:rsidR="00AD4490" w:rsidRPr="00C222A9" w:rsidRDefault="00AD4490" w:rsidP="00AD4490">
      <w:pPr>
        <w:spacing w:after="0"/>
        <w:ind w:left="851"/>
        <w:rPr>
          <w:rFonts w:cs="Times New Roman"/>
        </w:rPr>
      </w:pPr>
      <w:r w:rsidRPr="00C222A9">
        <w:rPr>
          <w:rFonts w:cs="Times New Roman"/>
        </w:rPr>
        <w:t>Az aratórész munkájának ellenőrzése.</w:t>
      </w:r>
    </w:p>
    <w:p w14:paraId="3F8E459F" w14:textId="77777777" w:rsidR="00AD4490" w:rsidRPr="00C222A9" w:rsidRDefault="00AD4490" w:rsidP="00AD4490">
      <w:pPr>
        <w:spacing w:after="0"/>
        <w:ind w:left="851"/>
        <w:rPr>
          <w:rFonts w:cs="Times New Roman"/>
        </w:rPr>
      </w:pPr>
      <w:r w:rsidRPr="00C222A9">
        <w:rPr>
          <w:rFonts w:cs="Times New Roman"/>
        </w:rPr>
        <w:t>Az aratórész karbantartása, hibaelhárítása, javítása.</w:t>
      </w:r>
    </w:p>
    <w:p w14:paraId="5011B83B" w14:textId="77777777" w:rsidR="00AD4490" w:rsidRPr="00C222A9" w:rsidRDefault="00AD4490" w:rsidP="00AD4490">
      <w:pPr>
        <w:spacing w:after="0"/>
        <w:ind w:left="851"/>
        <w:rPr>
          <w:rFonts w:cs="Times New Roman"/>
        </w:rPr>
      </w:pPr>
      <w:r w:rsidRPr="00C222A9">
        <w:rPr>
          <w:rFonts w:cs="Times New Roman"/>
        </w:rPr>
        <w:t>A cséplőszerkezet részeinek feladata, szerkezeti megoldásai, működése, beállítása.</w:t>
      </w:r>
    </w:p>
    <w:p w14:paraId="52D5969C" w14:textId="77777777" w:rsidR="00AD4490" w:rsidRPr="00C222A9" w:rsidRDefault="00AD4490" w:rsidP="00AD4490">
      <w:pPr>
        <w:spacing w:after="0"/>
        <w:ind w:left="851"/>
        <w:rPr>
          <w:rFonts w:cs="Times New Roman"/>
        </w:rPr>
      </w:pPr>
      <w:r w:rsidRPr="00C222A9">
        <w:rPr>
          <w:rFonts w:cs="Times New Roman"/>
        </w:rPr>
        <w:t>A cséplőszerkezet munkájának ellenőrzése.</w:t>
      </w:r>
    </w:p>
    <w:p w14:paraId="66FFBD14" w14:textId="77777777" w:rsidR="00AD4490" w:rsidRPr="00C222A9" w:rsidRDefault="00AD4490" w:rsidP="00AD4490">
      <w:pPr>
        <w:spacing w:after="0"/>
        <w:ind w:left="851"/>
        <w:rPr>
          <w:rFonts w:cs="Times New Roman"/>
        </w:rPr>
      </w:pPr>
      <w:r w:rsidRPr="00C222A9">
        <w:rPr>
          <w:rFonts w:cs="Times New Roman"/>
        </w:rPr>
        <w:t>A dob áteresztőképességének meghatározása. A dob kerületi sebességének és a magtörés, magveszteség értékeinek összefüggése.</w:t>
      </w:r>
    </w:p>
    <w:p w14:paraId="7C05A35F" w14:textId="77777777" w:rsidR="00AD4490" w:rsidRPr="00C222A9" w:rsidRDefault="00AD4490" w:rsidP="00AD4490">
      <w:pPr>
        <w:spacing w:after="0"/>
        <w:ind w:left="851"/>
        <w:rPr>
          <w:rFonts w:cs="Times New Roman"/>
        </w:rPr>
      </w:pPr>
      <w:r w:rsidRPr="00C222A9">
        <w:rPr>
          <w:rFonts w:cs="Times New Roman"/>
        </w:rPr>
        <w:t>A cséplődob, dobkosár javítása, cseréje.</w:t>
      </w:r>
    </w:p>
    <w:p w14:paraId="7F595E0E" w14:textId="77777777" w:rsidR="00AD4490" w:rsidRPr="00C222A9" w:rsidRDefault="00AD4490" w:rsidP="00AD4490">
      <w:pPr>
        <w:spacing w:after="0"/>
        <w:ind w:left="851"/>
        <w:rPr>
          <w:rFonts w:cs="Times New Roman"/>
        </w:rPr>
      </w:pPr>
      <w:r w:rsidRPr="00C222A9">
        <w:rPr>
          <w:rFonts w:cs="Times New Roman"/>
        </w:rPr>
        <w:t>A tisztító szerkezet részeinek feladata, szerkezeti megoldásai, működése, beállítása.</w:t>
      </w:r>
    </w:p>
    <w:p w14:paraId="227A4AAE" w14:textId="77777777" w:rsidR="00AD4490" w:rsidRPr="00C222A9" w:rsidRDefault="00AD4490" w:rsidP="00AD4490">
      <w:pPr>
        <w:spacing w:after="0"/>
        <w:ind w:left="851"/>
        <w:rPr>
          <w:rFonts w:cs="Times New Roman"/>
        </w:rPr>
      </w:pPr>
      <w:r w:rsidRPr="00C222A9">
        <w:rPr>
          <w:rFonts w:cs="Times New Roman"/>
        </w:rPr>
        <w:t>A tisztítási teljesítmény fokozásának szerkezeti lehetőségei.</w:t>
      </w:r>
    </w:p>
    <w:p w14:paraId="488FB7F9" w14:textId="77777777" w:rsidR="00AD4490" w:rsidRPr="00C222A9" w:rsidRDefault="00AD4490" w:rsidP="00AD4490">
      <w:pPr>
        <w:spacing w:after="0"/>
        <w:ind w:left="851"/>
        <w:rPr>
          <w:rFonts w:cs="Times New Roman"/>
        </w:rPr>
      </w:pPr>
      <w:r w:rsidRPr="00C222A9">
        <w:rPr>
          <w:rFonts w:cs="Times New Roman"/>
        </w:rPr>
        <w:t>A tisztítómű munkájának ellenőrzése.</w:t>
      </w:r>
    </w:p>
    <w:p w14:paraId="4C919F3A" w14:textId="77777777" w:rsidR="00AD4490" w:rsidRPr="00C222A9" w:rsidRDefault="00AD4490" w:rsidP="00AD4490">
      <w:pPr>
        <w:spacing w:after="0"/>
        <w:ind w:left="851"/>
        <w:rPr>
          <w:rFonts w:cs="Times New Roman"/>
        </w:rPr>
      </w:pPr>
      <w:r w:rsidRPr="00C222A9">
        <w:rPr>
          <w:rFonts w:cs="Times New Roman"/>
        </w:rPr>
        <w:t>A tisztítómű karbantartása, hibaelhárítása, szerkezeti elemek cseréje.</w:t>
      </w:r>
    </w:p>
    <w:p w14:paraId="099650C3" w14:textId="77777777" w:rsidR="00AD4490" w:rsidRPr="00C222A9" w:rsidRDefault="00AD4490" w:rsidP="00AD4490">
      <w:pPr>
        <w:spacing w:after="0"/>
        <w:ind w:left="851"/>
        <w:rPr>
          <w:rFonts w:cs="Times New Roman"/>
        </w:rPr>
      </w:pPr>
      <w:r w:rsidRPr="00C222A9">
        <w:rPr>
          <w:rFonts w:cs="Times New Roman"/>
        </w:rPr>
        <w:t>Az arató-cséplő gép kiegészítő szerkezeti egységeinek feladata, szerkezeti megoldásai, működése, beállítása.</w:t>
      </w:r>
    </w:p>
    <w:p w14:paraId="66A4F066" w14:textId="77777777" w:rsidR="00AD4490" w:rsidRPr="00C222A9" w:rsidRDefault="00AD4490" w:rsidP="00AD4490">
      <w:pPr>
        <w:spacing w:after="0"/>
        <w:ind w:left="851"/>
        <w:rPr>
          <w:rFonts w:cs="Times New Roman"/>
        </w:rPr>
      </w:pPr>
      <w:r w:rsidRPr="00C222A9">
        <w:rPr>
          <w:rFonts w:cs="Times New Roman"/>
        </w:rPr>
        <w:t>Jelző és szabályozó berendezések feladata, beállítása, a kapott információk felhasználása. Fedélzeti számítógép szerepe a gépüzemeltetésben.</w:t>
      </w:r>
    </w:p>
    <w:p w14:paraId="60A775A9" w14:textId="77777777" w:rsidR="00AD4490" w:rsidRPr="00C222A9" w:rsidRDefault="00AD4490" w:rsidP="00AD4490">
      <w:pPr>
        <w:spacing w:after="0"/>
        <w:ind w:left="851"/>
        <w:rPr>
          <w:rFonts w:cs="Times New Roman"/>
        </w:rPr>
      </w:pPr>
      <w:r w:rsidRPr="00C222A9">
        <w:rPr>
          <w:rFonts w:cs="Times New Roman"/>
        </w:rPr>
        <w:t>Az arató-cséplő gépek kiválasztása. A betakarítás megtervezése, megszervezése.</w:t>
      </w:r>
    </w:p>
    <w:p w14:paraId="1359B0DC" w14:textId="77777777" w:rsidR="00AD4490" w:rsidRPr="00C222A9" w:rsidRDefault="00AD4490" w:rsidP="00AD4490">
      <w:pPr>
        <w:spacing w:after="0"/>
        <w:ind w:left="851"/>
        <w:rPr>
          <w:rFonts w:cs="Times New Roman"/>
        </w:rPr>
      </w:pPr>
      <w:r w:rsidRPr="00C222A9">
        <w:rPr>
          <w:rFonts w:cs="Times New Roman"/>
        </w:rPr>
        <w:t xml:space="preserve">Az aratócséplő gépek üzemeltetési próbája. </w:t>
      </w:r>
    </w:p>
    <w:p w14:paraId="72E2A0F1" w14:textId="77777777" w:rsidR="00AD4490" w:rsidRPr="00C222A9" w:rsidRDefault="00AD4490" w:rsidP="00AD4490">
      <w:pPr>
        <w:spacing w:after="0"/>
        <w:ind w:left="851"/>
        <w:rPr>
          <w:rFonts w:cs="Times New Roman"/>
        </w:rPr>
      </w:pPr>
      <w:r w:rsidRPr="00C222A9">
        <w:rPr>
          <w:rFonts w:cs="Times New Roman"/>
        </w:rPr>
        <w:t>Az arató-cséplő gépek műszaki kiszolgálása.</w:t>
      </w:r>
    </w:p>
    <w:p w14:paraId="7B452027" w14:textId="77777777" w:rsidR="00C53E01" w:rsidRPr="00C222A9" w:rsidRDefault="00AD4490" w:rsidP="00AD4490">
      <w:pPr>
        <w:spacing w:after="0"/>
        <w:ind w:left="851"/>
        <w:rPr>
          <w:rFonts w:cs="Times New Roman"/>
        </w:rPr>
      </w:pPr>
      <w:r w:rsidRPr="00C222A9">
        <w:rPr>
          <w:rFonts w:cs="Times New Roman"/>
        </w:rPr>
        <w:t>A gabona betakarítás gépeire munka-, tűz- és környezetvédelmi előírások.</w:t>
      </w:r>
    </w:p>
    <w:p w14:paraId="25EF79DF" w14:textId="77777777" w:rsidR="00C53E01" w:rsidRPr="00C222A9" w:rsidRDefault="00C53E01" w:rsidP="00C53E01">
      <w:pPr>
        <w:tabs>
          <w:tab w:val="left" w:pos="1418"/>
          <w:tab w:val="right" w:pos="9072"/>
        </w:tabs>
        <w:spacing w:after="0"/>
        <w:ind w:left="851"/>
        <w:rPr>
          <w:rFonts w:cs="Times New Roman"/>
        </w:rPr>
      </w:pPr>
    </w:p>
    <w:p w14:paraId="6F2323AB" w14:textId="77777777" w:rsidR="00C53E01" w:rsidRPr="00C222A9" w:rsidRDefault="005B1750"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 xml:space="preserve">Kukorica </w:t>
      </w:r>
      <w:r w:rsidR="00AD4490" w:rsidRPr="00C222A9">
        <w:rPr>
          <w:rFonts w:cs="Times New Roman"/>
          <w:b/>
          <w:i/>
        </w:rPr>
        <w:t>betakarítás gépei</w:t>
      </w:r>
      <w:r w:rsidR="00C53E01" w:rsidRPr="00C222A9">
        <w:rPr>
          <w:rFonts w:cs="Times New Roman"/>
          <w:b/>
          <w:i/>
        </w:rPr>
        <w:tab/>
      </w:r>
      <w:r w:rsidR="004E6107" w:rsidRPr="00C222A9">
        <w:rPr>
          <w:rFonts w:cs="Times New Roman"/>
          <w:b/>
          <w:i/>
        </w:rPr>
        <w:t>10</w:t>
      </w:r>
      <w:r w:rsidR="00C53E01" w:rsidRPr="00C222A9">
        <w:rPr>
          <w:rFonts w:cs="Times New Roman"/>
          <w:b/>
          <w:i/>
        </w:rPr>
        <w:t xml:space="preserve"> óra/</w:t>
      </w:r>
      <w:r w:rsidR="004E6107" w:rsidRPr="00C222A9">
        <w:rPr>
          <w:rFonts w:cs="Times New Roman"/>
          <w:b/>
          <w:i/>
        </w:rPr>
        <w:t>10</w:t>
      </w:r>
      <w:r w:rsidR="00C53E01" w:rsidRPr="00C222A9">
        <w:rPr>
          <w:rFonts w:cs="Times New Roman"/>
          <w:b/>
          <w:i/>
        </w:rPr>
        <w:t xml:space="preserve"> óra</w:t>
      </w:r>
    </w:p>
    <w:p w14:paraId="321C5826" w14:textId="77777777" w:rsidR="00AD4490" w:rsidRPr="00C222A9" w:rsidRDefault="00AD4490" w:rsidP="00AD4490">
      <w:pPr>
        <w:spacing w:after="0"/>
        <w:ind w:left="851"/>
        <w:rPr>
          <w:rFonts w:cs="Times New Roman"/>
        </w:rPr>
      </w:pPr>
      <w:r w:rsidRPr="00C222A9">
        <w:rPr>
          <w:rFonts w:cs="Times New Roman"/>
        </w:rPr>
        <w:t>A kukorica betakarítási módok és a keletkező végtermék.</w:t>
      </w:r>
    </w:p>
    <w:p w14:paraId="046E7B8E" w14:textId="77777777" w:rsidR="00AD4490" w:rsidRPr="00C222A9" w:rsidRDefault="00AD4490" w:rsidP="00AD4490">
      <w:pPr>
        <w:spacing w:after="0"/>
        <w:ind w:left="851"/>
        <w:rPr>
          <w:rFonts w:cs="Times New Roman"/>
        </w:rPr>
      </w:pPr>
      <w:r w:rsidRPr="00C222A9">
        <w:rPr>
          <w:rFonts w:cs="Times New Roman"/>
        </w:rPr>
        <w:t xml:space="preserve">A betakarító gépekkel szemben támasztott </w:t>
      </w:r>
      <w:proofErr w:type="spellStart"/>
      <w:r w:rsidRPr="00C222A9">
        <w:rPr>
          <w:rFonts w:cs="Times New Roman"/>
        </w:rPr>
        <w:t>agro-</w:t>
      </w:r>
      <w:proofErr w:type="spellEnd"/>
      <w:r w:rsidRPr="00C222A9">
        <w:rPr>
          <w:rFonts w:cs="Times New Roman"/>
        </w:rPr>
        <w:t xml:space="preserve"> és </w:t>
      </w:r>
      <w:proofErr w:type="spellStart"/>
      <w:r w:rsidRPr="00C222A9">
        <w:rPr>
          <w:rFonts w:cs="Times New Roman"/>
        </w:rPr>
        <w:t>zootechnikai</w:t>
      </w:r>
      <w:proofErr w:type="spellEnd"/>
      <w:r w:rsidRPr="00C222A9">
        <w:rPr>
          <w:rFonts w:cs="Times New Roman"/>
        </w:rPr>
        <w:t>, műszaki követelmények.</w:t>
      </w:r>
    </w:p>
    <w:p w14:paraId="1D86B095" w14:textId="77777777" w:rsidR="00AD4490" w:rsidRPr="00C222A9" w:rsidRDefault="00AD4490" w:rsidP="00AD4490">
      <w:pPr>
        <w:spacing w:after="0"/>
        <w:ind w:left="851"/>
        <w:rPr>
          <w:rFonts w:cs="Times New Roman"/>
        </w:rPr>
      </w:pPr>
      <w:r w:rsidRPr="00C222A9">
        <w:rPr>
          <w:rFonts w:cs="Times New Roman"/>
        </w:rPr>
        <w:t>A betakarító gépek csoportosítása.</w:t>
      </w:r>
    </w:p>
    <w:p w14:paraId="53310E3B" w14:textId="77777777" w:rsidR="00AD4490" w:rsidRPr="00C222A9" w:rsidRDefault="00AD4490" w:rsidP="00AD4490">
      <w:pPr>
        <w:spacing w:after="0"/>
        <w:ind w:left="851"/>
        <w:rPr>
          <w:rFonts w:cs="Times New Roman"/>
        </w:rPr>
      </w:pPr>
      <w:r w:rsidRPr="00C222A9">
        <w:rPr>
          <w:rFonts w:cs="Times New Roman"/>
        </w:rPr>
        <w:t>A csőtörés elve, a csőtörő adapter szerkezeti felépítése, működése, beállítása, felszerelése az arató-cséplő gépre.</w:t>
      </w:r>
    </w:p>
    <w:p w14:paraId="1BFBDFED" w14:textId="77777777" w:rsidR="00AD4490" w:rsidRPr="00C222A9" w:rsidRDefault="00AD4490" w:rsidP="00AD4490">
      <w:pPr>
        <w:spacing w:after="0"/>
        <w:ind w:left="851"/>
        <w:rPr>
          <w:rFonts w:cs="Times New Roman"/>
        </w:rPr>
      </w:pPr>
      <w:r w:rsidRPr="00C222A9">
        <w:rPr>
          <w:rFonts w:cs="Times New Roman"/>
        </w:rPr>
        <w:t>Az arató-cséplő gép átszerelése morzsolásos kukorica betakarításra és szem csutka keverék betakarítására.</w:t>
      </w:r>
    </w:p>
    <w:p w14:paraId="28CA4F8E" w14:textId="77777777" w:rsidR="00AD4490" w:rsidRPr="00C222A9" w:rsidRDefault="00AD4490" w:rsidP="00AD4490">
      <w:pPr>
        <w:spacing w:after="0"/>
        <w:ind w:left="851"/>
        <w:rPr>
          <w:rFonts w:cs="Times New Roman"/>
        </w:rPr>
      </w:pPr>
      <w:r w:rsidRPr="00C222A9">
        <w:rPr>
          <w:rFonts w:cs="Times New Roman"/>
        </w:rPr>
        <w:t>A gép beállítása, üzemeltetési próbája.</w:t>
      </w:r>
    </w:p>
    <w:p w14:paraId="745AC6DC" w14:textId="77777777" w:rsidR="00AD4490" w:rsidRPr="00C222A9" w:rsidRDefault="00AD4490" w:rsidP="00AD4490">
      <w:pPr>
        <w:spacing w:after="0"/>
        <w:ind w:left="851"/>
        <w:rPr>
          <w:rFonts w:cs="Times New Roman"/>
        </w:rPr>
      </w:pPr>
      <w:r w:rsidRPr="00C222A9">
        <w:rPr>
          <w:rFonts w:cs="Times New Roman"/>
        </w:rPr>
        <w:t>A kukoricaszár kezelése, zúzása, aláforgatása.</w:t>
      </w:r>
    </w:p>
    <w:p w14:paraId="598BE2AD" w14:textId="77777777" w:rsidR="00AD4490" w:rsidRPr="00C222A9" w:rsidRDefault="00AD4490" w:rsidP="00AD4490">
      <w:pPr>
        <w:spacing w:after="0"/>
        <w:ind w:left="851"/>
        <w:rPr>
          <w:rFonts w:cs="Times New Roman"/>
        </w:rPr>
      </w:pPr>
      <w:r w:rsidRPr="00C222A9">
        <w:rPr>
          <w:rFonts w:cs="Times New Roman"/>
        </w:rPr>
        <w:t>A csöves kukorica betakarításának gépei.</w:t>
      </w:r>
    </w:p>
    <w:p w14:paraId="6683F152" w14:textId="77777777" w:rsidR="00AD4490" w:rsidRPr="00C222A9" w:rsidRDefault="00AD4490" w:rsidP="00AD4490">
      <w:pPr>
        <w:spacing w:after="0"/>
        <w:ind w:left="851"/>
        <w:rPr>
          <w:rFonts w:cs="Times New Roman"/>
        </w:rPr>
      </w:pPr>
      <w:r w:rsidRPr="00C222A9">
        <w:rPr>
          <w:rFonts w:cs="Times New Roman"/>
        </w:rPr>
        <w:t>A betakarító gépek szerkezeti felépítése, működése, beállítása, üzemeltetési próbája.</w:t>
      </w:r>
    </w:p>
    <w:p w14:paraId="6ECDB4E5" w14:textId="77777777" w:rsidR="00AD4490" w:rsidRPr="00C222A9" w:rsidRDefault="00AD4490" w:rsidP="00AD4490">
      <w:pPr>
        <w:spacing w:after="0"/>
        <w:ind w:left="851"/>
        <w:rPr>
          <w:rFonts w:cs="Times New Roman"/>
        </w:rPr>
      </w:pPr>
      <w:r w:rsidRPr="00C222A9">
        <w:rPr>
          <w:rFonts w:cs="Times New Roman"/>
        </w:rPr>
        <w:t>Fosztó szerkezetek működése.</w:t>
      </w:r>
    </w:p>
    <w:p w14:paraId="64A1BAC9" w14:textId="77777777" w:rsidR="00AD4490" w:rsidRPr="00C222A9" w:rsidRDefault="00AD4490" w:rsidP="00AD4490">
      <w:pPr>
        <w:spacing w:after="0"/>
        <w:ind w:left="851"/>
        <w:rPr>
          <w:rFonts w:cs="Times New Roman"/>
        </w:rPr>
      </w:pPr>
      <w:r w:rsidRPr="00C222A9">
        <w:rPr>
          <w:rFonts w:cs="Times New Roman"/>
        </w:rPr>
        <w:t>Az önjáró csőtörő-fosztó betakarítógépek üzemeltetési próbája, kiszolgálása.</w:t>
      </w:r>
    </w:p>
    <w:p w14:paraId="2B87AC21" w14:textId="77777777" w:rsidR="00C53E01" w:rsidRPr="00C222A9" w:rsidRDefault="00AD4490" w:rsidP="00AD4490">
      <w:pPr>
        <w:spacing w:after="0"/>
        <w:ind w:left="851"/>
        <w:rPr>
          <w:rFonts w:cs="Times New Roman"/>
        </w:rPr>
      </w:pPr>
      <w:r w:rsidRPr="00C222A9">
        <w:rPr>
          <w:rFonts w:cs="Times New Roman"/>
        </w:rPr>
        <w:t>A kukorica betakarítás gépeire vonatkozó munka-, tűz- és környezetvédelmi előírások.</w:t>
      </w:r>
    </w:p>
    <w:p w14:paraId="0EE3322D" w14:textId="77777777" w:rsidR="00C53E01" w:rsidRPr="00C222A9" w:rsidRDefault="00C53E01" w:rsidP="00C53E01">
      <w:pPr>
        <w:tabs>
          <w:tab w:val="left" w:pos="1418"/>
          <w:tab w:val="right" w:pos="9072"/>
        </w:tabs>
        <w:spacing w:after="0"/>
        <w:ind w:left="851"/>
        <w:rPr>
          <w:rFonts w:cs="Times New Roman"/>
        </w:rPr>
      </w:pPr>
    </w:p>
    <w:p w14:paraId="3D08A710" w14:textId="77777777" w:rsidR="00C53E01" w:rsidRPr="00C222A9" w:rsidRDefault="00AD4490"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Szemes termények utókezelésének gépei</w:t>
      </w:r>
      <w:r w:rsidR="00C53E01" w:rsidRPr="00C222A9">
        <w:rPr>
          <w:rFonts w:cs="Times New Roman"/>
          <w:b/>
          <w:i/>
        </w:rPr>
        <w:tab/>
      </w:r>
      <w:r w:rsidR="004E6107" w:rsidRPr="00C222A9">
        <w:rPr>
          <w:rFonts w:cs="Times New Roman"/>
          <w:b/>
          <w:i/>
        </w:rPr>
        <w:t>10</w:t>
      </w:r>
      <w:r w:rsidR="00C53E01" w:rsidRPr="00C222A9">
        <w:rPr>
          <w:rFonts w:cs="Times New Roman"/>
          <w:b/>
          <w:i/>
        </w:rPr>
        <w:t xml:space="preserve"> óra/</w:t>
      </w:r>
      <w:r w:rsidR="004E6107" w:rsidRPr="00C222A9">
        <w:rPr>
          <w:rFonts w:cs="Times New Roman"/>
          <w:b/>
          <w:i/>
        </w:rPr>
        <w:t>10</w:t>
      </w:r>
      <w:r w:rsidR="00C53E01" w:rsidRPr="00C222A9">
        <w:rPr>
          <w:rFonts w:cs="Times New Roman"/>
          <w:b/>
          <w:i/>
        </w:rPr>
        <w:t xml:space="preserve"> óra</w:t>
      </w:r>
    </w:p>
    <w:p w14:paraId="0FFDEBEE" w14:textId="77777777" w:rsidR="00AD4490" w:rsidRPr="00C222A9" w:rsidRDefault="00AD4490" w:rsidP="00AD4490">
      <w:pPr>
        <w:spacing w:after="0"/>
        <w:ind w:left="851"/>
        <w:rPr>
          <w:rFonts w:cs="Times New Roman"/>
        </w:rPr>
      </w:pPr>
      <w:r w:rsidRPr="00C222A9">
        <w:rPr>
          <w:rFonts w:cs="Times New Roman"/>
        </w:rPr>
        <w:t>Az utókezelés fogalma és műveletei: tisztítás, osztályozás, szárítás, tárolás.</w:t>
      </w:r>
    </w:p>
    <w:p w14:paraId="1B50B825" w14:textId="77777777" w:rsidR="00AD4490" w:rsidRPr="00C222A9" w:rsidRDefault="00AD4490" w:rsidP="00AD4490">
      <w:pPr>
        <w:spacing w:after="0"/>
        <w:ind w:left="851"/>
        <w:rPr>
          <w:rFonts w:cs="Times New Roman"/>
        </w:rPr>
      </w:pPr>
      <w:r w:rsidRPr="00C222A9">
        <w:rPr>
          <w:rFonts w:cs="Times New Roman"/>
        </w:rPr>
        <w:lastRenderedPageBreak/>
        <w:t>Tisztítás-osztályozás:</w:t>
      </w:r>
    </w:p>
    <w:p w14:paraId="02B51D24" w14:textId="77777777" w:rsidR="00AD4490" w:rsidRPr="00C222A9" w:rsidRDefault="00AD4490" w:rsidP="00AD4490">
      <w:pPr>
        <w:spacing w:after="0"/>
        <w:ind w:left="851"/>
        <w:rPr>
          <w:rFonts w:cs="Times New Roman"/>
        </w:rPr>
      </w:pPr>
      <w:r w:rsidRPr="00C222A9">
        <w:rPr>
          <w:rFonts w:cs="Times New Roman"/>
        </w:rPr>
        <w:t>- a magtisztítás és osztályozás fogalma, jelentősége,</w:t>
      </w:r>
    </w:p>
    <w:p w14:paraId="792B9C4E" w14:textId="77777777" w:rsidR="00AD4490" w:rsidRPr="00C222A9" w:rsidRDefault="00AD4490" w:rsidP="00AD4490">
      <w:pPr>
        <w:spacing w:after="0"/>
        <w:ind w:left="851"/>
        <w:rPr>
          <w:rFonts w:cs="Times New Roman"/>
        </w:rPr>
      </w:pPr>
      <w:r w:rsidRPr="00C222A9">
        <w:rPr>
          <w:rFonts w:cs="Times New Roman"/>
        </w:rPr>
        <w:t>- a magvak fizikai tulajdonságai és az elválasztás elve,</w:t>
      </w:r>
    </w:p>
    <w:p w14:paraId="19185F51" w14:textId="77777777" w:rsidR="00AD4490" w:rsidRPr="00C222A9" w:rsidRDefault="00AD4490" w:rsidP="00AD4490">
      <w:pPr>
        <w:spacing w:after="0"/>
        <w:ind w:left="851"/>
        <w:rPr>
          <w:rFonts w:cs="Times New Roman"/>
        </w:rPr>
      </w:pPr>
      <w:r w:rsidRPr="00C222A9">
        <w:rPr>
          <w:rFonts w:cs="Times New Roman"/>
        </w:rPr>
        <w:t>- elválasztás a méret, alak, lebegőképesség, gördülékenység, rugalmasság, felületi érdesség, sűrűség, összetett fizikai tulajdonság, szín, elektrosztatikai tulajdonság alapján,</w:t>
      </w:r>
    </w:p>
    <w:p w14:paraId="570D5E19" w14:textId="77777777" w:rsidR="00AD4490" w:rsidRPr="00C222A9" w:rsidRDefault="00AD4490" w:rsidP="00AD4490">
      <w:pPr>
        <w:spacing w:after="0"/>
        <w:ind w:left="851"/>
        <w:rPr>
          <w:rFonts w:cs="Times New Roman"/>
        </w:rPr>
      </w:pPr>
      <w:r w:rsidRPr="00C222A9">
        <w:rPr>
          <w:rFonts w:cs="Times New Roman"/>
        </w:rPr>
        <w:t>- magtisztítás és osztályozás gépei. A gépek szerkezeti felépítése, működése, beállítása, üzemeltetése,</w:t>
      </w:r>
    </w:p>
    <w:p w14:paraId="36DFBD59" w14:textId="77777777" w:rsidR="00AD4490" w:rsidRPr="00C222A9" w:rsidRDefault="00AD4490" w:rsidP="00AD4490">
      <w:pPr>
        <w:spacing w:after="0"/>
        <w:ind w:left="851"/>
        <w:rPr>
          <w:rFonts w:cs="Times New Roman"/>
        </w:rPr>
      </w:pPr>
      <w:r w:rsidRPr="00C222A9">
        <w:rPr>
          <w:rFonts w:cs="Times New Roman"/>
        </w:rPr>
        <w:t>- magtisztító és vetőmag feldolgozó üzemek gépei és technológiai eljárásai.</w:t>
      </w:r>
    </w:p>
    <w:p w14:paraId="406FD81F" w14:textId="77777777" w:rsidR="00AD4490" w:rsidRPr="00C222A9" w:rsidRDefault="00AD4490" w:rsidP="00AD4490">
      <w:pPr>
        <w:spacing w:after="0"/>
        <w:ind w:left="851"/>
        <w:rPr>
          <w:rFonts w:cs="Times New Roman"/>
        </w:rPr>
      </w:pPr>
      <w:r w:rsidRPr="00C222A9">
        <w:rPr>
          <w:rFonts w:cs="Times New Roman"/>
        </w:rPr>
        <w:t>Szárítás:</w:t>
      </w:r>
    </w:p>
    <w:p w14:paraId="1DC30078" w14:textId="77777777" w:rsidR="00AD4490" w:rsidRPr="00C222A9" w:rsidRDefault="00AD4490" w:rsidP="00AD4490">
      <w:pPr>
        <w:spacing w:after="0"/>
        <w:ind w:left="851"/>
        <w:rPr>
          <w:rFonts w:cs="Times New Roman"/>
        </w:rPr>
      </w:pPr>
      <w:r w:rsidRPr="00C222A9">
        <w:rPr>
          <w:rFonts w:cs="Times New Roman"/>
        </w:rPr>
        <w:t>- a szemes termények szárításának elmélete, a magvak kémiai összetevői és a szárítás összefüggései,</w:t>
      </w:r>
    </w:p>
    <w:p w14:paraId="5CF5C1F3" w14:textId="77777777" w:rsidR="00AD4490" w:rsidRPr="00C222A9" w:rsidRDefault="00AD4490" w:rsidP="00AD4490">
      <w:pPr>
        <w:spacing w:after="0"/>
        <w:ind w:left="851"/>
        <w:rPr>
          <w:rFonts w:cs="Times New Roman"/>
        </w:rPr>
      </w:pPr>
      <w:r w:rsidRPr="00C222A9">
        <w:rPr>
          <w:rFonts w:cs="Times New Roman"/>
        </w:rPr>
        <w:t>- a vízelvonás folyamata és hőigénye. Az elvont vízmennyiség és a szükséges energiamennyiség számítása,</w:t>
      </w:r>
    </w:p>
    <w:p w14:paraId="5B1E769F" w14:textId="77777777" w:rsidR="00AD4490" w:rsidRPr="00C222A9" w:rsidRDefault="00AD4490" w:rsidP="00AD4490">
      <w:pPr>
        <w:spacing w:after="0"/>
        <w:ind w:left="851"/>
        <w:rPr>
          <w:rFonts w:cs="Times New Roman"/>
        </w:rPr>
      </w:pPr>
      <w:r w:rsidRPr="00C222A9">
        <w:rPr>
          <w:rFonts w:cs="Times New Roman"/>
        </w:rPr>
        <w:t>- a szemes terményszárítók csoportosítása,</w:t>
      </w:r>
    </w:p>
    <w:p w14:paraId="3AB98874" w14:textId="77777777" w:rsidR="00AD4490" w:rsidRPr="00C222A9" w:rsidRDefault="00AD4490" w:rsidP="00AD4490">
      <w:pPr>
        <w:spacing w:after="0"/>
        <w:ind w:left="851"/>
        <w:rPr>
          <w:rFonts w:cs="Times New Roman"/>
        </w:rPr>
      </w:pPr>
      <w:r w:rsidRPr="00C222A9">
        <w:rPr>
          <w:rFonts w:cs="Times New Roman"/>
        </w:rPr>
        <w:t>- a szárítók szerkezeti felépítése, működése, energiatakarékos üzeme,</w:t>
      </w:r>
    </w:p>
    <w:p w14:paraId="7AB4AA0C" w14:textId="77777777" w:rsidR="00AD4490" w:rsidRPr="00C222A9" w:rsidRDefault="00AD4490" w:rsidP="00AD4490">
      <w:pPr>
        <w:spacing w:after="0"/>
        <w:ind w:left="851"/>
        <w:rPr>
          <w:rFonts w:cs="Times New Roman"/>
        </w:rPr>
      </w:pPr>
      <w:r w:rsidRPr="00C222A9">
        <w:rPr>
          <w:rFonts w:cs="Times New Roman"/>
        </w:rPr>
        <w:t>- a szárítást segítő automatikus jelző és szabályozó berendezések,</w:t>
      </w:r>
    </w:p>
    <w:p w14:paraId="7FEC7B60" w14:textId="77777777" w:rsidR="00AD4490" w:rsidRPr="00C222A9" w:rsidRDefault="00AD4490" w:rsidP="00AD4490">
      <w:pPr>
        <w:spacing w:after="0"/>
        <w:ind w:left="851"/>
        <w:rPr>
          <w:rFonts w:cs="Times New Roman"/>
        </w:rPr>
      </w:pPr>
      <w:r w:rsidRPr="00C222A9">
        <w:rPr>
          <w:rFonts w:cs="Times New Roman"/>
        </w:rPr>
        <w:t>- a szárítás technológiai folyamata a nyersáru beérkezésétől a tárházig.</w:t>
      </w:r>
    </w:p>
    <w:p w14:paraId="2E461D2B" w14:textId="77777777" w:rsidR="00AD4490" w:rsidRPr="00C222A9" w:rsidRDefault="00AD4490" w:rsidP="00AD4490">
      <w:pPr>
        <w:spacing w:after="0"/>
        <w:ind w:left="851"/>
        <w:rPr>
          <w:rFonts w:cs="Times New Roman"/>
        </w:rPr>
      </w:pPr>
      <w:r w:rsidRPr="00C222A9">
        <w:rPr>
          <w:rFonts w:cs="Times New Roman"/>
        </w:rPr>
        <w:t>Tárolás:</w:t>
      </w:r>
    </w:p>
    <w:p w14:paraId="52D9C7DF" w14:textId="77777777" w:rsidR="00AD4490" w:rsidRPr="00C222A9" w:rsidRDefault="00AD4490" w:rsidP="00AD4490">
      <w:pPr>
        <w:spacing w:after="0"/>
        <w:ind w:left="851"/>
        <w:rPr>
          <w:rFonts w:cs="Times New Roman"/>
        </w:rPr>
      </w:pPr>
      <w:r w:rsidRPr="00C222A9">
        <w:rPr>
          <w:rFonts w:cs="Times New Roman"/>
        </w:rPr>
        <w:t>- a tárolás, raktározás jelentősége,</w:t>
      </w:r>
    </w:p>
    <w:p w14:paraId="07D59A45" w14:textId="77777777" w:rsidR="00AD4490" w:rsidRPr="00C222A9" w:rsidRDefault="00AD4490" w:rsidP="00AD4490">
      <w:pPr>
        <w:spacing w:after="0"/>
        <w:ind w:left="851"/>
        <w:rPr>
          <w:rFonts w:cs="Times New Roman"/>
        </w:rPr>
      </w:pPr>
      <w:r w:rsidRPr="00C222A9">
        <w:rPr>
          <w:rFonts w:cs="Times New Roman"/>
        </w:rPr>
        <w:t>- a korszerű tárolás és raktározás feltételrendszere,</w:t>
      </w:r>
    </w:p>
    <w:p w14:paraId="288BFDE5" w14:textId="77777777" w:rsidR="00AD4490" w:rsidRPr="00C222A9" w:rsidRDefault="00AD4490" w:rsidP="00AD4490">
      <w:pPr>
        <w:spacing w:after="0"/>
        <w:ind w:left="851"/>
        <w:rPr>
          <w:rFonts w:cs="Times New Roman"/>
        </w:rPr>
      </w:pPr>
      <w:r w:rsidRPr="00C222A9">
        <w:rPr>
          <w:rFonts w:cs="Times New Roman"/>
        </w:rPr>
        <w:t>- zárt és nyitott tárolóterek, hűtőtároló raktárak, tárházak,</w:t>
      </w:r>
    </w:p>
    <w:p w14:paraId="1D97EFD8" w14:textId="77777777" w:rsidR="00AD4490" w:rsidRPr="00C222A9" w:rsidRDefault="00AD4490" w:rsidP="00AD4490">
      <w:pPr>
        <w:spacing w:after="0"/>
        <w:ind w:left="851"/>
        <w:rPr>
          <w:rFonts w:cs="Times New Roman"/>
        </w:rPr>
      </w:pPr>
      <w:r w:rsidRPr="00C222A9">
        <w:rPr>
          <w:rFonts w:cs="Times New Roman"/>
        </w:rPr>
        <w:t>- szemes termények és ipari eredetű anyagok raktározása,</w:t>
      </w:r>
    </w:p>
    <w:p w14:paraId="68D8E70A" w14:textId="77777777" w:rsidR="00AD4490" w:rsidRPr="00C222A9" w:rsidRDefault="00AD4490" w:rsidP="00AD4490">
      <w:pPr>
        <w:spacing w:after="0"/>
        <w:ind w:left="851"/>
        <w:rPr>
          <w:rFonts w:cs="Times New Roman"/>
        </w:rPr>
      </w:pPr>
      <w:r w:rsidRPr="00C222A9">
        <w:rPr>
          <w:rFonts w:cs="Times New Roman"/>
        </w:rPr>
        <w:t>- a tárolás és raktározás gépészeti berendezései,</w:t>
      </w:r>
    </w:p>
    <w:p w14:paraId="642465F7" w14:textId="77777777" w:rsidR="00C53E01" w:rsidRPr="00C222A9" w:rsidRDefault="00AD4490" w:rsidP="00AD4490">
      <w:pPr>
        <w:spacing w:after="0"/>
        <w:ind w:left="851"/>
        <w:rPr>
          <w:rFonts w:cs="Times New Roman"/>
        </w:rPr>
      </w:pPr>
      <w:r w:rsidRPr="00C222A9">
        <w:rPr>
          <w:rFonts w:cs="Times New Roman"/>
        </w:rPr>
        <w:t>A szemes termények utókezelésének gépei tárolás és raktározás munka-, tűz- és környezetvédelmi előírásai.</w:t>
      </w:r>
    </w:p>
    <w:p w14:paraId="63688DD2" w14:textId="77777777" w:rsidR="00C53E01" w:rsidRPr="00C222A9" w:rsidRDefault="00C53E01" w:rsidP="00C53E01">
      <w:pPr>
        <w:tabs>
          <w:tab w:val="left" w:pos="1418"/>
          <w:tab w:val="right" w:pos="9072"/>
        </w:tabs>
        <w:spacing w:after="0"/>
        <w:ind w:left="851"/>
        <w:rPr>
          <w:rFonts w:cs="Times New Roman"/>
        </w:rPr>
      </w:pPr>
    </w:p>
    <w:p w14:paraId="3D158A01" w14:textId="77777777" w:rsidR="00C53E01" w:rsidRPr="00C222A9" w:rsidRDefault="00AD4490"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Burgonya betakarításának gépei</w:t>
      </w:r>
      <w:r w:rsidR="00C53E01" w:rsidRPr="00C222A9">
        <w:rPr>
          <w:rFonts w:cs="Times New Roman"/>
          <w:b/>
          <w:i/>
        </w:rPr>
        <w:tab/>
      </w:r>
      <w:r w:rsidR="002A08F5" w:rsidRPr="00C222A9">
        <w:rPr>
          <w:rFonts w:cs="Times New Roman"/>
          <w:b/>
          <w:i/>
        </w:rPr>
        <w:t>6</w:t>
      </w:r>
      <w:r w:rsidR="00C53E01" w:rsidRPr="00C222A9">
        <w:rPr>
          <w:rFonts w:cs="Times New Roman"/>
          <w:b/>
          <w:i/>
        </w:rPr>
        <w:t xml:space="preserve"> óra/</w:t>
      </w:r>
      <w:r w:rsidR="002A08F5" w:rsidRPr="00C222A9">
        <w:rPr>
          <w:rFonts w:cs="Times New Roman"/>
          <w:b/>
          <w:i/>
        </w:rPr>
        <w:t>6</w:t>
      </w:r>
      <w:r w:rsidR="00C53E01" w:rsidRPr="00C222A9">
        <w:rPr>
          <w:rFonts w:cs="Times New Roman"/>
          <w:b/>
          <w:i/>
        </w:rPr>
        <w:t xml:space="preserve"> óra</w:t>
      </w:r>
    </w:p>
    <w:p w14:paraId="7E5C2499" w14:textId="77777777" w:rsidR="00AD4490" w:rsidRPr="00C222A9" w:rsidRDefault="00AD4490" w:rsidP="00AD4490">
      <w:pPr>
        <w:spacing w:after="0"/>
        <w:ind w:left="851"/>
        <w:rPr>
          <w:rFonts w:cs="Times New Roman"/>
        </w:rPr>
      </w:pPr>
      <w:r w:rsidRPr="00C222A9">
        <w:rPr>
          <w:rFonts w:cs="Times New Roman"/>
        </w:rPr>
        <w:t>A burgonya betakarító gépekkel szemben támasztott követelmények.</w:t>
      </w:r>
    </w:p>
    <w:p w14:paraId="2FF4F26D" w14:textId="77777777" w:rsidR="00AD4490" w:rsidRPr="00C222A9" w:rsidRDefault="00AD4490" w:rsidP="00AD4490">
      <w:pPr>
        <w:spacing w:after="0"/>
        <w:ind w:left="851"/>
        <w:rPr>
          <w:rFonts w:cs="Times New Roman"/>
        </w:rPr>
      </w:pPr>
      <w:r w:rsidRPr="00C222A9">
        <w:rPr>
          <w:rFonts w:cs="Times New Roman"/>
        </w:rPr>
        <w:t>A burgonya betakarítási módok.</w:t>
      </w:r>
    </w:p>
    <w:p w14:paraId="6305085A" w14:textId="77777777" w:rsidR="00AD4490" w:rsidRPr="00C222A9" w:rsidRDefault="00AD4490" w:rsidP="00AD4490">
      <w:pPr>
        <w:spacing w:after="0"/>
        <w:ind w:left="851"/>
        <w:rPr>
          <w:rFonts w:cs="Times New Roman"/>
        </w:rPr>
      </w:pPr>
      <w:r w:rsidRPr="00C222A9">
        <w:rPr>
          <w:rFonts w:cs="Times New Roman"/>
        </w:rPr>
        <w:t>A burgonyaszár eltávolításának módjai és gépei.</w:t>
      </w:r>
    </w:p>
    <w:p w14:paraId="531E4CD8" w14:textId="77777777" w:rsidR="00AD4490" w:rsidRPr="00C222A9" w:rsidRDefault="00AD4490" w:rsidP="00AD4490">
      <w:pPr>
        <w:spacing w:after="0"/>
        <w:ind w:left="851"/>
        <w:rPr>
          <w:rFonts w:cs="Times New Roman"/>
        </w:rPr>
      </w:pPr>
      <w:r w:rsidRPr="00C222A9">
        <w:rPr>
          <w:rFonts w:cs="Times New Roman"/>
        </w:rPr>
        <w:t>A burgonyabetakarító gépek általános szerkezeti felépítése, működése, beállítások.</w:t>
      </w:r>
    </w:p>
    <w:p w14:paraId="4C76E6BD" w14:textId="77777777" w:rsidR="00AD4490" w:rsidRPr="00C222A9" w:rsidRDefault="00AD4490" w:rsidP="00AD4490">
      <w:pPr>
        <w:spacing w:after="0"/>
        <w:ind w:left="851"/>
        <w:rPr>
          <w:rFonts w:cs="Times New Roman"/>
        </w:rPr>
      </w:pPr>
      <w:r w:rsidRPr="00C222A9">
        <w:rPr>
          <w:rFonts w:cs="Times New Roman"/>
        </w:rPr>
        <w:t xml:space="preserve">Alkalmazott betakarítógépek: </w:t>
      </w:r>
    </w:p>
    <w:p w14:paraId="087ECC90" w14:textId="77777777" w:rsidR="00AD4490" w:rsidRPr="00C222A9" w:rsidRDefault="00AD4490" w:rsidP="00AD4490">
      <w:pPr>
        <w:spacing w:after="0"/>
        <w:ind w:left="851"/>
        <w:rPr>
          <w:rFonts w:cs="Times New Roman"/>
        </w:rPr>
      </w:pPr>
      <w:r w:rsidRPr="00C222A9">
        <w:rPr>
          <w:rFonts w:cs="Times New Roman"/>
        </w:rPr>
        <w:t xml:space="preserve">- kiszedő, tisztító, </w:t>
      </w:r>
      <w:proofErr w:type="spellStart"/>
      <w:r w:rsidRPr="00C222A9">
        <w:rPr>
          <w:rFonts w:cs="Times New Roman"/>
        </w:rPr>
        <w:t>kocsirakó</w:t>
      </w:r>
      <w:proofErr w:type="spellEnd"/>
      <w:r w:rsidRPr="00C222A9">
        <w:rPr>
          <w:rFonts w:cs="Times New Roman"/>
        </w:rPr>
        <w:t xml:space="preserve">, </w:t>
      </w:r>
    </w:p>
    <w:p w14:paraId="037A5302" w14:textId="77777777" w:rsidR="00AD4490" w:rsidRPr="00C222A9" w:rsidRDefault="00AD4490" w:rsidP="00AD4490">
      <w:pPr>
        <w:spacing w:after="0"/>
        <w:ind w:left="851"/>
        <w:rPr>
          <w:rFonts w:cs="Times New Roman"/>
        </w:rPr>
      </w:pPr>
      <w:r w:rsidRPr="00C222A9">
        <w:rPr>
          <w:rFonts w:cs="Times New Roman"/>
        </w:rPr>
        <w:t>- burgonyakombájn.</w:t>
      </w:r>
    </w:p>
    <w:p w14:paraId="06CF2B07" w14:textId="77777777" w:rsidR="00AD4490" w:rsidRPr="00C222A9" w:rsidRDefault="00AD4490" w:rsidP="00AD4490">
      <w:pPr>
        <w:spacing w:after="0"/>
        <w:ind w:left="851"/>
        <w:rPr>
          <w:rFonts w:cs="Times New Roman"/>
        </w:rPr>
      </w:pPr>
      <w:r w:rsidRPr="00C222A9">
        <w:rPr>
          <w:rFonts w:cs="Times New Roman"/>
        </w:rPr>
        <w:t>A burgonya betakarító gépek üzemeltetési próbája, munkájának szervezése.</w:t>
      </w:r>
    </w:p>
    <w:p w14:paraId="54B260F7" w14:textId="77777777" w:rsidR="00AD4490" w:rsidRPr="00C222A9" w:rsidRDefault="00AD4490" w:rsidP="00AD4490">
      <w:pPr>
        <w:spacing w:after="0"/>
        <w:ind w:left="851"/>
        <w:rPr>
          <w:rFonts w:cs="Times New Roman"/>
        </w:rPr>
      </w:pPr>
      <w:r w:rsidRPr="00C222A9">
        <w:rPr>
          <w:rFonts w:cs="Times New Roman"/>
        </w:rPr>
        <w:t>A burgonya tárolása, a tárházak gépei: tisztító, osztályozó, válogató gépek szerkezeti felépítése, működése, beállítása.</w:t>
      </w:r>
    </w:p>
    <w:p w14:paraId="5A3ED120" w14:textId="77777777" w:rsidR="00C53E01" w:rsidRDefault="00AD4490" w:rsidP="00AD4490">
      <w:pPr>
        <w:spacing w:after="0"/>
        <w:ind w:left="851"/>
        <w:rPr>
          <w:rFonts w:cs="Times New Roman"/>
        </w:rPr>
      </w:pPr>
      <w:r w:rsidRPr="00C222A9">
        <w:rPr>
          <w:rFonts w:cs="Times New Roman"/>
        </w:rPr>
        <w:t>A burgonya betakarítás gépeinek munka-, tűz- és környezetvédelmi előírásai.</w:t>
      </w:r>
    </w:p>
    <w:p w14:paraId="45FFA0E7" w14:textId="77777777" w:rsidR="0070603E" w:rsidRDefault="0070603E" w:rsidP="00AD4490">
      <w:pPr>
        <w:spacing w:after="0"/>
        <w:ind w:left="851"/>
        <w:rPr>
          <w:rFonts w:cs="Times New Roman"/>
        </w:rPr>
      </w:pPr>
    </w:p>
    <w:p w14:paraId="1417F3F9" w14:textId="77777777" w:rsidR="0070603E" w:rsidRPr="00C222A9" w:rsidRDefault="0070603E"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Cukorrépa betakarítás gépei</w:t>
      </w:r>
      <w:r w:rsidRPr="00C222A9">
        <w:rPr>
          <w:rFonts w:cs="Times New Roman"/>
          <w:b/>
          <w:i/>
        </w:rPr>
        <w:tab/>
        <w:t>8 óra/8 óra</w:t>
      </w:r>
    </w:p>
    <w:p w14:paraId="75F755DF" w14:textId="77777777" w:rsidR="0070603E" w:rsidRPr="00C222A9" w:rsidRDefault="0070603E" w:rsidP="0070603E">
      <w:pPr>
        <w:spacing w:after="0"/>
        <w:ind w:left="851"/>
        <w:rPr>
          <w:rFonts w:cs="Times New Roman"/>
        </w:rPr>
      </w:pPr>
      <w:r w:rsidRPr="00C222A9">
        <w:rPr>
          <w:rFonts w:cs="Times New Roman"/>
        </w:rPr>
        <w:t>A cukorrépa betakarításának technológiái.</w:t>
      </w:r>
    </w:p>
    <w:p w14:paraId="2CA6319E" w14:textId="77777777" w:rsidR="0070603E" w:rsidRPr="00C222A9" w:rsidRDefault="0070603E" w:rsidP="0070603E">
      <w:pPr>
        <w:spacing w:after="0"/>
        <w:ind w:left="851"/>
        <w:rPr>
          <w:rFonts w:cs="Times New Roman"/>
        </w:rPr>
      </w:pPr>
      <w:r w:rsidRPr="00C222A9">
        <w:rPr>
          <w:rFonts w:cs="Times New Roman"/>
        </w:rPr>
        <w:t>A betakarítógépekkel szemben támasztott követelmények.</w:t>
      </w:r>
    </w:p>
    <w:p w14:paraId="7ECA398F" w14:textId="77777777" w:rsidR="0070603E" w:rsidRPr="00C222A9" w:rsidRDefault="0070603E" w:rsidP="0070603E">
      <w:pPr>
        <w:spacing w:after="0"/>
        <w:ind w:left="851"/>
        <w:rPr>
          <w:rFonts w:cs="Times New Roman"/>
        </w:rPr>
      </w:pPr>
      <w:r w:rsidRPr="00C222A9">
        <w:rPr>
          <w:rFonts w:cs="Times New Roman"/>
        </w:rPr>
        <w:t>A betakarítógépek fő szerkezeti egységei:</w:t>
      </w:r>
    </w:p>
    <w:p w14:paraId="2F0F27E0" w14:textId="77777777" w:rsidR="0070603E" w:rsidRPr="00C222A9" w:rsidRDefault="0070603E" w:rsidP="0070603E">
      <w:pPr>
        <w:spacing w:after="0"/>
        <w:ind w:left="851"/>
        <w:rPr>
          <w:rFonts w:cs="Times New Roman"/>
        </w:rPr>
      </w:pPr>
      <w:r w:rsidRPr="00C222A9">
        <w:rPr>
          <w:rFonts w:cs="Times New Roman"/>
        </w:rPr>
        <w:t>- fejező szerkezetek,</w:t>
      </w:r>
    </w:p>
    <w:p w14:paraId="737978D7" w14:textId="77777777" w:rsidR="0070603E" w:rsidRPr="00C222A9" w:rsidRDefault="0070603E" w:rsidP="0070603E">
      <w:pPr>
        <w:spacing w:after="0"/>
        <w:ind w:left="851"/>
        <w:rPr>
          <w:rFonts w:cs="Times New Roman"/>
        </w:rPr>
      </w:pPr>
      <w:r w:rsidRPr="00C222A9">
        <w:rPr>
          <w:rFonts w:cs="Times New Roman"/>
        </w:rPr>
        <w:t xml:space="preserve">- kiszedő szerkezetek, </w:t>
      </w:r>
    </w:p>
    <w:p w14:paraId="161DC05A" w14:textId="77777777" w:rsidR="0070603E" w:rsidRPr="00C222A9" w:rsidRDefault="0070603E" w:rsidP="0070603E">
      <w:pPr>
        <w:spacing w:after="0"/>
        <w:ind w:left="851"/>
        <w:rPr>
          <w:rFonts w:cs="Times New Roman"/>
        </w:rPr>
      </w:pPr>
      <w:r w:rsidRPr="00C222A9">
        <w:rPr>
          <w:rFonts w:cs="Times New Roman"/>
        </w:rPr>
        <w:t>- tisztító és szállító szerkezetek.</w:t>
      </w:r>
    </w:p>
    <w:p w14:paraId="0E68F412" w14:textId="77777777" w:rsidR="0070603E" w:rsidRPr="00C222A9" w:rsidRDefault="0070603E" w:rsidP="0070603E">
      <w:pPr>
        <w:spacing w:after="0"/>
        <w:ind w:left="851"/>
        <w:rPr>
          <w:rFonts w:cs="Times New Roman"/>
        </w:rPr>
      </w:pPr>
      <w:r w:rsidRPr="00C222A9">
        <w:rPr>
          <w:rFonts w:cs="Times New Roman"/>
        </w:rPr>
        <w:t>A szerkezeti egységek feladata, működése, beállítása.</w:t>
      </w:r>
    </w:p>
    <w:p w14:paraId="6B6812EE" w14:textId="77777777" w:rsidR="0070603E" w:rsidRPr="00C222A9" w:rsidRDefault="0070603E" w:rsidP="0070603E">
      <w:pPr>
        <w:spacing w:after="0"/>
        <w:ind w:left="851"/>
        <w:rPr>
          <w:rFonts w:cs="Times New Roman"/>
        </w:rPr>
      </w:pPr>
      <w:r w:rsidRPr="00C222A9">
        <w:rPr>
          <w:rFonts w:cs="Times New Roman"/>
        </w:rPr>
        <w:t>Egy, két és hárommenetes technológiák gépeinek szerkezeti felépítése, működése, beállítása, üzemeltetési próbája.</w:t>
      </w:r>
    </w:p>
    <w:p w14:paraId="12AB1DBD" w14:textId="77777777" w:rsidR="0070603E" w:rsidRPr="00C222A9" w:rsidRDefault="0070603E" w:rsidP="0070603E">
      <w:pPr>
        <w:spacing w:after="0"/>
        <w:ind w:left="851"/>
        <w:rPr>
          <w:rFonts w:cs="Times New Roman"/>
        </w:rPr>
      </w:pPr>
      <w:r w:rsidRPr="00C222A9">
        <w:rPr>
          <w:rFonts w:cs="Times New Roman"/>
        </w:rPr>
        <w:lastRenderedPageBreak/>
        <w:t>A betakarítógépek karbantartása, javítása, műszaki kiszolgálása.</w:t>
      </w:r>
    </w:p>
    <w:p w14:paraId="49A09714" w14:textId="77777777" w:rsidR="0070603E" w:rsidRPr="00C222A9" w:rsidRDefault="0070603E" w:rsidP="0070603E">
      <w:pPr>
        <w:spacing w:after="0"/>
        <w:ind w:left="851"/>
        <w:rPr>
          <w:rFonts w:cs="Times New Roman"/>
        </w:rPr>
      </w:pPr>
      <w:r w:rsidRPr="00C222A9">
        <w:rPr>
          <w:rFonts w:cs="Times New Roman"/>
        </w:rPr>
        <w:t>A betakarítási technológiák munkaszervezési feladatai. Gépláncok szervezése.</w:t>
      </w:r>
    </w:p>
    <w:p w14:paraId="30D0B5AE" w14:textId="77777777" w:rsidR="0070603E" w:rsidRPr="00C222A9" w:rsidRDefault="0070603E" w:rsidP="0070603E">
      <w:pPr>
        <w:spacing w:after="0"/>
        <w:ind w:left="851"/>
        <w:rPr>
          <w:rFonts w:cs="Times New Roman"/>
        </w:rPr>
      </w:pPr>
      <w:r w:rsidRPr="00C222A9">
        <w:rPr>
          <w:rFonts w:cs="Times New Roman"/>
        </w:rPr>
        <w:t>A cukorrépa betakarítás gépeire vonatkozó munka-, tűz- és környezetvédelmi előírások</w:t>
      </w:r>
    </w:p>
    <w:p w14:paraId="51D69EC4" w14:textId="77777777" w:rsidR="0070603E" w:rsidRPr="00C222A9" w:rsidRDefault="0070603E" w:rsidP="0070603E">
      <w:pPr>
        <w:tabs>
          <w:tab w:val="left" w:pos="1418"/>
          <w:tab w:val="right" w:pos="9072"/>
        </w:tabs>
        <w:spacing w:after="0"/>
        <w:ind w:left="851"/>
        <w:rPr>
          <w:rFonts w:cs="Times New Roman"/>
        </w:rPr>
      </w:pPr>
    </w:p>
    <w:p w14:paraId="319594C7" w14:textId="77777777" w:rsidR="0070603E" w:rsidRPr="00C222A9" w:rsidRDefault="0070603E"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Ipari növények betakarításának gépei</w:t>
      </w:r>
      <w:r w:rsidRPr="00C222A9">
        <w:rPr>
          <w:rFonts w:cs="Times New Roman"/>
          <w:b/>
          <w:i/>
        </w:rPr>
        <w:tab/>
        <w:t>18 óra/18 óra</w:t>
      </w:r>
    </w:p>
    <w:p w14:paraId="52796C63" w14:textId="77777777" w:rsidR="0070603E" w:rsidRPr="00C222A9" w:rsidRDefault="0070603E" w:rsidP="0070603E">
      <w:pPr>
        <w:spacing w:after="0"/>
        <w:ind w:left="851"/>
        <w:rPr>
          <w:rFonts w:cs="Times New Roman"/>
        </w:rPr>
      </w:pPr>
      <w:r w:rsidRPr="00C222A9">
        <w:rPr>
          <w:rFonts w:cs="Times New Roman"/>
        </w:rPr>
        <w:t>Az ipari és egyéb növények betakarításához alkalmazott gépek csoportosítása.</w:t>
      </w:r>
    </w:p>
    <w:p w14:paraId="173FE07E" w14:textId="77777777" w:rsidR="0070603E" w:rsidRPr="00C222A9" w:rsidRDefault="0070603E" w:rsidP="0070603E">
      <w:pPr>
        <w:spacing w:after="0"/>
        <w:ind w:left="851"/>
        <w:rPr>
          <w:rFonts w:cs="Times New Roman"/>
        </w:rPr>
      </w:pPr>
      <w:r w:rsidRPr="00C222A9">
        <w:rPr>
          <w:rFonts w:cs="Times New Roman"/>
        </w:rPr>
        <w:t>A repce és a napraforgó betakarításához használt adapterek szerkezeti felépítése, működése és beállítása. Az adapterek alapgéphez való kapcsolatának lehetőségei és a gépek üzemeltetési próbája.</w:t>
      </w:r>
    </w:p>
    <w:p w14:paraId="0894030A" w14:textId="77777777" w:rsidR="0070603E" w:rsidRPr="00C222A9" w:rsidRDefault="0070603E" w:rsidP="0070603E">
      <w:pPr>
        <w:spacing w:after="0"/>
        <w:ind w:left="851"/>
        <w:rPr>
          <w:rFonts w:cs="Times New Roman"/>
        </w:rPr>
      </w:pPr>
      <w:r w:rsidRPr="00C222A9">
        <w:rPr>
          <w:rFonts w:cs="Times New Roman"/>
        </w:rPr>
        <w:t xml:space="preserve">A rizs, hüvelyesek és az </w:t>
      </w:r>
      <w:proofErr w:type="spellStart"/>
      <w:r w:rsidRPr="00C222A9">
        <w:rPr>
          <w:rFonts w:cs="Times New Roman"/>
        </w:rPr>
        <w:t>aprómagvak</w:t>
      </w:r>
      <w:proofErr w:type="spellEnd"/>
      <w:r w:rsidRPr="00C222A9">
        <w:rPr>
          <w:rFonts w:cs="Times New Roman"/>
        </w:rPr>
        <w:t xml:space="preserve"> betakarításához használt adapterek szerkezeti felépítése, működése beállítása. Az adapterek alapgéphez való kapcsolatának lehetőségei és a gépek üzemeltetési próbája.</w:t>
      </w:r>
    </w:p>
    <w:p w14:paraId="31455221" w14:textId="77777777" w:rsidR="0070603E" w:rsidRPr="00C222A9" w:rsidRDefault="0070603E" w:rsidP="0070603E">
      <w:pPr>
        <w:spacing w:after="0"/>
        <w:ind w:left="851"/>
        <w:rPr>
          <w:rFonts w:cs="Times New Roman"/>
        </w:rPr>
      </w:pPr>
      <w:r w:rsidRPr="00C222A9">
        <w:rPr>
          <w:rFonts w:cs="Times New Roman"/>
        </w:rPr>
        <w:t>A cukorrépa betakarításának technológiái során alkalmazott gépek berendezések szerkezeti felépítése, működése, beállítása és üzemeltetése.</w:t>
      </w:r>
    </w:p>
    <w:p w14:paraId="4B6C7801" w14:textId="77777777" w:rsidR="0070603E" w:rsidRPr="00C222A9" w:rsidRDefault="0070603E" w:rsidP="0070603E">
      <w:pPr>
        <w:spacing w:after="0"/>
        <w:ind w:left="851"/>
        <w:rPr>
          <w:rFonts w:cs="Times New Roman"/>
        </w:rPr>
      </w:pPr>
      <w:r w:rsidRPr="00C222A9">
        <w:rPr>
          <w:rFonts w:cs="Times New Roman"/>
        </w:rPr>
        <w:t>Az ipari és egyéb növények betakarításához használt kiszolgáló gépek, szerkezeti felépítése, működése.</w:t>
      </w:r>
    </w:p>
    <w:p w14:paraId="1B44AB29" w14:textId="77777777" w:rsidR="0070603E" w:rsidRPr="00C222A9" w:rsidRDefault="0070603E" w:rsidP="0070603E">
      <w:pPr>
        <w:spacing w:after="0"/>
        <w:ind w:left="851"/>
        <w:rPr>
          <w:rFonts w:cs="Times New Roman"/>
        </w:rPr>
      </w:pPr>
      <w:r w:rsidRPr="00C222A9">
        <w:rPr>
          <w:rFonts w:cs="Times New Roman"/>
        </w:rPr>
        <w:t>Az ipari és egyéb növények betakarításához használt gépek, berendezések üzemeltetésére vonatkozó munka-, tűz- és környezetvédelmi előírások.</w:t>
      </w:r>
    </w:p>
    <w:p w14:paraId="346713D8" w14:textId="77777777" w:rsidR="0070603E" w:rsidRPr="00C222A9" w:rsidRDefault="0070603E" w:rsidP="0070603E">
      <w:pPr>
        <w:tabs>
          <w:tab w:val="left" w:pos="1418"/>
          <w:tab w:val="right" w:pos="9072"/>
        </w:tabs>
        <w:spacing w:after="0"/>
        <w:ind w:left="851"/>
        <w:rPr>
          <w:rFonts w:cs="Times New Roman"/>
        </w:rPr>
      </w:pPr>
    </w:p>
    <w:p w14:paraId="71711809" w14:textId="77777777" w:rsidR="0070603E" w:rsidRPr="00C222A9" w:rsidRDefault="0070603E"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Zöldség gyümölcs betakarítás és feldolgozás gépei</w:t>
      </w:r>
      <w:r w:rsidRPr="00C222A9">
        <w:rPr>
          <w:rFonts w:cs="Times New Roman"/>
          <w:b/>
          <w:i/>
        </w:rPr>
        <w:tab/>
        <w:t>20 óra/20 óra</w:t>
      </w:r>
    </w:p>
    <w:p w14:paraId="1AB417EB" w14:textId="77777777" w:rsidR="0070603E" w:rsidRPr="00C222A9" w:rsidRDefault="0070603E" w:rsidP="0070603E">
      <w:pPr>
        <w:spacing w:after="0"/>
        <w:ind w:left="851"/>
        <w:rPr>
          <w:rFonts w:cs="Times New Roman"/>
        </w:rPr>
      </w:pPr>
      <w:r w:rsidRPr="00C222A9">
        <w:rPr>
          <w:rFonts w:cs="Times New Roman"/>
        </w:rPr>
        <w:t>Szántóföldi zöldség betakarítás gépei:</w:t>
      </w:r>
    </w:p>
    <w:p w14:paraId="0A065596" w14:textId="77777777" w:rsidR="0070603E" w:rsidRPr="00C222A9" w:rsidRDefault="0070603E" w:rsidP="0070603E">
      <w:pPr>
        <w:spacing w:after="0"/>
        <w:ind w:left="851"/>
        <w:rPr>
          <w:rFonts w:cs="Times New Roman"/>
        </w:rPr>
      </w:pPr>
      <w:r w:rsidRPr="00C222A9">
        <w:rPr>
          <w:rFonts w:cs="Times New Roman"/>
        </w:rPr>
        <w:t>- a betakarítógépekkel szemben támasztott követelmények,</w:t>
      </w:r>
    </w:p>
    <w:p w14:paraId="300E0C59" w14:textId="77777777" w:rsidR="0070603E" w:rsidRPr="00C222A9" w:rsidRDefault="0070603E" w:rsidP="0070603E">
      <w:pPr>
        <w:spacing w:after="0"/>
        <w:ind w:left="851"/>
        <w:rPr>
          <w:rFonts w:cs="Times New Roman"/>
        </w:rPr>
      </w:pPr>
      <w:r w:rsidRPr="00C222A9">
        <w:rPr>
          <w:rFonts w:cs="Times New Roman"/>
        </w:rPr>
        <w:t>- zöldség betakarítási módok,</w:t>
      </w:r>
    </w:p>
    <w:p w14:paraId="25FC764B" w14:textId="77777777" w:rsidR="0070603E" w:rsidRPr="00C222A9" w:rsidRDefault="0070603E" w:rsidP="0070603E">
      <w:pPr>
        <w:spacing w:after="0"/>
        <w:ind w:left="851"/>
        <w:rPr>
          <w:rFonts w:cs="Times New Roman"/>
        </w:rPr>
      </w:pPr>
      <w:r w:rsidRPr="00C222A9">
        <w:rPr>
          <w:rFonts w:cs="Times New Roman"/>
        </w:rPr>
        <w:t>- a betakarítást könnyítő módszerek.</w:t>
      </w:r>
    </w:p>
    <w:p w14:paraId="6152EB6B" w14:textId="77777777" w:rsidR="0070603E" w:rsidRPr="00C222A9" w:rsidRDefault="0070603E" w:rsidP="0070603E">
      <w:pPr>
        <w:spacing w:after="0"/>
        <w:ind w:left="851"/>
        <w:rPr>
          <w:rFonts w:cs="Times New Roman"/>
        </w:rPr>
      </w:pPr>
      <w:r w:rsidRPr="00C222A9">
        <w:rPr>
          <w:rFonts w:cs="Times New Roman"/>
        </w:rPr>
        <w:t>Betakarítás technológiák gépei:</w:t>
      </w:r>
    </w:p>
    <w:p w14:paraId="451E4F59" w14:textId="77777777" w:rsidR="0070603E" w:rsidRPr="00C222A9" w:rsidRDefault="0070603E" w:rsidP="0070603E">
      <w:pPr>
        <w:spacing w:after="0"/>
        <w:ind w:left="851"/>
        <w:rPr>
          <w:rFonts w:cs="Times New Roman"/>
        </w:rPr>
      </w:pPr>
      <w:r w:rsidRPr="00C222A9">
        <w:rPr>
          <w:rFonts w:cs="Times New Roman"/>
        </w:rPr>
        <w:t>- zöldborsó, zöldbab, uborka, paradicsom, fűszer paprika, káposzta, hagyma, gyökérzöldség,</w:t>
      </w:r>
    </w:p>
    <w:p w14:paraId="36D6DD41" w14:textId="77777777" w:rsidR="0070603E" w:rsidRPr="00C222A9" w:rsidRDefault="0070603E" w:rsidP="0070603E">
      <w:pPr>
        <w:spacing w:after="0"/>
        <w:ind w:left="851"/>
        <w:rPr>
          <w:rFonts w:cs="Times New Roman"/>
        </w:rPr>
      </w:pPr>
      <w:r w:rsidRPr="00C222A9">
        <w:rPr>
          <w:rFonts w:cs="Times New Roman"/>
        </w:rPr>
        <w:t>- a betakarító gépek szerkezeti felépítése, működése, beállítása, üzemeltetése, kiszolgálása.</w:t>
      </w:r>
    </w:p>
    <w:p w14:paraId="6BF2CADF" w14:textId="77777777" w:rsidR="0070603E" w:rsidRPr="00C222A9" w:rsidRDefault="0070603E" w:rsidP="0070603E">
      <w:pPr>
        <w:spacing w:after="0"/>
        <w:ind w:left="851"/>
        <w:rPr>
          <w:rFonts w:cs="Times New Roman"/>
        </w:rPr>
      </w:pPr>
      <w:r w:rsidRPr="00C222A9">
        <w:rPr>
          <w:rFonts w:cs="Times New Roman"/>
        </w:rPr>
        <w:t>Gyümölcs betakarítás gépei:</w:t>
      </w:r>
    </w:p>
    <w:p w14:paraId="5C5DB90F" w14:textId="77777777" w:rsidR="0070603E" w:rsidRPr="00C222A9" w:rsidRDefault="0070603E" w:rsidP="0070603E">
      <w:pPr>
        <w:spacing w:after="0"/>
        <w:ind w:left="851"/>
        <w:rPr>
          <w:rFonts w:cs="Times New Roman"/>
        </w:rPr>
      </w:pPr>
      <w:r w:rsidRPr="00C222A9">
        <w:rPr>
          <w:rFonts w:cs="Times New Roman"/>
        </w:rPr>
        <w:t>- a gyümölcs betakarító gépekkel szemben támasztott követelmények,</w:t>
      </w:r>
    </w:p>
    <w:p w14:paraId="12914B98" w14:textId="77777777" w:rsidR="0070603E" w:rsidRPr="00C222A9" w:rsidRDefault="0070603E" w:rsidP="0070603E">
      <w:pPr>
        <w:spacing w:after="0"/>
        <w:ind w:left="851"/>
        <w:rPr>
          <w:rFonts w:cs="Times New Roman"/>
        </w:rPr>
      </w:pPr>
      <w:r w:rsidRPr="00C222A9">
        <w:rPr>
          <w:rFonts w:cs="Times New Roman"/>
        </w:rPr>
        <w:t>- a gyümölcsök csoportosítása a betakarítás szempontjából,</w:t>
      </w:r>
    </w:p>
    <w:p w14:paraId="6B0DC335" w14:textId="77777777" w:rsidR="0070603E" w:rsidRPr="00C222A9" w:rsidRDefault="0070603E" w:rsidP="0070603E">
      <w:pPr>
        <w:spacing w:after="0"/>
        <w:ind w:left="851"/>
        <w:rPr>
          <w:rFonts w:cs="Times New Roman"/>
        </w:rPr>
      </w:pPr>
      <w:r w:rsidRPr="00C222A9">
        <w:rPr>
          <w:rFonts w:cs="Times New Roman"/>
        </w:rPr>
        <w:t>- a gyümölcs szüretet segítő eszközök,</w:t>
      </w:r>
    </w:p>
    <w:p w14:paraId="0A06C2EA" w14:textId="77777777" w:rsidR="0070603E" w:rsidRPr="00C222A9" w:rsidRDefault="0070603E" w:rsidP="0070603E">
      <w:pPr>
        <w:spacing w:after="0"/>
        <w:ind w:left="851"/>
        <w:rPr>
          <w:rFonts w:cs="Times New Roman"/>
        </w:rPr>
      </w:pPr>
      <w:r w:rsidRPr="00C222A9">
        <w:rPr>
          <w:rFonts w:cs="Times New Roman"/>
        </w:rPr>
        <w:t>A gyümölcs szüret gépei:</w:t>
      </w:r>
    </w:p>
    <w:p w14:paraId="40704BD2" w14:textId="77777777" w:rsidR="0070603E" w:rsidRPr="00C222A9" w:rsidRDefault="0070603E" w:rsidP="0070603E">
      <w:pPr>
        <w:spacing w:after="0"/>
        <w:ind w:left="851"/>
        <w:rPr>
          <w:rFonts w:cs="Times New Roman"/>
        </w:rPr>
      </w:pPr>
      <w:r w:rsidRPr="00C222A9">
        <w:rPr>
          <w:rFonts w:cs="Times New Roman"/>
        </w:rPr>
        <w:t>- rázógépek,</w:t>
      </w:r>
    </w:p>
    <w:p w14:paraId="2F1995B3" w14:textId="77777777" w:rsidR="0070603E" w:rsidRPr="00C222A9" w:rsidRDefault="0070603E" w:rsidP="0070603E">
      <w:pPr>
        <w:spacing w:after="0"/>
        <w:ind w:left="851"/>
        <w:rPr>
          <w:rFonts w:cs="Times New Roman"/>
        </w:rPr>
      </w:pPr>
      <w:r w:rsidRPr="00C222A9">
        <w:rPr>
          <w:rFonts w:cs="Times New Roman"/>
        </w:rPr>
        <w:t>- önjáró szedőgépek,</w:t>
      </w:r>
    </w:p>
    <w:p w14:paraId="0390C8C6" w14:textId="77777777" w:rsidR="0070603E" w:rsidRPr="00C222A9" w:rsidRDefault="0070603E" w:rsidP="0070603E">
      <w:pPr>
        <w:spacing w:after="0"/>
        <w:ind w:left="851"/>
        <w:rPr>
          <w:rFonts w:cs="Times New Roman"/>
        </w:rPr>
      </w:pPr>
      <w:r w:rsidRPr="00C222A9">
        <w:rPr>
          <w:rFonts w:cs="Times New Roman"/>
        </w:rPr>
        <w:t>- a betakarítógépek szerkezeti felépítése, működése, beállítása, üzemeltetése,</w:t>
      </w:r>
    </w:p>
    <w:p w14:paraId="6473181D" w14:textId="77777777" w:rsidR="0070603E" w:rsidRPr="00C222A9" w:rsidRDefault="0070603E" w:rsidP="0070603E">
      <w:pPr>
        <w:spacing w:after="0"/>
        <w:ind w:left="851"/>
        <w:rPr>
          <w:rFonts w:cs="Times New Roman"/>
        </w:rPr>
      </w:pPr>
      <w:r w:rsidRPr="00C222A9">
        <w:rPr>
          <w:rFonts w:cs="Times New Roman"/>
        </w:rPr>
        <w:t>- a betakarítás és a feldolgozás technológiai folyamata.</w:t>
      </w:r>
    </w:p>
    <w:p w14:paraId="2E70F59D" w14:textId="77777777" w:rsidR="0070603E" w:rsidRPr="00C222A9" w:rsidRDefault="0070603E" w:rsidP="0070603E">
      <w:pPr>
        <w:spacing w:after="0"/>
        <w:ind w:left="851"/>
        <w:rPr>
          <w:rFonts w:cs="Times New Roman"/>
        </w:rPr>
      </w:pPr>
      <w:r w:rsidRPr="00C222A9">
        <w:rPr>
          <w:rFonts w:cs="Times New Roman"/>
        </w:rPr>
        <w:t>A feldolgozás gépei:</w:t>
      </w:r>
    </w:p>
    <w:p w14:paraId="3E8B6326" w14:textId="77777777" w:rsidR="0070603E" w:rsidRPr="00C222A9" w:rsidRDefault="0070603E" w:rsidP="0070603E">
      <w:pPr>
        <w:spacing w:after="0"/>
        <w:ind w:left="851"/>
        <w:rPr>
          <w:rFonts w:cs="Times New Roman"/>
        </w:rPr>
      </w:pPr>
      <w:r w:rsidRPr="00C222A9">
        <w:rPr>
          <w:rFonts w:cs="Times New Roman"/>
        </w:rPr>
        <w:t>- a feldolgozás és tárolás követelményei,</w:t>
      </w:r>
    </w:p>
    <w:p w14:paraId="04677DDA" w14:textId="77777777" w:rsidR="0070603E" w:rsidRPr="00C222A9" w:rsidRDefault="0070603E" w:rsidP="0070603E">
      <w:pPr>
        <w:spacing w:after="0"/>
        <w:ind w:left="851"/>
        <w:rPr>
          <w:rFonts w:cs="Times New Roman"/>
        </w:rPr>
      </w:pPr>
      <w:r w:rsidRPr="00C222A9">
        <w:rPr>
          <w:rFonts w:cs="Times New Roman"/>
        </w:rPr>
        <w:t>- a gyümölcsmanipulálás gépei: ládaürítők, selejtezők, tisztító és válogató gépek, szerkezeti felépítése, működése,</w:t>
      </w:r>
    </w:p>
    <w:p w14:paraId="1153CDE5" w14:textId="77777777" w:rsidR="0070603E" w:rsidRPr="00C222A9" w:rsidRDefault="0070603E" w:rsidP="0070603E">
      <w:pPr>
        <w:spacing w:after="0"/>
        <w:ind w:left="851"/>
        <w:rPr>
          <w:rFonts w:cs="Times New Roman"/>
        </w:rPr>
      </w:pPr>
      <w:r w:rsidRPr="00C222A9">
        <w:rPr>
          <w:rFonts w:cs="Times New Roman"/>
        </w:rPr>
        <w:t>- osztályozó gépek szerkezeti megoldásai, működési elve,</w:t>
      </w:r>
    </w:p>
    <w:p w14:paraId="570E786C" w14:textId="77777777" w:rsidR="0070603E" w:rsidRPr="00C222A9" w:rsidRDefault="0070603E" w:rsidP="0070603E">
      <w:pPr>
        <w:spacing w:after="0"/>
        <w:ind w:left="851"/>
        <w:rPr>
          <w:rFonts w:cs="Times New Roman"/>
        </w:rPr>
      </w:pPr>
      <w:r w:rsidRPr="00C222A9">
        <w:rPr>
          <w:rFonts w:cs="Times New Roman"/>
        </w:rPr>
        <w:t>- manipuláló gépsorok,</w:t>
      </w:r>
    </w:p>
    <w:p w14:paraId="612EA3D8" w14:textId="77777777" w:rsidR="0070603E" w:rsidRPr="00C222A9" w:rsidRDefault="0070603E" w:rsidP="0070603E">
      <w:pPr>
        <w:spacing w:after="0"/>
        <w:ind w:left="851"/>
        <w:rPr>
          <w:rFonts w:cs="Times New Roman"/>
        </w:rPr>
      </w:pPr>
      <w:r w:rsidRPr="00C222A9">
        <w:rPr>
          <w:rFonts w:cs="Times New Roman"/>
        </w:rPr>
        <w:t>- gyümölcstároló tárházak gépészeti berendezései,</w:t>
      </w:r>
    </w:p>
    <w:p w14:paraId="555082CA" w14:textId="77777777" w:rsidR="0070603E" w:rsidRPr="00C222A9" w:rsidRDefault="0070603E" w:rsidP="0070603E">
      <w:pPr>
        <w:spacing w:after="0"/>
        <w:ind w:left="851"/>
        <w:rPr>
          <w:rFonts w:cs="Times New Roman"/>
        </w:rPr>
      </w:pPr>
      <w:r w:rsidRPr="00C222A9">
        <w:rPr>
          <w:rFonts w:cs="Times New Roman"/>
        </w:rPr>
        <w:t>- a gyümölcs tárolása, hűtése, hűtőberendezések üzemeltetése,</w:t>
      </w:r>
    </w:p>
    <w:p w14:paraId="0CB659C0" w14:textId="77777777" w:rsidR="0070603E" w:rsidRPr="00C222A9" w:rsidRDefault="0070603E" w:rsidP="0070603E">
      <w:pPr>
        <w:spacing w:after="0"/>
        <w:ind w:left="851"/>
        <w:rPr>
          <w:rFonts w:cs="Times New Roman"/>
        </w:rPr>
      </w:pPr>
      <w:r w:rsidRPr="00C222A9">
        <w:rPr>
          <w:rFonts w:cs="Times New Roman"/>
        </w:rPr>
        <w:t xml:space="preserve">- a szőlőfeldolgozás gépei: a feldolgozó gépekkel szemben támasztott követelmények, </w:t>
      </w:r>
    </w:p>
    <w:p w14:paraId="4A9DD079" w14:textId="77777777" w:rsidR="0070603E" w:rsidRPr="00C222A9" w:rsidRDefault="0070603E" w:rsidP="0070603E">
      <w:pPr>
        <w:spacing w:after="0"/>
        <w:ind w:left="851"/>
        <w:rPr>
          <w:rFonts w:cs="Times New Roman"/>
        </w:rPr>
      </w:pPr>
      <w:r w:rsidRPr="00C222A9">
        <w:rPr>
          <w:rFonts w:cs="Times New Roman"/>
        </w:rPr>
        <w:t>- a szőlőfeldolgozás technológiai folyamatai (fehér, vörös bor).</w:t>
      </w:r>
    </w:p>
    <w:p w14:paraId="235394DD" w14:textId="77777777" w:rsidR="0070603E" w:rsidRPr="00C222A9" w:rsidRDefault="0070603E" w:rsidP="0070603E">
      <w:pPr>
        <w:spacing w:after="0"/>
        <w:ind w:left="851"/>
        <w:rPr>
          <w:rFonts w:cs="Times New Roman"/>
        </w:rPr>
      </w:pPr>
      <w:r w:rsidRPr="00C222A9">
        <w:rPr>
          <w:rFonts w:cs="Times New Roman"/>
        </w:rPr>
        <w:lastRenderedPageBreak/>
        <w:t>A feldolgozó gépek szerkezeti felépítése, működése, üzemeltetése (zúzógépek, bogyózó gépek, cefreszivattyú, mustleválasztók, sajtók, szeparátorok, szűrők), kis és nagyüzemi technológiák gépei.</w:t>
      </w:r>
    </w:p>
    <w:p w14:paraId="5882B322" w14:textId="77777777" w:rsidR="0070603E" w:rsidRPr="00C222A9" w:rsidRDefault="0070603E" w:rsidP="0070603E">
      <w:pPr>
        <w:spacing w:after="0"/>
        <w:ind w:left="851"/>
        <w:rPr>
          <w:rFonts w:cs="Times New Roman"/>
        </w:rPr>
      </w:pPr>
      <w:r w:rsidRPr="00C222A9">
        <w:rPr>
          <w:rFonts w:cs="Times New Roman"/>
        </w:rPr>
        <w:t>A gyümölcs és szőlő feldolgozás gépeinek munka-, tűz- és környezetvédelmi előírásai.</w:t>
      </w:r>
    </w:p>
    <w:p w14:paraId="291EF8D1" w14:textId="77777777" w:rsidR="0070603E" w:rsidRPr="00C222A9" w:rsidRDefault="0070603E" w:rsidP="0070603E">
      <w:pPr>
        <w:tabs>
          <w:tab w:val="left" w:pos="1418"/>
          <w:tab w:val="right" w:pos="9072"/>
        </w:tabs>
        <w:spacing w:after="0"/>
        <w:ind w:left="851"/>
        <w:rPr>
          <w:rFonts w:cs="Times New Roman"/>
        </w:rPr>
      </w:pPr>
    </w:p>
    <w:p w14:paraId="243C3F1F" w14:textId="77777777" w:rsidR="0070603E" w:rsidRPr="00C222A9" w:rsidRDefault="0070603E"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Szállítás és anyagmozgatás gépei</w:t>
      </w:r>
      <w:r w:rsidRPr="00C222A9">
        <w:rPr>
          <w:rFonts w:cs="Times New Roman"/>
          <w:b/>
          <w:i/>
        </w:rPr>
        <w:tab/>
        <w:t>22 óra/22 óra</w:t>
      </w:r>
    </w:p>
    <w:p w14:paraId="364E4FE5" w14:textId="77777777" w:rsidR="0070603E" w:rsidRPr="00C222A9" w:rsidRDefault="0070603E" w:rsidP="0070603E">
      <w:pPr>
        <w:spacing w:after="0"/>
        <w:ind w:left="851"/>
        <w:rPr>
          <w:rFonts w:cs="Times New Roman"/>
        </w:rPr>
      </w:pPr>
      <w:r w:rsidRPr="00C222A9">
        <w:rPr>
          <w:rFonts w:cs="Times New Roman"/>
        </w:rPr>
        <w:t>Az anyagmozgató gépek munkájának jellemzése, csoportosítása.</w:t>
      </w:r>
    </w:p>
    <w:p w14:paraId="755BD08A" w14:textId="77777777" w:rsidR="0070603E" w:rsidRPr="00C222A9" w:rsidRDefault="0070603E" w:rsidP="0070603E">
      <w:pPr>
        <w:spacing w:after="0"/>
        <w:ind w:left="851"/>
        <w:rPr>
          <w:rFonts w:cs="Times New Roman"/>
        </w:rPr>
      </w:pPr>
      <w:r w:rsidRPr="00C222A9">
        <w:rPr>
          <w:rFonts w:cs="Times New Roman"/>
        </w:rPr>
        <w:t>A gépekkel szemben támasztott követelmények.</w:t>
      </w:r>
    </w:p>
    <w:p w14:paraId="5E5C41DB" w14:textId="77777777" w:rsidR="0070603E" w:rsidRPr="00C222A9" w:rsidRDefault="0070603E" w:rsidP="0070603E">
      <w:pPr>
        <w:spacing w:after="0"/>
        <w:ind w:left="851"/>
        <w:rPr>
          <w:rFonts w:cs="Times New Roman"/>
        </w:rPr>
      </w:pPr>
      <w:r w:rsidRPr="00C222A9">
        <w:rPr>
          <w:rFonts w:cs="Times New Roman"/>
        </w:rPr>
        <w:t>A tengelyen történő szállítás gépei: pótkocsik, teherautók, targoncák.</w:t>
      </w:r>
    </w:p>
    <w:p w14:paraId="145754FD" w14:textId="77777777" w:rsidR="0070603E" w:rsidRPr="00C222A9" w:rsidRDefault="0070603E" w:rsidP="0070603E">
      <w:pPr>
        <w:spacing w:after="0"/>
        <w:ind w:left="851"/>
        <w:rPr>
          <w:rFonts w:cs="Times New Roman"/>
        </w:rPr>
      </w:pPr>
      <w:r w:rsidRPr="00C222A9">
        <w:rPr>
          <w:rFonts w:cs="Times New Roman"/>
        </w:rPr>
        <w:t>Az egy és kéttengelyes pótkocsik vontatásakor fellépő erők.</w:t>
      </w:r>
    </w:p>
    <w:p w14:paraId="75642CFF" w14:textId="77777777" w:rsidR="0070603E" w:rsidRPr="00C222A9" w:rsidRDefault="0070603E" w:rsidP="0070603E">
      <w:pPr>
        <w:spacing w:after="0"/>
        <w:ind w:left="851"/>
        <w:rPr>
          <w:rFonts w:cs="Times New Roman"/>
        </w:rPr>
      </w:pPr>
      <w:r w:rsidRPr="00C222A9">
        <w:rPr>
          <w:rFonts w:cs="Times New Roman"/>
        </w:rPr>
        <w:t>A tengelyen történő szállítás szállítási és műszak teljesítményének számítása.</w:t>
      </w:r>
    </w:p>
    <w:p w14:paraId="1F1F3098" w14:textId="77777777" w:rsidR="0070603E" w:rsidRPr="00C222A9" w:rsidRDefault="0070603E" w:rsidP="0070603E">
      <w:pPr>
        <w:spacing w:after="0"/>
        <w:ind w:left="851"/>
        <w:rPr>
          <w:rFonts w:cs="Times New Roman"/>
        </w:rPr>
      </w:pPr>
      <w:r w:rsidRPr="00C222A9">
        <w:rPr>
          <w:rFonts w:cs="Times New Roman"/>
        </w:rPr>
        <w:t>Szállítási munkák szállítógép szükségletének meghatározása.</w:t>
      </w:r>
    </w:p>
    <w:p w14:paraId="0A97F7BC" w14:textId="77777777" w:rsidR="0070603E" w:rsidRPr="00C222A9" w:rsidRDefault="0070603E" w:rsidP="0070603E">
      <w:pPr>
        <w:spacing w:after="0"/>
        <w:ind w:left="851"/>
        <w:rPr>
          <w:rFonts w:cs="Times New Roman"/>
        </w:rPr>
      </w:pPr>
      <w:r w:rsidRPr="00C222A9">
        <w:rPr>
          <w:rFonts w:cs="Times New Roman"/>
        </w:rPr>
        <w:t>Folyamatos üzemű szállító- és rakodógépek: szállítószalagok, szállítócsigák, kaparóelemes szállítók, serleges felhordók, pneumatikus szállítóberendezések szerkezeti felépítése, működése, a szállítási teljesítmény meghatározása, üzemeltetési próbája.</w:t>
      </w:r>
    </w:p>
    <w:p w14:paraId="0307A9D6" w14:textId="77777777" w:rsidR="0070603E" w:rsidRPr="00C222A9" w:rsidRDefault="0070603E" w:rsidP="0070603E">
      <w:pPr>
        <w:spacing w:after="0"/>
        <w:ind w:left="851"/>
        <w:rPr>
          <w:rFonts w:cs="Times New Roman"/>
        </w:rPr>
      </w:pPr>
      <w:r w:rsidRPr="00C222A9">
        <w:rPr>
          <w:rFonts w:cs="Times New Roman"/>
        </w:rPr>
        <w:t>Szakaszos üzemű rakodógépek: homlokrakodók, forgógémes rakodók, forgótornyos rakodók, és egyéb rakodógépek szerkezeti felépítése, működése, üzemeltetési próbája.</w:t>
      </w:r>
    </w:p>
    <w:p w14:paraId="580B359B" w14:textId="77777777" w:rsidR="0070603E" w:rsidRPr="00C222A9" w:rsidRDefault="0070603E" w:rsidP="0070603E">
      <w:pPr>
        <w:spacing w:after="0"/>
        <w:ind w:left="851"/>
        <w:rPr>
          <w:rFonts w:cs="Times New Roman"/>
        </w:rPr>
      </w:pPr>
      <w:r w:rsidRPr="00C222A9">
        <w:rPr>
          <w:rFonts w:cs="Times New Roman"/>
        </w:rPr>
        <w:t>Az anyagmozgatás gépeinek munka-, tűz- és környezetvédelmi előírásai.</w:t>
      </w:r>
    </w:p>
    <w:p w14:paraId="4114645C" w14:textId="77777777" w:rsidR="0070603E" w:rsidRPr="00C222A9" w:rsidRDefault="0070603E" w:rsidP="0070603E">
      <w:pPr>
        <w:tabs>
          <w:tab w:val="left" w:pos="1418"/>
          <w:tab w:val="right" w:pos="9072"/>
        </w:tabs>
        <w:spacing w:after="0"/>
        <w:ind w:left="851"/>
        <w:rPr>
          <w:rFonts w:cs="Times New Roman"/>
        </w:rPr>
      </w:pPr>
    </w:p>
    <w:p w14:paraId="465B013A" w14:textId="77777777" w:rsidR="0070603E" w:rsidRPr="00C222A9" w:rsidRDefault="0070603E"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Az állattartás épületei és gépei</w:t>
      </w:r>
      <w:r w:rsidRPr="00C222A9">
        <w:rPr>
          <w:rFonts w:cs="Times New Roman"/>
          <w:b/>
          <w:i/>
        </w:rPr>
        <w:tab/>
        <w:t>25 óra/25 óra</w:t>
      </w:r>
    </w:p>
    <w:p w14:paraId="2C4AE5D0" w14:textId="77777777" w:rsidR="0070603E" w:rsidRPr="00C222A9" w:rsidRDefault="0070603E" w:rsidP="0070603E">
      <w:pPr>
        <w:spacing w:after="0"/>
        <w:ind w:left="851"/>
        <w:rPr>
          <w:rFonts w:cs="Times New Roman"/>
        </w:rPr>
      </w:pPr>
      <w:r w:rsidRPr="00C222A9">
        <w:rPr>
          <w:rFonts w:cs="Times New Roman"/>
        </w:rPr>
        <w:t>Az állattartó telepek létesítésének feltételei.</w:t>
      </w:r>
    </w:p>
    <w:p w14:paraId="505F2AF0" w14:textId="77777777" w:rsidR="0070603E" w:rsidRPr="00C222A9" w:rsidRDefault="0070603E" w:rsidP="0070603E">
      <w:pPr>
        <w:spacing w:after="0"/>
        <w:ind w:left="851"/>
        <w:rPr>
          <w:rFonts w:cs="Times New Roman"/>
        </w:rPr>
      </w:pPr>
      <w:r w:rsidRPr="00C222A9">
        <w:rPr>
          <w:rFonts w:cs="Times New Roman"/>
        </w:rPr>
        <w:t>Az állattartó telepek létesítményei.</w:t>
      </w:r>
    </w:p>
    <w:p w14:paraId="6DFF12E0" w14:textId="77777777" w:rsidR="0070603E" w:rsidRPr="00C222A9" w:rsidRDefault="0070603E" w:rsidP="0070603E">
      <w:pPr>
        <w:spacing w:after="0"/>
        <w:ind w:left="851"/>
        <w:rPr>
          <w:rFonts w:cs="Times New Roman"/>
        </w:rPr>
      </w:pPr>
      <w:r w:rsidRPr="00C222A9">
        <w:rPr>
          <w:rFonts w:cs="Times New Roman"/>
        </w:rPr>
        <w:t>Az istállók és járulékos létesítmények építészeti megoldásai.</w:t>
      </w:r>
    </w:p>
    <w:p w14:paraId="6D840579" w14:textId="77777777" w:rsidR="0070603E" w:rsidRPr="00C222A9" w:rsidRDefault="0070603E" w:rsidP="0070603E">
      <w:pPr>
        <w:spacing w:after="0"/>
        <w:ind w:left="851"/>
        <w:rPr>
          <w:rFonts w:cs="Times New Roman"/>
        </w:rPr>
      </w:pPr>
      <w:r w:rsidRPr="00C222A9">
        <w:rPr>
          <w:rFonts w:cs="Times New Roman"/>
        </w:rPr>
        <w:t>Építészeti rajzok értelmezése, rajzolvasása.</w:t>
      </w:r>
    </w:p>
    <w:p w14:paraId="7CD2D496" w14:textId="77777777" w:rsidR="0070603E" w:rsidRPr="00C222A9" w:rsidRDefault="0070603E" w:rsidP="0070603E">
      <w:pPr>
        <w:spacing w:after="0"/>
        <w:ind w:left="851"/>
        <w:rPr>
          <w:rFonts w:cs="Times New Roman"/>
        </w:rPr>
      </w:pPr>
      <w:r w:rsidRPr="00C222A9">
        <w:rPr>
          <w:rFonts w:cs="Times New Roman"/>
        </w:rPr>
        <w:t>A tartástechnológiák és az épületek szerkezeti kialakításai.</w:t>
      </w:r>
    </w:p>
    <w:p w14:paraId="3F327268" w14:textId="77777777" w:rsidR="0070603E" w:rsidRPr="00C222A9" w:rsidRDefault="0070603E" w:rsidP="0070603E">
      <w:pPr>
        <w:spacing w:after="0"/>
        <w:ind w:left="851"/>
        <w:rPr>
          <w:rFonts w:cs="Times New Roman"/>
        </w:rPr>
      </w:pPr>
      <w:r w:rsidRPr="00C222A9">
        <w:rPr>
          <w:rFonts w:cs="Times New Roman"/>
        </w:rPr>
        <w:t>Az istállók szellőztetése, fűtése, világítása. A klímaszabályozó berendezések gépészeti megoldásai.</w:t>
      </w:r>
    </w:p>
    <w:p w14:paraId="0D5BD9A0" w14:textId="77777777" w:rsidR="0070603E" w:rsidRPr="00C222A9" w:rsidRDefault="0070603E" w:rsidP="0070603E">
      <w:pPr>
        <w:spacing w:after="0"/>
        <w:ind w:left="851"/>
        <w:rPr>
          <w:rFonts w:cs="Times New Roman"/>
        </w:rPr>
      </w:pPr>
      <w:r w:rsidRPr="00C222A9">
        <w:rPr>
          <w:rFonts w:cs="Times New Roman"/>
        </w:rPr>
        <w:t>A telep villamos energia ellátása. Az energia ellátó rendszer felépítése, egységei.</w:t>
      </w:r>
    </w:p>
    <w:p w14:paraId="17B87A70" w14:textId="77777777" w:rsidR="0070603E" w:rsidRPr="00C222A9" w:rsidRDefault="0070603E" w:rsidP="0070603E">
      <w:pPr>
        <w:spacing w:after="0"/>
        <w:ind w:left="851"/>
        <w:rPr>
          <w:rFonts w:cs="Times New Roman"/>
        </w:rPr>
      </w:pPr>
      <w:r w:rsidRPr="00C222A9">
        <w:rPr>
          <w:rFonts w:cs="Times New Roman"/>
        </w:rPr>
        <w:t>A telepek vízellátása, csatornázása.</w:t>
      </w:r>
    </w:p>
    <w:p w14:paraId="1B3DCDB7" w14:textId="77777777" w:rsidR="0070603E" w:rsidRPr="00C222A9" w:rsidRDefault="0070603E" w:rsidP="0070603E">
      <w:pPr>
        <w:spacing w:after="0"/>
        <w:ind w:left="851"/>
        <w:rPr>
          <w:rFonts w:cs="Times New Roman"/>
        </w:rPr>
      </w:pPr>
      <w:r w:rsidRPr="00C222A9">
        <w:rPr>
          <w:rFonts w:cs="Times New Roman"/>
        </w:rPr>
        <w:t>Az úthálózat és járulékos létesítmények.</w:t>
      </w:r>
    </w:p>
    <w:p w14:paraId="2D09B3B5" w14:textId="77777777" w:rsidR="0070603E" w:rsidRPr="00C222A9" w:rsidRDefault="0070603E" w:rsidP="0070603E">
      <w:pPr>
        <w:spacing w:after="0"/>
        <w:ind w:left="851"/>
        <w:rPr>
          <w:rFonts w:cs="Times New Roman"/>
        </w:rPr>
      </w:pPr>
      <w:r w:rsidRPr="00C222A9">
        <w:rPr>
          <w:rFonts w:cs="Times New Roman"/>
        </w:rPr>
        <w:t>Az állattartó telepek takarmányellátásának biztosítása.</w:t>
      </w:r>
    </w:p>
    <w:p w14:paraId="683FF281" w14:textId="77777777" w:rsidR="0070603E" w:rsidRPr="00C222A9" w:rsidRDefault="0070603E" w:rsidP="0070603E">
      <w:pPr>
        <w:spacing w:after="0"/>
        <w:ind w:left="851"/>
        <w:rPr>
          <w:rFonts w:cs="Times New Roman"/>
        </w:rPr>
      </w:pPr>
      <w:r w:rsidRPr="00C222A9">
        <w:rPr>
          <w:rFonts w:cs="Times New Roman"/>
        </w:rPr>
        <w:t>A tömeg takarmányok előkészítésének gépei.</w:t>
      </w:r>
    </w:p>
    <w:p w14:paraId="78473133" w14:textId="77777777" w:rsidR="0070603E" w:rsidRPr="00C222A9" w:rsidRDefault="0070603E" w:rsidP="0070603E">
      <w:pPr>
        <w:spacing w:after="0"/>
        <w:ind w:left="851"/>
        <w:rPr>
          <w:rFonts w:cs="Times New Roman"/>
        </w:rPr>
      </w:pPr>
      <w:r w:rsidRPr="00C222A9">
        <w:rPr>
          <w:rFonts w:cs="Times New Roman"/>
        </w:rPr>
        <w:t>Abraktakarmányok előkészítésének gépei: darálók, keverőgépek, adagolók, mérlegek, granulátum készítő gépek szerkezeti felépítése, működése, beállítása, üzemeltetése.</w:t>
      </w:r>
    </w:p>
    <w:p w14:paraId="5E3778C5" w14:textId="77777777" w:rsidR="0070603E" w:rsidRPr="00C222A9" w:rsidRDefault="0070603E" w:rsidP="0070603E">
      <w:pPr>
        <w:spacing w:after="0"/>
        <w:ind w:left="851"/>
        <w:rPr>
          <w:rFonts w:cs="Times New Roman"/>
        </w:rPr>
      </w:pPr>
      <w:r w:rsidRPr="00C222A9">
        <w:rPr>
          <w:rFonts w:cs="Times New Roman"/>
        </w:rPr>
        <w:t>A takarmányok kiosztásának gépei: mobil, beépített.</w:t>
      </w:r>
    </w:p>
    <w:p w14:paraId="11211887" w14:textId="77777777" w:rsidR="0070603E" w:rsidRPr="00C222A9" w:rsidRDefault="0070603E" w:rsidP="0070603E">
      <w:pPr>
        <w:spacing w:after="0"/>
        <w:ind w:left="851"/>
        <w:rPr>
          <w:rFonts w:cs="Times New Roman"/>
        </w:rPr>
      </w:pPr>
      <w:r w:rsidRPr="00C222A9">
        <w:rPr>
          <w:rFonts w:cs="Times New Roman"/>
        </w:rPr>
        <w:t>Nedves takarmányok kiosztásának berendezései.</w:t>
      </w:r>
    </w:p>
    <w:p w14:paraId="3DB6A94B" w14:textId="77777777" w:rsidR="0070603E" w:rsidRPr="00C222A9" w:rsidRDefault="0070603E" w:rsidP="0070603E">
      <w:pPr>
        <w:spacing w:after="0"/>
        <w:ind w:left="851"/>
        <w:rPr>
          <w:rFonts w:cs="Times New Roman"/>
        </w:rPr>
      </w:pPr>
      <w:r w:rsidRPr="00C222A9">
        <w:rPr>
          <w:rFonts w:cs="Times New Roman"/>
        </w:rPr>
        <w:t>Önetetők, automatizált takarmányadagolók.</w:t>
      </w:r>
    </w:p>
    <w:p w14:paraId="23896935" w14:textId="77777777" w:rsidR="0070603E" w:rsidRPr="00C222A9" w:rsidRDefault="0070603E" w:rsidP="0070603E">
      <w:pPr>
        <w:spacing w:after="0"/>
        <w:ind w:left="851"/>
        <w:rPr>
          <w:rFonts w:cs="Times New Roman"/>
        </w:rPr>
      </w:pPr>
      <w:r w:rsidRPr="00C222A9">
        <w:rPr>
          <w:rFonts w:cs="Times New Roman"/>
        </w:rPr>
        <w:t>A takarmányozás számítógépes ellenőrzési és adagolási rendszere.</w:t>
      </w:r>
    </w:p>
    <w:p w14:paraId="6995CA40" w14:textId="77777777" w:rsidR="0070603E" w:rsidRPr="00C222A9" w:rsidRDefault="0070603E" w:rsidP="0070603E">
      <w:pPr>
        <w:spacing w:after="0"/>
        <w:ind w:left="851"/>
        <w:rPr>
          <w:rFonts w:cs="Times New Roman"/>
        </w:rPr>
      </w:pPr>
      <w:r w:rsidRPr="00C222A9">
        <w:rPr>
          <w:rFonts w:cs="Times New Roman"/>
        </w:rPr>
        <w:t>Állattartó telepek vízigényének meghatározása.</w:t>
      </w:r>
    </w:p>
    <w:p w14:paraId="327CFBB4" w14:textId="77777777" w:rsidR="0070603E" w:rsidRPr="00C222A9" w:rsidRDefault="0070603E" w:rsidP="0070603E">
      <w:pPr>
        <w:spacing w:after="0"/>
        <w:ind w:left="851"/>
        <w:rPr>
          <w:rFonts w:cs="Times New Roman"/>
        </w:rPr>
      </w:pPr>
      <w:r w:rsidRPr="00C222A9">
        <w:rPr>
          <w:rFonts w:cs="Times New Roman"/>
        </w:rPr>
        <w:t>Itató berendezések feladata, szerkezeti felépítése, működése, üzemeltetése:</w:t>
      </w:r>
    </w:p>
    <w:p w14:paraId="7FD0E4EE" w14:textId="77777777" w:rsidR="0070603E" w:rsidRPr="00C222A9" w:rsidRDefault="0070603E" w:rsidP="0070603E">
      <w:pPr>
        <w:spacing w:after="0"/>
        <w:ind w:left="851"/>
        <w:rPr>
          <w:rFonts w:cs="Times New Roman"/>
        </w:rPr>
      </w:pPr>
      <w:r w:rsidRPr="00C222A9">
        <w:rPr>
          <w:rFonts w:cs="Times New Roman"/>
        </w:rPr>
        <w:t>istállók és legelők itató berendezései,</w:t>
      </w:r>
    </w:p>
    <w:p w14:paraId="0BEB75AD" w14:textId="77777777" w:rsidR="0070603E" w:rsidRPr="00C222A9" w:rsidRDefault="0070603E" w:rsidP="0070603E">
      <w:pPr>
        <w:spacing w:after="0"/>
        <w:ind w:left="851"/>
        <w:rPr>
          <w:rFonts w:cs="Times New Roman"/>
        </w:rPr>
      </w:pPr>
      <w:r w:rsidRPr="00C222A9">
        <w:rPr>
          <w:rFonts w:cs="Times New Roman"/>
        </w:rPr>
        <w:t>különböző állatfajok itató berendezései.</w:t>
      </w:r>
    </w:p>
    <w:p w14:paraId="630E2106" w14:textId="77777777" w:rsidR="0070603E" w:rsidRPr="00C222A9" w:rsidRDefault="0070603E" w:rsidP="0070603E">
      <w:pPr>
        <w:spacing w:after="0"/>
        <w:ind w:left="851"/>
        <w:rPr>
          <w:rFonts w:cs="Times New Roman"/>
        </w:rPr>
      </w:pPr>
      <w:r w:rsidRPr="00C222A9">
        <w:rPr>
          <w:rFonts w:cs="Times New Roman"/>
        </w:rPr>
        <w:t>Trágyaeltávolítás gépei tartástechnológiák és a trágyaeltávolítás módjai.</w:t>
      </w:r>
    </w:p>
    <w:p w14:paraId="3015BF58" w14:textId="77777777" w:rsidR="0070603E" w:rsidRPr="00C222A9" w:rsidRDefault="0070603E" w:rsidP="0070603E">
      <w:pPr>
        <w:spacing w:after="0"/>
        <w:ind w:left="851"/>
        <w:rPr>
          <w:rFonts w:cs="Times New Roman"/>
        </w:rPr>
      </w:pPr>
      <w:r w:rsidRPr="00C222A9">
        <w:rPr>
          <w:rFonts w:cs="Times New Roman"/>
        </w:rPr>
        <w:t>Tejelő szarvasmarha telepek, istállók fejési rendszerei.</w:t>
      </w:r>
    </w:p>
    <w:p w14:paraId="4D5A567B" w14:textId="77777777" w:rsidR="0070603E" w:rsidRPr="00C222A9" w:rsidRDefault="0070603E" w:rsidP="0070603E">
      <w:pPr>
        <w:spacing w:after="0"/>
        <w:ind w:left="851"/>
        <w:rPr>
          <w:rFonts w:cs="Times New Roman"/>
        </w:rPr>
      </w:pPr>
      <w:r w:rsidRPr="00C222A9">
        <w:rPr>
          <w:rFonts w:cs="Times New Roman"/>
        </w:rPr>
        <w:t>A fejés biológiai kérdései.</w:t>
      </w:r>
    </w:p>
    <w:p w14:paraId="1DB4796A" w14:textId="77777777" w:rsidR="0070603E" w:rsidRPr="00C222A9" w:rsidRDefault="0070603E" w:rsidP="0070603E">
      <w:pPr>
        <w:spacing w:after="0"/>
        <w:ind w:left="851"/>
        <w:rPr>
          <w:rFonts w:cs="Times New Roman"/>
        </w:rPr>
      </w:pPr>
      <w:r w:rsidRPr="00C222A9">
        <w:rPr>
          <w:rFonts w:cs="Times New Roman"/>
        </w:rPr>
        <w:t>A gépi fejés elve, alkalmazásának műszaki feltételei.</w:t>
      </w:r>
    </w:p>
    <w:p w14:paraId="2FA28AFC" w14:textId="77777777" w:rsidR="0070603E" w:rsidRPr="00C222A9" w:rsidRDefault="0070603E" w:rsidP="0070603E">
      <w:pPr>
        <w:spacing w:after="0"/>
        <w:ind w:left="851"/>
        <w:rPr>
          <w:rFonts w:cs="Times New Roman"/>
        </w:rPr>
      </w:pPr>
      <w:r w:rsidRPr="00C222A9">
        <w:rPr>
          <w:rFonts w:cs="Times New Roman"/>
        </w:rPr>
        <w:lastRenderedPageBreak/>
        <w:t>A fejőkészülék szerkezeti egységei, működése, üzembe helyezése.</w:t>
      </w:r>
    </w:p>
    <w:p w14:paraId="09BAB739" w14:textId="77777777" w:rsidR="0070603E" w:rsidRPr="00C222A9" w:rsidRDefault="0070603E" w:rsidP="0070603E">
      <w:pPr>
        <w:spacing w:after="0"/>
        <w:ind w:left="851"/>
        <w:rPr>
          <w:rFonts w:cs="Times New Roman"/>
        </w:rPr>
      </w:pPr>
      <w:r w:rsidRPr="00C222A9">
        <w:rPr>
          <w:rFonts w:cs="Times New Roman"/>
        </w:rPr>
        <w:t>A fejési rendszerek egyéb kiegészítő berendezései.</w:t>
      </w:r>
    </w:p>
    <w:p w14:paraId="5B13B8BB" w14:textId="77777777" w:rsidR="0070603E" w:rsidRPr="00C222A9" w:rsidRDefault="0070603E" w:rsidP="0070603E">
      <w:pPr>
        <w:spacing w:after="0"/>
        <w:ind w:left="851"/>
        <w:rPr>
          <w:rFonts w:cs="Times New Roman"/>
        </w:rPr>
      </w:pPr>
      <w:r w:rsidRPr="00C222A9">
        <w:rPr>
          <w:rFonts w:cs="Times New Roman"/>
        </w:rPr>
        <w:t>Fejősajtáros, fejőtankos, tejvezetékes, fejőtermi rendszerek üzemeltetése, kezelése, karbantartása, tisztítása.</w:t>
      </w:r>
    </w:p>
    <w:p w14:paraId="1EA2D286" w14:textId="77777777" w:rsidR="0070603E" w:rsidRPr="00C222A9" w:rsidRDefault="0070603E" w:rsidP="0070603E">
      <w:pPr>
        <w:spacing w:after="0"/>
        <w:ind w:left="851"/>
        <w:rPr>
          <w:rFonts w:cs="Times New Roman"/>
        </w:rPr>
      </w:pPr>
      <w:r w:rsidRPr="00C222A9">
        <w:rPr>
          <w:rFonts w:cs="Times New Roman"/>
        </w:rPr>
        <w:t>Számítógépes tartástechnológiai rendszerek.</w:t>
      </w:r>
    </w:p>
    <w:p w14:paraId="67732A6E" w14:textId="77777777" w:rsidR="0070603E" w:rsidRPr="00C222A9" w:rsidRDefault="0070603E" w:rsidP="0070603E">
      <w:pPr>
        <w:spacing w:after="0"/>
        <w:ind w:left="851"/>
        <w:rPr>
          <w:rFonts w:cs="Times New Roman"/>
        </w:rPr>
      </w:pPr>
      <w:r w:rsidRPr="00C222A9">
        <w:rPr>
          <w:rFonts w:cs="Times New Roman"/>
        </w:rPr>
        <w:t>A tejkezelés gépei:</w:t>
      </w:r>
    </w:p>
    <w:p w14:paraId="482FB04D" w14:textId="77777777" w:rsidR="0070603E" w:rsidRPr="00C222A9" w:rsidRDefault="0070603E" w:rsidP="0070603E">
      <w:pPr>
        <w:spacing w:after="0"/>
        <w:ind w:left="851"/>
        <w:rPr>
          <w:rFonts w:cs="Times New Roman"/>
        </w:rPr>
      </w:pPr>
      <w:r w:rsidRPr="00C222A9">
        <w:rPr>
          <w:rFonts w:cs="Times New Roman"/>
        </w:rPr>
        <w:t>- tejhűtők, hűtési rendszerek,</w:t>
      </w:r>
    </w:p>
    <w:p w14:paraId="688B5ADA" w14:textId="77777777" w:rsidR="0070603E" w:rsidRPr="00C222A9" w:rsidRDefault="0070603E" w:rsidP="0070603E">
      <w:pPr>
        <w:spacing w:after="0"/>
        <w:ind w:left="851"/>
        <w:rPr>
          <w:rFonts w:cs="Times New Roman"/>
        </w:rPr>
      </w:pPr>
      <w:r w:rsidRPr="00C222A9">
        <w:rPr>
          <w:rFonts w:cs="Times New Roman"/>
        </w:rPr>
        <w:t>- tejkádak és kiegészítő szerkezeti egységeik,</w:t>
      </w:r>
    </w:p>
    <w:p w14:paraId="45295814" w14:textId="77777777" w:rsidR="0070603E" w:rsidRPr="00C222A9" w:rsidRDefault="0070603E" w:rsidP="0070603E">
      <w:pPr>
        <w:spacing w:after="0"/>
        <w:ind w:left="851"/>
        <w:rPr>
          <w:rFonts w:cs="Times New Roman"/>
        </w:rPr>
      </w:pPr>
      <w:r w:rsidRPr="00C222A9">
        <w:rPr>
          <w:rFonts w:cs="Times New Roman"/>
        </w:rPr>
        <w:t>- a tej fölözése, tejszeparátorok szerkezeti felépítése, működése, zsírtartalom beállítása.</w:t>
      </w:r>
    </w:p>
    <w:p w14:paraId="5E24CCE8" w14:textId="77777777" w:rsidR="0070603E" w:rsidRPr="00C222A9" w:rsidRDefault="0070603E" w:rsidP="0070603E">
      <w:pPr>
        <w:spacing w:after="0"/>
        <w:ind w:left="851"/>
        <w:rPr>
          <w:rFonts w:cs="Times New Roman"/>
        </w:rPr>
      </w:pPr>
      <w:r w:rsidRPr="00C222A9">
        <w:rPr>
          <w:rFonts w:cs="Times New Roman"/>
        </w:rPr>
        <w:t>Állattartó telepek műszaki kiszolgálása: karbantartási, hibaelhárítási és javítási munkák.</w:t>
      </w:r>
    </w:p>
    <w:p w14:paraId="44D5D1B9" w14:textId="77777777" w:rsidR="0070603E" w:rsidRPr="00C222A9" w:rsidRDefault="0070603E" w:rsidP="0070603E">
      <w:pPr>
        <w:spacing w:after="0"/>
        <w:ind w:left="851"/>
        <w:rPr>
          <w:rFonts w:cs="Times New Roman"/>
        </w:rPr>
      </w:pPr>
      <w:r w:rsidRPr="00C222A9">
        <w:rPr>
          <w:rFonts w:cs="Times New Roman"/>
        </w:rPr>
        <w:t>Az állattartó telepek munka-, tűz- és környezetvédelmi előírásai.</w:t>
      </w:r>
    </w:p>
    <w:p w14:paraId="59DB8032" w14:textId="77777777" w:rsidR="0070603E" w:rsidRPr="00C222A9" w:rsidRDefault="0070603E" w:rsidP="0070603E">
      <w:pPr>
        <w:tabs>
          <w:tab w:val="left" w:pos="1418"/>
          <w:tab w:val="right" w:pos="9072"/>
        </w:tabs>
        <w:spacing w:after="0"/>
        <w:ind w:left="851"/>
        <w:rPr>
          <w:rFonts w:cs="Times New Roman"/>
        </w:rPr>
      </w:pPr>
    </w:p>
    <w:p w14:paraId="54D1DDC6" w14:textId="77777777" w:rsidR="0070603E" w:rsidRPr="00C222A9" w:rsidRDefault="0070603E"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Mezőgazdasági munkagépek részegységeinek javítása</w:t>
      </w:r>
      <w:r w:rsidRPr="00C222A9">
        <w:rPr>
          <w:rFonts w:cs="Times New Roman"/>
          <w:b/>
          <w:i/>
        </w:rPr>
        <w:tab/>
        <w:t>25 óra/25 óra</w:t>
      </w:r>
    </w:p>
    <w:p w14:paraId="1235C615" w14:textId="77777777" w:rsidR="0070603E" w:rsidRPr="00C222A9" w:rsidRDefault="0070603E" w:rsidP="0070603E">
      <w:pPr>
        <w:spacing w:after="0"/>
        <w:ind w:left="851"/>
        <w:rPr>
          <w:rFonts w:cs="Times New Roman"/>
        </w:rPr>
      </w:pPr>
      <w:r w:rsidRPr="00C222A9">
        <w:rPr>
          <w:rFonts w:cs="Times New Roman"/>
        </w:rPr>
        <w:t>Ekék javítása:</w:t>
      </w:r>
    </w:p>
    <w:p w14:paraId="33FCBC3E" w14:textId="77777777" w:rsidR="0070603E" w:rsidRPr="00C222A9" w:rsidRDefault="0070603E" w:rsidP="0070603E">
      <w:pPr>
        <w:spacing w:after="0"/>
        <w:ind w:left="851"/>
        <w:rPr>
          <w:rFonts w:cs="Times New Roman"/>
        </w:rPr>
      </w:pPr>
      <w:r w:rsidRPr="00C222A9">
        <w:rPr>
          <w:rFonts w:cs="Times New Roman"/>
        </w:rPr>
        <w:t>- szántóvas élezése, él felrakás,</w:t>
      </w:r>
    </w:p>
    <w:p w14:paraId="01CE5B3D" w14:textId="77777777" w:rsidR="0070603E" w:rsidRPr="00C222A9" w:rsidRDefault="0070603E" w:rsidP="0070603E">
      <w:pPr>
        <w:spacing w:after="0"/>
        <w:ind w:left="851"/>
        <w:rPr>
          <w:rFonts w:cs="Times New Roman"/>
        </w:rPr>
      </w:pPr>
      <w:r w:rsidRPr="00C222A9">
        <w:rPr>
          <w:rFonts w:cs="Times New Roman"/>
        </w:rPr>
        <w:t>- csoroszlyák (késes, tárcsás).</w:t>
      </w:r>
    </w:p>
    <w:p w14:paraId="648ED5ED" w14:textId="77777777" w:rsidR="0070603E" w:rsidRPr="00C222A9" w:rsidRDefault="0070603E" w:rsidP="0070603E">
      <w:pPr>
        <w:spacing w:after="0"/>
        <w:ind w:left="851"/>
        <w:rPr>
          <w:rFonts w:cs="Times New Roman"/>
        </w:rPr>
      </w:pPr>
      <w:r w:rsidRPr="00C222A9">
        <w:rPr>
          <w:rFonts w:cs="Times New Roman"/>
        </w:rPr>
        <w:t>Tárcsás talajművelő eszközök javítása.</w:t>
      </w:r>
    </w:p>
    <w:p w14:paraId="56B1C9BA" w14:textId="77777777" w:rsidR="0070603E" w:rsidRPr="00C222A9" w:rsidRDefault="0070603E" w:rsidP="0070603E">
      <w:pPr>
        <w:spacing w:after="0"/>
        <w:ind w:left="851"/>
        <w:rPr>
          <w:rFonts w:cs="Times New Roman"/>
        </w:rPr>
      </w:pPr>
      <w:r w:rsidRPr="00C222A9">
        <w:rPr>
          <w:rFonts w:cs="Times New Roman"/>
        </w:rPr>
        <w:t>Kultivátorkapák javítása.</w:t>
      </w:r>
    </w:p>
    <w:p w14:paraId="7D94D33C" w14:textId="77777777" w:rsidR="0070603E" w:rsidRPr="00C222A9" w:rsidRDefault="0070603E" w:rsidP="0070603E">
      <w:pPr>
        <w:spacing w:after="0"/>
        <w:ind w:left="851"/>
        <w:rPr>
          <w:rFonts w:cs="Times New Roman"/>
        </w:rPr>
      </w:pPr>
      <w:r w:rsidRPr="00C222A9">
        <w:rPr>
          <w:rFonts w:cs="Times New Roman"/>
        </w:rPr>
        <w:t>Kombinált talajművelő gépek javítása.</w:t>
      </w:r>
    </w:p>
    <w:p w14:paraId="5178AFDD" w14:textId="77777777" w:rsidR="0070603E" w:rsidRPr="00C222A9" w:rsidRDefault="0070603E" w:rsidP="0070603E">
      <w:pPr>
        <w:spacing w:after="0"/>
        <w:ind w:left="851"/>
        <w:rPr>
          <w:rFonts w:cs="Times New Roman"/>
        </w:rPr>
      </w:pPr>
      <w:r w:rsidRPr="00C222A9">
        <w:rPr>
          <w:rFonts w:cs="Times New Roman"/>
        </w:rPr>
        <w:t>Mély és közép-mélylazítók javítása.</w:t>
      </w:r>
    </w:p>
    <w:p w14:paraId="1DFF8FEC" w14:textId="77777777" w:rsidR="0070603E" w:rsidRPr="00C222A9" w:rsidRDefault="0070603E" w:rsidP="0070603E">
      <w:pPr>
        <w:spacing w:after="0"/>
        <w:ind w:left="851"/>
        <w:rPr>
          <w:rFonts w:cs="Times New Roman"/>
        </w:rPr>
      </w:pPr>
      <w:r w:rsidRPr="00C222A9">
        <w:rPr>
          <w:rFonts w:cs="Times New Roman"/>
        </w:rPr>
        <w:t>Szervestrágya-szórók javítása.</w:t>
      </w:r>
    </w:p>
    <w:p w14:paraId="70411404" w14:textId="77777777" w:rsidR="0070603E" w:rsidRPr="00C222A9" w:rsidRDefault="0070603E" w:rsidP="0070603E">
      <w:pPr>
        <w:spacing w:after="0"/>
        <w:ind w:left="851"/>
        <w:rPr>
          <w:rFonts w:cs="Times New Roman"/>
        </w:rPr>
      </w:pPr>
      <w:r w:rsidRPr="00C222A9">
        <w:rPr>
          <w:rFonts w:cs="Times New Roman"/>
        </w:rPr>
        <w:t>- szállító, továbbító szerkezetek javítása,</w:t>
      </w:r>
    </w:p>
    <w:p w14:paraId="0BA9E201" w14:textId="77777777" w:rsidR="0070603E" w:rsidRPr="00C222A9" w:rsidRDefault="0070603E" w:rsidP="0070603E">
      <w:pPr>
        <w:spacing w:after="0"/>
        <w:ind w:left="851"/>
        <w:rPr>
          <w:rFonts w:cs="Times New Roman"/>
        </w:rPr>
      </w:pPr>
      <w:r w:rsidRPr="00C222A9">
        <w:rPr>
          <w:rFonts w:cs="Times New Roman"/>
        </w:rPr>
        <w:t>- szóró szerkezetek javítása,</w:t>
      </w:r>
    </w:p>
    <w:p w14:paraId="0F500048" w14:textId="77777777" w:rsidR="0070603E" w:rsidRPr="00C222A9" w:rsidRDefault="0070603E" w:rsidP="0070603E">
      <w:pPr>
        <w:spacing w:after="0"/>
        <w:ind w:left="851"/>
        <w:rPr>
          <w:rFonts w:cs="Times New Roman"/>
        </w:rPr>
      </w:pPr>
      <w:r w:rsidRPr="00C222A9">
        <w:rPr>
          <w:rFonts w:cs="Times New Roman"/>
        </w:rPr>
        <w:t>- meghajtó elemek javítása.</w:t>
      </w:r>
    </w:p>
    <w:p w14:paraId="0B277B50" w14:textId="77777777" w:rsidR="0070603E" w:rsidRPr="00C222A9" w:rsidRDefault="0070603E" w:rsidP="0070603E">
      <w:pPr>
        <w:spacing w:after="0"/>
        <w:ind w:left="851"/>
        <w:rPr>
          <w:rFonts w:cs="Times New Roman"/>
        </w:rPr>
      </w:pPr>
      <w:r w:rsidRPr="00C222A9">
        <w:rPr>
          <w:rFonts w:cs="Times New Roman"/>
        </w:rPr>
        <w:t>Műtrágyaszórók javítása:</w:t>
      </w:r>
    </w:p>
    <w:p w14:paraId="04B26589" w14:textId="77777777" w:rsidR="0070603E" w:rsidRPr="00C222A9" w:rsidRDefault="0070603E" w:rsidP="0070603E">
      <w:pPr>
        <w:spacing w:after="0"/>
        <w:ind w:left="851"/>
        <w:rPr>
          <w:rFonts w:cs="Times New Roman"/>
        </w:rPr>
      </w:pPr>
      <w:r w:rsidRPr="00C222A9">
        <w:rPr>
          <w:rFonts w:cs="Times New Roman"/>
        </w:rPr>
        <w:t>- kihordó és adagnagyság szabályozó szerkezet javítása,</w:t>
      </w:r>
    </w:p>
    <w:p w14:paraId="4AEDF875" w14:textId="77777777" w:rsidR="0070603E" w:rsidRPr="00C222A9" w:rsidRDefault="0070603E" w:rsidP="0070603E">
      <w:pPr>
        <w:spacing w:after="0"/>
        <w:ind w:left="851"/>
        <w:rPr>
          <w:rFonts w:cs="Times New Roman"/>
        </w:rPr>
      </w:pPr>
      <w:r w:rsidRPr="00C222A9">
        <w:rPr>
          <w:rFonts w:cs="Times New Roman"/>
        </w:rPr>
        <w:t>- szóró szerkezet és meghajtások javítása.</w:t>
      </w:r>
    </w:p>
    <w:p w14:paraId="2661897B" w14:textId="77777777" w:rsidR="0070603E" w:rsidRPr="00C222A9" w:rsidRDefault="0070603E" w:rsidP="0070603E">
      <w:pPr>
        <w:spacing w:after="0"/>
        <w:ind w:left="851"/>
        <w:rPr>
          <w:rFonts w:cs="Times New Roman"/>
        </w:rPr>
      </w:pPr>
      <w:r w:rsidRPr="00C222A9">
        <w:rPr>
          <w:rFonts w:cs="Times New Roman"/>
        </w:rPr>
        <w:t>Gabona és apró magvak vetőgépeinek javítása:</w:t>
      </w:r>
    </w:p>
    <w:p w14:paraId="06E3F985" w14:textId="77777777" w:rsidR="0070603E" w:rsidRPr="00C222A9" w:rsidRDefault="0070603E" w:rsidP="0070603E">
      <w:pPr>
        <w:spacing w:after="0"/>
        <w:ind w:left="851"/>
        <w:rPr>
          <w:rFonts w:cs="Times New Roman"/>
        </w:rPr>
      </w:pPr>
      <w:r w:rsidRPr="00C222A9">
        <w:rPr>
          <w:rFonts w:cs="Times New Roman"/>
        </w:rPr>
        <w:t>- csúszó és tárcsás csoroszlyák javítása,</w:t>
      </w:r>
    </w:p>
    <w:p w14:paraId="72E821E1" w14:textId="77777777" w:rsidR="0070603E" w:rsidRPr="00C222A9" w:rsidRDefault="0070603E" w:rsidP="0070603E">
      <w:pPr>
        <w:spacing w:after="0"/>
        <w:ind w:left="851"/>
        <w:rPr>
          <w:rFonts w:cs="Times New Roman"/>
        </w:rPr>
      </w:pPr>
      <w:r w:rsidRPr="00C222A9">
        <w:rPr>
          <w:rFonts w:cs="Times New Roman"/>
        </w:rPr>
        <w:t>- Norton-szekrény kapcsolószerkezeteinek javítása.</w:t>
      </w:r>
    </w:p>
    <w:p w14:paraId="4E68A847" w14:textId="77777777" w:rsidR="0070603E" w:rsidRPr="00C222A9" w:rsidRDefault="0070603E" w:rsidP="0070603E">
      <w:pPr>
        <w:spacing w:after="0"/>
        <w:ind w:left="851"/>
        <w:rPr>
          <w:rFonts w:cs="Times New Roman"/>
        </w:rPr>
      </w:pPr>
      <w:r w:rsidRPr="00C222A9">
        <w:rPr>
          <w:rFonts w:cs="Times New Roman"/>
        </w:rPr>
        <w:t>Szemenkénti vetőgépek javítása.</w:t>
      </w:r>
    </w:p>
    <w:p w14:paraId="200C893B" w14:textId="77777777" w:rsidR="0070603E" w:rsidRPr="00C222A9" w:rsidRDefault="0070603E" w:rsidP="0070603E">
      <w:pPr>
        <w:spacing w:after="0"/>
        <w:ind w:left="851"/>
        <w:rPr>
          <w:rFonts w:cs="Times New Roman"/>
        </w:rPr>
      </w:pPr>
      <w:r w:rsidRPr="00C222A9">
        <w:rPr>
          <w:rFonts w:cs="Times New Roman"/>
        </w:rPr>
        <w:t>Tartályok hibái és javításuk.</w:t>
      </w:r>
    </w:p>
    <w:p w14:paraId="1BF96351" w14:textId="77777777" w:rsidR="0070603E" w:rsidRPr="00C222A9" w:rsidRDefault="0070603E" w:rsidP="0070603E">
      <w:pPr>
        <w:spacing w:after="0"/>
        <w:ind w:left="851"/>
        <w:rPr>
          <w:rFonts w:cs="Times New Roman"/>
        </w:rPr>
      </w:pPr>
      <w:r w:rsidRPr="00C222A9">
        <w:rPr>
          <w:rFonts w:cs="Times New Roman"/>
        </w:rPr>
        <w:t>Permetlészivattyúk és szerelvényeik (görgős, membrán, centrifugál szivattyúk).</w:t>
      </w:r>
    </w:p>
    <w:p w14:paraId="4963EDD2" w14:textId="77777777" w:rsidR="0070603E" w:rsidRPr="00C222A9" w:rsidRDefault="0070603E" w:rsidP="0070603E">
      <w:pPr>
        <w:spacing w:after="0"/>
        <w:ind w:left="851"/>
        <w:rPr>
          <w:rFonts w:cs="Times New Roman"/>
        </w:rPr>
      </w:pPr>
      <w:r w:rsidRPr="00C222A9">
        <w:rPr>
          <w:rFonts w:cs="Times New Roman"/>
        </w:rPr>
        <w:t>Ventillátorok, vákuumszivattyúk (tartálykocsik) javítása.</w:t>
      </w:r>
    </w:p>
    <w:p w14:paraId="47B9F7AB" w14:textId="24490029" w:rsidR="0070603E" w:rsidRPr="00C222A9" w:rsidRDefault="0070603E" w:rsidP="0070603E">
      <w:pPr>
        <w:spacing w:after="0"/>
        <w:ind w:left="851"/>
        <w:rPr>
          <w:rFonts w:cs="Times New Roman"/>
        </w:rPr>
      </w:pPr>
      <w:r w:rsidRPr="00C222A9">
        <w:rPr>
          <w:rFonts w:cs="Times New Roman"/>
        </w:rPr>
        <w:t>Szór</w:t>
      </w:r>
      <w:r>
        <w:rPr>
          <w:rFonts w:cs="Times New Roman"/>
        </w:rPr>
        <w:t>ófejek, szóró keretek javítása.</w:t>
      </w:r>
    </w:p>
    <w:p w14:paraId="445F2F7E" w14:textId="77777777" w:rsidR="0070603E" w:rsidRPr="00C222A9" w:rsidRDefault="0070603E" w:rsidP="0070603E">
      <w:pPr>
        <w:spacing w:after="0"/>
        <w:ind w:left="851"/>
        <w:rPr>
          <w:rFonts w:cs="Times New Roman"/>
        </w:rPr>
      </w:pPr>
      <w:r w:rsidRPr="00C222A9">
        <w:rPr>
          <w:rFonts w:cs="Times New Roman"/>
        </w:rPr>
        <w:t>Kaszáló gépek javítása.</w:t>
      </w:r>
    </w:p>
    <w:p w14:paraId="12ADBC7C" w14:textId="77777777" w:rsidR="0070603E" w:rsidRPr="00C222A9" w:rsidRDefault="0070603E" w:rsidP="0070603E">
      <w:pPr>
        <w:spacing w:after="0"/>
        <w:ind w:left="851"/>
        <w:rPr>
          <w:rFonts w:cs="Times New Roman"/>
        </w:rPr>
      </w:pPr>
      <w:r w:rsidRPr="00C222A9">
        <w:rPr>
          <w:rFonts w:cs="Times New Roman"/>
        </w:rPr>
        <w:t>Kaszaszerkezetek hibái és javításuk:</w:t>
      </w:r>
    </w:p>
    <w:p w14:paraId="2E248E01" w14:textId="77777777" w:rsidR="0070603E" w:rsidRPr="00C222A9" w:rsidRDefault="0070603E" w:rsidP="0070603E">
      <w:pPr>
        <w:spacing w:after="0"/>
        <w:ind w:left="851"/>
        <w:rPr>
          <w:rFonts w:cs="Times New Roman"/>
        </w:rPr>
      </w:pPr>
      <w:r w:rsidRPr="00C222A9">
        <w:rPr>
          <w:rFonts w:cs="Times New Roman"/>
        </w:rPr>
        <w:t>- alternáló kaszaszerkezet,</w:t>
      </w:r>
    </w:p>
    <w:p w14:paraId="4B68959A" w14:textId="77777777" w:rsidR="0070603E" w:rsidRPr="00C222A9" w:rsidRDefault="0070603E" w:rsidP="0070603E">
      <w:pPr>
        <w:spacing w:after="0"/>
        <w:ind w:left="851"/>
        <w:rPr>
          <w:rFonts w:cs="Times New Roman"/>
        </w:rPr>
      </w:pPr>
      <w:r w:rsidRPr="00C222A9">
        <w:rPr>
          <w:rFonts w:cs="Times New Roman"/>
        </w:rPr>
        <w:t>- rotációs kaszaszerkezet és meghajtó szerkezet javítása.</w:t>
      </w:r>
    </w:p>
    <w:p w14:paraId="06401B9A" w14:textId="77777777" w:rsidR="0070603E" w:rsidRPr="00C222A9" w:rsidRDefault="0070603E" w:rsidP="0070603E">
      <w:pPr>
        <w:spacing w:after="0"/>
        <w:ind w:left="851"/>
        <w:rPr>
          <w:rFonts w:cs="Times New Roman"/>
        </w:rPr>
      </w:pPr>
      <w:r w:rsidRPr="00C222A9">
        <w:rPr>
          <w:rFonts w:cs="Times New Roman"/>
        </w:rPr>
        <w:t>Rendkezelés gépeinek hibái, javítása.</w:t>
      </w:r>
    </w:p>
    <w:p w14:paraId="646F9093" w14:textId="77777777" w:rsidR="0070603E" w:rsidRPr="00C222A9" w:rsidRDefault="0070603E" w:rsidP="0070603E">
      <w:pPr>
        <w:spacing w:after="0"/>
        <w:ind w:left="851"/>
        <w:rPr>
          <w:rFonts w:cs="Times New Roman"/>
        </w:rPr>
      </w:pPr>
      <w:r w:rsidRPr="00C222A9">
        <w:rPr>
          <w:rFonts w:cs="Times New Roman"/>
        </w:rPr>
        <w:t>Bálakészítés gépei:</w:t>
      </w:r>
    </w:p>
    <w:p w14:paraId="270A48FF" w14:textId="77777777" w:rsidR="0070603E" w:rsidRPr="00C222A9" w:rsidRDefault="0070603E" w:rsidP="0070603E">
      <w:pPr>
        <w:spacing w:after="0"/>
        <w:ind w:left="851"/>
        <w:rPr>
          <w:rFonts w:cs="Times New Roman"/>
        </w:rPr>
      </w:pPr>
      <w:r w:rsidRPr="00C222A9">
        <w:rPr>
          <w:rFonts w:cs="Times New Roman"/>
        </w:rPr>
        <w:t>- rendfelszedő-szerkezetek hibái és javítása,</w:t>
      </w:r>
    </w:p>
    <w:p w14:paraId="509F2033" w14:textId="77777777" w:rsidR="0070603E" w:rsidRPr="00C222A9" w:rsidRDefault="0070603E" w:rsidP="0070603E">
      <w:pPr>
        <w:spacing w:after="0"/>
        <w:ind w:left="851"/>
        <w:rPr>
          <w:rFonts w:cs="Times New Roman"/>
        </w:rPr>
      </w:pPr>
      <w:r w:rsidRPr="00C222A9">
        <w:rPr>
          <w:rFonts w:cs="Times New Roman"/>
        </w:rPr>
        <w:t>- tömörítő-szerkezetek javítása,</w:t>
      </w:r>
    </w:p>
    <w:p w14:paraId="03A31BE6" w14:textId="77777777" w:rsidR="0070603E" w:rsidRPr="00C222A9" w:rsidRDefault="0070603E" w:rsidP="0070603E">
      <w:pPr>
        <w:spacing w:after="0"/>
        <w:ind w:left="851"/>
        <w:rPr>
          <w:rFonts w:cs="Times New Roman"/>
        </w:rPr>
      </w:pPr>
      <w:r w:rsidRPr="00C222A9">
        <w:rPr>
          <w:rFonts w:cs="Times New Roman"/>
        </w:rPr>
        <w:t>- hengerbála-készítő egységek (szalagok, hengerek és csapágyazások).</w:t>
      </w:r>
    </w:p>
    <w:p w14:paraId="2371F217" w14:textId="77777777" w:rsidR="0070603E" w:rsidRPr="00C222A9" w:rsidRDefault="0070603E" w:rsidP="0070603E">
      <w:pPr>
        <w:spacing w:after="0"/>
        <w:ind w:left="851"/>
        <w:rPr>
          <w:rFonts w:cs="Times New Roman"/>
        </w:rPr>
      </w:pPr>
      <w:r w:rsidRPr="00C222A9">
        <w:rPr>
          <w:rFonts w:cs="Times New Roman"/>
        </w:rPr>
        <w:t>Szecskázó gépek javítása.</w:t>
      </w:r>
    </w:p>
    <w:p w14:paraId="65612449" w14:textId="77777777" w:rsidR="0070603E" w:rsidRPr="00C222A9" w:rsidRDefault="0070603E" w:rsidP="0070603E">
      <w:pPr>
        <w:spacing w:after="0"/>
        <w:ind w:left="851"/>
        <w:rPr>
          <w:rFonts w:cs="Times New Roman"/>
        </w:rPr>
      </w:pPr>
      <w:r w:rsidRPr="00C222A9">
        <w:rPr>
          <w:rFonts w:cs="Times New Roman"/>
        </w:rPr>
        <w:t>Szemestermény-betakarítás gépeinek javítása.</w:t>
      </w:r>
    </w:p>
    <w:p w14:paraId="5AB9ECBE" w14:textId="77777777" w:rsidR="0070603E" w:rsidRPr="00C222A9" w:rsidRDefault="0070603E" w:rsidP="0070603E">
      <w:pPr>
        <w:spacing w:after="0"/>
        <w:ind w:left="851"/>
        <w:rPr>
          <w:rFonts w:cs="Times New Roman"/>
        </w:rPr>
      </w:pPr>
      <w:r w:rsidRPr="00C222A9">
        <w:rPr>
          <w:rFonts w:cs="Times New Roman"/>
        </w:rPr>
        <w:t>Cséplődob, dobkosár, dob kiegyensúlyozása.</w:t>
      </w:r>
    </w:p>
    <w:p w14:paraId="29BC2844" w14:textId="77777777" w:rsidR="0070603E" w:rsidRPr="00C222A9" w:rsidRDefault="0070603E" w:rsidP="0070603E">
      <w:pPr>
        <w:spacing w:after="0"/>
        <w:ind w:left="851"/>
        <w:rPr>
          <w:rFonts w:cs="Times New Roman"/>
        </w:rPr>
      </w:pPr>
      <w:r w:rsidRPr="00C222A9">
        <w:rPr>
          <w:rFonts w:cs="Times New Roman"/>
        </w:rPr>
        <w:t>Tisztítószerkezet hibái és javítása.</w:t>
      </w:r>
    </w:p>
    <w:p w14:paraId="32617A1E" w14:textId="77777777" w:rsidR="0070603E" w:rsidRPr="00C222A9" w:rsidRDefault="0070603E" w:rsidP="0070603E">
      <w:pPr>
        <w:spacing w:after="0"/>
        <w:ind w:left="851"/>
        <w:rPr>
          <w:rFonts w:cs="Times New Roman"/>
        </w:rPr>
      </w:pPr>
      <w:r w:rsidRPr="00C222A9">
        <w:rPr>
          <w:rFonts w:cs="Times New Roman"/>
        </w:rPr>
        <w:lastRenderedPageBreak/>
        <w:t>Szállító- és felhordó-szerkezetek javítása.</w:t>
      </w:r>
    </w:p>
    <w:p w14:paraId="60969A54" w14:textId="77777777" w:rsidR="0070603E" w:rsidRPr="00C222A9" w:rsidRDefault="0070603E" w:rsidP="0070603E">
      <w:pPr>
        <w:spacing w:after="0"/>
        <w:ind w:left="851"/>
        <w:rPr>
          <w:rFonts w:cs="Times New Roman"/>
        </w:rPr>
      </w:pPr>
      <w:r w:rsidRPr="00C222A9">
        <w:rPr>
          <w:rFonts w:cs="Times New Roman"/>
        </w:rPr>
        <w:t>Adapterek javítása (tájjellegnek megfelelően).</w:t>
      </w:r>
    </w:p>
    <w:p w14:paraId="0CAB62A8" w14:textId="77777777" w:rsidR="0070603E" w:rsidRPr="00C222A9" w:rsidRDefault="0070603E" w:rsidP="0070603E">
      <w:pPr>
        <w:spacing w:after="0"/>
        <w:ind w:left="851"/>
        <w:rPr>
          <w:rFonts w:cs="Times New Roman"/>
        </w:rPr>
      </w:pPr>
      <w:r w:rsidRPr="00C222A9">
        <w:rPr>
          <w:rFonts w:cs="Times New Roman"/>
        </w:rPr>
        <w:t>Szárítás gépeinek javítása.</w:t>
      </w:r>
    </w:p>
    <w:p w14:paraId="25F48E37" w14:textId="77777777" w:rsidR="0070603E" w:rsidRPr="00C222A9" w:rsidRDefault="0070603E" w:rsidP="0070603E">
      <w:pPr>
        <w:spacing w:after="0"/>
        <w:ind w:left="851"/>
        <w:rPr>
          <w:rFonts w:cs="Times New Roman"/>
        </w:rPr>
      </w:pPr>
      <w:r w:rsidRPr="00C222A9">
        <w:rPr>
          <w:rFonts w:cs="Times New Roman"/>
        </w:rPr>
        <w:t>Öntöző gépek javítása.</w:t>
      </w:r>
    </w:p>
    <w:p w14:paraId="32009CE3" w14:textId="77777777" w:rsidR="0070603E" w:rsidRPr="00C222A9" w:rsidRDefault="0070603E" w:rsidP="0070603E">
      <w:pPr>
        <w:spacing w:after="0"/>
        <w:ind w:left="851"/>
        <w:rPr>
          <w:rFonts w:cs="Times New Roman"/>
        </w:rPr>
      </w:pPr>
      <w:r w:rsidRPr="00C222A9">
        <w:rPr>
          <w:rFonts w:cs="Times New Roman"/>
        </w:rPr>
        <w:t>Szivattyúk, csövek, csőkötések, elzáró-szerkezetek javítása.</w:t>
      </w:r>
    </w:p>
    <w:p w14:paraId="5C8F8030" w14:textId="77777777" w:rsidR="0070603E" w:rsidRPr="00C222A9" w:rsidRDefault="0070603E" w:rsidP="0070603E">
      <w:pPr>
        <w:spacing w:after="0"/>
        <w:ind w:left="851"/>
        <w:rPr>
          <w:rFonts w:cs="Times New Roman"/>
        </w:rPr>
      </w:pPr>
      <w:r w:rsidRPr="00C222A9">
        <w:rPr>
          <w:rFonts w:cs="Times New Roman"/>
        </w:rPr>
        <w:t>Szórófejek, tartó- és mozgatószerkezetek javítása.</w:t>
      </w:r>
    </w:p>
    <w:p w14:paraId="08359578" w14:textId="77777777" w:rsidR="0070603E" w:rsidRPr="00C222A9" w:rsidRDefault="0070603E" w:rsidP="0070603E">
      <w:pPr>
        <w:tabs>
          <w:tab w:val="left" w:pos="1418"/>
          <w:tab w:val="right" w:pos="9072"/>
        </w:tabs>
        <w:spacing w:after="0"/>
        <w:ind w:left="851"/>
        <w:rPr>
          <w:rFonts w:cs="Times New Roman"/>
        </w:rPr>
      </w:pPr>
    </w:p>
    <w:p w14:paraId="0AB3E2E1" w14:textId="77777777" w:rsidR="0070603E" w:rsidRPr="00C222A9" w:rsidRDefault="0070603E"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Mezőgazdasági munkagépek karbantartása</w:t>
      </w:r>
      <w:r w:rsidRPr="00C222A9">
        <w:rPr>
          <w:rFonts w:cs="Times New Roman"/>
          <w:b/>
          <w:i/>
        </w:rPr>
        <w:tab/>
        <w:t>10 óra/10 óra</w:t>
      </w:r>
    </w:p>
    <w:p w14:paraId="321393C0" w14:textId="77777777" w:rsidR="0070603E" w:rsidRPr="00C222A9" w:rsidRDefault="0070603E" w:rsidP="0070603E">
      <w:pPr>
        <w:spacing w:after="0"/>
        <w:ind w:left="851"/>
        <w:rPr>
          <w:rFonts w:cs="Times New Roman"/>
        </w:rPr>
      </w:pPr>
      <w:r w:rsidRPr="00C222A9">
        <w:rPr>
          <w:rFonts w:cs="Times New Roman"/>
        </w:rPr>
        <w:t>Karbantartás fontossága.</w:t>
      </w:r>
    </w:p>
    <w:p w14:paraId="34180790" w14:textId="77777777" w:rsidR="0070603E" w:rsidRPr="00C222A9" w:rsidRDefault="0070603E" w:rsidP="0070603E">
      <w:pPr>
        <w:spacing w:after="0"/>
        <w:ind w:left="851"/>
        <w:rPr>
          <w:rFonts w:cs="Times New Roman"/>
        </w:rPr>
      </w:pPr>
      <w:r w:rsidRPr="00C222A9">
        <w:rPr>
          <w:rFonts w:cs="Times New Roman"/>
        </w:rPr>
        <w:t>Karbantartás szervezése.</w:t>
      </w:r>
    </w:p>
    <w:p w14:paraId="18E6FED9" w14:textId="77777777" w:rsidR="0070603E" w:rsidRPr="00C222A9" w:rsidRDefault="0070603E" w:rsidP="0070603E">
      <w:pPr>
        <w:spacing w:after="0"/>
        <w:ind w:left="851"/>
        <w:rPr>
          <w:rFonts w:cs="Times New Roman"/>
        </w:rPr>
      </w:pPr>
      <w:r w:rsidRPr="00C222A9">
        <w:rPr>
          <w:rFonts w:cs="Times New Roman"/>
        </w:rPr>
        <w:t>Karbantartási fokozatok, műveletei.</w:t>
      </w:r>
    </w:p>
    <w:p w14:paraId="70CB9502" w14:textId="77777777" w:rsidR="0070603E" w:rsidRPr="00C222A9" w:rsidRDefault="0070603E" w:rsidP="0070603E">
      <w:pPr>
        <w:spacing w:after="0"/>
        <w:ind w:left="851"/>
        <w:rPr>
          <w:rFonts w:cs="Times New Roman"/>
        </w:rPr>
      </w:pPr>
      <w:r w:rsidRPr="00C222A9">
        <w:rPr>
          <w:rFonts w:cs="Times New Roman"/>
        </w:rPr>
        <w:t>Karbantartási műveletek mezőgazdasági munkagépeknél:</w:t>
      </w:r>
    </w:p>
    <w:p w14:paraId="4D20672F" w14:textId="77777777" w:rsidR="0070603E" w:rsidRPr="00C222A9" w:rsidRDefault="0070603E" w:rsidP="0070603E">
      <w:pPr>
        <w:spacing w:after="0"/>
        <w:ind w:left="851"/>
        <w:rPr>
          <w:rFonts w:cs="Times New Roman"/>
        </w:rPr>
      </w:pPr>
      <w:r w:rsidRPr="00C222A9">
        <w:rPr>
          <w:rFonts w:cs="Times New Roman"/>
        </w:rPr>
        <w:t>- talajművelő gépek,</w:t>
      </w:r>
    </w:p>
    <w:p w14:paraId="6F2360D8" w14:textId="77777777" w:rsidR="0070603E" w:rsidRPr="00C222A9" w:rsidRDefault="0070603E" w:rsidP="0070603E">
      <w:pPr>
        <w:spacing w:after="0"/>
        <w:ind w:left="851"/>
        <w:rPr>
          <w:rFonts w:cs="Times New Roman"/>
        </w:rPr>
      </w:pPr>
      <w:r w:rsidRPr="00C222A9">
        <w:rPr>
          <w:rFonts w:cs="Times New Roman"/>
        </w:rPr>
        <w:t>- tápanyag-visszapótló gépek,</w:t>
      </w:r>
    </w:p>
    <w:p w14:paraId="3B473874" w14:textId="77777777" w:rsidR="0070603E" w:rsidRPr="00C222A9" w:rsidRDefault="0070603E" w:rsidP="0070603E">
      <w:pPr>
        <w:spacing w:after="0"/>
        <w:ind w:left="851"/>
        <w:rPr>
          <w:rFonts w:cs="Times New Roman"/>
        </w:rPr>
      </w:pPr>
      <w:r w:rsidRPr="00C222A9">
        <w:rPr>
          <w:rFonts w:cs="Times New Roman"/>
        </w:rPr>
        <w:t>- vető-, ültető- és palántázó gépek,</w:t>
      </w:r>
    </w:p>
    <w:p w14:paraId="364D88E4" w14:textId="77777777" w:rsidR="0070603E" w:rsidRPr="00C222A9" w:rsidRDefault="0070603E" w:rsidP="0070603E">
      <w:pPr>
        <w:spacing w:after="0"/>
        <w:ind w:left="851"/>
        <w:rPr>
          <w:rFonts w:cs="Times New Roman"/>
        </w:rPr>
      </w:pPr>
      <w:r w:rsidRPr="00C222A9">
        <w:rPr>
          <w:rFonts w:cs="Times New Roman"/>
        </w:rPr>
        <w:t>- növényápolás gépei,</w:t>
      </w:r>
    </w:p>
    <w:p w14:paraId="578968FF" w14:textId="77777777" w:rsidR="0070603E" w:rsidRPr="00C222A9" w:rsidRDefault="0070603E" w:rsidP="0070603E">
      <w:pPr>
        <w:spacing w:after="0"/>
        <w:ind w:left="851"/>
        <w:rPr>
          <w:rFonts w:cs="Times New Roman"/>
        </w:rPr>
      </w:pPr>
      <w:r w:rsidRPr="00C222A9">
        <w:rPr>
          <w:rFonts w:cs="Times New Roman"/>
        </w:rPr>
        <w:t>- betakarító gépek,</w:t>
      </w:r>
    </w:p>
    <w:p w14:paraId="4D8DD421" w14:textId="77777777" w:rsidR="0070603E" w:rsidRPr="00C222A9" w:rsidRDefault="0070603E" w:rsidP="0070603E">
      <w:pPr>
        <w:spacing w:after="0"/>
        <w:ind w:left="851"/>
        <w:rPr>
          <w:rFonts w:cs="Times New Roman"/>
        </w:rPr>
      </w:pPr>
      <w:r w:rsidRPr="00C222A9">
        <w:rPr>
          <w:rFonts w:cs="Times New Roman"/>
        </w:rPr>
        <w:t>- állattartó telepi gépek berendezések</w:t>
      </w:r>
    </w:p>
    <w:p w14:paraId="550FD97E" w14:textId="77777777" w:rsidR="0070603E" w:rsidRPr="00C222A9" w:rsidRDefault="0070603E" w:rsidP="0070603E">
      <w:pPr>
        <w:tabs>
          <w:tab w:val="left" w:pos="1418"/>
          <w:tab w:val="right" w:pos="9072"/>
        </w:tabs>
        <w:spacing w:after="0"/>
        <w:ind w:left="851"/>
        <w:rPr>
          <w:rFonts w:cs="Times New Roman"/>
        </w:rPr>
      </w:pPr>
    </w:p>
    <w:p w14:paraId="5C179901" w14:textId="77777777" w:rsidR="0070603E" w:rsidRPr="00C222A9" w:rsidRDefault="0070603E" w:rsidP="004434B1">
      <w:pPr>
        <w:pStyle w:val="Listaszerbekezds"/>
        <w:numPr>
          <w:ilvl w:val="2"/>
          <w:numId w:val="24"/>
        </w:numPr>
        <w:tabs>
          <w:tab w:val="left" w:pos="1701"/>
          <w:tab w:val="right" w:pos="9072"/>
        </w:tabs>
        <w:spacing w:after="0"/>
        <w:ind w:left="993" w:hanging="426"/>
        <w:rPr>
          <w:rFonts w:cs="Times New Roman"/>
          <w:b/>
          <w:i/>
        </w:rPr>
      </w:pPr>
      <w:r w:rsidRPr="00C222A9">
        <w:rPr>
          <w:rFonts w:cs="Times New Roman"/>
          <w:b/>
          <w:i/>
        </w:rPr>
        <w:t xml:space="preserve">Új és javított gépek bejáratása, korrózió védelem, gépek tárolása </w:t>
      </w:r>
      <w:r w:rsidRPr="00C222A9">
        <w:rPr>
          <w:rFonts w:cs="Times New Roman"/>
          <w:b/>
          <w:i/>
        </w:rPr>
        <w:tab/>
        <w:t>10 óra/10 óra</w:t>
      </w:r>
    </w:p>
    <w:p w14:paraId="10559A3A" w14:textId="77777777" w:rsidR="0070603E" w:rsidRPr="00C222A9" w:rsidRDefault="0070603E" w:rsidP="0070603E">
      <w:pPr>
        <w:spacing w:after="0"/>
        <w:ind w:left="851"/>
        <w:rPr>
          <w:rFonts w:cs="Times New Roman"/>
        </w:rPr>
      </w:pPr>
      <w:r w:rsidRPr="00C222A9">
        <w:rPr>
          <w:rFonts w:cs="Times New Roman"/>
        </w:rPr>
        <w:t>Javított gépek végkikészítése.</w:t>
      </w:r>
    </w:p>
    <w:p w14:paraId="3F0A54E6" w14:textId="77777777" w:rsidR="0070603E" w:rsidRPr="00C222A9" w:rsidRDefault="0070603E" w:rsidP="0070603E">
      <w:pPr>
        <w:spacing w:after="0"/>
        <w:ind w:left="851"/>
        <w:rPr>
          <w:rFonts w:cs="Times New Roman"/>
        </w:rPr>
      </w:pPr>
      <w:r w:rsidRPr="00C222A9">
        <w:rPr>
          <w:rFonts w:cs="Times New Roman"/>
        </w:rPr>
        <w:t>Mezőgazdasági gépek korrózióvédelme.</w:t>
      </w:r>
    </w:p>
    <w:p w14:paraId="0A67CD61" w14:textId="77777777" w:rsidR="0070603E" w:rsidRPr="00C222A9" w:rsidRDefault="0070603E" w:rsidP="0070603E">
      <w:pPr>
        <w:spacing w:after="0"/>
        <w:ind w:left="851"/>
        <w:rPr>
          <w:rFonts w:cs="Times New Roman"/>
        </w:rPr>
      </w:pPr>
      <w:r w:rsidRPr="00C222A9">
        <w:rPr>
          <w:rFonts w:cs="Times New Roman"/>
        </w:rPr>
        <w:t>Korrózió elleni védelem szükségessége.</w:t>
      </w:r>
    </w:p>
    <w:p w14:paraId="4B3EC333" w14:textId="77777777" w:rsidR="0070603E" w:rsidRPr="00C222A9" w:rsidRDefault="0070603E" w:rsidP="0070603E">
      <w:pPr>
        <w:spacing w:after="0"/>
        <w:ind w:left="851"/>
        <w:rPr>
          <w:rFonts w:cs="Times New Roman"/>
        </w:rPr>
      </w:pPr>
      <w:r w:rsidRPr="00C222A9">
        <w:rPr>
          <w:rFonts w:cs="Times New Roman"/>
        </w:rPr>
        <w:t>Korrózió elleni védelem csoportosítása.</w:t>
      </w:r>
    </w:p>
    <w:p w14:paraId="41D367E0" w14:textId="77777777" w:rsidR="0070603E" w:rsidRPr="00C222A9" w:rsidRDefault="0070603E" w:rsidP="0070603E">
      <w:pPr>
        <w:spacing w:after="0"/>
        <w:ind w:left="851"/>
        <w:rPr>
          <w:rFonts w:cs="Times New Roman"/>
        </w:rPr>
      </w:pPr>
      <w:r w:rsidRPr="00C222A9">
        <w:rPr>
          <w:rFonts w:cs="Times New Roman"/>
        </w:rPr>
        <w:t>Átmeneti korrózió elleni védelem, technológiai folyamata.</w:t>
      </w:r>
    </w:p>
    <w:p w14:paraId="6644C8E0" w14:textId="77777777" w:rsidR="0070603E" w:rsidRPr="00C222A9" w:rsidRDefault="0070603E" w:rsidP="0070603E">
      <w:pPr>
        <w:spacing w:after="0"/>
        <w:ind w:left="851"/>
        <w:rPr>
          <w:rFonts w:cs="Times New Roman"/>
        </w:rPr>
      </w:pPr>
      <w:r w:rsidRPr="00C222A9">
        <w:rPr>
          <w:rFonts w:cs="Times New Roman"/>
        </w:rPr>
        <w:t>Védőanyagok csoportosítása.</w:t>
      </w:r>
    </w:p>
    <w:p w14:paraId="77DB24AB" w14:textId="77777777" w:rsidR="0070603E" w:rsidRPr="00C222A9" w:rsidRDefault="0070603E" w:rsidP="0070603E">
      <w:pPr>
        <w:spacing w:after="0"/>
        <w:ind w:left="851"/>
        <w:rPr>
          <w:rFonts w:cs="Times New Roman"/>
        </w:rPr>
      </w:pPr>
      <w:r w:rsidRPr="00C222A9">
        <w:rPr>
          <w:rFonts w:cs="Times New Roman"/>
        </w:rPr>
        <w:t>Mezőgazdasági gépek tárolása.</w:t>
      </w:r>
    </w:p>
    <w:p w14:paraId="2D1AB885" w14:textId="77777777" w:rsidR="0070603E" w:rsidRPr="00C222A9" w:rsidRDefault="0070603E" w:rsidP="0070603E">
      <w:pPr>
        <w:spacing w:after="0"/>
        <w:ind w:left="851"/>
        <w:rPr>
          <w:rFonts w:cs="Times New Roman"/>
        </w:rPr>
      </w:pPr>
      <w:r w:rsidRPr="00C222A9">
        <w:rPr>
          <w:rFonts w:cs="Times New Roman"/>
        </w:rPr>
        <w:t>Géptárolás szükségessége, létesítményei.</w:t>
      </w:r>
    </w:p>
    <w:p w14:paraId="75259EA7" w14:textId="77777777" w:rsidR="0070603E" w:rsidRPr="00C222A9" w:rsidRDefault="0070603E" w:rsidP="0070603E">
      <w:pPr>
        <w:spacing w:after="0"/>
        <w:ind w:left="851"/>
        <w:rPr>
          <w:rFonts w:cs="Times New Roman"/>
        </w:rPr>
      </w:pPr>
      <w:r w:rsidRPr="00C222A9">
        <w:rPr>
          <w:rFonts w:cs="Times New Roman"/>
        </w:rPr>
        <w:t>Különféle gépek, gépcsoportok tárolása.</w:t>
      </w:r>
    </w:p>
    <w:p w14:paraId="3F4472CA" w14:textId="77777777" w:rsidR="0070603E" w:rsidRPr="00C222A9" w:rsidRDefault="0070603E" w:rsidP="0070603E">
      <w:pPr>
        <w:spacing w:after="0"/>
        <w:ind w:left="851"/>
        <w:rPr>
          <w:rFonts w:cs="Times New Roman"/>
        </w:rPr>
      </w:pPr>
      <w:r w:rsidRPr="00C222A9">
        <w:rPr>
          <w:rFonts w:cs="Times New Roman"/>
        </w:rPr>
        <w:t>Gépudvar kialakítása, egyéb létesítmények.</w:t>
      </w:r>
    </w:p>
    <w:p w14:paraId="7ACC8BB1" w14:textId="77777777" w:rsidR="0070603E" w:rsidRPr="00C222A9" w:rsidRDefault="0070603E" w:rsidP="00AD4490">
      <w:pPr>
        <w:spacing w:after="0"/>
        <w:ind w:left="851"/>
        <w:rPr>
          <w:rFonts w:cs="Times New Roman"/>
        </w:rPr>
      </w:pPr>
    </w:p>
    <w:p w14:paraId="36E999F5" w14:textId="77777777" w:rsidR="00C53E01" w:rsidRPr="00C222A9" w:rsidRDefault="00C53E01" w:rsidP="00C53E01">
      <w:pPr>
        <w:tabs>
          <w:tab w:val="left" w:pos="1418"/>
          <w:tab w:val="right" w:pos="9072"/>
        </w:tabs>
        <w:spacing w:after="0"/>
        <w:ind w:left="851"/>
        <w:rPr>
          <w:rFonts w:cs="Times New Roman"/>
        </w:rPr>
      </w:pPr>
    </w:p>
    <w:p w14:paraId="3AC423F8" w14:textId="77777777" w:rsidR="00C53E01" w:rsidRPr="00C222A9" w:rsidRDefault="00C53E01" w:rsidP="004434B1">
      <w:pPr>
        <w:pStyle w:val="Listaszerbekezds"/>
        <w:numPr>
          <w:ilvl w:val="1"/>
          <w:numId w:val="24"/>
        </w:numPr>
        <w:spacing w:after="0"/>
        <w:rPr>
          <w:rFonts w:cs="Times New Roman"/>
          <w:b/>
        </w:rPr>
      </w:pPr>
      <w:r w:rsidRPr="00C222A9">
        <w:rPr>
          <w:rFonts w:cs="Times New Roman"/>
          <w:b/>
        </w:rPr>
        <w:t>A képzés javasolt helyszíne (ajánlás)</w:t>
      </w:r>
    </w:p>
    <w:p w14:paraId="11A4C460" w14:textId="77777777" w:rsidR="00C53E01" w:rsidRPr="00C222A9" w:rsidRDefault="00AD4490" w:rsidP="00C53E01">
      <w:pPr>
        <w:spacing w:after="0"/>
        <w:ind w:left="426"/>
        <w:rPr>
          <w:rFonts w:cs="Times New Roman"/>
        </w:rPr>
      </w:pPr>
      <w:r w:rsidRPr="00C222A9">
        <w:rPr>
          <w:rFonts w:cs="Times New Roman"/>
        </w:rPr>
        <w:t>A tantárgy elméleti képzés, amelynek fő helyszíne a tanterem, szaktanterem.</w:t>
      </w:r>
    </w:p>
    <w:p w14:paraId="790E6433" w14:textId="77777777" w:rsidR="00C53E01" w:rsidRPr="00C222A9" w:rsidRDefault="00C53E01" w:rsidP="00C53E01">
      <w:pPr>
        <w:spacing w:after="0"/>
        <w:ind w:left="426"/>
        <w:rPr>
          <w:rFonts w:cs="Times New Roman"/>
        </w:rPr>
      </w:pPr>
    </w:p>
    <w:p w14:paraId="3826E3C0" w14:textId="77777777" w:rsidR="00C53E01" w:rsidRPr="00C222A9" w:rsidRDefault="00C53E01" w:rsidP="004434B1">
      <w:pPr>
        <w:pStyle w:val="Listaszerbekezds"/>
        <w:numPr>
          <w:ilvl w:val="1"/>
          <w:numId w:val="24"/>
        </w:numPr>
        <w:spacing w:after="0"/>
        <w:rPr>
          <w:rFonts w:cs="Times New Roman"/>
          <w:b/>
        </w:rPr>
      </w:pPr>
      <w:r w:rsidRPr="00C222A9">
        <w:rPr>
          <w:rFonts w:cs="Times New Roman"/>
          <w:b/>
        </w:rPr>
        <w:t>A tantárgy elsajátítása során alkalmazható sajátos módszerek, tanulói tevékenységformák (ajánlás)</w:t>
      </w:r>
    </w:p>
    <w:p w14:paraId="7A31E05E" w14:textId="77777777" w:rsidR="00C53E01" w:rsidRPr="00C222A9" w:rsidRDefault="00C53E01" w:rsidP="00C53E01">
      <w:pPr>
        <w:spacing w:after="0"/>
        <w:ind w:left="426"/>
        <w:rPr>
          <w:rFonts w:cs="Times New Roman"/>
        </w:rPr>
      </w:pPr>
    </w:p>
    <w:p w14:paraId="66795D3F" w14:textId="77777777" w:rsidR="00C53E01" w:rsidRPr="00C222A9" w:rsidRDefault="00C53E01" w:rsidP="004434B1">
      <w:pPr>
        <w:pStyle w:val="Listaszerbekezds"/>
        <w:numPr>
          <w:ilvl w:val="2"/>
          <w:numId w:val="24"/>
        </w:numPr>
        <w:spacing w:after="0"/>
        <w:rPr>
          <w:rFonts w:cs="Times New Roman"/>
          <w:b/>
        </w:rPr>
      </w:pPr>
      <w:r w:rsidRPr="00C222A9">
        <w:rPr>
          <w:rFonts w:cs="Times New Roman"/>
          <w:b/>
        </w:rPr>
        <w:t>A tantárgy elsajátítása során alkalmazható sajátos módszerek (ajánlás)</w:t>
      </w:r>
    </w:p>
    <w:p w14:paraId="58FB37B1" w14:textId="5E88FD8C"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B7736" w:rsidRPr="00C222A9" w14:paraId="6ED63EA5" w14:textId="77777777" w:rsidTr="002B773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31B6D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40D93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DD9AFE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3E0F1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2B7736" w:rsidRPr="00C222A9" w14:paraId="0A078B9E" w14:textId="77777777" w:rsidTr="002B773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C2E36DB" w14:textId="77777777" w:rsidR="002B7736" w:rsidRPr="00C222A9" w:rsidRDefault="002B7736" w:rsidP="002B773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3FB2D3B" w14:textId="77777777" w:rsidR="002B7736" w:rsidRPr="00C222A9" w:rsidRDefault="002B7736" w:rsidP="002B773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602D05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4FFF51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A698E5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E86F23B" w14:textId="77777777" w:rsidR="002B7736" w:rsidRPr="00C222A9" w:rsidRDefault="002B7736" w:rsidP="002B7736">
            <w:pPr>
              <w:spacing w:after="0"/>
              <w:jc w:val="left"/>
              <w:rPr>
                <w:rFonts w:eastAsia="Times New Roman" w:cs="Times New Roman"/>
                <w:color w:val="000000"/>
                <w:sz w:val="20"/>
                <w:szCs w:val="20"/>
                <w:lang w:eastAsia="hu-HU"/>
              </w:rPr>
            </w:pPr>
          </w:p>
        </w:tc>
      </w:tr>
      <w:tr w:rsidR="002B7736" w:rsidRPr="00C222A9" w14:paraId="4756E270"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E83D921"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32DB1B1"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B06799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27368B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85945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F994E1F"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6E59C238"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B39C11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1B1B0D4"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38D9794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A0E5E7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44B454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AEE37B"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71681471"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47CC4B3"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192BF4C"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5C1B04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293B22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726B51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FE50A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488F5F31"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0E518B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FF29B1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933D2E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42F188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DCCAB6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FD7E594"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75A06D5"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F43C18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564330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10059AD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211C5A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ED9780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DF94B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2C688A5C"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3C4C9A1"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5F7824CA"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1F284A9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7C2BB0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48DE78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2F782FA"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7A8F0093"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190C795"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6A458900"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08A5B81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8942431"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63D63D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2BE22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4C7F94F8" w14:textId="77777777" w:rsidR="002B7736" w:rsidRPr="00C222A9" w:rsidRDefault="002B7736" w:rsidP="00C53E01">
      <w:pPr>
        <w:spacing w:after="0"/>
        <w:ind w:left="426"/>
        <w:rPr>
          <w:rFonts w:cs="Times New Roman"/>
        </w:rPr>
      </w:pPr>
    </w:p>
    <w:p w14:paraId="38945A2B" w14:textId="77777777" w:rsidR="00C53E01" w:rsidRPr="00C222A9" w:rsidRDefault="00C53E01" w:rsidP="004434B1">
      <w:pPr>
        <w:pStyle w:val="Listaszerbekezds"/>
        <w:numPr>
          <w:ilvl w:val="2"/>
          <w:numId w:val="24"/>
        </w:numPr>
        <w:spacing w:after="0"/>
        <w:rPr>
          <w:rFonts w:cs="Times New Roman"/>
          <w:b/>
        </w:rPr>
      </w:pPr>
      <w:r w:rsidRPr="00C222A9">
        <w:rPr>
          <w:rFonts w:cs="Times New Roman"/>
          <w:b/>
        </w:rPr>
        <w:t>A tantárgy elsajátítása során alkalmazható tanulói tevékenységformák (ajánlás)</w:t>
      </w:r>
    </w:p>
    <w:p w14:paraId="1CEDA2C9" w14:textId="5FF24EDC" w:rsidR="002B7736" w:rsidRPr="00C222A9" w:rsidRDefault="002B773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B7736" w:rsidRPr="00C222A9" w14:paraId="08E73BA2" w14:textId="77777777" w:rsidTr="002B773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8AB13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BD6DA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024CEB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1A8ED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2B7736" w:rsidRPr="00C222A9" w14:paraId="676001B2" w14:textId="77777777" w:rsidTr="002B773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9E761B0" w14:textId="77777777" w:rsidR="002B7736" w:rsidRPr="00C222A9" w:rsidRDefault="002B7736" w:rsidP="002B773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C9B5A61" w14:textId="77777777" w:rsidR="002B7736" w:rsidRPr="00C222A9" w:rsidRDefault="002B7736" w:rsidP="002B77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EE712F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1CFF58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20C48A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C4B7F51" w14:textId="77777777" w:rsidR="002B7736" w:rsidRPr="00C222A9" w:rsidRDefault="002B7736" w:rsidP="002B7736">
            <w:pPr>
              <w:spacing w:after="0"/>
              <w:jc w:val="left"/>
              <w:rPr>
                <w:rFonts w:eastAsia="Times New Roman" w:cs="Times New Roman"/>
                <w:color w:val="000000"/>
                <w:sz w:val="20"/>
                <w:szCs w:val="20"/>
                <w:lang w:eastAsia="hu-HU"/>
              </w:rPr>
            </w:pPr>
          </w:p>
        </w:tc>
      </w:tr>
      <w:tr w:rsidR="002B7736" w:rsidRPr="00C222A9" w14:paraId="392026A2"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92DEE2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215CB2C"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2B7736" w:rsidRPr="00C222A9" w14:paraId="3B1AB7EF"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76F1E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B2B686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B516C2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AEA5C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1A9125"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3F07CB"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535C5802"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0F26B7" w14:textId="330ED0FD"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F4CFA9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7376BD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302AC3"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53BA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32E5413"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CA9F702"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8A92F5A" w14:textId="6B737710"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D8A5561"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EFA413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A549D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0F0CB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68484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092643F9"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F75BD13"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2E36855"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2B7736" w:rsidRPr="00C222A9" w14:paraId="187494F4"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0A58B0" w14:textId="6D89ADAF"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3F91860"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628FCC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77543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E577C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2FD11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074D333F"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832065" w14:textId="4FCFA98A"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007E8EAC"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234170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6355E1"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2A03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52A6ABA"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6DFCFD6"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B3AAEA" w14:textId="02716808"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02B0A13D"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D26468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6D5B3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50AB6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CCCCF6"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21D2AA83"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3350FB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5A9E568"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2B7736" w:rsidRPr="00C222A9" w14:paraId="1A5D954D"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E4345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2B9A648"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72CF17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38763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1BEBD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33FC2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2E53E76F" w14:textId="38973C36" w:rsidR="00C53E01" w:rsidRPr="00C222A9" w:rsidRDefault="00C53E01" w:rsidP="00C53E01">
      <w:pPr>
        <w:spacing w:after="0"/>
        <w:ind w:left="426"/>
        <w:rPr>
          <w:rFonts w:cs="Times New Roman"/>
        </w:rPr>
      </w:pPr>
    </w:p>
    <w:p w14:paraId="63E24F8F" w14:textId="77777777" w:rsidR="00C53E01" w:rsidRPr="00C222A9" w:rsidRDefault="00C53E01" w:rsidP="004434B1">
      <w:pPr>
        <w:pStyle w:val="Listaszerbekezds"/>
        <w:numPr>
          <w:ilvl w:val="1"/>
          <w:numId w:val="24"/>
        </w:numPr>
        <w:spacing w:after="0"/>
        <w:rPr>
          <w:rFonts w:cs="Times New Roman"/>
          <w:b/>
        </w:rPr>
      </w:pPr>
      <w:r w:rsidRPr="00C222A9">
        <w:rPr>
          <w:rFonts w:cs="Times New Roman"/>
          <w:b/>
        </w:rPr>
        <w:t>A tantárgy értékelésének módja</w:t>
      </w:r>
    </w:p>
    <w:p w14:paraId="7C1310AA"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6AC12B5E" w14:textId="77777777" w:rsidR="00C53E01" w:rsidRPr="00C222A9" w:rsidRDefault="00C53E01" w:rsidP="0070603E">
      <w:pPr>
        <w:spacing w:after="0"/>
        <w:rPr>
          <w:rFonts w:cs="Times New Roman"/>
        </w:rPr>
      </w:pPr>
    </w:p>
    <w:p w14:paraId="0FA9A35F" w14:textId="77777777" w:rsidR="00C53E01" w:rsidRPr="00C222A9" w:rsidRDefault="00C53E01" w:rsidP="00C53E01">
      <w:pPr>
        <w:spacing w:after="0"/>
        <w:rPr>
          <w:rFonts w:cs="Times New Roman"/>
        </w:rPr>
      </w:pPr>
    </w:p>
    <w:p w14:paraId="79ED2E67" w14:textId="0B654DCA" w:rsidR="00C53E01" w:rsidRPr="00C222A9" w:rsidRDefault="00AA7BBF" w:rsidP="004434B1">
      <w:pPr>
        <w:pStyle w:val="Listaszerbekezds"/>
        <w:numPr>
          <w:ilvl w:val="0"/>
          <w:numId w:val="24"/>
        </w:numPr>
        <w:tabs>
          <w:tab w:val="right" w:pos="9072"/>
        </w:tabs>
        <w:spacing w:after="0"/>
        <w:rPr>
          <w:rFonts w:cs="Times New Roman"/>
          <w:b/>
        </w:rPr>
      </w:pPr>
      <w:r w:rsidRPr="00C222A9">
        <w:rPr>
          <w:rFonts w:cs="Times New Roman"/>
          <w:b/>
        </w:rPr>
        <w:t>Munkagépek s</w:t>
      </w:r>
      <w:r w:rsidR="00966DC8" w:rsidRPr="00C222A9">
        <w:rPr>
          <w:rFonts w:cs="Times New Roman"/>
          <w:b/>
        </w:rPr>
        <w:t xml:space="preserve">zakmai gyakorlat </w:t>
      </w:r>
      <w:r w:rsidR="00C53E01" w:rsidRPr="00C222A9">
        <w:rPr>
          <w:rFonts w:cs="Times New Roman"/>
          <w:b/>
        </w:rPr>
        <w:t xml:space="preserve"> tantárgy</w:t>
      </w:r>
      <w:r w:rsidR="00C53E01" w:rsidRPr="00C222A9">
        <w:rPr>
          <w:rFonts w:cs="Times New Roman"/>
          <w:b/>
        </w:rPr>
        <w:tab/>
      </w:r>
      <w:r w:rsidR="00BF11C5">
        <w:rPr>
          <w:rFonts w:cs="Times New Roman"/>
          <w:b/>
        </w:rPr>
        <w:t>228</w:t>
      </w:r>
      <w:r w:rsidR="00C53E01" w:rsidRPr="00C222A9">
        <w:rPr>
          <w:rFonts w:cs="Times New Roman"/>
          <w:b/>
        </w:rPr>
        <w:t xml:space="preserve"> óra/</w:t>
      </w:r>
      <w:r w:rsidR="00BF11C5">
        <w:rPr>
          <w:rFonts w:cs="Times New Roman"/>
          <w:b/>
        </w:rPr>
        <w:t>228</w:t>
      </w:r>
      <w:r w:rsidR="00C53E01" w:rsidRPr="00C222A9">
        <w:rPr>
          <w:rFonts w:cs="Times New Roman"/>
          <w:b/>
        </w:rPr>
        <w:t xml:space="preserve"> óra*</w:t>
      </w:r>
    </w:p>
    <w:p w14:paraId="1B1A1CC8"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53CEE5C5" w14:textId="77777777" w:rsidR="00C53E01" w:rsidRPr="00C222A9" w:rsidRDefault="00C53E01" w:rsidP="00C53E01">
      <w:pPr>
        <w:rPr>
          <w:rFonts w:cs="Times New Roman"/>
        </w:rPr>
      </w:pPr>
    </w:p>
    <w:p w14:paraId="43518A7C" w14:textId="06C737C7" w:rsidR="00C53E01" w:rsidRPr="004434B1" w:rsidRDefault="00C53E01" w:rsidP="004434B1">
      <w:pPr>
        <w:pStyle w:val="Listaszerbekezds"/>
        <w:numPr>
          <w:ilvl w:val="1"/>
          <w:numId w:val="25"/>
        </w:numPr>
        <w:spacing w:after="0"/>
        <w:ind w:left="1134" w:hanging="992"/>
        <w:rPr>
          <w:rFonts w:cs="Times New Roman"/>
          <w:b/>
        </w:rPr>
      </w:pPr>
      <w:r w:rsidRPr="004434B1">
        <w:rPr>
          <w:rFonts w:cs="Times New Roman"/>
          <w:b/>
        </w:rPr>
        <w:t>A tantárgy tanításának célja</w:t>
      </w:r>
    </w:p>
    <w:p w14:paraId="2A3AA1AC" w14:textId="6F204670" w:rsidR="00966DC8" w:rsidRPr="00C222A9" w:rsidRDefault="00CF636B" w:rsidP="00966DC8">
      <w:pPr>
        <w:spacing w:after="0"/>
        <w:ind w:left="426"/>
        <w:rPr>
          <w:rFonts w:cs="Times New Roman"/>
        </w:rPr>
      </w:pPr>
      <w:r w:rsidRPr="00C222A9">
        <w:rPr>
          <w:rFonts w:cs="Times New Roman"/>
        </w:rPr>
        <w:t xml:space="preserve">A Munkagépek szakmai </w:t>
      </w:r>
      <w:r w:rsidR="00966DC8" w:rsidRPr="00C222A9">
        <w:rPr>
          <w:rFonts w:cs="Times New Roman"/>
        </w:rPr>
        <w:t>gyakorlat tantárgy tanításának célja, hogy a tanulók a képzési idő alatt megszerezzék a mezőgazdasági gépésztechnikus szakképesítéshez, az önálló munkavégzéshez szükséges gyakorlati tudást, a gépüzemeltetés, a gépjavítás és a mezőgazdasági gazdálkodás terén egyaránt.</w:t>
      </w:r>
    </w:p>
    <w:p w14:paraId="2659092B" w14:textId="77777777" w:rsidR="00966DC8" w:rsidRPr="00C222A9" w:rsidRDefault="00966DC8" w:rsidP="00966DC8">
      <w:pPr>
        <w:spacing w:after="0"/>
        <w:ind w:left="426"/>
        <w:rPr>
          <w:rFonts w:cs="Times New Roman"/>
        </w:rPr>
      </w:pPr>
      <w:r w:rsidRPr="00C222A9">
        <w:rPr>
          <w:rFonts w:cs="Times New Roman"/>
        </w:rPr>
        <w:t>A szakmai gyakorlat felhasználja az elméleti tárgyak tanulása során elsajátított ismereteket, ezért a gyakorlati tudás megszerzése érdekében a tantárgynak meg kell oldania, hogy:</w:t>
      </w:r>
    </w:p>
    <w:p w14:paraId="40C18D9D" w14:textId="77777777" w:rsidR="00966DC8" w:rsidRPr="00C222A9" w:rsidRDefault="00966DC8" w:rsidP="00966DC8">
      <w:pPr>
        <w:spacing w:after="0"/>
        <w:ind w:left="426"/>
        <w:rPr>
          <w:rFonts w:cs="Times New Roman"/>
        </w:rPr>
      </w:pPr>
      <w:r w:rsidRPr="00C222A9">
        <w:rPr>
          <w:rFonts w:cs="Times New Roman"/>
        </w:rPr>
        <w:t>- készítsen fel a pontos, szakszerű, gazdaságos, az önálló és kitartó munkavégzésre, a folyamatos ismeretszerzésre, a korszerű technika, technológia iránti érdeklődésre,</w:t>
      </w:r>
    </w:p>
    <w:p w14:paraId="5C629574" w14:textId="77777777" w:rsidR="00966DC8" w:rsidRPr="00C222A9" w:rsidRDefault="00966DC8" w:rsidP="00966DC8">
      <w:pPr>
        <w:spacing w:after="0"/>
        <w:ind w:left="426"/>
        <w:rPr>
          <w:rFonts w:cs="Times New Roman"/>
        </w:rPr>
      </w:pPr>
      <w:r w:rsidRPr="00C222A9">
        <w:rPr>
          <w:rFonts w:cs="Times New Roman"/>
        </w:rPr>
        <w:t>- mutassa meg a technológiai eljárások sokszínűségét, kombinálhatóságát, az elvégzendő műveletek logikai sorrendjét,</w:t>
      </w:r>
    </w:p>
    <w:p w14:paraId="4D0C5FAD" w14:textId="77777777" w:rsidR="00966DC8" w:rsidRPr="00C222A9" w:rsidRDefault="00966DC8" w:rsidP="00966DC8">
      <w:pPr>
        <w:spacing w:after="0"/>
        <w:ind w:left="426"/>
        <w:rPr>
          <w:rFonts w:cs="Times New Roman"/>
        </w:rPr>
      </w:pPr>
      <w:r w:rsidRPr="00C222A9">
        <w:rPr>
          <w:rFonts w:cs="Times New Roman"/>
        </w:rPr>
        <w:t>- juttassa sikerélményhez a tanulókat a gyakorlat során,</w:t>
      </w:r>
    </w:p>
    <w:p w14:paraId="6EBF5632" w14:textId="77777777" w:rsidR="00966DC8" w:rsidRPr="00C222A9" w:rsidRDefault="00966DC8" w:rsidP="00966DC8">
      <w:pPr>
        <w:spacing w:after="0"/>
        <w:ind w:left="426"/>
        <w:rPr>
          <w:rFonts w:cs="Times New Roman"/>
        </w:rPr>
      </w:pPr>
      <w:r w:rsidRPr="00C222A9">
        <w:rPr>
          <w:rFonts w:cs="Times New Roman"/>
        </w:rPr>
        <w:t>- fejlessze a kézügyességet, a kombinációs készséget, a kreativitást, a munkatempót, a teljesítményt,</w:t>
      </w:r>
    </w:p>
    <w:p w14:paraId="3D5AC103" w14:textId="77777777" w:rsidR="00966DC8" w:rsidRPr="00C222A9" w:rsidRDefault="00966DC8" w:rsidP="00966DC8">
      <w:pPr>
        <w:spacing w:after="0"/>
        <w:ind w:left="426"/>
        <w:rPr>
          <w:rFonts w:cs="Times New Roman"/>
        </w:rPr>
      </w:pPr>
      <w:r w:rsidRPr="00C222A9">
        <w:rPr>
          <w:rFonts w:cs="Times New Roman"/>
        </w:rPr>
        <w:t>- tanítsa meg a szakmai alapismereteket olyan szinten, amely képessé teszi a tanulókat bármely alapvető szakmai feladat elvégzésére,</w:t>
      </w:r>
    </w:p>
    <w:p w14:paraId="5DAB6BE0" w14:textId="77777777" w:rsidR="00C53E01" w:rsidRPr="00C222A9" w:rsidRDefault="00966DC8" w:rsidP="00966DC8">
      <w:pPr>
        <w:spacing w:after="0"/>
        <w:ind w:left="426"/>
        <w:rPr>
          <w:rFonts w:cs="Times New Roman"/>
        </w:rPr>
      </w:pPr>
      <w:r w:rsidRPr="00C222A9">
        <w:rPr>
          <w:rFonts w:cs="Times New Roman"/>
        </w:rPr>
        <w:lastRenderedPageBreak/>
        <w:t>- készítse fel a tanulókat a mezőgazdaságban használatos gépek és eszközök szakszerű, biztonságos, balesetmentes üzemeltetésére, javítására és karbantartására.</w:t>
      </w:r>
    </w:p>
    <w:p w14:paraId="14565DC6" w14:textId="77777777" w:rsidR="00C53E01" w:rsidRPr="00C222A9" w:rsidRDefault="00C53E01" w:rsidP="00C53E01">
      <w:pPr>
        <w:spacing w:after="0"/>
        <w:ind w:left="426"/>
        <w:rPr>
          <w:rFonts w:cs="Times New Roman"/>
        </w:rPr>
      </w:pPr>
    </w:p>
    <w:p w14:paraId="50582FE6" w14:textId="77777777" w:rsidR="00C53E01" w:rsidRPr="00C222A9" w:rsidRDefault="00C53E01" w:rsidP="004434B1">
      <w:pPr>
        <w:pStyle w:val="Listaszerbekezds"/>
        <w:numPr>
          <w:ilvl w:val="1"/>
          <w:numId w:val="25"/>
        </w:numPr>
        <w:spacing w:after="0"/>
        <w:ind w:left="1134" w:hanging="638"/>
        <w:rPr>
          <w:rFonts w:cs="Times New Roman"/>
          <w:b/>
        </w:rPr>
      </w:pPr>
      <w:r w:rsidRPr="00C222A9">
        <w:rPr>
          <w:rFonts w:cs="Times New Roman"/>
          <w:b/>
        </w:rPr>
        <w:t>Kapcsolódó közismereti, szakmai tartalmak</w:t>
      </w:r>
    </w:p>
    <w:p w14:paraId="62326285" w14:textId="474534E6" w:rsidR="00C53E01" w:rsidRDefault="00966DC8" w:rsidP="00C53E01">
      <w:pPr>
        <w:spacing w:after="0"/>
        <w:ind w:left="426"/>
        <w:rPr>
          <w:rFonts w:cs="Times New Roman"/>
        </w:rPr>
      </w:pPr>
      <w:r w:rsidRPr="00C222A9">
        <w:rPr>
          <w:rFonts w:cs="Times New Roman"/>
        </w:rPr>
        <w:t>Rajz (vetületi ábrázolás), Kémia (anyagok szerkezete), Fizika (mechanika, statika)</w:t>
      </w:r>
      <w:r w:rsidR="00CF636B" w:rsidRPr="00C222A9">
        <w:rPr>
          <w:rFonts w:cs="Times New Roman"/>
        </w:rPr>
        <w:t>, Munkagépek</w:t>
      </w:r>
    </w:p>
    <w:p w14:paraId="0DF452A1" w14:textId="77777777" w:rsidR="00BA297C" w:rsidRPr="00C222A9" w:rsidRDefault="00BA297C" w:rsidP="00C53E01">
      <w:pPr>
        <w:spacing w:after="0"/>
        <w:ind w:left="426"/>
        <w:rPr>
          <w:rFonts w:cs="Times New Roman"/>
        </w:rPr>
      </w:pPr>
    </w:p>
    <w:p w14:paraId="41FA6B99" w14:textId="77777777" w:rsidR="00C53E01" w:rsidRDefault="00C53E01" w:rsidP="004434B1">
      <w:pPr>
        <w:pStyle w:val="Listaszerbekezds"/>
        <w:numPr>
          <w:ilvl w:val="1"/>
          <w:numId w:val="25"/>
        </w:numPr>
        <w:spacing w:after="0"/>
        <w:ind w:left="1134" w:hanging="638"/>
        <w:rPr>
          <w:rFonts w:cs="Times New Roman"/>
          <w:b/>
        </w:rPr>
      </w:pPr>
      <w:r w:rsidRPr="00C222A9">
        <w:rPr>
          <w:rFonts w:cs="Times New Roman"/>
          <w:b/>
        </w:rPr>
        <w:t>Témakörök</w:t>
      </w:r>
    </w:p>
    <w:p w14:paraId="7112B4AA" w14:textId="77777777" w:rsidR="00BA297C" w:rsidRPr="004434B1" w:rsidRDefault="00BA297C" w:rsidP="004434B1">
      <w:pPr>
        <w:spacing w:after="0"/>
        <w:ind w:left="496"/>
        <w:rPr>
          <w:rFonts w:cs="Times New Roman"/>
          <w:b/>
        </w:rPr>
      </w:pPr>
    </w:p>
    <w:p w14:paraId="3EFE99E9" w14:textId="77777777" w:rsidR="00C53E01" w:rsidRPr="00C222A9" w:rsidRDefault="00966DC8"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Tápanyag-visszapótlás gépei</w:t>
      </w:r>
      <w:r w:rsidR="00C53E01" w:rsidRPr="00C222A9">
        <w:rPr>
          <w:rFonts w:cs="Times New Roman"/>
          <w:b/>
          <w:i/>
        </w:rPr>
        <w:tab/>
      </w:r>
      <w:r w:rsidR="00565548" w:rsidRPr="00C222A9">
        <w:rPr>
          <w:rFonts w:cs="Times New Roman"/>
          <w:b/>
          <w:i/>
        </w:rPr>
        <w:t>10</w:t>
      </w:r>
      <w:r w:rsidR="00C53E01" w:rsidRPr="00C222A9">
        <w:rPr>
          <w:rFonts w:cs="Times New Roman"/>
          <w:b/>
          <w:i/>
        </w:rPr>
        <w:t xml:space="preserve"> óra/</w:t>
      </w:r>
      <w:r w:rsidR="00565548" w:rsidRPr="00C222A9">
        <w:rPr>
          <w:rFonts w:cs="Times New Roman"/>
          <w:b/>
          <w:i/>
        </w:rPr>
        <w:t>10</w:t>
      </w:r>
      <w:r w:rsidR="00C53E01" w:rsidRPr="00C222A9">
        <w:rPr>
          <w:rFonts w:cs="Times New Roman"/>
          <w:b/>
          <w:i/>
        </w:rPr>
        <w:t xml:space="preserve"> óra</w:t>
      </w:r>
    </w:p>
    <w:p w14:paraId="48634481" w14:textId="77777777" w:rsidR="00966DC8" w:rsidRPr="00C222A9" w:rsidRDefault="00966DC8" w:rsidP="00966DC8">
      <w:pPr>
        <w:spacing w:after="0"/>
        <w:ind w:left="851"/>
        <w:rPr>
          <w:rFonts w:cs="Times New Roman"/>
        </w:rPr>
      </w:pPr>
      <w:r w:rsidRPr="00C222A9">
        <w:rPr>
          <w:rFonts w:cs="Times New Roman"/>
        </w:rPr>
        <w:t>Szervestrágya</w:t>
      </w:r>
      <w:r w:rsidR="00C23EC2" w:rsidRPr="00C222A9">
        <w:rPr>
          <w:rFonts w:cs="Times New Roman"/>
        </w:rPr>
        <w:t>-</w:t>
      </w:r>
      <w:r w:rsidRPr="00C222A9">
        <w:rPr>
          <w:rFonts w:cs="Times New Roman"/>
        </w:rPr>
        <w:t>szóró gépek, trágyalé és hígtrágya szóró gépek, tartálykocsik be-mutatása.</w:t>
      </w:r>
    </w:p>
    <w:p w14:paraId="2347DFEF" w14:textId="77777777" w:rsidR="00966DC8" w:rsidRPr="00C222A9" w:rsidRDefault="00966DC8" w:rsidP="00966DC8">
      <w:pPr>
        <w:spacing w:after="0"/>
        <w:ind w:left="851"/>
        <w:rPr>
          <w:rFonts w:cs="Times New Roman"/>
        </w:rPr>
      </w:pPr>
      <w:r w:rsidRPr="00C222A9">
        <w:rPr>
          <w:rFonts w:cs="Times New Roman"/>
        </w:rPr>
        <w:t>Trágyaszóró gépek szerkezeti felépítése, beállítása különböző szórás mennyiségekre.</w:t>
      </w:r>
    </w:p>
    <w:p w14:paraId="176689DA" w14:textId="77777777" w:rsidR="00966DC8" w:rsidRPr="00C222A9" w:rsidRDefault="00966DC8" w:rsidP="00966DC8">
      <w:pPr>
        <w:spacing w:after="0"/>
        <w:ind w:left="851"/>
        <w:rPr>
          <w:rFonts w:cs="Times New Roman"/>
        </w:rPr>
      </w:pPr>
      <w:r w:rsidRPr="00C222A9">
        <w:rPr>
          <w:rFonts w:cs="Times New Roman"/>
        </w:rPr>
        <w:t>Gépkapcsolás, szórási próba, ellenőrzés, mozgásmód megválasztása, manőverezés, karbantartás végzése.</w:t>
      </w:r>
    </w:p>
    <w:p w14:paraId="53C3223F" w14:textId="77777777" w:rsidR="00966DC8" w:rsidRPr="00C222A9" w:rsidRDefault="00966DC8" w:rsidP="00966DC8">
      <w:pPr>
        <w:spacing w:after="0"/>
        <w:ind w:left="851"/>
        <w:rPr>
          <w:rFonts w:cs="Times New Roman"/>
        </w:rPr>
      </w:pPr>
      <w:r w:rsidRPr="00C222A9">
        <w:rPr>
          <w:rFonts w:cs="Times New Roman"/>
        </w:rPr>
        <w:t>Műtrágyaszóró gépek szerkezeti megoldásainak bemutatása, beállítási lehetőségeik különböző szórásmennyiségekre.</w:t>
      </w:r>
    </w:p>
    <w:p w14:paraId="0005B19E" w14:textId="77777777" w:rsidR="00966DC8" w:rsidRPr="00C222A9" w:rsidRDefault="00966DC8" w:rsidP="00966DC8">
      <w:pPr>
        <w:spacing w:after="0"/>
        <w:ind w:left="851"/>
        <w:rPr>
          <w:rFonts w:cs="Times New Roman"/>
        </w:rPr>
      </w:pPr>
      <w:r w:rsidRPr="00C222A9">
        <w:rPr>
          <w:rFonts w:cs="Times New Roman"/>
        </w:rPr>
        <w:t>Gépkapcsolás, gépbeállítás, szóráskép és kiadagolt mennyiség ellenőrzése, manőverezés kapcsolt gépcsoporttal, karbantartás.</w:t>
      </w:r>
    </w:p>
    <w:p w14:paraId="757BAEFF" w14:textId="77777777" w:rsidR="00C53E01" w:rsidRPr="00C222A9" w:rsidRDefault="00966DC8" w:rsidP="00966DC8">
      <w:pPr>
        <w:spacing w:after="0"/>
        <w:ind w:left="851"/>
        <w:rPr>
          <w:rFonts w:cs="Times New Roman"/>
        </w:rPr>
      </w:pPr>
      <w:r w:rsidRPr="00C222A9">
        <w:rPr>
          <w:rFonts w:cs="Times New Roman"/>
        </w:rPr>
        <w:t>Munka-, tűz- és környezetvédelmi előírások a tápanyag visszapótlás gépesített munkafolyamataiban.</w:t>
      </w:r>
    </w:p>
    <w:p w14:paraId="24F55A1C" w14:textId="77777777" w:rsidR="00C53E01" w:rsidRPr="00C222A9" w:rsidRDefault="00C53E01" w:rsidP="00C53E01">
      <w:pPr>
        <w:tabs>
          <w:tab w:val="left" w:pos="1418"/>
          <w:tab w:val="right" w:pos="9072"/>
        </w:tabs>
        <w:spacing w:after="0"/>
        <w:ind w:left="851"/>
        <w:rPr>
          <w:rFonts w:cs="Times New Roman"/>
        </w:rPr>
      </w:pPr>
    </w:p>
    <w:p w14:paraId="738EB3F8" w14:textId="77777777" w:rsidR="00C53E01" w:rsidRPr="00C222A9" w:rsidRDefault="00966DC8"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Talajművelés gépei</w:t>
      </w:r>
      <w:r w:rsidR="00C53E01" w:rsidRPr="00C222A9">
        <w:rPr>
          <w:rFonts w:cs="Times New Roman"/>
          <w:b/>
          <w:i/>
        </w:rPr>
        <w:tab/>
      </w:r>
      <w:r w:rsidR="00565548" w:rsidRPr="00C222A9">
        <w:rPr>
          <w:rFonts w:cs="Times New Roman"/>
          <w:b/>
          <w:i/>
        </w:rPr>
        <w:t>22</w:t>
      </w:r>
      <w:r w:rsidR="00C53E01" w:rsidRPr="00C222A9">
        <w:rPr>
          <w:rFonts w:cs="Times New Roman"/>
          <w:b/>
          <w:i/>
        </w:rPr>
        <w:t xml:space="preserve"> óra/</w:t>
      </w:r>
      <w:r w:rsidR="00565548" w:rsidRPr="00C222A9">
        <w:rPr>
          <w:rFonts w:cs="Times New Roman"/>
          <w:b/>
          <w:i/>
        </w:rPr>
        <w:t>22</w:t>
      </w:r>
      <w:r w:rsidR="00C53E01" w:rsidRPr="00C222A9">
        <w:rPr>
          <w:rFonts w:cs="Times New Roman"/>
          <w:b/>
          <w:i/>
        </w:rPr>
        <w:t xml:space="preserve"> óra</w:t>
      </w:r>
    </w:p>
    <w:p w14:paraId="449B1C17" w14:textId="77777777" w:rsidR="00966DC8" w:rsidRPr="00C222A9" w:rsidRDefault="00966DC8" w:rsidP="00966DC8">
      <w:pPr>
        <w:spacing w:after="0"/>
        <w:ind w:left="851"/>
        <w:rPr>
          <w:rFonts w:cs="Times New Roman"/>
        </w:rPr>
      </w:pPr>
      <w:r w:rsidRPr="00C222A9">
        <w:rPr>
          <w:rFonts w:cs="Times New Roman"/>
        </w:rPr>
        <w:t>Az ekék munkavégző és kiegészítő szerkezeti részeinek bemutatása függesztett és félig-függesztett ekéken.</w:t>
      </w:r>
    </w:p>
    <w:p w14:paraId="0D9186E2" w14:textId="77777777" w:rsidR="00966DC8" w:rsidRPr="00C222A9" w:rsidRDefault="00966DC8" w:rsidP="00966DC8">
      <w:pPr>
        <w:spacing w:after="0"/>
        <w:ind w:left="851"/>
        <w:rPr>
          <w:rFonts w:cs="Times New Roman"/>
        </w:rPr>
      </w:pPr>
      <w:r w:rsidRPr="00C222A9">
        <w:rPr>
          <w:rFonts w:cs="Times New Roman"/>
        </w:rPr>
        <w:t>A függesztett és félig-függesztett eke felszerelése az erőgépre.</w:t>
      </w:r>
    </w:p>
    <w:p w14:paraId="22F04E7D" w14:textId="77777777" w:rsidR="00966DC8" w:rsidRPr="00C222A9" w:rsidRDefault="00966DC8" w:rsidP="00966DC8">
      <w:pPr>
        <w:spacing w:after="0"/>
        <w:ind w:left="851"/>
        <w:rPr>
          <w:rFonts w:cs="Times New Roman"/>
        </w:rPr>
      </w:pPr>
      <w:r w:rsidRPr="00C222A9">
        <w:rPr>
          <w:rFonts w:cs="Times New Roman"/>
        </w:rPr>
        <w:t>Az eke beállítása (különböző üzemi helyzetekre) ellenőrzés, próbaszántás, a szántás minőségének értékelése.</w:t>
      </w:r>
    </w:p>
    <w:p w14:paraId="77FFE8B3" w14:textId="77777777" w:rsidR="00966DC8" w:rsidRPr="00C222A9" w:rsidRDefault="00966DC8" w:rsidP="00966DC8">
      <w:pPr>
        <w:spacing w:after="0"/>
        <w:ind w:left="851"/>
        <w:rPr>
          <w:rFonts w:cs="Times New Roman"/>
        </w:rPr>
      </w:pPr>
      <w:r w:rsidRPr="00C222A9">
        <w:rPr>
          <w:rFonts w:cs="Times New Roman"/>
        </w:rPr>
        <w:t>Az ekék karbantartása, előkészítés tárolásra.</w:t>
      </w:r>
    </w:p>
    <w:p w14:paraId="2F8F0C52" w14:textId="77777777" w:rsidR="00966DC8" w:rsidRPr="00C222A9" w:rsidRDefault="00966DC8" w:rsidP="00966DC8">
      <w:pPr>
        <w:spacing w:after="0"/>
        <w:ind w:left="851"/>
        <w:rPr>
          <w:rFonts w:cs="Times New Roman"/>
        </w:rPr>
      </w:pPr>
      <w:r w:rsidRPr="00C222A9">
        <w:rPr>
          <w:rFonts w:cs="Times New Roman"/>
        </w:rPr>
        <w:t xml:space="preserve">A tárcsás talajművelő gépek, ásóboronák, lazítók, szántóföldi és sorközművelő kultivátorok, kombinált talajművelő gépek, szerkezeti részeinek, beállításainak bemutatása. </w:t>
      </w:r>
    </w:p>
    <w:p w14:paraId="1DD871D8" w14:textId="77777777" w:rsidR="00966DC8" w:rsidRPr="00C222A9" w:rsidRDefault="00966DC8" w:rsidP="00966DC8">
      <w:pPr>
        <w:spacing w:after="0"/>
        <w:ind w:left="851"/>
        <w:rPr>
          <w:rFonts w:cs="Times New Roman"/>
        </w:rPr>
      </w:pPr>
      <w:r w:rsidRPr="00C222A9">
        <w:rPr>
          <w:rFonts w:cs="Times New Roman"/>
        </w:rPr>
        <w:t>Gépkapcsolások, gépcsoportok létrehozása, beállítások, manőverezés, húzatási próbák, a munkaműveletek minőségének ellenőrzése és értékelése.</w:t>
      </w:r>
    </w:p>
    <w:p w14:paraId="13942CF6" w14:textId="77777777" w:rsidR="00C53E01" w:rsidRPr="00C222A9" w:rsidRDefault="00966DC8" w:rsidP="00966DC8">
      <w:pPr>
        <w:spacing w:after="0"/>
        <w:ind w:left="851"/>
        <w:rPr>
          <w:rFonts w:cs="Times New Roman"/>
        </w:rPr>
      </w:pPr>
      <w:r w:rsidRPr="00C222A9">
        <w:rPr>
          <w:rFonts w:cs="Times New Roman"/>
        </w:rPr>
        <w:t>A talajművelés gépeinek munka-, tűz- és környezetvédelmi előírásai.</w:t>
      </w:r>
    </w:p>
    <w:p w14:paraId="368D8367" w14:textId="77777777" w:rsidR="00C53E01" w:rsidRPr="00C222A9" w:rsidRDefault="00C53E01" w:rsidP="00C53E01">
      <w:pPr>
        <w:tabs>
          <w:tab w:val="left" w:pos="1418"/>
          <w:tab w:val="right" w:pos="9072"/>
        </w:tabs>
        <w:spacing w:after="0"/>
        <w:ind w:left="851"/>
        <w:rPr>
          <w:rFonts w:cs="Times New Roman"/>
        </w:rPr>
      </w:pPr>
    </w:p>
    <w:p w14:paraId="6DF6DC6F" w14:textId="77777777" w:rsidR="00C53E01" w:rsidRPr="00C222A9" w:rsidRDefault="00966DC8"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Vető, ültető és palántázás gépei</w:t>
      </w:r>
      <w:r w:rsidR="00C53E01" w:rsidRPr="00C222A9">
        <w:rPr>
          <w:rFonts w:cs="Times New Roman"/>
          <w:b/>
          <w:i/>
        </w:rPr>
        <w:tab/>
      </w:r>
      <w:r w:rsidR="00565548" w:rsidRPr="00C222A9">
        <w:rPr>
          <w:rFonts w:cs="Times New Roman"/>
          <w:b/>
          <w:i/>
        </w:rPr>
        <w:t>20</w:t>
      </w:r>
      <w:r w:rsidR="00C53E01" w:rsidRPr="00C222A9">
        <w:rPr>
          <w:rFonts w:cs="Times New Roman"/>
          <w:b/>
          <w:i/>
        </w:rPr>
        <w:t xml:space="preserve"> óra/</w:t>
      </w:r>
      <w:r w:rsidR="00565548" w:rsidRPr="00C222A9">
        <w:rPr>
          <w:rFonts w:cs="Times New Roman"/>
          <w:b/>
          <w:i/>
        </w:rPr>
        <w:t>20</w:t>
      </w:r>
      <w:r w:rsidR="00C53E01" w:rsidRPr="00C222A9">
        <w:rPr>
          <w:rFonts w:cs="Times New Roman"/>
          <w:b/>
          <w:i/>
        </w:rPr>
        <w:t xml:space="preserve"> óra</w:t>
      </w:r>
    </w:p>
    <w:p w14:paraId="32737C3F" w14:textId="77777777" w:rsidR="00966DC8" w:rsidRPr="00C222A9" w:rsidRDefault="00966DC8" w:rsidP="00966DC8">
      <w:pPr>
        <w:spacing w:after="0"/>
        <w:ind w:left="851"/>
        <w:rPr>
          <w:rFonts w:cs="Times New Roman"/>
        </w:rPr>
      </w:pPr>
      <w:r w:rsidRPr="00C222A9">
        <w:rPr>
          <w:rFonts w:cs="Times New Roman"/>
        </w:rPr>
        <w:t>Szemenkénti vető gépek szerkezeti felépítésének bemutatása.</w:t>
      </w:r>
    </w:p>
    <w:p w14:paraId="13724259" w14:textId="77777777" w:rsidR="00966DC8" w:rsidRPr="00C222A9" w:rsidRDefault="00966DC8" w:rsidP="00966DC8">
      <w:pPr>
        <w:spacing w:after="0"/>
        <w:ind w:left="851"/>
        <w:rPr>
          <w:rFonts w:cs="Times New Roman"/>
        </w:rPr>
      </w:pPr>
      <w:r w:rsidRPr="00C222A9">
        <w:rPr>
          <w:rFonts w:cs="Times New Roman"/>
        </w:rPr>
        <w:t>A vetőgépek beállítása különböző kivetendő magmennyiségre, forgatási vagy húzatási próba.</w:t>
      </w:r>
    </w:p>
    <w:p w14:paraId="2168126C" w14:textId="77777777" w:rsidR="00966DC8" w:rsidRPr="00C222A9" w:rsidRDefault="00966DC8" w:rsidP="00966DC8">
      <w:pPr>
        <w:spacing w:after="0"/>
        <w:ind w:left="851"/>
        <w:rPr>
          <w:rFonts w:cs="Times New Roman"/>
        </w:rPr>
      </w:pPr>
      <w:r w:rsidRPr="00C222A9">
        <w:rPr>
          <w:rFonts w:cs="Times New Roman"/>
        </w:rPr>
        <w:t>Csoroszlyák, nyomjelzők, vetőszerkezetek beállítása.</w:t>
      </w:r>
    </w:p>
    <w:p w14:paraId="309774A7" w14:textId="77777777" w:rsidR="00966DC8" w:rsidRPr="00C222A9" w:rsidRDefault="00966DC8" w:rsidP="00966DC8">
      <w:pPr>
        <w:spacing w:after="0"/>
        <w:ind w:left="851"/>
        <w:rPr>
          <w:rFonts w:cs="Times New Roman"/>
        </w:rPr>
      </w:pPr>
      <w:r w:rsidRPr="00C222A9">
        <w:rPr>
          <w:rFonts w:cs="Times New Roman"/>
        </w:rPr>
        <w:t xml:space="preserve">Gépcsoport összeállítása, mozgásmód gyakorlása, csatlakozó sorok, vetési mélység ellenőrzése. </w:t>
      </w:r>
    </w:p>
    <w:p w14:paraId="3D630615" w14:textId="77777777" w:rsidR="00966DC8" w:rsidRPr="00C222A9" w:rsidRDefault="00966DC8" w:rsidP="00966DC8">
      <w:pPr>
        <w:spacing w:after="0"/>
        <w:ind w:left="851"/>
        <w:rPr>
          <w:rFonts w:cs="Times New Roman"/>
        </w:rPr>
      </w:pPr>
      <w:r w:rsidRPr="00C222A9">
        <w:rPr>
          <w:rFonts w:cs="Times New Roman"/>
        </w:rPr>
        <w:t>Vetőgépek kiszolgálása, karbantartása.</w:t>
      </w:r>
    </w:p>
    <w:p w14:paraId="1AED1E2F" w14:textId="77777777" w:rsidR="00966DC8" w:rsidRPr="00C222A9" w:rsidRDefault="00966DC8" w:rsidP="00966DC8">
      <w:pPr>
        <w:spacing w:after="0"/>
        <w:ind w:left="851"/>
        <w:rPr>
          <w:rFonts w:cs="Times New Roman"/>
        </w:rPr>
      </w:pPr>
      <w:r w:rsidRPr="00C222A9">
        <w:rPr>
          <w:rFonts w:cs="Times New Roman"/>
        </w:rPr>
        <w:t>A burgonyaültető gépek szerkezeti részeinek és állítási lehetőségeinek bemutatása.</w:t>
      </w:r>
    </w:p>
    <w:p w14:paraId="15ABC0A7" w14:textId="77777777" w:rsidR="00966DC8" w:rsidRPr="00C222A9" w:rsidRDefault="00966DC8" w:rsidP="00966DC8">
      <w:pPr>
        <w:spacing w:after="0"/>
        <w:ind w:left="851"/>
        <w:rPr>
          <w:rFonts w:cs="Times New Roman"/>
        </w:rPr>
      </w:pPr>
      <w:r w:rsidRPr="00C222A9">
        <w:rPr>
          <w:rFonts w:cs="Times New Roman"/>
        </w:rPr>
        <w:t>Palántaültető gépek bemutatása.</w:t>
      </w:r>
    </w:p>
    <w:p w14:paraId="790A7665" w14:textId="77777777" w:rsidR="00966DC8" w:rsidRPr="00C222A9" w:rsidRDefault="00966DC8" w:rsidP="00966DC8">
      <w:pPr>
        <w:spacing w:after="0"/>
        <w:ind w:left="851"/>
        <w:rPr>
          <w:rFonts w:cs="Times New Roman"/>
        </w:rPr>
      </w:pPr>
      <w:r w:rsidRPr="00C222A9">
        <w:rPr>
          <w:rFonts w:cs="Times New Roman"/>
        </w:rPr>
        <w:t>Tő- és sortávolság, ültetési mélység, tőhiány pótlás beállítása.</w:t>
      </w:r>
    </w:p>
    <w:p w14:paraId="216CF595" w14:textId="77777777" w:rsidR="00966DC8" w:rsidRPr="00C222A9" w:rsidRDefault="00966DC8" w:rsidP="00966DC8">
      <w:pPr>
        <w:spacing w:after="0"/>
        <w:ind w:left="851"/>
        <w:rPr>
          <w:rFonts w:cs="Times New Roman"/>
        </w:rPr>
      </w:pPr>
      <w:r w:rsidRPr="00C222A9">
        <w:rPr>
          <w:rFonts w:cs="Times New Roman"/>
        </w:rPr>
        <w:t>Ültető és palántázó gépek kiszolgálása, karbantartása.</w:t>
      </w:r>
    </w:p>
    <w:p w14:paraId="6C161664" w14:textId="77777777" w:rsidR="00966DC8" w:rsidRPr="00C222A9" w:rsidRDefault="00966DC8" w:rsidP="00966DC8">
      <w:pPr>
        <w:spacing w:after="0"/>
        <w:ind w:left="851"/>
        <w:rPr>
          <w:rFonts w:cs="Times New Roman"/>
        </w:rPr>
      </w:pPr>
      <w:r w:rsidRPr="00C222A9">
        <w:rPr>
          <w:rFonts w:cs="Times New Roman"/>
        </w:rPr>
        <w:t>Mechanikus vetőszerkezettel ellátott sorba vető gépek szerkezeti felépítésének bemutatása.</w:t>
      </w:r>
    </w:p>
    <w:p w14:paraId="2665DC30" w14:textId="77777777" w:rsidR="00966DC8" w:rsidRPr="00C222A9" w:rsidRDefault="00966DC8" w:rsidP="00966DC8">
      <w:pPr>
        <w:spacing w:after="0"/>
        <w:ind w:left="851"/>
        <w:rPr>
          <w:rFonts w:cs="Times New Roman"/>
        </w:rPr>
      </w:pPr>
      <w:r w:rsidRPr="00C222A9">
        <w:rPr>
          <w:rFonts w:cs="Times New Roman"/>
        </w:rPr>
        <w:lastRenderedPageBreak/>
        <w:t>A vetőgépek beállítása különböző kivetendő magmennyiségre, forgatási vagy húzatási próba.</w:t>
      </w:r>
    </w:p>
    <w:p w14:paraId="2CBCD99B" w14:textId="77777777" w:rsidR="00966DC8" w:rsidRPr="00C222A9" w:rsidRDefault="00966DC8" w:rsidP="00966DC8">
      <w:pPr>
        <w:spacing w:after="0"/>
        <w:ind w:left="851"/>
        <w:rPr>
          <w:rFonts w:cs="Times New Roman"/>
        </w:rPr>
      </w:pPr>
      <w:r w:rsidRPr="00C222A9">
        <w:rPr>
          <w:rFonts w:cs="Times New Roman"/>
        </w:rPr>
        <w:t>Csoroszlyák, nyomjelzők, vetőszerkezetek beállítása</w:t>
      </w:r>
    </w:p>
    <w:p w14:paraId="63F4E3AD" w14:textId="77777777" w:rsidR="00966DC8" w:rsidRPr="00C222A9" w:rsidRDefault="00966DC8" w:rsidP="00966DC8">
      <w:pPr>
        <w:spacing w:after="0"/>
        <w:ind w:left="851"/>
        <w:rPr>
          <w:rFonts w:cs="Times New Roman"/>
        </w:rPr>
      </w:pPr>
      <w:r w:rsidRPr="00C222A9">
        <w:rPr>
          <w:rFonts w:cs="Times New Roman"/>
        </w:rPr>
        <w:t>Gépcsoport összeállítása, mozgásmód gyakorlása, csatlakozó sorok, vetési mélység ellenőrzése.</w:t>
      </w:r>
    </w:p>
    <w:p w14:paraId="44CF51EB" w14:textId="77777777" w:rsidR="00C53E01" w:rsidRPr="00C222A9" w:rsidRDefault="00966DC8" w:rsidP="00966DC8">
      <w:pPr>
        <w:spacing w:after="0"/>
        <w:ind w:left="851"/>
        <w:rPr>
          <w:rFonts w:cs="Times New Roman"/>
        </w:rPr>
      </w:pPr>
      <w:r w:rsidRPr="00C222A9">
        <w:rPr>
          <w:rFonts w:cs="Times New Roman"/>
        </w:rPr>
        <w:t>Vetőgépek kiszolgálása, karbantartása.</w:t>
      </w:r>
    </w:p>
    <w:p w14:paraId="608677B1" w14:textId="77777777" w:rsidR="00C53E01" w:rsidRPr="00C222A9" w:rsidRDefault="00C53E01" w:rsidP="00C53E01">
      <w:pPr>
        <w:tabs>
          <w:tab w:val="left" w:pos="1418"/>
          <w:tab w:val="right" w:pos="9072"/>
        </w:tabs>
        <w:spacing w:after="0"/>
        <w:ind w:left="851"/>
        <w:rPr>
          <w:rFonts w:cs="Times New Roman"/>
        </w:rPr>
      </w:pPr>
    </w:p>
    <w:p w14:paraId="21AA9A8B" w14:textId="77777777" w:rsidR="00C53E01" w:rsidRPr="00C222A9" w:rsidRDefault="00966DC8"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Növényápolás gépei</w:t>
      </w:r>
      <w:r w:rsidR="00C53E01" w:rsidRPr="00C222A9">
        <w:rPr>
          <w:rFonts w:cs="Times New Roman"/>
          <w:b/>
          <w:i/>
        </w:rPr>
        <w:tab/>
      </w:r>
      <w:r w:rsidR="00565548" w:rsidRPr="00C222A9">
        <w:rPr>
          <w:rFonts w:cs="Times New Roman"/>
          <w:b/>
          <w:i/>
        </w:rPr>
        <w:t>6</w:t>
      </w:r>
      <w:r w:rsidR="00C53E01" w:rsidRPr="00C222A9">
        <w:rPr>
          <w:rFonts w:cs="Times New Roman"/>
          <w:b/>
          <w:i/>
        </w:rPr>
        <w:t xml:space="preserve"> óra/</w:t>
      </w:r>
      <w:r w:rsidR="00565548" w:rsidRPr="00C222A9">
        <w:rPr>
          <w:rFonts w:cs="Times New Roman"/>
          <w:b/>
          <w:i/>
        </w:rPr>
        <w:t>6</w:t>
      </w:r>
      <w:r w:rsidR="00C53E01" w:rsidRPr="00C222A9">
        <w:rPr>
          <w:rFonts w:cs="Times New Roman"/>
          <w:b/>
          <w:i/>
        </w:rPr>
        <w:t xml:space="preserve"> óra</w:t>
      </w:r>
    </w:p>
    <w:p w14:paraId="28F786C9" w14:textId="77777777" w:rsidR="00966DC8" w:rsidRPr="00C222A9" w:rsidRDefault="00966DC8" w:rsidP="00966DC8">
      <w:pPr>
        <w:spacing w:after="0"/>
        <w:ind w:left="851"/>
        <w:rPr>
          <w:rFonts w:cs="Times New Roman"/>
        </w:rPr>
      </w:pPr>
      <w:r w:rsidRPr="00C222A9">
        <w:rPr>
          <w:rFonts w:cs="Times New Roman"/>
        </w:rPr>
        <w:t>Szántóföldi növényvédő gépek szerkezeti részeinek bemutatása.</w:t>
      </w:r>
    </w:p>
    <w:p w14:paraId="3AFAA104" w14:textId="77777777" w:rsidR="00966DC8" w:rsidRPr="00C222A9" w:rsidRDefault="00966DC8" w:rsidP="00966DC8">
      <w:pPr>
        <w:spacing w:after="0"/>
        <w:ind w:left="851"/>
        <w:rPr>
          <w:rFonts w:cs="Times New Roman"/>
        </w:rPr>
      </w:pPr>
      <w:r w:rsidRPr="00C222A9">
        <w:rPr>
          <w:rFonts w:cs="Times New Roman"/>
        </w:rPr>
        <w:t>Szórásmennyiség beállítása és ellenőrzése.</w:t>
      </w:r>
    </w:p>
    <w:p w14:paraId="3BFFE1AF" w14:textId="77777777" w:rsidR="00966DC8" w:rsidRPr="00C222A9" w:rsidRDefault="00966DC8" w:rsidP="00966DC8">
      <w:pPr>
        <w:spacing w:after="0"/>
        <w:ind w:left="851"/>
        <w:rPr>
          <w:rFonts w:cs="Times New Roman"/>
        </w:rPr>
      </w:pPr>
      <w:r w:rsidRPr="00C222A9">
        <w:rPr>
          <w:rFonts w:cs="Times New Roman"/>
        </w:rPr>
        <w:t>Üzemeltetési próba, munka és környezetvédelmi feladatok gyakorlása.</w:t>
      </w:r>
    </w:p>
    <w:p w14:paraId="6281B822" w14:textId="77777777" w:rsidR="00966DC8" w:rsidRPr="00C222A9" w:rsidRDefault="00966DC8" w:rsidP="00966DC8">
      <w:pPr>
        <w:spacing w:after="0"/>
        <w:ind w:left="851"/>
        <w:rPr>
          <w:rFonts w:cs="Times New Roman"/>
        </w:rPr>
      </w:pPr>
      <w:r w:rsidRPr="00C222A9">
        <w:rPr>
          <w:rFonts w:cs="Times New Roman"/>
        </w:rPr>
        <w:t>Öntözőtelepi gyakorlat (üzemlátogatás).</w:t>
      </w:r>
    </w:p>
    <w:p w14:paraId="2581EE15" w14:textId="77777777" w:rsidR="00966DC8" w:rsidRPr="00C222A9" w:rsidRDefault="00966DC8" w:rsidP="00966DC8">
      <w:pPr>
        <w:spacing w:after="0"/>
        <w:ind w:left="851"/>
        <w:rPr>
          <w:rFonts w:cs="Times New Roman"/>
        </w:rPr>
      </w:pPr>
      <w:r w:rsidRPr="00C222A9">
        <w:rPr>
          <w:rFonts w:cs="Times New Roman"/>
        </w:rPr>
        <w:t>Az öntöző berendezések fő egységeinek (szivattyú, csövek, csőszerelvények, szórófejek) bemutatása.</w:t>
      </w:r>
    </w:p>
    <w:p w14:paraId="04976D88" w14:textId="77777777" w:rsidR="00C53E01" w:rsidRPr="00C222A9" w:rsidRDefault="00966DC8" w:rsidP="00966DC8">
      <w:pPr>
        <w:spacing w:after="0"/>
        <w:ind w:left="851"/>
        <w:rPr>
          <w:rFonts w:cs="Times New Roman"/>
        </w:rPr>
      </w:pPr>
      <w:r w:rsidRPr="00C222A9">
        <w:rPr>
          <w:rFonts w:cs="Times New Roman"/>
        </w:rPr>
        <w:t>Az öntözőrendszer üzemeltetésének megismerése.</w:t>
      </w:r>
    </w:p>
    <w:p w14:paraId="40519BF9" w14:textId="77777777" w:rsidR="00C53E01" w:rsidRPr="00C222A9" w:rsidRDefault="00C53E01" w:rsidP="00C53E01">
      <w:pPr>
        <w:tabs>
          <w:tab w:val="left" w:pos="1418"/>
          <w:tab w:val="right" w:pos="9072"/>
        </w:tabs>
        <w:spacing w:after="0"/>
        <w:ind w:left="851"/>
        <w:rPr>
          <w:rFonts w:cs="Times New Roman"/>
        </w:rPr>
      </w:pPr>
    </w:p>
    <w:p w14:paraId="15D987AF" w14:textId="77777777" w:rsidR="00C53E01" w:rsidRPr="00C222A9" w:rsidRDefault="00966DC8"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Szálastakarmány betakarítás gépei</w:t>
      </w:r>
      <w:r w:rsidR="00C53E01" w:rsidRPr="00C222A9">
        <w:rPr>
          <w:rFonts w:cs="Times New Roman"/>
          <w:b/>
          <w:i/>
        </w:rPr>
        <w:tab/>
      </w:r>
      <w:r w:rsidR="00565548" w:rsidRPr="00C222A9">
        <w:rPr>
          <w:rFonts w:cs="Times New Roman"/>
          <w:b/>
          <w:i/>
        </w:rPr>
        <w:t>6</w:t>
      </w:r>
      <w:r w:rsidR="00C53E01" w:rsidRPr="00C222A9">
        <w:rPr>
          <w:rFonts w:cs="Times New Roman"/>
          <w:b/>
          <w:i/>
        </w:rPr>
        <w:t xml:space="preserve"> óra/</w:t>
      </w:r>
      <w:r w:rsidR="00565548" w:rsidRPr="00C222A9">
        <w:rPr>
          <w:rFonts w:cs="Times New Roman"/>
          <w:b/>
          <w:i/>
        </w:rPr>
        <w:t>6</w:t>
      </w:r>
      <w:r w:rsidR="00C53E01" w:rsidRPr="00C222A9">
        <w:rPr>
          <w:rFonts w:cs="Times New Roman"/>
          <w:b/>
          <w:i/>
        </w:rPr>
        <w:t xml:space="preserve"> óra</w:t>
      </w:r>
    </w:p>
    <w:p w14:paraId="55371173" w14:textId="77777777" w:rsidR="00966DC8" w:rsidRPr="00C222A9" w:rsidRDefault="00966DC8" w:rsidP="00966DC8">
      <w:pPr>
        <w:spacing w:after="0"/>
        <w:ind w:left="851"/>
        <w:rPr>
          <w:rFonts w:cs="Times New Roman"/>
        </w:rPr>
      </w:pPr>
      <w:r w:rsidRPr="00C222A9">
        <w:rPr>
          <w:rFonts w:cs="Times New Roman"/>
        </w:rPr>
        <w:t>Alternáló és rotációs mozgást végző fűkaszák szerkezeti részeinek bemutatása.</w:t>
      </w:r>
    </w:p>
    <w:p w14:paraId="3CA5508E" w14:textId="77777777" w:rsidR="00966DC8" w:rsidRPr="00C222A9" w:rsidRDefault="00966DC8" w:rsidP="00966DC8">
      <w:pPr>
        <w:spacing w:after="0"/>
        <w:ind w:left="851"/>
        <w:rPr>
          <w:rFonts w:cs="Times New Roman"/>
        </w:rPr>
      </w:pPr>
      <w:r w:rsidRPr="00C222A9">
        <w:rPr>
          <w:rFonts w:cs="Times New Roman"/>
        </w:rPr>
        <w:t>A kaszák beállításának gyakorlása.</w:t>
      </w:r>
    </w:p>
    <w:p w14:paraId="2D102104" w14:textId="77777777" w:rsidR="00966DC8" w:rsidRPr="00C222A9" w:rsidRDefault="00966DC8" w:rsidP="00966DC8">
      <w:pPr>
        <w:spacing w:after="0"/>
        <w:ind w:left="851"/>
        <w:rPr>
          <w:rFonts w:cs="Times New Roman"/>
        </w:rPr>
      </w:pPr>
      <w:r w:rsidRPr="00C222A9">
        <w:rPr>
          <w:rFonts w:cs="Times New Roman"/>
        </w:rPr>
        <w:t>Felszerelés az erőgépre, üzemi és szállítási helyzetbe szerelés.</w:t>
      </w:r>
    </w:p>
    <w:p w14:paraId="5ECF7097" w14:textId="30518A0E" w:rsidR="00966DC8" w:rsidRPr="00C222A9" w:rsidRDefault="008A3314" w:rsidP="00966DC8">
      <w:pPr>
        <w:spacing w:after="0"/>
        <w:ind w:left="851"/>
        <w:rPr>
          <w:rFonts w:cs="Times New Roman"/>
        </w:rPr>
      </w:pPr>
      <w:r w:rsidRPr="00C222A9">
        <w:rPr>
          <w:rFonts w:cs="Times New Roman"/>
        </w:rPr>
        <w:t>Mezőgazdasági</w:t>
      </w:r>
      <w:r w:rsidR="00966DC8" w:rsidRPr="00C222A9">
        <w:rPr>
          <w:rFonts w:cs="Times New Roman"/>
        </w:rPr>
        <w:t xml:space="preserve"> területen fű és pillangósok kaszálása, gépüzemeltetés gyakorlása.</w:t>
      </w:r>
    </w:p>
    <w:p w14:paraId="571F3E66" w14:textId="77777777" w:rsidR="00966DC8" w:rsidRPr="00C222A9" w:rsidRDefault="00966DC8" w:rsidP="00966DC8">
      <w:pPr>
        <w:spacing w:after="0"/>
        <w:ind w:left="851"/>
        <w:rPr>
          <w:rFonts w:cs="Times New Roman"/>
        </w:rPr>
      </w:pPr>
      <w:r w:rsidRPr="00C222A9">
        <w:rPr>
          <w:rFonts w:cs="Times New Roman"/>
        </w:rPr>
        <w:t>Önjáró- és vontatott kaszálógépek munkájának megismerése.</w:t>
      </w:r>
    </w:p>
    <w:p w14:paraId="64A9BE52" w14:textId="77777777" w:rsidR="00966DC8" w:rsidRPr="00C222A9" w:rsidRDefault="00966DC8" w:rsidP="00966DC8">
      <w:pPr>
        <w:spacing w:after="0"/>
        <w:ind w:left="851"/>
        <w:rPr>
          <w:rFonts w:cs="Times New Roman"/>
        </w:rPr>
      </w:pPr>
      <w:r w:rsidRPr="00C222A9">
        <w:rPr>
          <w:rFonts w:cs="Times New Roman"/>
        </w:rPr>
        <w:t>Kis- és nagybála készítő gépek szerkezeti részeinek bemutatása.</w:t>
      </w:r>
    </w:p>
    <w:p w14:paraId="5EF745E0" w14:textId="77777777" w:rsidR="00966DC8" w:rsidRPr="00C222A9" w:rsidRDefault="00966DC8" w:rsidP="00966DC8">
      <w:pPr>
        <w:spacing w:after="0"/>
        <w:ind w:left="851"/>
        <w:rPr>
          <w:rFonts w:cs="Times New Roman"/>
        </w:rPr>
      </w:pPr>
      <w:r w:rsidRPr="00C222A9">
        <w:rPr>
          <w:rFonts w:cs="Times New Roman"/>
        </w:rPr>
        <w:t>A bálázó gépek beállítása, különös tekintettel a kötözőszerkezetekre.</w:t>
      </w:r>
    </w:p>
    <w:p w14:paraId="4F408667" w14:textId="77777777" w:rsidR="00966DC8" w:rsidRPr="00C222A9" w:rsidRDefault="00966DC8" w:rsidP="00966DC8">
      <w:pPr>
        <w:spacing w:after="0"/>
        <w:ind w:left="851"/>
        <w:rPr>
          <w:rFonts w:cs="Times New Roman"/>
        </w:rPr>
      </w:pPr>
      <w:r w:rsidRPr="00C222A9">
        <w:rPr>
          <w:rFonts w:cs="Times New Roman"/>
        </w:rPr>
        <w:t>A gépcsoport kialakítása, mozgásmód a táblán a rend felett, a bálakészítés gyakorlása.</w:t>
      </w:r>
    </w:p>
    <w:p w14:paraId="79710A10" w14:textId="77777777" w:rsidR="00966DC8" w:rsidRPr="00C222A9" w:rsidRDefault="00966DC8" w:rsidP="00966DC8">
      <w:pPr>
        <w:spacing w:after="0"/>
        <w:ind w:left="851"/>
        <w:rPr>
          <w:rFonts w:cs="Times New Roman"/>
        </w:rPr>
      </w:pPr>
      <w:r w:rsidRPr="00C222A9">
        <w:rPr>
          <w:rFonts w:cs="Times New Roman"/>
        </w:rPr>
        <w:t>Bálázó gépek kiszolgálása, karbantartása.</w:t>
      </w:r>
    </w:p>
    <w:p w14:paraId="009BF031" w14:textId="77777777" w:rsidR="00966DC8" w:rsidRPr="00C222A9" w:rsidRDefault="00966DC8" w:rsidP="00966DC8">
      <w:pPr>
        <w:spacing w:after="0"/>
        <w:ind w:left="851"/>
        <w:rPr>
          <w:rFonts w:cs="Times New Roman"/>
        </w:rPr>
      </w:pPr>
      <w:r w:rsidRPr="00C222A9">
        <w:rPr>
          <w:rFonts w:cs="Times New Roman"/>
        </w:rPr>
        <w:t>A szecskázó gépek szerkezeti részeinek bemutatása.</w:t>
      </w:r>
    </w:p>
    <w:p w14:paraId="795A3C53" w14:textId="77777777" w:rsidR="00966DC8" w:rsidRPr="00C222A9" w:rsidRDefault="00966DC8" w:rsidP="00966DC8">
      <w:pPr>
        <w:spacing w:after="0"/>
        <w:ind w:left="851"/>
        <w:rPr>
          <w:rFonts w:cs="Times New Roman"/>
        </w:rPr>
      </w:pPr>
      <w:r w:rsidRPr="00C222A9">
        <w:rPr>
          <w:rFonts w:cs="Times New Roman"/>
        </w:rPr>
        <w:t>Szecskázó szerkezetek beállítása, álló és forgókés élezése, szecskázó dobok, tárcsák szerelése, javítása, kiegyensúlyozása.</w:t>
      </w:r>
    </w:p>
    <w:p w14:paraId="15C922A9" w14:textId="77777777" w:rsidR="00C53E01" w:rsidRPr="00C222A9" w:rsidRDefault="00966DC8" w:rsidP="00966DC8">
      <w:pPr>
        <w:spacing w:after="0"/>
        <w:ind w:left="851"/>
        <w:rPr>
          <w:rFonts w:cs="Times New Roman"/>
        </w:rPr>
      </w:pPr>
      <w:r w:rsidRPr="00C222A9">
        <w:rPr>
          <w:rFonts w:cs="Times New Roman"/>
        </w:rPr>
        <w:t>Önjáró, vontatott és függesztett szecskázó gépek üzemeltetése.</w:t>
      </w:r>
    </w:p>
    <w:p w14:paraId="604358A0" w14:textId="77777777" w:rsidR="00C53E01" w:rsidRPr="00C222A9" w:rsidRDefault="00C53E01" w:rsidP="00C53E01">
      <w:pPr>
        <w:tabs>
          <w:tab w:val="left" w:pos="1418"/>
          <w:tab w:val="right" w:pos="9072"/>
        </w:tabs>
        <w:spacing w:after="0"/>
        <w:ind w:left="851"/>
        <w:rPr>
          <w:rFonts w:cs="Times New Roman"/>
        </w:rPr>
      </w:pPr>
    </w:p>
    <w:p w14:paraId="12ABEAEA" w14:textId="77777777" w:rsidR="00C53E01" w:rsidRPr="00C222A9" w:rsidRDefault="00966DC8"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Gabona-betakarítás gépei</w:t>
      </w:r>
      <w:r w:rsidR="00C53E01" w:rsidRPr="00C222A9">
        <w:rPr>
          <w:rFonts w:cs="Times New Roman"/>
          <w:b/>
          <w:i/>
        </w:rPr>
        <w:tab/>
      </w:r>
      <w:r w:rsidR="00565548" w:rsidRPr="00C222A9">
        <w:rPr>
          <w:rFonts w:cs="Times New Roman"/>
          <w:b/>
          <w:i/>
        </w:rPr>
        <w:t>8</w:t>
      </w:r>
      <w:r w:rsidR="00C53E01" w:rsidRPr="00C222A9">
        <w:rPr>
          <w:rFonts w:cs="Times New Roman"/>
          <w:b/>
          <w:i/>
        </w:rPr>
        <w:t xml:space="preserve"> óra/</w:t>
      </w:r>
      <w:r w:rsidR="00565548" w:rsidRPr="00C222A9">
        <w:rPr>
          <w:rFonts w:cs="Times New Roman"/>
          <w:b/>
          <w:i/>
        </w:rPr>
        <w:t>8</w:t>
      </w:r>
      <w:r w:rsidR="00C53E01" w:rsidRPr="00C222A9">
        <w:rPr>
          <w:rFonts w:cs="Times New Roman"/>
          <w:b/>
          <w:i/>
        </w:rPr>
        <w:t xml:space="preserve"> óra</w:t>
      </w:r>
    </w:p>
    <w:p w14:paraId="685FBEFD" w14:textId="77777777" w:rsidR="00966DC8" w:rsidRPr="00C222A9" w:rsidRDefault="00966DC8" w:rsidP="00966DC8">
      <w:pPr>
        <w:spacing w:after="0"/>
        <w:ind w:left="851"/>
        <w:rPr>
          <w:rFonts w:cs="Times New Roman"/>
        </w:rPr>
      </w:pPr>
      <w:r w:rsidRPr="00C222A9">
        <w:rPr>
          <w:rFonts w:cs="Times New Roman"/>
        </w:rPr>
        <w:t>Arató-cséplő gépek arató cséplő és tisztító szerkezeteinek bemutatása.</w:t>
      </w:r>
    </w:p>
    <w:p w14:paraId="3C2EE1A7" w14:textId="77777777" w:rsidR="00966DC8" w:rsidRPr="00C222A9" w:rsidRDefault="00966DC8" w:rsidP="00966DC8">
      <w:pPr>
        <w:spacing w:after="0"/>
        <w:ind w:left="851"/>
        <w:rPr>
          <w:rFonts w:cs="Times New Roman"/>
        </w:rPr>
      </w:pPr>
      <w:r w:rsidRPr="00C222A9">
        <w:rPr>
          <w:rFonts w:cs="Times New Roman"/>
        </w:rPr>
        <w:t>A szerkezeti elemek beállításának lehetőségei adott növényféleség esetén.</w:t>
      </w:r>
    </w:p>
    <w:p w14:paraId="6D93932A" w14:textId="77777777" w:rsidR="00966DC8" w:rsidRPr="00C222A9" w:rsidRDefault="00966DC8" w:rsidP="00966DC8">
      <w:pPr>
        <w:spacing w:after="0"/>
        <w:ind w:left="851"/>
        <w:rPr>
          <w:rFonts w:cs="Times New Roman"/>
        </w:rPr>
      </w:pPr>
      <w:r w:rsidRPr="00C222A9">
        <w:rPr>
          <w:rFonts w:cs="Times New Roman"/>
        </w:rPr>
        <w:t>A beállítások gyakorlása. Karbantartási feladatok végzése.</w:t>
      </w:r>
    </w:p>
    <w:p w14:paraId="5181A7BF" w14:textId="77777777" w:rsidR="00966DC8" w:rsidRPr="00C222A9" w:rsidRDefault="00966DC8" w:rsidP="00966DC8">
      <w:pPr>
        <w:spacing w:after="0"/>
        <w:ind w:left="851"/>
        <w:rPr>
          <w:rFonts w:cs="Times New Roman"/>
        </w:rPr>
      </w:pPr>
      <w:r w:rsidRPr="00C222A9">
        <w:rPr>
          <w:rFonts w:cs="Times New Roman"/>
        </w:rPr>
        <w:t>A betakarító gép egyéb szerkezeti egységeinek bemutatása.</w:t>
      </w:r>
    </w:p>
    <w:p w14:paraId="760D1D08" w14:textId="77777777" w:rsidR="00966DC8" w:rsidRPr="00C222A9" w:rsidRDefault="00966DC8" w:rsidP="00966DC8">
      <w:pPr>
        <w:spacing w:after="0"/>
        <w:ind w:left="851"/>
        <w:rPr>
          <w:rFonts w:cs="Times New Roman"/>
        </w:rPr>
      </w:pPr>
      <w:r w:rsidRPr="00C222A9">
        <w:rPr>
          <w:rFonts w:cs="Times New Roman"/>
        </w:rPr>
        <w:t>Adapterek felszerelése, beállítása.</w:t>
      </w:r>
    </w:p>
    <w:p w14:paraId="701FA328" w14:textId="77777777" w:rsidR="00966DC8" w:rsidRPr="00C222A9" w:rsidRDefault="00966DC8" w:rsidP="00966DC8">
      <w:pPr>
        <w:spacing w:after="0"/>
        <w:ind w:left="851"/>
        <w:rPr>
          <w:rFonts w:cs="Times New Roman"/>
        </w:rPr>
      </w:pPr>
      <w:r w:rsidRPr="00C222A9">
        <w:rPr>
          <w:rFonts w:cs="Times New Roman"/>
        </w:rPr>
        <w:t>A betakarítógép üzemeltetése, adapterek felvétele.</w:t>
      </w:r>
    </w:p>
    <w:p w14:paraId="08C31B10" w14:textId="77777777" w:rsidR="00C53E01" w:rsidRPr="00C222A9" w:rsidRDefault="00966DC8" w:rsidP="00966DC8">
      <w:pPr>
        <w:spacing w:after="0"/>
        <w:ind w:left="851"/>
        <w:rPr>
          <w:rFonts w:cs="Times New Roman"/>
        </w:rPr>
      </w:pPr>
      <w:r w:rsidRPr="00C222A9">
        <w:rPr>
          <w:rFonts w:cs="Times New Roman"/>
        </w:rPr>
        <w:t>A betakarítógépek kiszolgálása.</w:t>
      </w:r>
    </w:p>
    <w:p w14:paraId="3FF1ED15" w14:textId="77777777" w:rsidR="00C53E01" w:rsidRPr="00C222A9" w:rsidRDefault="00C53E01" w:rsidP="00C53E01">
      <w:pPr>
        <w:tabs>
          <w:tab w:val="left" w:pos="1418"/>
          <w:tab w:val="right" w:pos="9072"/>
        </w:tabs>
        <w:spacing w:after="0"/>
        <w:ind w:left="851"/>
        <w:rPr>
          <w:rFonts w:cs="Times New Roman"/>
        </w:rPr>
      </w:pPr>
    </w:p>
    <w:p w14:paraId="3F212847" w14:textId="77777777" w:rsidR="00C53E01" w:rsidRPr="00C222A9" w:rsidRDefault="00966DC8"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Kukorica betakarítás gépei</w:t>
      </w:r>
      <w:r w:rsidR="00C53E01" w:rsidRPr="00C222A9">
        <w:rPr>
          <w:rFonts w:cs="Times New Roman"/>
          <w:b/>
          <w:i/>
        </w:rPr>
        <w:tab/>
      </w:r>
      <w:r w:rsidR="00565548" w:rsidRPr="00C222A9">
        <w:rPr>
          <w:rFonts w:cs="Times New Roman"/>
          <w:b/>
          <w:i/>
        </w:rPr>
        <w:t>6</w:t>
      </w:r>
      <w:r w:rsidR="00C53E01" w:rsidRPr="00C222A9">
        <w:rPr>
          <w:rFonts w:cs="Times New Roman"/>
          <w:b/>
          <w:i/>
        </w:rPr>
        <w:t xml:space="preserve"> óra/</w:t>
      </w:r>
      <w:r w:rsidR="00565548" w:rsidRPr="00C222A9">
        <w:rPr>
          <w:rFonts w:cs="Times New Roman"/>
          <w:b/>
          <w:i/>
        </w:rPr>
        <w:t>6</w:t>
      </w:r>
      <w:r w:rsidR="00C53E01" w:rsidRPr="00C222A9">
        <w:rPr>
          <w:rFonts w:cs="Times New Roman"/>
          <w:b/>
          <w:i/>
        </w:rPr>
        <w:t xml:space="preserve"> óra</w:t>
      </w:r>
    </w:p>
    <w:p w14:paraId="761309FA" w14:textId="77777777" w:rsidR="00966DC8" w:rsidRPr="00C222A9" w:rsidRDefault="00966DC8" w:rsidP="00966DC8">
      <w:pPr>
        <w:spacing w:after="0"/>
        <w:ind w:left="851"/>
        <w:rPr>
          <w:rFonts w:cs="Times New Roman"/>
        </w:rPr>
      </w:pPr>
      <w:r w:rsidRPr="00C222A9">
        <w:rPr>
          <w:rFonts w:cs="Times New Roman"/>
        </w:rPr>
        <w:t>Kukorica morzsolásos betakarítása:</w:t>
      </w:r>
    </w:p>
    <w:p w14:paraId="5372A206" w14:textId="77777777" w:rsidR="00966DC8" w:rsidRPr="00C222A9" w:rsidRDefault="00966DC8" w:rsidP="00966DC8">
      <w:pPr>
        <w:spacing w:after="0"/>
        <w:ind w:left="851"/>
        <w:rPr>
          <w:rFonts w:cs="Times New Roman"/>
        </w:rPr>
      </w:pPr>
      <w:r w:rsidRPr="00C222A9">
        <w:rPr>
          <w:rFonts w:cs="Times New Roman"/>
        </w:rPr>
        <w:t>- kombájn átszerelése, beállításai,</w:t>
      </w:r>
    </w:p>
    <w:p w14:paraId="6FBE90BA" w14:textId="77777777" w:rsidR="00966DC8" w:rsidRPr="00C222A9" w:rsidRDefault="00966DC8" w:rsidP="00966DC8">
      <w:pPr>
        <w:spacing w:after="0"/>
        <w:ind w:left="851"/>
        <w:rPr>
          <w:rFonts w:cs="Times New Roman"/>
        </w:rPr>
      </w:pPr>
      <w:r w:rsidRPr="00C222A9">
        <w:rPr>
          <w:rFonts w:cs="Times New Roman"/>
        </w:rPr>
        <w:t>- kukoricabetakarító adapter csatlakoztatása,</w:t>
      </w:r>
    </w:p>
    <w:p w14:paraId="7CC31385" w14:textId="77777777" w:rsidR="00966DC8" w:rsidRPr="00C222A9" w:rsidRDefault="00966DC8" w:rsidP="00966DC8">
      <w:pPr>
        <w:spacing w:after="0"/>
        <w:ind w:left="851"/>
        <w:rPr>
          <w:rFonts w:cs="Times New Roman"/>
        </w:rPr>
      </w:pPr>
      <w:r w:rsidRPr="00C222A9">
        <w:rPr>
          <w:rFonts w:cs="Times New Roman"/>
        </w:rPr>
        <w:t>- kukoricabetakarító adapter beállítása, javítása.</w:t>
      </w:r>
    </w:p>
    <w:p w14:paraId="62D0E181" w14:textId="77777777" w:rsidR="00966DC8" w:rsidRPr="00C222A9" w:rsidRDefault="00966DC8" w:rsidP="00966DC8">
      <w:pPr>
        <w:spacing w:after="0"/>
        <w:ind w:left="851"/>
        <w:rPr>
          <w:rFonts w:cs="Times New Roman"/>
        </w:rPr>
      </w:pPr>
      <w:proofErr w:type="spellStart"/>
      <w:r w:rsidRPr="00C222A9">
        <w:rPr>
          <w:rFonts w:cs="Times New Roman"/>
        </w:rPr>
        <w:t>Csöveskukorica</w:t>
      </w:r>
      <w:proofErr w:type="spellEnd"/>
      <w:r w:rsidRPr="00C222A9">
        <w:rPr>
          <w:rFonts w:cs="Times New Roman"/>
        </w:rPr>
        <w:t xml:space="preserve"> betakarítás gépei </w:t>
      </w:r>
      <w:proofErr w:type="spellStart"/>
      <w:r w:rsidRPr="00C222A9">
        <w:rPr>
          <w:rFonts w:cs="Times New Roman"/>
        </w:rPr>
        <w:t>fosztószerkezet</w:t>
      </w:r>
      <w:proofErr w:type="spellEnd"/>
      <w:r w:rsidRPr="00C222A9">
        <w:rPr>
          <w:rFonts w:cs="Times New Roman"/>
        </w:rPr>
        <w:t xml:space="preserve"> beállítása javítása.</w:t>
      </w:r>
    </w:p>
    <w:p w14:paraId="02680C60" w14:textId="77777777" w:rsidR="00966DC8" w:rsidRPr="00C222A9" w:rsidRDefault="00966DC8" w:rsidP="00966DC8">
      <w:pPr>
        <w:spacing w:after="0"/>
        <w:ind w:left="851"/>
        <w:rPr>
          <w:rFonts w:cs="Times New Roman"/>
        </w:rPr>
      </w:pPr>
      <w:r w:rsidRPr="00C222A9">
        <w:rPr>
          <w:rFonts w:cs="Times New Roman"/>
        </w:rPr>
        <w:t>Silókukorica betakarítás gépei:</w:t>
      </w:r>
    </w:p>
    <w:p w14:paraId="6CAF71AD" w14:textId="77777777" w:rsidR="00966DC8" w:rsidRPr="00C222A9" w:rsidRDefault="00966DC8" w:rsidP="00966DC8">
      <w:pPr>
        <w:spacing w:after="0"/>
        <w:ind w:left="851"/>
        <w:rPr>
          <w:rFonts w:cs="Times New Roman"/>
        </w:rPr>
      </w:pPr>
      <w:r w:rsidRPr="00C222A9">
        <w:rPr>
          <w:rFonts w:cs="Times New Roman"/>
        </w:rPr>
        <w:t>- asztalos silókukorica betakarító adapterek,</w:t>
      </w:r>
    </w:p>
    <w:p w14:paraId="21A8D989" w14:textId="77777777" w:rsidR="00966DC8" w:rsidRPr="00C222A9" w:rsidRDefault="00966DC8" w:rsidP="00966DC8">
      <w:pPr>
        <w:spacing w:after="0"/>
        <w:ind w:left="851"/>
        <w:rPr>
          <w:rFonts w:cs="Times New Roman"/>
        </w:rPr>
      </w:pPr>
      <w:r w:rsidRPr="00C222A9">
        <w:rPr>
          <w:rFonts w:cs="Times New Roman"/>
        </w:rPr>
        <w:t>- soros silókukorica betakarító adapterek,</w:t>
      </w:r>
    </w:p>
    <w:p w14:paraId="65AE2586" w14:textId="77777777" w:rsidR="00966DC8" w:rsidRPr="00C222A9" w:rsidRDefault="00966DC8" w:rsidP="00966DC8">
      <w:pPr>
        <w:spacing w:after="0"/>
        <w:ind w:left="851"/>
        <w:rPr>
          <w:rFonts w:cs="Times New Roman"/>
        </w:rPr>
      </w:pPr>
      <w:r w:rsidRPr="00C222A9">
        <w:rPr>
          <w:rFonts w:cs="Times New Roman"/>
        </w:rPr>
        <w:lastRenderedPageBreak/>
        <w:t xml:space="preserve">- </w:t>
      </w:r>
      <w:proofErr w:type="spellStart"/>
      <w:r w:rsidRPr="00C222A9">
        <w:rPr>
          <w:rFonts w:cs="Times New Roman"/>
        </w:rPr>
        <w:t>szecskázószerkezetek</w:t>
      </w:r>
      <w:proofErr w:type="spellEnd"/>
      <w:r w:rsidRPr="00C222A9">
        <w:rPr>
          <w:rFonts w:cs="Times New Roman"/>
        </w:rPr>
        <w:t xml:space="preserve"> (tárcsás, dobos) élezése, beállítása,</w:t>
      </w:r>
    </w:p>
    <w:p w14:paraId="64E26DD4" w14:textId="77777777" w:rsidR="00966DC8" w:rsidRPr="00C222A9" w:rsidRDefault="00966DC8" w:rsidP="00966DC8">
      <w:pPr>
        <w:spacing w:after="0"/>
        <w:ind w:left="851"/>
        <w:rPr>
          <w:rFonts w:cs="Times New Roman"/>
        </w:rPr>
      </w:pPr>
      <w:r w:rsidRPr="00C222A9">
        <w:rPr>
          <w:rFonts w:cs="Times New Roman"/>
        </w:rPr>
        <w:t xml:space="preserve">- </w:t>
      </w:r>
      <w:proofErr w:type="spellStart"/>
      <w:r w:rsidRPr="00C222A9">
        <w:rPr>
          <w:rFonts w:cs="Times New Roman"/>
        </w:rPr>
        <w:t>szecskázódobok</w:t>
      </w:r>
      <w:proofErr w:type="spellEnd"/>
      <w:r w:rsidRPr="00C222A9">
        <w:rPr>
          <w:rFonts w:cs="Times New Roman"/>
        </w:rPr>
        <w:t xml:space="preserve"> kiegyensúlyozása,</w:t>
      </w:r>
    </w:p>
    <w:p w14:paraId="5D9C4A49" w14:textId="77777777" w:rsidR="00966DC8" w:rsidRPr="00C222A9" w:rsidRDefault="00966DC8" w:rsidP="00966DC8">
      <w:pPr>
        <w:spacing w:after="0"/>
        <w:ind w:left="851"/>
        <w:rPr>
          <w:rFonts w:cs="Times New Roman"/>
        </w:rPr>
      </w:pPr>
      <w:r w:rsidRPr="00C222A9">
        <w:rPr>
          <w:rFonts w:cs="Times New Roman"/>
        </w:rPr>
        <w:t>- szecskahossz beállítása,</w:t>
      </w:r>
    </w:p>
    <w:p w14:paraId="4FDABE6A" w14:textId="77777777" w:rsidR="00C53E01" w:rsidRPr="00C222A9" w:rsidRDefault="00966DC8" w:rsidP="00966DC8">
      <w:pPr>
        <w:spacing w:after="0"/>
        <w:ind w:left="851"/>
        <w:rPr>
          <w:rFonts w:cs="Times New Roman"/>
        </w:rPr>
      </w:pPr>
      <w:r w:rsidRPr="00C222A9">
        <w:rPr>
          <w:rFonts w:cs="Times New Roman"/>
        </w:rPr>
        <w:t>- irányváltó hajtómű szerelése, beállítása.</w:t>
      </w:r>
    </w:p>
    <w:p w14:paraId="15C7D7EE" w14:textId="77777777" w:rsidR="00C53E01" w:rsidRPr="00C222A9" w:rsidRDefault="00C53E01" w:rsidP="00C53E01">
      <w:pPr>
        <w:tabs>
          <w:tab w:val="left" w:pos="1418"/>
          <w:tab w:val="right" w:pos="9072"/>
        </w:tabs>
        <w:spacing w:after="0"/>
        <w:ind w:left="851"/>
        <w:rPr>
          <w:rFonts w:cs="Times New Roman"/>
        </w:rPr>
      </w:pPr>
    </w:p>
    <w:p w14:paraId="2EB37CC2" w14:textId="77777777" w:rsidR="00C53E01" w:rsidRPr="00C222A9" w:rsidRDefault="00966DC8" w:rsidP="004434B1">
      <w:pPr>
        <w:pStyle w:val="Listaszerbekezds"/>
        <w:numPr>
          <w:ilvl w:val="2"/>
          <w:numId w:val="25"/>
        </w:numPr>
        <w:tabs>
          <w:tab w:val="left" w:pos="1701"/>
          <w:tab w:val="right" w:pos="9072"/>
        </w:tabs>
        <w:spacing w:after="0"/>
        <w:ind w:left="993" w:hanging="426"/>
        <w:rPr>
          <w:rFonts w:cs="Times New Roman"/>
          <w:b/>
          <w:i/>
        </w:rPr>
      </w:pPr>
      <w:proofErr w:type="spellStart"/>
      <w:r w:rsidRPr="00C222A9">
        <w:rPr>
          <w:rFonts w:cs="Times New Roman"/>
          <w:b/>
          <w:i/>
        </w:rPr>
        <w:t>Szemestermények</w:t>
      </w:r>
      <w:proofErr w:type="spellEnd"/>
      <w:r w:rsidRPr="00C222A9">
        <w:rPr>
          <w:rFonts w:cs="Times New Roman"/>
          <w:b/>
          <w:i/>
        </w:rPr>
        <w:t xml:space="preserve"> utókezelésének gépei</w:t>
      </w:r>
      <w:r w:rsidR="00C53E01" w:rsidRPr="00C222A9">
        <w:rPr>
          <w:rFonts w:cs="Times New Roman"/>
          <w:b/>
          <w:i/>
        </w:rPr>
        <w:tab/>
      </w:r>
      <w:r w:rsidR="00565548" w:rsidRPr="00C222A9">
        <w:rPr>
          <w:rFonts w:cs="Times New Roman"/>
          <w:b/>
          <w:i/>
        </w:rPr>
        <w:t>6</w:t>
      </w:r>
      <w:r w:rsidR="00C53E01" w:rsidRPr="00C222A9">
        <w:rPr>
          <w:rFonts w:cs="Times New Roman"/>
          <w:b/>
          <w:i/>
        </w:rPr>
        <w:t xml:space="preserve"> óra/</w:t>
      </w:r>
      <w:r w:rsidR="00565548" w:rsidRPr="00C222A9">
        <w:rPr>
          <w:rFonts w:cs="Times New Roman"/>
          <w:b/>
          <w:i/>
        </w:rPr>
        <w:t>6</w:t>
      </w:r>
      <w:r w:rsidR="00C53E01" w:rsidRPr="00C222A9">
        <w:rPr>
          <w:rFonts w:cs="Times New Roman"/>
          <w:b/>
          <w:i/>
        </w:rPr>
        <w:t xml:space="preserve"> óra</w:t>
      </w:r>
    </w:p>
    <w:p w14:paraId="36C5FA44" w14:textId="77777777" w:rsidR="00966DC8" w:rsidRPr="00C222A9" w:rsidRDefault="00966DC8" w:rsidP="00966DC8">
      <w:pPr>
        <w:spacing w:after="0"/>
        <w:ind w:left="851"/>
        <w:rPr>
          <w:rFonts w:cs="Times New Roman"/>
        </w:rPr>
      </w:pPr>
      <w:r w:rsidRPr="00C222A9">
        <w:rPr>
          <w:rFonts w:cs="Times New Roman"/>
        </w:rPr>
        <w:t>Magtisztítók munkája, beszabályozásuk.</w:t>
      </w:r>
    </w:p>
    <w:p w14:paraId="641EC9BC" w14:textId="77777777" w:rsidR="00966DC8" w:rsidRPr="00C222A9" w:rsidRDefault="00966DC8" w:rsidP="00966DC8">
      <w:pPr>
        <w:spacing w:after="0"/>
        <w:ind w:left="851"/>
        <w:rPr>
          <w:rFonts w:cs="Times New Roman"/>
        </w:rPr>
      </w:pPr>
      <w:proofErr w:type="spellStart"/>
      <w:r w:rsidRPr="00C222A9">
        <w:rPr>
          <w:rFonts w:cs="Times New Roman"/>
        </w:rPr>
        <w:t>Csávázógépek</w:t>
      </w:r>
      <w:proofErr w:type="spellEnd"/>
      <w:r w:rsidRPr="00C222A9">
        <w:rPr>
          <w:rFonts w:cs="Times New Roman"/>
        </w:rPr>
        <w:t xml:space="preserve"> működése, javítása, mérgezési veszélyek.</w:t>
      </w:r>
    </w:p>
    <w:p w14:paraId="0C2E12A2" w14:textId="77777777" w:rsidR="00966DC8" w:rsidRPr="00C222A9" w:rsidRDefault="00966DC8" w:rsidP="00966DC8">
      <w:pPr>
        <w:spacing w:after="0"/>
        <w:ind w:left="851"/>
        <w:rPr>
          <w:rFonts w:cs="Times New Roman"/>
        </w:rPr>
      </w:pPr>
      <w:r w:rsidRPr="00C222A9">
        <w:rPr>
          <w:rFonts w:cs="Times New Roman"/>
        </w:rPr>
        <w:t>Szárítóberendezések, működése.</w:t>
      </w:r>
    </w:p>
    <w:p w14:paraId="5E8D8274" w14:textId="77777777" w:rsidR="00C53E01" w:rsidRPr="00C222A9" w:rsidRDefault="00966DC8" w:rsidP="00966DC8">
      <w:pPr>
        <w:spacing w:after="0"/>
        <w:ind w:left="851"/>
        <w:rPr>
          <w:rFonts w:cs="Times New Roman"/>
        </w:rPr>
      </w:pPr>
      <w:r w:rsidRPr="00C222A9">
        <w:rPr>
          <w:rFonts w:cs="Times New Roman"/>
        </w:rPr>
        <w:t>Termény nedvességtartalmának meghatározása.</w:t>
      </w:r>
    </w:p>
    <w:p w14:paraId="75D27F6B" w14:textId="77777777" w:rsidR="00C53E01" w:rsidRPr="00C222A9" w:rsidRDefault="00C53E01" w:rsidP="00C53E01">
      <w:pPr>
        <w:tabs>
          <w:tab w:val="left" w:pos="1418"/>
          <w:tab w:val="right" w:pos="9072"/>
        </w:tabs>
        <w:spacing w:after="0"/>
        <w:ind w:left="851"/>
        <w:rPr>
          <w:rFonts w:cs="Times New Roman"/>
        </w:rPr>
      </w:pPr>
    </w:p>
    <w:p w14:paraId="276F1F90" w14:textId="77777777" w:rsidR="00C53E01" w:rsidRPr="00C222A9" w:rsidRDefault="00966DC8"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Burgonya betakarító gépek</w:t>
      </w:r>
      <w:r w:rsidR="00C53E01" w:rsidRPr="00C222A9">
        <w:rPr>
          <w:rFonts w:cs="Times New Roman"/>
          <w:b/>
          <w:i/>
        </w:rPr>
        <w:tab/>
      </w:r>
      <w:r w:rsidR="00565548" w:rsidRPr="00C222A9">
        <w:rPr>
          <w:rFonts w:cs="Times New Roman"/>
          <w:b/>
          <w:i/>
        </w:rPr>
        <w:t>8</w:t>
      </w:r>
      <w:r w:rsidR="00C53E01" w:rsidRPr="00C222A9">
        <w:rPr>
          <w:rFonts w:cs="Times New Roman"/>
          <w:b/>
          <w:i/>
        </w:rPr>
        <w:t xml:space="preserve"> óra/</w:t>
      </w:r>
      <w:r w:rsidR="00565548" w:rsidRPr="00C222A9">
        <w:rPr>
          <w:rFonts w:cs="Times New Roman"/>
          <w:b/>
          <w:i/>
        </w:rPr>
        <w:t>8</w:t>
      </w:r>
      <w:r w:rsidR="00C53E01" w:rsidRPr="00C222A9">
        <w:rPr>
          <w:rFonts w:cs="Times New Roman"/>
          <w:b/>
          <w:i/>
        </w:rPr>
        <w:t xml:space="preserve"> óra</w:t>
      </w:r>
    </w:p>
    <w:p w14:paraId="6D1A9C2B" w14:textId="77777777" w:rsidR="00966DC8" w:rsidRPr="00C222A9" w:rsidRDefault="00966DC8" w:rsidP="00966DC8">
      <w:pPr>
        <w:spacing w:after="0"/>
        <w:ind w:left="851"/>
        <w:rPr>
          <w:rFonts w:cs="Times New Roman"/>
        </w:rPr>
      </w:pPr>
      <w:r w:rsidRPr="00C222A9">
        <w:rPr>
          <w:rFonts w:cs="Times New Roman"/>
        </w:rPr>
        <w:t>A burgonyabetakarító gépek kiásó, felszedő, tisztító, osztályozó és válogató szerkezeteinek bemutatása.</w:t>
      </w:r>
    </w:p>
    <w:p w14:paraId="30E61B0D" w14:textId="77777777" w:rsidR="00966DC8" w:rsidRPr="00C222A9" w:rsidRDefault="00966DC8" w:rsidP="00966DC8">
      <w:pPr>
        <w:spacing w:after="0"/>
        <w:ind w:left="851"/>
        <w:rPr>
          <w:rFonts w:cs="Times New Roman"/>
        </w:rPr>
      </w:pPr>
      <w:r w:rsidRPr="00C222A9">
        <w:rPr>
          <w:rFonts w:cs="Times New Roman"/>
        </w:rPr>
        <w:t>A szerkezeti egységek beállítása, a betakarítógép üzemeltetése.</w:t>
      </w:r>
    </w:p>
    <w:p w14:paraId="06A89E43" w14:textId="77777777" w:rsidR="00C53E01" w:rsidRPr="00C222A9" w:rsidRDefault="00966DC8" w:rsidP="00966DC8">
      <w:pPr>
        <w:spacing w:after="0"/>
        <w:ind w:left="851"/>
        <w:rPr>
          <w:rFonts w:cs="Times New Roman"/>
        </w:rPr>
      </w:pPr>
      <w:r w:rsidRPr="00C222A9">
        <w:rPr>
          <w:rFonts w:cs="Times New Roman"/>
        </w:rPr>
        <w:t>A betakarító gépek kiszolgálása, karbantartása</w:t>
      </w:r>
    </w:p>
    <w:p w14:paraId="0DCC3055" w14:textId="77777777" w:rsidR="00C53E01" w:rsidRPr="00C222A9" w:rsidRDefault="00C53E01" w:rsidP="00C53E01">
      <w:pPr>
        <w:tabs>
          <w:tab w:val="left" w:pos="1418"/>
          <w:tab w:val="right" w:pos="9072"/>
        </w:tabs>
        <w:spacing w:after="0"/>
        <w:ind w:left="851"/>
        <w:rPr>
          <w:rFonts w:cs="Times New Roman"/>
        </w:rPr>
      </w:pPr>
    </w:p>
    <w:p w14:paraId="6D66E4FF" w14:textId="77777777" w:rsidR="00C53E01" w:rsidRPr="00C222A9" w:rsidRDefault="004046EE"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Öntözés gépei</w:t>
      </w:r>
      <w:r w:rsidR="00C53E01" w:rsidRPr="00C222A9">
        <w:rPr>
          <w:rFonts w:cs="Times New Roman"/>
          <w:b/>
          <w:i/>
        </w:rPr>
        <w:tab/>
      </w:r>
      <w:r w:rsidRPr="00C222A9">
        <w:rPr>
          <w:rFonts w:cs="Times New Roman"/>
          <w:b/>
          <w:i/>
        </w:rPr>
        <w:t>4</w:t>
      </w:r>
      <w:r w:rsidR="00C53E01" w:rsidRPr="00C222A9">
        <w:rPr>
          <w:rFonts w:cs="Times New Roman"/>
          <w:b/>
          <w:i/>
        </w:rPr>
        <w:t xml:space="preserve"> óra/</w:t>
      </w:r>
      <w:r w:rsidRPr="00C222A9">
        <w:rPr>
          <w:rFonts w:cs="Times New Roman"/>
          <w:b/>
          <w:i/>
        </w:rPr>
        <w:t>4</w:t>
      </w:r>
      <w:r w:rsidR="00C53E01" w:rsidRPr="00C222A9">
        <w:rPr>
          <w:rFonts w:cs="Times New Roman"/>
          <w:b/>
          <w:i/>
        </w:rPr>
        <w:t xml:space="preserve"> óra</w:t>
      </w:r>
    </w:p>
    <w:p w14:paraId="1F6C0CB7" w14:textId="77777777" w:rsidR="00966DC8" w:rsidRPr="00C222A9" w:rsidRDefault="004046EE" w:rsidP="00966DC8">
      <w:pPr>
        <w:spacing w:after="0"/>
        <w:ind w:left="851"/>
        <w:rPr>
          <w:rFonts w:cs="Times New Roman"/>
        </w:rPr>
      </w:pPr>
      <w:r w:rsidRPr="00C222A9">
        <w:rPr>
          <w:rFonts w:cs="Times New Roman"/>
        </w:rPr>
        <w:t>Öntözés</w:t>
      </w:r>
      <w:r w:rsidR="00966DC8" w:rsidRPr="00C222A9">
        <w:rPr>
          <w:rFonts w:cs="Times New Roman"/>
        </w:rPr>
        <w:t xml:space="preserve"> gépek bemut</w:t>
      </w:r>
      <w:r w:rsidRPr="00C222A9">
        <w:rPr>
          <w:rFonts w:cs="Times New Roman"/>
        </w:rPr>
        <w:t>atása, szerkezeti részek (szivattyúegység, csővezetékek, szórófejek) megismerése, beállítás</w:t>
      </w:r>
      <w:r w:rsidR="00966DC8" w:rsidRPr="00C222A9">
        <w:rPr>
          <w:rFonts w:cs="Times New Roman"/>
        </w:rPr>
        <w:t>,</w:t>
      </w:r>
      <w:r w:rsidRPr="00C222A9">
        <w:rPr>
          <w:rFonts w:cs="Times New Roman"/>
        </w:rPr>
        <w:t xml:space="preserve"> telepítés,</w:t>
      </w:r>
      <w:r w:rsidR="00966DC8" w:rsidRPr="00C222A9">
        <w:rPr>
          <w:rFonts w:cs="Times New Roman"/>
        </w:rPr>
        <w:t xml:space="preserve"> az üzemeltetés gyakorlása.</w:t>
      </w:r>
    </w:p>
    <w:p w14:paraId="0F30888C" w14:textId="77777777" w:rsidR="00C53E01" w:rsidRDefault="004046EE" w:rsidP="00966DC8">
      <w:pPr>
        <w:spacing w:after="0"/>
        <w:ind w:left="851"/>
        <w:rPr>
          <w:rFonts w:cs="Times New Roman"/>
        </w:rPr>
      </w:pPr>
      <w:r w:rsidRPr="00C222A9">
        <w:rPr>
          <w:rFonts w:cs="Times New Roman"/>
        </w:rPr>
        <w:t xml:space="preserve">Az öntözés </w:t>
      </w:r>
      <w:r w:rsidR="00966DC8" w:rsidRPr="00C222A9">
        <w:rPr>
          <w:rFonts w:cs="Times New Roman"/>
        </w:rPr>
        <w:t>gépek kiszolgálása, karbantartása.</w:t>
      </w:r>
    </w:p>
    <w:p w14:paraId="5073192B" w14:textId="77777777" w:rsidR="00BF11C5" w:rsidRDefault="00BF11C5" w:rsidP="00966DC8">
      <w:pPr>
        <w:spacing w:after="0"/>
        <w:ind w:left="851"/>
        <w:rPr>
          <w:rFonts w:cs="Times New Roman"/>
        </w:rPr>
      </w:pPr>
    </w:p>
    <w:p w14:paraId="1A94C658" w14:textId="77777777" w:rsidR="00BF11C5" w:rsidRPr="00C222A9" w:rsidRDefault="00BF11C5"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Cukorrépa betakarító gépek</w:t>
      </w:r>
      <w:r w:rsidRPr="00C222A9">
        <w:rPr>
          <w:rFonts w:cs="Times New Roman"/>
          <w:b/>
          <w:i/>
        </w:rPr>
        <w:tab/>
        <w:t>8 óra/8 óra</w:t>
      </w:r>
    </w:p>
    <w:p w14:paraId="5889E34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Cukorrépa betakarító gépek bemutatása, szerkezeti részek (fejező, kiemelő, tisztító) megismerése, beállítások, az üzemeltetés gyakorlása.</w:t>
      </w:r>
    </w:p>
    <w:p w14:paraId="3CE0F54F" w14:textId="77777777" w:rsidR="00BF11C5" w:rsidRDefault="00BF11C5" w:rsidP="00BF11C5">
      <w:pPr>
        <w:tabs>
          <w:tab w:val="left" w:pos="1418"/>
          <w:tab w:val="right" w:pos="9072"/>
        </w:tabs>
        <w:spacing w:after="0"/>
        <w:ind w:left="851"/>
        <w:rPr>
          <w:rFonts w:cs="Times New Roman"/>
        </w:rPr>
      </w:pPr>
      <w:r w:rsidRPr="00C222A9">
        <w:rPr>
          <w:rFonts w:cs="Times New Roman"/>
        </w:rPr>
        <w:t>A betakarítógépek kiszolgálása, karbantartása.</w:t>
      </w:r>
    </w:p>
    <w:p w14:paraId="152E748D" w14:textId="77777777" w:rsidR="004E492D" w:rsidRPr="00C222A9" w:rsidRDefault="004E492D" w:rsidP="00BF11C5">
      <w:pPr>
        <w:tabs>
          <w:tab w:val="left" w:pos="1418"/>
          <w:tab w:val="right" w:pos="9072"/>
        </w:tabs>
        <w:spacing w:after="0"/>
        <w:ind w:left="851"/>
        <w:rPr>
          <w:rFonts w:cs="Times New Roman"/>
        </w:rPr>
      </w:pPr>
    </w:p>
    <w:p w14:paraId="1D2F9B5D" w14:textId="77777777" w:rsidR="00BF11C5" w:rsidRPr="00C222A9" w:rsidRDefault="00BF11C5"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Ipari növények betakarításának gépei</w:t>
      </w:r>
      <w:r w:rsidRPr="00C222A9">
        <w:rPr>
          <w:rFonts w:cs="Times New Roman"/>
          <w:b/>
          <w:i/>
        </w:rPr>
        <w:tab/>
        <w:t>16 óra/16 óra</w:t>
      </w:r>
    </w:p>
    <w:p w14:paraId="4667F316"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Napraforgó, hüvelyesek, herefélék, ipari növények betakarítógépeinek bemutatása.</w:t>
      </w:r>
    </w:p>
    <w:p w14:paraId="1CE56497" w14:textId="77777777" w:rsidR="00BF11C5" w:rsidRDefault="00BF11C5" w:rsidP="00BF11C5">
      <w:pPr>
        <w:tabs>
          <w:tab w:val="left" w:pos="1418"/>
          <w:tab w:val="right" w:pos="9072"/>
        </w:tabs>
        <w:spacing w:after="0"/>
        <w:ind w:left="851"/>
        <w:rPr>
          <w:rFonts w:cs="Times New Roman"/>
        </w:rPr>
      </w:pPr>
      <w:r w:rsidRPr="00C222A9">
        <w:rPr>
          <w:rFonts w:cs="Times New Roman"/>
        </w:rPr>
        <w:t>Beállítási lehetőségek és karbantartási műveletek gyakorlása.</w:t>
      </w:r>
    </w:p>
    <w:p w14:paraId="3239F806" w14:textId="77777777" w:rsidR="004E492D" w:rsidRPr="00C222A9" w:rsidRDefault="004E492D" w:rsidP="00BF11C5">
      <w:pPr>
        <w:tabs>
          <w:tab w:val="left" w:pos="1418"/>
          <w:tab w:val="right" w:pos="9072"/>
        </w:tabs>
        <w:spacing w:after="0"/>
        <w:ind w:left="851"/>
        <w:rPr>
          <w:rFonts w:cs="Times New Roman"/>
        </w:rPr>
      </w:pPr>
    </w:p>
    <w:p w14:paraId="2750C747" w14:textId="77777777" w:rsidR="00BF11C5" w:rsidRPr="00C222A9" w:rsidRDefault="00BF11C5"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Zöldség gyümölcs betakarítás és feldolgozás gépei</w:t>
      </w:r>
      <w:r w:rsidRPr="00C222A9">
        <w:rPr>
          <w:rFonts w:cs="Times New Roman"/>
          <w:b/>
          <w:i/>
        </w:rPr>
        <w:tab/>
        <w:t>12 óra/12 óra</w:t>
      </w:r>
    </w:p>
    <w:p w14:paraId="60F9C12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gyümölcs szüretet segítő kézi és gépi eszközök bemutatása.</w:t>
      </w:r>
    </w:p>
    <w:p w14:paraId="68734D74" w14:textId="77777777" w:rsidR="00BF11C5" w:rsidRDefault="00BF11C5" w:rsidP="00BF11C5">
      <w:pPr>
        <w:tabs>
          <w:tab w:val="left" w:pos="1418"/>
          <w:tab w:val="right" w:pos="9072"/>
        </w:tabs>
        <w:spacing w:after="0"/>
        <w:ind w:left="851"/>
        <w:rPr>
          <w:rFonts w:cs="Times New Roman"/>
        </w:rPr>
      </w:pPr>
      <w:r w:rsidRPr="00C222A9">
        <w:rPr>
          <w:rFonts w:cs="Times New Roman"/>
        </w:rPr>
        <w:t>A gyümölcsfeldolgozás gépeinek és a tárolás épületeinek, bemutatása, az üzemeltetés feltételeinek tanulmányozása.</w:t>
      </w:r>
    </w:p>
    <w:p w14:paraId="74ECDDDC" w14:textId="77777777" w:rsidR="004E492D" w:rsidRPr="00C222A9" w:rsidRDefault="004E492D" w:rsidP="00BF11C5">
      <w:pPr>
        <w:tabs>
          <w:tab w:val="left" w:pos="1418"/>
          <w:tab w:val="right" w:pos="9072"/>
        </w:tabs>
        <w:spacing w:after="0"/>
        <w:ind w:left="851"/>
        <w:rPr>
          <w:rFonts w:cs="Times New Roman"/>
        </w:rPr>
      </w:pPr>
    </w:p>
    <w:p w14:paraId="2A6F5101" w14:textId="77777777" w:rsidR="00BF11C5" w:rsidRPr="00C222A9" w:rsidRDefault="00BF11C5"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Szállítás és anyagmozgatás gépei</w:t>
      </w:r>
      <w:r w:rsidRPr="00C222A9">
        <w:rPr>
          <w:rFonts w:cs="Times New Roman"/>
          <w:b/>
          <w:i/>
        </w:rPr>
        <w:tab/>
        <w:t>22 óra/22 óra</w:t>
      </w:r>
    </w:p>
    <w:p w14:paraId="0B83627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szállítás és rakodás gépeinek bemutatása, szerkezeti elemek, működési elvek megismerése.</w:t>
      </w:r>
    </w:p>
    <w:p w14:paraId="4A66280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Folyamatos üzemű rakodógépek üzemeltetése, karbantartása.</w:t>
      </w:r>
    </w:p>
    <w:p w14:paraId="4C1B8856"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Szakaszos üzemű rakodógépek üzemeltetése, karbantartása.</w:t>
      </w:r>
    </w:p>
    <w:p w14:paraId="574A309E" w14:textId="77777777" w:rsidR="00BF11C5" w:rsidRDefault="00BF11C5" w:rsidP="00BF11C5">
      <w:pPr>
        <w:tabs>
          <w:tab w:val="left" w:pos="1418"/>
          <w:tab w:val="right" w:pos="9072"/>
        </w:tabs>
        <w:spacing w:after="0"/>
        <w:ind w:left="851"/>
        <w:rPr>
          <w:rFonts w:cs="Times New Roman"/>
        </w:rPr>
      </w:pPr>
      <w:r w:rsidRPr="00C222A9">
        <w:rPr>
          <w:rFonts w:cs="Times New Roman"/>
        </w:rPr>
        <w:t>Az üzemeltetéssel kapcsolatos munkavédelmi feladatok és előírások bemutatása.</w:t>
      </w:r>
    </w:p>
    <w:p w14:paraId="3E083F67" w14:textId="77777777" w:rsidR="004E492D" w:rsidRPr="00C222A9" w:rsidRDefault="004E492D" w:rsidP="00BF11C5">
      <w:pPr>
        <w:tabs>
          <w:tab w:val="left" w:pos="1418"/>
          <w:tab w:val="right" w:pos="9072"/>
        </w:tabs>
        <w:spacing w:after="0"/>
        <w:ind w:left="851"/>
        <w:rPr>
          <w:rFonts w:cs="Times New Roman"/>
        </w:rPr>
      </w:pPr>
    </w:p>
    <w:p w14:paraId="54381462" w14:textId="77777777" w:rsidR="00BF11C5" w:rsidRPr="00C222A9" w:rsidRDefault="00BF11C5"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Az állattartás épületei és gépei</w:t>
      </w:r>
      <w:r w:rsidRPr="00C222A9">
        <w:rPr>
          <w:rFonts w:cs="Times New Roman"/>
          <w:b/>
          <w:i/>
        </w:rPr>
        <w:tab/>
        <w:t>22 óra/22 óra</w:t>
      </w:r>
    </w:p>
    <w:p w14:paraId="0672DE8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Állattartó telepek vízellátásának bemutatása. Az energiaellátás tanulmányozása.</w:t>
      </w:r>
    </w:p>
    <w:p w14:paraId="7FCF9C3C"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Beépített itató berendezések szerkezeti felépítésének, működési elvének megismerése.</w:t>
      </w:r>
    </w:p>
    <w:p w14:paraId="5AA996AB"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Itató berendezések hibaelhárítása, karbantartás.</w:t>
      </w:r>
    </w:p>
    <w:p w14:paraId="3705F51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Legelői itató berendezések, temperált vizű itatók működési elvének, szerkezeti felépítésének megismerése.</w:t>
      </w:r>
    </w:p>
    <w:p w14:paraId="7A992EF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lastRenderedPageBreak/>
        <w:t>Takarmány előkészítő gépek szerkezeti felépítésének, működési elvének megismerése.</w:t>
      </w:r>
    </w:p>
    <w:p w14:paraId="61AB232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Abraktakarmányok készítésének tanulmányozása.</w:t>
      </w:r>
    </w:p>
    <w:p w14:paraId="7D715BC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Takarmánykiosztó szerkezetek, automatizált takarmányadagolók üzemeltetésének tanulmányozása.</w:t>
      </w:r>
    </w:p>
    <w:p w14:paraId="00DAA06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tömeg és abraktakarmányok biztosításának munkaszervezési kérdései.</w:t>
      </w:r>
    </w:p>
    <w:p w14:paraId="5E47A75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Trágyaeltávolító berendezések szerkezeti részeinek, működési elvének megismerése a tartástechnológiák ismeretében.</w:t>
      </w:r>
    </w:p>
    <w:p w14:paraId="7DEBA95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Hígtrágya kezelésének és kijuttatásának tanulmányozása sertés vagy szarvasmarha telepen.</w:t>
      </w:r>
    </w:p>
    <w:p w14:paraId="54CC7A1F"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Környezetvédelmi kérdések és előírások megismerése.</w:t>
      </w:r>
    </w:p>
    <w:p w14:paraId="4375D97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fejési rendszerek és a tejkezelés gépeinek megismerése.</w:t>
      </w:r>
    </w:p>
    <w:p w14:paraId="1B2595A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fejőberendezések szerkezeti egységeinek bemutatása, szét és összeszerelésük, karbantartásuk, tisztításuk.</w:t>
      </w:r>
    </w:p>
    <w:p w14:paraId="0BEA400C" w14:textId="77777777" w:rsidR="00BF11C5" w:rsidRDefault="00BF11C5" w:rsidP="00BF11C5">
      <w:pPr>
        <w:tabs>
          <w:tab w:val="left" w:pos="1418"/>
          <w:tab w:val="right" w:pos="9072"/>
        </w:tabs>
        <w:spacing w:after="0"/>
        <w:ind w:left="851"/>
        <w:rPr>
          <w:rFonts w:cs="Times New Roman"/>
        </w:rPr>
      </w:pPr>
      <w:r w:rsidRPr="00C222A9">
        <w:rPr>
          <w:rFonts w:cs="Times New Roman"/>
        </w:rPr>
        <w:t>A fejőberendezés beállítása, üzembe helyezése.</w:t>
      </w:r>
    </w:p>
    <w:p w14:paraId="5D751D45" w14:textId="77777777" w:rsidR="004E492D" w:rsidRPr="00C222A9" w:rsidRDefault="004E492D" w:rsidP="00BF11C5">
      <w:pPr>
        <w:tabs>
          <w:tab w:val="left" w:pos="1418"/>
          <w:tab w:val="right" w:pos="9072"/>
        </w:tabs>
        <w:spacing w:after="0"/>
        <w:ind w:left="851"/>
        <w:rPr>
          <w:rFonts w:cs="Times New Roman"/>
        </w:rPr>
      </w:pPr>
    </w:p>
    <w:p w14:paraId="34A7B7D2" w14:textId="77777777" w:rsidR="00BF11C5" w:rsidRPr="00C222A9" w:rsidRDefault="00BF11C5"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Mezőgazdasági munkagépek részegységeinek javítása</w:t>
      </w:r>
      <w:r w:rsidRPr="00C222A9">
        <w:rPr>
          <w:rFonts w:cs="Times New Roman"/>
          <w:b/>
          <w:i/>
        </w:rPr>
        <w:tab/>
        <w:t>32 óra/32 óra</w:t>
      </w:r>
    </w:p>
    <w:p w14:paraId="2143B441"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Ekék javítása:</w:t>
      </w:r>
    </w:p>
    <w:p w14:paraId="3D66E79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 szántóvas élezése, </w:t>
      </w:r>
      <w:proofErr w:type="spellStart"/>
      <w:r w:rsidRPr="00C222A9">
        <w:rPr>
          <w:rFonts w:cs="Times New Roman"/>
        </w:rPr>
        <w:t>élfelrakás</w:t>
      </w:r>
      <w:proofErr w:type="spellEnd"/>
      <w:r w:rsidRPr="00C222A9">
        <w:rPr>
          <w:rFonts w:cs="Times New Roman"/>
        </w:rPr>
        <w:t>,</w:t>
      </w:r>
    </w:p>
    <w:p w14:paraId="2FCFA516"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csoroszlyák (késes, tárcsás).</w:t>
      </w:r>
    </w:p>
    <w:p w14:paraId="4BFD01E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Tárcsás talajművelő eszközök javítása.</w:t>
      </w:r>
    </w:p>
    <w:p w14:paraId="443FBF22"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Kultivátorkapák javítása.</w:t>
      </w:r>
    </w:p>
    <w:p w14:paraId="5C94539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Kombinált talajművelő gépek javítása.</w:t>
      </w:r>
    </w:p>
    <w:p w14:paraId="4158AD30"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Mély és </w:t>
      </w:r>
      <w:proofErr w:type="spellStart"/>
      <w:r w:rsidRPr="00C222A9">
        <w:rPr>
          <w:rFonts w:cs="Times New Roman"/>
        </w:rPr>
        <w:t>középmély</w:t>
      </w:r>
      <w:proofErr w:type="spellEnd"/>
      <w:r w:rsidRPr="00C222A9">
        <w:rPr>
          <w:rFonts w:cs="Times New Roman"/>
        </w:rPr>
        <w:t xml:space="preserve"> lazítók javítása.</w:t>
      </w:r>
    </w:p>
    <w:p w14:paraId="01F8EDA6"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Szervestrágya-szórók:</w:t>
      </w:r>
    </w:p>
    <w:p w14:paraId="45C1994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szállító, továbbító szerkezetek javítása,</w:t>
      </w:r>
    </w:p>
    <w:p w14:paraId="2F22E7F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 </w:t>
      </w:r>
      <w:proofErr w:type="spellStart"/>
      <w:r w:rsidRPr="00C222A9">
        <w:rPr>
          <w:rFonts w:cs="Times New Roman"/>
        </w:rPr>
        <w:t>szórószerkezetek</w:t>
      </w:r>
      <w:proofErr w:type="spellEnd"/>
      <w:r w:rsidRPr="00C222A9">
        <w:rPr>
          <w:rFonts w:cs="Times New Roman"/>
        </w:rPr>
        <w:t xml:space="preserve"> javítása,</w:t>
      </w:r>
    </w:p>
    <w:p w14:paraId="6929695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 </w:t>
      </w:r>
      <w:proofErr w:type="spellStart"/>
      <w:r w:rsidRPr="00C222A9">
        <w:rPr>
          <w:rFonts w:cs="Times New Roman"/>
        </w:rPr>
        <w:t>meghajtóelemek</w:t>
      </w:r>
      <w:proofErr w:type="spellEnd"/>
      <w:r w:rsidRPr="00C222A9">
        <w:rPr>
          <w:rFonts w:cs="Times New Roman"/>
        </w:rPr>
        <w:t xml:space="preserve"> javítása.</w:t>
      </w:r>
    </w:p>
    <w:p w14:paraId="74BADF1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Műtrágyaszórók:</w:t>
      </w:r>
    </w:p>
    <w:p w14:paraId="400D167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kihordó és adagnagyság szabályozó szerkezet javítása,</w:t>
      </w:r>
    </w:p>
    <w:p w14:paraId="512404E2"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 </w:t>
      </w:r>
      <w:proofErr w:type="spellStart"/>
      <w:r w:rsidRPr="00C222A9">
        <w:rPr>
          <w:rFonts w:cs="Times New Roman"/>
        </w:rPr>
        <w:t>szórószerkezet</w:t>
      </w:r>
      <w:proofErr w:type="spellEnd"/>
      <w:r w:rsidRPr="00C222A9">
        <w:rPr>
          <w:rFonts w:cs="Times New Roman"/>
        </w:rPr>
        <w:t xml:space="preserve"> és meghajtások javítása.</w:t>
      </w:r>
    </w:p>
    <w:p w14:paraId="6DDC45A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Gabona és </w:t>
      </w:r>
      <w:proofErr w:type="spellStart"/>
      <w:r w:rsidRPr="00C222A9">
        <w:rPr>
          <w:rFonts w:cs="Times New Roman"/>
        </w:rPr>
        <w:t>aprómagvak</w:t>
      </w:r>
      <w:proofErr w:type="spellEnd"/>
      <w:r w:rsidRPr="00C222A9">
        <w:rPr>
          <w:rFonts w:cs="Times New Roman"/>
        </w:rPr>
        <w:t xml:space="preserve"> vetőgépeinek javítása:</w:t>
      </w:r>
    </w:p>
    <w:p w14:paraId="366881D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csúszó és tárcsás csoroszlyák javítása,</w:t>
      </w:r>
    </w:p>
    <w:p w14:paraId="624ADAAB"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Norton-szekrény kapcsolószerkezeteinek javítása.</w:t>
      </w:r>
    </w:p>
    <w:p w14:paraId="6CB3B4B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Szemenkénti vetőgépek javítása.</w:t>
      </w:r>
    </w:p>
    <w:p w14:paraId="45291EE8"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Tartályok hibái és javításuk.</w:t>
      </w:r>
    </w:p>
    <w:p w14:paraId="5593944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Permetlészivattyúk és szerelvényeik (görgős, membrán, centrifugál szivattyúk).</w:t>
      </w:r>
    </w:p>
    <w:p w14:paraId="19AD4F00"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Ventillátorok, vákuumszivattyúk (tartálykocsik) javítása.</w:t>
      </w:r>
    </w:p>
    <w:p w14:paraId="28BC849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Szórófejek, </w:t>
      </w:r>
      <w:proofErr w:type="spellStart"/>
      <w:r w:rsidRPr="00C222A9">
        <w:rPr>
          <w:rFonts w:cs="Times New Roman"/>
        </w:rPr>
        <w:t>szórókeretek</w:t>
      </w:r>
      <w:proofErr w:type="spellEnd"/>
      <w:r w:rsidRPr="00C222A9">
        <w:rPr>
          <w:rFonts w:cs="Times New Roman"/>
        </w:rPr>
        <w:t xml:space="preserve"> javítása.</w:t>
      </w:r>
    </w:p>
    <w:p w14:paraId="6337B400"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Kaszaszerkezetek hibái és javításuk:</w:t>
      </w:r>
    </w:p>
    <w:p w14:paraId="6B015CB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alternáló kaszaszerkezet,</w:t>
      </w:r>
    </w:p>
    <w:p w14:paraId="2E4E7D7F"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 rotációs kaszaszerkezet és </w:t>
      </w:r>
      <w:proofErr w:type="spellStart"/>
      <w:r w:rsidRPr="00C222A9">
        <w:rPr>
          <w:rFonts w:cs="Times New Roman"/>
        </w:rPr>
        <w:t>meghajtószerkezet</w:t>
      </w:r>
      <w:proofErr w:type="spellEnd"/>
      <w:r w:rsidRPr="00C222A9">
        <w:rPr>
          <w:rFonts w:cs="Times New Roman"/>
        </w:rPr>
        <w:t xml:space="preserve"> javítása.</w:t>
      </w:r>
    </w:p>
    <w:p w14:paraId="143140CA"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Rendkezelés gépeinek hibái, javítása.</w:t>
      </w:r>
    </w:p>
    <w:p w14:paraId="408F3C1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Bálakészítés gépei:</w:t>
      </w:r>
    </w:p>
    <w:p w14:paraId="5200BC08"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rendfelszedő-szerkezetek hibái és javítása,</w:t>
      </w:r>
    </w:p>
    <w:p w14:paraId="013A66E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tömörítő-szerkezetek javítása,</w:t>
      </w:r>
    </w:p>
    <w:p w14:paraId="388AB09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hengerbála-készítő egységek (szalagok, hengerek és csapágyazások).</w:t>
      </w:r>
    </w:p>
    <w:p w14:paraId="3BA66B2D" w14:textId="77777777" w:rsidR="00BF11C5" w:rsidRPr="00C222A9" w:rsidRDefault="00BF11C5" w:rsidP="00BF11C5">
      <w:pPr>
        <w:tabs>
          <w:tab w:val="left" w:pos="1418"/>
          <w:tab w:val="right" w:pos="9072"/>
        </w:tabs>
        <w:spacing w:after="0"/>
        <w:ind w:left="851"/>
        <w:rPr>
          <w:rFonts w:cs="Times New Roman"/>
        </w:rPr>
      </w:pPr>
      <w:proofErr w:type="spellStart"/>
      <w:r w:rsidRPr="00C222A9">
        <w:rPr>
          <w:rFonts w:cs="Times New Roman"/>
        </w:rPr>
        <w:t>Szecskázógépek</w:t>
      </w:r>
      <w:proofErr w:type="spellEnd"/>
      <w:r w:rsidRPr="00C222A9">
        <w:rPr>
          <w:rFonts w:cs="Times New Roman"/>
        </w:rPr>
        <w:t xml:space="preserve"> javítása.</w:t>
      </w:r>
    </w:p>
    <w:p w14:paraId="7A6A711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Cséplődob, dobkosár, dob kiegyensúlyozása.</w:t>
      </w:r>
    </w:p>
    <w:p w14:paraId="6082689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Tisztítószerkezet hibái és javítása.</w:t>
      </w:r>
    </w:p>
    <w:p w14:paraId="05F3107F"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lastRenderedPageBreak/>
        <w:t>Szállító- és felhordó-szerkezetek javítása.</w:t>
      </w:r>
    </w:p>
    <w:p w14:paraId="58CC8EFC"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Adapterek javítása (tájjellegnek megfelelően).</w:t>
      </w:r>
    </w:p>
    <w:p w14:paraId="3A9631E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Szárítás gépeinek javítása.</w:t>
      </w:r>
    </w:p>
    <w:p w14:paraId="2F04B13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Szivattyúk, csövek, csőkötések, elzáró-szerkezetek javítása.</w:t>
      </w:r>
    </w:p>
    <w:p w14:paraId="620FB6CA"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Szórófejek, tartó- és mozgatószerkezetek javítása.</w:t>
      </w:r>
    </w:p>
    <w:p w14:paraId="0FE4507B" w14:textId="77777777" w:rsidR="00BF11C5" w:rsidRPr="00C222A9" w:rsidRDefault="00BF11C5"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Mezőgazdasági-munkagépek karbantartása</w:t>
      </w:r>
      <w:r w:rsidRPr="00C222A9">
        <w:rPr>
          <w:rFonts w:cs="Times New Roman"/>
          <w:b/>
          <w:i/>
        </w:rPr>
        <w:tab/>
        <w:t>12 óra/12 óra</w:t>
      </w:r>
    </w:p>
    <w:p w14:paraId="44F04424"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Napi és időszakos karbantartási feladatok előírásszerű végrehajtásának bemutatása, gyakorlása.</w:t>
      </w:r>
    </w:p>
    <w:p w14:paraId="5073018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Karbantartási műveletek végzésének gyakorlása a gépkönyv karbantartási utasításainak megfelelően.</w:t>
      </w:r>
    </w:p>
    <w:p w14:paraId="670E79D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szántóföldi növénytermesztésben alkalmazott munkagépek karbantartása, előkészítése tárolásra.</w:t>
      </w:r>
    </w:p>
    <w:p w14:paraId="31646F11" w14:textId="77777777" w:rsidR="00BF11C5" w:rsidRDefault="00BF11C5" w:rsidP="00BF11C5">
      <w:pPr>
        <w:tabs>
          <w:tab w:val="left" w:pos="1418"/>
          <w:tab w:val="right" w:pos="9072"/>
        </w:tabs>
        <w:spacing w:after="0"/>
        <w:ind w:left="851"/>
        <w:rPr>
          <w:rFonts w:cs="Times New Roman"/>
        </w:rPr>
      </w:pPr>
      <w:r w:rsidRPr="00C222A9">
        <w:rPr>
          <w:rFonts w:cs="Times New Roman"/>
        </w:rPr>
        <w:t>A karbantartás során feltárt hibás vagy javításra szoruló részegységek felújítása.</w:t>
      </w:r>
    </w:p>
    <w:p w14:paraId="70F0CB83" w14:textId="77777777" w:rsidR="004E492D" w:rsidRPr="00C222A9" w:rsidRDefault="004E492D" w:rsidP="00BF11C5">
      <w:pPr>
        <w:tabs>
          <w:tab w:val="left" w:pos="1418"/>
          <w:tab w:val="right" w:pos="9072"/>
        </w:tabs>
        <w:spacing w:after="0"/>
        <w:ind w:left="851"/>
        <w:rPr>
          <w:rFonts w:cs="Times New Roman"/>
        </w:rPr>
      </w:pPr>
    </w:p>
    <w:p w14:paraId="7505A9BA" w14:textId="77777777" w:rsidR="00BF11C5" w:rsidRPr="00C222A9" w:rsidRDefault="00BF11C5"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 xml:space="preserve">Új és javított gépek bejáratása, korrózió védelem, gépek tárolása  </w:t>
      </w:r>
      <w:r w:rsidRPr="00C222A9">
        <w:rPr>
          <w:rFonts w:cs="Times New Roman"/>
          <w:b/>
          <w:i/>
        </w:rPr>
        <w:tab/>
        <w:t>8 óra/8 óra</w:t>
      </w:r>
    </w:p>
    <w:p w14:paraId="754D3A81" w14:textId="77777777" w:rsidR="00BF11C5" w:rsidRPr="00C222A9" w:rsidRDefault="00BF11C5" w:rsidP="00BF11C5">
      <w:pPr>
        <w:spacing w:after="0"/>
        <w:ind w:left="851"/>
        <w:rPr>
          <w:rFonts w:cs="Times New Roman"/>
        </w:rPr>
      </w:pPr>
      <w:r w:rsidRPr="00C222A9">
        <w:rPr>
          <w:rFonts w:cs="Times New Roman"/>
        </w:rPr>
        <w:t>Gépek tisztításának, gépkönyv alapján előírt karbantartások elvégzése.</w:t>
      </w:r>
    </w:p>
    <w:p w14:paraId="2ECA6378" w14:textId="77777777" w:rsidR="00BF11C5" w:rsidRPr="00C222A9" w:rsidRDefault="00BF11C5" w:rsidP="00BF11C5">
      <w:pPr>
        <w:spacing w:after="0"/>
        <w:ind w:left="851"/>
        <w:rPr>
          <w:rFonts w:cs="Times New Roman"/>
        </w:rPr>
      </w:pPr>
      <w:r w:rsidRPr="00C222A9">
        <w:rPr>
          <w:rFonts w:cs="Times New Roman"/>
        </w:rPr>
        <w:t>Hibás alkatrészek megrendelése alkatrész-katalógus segítségével.</w:t>
      </w:r>
    </w:p>
    <w:p w14:paraId="2556CF22" w14:textId="77777777" w:rsidR="00BF11C5" w:rsidRPr="00C222A9" w:rsidRDefault="00BF11C5" w:rsidP="00BF11C5">
      <w:pPr>
        <w:spacing w:after="0"/>
        <w:ind w:left="851"/>
        <w:rPr>
          <w:rFonts w:cs="Times New Roman"/>
        </w:rPr>
      </w:pPr>
      <w:r w:rsidRPr="00C222A9">
        <w:rPr>
          <w:rFonts w:cs="Times New Roman"/>
        </w:rPr>
        <w:t>Javított gépek előkészítése átadásra.</w:t>
      </w:r>
    </w:p>
    <w:p w14:paraId="0E550B58" w14:textId="77777777" w:rsidR="00BF11C5" w:rsidRPr="00C222A9" w:rsidRDefault="00BF11C5" w:rsidP="00BF11C5">
      <w:pPr>
        <w:spacing w:after="0"/>
        <w:ind w:left="851"/>
        <w:rPr>
          <w:rFonts w:cs="Times New Roman"/>
        </w:rPr>
      </w:pPr>
      <w:r w:rsidRPr="00C222A9">
        <w:rPr>
          <w:rFonts w:cs="Times New Roman"/>
        </w:rPr>
        <w:t>Önjáró munkagépek nagyjavítása, beüzemelése, bejáratása.</w:t>
      </w:r>
    </w:p>
    <w:p w14:paraId="6FA0E716" w14:textId="77777777" w:rsidR="00BF11C5" w:rsidRPr="00C222A9" w:rsidRDefault="00BF11C5" w:rsidP="00BF11C5">
      <w:pPr>
        <w:spacing w:after="0"/>
        <w:ind w:left="851"/>
        <w:rPr>
          <w:rFonts w:cs="Times New Roman"/>
        </w:rPr>
      </w:pPr>
      <w:r w:rsidRPr="00C222A9">
        <w:rPr>
          <w:rFonts w:cs="Times New Roman"/>
        </w:rPr>
        <w:t xml:space="preserve">Szállító és anyagmozgató gépek üzembe helyezése. </w:t>
      </w:r>
    </w:p>
    <w:p w14:paraId="0ACE3912" w14:textId="77777777" w:rsidR="00BF11C5" w:rsidRPr="00C222A9" w:rsidRDefault="00BF11C5" w:rsidP="00BF11C5">
      <w:pPr>
        <w:spacing w:after="0"/>
        <w:ind w:left="851"/>
        <w:rPr>
          <w:rFonts w:cs="Times New Roman"/>
        </w:rPr>
      </w:pPr>
      <w:r w:rsidRPr="00C222A9">
        <w:rPr>
          <w:rFonts w:cs="Times New Roman"/>
        </w:rPr>
        <w:t>Gépek felkészítése kötelező műszaki vizsgára, gépszemlére.</w:t>
      </w:r>
    </w:p>
    <w:p w14:paraId="2470279B" w14:textId="77777777" w:rsidR="00BF11C5" w:rsidRPr="00C222A9" w:rsidRDefault="00BF11C5" w:rsidP="00BF11C5">
      <w:pPr>
        <w:spacing w:after="0"/>
        <w:ind w:left="851"/>
        <w:rPr>
          <w:rFonts w:cs="Times New Roman"/>
        </w:rPr>
      </w:pPr>
      <w:r w:rsidRPr="00C222A9">
        <w:rPr>
          <w:rFonts w:cs="Times New Roman"/>
        </w:rPr>
        <w:t>Átmeneti korrózió elleni védelem, technológiai folyamata.</w:t>
      </w:r>
    </w:p>
    <w:p w14:paraId="7DAC2465" w14:textId="77777777" w:rsidR="00BF11C5" w:rsidRPr="00C222A9" w:rsidRDefault="00BF11C5" w:rsidP="00BF11C5">
      <w:pPr>
        <w:spacing w:after="0"/>
        <w:ind w:left="851"/>
        <w:rPr>
          <w:rFonts w:cs="Times New Roman"/>
        </w:rPr>
      </w:pPr>
      <w:r w:rsidRPr="00C222A9">
        <w:rPr>
          <w:rFonts w:cs="Times New Roman"/>
        </w:rPr>
        <w:t>Mezőgazdasági gépek korrózióvédelmének meghatározása végrehajtása.</w:t>
      </w:r>
    </w:p>
    <w:p w14:paraId="4FFD34A5" w14:textId="77777777" w:rsidR="00BF11C5" w:rsidRPr="00C222A9" w:rsidRDefault="00BF11C5" w:rsidP="00BF11C5">
      <w:pPr>
        <w:spacing w:after="0"/>
        <w:ind w:left="851"/>
        <w:rPr>
          <w:rFonts w:cs="Times New Roman"/>
        </w:rPr>
      </w:pPr>
      <w:r w:rsidRPr="00C222A9">
        <w:rPr>
          <w:rFonts w:cs="Times New Roman"/>
        </w:rPr>
        <w:t>Mezőgazdasági gépek tárolása.</w:t>
      </w:r>
    </w:p>
    <w:p w14:paraId="3FD984D1" w14:textId="77777777" w:rsidR="00BF11C5" w:rsidRPr="00C222A9" w:rsidRDefault="00BF11C5" w:rsidP="00BF11C5">
      <w:pPr>
        <w:spacing w:after="0"/>
        <w:ind w:left="851"/>
        <w:rPr>
          <w:rFonts w:cs="Times New Roman"/>
        </w:rPr>
      </w:pPr>
      <w:r w:rsidRPr="00C222A9">
        <w:rPr>
          <w:rFonts w:cs="Times New Roman"/>
        </w:rPr>
        <w:t>Géptárolás szükségessége, létesítményei.</w:t>
      </w:r>
    </w:p>
    <w:p w14:paraId="16C92ED4" w14:textId="77777777" w:rsidR="00BF11C5" w:rsidRPr="00C222A9" w:rsidRDefault="00BF11C5" w:rsidP="00BF11C5">
      <w:pPr>
        <w:spacing w:after="0"/>
        <w:ind w:left="851"/>
        <w:rPr>
          <w:rFonts w:cs="Times New Roman"/>
        </w:rPr>
      </w:pPr>
      <w:r w:rsidRPr="00C222A9">
        <w:rPr>
          <w:rFonts w:cs="Times New Roman"/>
        </w:rPr>
        <w:t>Különféle gépek, gépcsoportok tárolásának módjai.</w:t>
      </w:r>
    </w:p>
    <w:p w14:paraId="3F1639E1" w14:textId="77777777" w:rsidR="00BF11C5" w:rsidRPr="00C222A9" w:rsidRDefault="00BF11C5" w:rsidP="00BF11C5">
      <w:pPr>
        <w:spacing w:after="0"/>
        <w:ind w:left="851"/>
        <w:rPr>
          <w:rFonts w:cs="Times New Roman"/>
        </w:rPr>
      </w:pPr>
      <w:r w:rsidRPr="00C222A9">
        <w:rPr>
          <w:rFonts w:cs="Times New Roman"/>
        </w:rPr>
        <w:t>Gépudvar kialakítása, egyéb létesítmények szakszerű használata.</w:t>
      </w:r>
    </w:p>
    <w:p w14:paraId="6A996A6D" w14:textId="77777777" w:rsidR="00BF11C5" w:rsidRPr="00C222A9" w:rsidRDefault="00BF11C5" w:rsidP="00966DC8">
      <w:pPr>
        <w:spacing w:after="0"/>
        <w:ind w:left="851"/>
        <w:rPr>
          <w:rFonts w:cs="Times New Roman"/>
        </w:rPr>
      </w:pPr>
    </w:p>
    <w:p w14:paraId="53F321F3" w14:textId="77777777" w:rsidR="00C53E01" w:rsidRPr="00C222A9" w:rsidRDefault="00C53E01" w:rsidP="00C53E01">
      <w:pPr>
        <w:tabs>
          <w:tab w:val="left" w:pos="1418"/>
          <w:tab w:val="right" w:pos="9072"/>
        </w:tabs>
        <w:spacing w:after="0"/>
        <w:ind w:left="851"/>
        <w:rPr>
          <w:rFonts w:cs="Times New Roman"/>
        </w:rPr>
      </w:pPr>
    </w:p>
    <w:p w14:paraId="316A3EDF"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képzés javasolt helyszíne (ajánlás)</w:t>
      </w:r>
    </w:p>
    <w:p w14:paraId="53FAB173" w14:textId="77777777" w:rsidR="00C53E01" w:rsidRPr="00C222A9" w:rsidRDefault="00F21F45" w:rsidP="00C53E01">
      <w:pPr>
        <w:spacing w:after="0"/>
        <w:ind w:left="426"/>
        <w:rPr>
          <w:rFonts w:cs="Times New Roman"/>
        </w:rPr>
      </w:pPr>
      <w:r w:rsidRPr="00C222A9">
        <w:rPr>
          <w:rFonts w:cs="Times New Roman"/>
        </w:rPr>
        <w:t>A M</w:t>
      </w:r>
      <w:r w:rsidR="009625EC" w:rsidRPr="00C222A9">
        <w:rPr>
          <w:rFonts w:cs="Times New Roman"/>
        </w:rPr>
        <w:t>unkagépek gyakorlatok helyszínei a tanműhelyek, üzemi műhelyek és gyakorlóterület a gépek beállításához.</w:t>
      </w:r>
    </w:p>
    <w:p w14:paraId="53766AB5" w14:textId="77777777" w:rsidR="00C53E01" w:rsidRPr="00C222A9" w:rsidRDefault="00C53E01" w:rsidP="00C53E01">
      <w:pPr>
        <w:spacing w:after="0"/>
        <w:ind w:left="426"/>
        <w:rPr>
          <w:rFonts w:cs="Times New Roman"/>
        </w:rPr>
      </w:pPr>
    </w:p>
    <w:p w14:paraId="00E88B1B"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elsajátítása során alkalmazható sajátos módszerek, tanulói tevékenységformák (ajánlás)</w:t>
      </w:r>
    </w:p>
    <w:p w14:paraId="742D4D1E" w14:textId="77777777" w:rsidR="00C53E01" w:rsidRPr="00C222A9" w:rsidRDefault="00C53E01" w:rsidP="00C53E01">
      <w:pPr>
        <w:spacing w:after="0"/>
        <w:ind w:left="426"/>
        <w:rPr>
          <w:rFonts w:cs="Times New Roman"/>
        </w:rPr>
      </w:pPr>
    </w:p>
    <w:p w14:paraId="44A42F42" w14:textId="77777777" w:rsidR="00C53E01" w:rsidRPr="00C222A9" w:rsidRDefault="00C53E01" w:rsidP="004434B1">
      <w:pPr>
        <w:pStyle w:val="Listaszerbekezds"/>
        <w:numPr>
          <w:ilvl w:val="2"/>
          <w:numId w:val="25"/>
        </w:numPr>
        <w:spacing w:after="0"/>
        <w:rPr>
          <w:rFonts w:cs="Times New Roman"/>
          <w:b/>
        </w:rPr>
      </w:pPr>
      <w:r w:rsidRPr="00C222A9">
        <w:rPr>
          <w:rFonts w:cs="Times New Roman"/>
          <w:b/>
        </w:rPr>
        <w:t>A tantárgy elsajátítása során alkalmazható sajátos módszerek (ajánlás)</w:t>
      </w:r>
    </w:p>
    <w:p w14:paraId="69B5CD84" w14:textId="34DB0BBB"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B7736" w:rsidRPr="00C222A9" w14:paraId="7855D6D2" w14:textId="77777777" w:rsidTr="002B773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ECA66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B8E6A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576879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3B7DC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2B7736" w:rsidRPr="00C222A9" w14:paraId="25663237" w14:textId="77777777" w:rsidTr="002B773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01F1CB8" w14:textId="77777777" w:rsidR="002B7736" w:rsidRPr="00C222A9" w:rsidRDefault="002B7736" w:rsidP="002B773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49D7E03" w14:textId="77777777" w:rsidR="002B7736" w:rsidRPr="00C222A9" w:rsidRDefault="002B7736" w:rsidP="002B773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8F7F14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AF06033"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2A766E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B23BF13" w14:textId="77777777" w:rsidR="002B7736" w:rsidRPr="00C222A9" w:rsidRDefault="002B7736" w:rsidP="002B7736">
            <w:pPr>
              <w:spacing w:after="0"/>
              <w:jc w:val="left"/>
              <w:rPr>
                <w:rFonts w:eastAsia="Times New Roman" w:cs="Times New Roman"/>
                <w:color w:val="000000"/>
                <w:sz w:val="20"/>
                <w:szCs w:val="20"/>
                <w:lang w:eastAsia="hu-HU"/>
              </w:rPr>
            </w:pPr>
          </w:p>
        </w:tc>
      </w:tr>
      <w:tr w:rsidR="002B7736" w:rsidRPr="00C222A9" w14:paraId="1F61E6E0"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CA13AA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052F361"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94F8F4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C37813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65C5B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5F057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318CBF89"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E2D2D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DBFC6D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13D0C0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E03A9D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D9828A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5D40D3"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37595BD1"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F9CBF4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B634F87"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BEEB93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043941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B9644E5"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DE0B03"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3750C4DE"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A241FB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6E1918F"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269A125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FBD481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B83DA6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5E4383"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76EFF39"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09D4F0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1DEE1D0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52DC930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30216B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22E3EC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2B191B"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2E54350C" w14:textId="77777777" w:rsidR="002B7736" w:rsidRDefault="002B7736" w:rsidP="00C53E01">
      <w:pPr>
        <w:spacing w:after="0"/>
        <w:ind w:left="426"/>
        <w:rPr>
          <w:rFonts w:cs="Times New Roman"/>
        </w:rPr>
      </w:pPr>
    </w:p>
    <w:p w14:paraId="719A2C00" w14:textId="77777777" w:rsidR="004E492D" w:rsidRDefault="004E492D" w:rsidP="00C53E01">
      <w:pPr>
        <w:spacing w:after="0"/>
        <w:ind w:left="426"/>
        <w:rPr>
          <w:rFonts w:cs="Times New Roman"/>
        </w:rPr>
      </w:pPr>
    </w:p>
    <w:p w14:paraId="4296EB92" w14:textId="77777777" w:rsidR="004E492D" w:rsidRDefault="004E492D" w:rsidP="00C53E01">
      <w:pPr>
        <w:spacing w:after="0"/>
        <w:ind w:left="426"/>
        <w:rPr>
          <w:rFonts w:cs="Times New Roman"/>
        </w:rPr>
      </w:pPr>
    </w:p>
    <w:p w14:paraId="32D80559" w14:textId="77777777" w:rsidR="004E492D" w:rsidRDefault="004E492D" w:rsidP="00C53E01">
      <w:pPr>
        <w:spacing w:after="0"/>
        <w:ind w:left="426"/>
        <w:rPr>
          <w:rFonts w:cs="Times New Roman"/>
        </w:rPr>
      </w:pPr>
    </w:p>
    <w:p w14:paraId="7E9A3949" w14:textId="77777777" w:rsidR="00C53E01" w:rsidRPr="00C222A9" w:rsidRDefault="00C53E01" w:rsidP="004434B1">
      <w:pPr>
        <w:pStyle w:val="Listaszerbekezds"/>
        <w:numPr>
          <w:ilvl w:val="2"/>
          <w:numId w:val="25"/>
        </w:numPr>
        <w:spacing w:after="0"/>
        <w:rPr>
          <w:rFonts w:cs="Times New Roman"/>
          <w:b/>
        </w:rPr>
      </w:pPr>
      <w:r w:rsidRPr="00C222A9">
        <w:rPr>
          <w:rFonts w:cs="Times New Roman"/>
          <w:b/>
        </w:rPr>
        <w:lastRenderedPageBreak/>
        <w:t>A tantárgy elsajátítása során alkalmazható tanulói tevékenységformák (ajánlás)</w:t>
      </w:r>
    </w:p>
    <w:p w14:paraId="5E072FF6" w14:textId="7354427D" w:rsidR="002B7736" w:rsidRPr="00C222A9" w:rsidRDefault="002B773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B7736" w:rsidRPr="00C222A9" w14:paraId="4D64DC1A" w14:textId="77777777" w:rsidTr="002B773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C7D4F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43124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52201B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A9B3D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2B7736" w:rsidRPr="00C222A9" w14:paraId="0B3569B3" w14:textId="77777777" w:rsidTr="002B773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15CB69A" w14:textId="77777777" w:rsidR="002B7736" w:rsidRPr="00C222A9" w:rsidRDefault="002B7736" w:rsidP="002B773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CD5EDAA" w14:textId="77777777" w:rsidR="002B7736" w:rsidRPr="00C222A9" w:rsidRDefault="002B7736" w:rsidP="002B77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60B63A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DFBEAA5"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4658D05"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6DF9A76" w14:textId="77777777" w:rsidR="002B7736" w:rsidRPr="00C222A9" w:rsidRDefault="002B7736" w:rsidP="002B7736">
            <w:pPr>
              <w:spacing w:after="0"/>
              <w:jc w:val="left"/>
              <w:rPr>
                <w:rFonts w:eastAsia="Times New Roman" w:cs="Times New Roman"/>
                <w:color w:val="000000"/>
                <w:sz w:val="20"/>
                <w:szCs w:val="20"/>
                <w:lang w:eastAsia="hu-HU"/>
              </w:rPr>
            </w:pPr>
          </w:p>
        </w:tc>
      </w:tr>
      <w:tr w:rsidR="002B7736" w:rsidRPr="00C222A9" w14:paraId="0899EB1C"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B24C0C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C04A0C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2B7736" w:rsidRPr="00C222A9" w14:paraId="0C9E159F"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DD56C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D5706A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A81AB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713E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63BBA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2369C8"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27AD6F1"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B020E5" w14:textId="2B7D17B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AEACA8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C67A47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1DF8E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3415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4E64B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70E1C33D"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D9484D7" w14:textId="136AC85C"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5B8E2C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2B7736" w:rsidRPr="00C222A9" w14:paraId="2FCDAEDF"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0BE32A" w14:textId="7354A123"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3167A3C"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05BF73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279AE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6F4B7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AE039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7B8BF1B2"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0BA7F33" w14:textId="3DB6FFB5"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DAE875F"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2B7736" w:rsidRPr="00C222A9" w14:paraId="47EC6DDB"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C4291F" w14:textId="27C99495"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A6A584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CC8DF8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34FC91"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CA0013"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71919F"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91DD4B9"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43F5661" w14:textId="136D70E1"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CE1AFB1"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Üzemeltetési tevékenységek körében</w:t>
            </w:r>
          </w:p>
        </w:tc>
      </w:tr>
      <w:tr w:rsidR="002B7736" w:rsidRPr="00C222A9" w14:paraId="72911394"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767242" w14:textId="37302DC8"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630A1887"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55BE8F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05BB4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EE615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18480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2B855DAE"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A91472" w14:textId="572BE452"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6B8220AB"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7A2C365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E332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6E116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9E5DE7"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7D949AC7" w14:textId="6E4B68FA" w:rsidR="00C53E01" w:rsidRPr="00C222A9" w:rsidRDefault="00C53E01" w:rsidP="00C53E01">
      <w:pPr>
        <w:spacing w:after="0"/>
        <w:ind w:left="426"/>
        <w:rPr>
          <w:rFonts w:cs="Times New Roman"/>
        </w:rPr>
      </w:pPr>
    </w:p>
    <w:p w14:paraId="4902CED6"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értékelésének módja</w:t>
      </w:r>
    </w:p>
    <w:p w14:paraId="0BC5BC0A"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3BCB8C5F" w14:textId="11376211" w:rsidR="00024F12" w:rsidRDefault="00024F12">
      <w:pPr>
        <w:spacing w:after="200" w:line="276" w:lineRule="auto"/>
        <w:jc w:val="left"/>
        <w:rPr>
          <w:rFonts w:cs="Times New Roman"/>
        </w:rPr>
      </w:pPr>
      <w:r>
        <w:rPr>
          <w:rFonts w:cs="Times New Roman"/>
        </w:rPr>
        <w:br w:type="page"/>
      </w:r>
    </w:p>
    <w:p w14:paraId="14B9EB30" w14:textId="77777777" w:rsidR="00C53E01" w:rsidRPr="00C222A9" w:rsidRDefault="00C53E01" w:rsidP="00C53E01">
      <w:pPr>
        <w:spacing w:after="0"/>
        <w:ind w:left="426"/>
        <w:rPr>
          <w:rFonts w:cs="Times New Roman"/>
        </w:rPr>
      </w:pPr>
    </w:p>
    <w:p w14:paraId="0AD4EFF5" w14:textId="77777777" w:rsidR="00C53E01" w:rsidRPr="00C222A9" w:rsidRDefault="00C53E01" w:rsidP="00C53E01">
      <w:pPr>
        <w:spacing w:after="0"/>
        <w:rPr>
          <w:rFonts w:cs="Times New Roman"/>
        </w:rPr>
      </w:pPr>
    </w:p>
    <w:p w14:paraId="6FD1024F" w14:textId="77777777" w:rsidR="00C53E01" w:rsidRPr="00C222A9" w:rsidRDefault="00C53E01" w:rsidP="00C53E01">
      <w:pPr>
        <w:rPr>
          <w:rFonts w:cs="Times New Roman"/>
        </w:rPr>
      </w:pPr>
    </w:p>
    <w:p w14:paraId="40527208"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35ED74F3" w14:textId="77777777" w:rsidR="00C53E01" w:rsidRPr="00C222A9" w:rsidRDefault="00D341D2" w:rsidP="00C53E01">
      <w:pPr>
        <w:spacing w:after="480"/>
        <w:jc w:val="center"/>
        <w:rPr>
          <w:rFonts w:cs="Times New Roman"/>
          <w:b/>
          <w:sz w:val="36"/>
        </w:rPr>
      </w:pPr>
      <w:r w:rsidRPr="004434B1">
        <w:rPr>
          <w:rFonts w:cs="Times New Roman"/>
          <w:b/>
          <w:sz w:val="36"/>
        </w:rPr>
        <w:t>11050</w:t>
      </w:r>
      <w:r w:rsidR="00C53E01" w:rsidRPr="004434B1">
        <w:rPr>
          <w:rFonts w:cs="Times New Roman"/>
          <w:b/>
          <w:sz w:val="36"/>
        </w:rPr>
        <w:t>-</w:t>
      </w:r>
      <w:r w:rsidRPr="004E492D">
        <w:rPr>
          <w:rFonts w:cs="Times New Roman"/>
          <w:b/>
          <w:sz w:val="36"/>
        </w:rPr>
        <w:t>16</w:t>
      </w:r>
      <w:r w:rsidR="00C53E01" w:rsidRPr="00C222A9">
        <w:rPr>
          <w:rFonts w:cs="Times New Roman"/>
          <w:b/>
          <w:sz w:val="36"/>
        </w:rPr>
        <w:t xml:space="preserve"> azonosító számú</w:t>
      </w:r>
    </w:p>
    <w:p w14:paraId="71AC5229" w14:textId="77777777" w:rsidR="00C53E01" w:rsidRPr="00C222A9" w:rsidRDefault="00D341D2" w:rsidP="00C53E01">
      <w:pPr>
        <w:jc w:val="center"/>
        <w:rPr>
          <w:rFonts w:cs="Times New Roman"/>
          <w:b/>
          <w:sz w:val="36"/>
        </w:rPr>
      </w:pPr>
      <w:r w:rsidRPr="00C222A9">
        <w:rPr>
          <w:rFonts w:cs="Times New Roman"/>
          <w:b/>
          <w:sz w:val="36"/>
        </w:rPr>
        <w:t>Gépek üzemeltetése a mezőgazdaságban</w:t>
      </w:r>
    </w:p>
    <w:p w14:paraId="7AD8DE76" w14:textId="77777777" w:rsidR="00C53E01" w:rsidRPr="00C222A9" w:rsidRDefault="00C53E01" w:rsidP="00C53E01">
      <w:pPr>
        <w:jc w:val="center"/>
        <w:rPr>
          <w:rFonts w:cs="Times New Roman"/>
          <w:b/>
          <w:sz w:val="36"/>
        </w:rPr>
      </w:pPr>
      <w:r w:rsidRPr="00C222A9">
        <w:rPr>
          <w:rFonts w:cs="Times New Roman"/>
          <w:b/>
          <w:sz w:val="36"/>
        </w:rPr>
        <w:t>megnevezésű</w:t>
      </w:r>
    </w:p>
    <w:p w14:paraId="6CDB4089" w14:textId="77777777" w:rsidR="00C53E01" w:rsidRPr="00C222A9" w:rsidRDefault="00C53E01" w:rsidP="00C53E01">
      <w:pPr>
        <w:spacing w:before="480" w:after="480"/>
        <w:jc w:val="center"/>
        <w:rPr>
          <w:rFonts w:cs="Times New Roman"/>
          <w:b/>
          <w:sz w:val="36"/>
        </w:rPr>
      </w:pPr>
      <w:r w:rsidRPr="00C222A9">
        <w:rPr>
          <w:rFonts w:cs="Times New Roman"/>
          <w:b/>
          <w:sz w:val="36"/>
        </w:rPr>
        <w:t>szakmai követelménymodul</w:t>
      </w:r>
    </w:p>
    <w:p w14:paraId="3247C8B9" w14:textId="77777777" w:rsidR="00C53E01" w:rsidRPr="00C222A9" w:rsidRDefault="00C53E01" w:rsidP="00C53E01">
      <w:pPr>
        <w:jc w:val="center"/>
        <w:rPr>
          <w:rFonts w:cs="Times New Roman"/>
          <w:b/>
          <w:sz w:val="36"/>
        </w:rPr>
      </w:pPr>
      <w:r w:rsidRPr="00C222A9">
        <w:rPr>
          <w:rFonts w:cs="Times New Roman"/>
          <w:b/>
          <w:sz w:val="36"/>
        </w:rPr>
        <w:t>tantárgyai, témakörei</w:t>
      </w:r>
    </w:p>
    <w:p w14:paraId="06EC2BEA" w14:textId="77777777" w:rsidR="00C53E01" w:rsidRPr="00C222A9" w:rsidRDefault="00C53E01" w:rsidP="00C53E01">
      <w:pPr>
        <w:spacing w:after="200" w:line="276" w:lineRule="auto"/>
        <w:jc w:val="left"/>
        <w:rPr>
          <w:rFonts w:cs="Times New Roman"/>
        </w:rPr>
      </w:pPr>
      <w:r w:rsidRPr="00C222A9">
        <w:rPr>
          <w:rFonts w:cs="Times New Roman"/>
        </w:rPr>
        <w:br w:type="page"/>
      </w:r>
    </w:p>
    <w:p w14:paraId="279879E1" w14:textId="1CE6AB96" w:rsidR="00C53E01" w:rsidRPr="00C222A9" w:rsidRDefault="00C53E01" w:rsidP="00C53E01">
      <w:pPr>
        <w:rPr>
          <w:rFonts w:cs="Times New Roman"/>
        </w:rPr>
      </w:pPr>
      <w:r w:rsidRPr="00C222A9">
        <w:rPr>
          <w:rFonts w:cs="Times New Roman"/>
        </w:rPr>
        <w:lastRenderedPageBreak/>
        <w:t xml:space="preserve">A </w:t>
      </w:r>
      <w:r w:rsidR="00D341D2" w:rsidRPr="00C222A9">
        <w:rPr>
          <w:rFonts w:cs="Times New Roman"/>
        </w:rPr>
        <w:t>11050</w:t>
      </w:r>
      <w:r w:rsidRPr="00C222A9">
        <w:rPr>
          <w:rFonts w:cs="Times New Roman"/>
        </w:rPr>
        <w:t>-</w:t>
      </w:r>
      <w:r w:rsidR="00D341D2" w:rsidRPr="00C222A9">
        <w:rPr>
          <w:rFonts w:cs="Times New Roman"/>
        </w:rPr>
        <w:t>12</w:t>
      </w:r>
      <w:r w:rsidRPr="00C222A9">
        <w:rPr>
          <w:rFonts w:cs="Times New Roman"/>
        </w:rPr>
        <w:t xml:space="preserve"> azonosító számú </w:t>
      </w:r>
      <w:r w:rsidR="00D341D2" w:rsidRPr="00C222A9">
        <w:rPr>
          <w:rFonts w:cs="Times New Roman"/>
        </w:rPr>
        <w:t>Gépek üzemeltetése a mezőgazdaságban</w:t>
      </w:r>
      <w:r w:rsidRPr="00C222A9">
        <w:rPr>
          <w:rFonts w:cs="Times New Roman"/>
        </w:rPr>
        <w:t xml:space="preserve"> megnevezésű szakmai követelménymodulhoz tartozó tantárgyak és témakörök oktatása során fejlesztendő kompetenciák</w:t>
      </w: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4E492D" w:rsidRPr="00C222A9" w14:paraId="1683998E" w14:textId="77777777" w:rsidTr="004434B1">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A4346C"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47C13E4"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Gépek üzemeltetése</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BD2DB07"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Gépek üzemeltetése szakmai gyakorlat</w:t>
            </w:r>
          </w:p>
        </w:tc>
      </w:tr>
      <w:tr w:rsidR="004E492D" w:rsidRPr="00C222A9" w14:paraId="7FD471C1" w14:textId="77777777" w:rsidTr="00761724">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5EE49D" w14:textId="00EBC882"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4E492D" w:rsidRPr="00C222A9" w14:paraId="53F9412B"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1CF712"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Kiválasztja a feladat elvégzéséhez szükséges erő- és munkagépeket, valamint az adaptereket</w:t>
            </w:r>
          </w:p>
        </w:tc>
        <w:tc>
          <w:tcPr>
            <w:tcW w:w="720" w:type="dxa"/>
            <w:tcBorders>
              <w:top w:val="nil"/>
              <w:left w:val="nil"/>
              <w:bottom w:val="single" w:sz="4" w:space="0" w:color="auto"/>
              <w:right w:val="single" w:sz="4" w:space="0" w:color="auto"/>
            </w:tcBorders>
            <w:shd w:val="clear" w:color="auto" w:fill="auto"/>
            <w:noWrap/>
            <w:vAlign w:val="center"/>
            <w:hideMark/>
          </w:tcPr>
          <w:p w14:paraId="363F2E0E"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9D65FE"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2428006B" w14:textId="77777777" w:rsidTr="004434B1">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45EF6E"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Az üzem technológiai előírásainak megfelelően kezeli a rábízott erőforrásokat és elvégzi a munkaműveletek végzéséhez szükséges beállításokat</w:t>
            </w:r>
          </w:p>
        </w:tc>
        <w:tc>
          <w:tcPr>
            <w:tcW w:w="720" w:type="dxa"/>
            <w:tcBorders>
              <w:top w:val="nil"/>
              <w:left w:val="nil"/>
              <w:bottom w:val="single" w:sz="4" w:space="0" w:color="auto"/>
              <w:right w:val="single" w:sz="4" w:space="0" w:color="auto"/>
            </w:tcBorders>
            <w:shd w:val="clear" w:color="auto" w:fill="auto"/>
            <w:noWrap/>
            <w:vAlign w:val="center"/>
            <w:hideMark/>
          </w:tcPr>
          <w:p w14:paraId="41FF1C83"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2218C3"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14E845D6"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A4D407"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 és munkagépeket összekapcsol, üzembe helyez</w:t>
            </w:r>
          </w:p>
        </w:tc>
        <w:tc>
          <w:tcPr>
            <w:tcW w:w="720" w:type="dxa"/>
            <w:tcBorders>
              <w:top w:val="nil"/>
              <w:left w:val="nil"/>
              <w:bottom w:val="single" w:sz="4" w:space="0" w:color="auto"/>
              <w:right w:val="single" w:sz="4" w:space="0" w:color="auto"/>
            </w:tcBorders>
            <w:shd w:val="clear" w:color="auto" w:fill="auto"/>
            <w:noWrap/>
            <w:vAlign w:val="center"/>
            <w:hideMark/>
          </w:tcPr>
          <w:p w14:paraId="2766CB24"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187169"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13E63737"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CBEDBF"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Önjáró gépeket üzemeltet, előkészíti és végrehajtja az adapter cserét</w:t>
            </w:r>
          </w:p>
        </w:tc>
        <w:tc>
          <w:tcPr>
            <w:tcW w:w="720" w:type="dxa"/>
            <w:tcBorders>
              <w:top w:val="nil"/>
              <w:left w:val="nil"/>
              <w:bottom w:val="single" w:sz="4" w:space="0" w:color="auto"/>
              <w:right w:val="single" w:sz="4" w:space="0" w:color="auto"/>
            </w:tcBorders>
            <w:shd w:val="clear" w:color="auto" w:fill="auto"/>
            <w:noWrap/>
            <w:vAlign w:val="center"/>
            <w:hideMark/>
          </w:tcPr>
          <w:p w14:paraId="036C8B69"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468A5D" w14:textId="2F8D57D2"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4E492D" w:rsidRPr="00C222A9" w14:paraId="00B8055A"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E0F800"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Napi és időszakos karbantartást végez</w:t>
            </w:r>
          </w:p>
        </w:tc>
        <w:tc>
          <w:tcPr>
            <w:tcW w:w="720" w:type="dxa"/>
            <w:tcBorders>
              <w:top w:val="nil"/>
              <w:left w:val="nil"/>
              <w:bottom w:val="single" w:sz="4" w:space="0" w:color="auto"/>
              <w:right w:val="single" w:sz="4" w:space="0" w:color="auto"/>
            </w:tcBorders>
            <w:shd w:val="clear" w:color="auto" w:fill="auto"/>
            <w:noWrap/>
            <w:vAlign w:val="center"/>
            <w:hideMark/>
          </w:tcPr>
          <w:p w14:paraId="2E96C243"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A4981D"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7532AA1F"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B1F5B5"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talajművelést</w:t>
            </w:r>
          </w:p>
        </w:tc>
        <w:tc>
          <w:tcPr>
            <w:tcW w:w="720" w:type="dxa"/>
            <w:tcBorders>
              <w:top w:val="nil"/>
              <w:left w:val="nil"/>
              <w:bottom w:val="single" w:sz="4" w:space="0" w:color="auto"/>
              <w:right w:val="single" w:sz="4" w:space="0" w:color="auto"/>
            </w:tcBorders>
            <w:shd w:val="clear" w:color="auto" w:fill="auto"/>
            <w:noWrap/>
            <w:vAlign w:val="center"/>
            <w:hideMark/>
          </w:tcPr>
          <w:p w14:paraId="7C2BFA71"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F2EE9F"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79DE370A"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B55927"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tápanyag-visszapótlást</w:t>
            </w:r>
          </w:p>
        </w:tc>
        <w:tc>
          <w:tcPr>
            <w:tcW w:w="720" w:type="dxa"/>
            <w:tcBorders>
              <w:top w:val="nil"/>
              <w:left w:val="nil"/>
              <w:bottom w:val="single" w:sz="4" w:space="0" w:color="auto"/>
              <w:right w:val="single" w:sz="4" w:space="0" w:color="auto"/>
            </w:tcBorders>
            <w:shd w:val="clear" w:color="auto" w:fill="auto"/>
            <w:noWrap/>
            <w:vAlign w:val="center"/>
            <w:hideMark/>
          </w:tcPr>
          <w:p w14:paraId="4F2A0A9A"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B26231"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37996FB1"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F2755D"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Vetést, ültetést és palántázást végez</w:t>
            </w:r>
          </w:p>
        </w:tc>
        <w:tc>
          <w:tcPr>
            <w:tcW w:w="720" w:type="dxa"/>
            <w:tcBorders>
              <w:top w:val="nil"/>
              <w:left w:val="nil"/>
              <w:bottom w:val="single" w:sz="4" w:space="0" w:color="auto"/>
              <w:right w:val="single" w:sz="4" w:space="0" w:color="auto"/>
            </w:tcBorders>
            <w:shd w:val="clear" w:color="auto" w:fill="auto"/>
            <w:noWrap/>
            <w:vAlign w:val="center"/>
            <w:hideMark/>
          </w:tcPr>
          <w:p w14:paraId="5C8D5F01"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0CC6C2"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45FB5822"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5EA1AF"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Öntözőgépeket, berendezéseket üzemeltet</w:t>
            </w:r>
          </w:p>
        </w:tc>
        <w:tc>
          <w:tcPr>
            <w:tcW w:w="720" w:type="dxa"/>
            <w:tcBorders>
              <w:top w:val="nil"/>
              <w:left w:val="nil"/>
              <w:bottom w:val="single" w:sz="4" w:space="0" w:color="auto"/>
              <w:right w:val="single" w:sz="4" w:space="0" w:color="auto"/>
            </w:tcBorders>
            <w:shd w:val="clear" w:color="auto" w:fill="auto"/>
            <w:noWrap/>
            <w:vAlign w:val="center"/>
            <w:hideMark/>
          </w:tcPr>
          <w:p w14:paraId="0D6D7BE3"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E31DC10"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6EA2E0A1"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70E2C6"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Növényápolási és növényvédelmi munkálatokat végez</w:t>
            </w:r>
          </w:p>
        </w:tc>
        <w:tc>
          <w:tcPr>
            <w:tcW w:w="720" w:type="dxa"/>
            <w:tcBorders>
              <w:top w:val="nil"/>
              <w:left w:val="nil"/>
              <w:bottom w:val="single" w:sz="4" w:space="0" w:color="auto"/>
              <w:right w:val="single" w:sz="4" w:space="0" w:color="auto"/>
            </w:tcBorders>
            <w:shd w:val="clear" w:color="auto" w:fill="auto"/>
            <w:noWrap/>
            <w:vAlign w:val="center"/>
            <w:hideMark/>
          </w:tcPr>
          <w:p w14:paraId="43B89847"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38127C"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5381CBB4"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99067BC"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szálas- és erjesztett takarmány betakarítási munkáit</w:t>
            </w:r>
          </w:p>
        </w:tc>
        <w:tc>
          <w:tcPr>
            <w:tcW w:w="720" w:type="dxa"/>
            <w:tcBorders>
              <w:top w:val="nil"/>
              <w:left w:val="nil"/>
              <w:bottom w:val="single" w:sz="4" w:space="0" w:color="auto"/>
              <w:right w:val="single" w:sz="4" w:space="0" w:color="auto"/>
            </w:tcBorders>
            <w:shd w:val="clear" w:color="auto" w:fill="auto"/>
            <w:noWrap/>
            <w:vAlign w:val="center"/>
            <w:hideMark/>
          </w:tcPr>
          <w:p w14:paraId="33E8A330"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B86731"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001D519F"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70A710"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Gabona és az ipari növény betakarítását végez</w:t>
            </w:r>
          </w:p>
        </w:tc>
        <w:tc>
          <w:tcPr>
            <w:tcW w:w="720" w:type="dxa"/>
            <w:tcBorders>
              <w:top w:val="nil"/>
              <w:left w:val="nil"/>
              <w:bottom w:val="single" w:sz="4" w:space="0" w:color="auto"/>
              <w:right w:val="single" w:sz="4" w:space="0" w:color="auto"/>
            </w:tcBorders>
            <w:shd w:val="clear" w:color="auto" w:fill="auto"/>
            <w:noWrap/>
            <w:vAlign w:val="center"/>
            <w:hideMark/>
          </w:tcPr>
          <w:p w14:paraId="3DC5CF27"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1E471F"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0B549C03"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D0EAF1"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gumós- és zöldségnövények, valamint gyümölcs betakarítását</w:t>
            </w:r>
          </w:p>
        </w:tc>
        <w:tc>
          <w:tcPr>
            <w:tcW w:w="720" w:type="dxa"/>
            <w:tcBorders>
              <w:top w:val="nil"/>
              <w:left w:val="nil"/>
              <w:bottom w:val="single" w:sz="4" w:space="0" w:color="auto"/>
              <w:right w:val="single" w:sz="4" w:space="0" w:color="auto"/>
            </w:tcBorders>
            <w:shd w:val="clear" w:color="auto" w:fill="auto"/>
            <w:noWrap/>
            <w:vAlign w:val="center"/>
            <w:hideMark/>
          </w:tcPr>
          <w:p w14:paraId="0CD229E0"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89B6D2"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75818ED8"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F1E5E6"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anyagmozgatást végez, mezőgazdasági rakodógépeket üzemeltet</w:t>
            </w:r>
          </w:p>
        </w:tc>
        <w:tc>
          <w:tcPr>
            <w:tcW w:w="720" w:type="dxa"/>
            <w:tcBorders>
              <w:top w:val="nil"/>
              <w:left w:val="nil"/>
              <w:bottom w:val="single" w:sz="4" w:space="0" w:color="auto"/>
              <w:right w:val="single" w:sz="4" w:space="0" w:color="auto"/>
            </w:tcBorders>
            <w:shd w:val="clear" w:color="auto" w:fill="auto"/>
            <w:noWrap/>
            <w:vAlign w:val="center"/>
            <w:hideMark/>
          </w:tcPr>
          <w:p w14:paraId="260D74FC"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D374BF" w14:textId="237D700D"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4E492D" w:rsidRPr="00C222A9" w14:paraId="1DC49A61"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651E40A"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Földutat épít és karbantart</w:t>
            </w:r>
          </w:p>
        </w:tc>
        <w:tc>
          <w:tcPr>
            <w:tcW w:w="720" w:type="dxa"/>
            <w:tcBorders>
              <w:top w:val="nil"/>
              <w:left w:val="nil"/>
              <w:bottom w:val="single" w:sz="4" w:space="0" w:color="auto"/>
              <w:right w:val="single" w:sz="4" w:space="0" w:color="auto"/>
            </w:tcBorders>
            <w:shd w:val="clear" w:color="auto" w:fill="auto"/>
            <w:noWrap/>
            <w:vAlign w:val="center"/>
            <w:hideMark/>
          </w:tcPr>
          <w:p w14:paraId="0EA618F2"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CA3FD6" w14:textId="1E407A51"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4E492D" w:rsidRPr="00C222A9" w14:paraId="02655C91"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634DA9"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Tisztító-, szárító- és manipuláló berendezéseket üzemeltet</w:t>
            </w:r>
          </w:p>
        </w:tc>
        <w:tc>
          <w:tcPr>
            <w:tcW w:w="720" w:type="dxa"/>
            <w:tcBorders>
              <w:top w:val="nil"/>
              <w:left w:val="nil"/>
              <w:bottom w:val="single" w:sz="4" w:space="0" w:color="auto"/>
              <w:right w:val="single" w:sz="4" w:space="0" w:color="auto"/>
            </w:tcBorders>
            <w:shd w:val="clear" w:color="auto" w:fill="auto"/>
            <w:noWrap/>
            <w:vAlign w:val="center"/>
            <w:hideMark/>
          </w:tcPr>
          <w:p w14:paraId="6EA71EBD"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8E8111" w14:textId="2AA135DE"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4E492D" w:rsidRPr="00C222A9" w14:paraId="49D17AB4" w14:textId="77777777" w:rsidTr="004434B1">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9CE851"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Raktározás-tárolás előkészítő munkákat végez, anyagokat, alkatrészeket, eszközöket tárol, raktároz</w:t>
            </w:r>
          </w:p>
        </w:tc>
        <w:tc>
          <w:tcPr>
            <w:tcW w:w="720" w:type="dxa"/>
            <w:tcBorders>
              <w:top w:val="nil"/>
              <w:left w:val="nil"/>
              <w:bottom w:val="single" w:sz="4" w:space="0" w:color="auto"/>
              <w:right w:val="single" w:sz="4" w:space="0" w:color="auto"/>
            </w:tcBorders>
            <w:shd w:val="clear" w:color="auto" w:fill="auto"/>
            <w:noWrap/>
            <w:vAlign w:val="center"/>
            <w:hideMark/>
          </w:tcPr>
          <w:p w14:paraId="6F892366"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9A490C" w14:textId="059C4138"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4E492D" w:rsidRPr="00C222A9" w14:paraId="74CB91E3"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5D2AA1"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Takarmány-előkészítő gépet, berendezést üzemeltet</w:t>
            </w:r>
          </w:p>
        </w:tc>
        <w:tc>
          <w:tcPr>
            <w:tcW w:w="720" w:type="dxa"/>
            <w:tcBorders>
              <w:top w:val="nil"/>
              <w:left w:val="nil"/>
              <w:bottom w:val="single" w:sz="4" w:space="0" w:color="auto"/>
              <w:right w:val="single" w:sz="4" w:space="0" w:color="auto"/>
            </w:tcBorders>
            <w:shd w:val="clear" w:color="auto" w:fill="auto"/>
            <w:noWrap/>
            <w:vAlign w:val="center"/>
            <w:hideMark/>
          </w:tcPr>
          <w:p w14:paraId="053910CC"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2C9C5B" w14:textId="567EC454"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4E492D" w:rsidRPr="00C222A9" w14:paraId="42589C17"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A8A621"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Állattartásban etető-, itató- és trágyaeltávolító berendezést, gépet üzemeltet</w:t>
            </w:r>
          </w:p>
        </w:tc>
        <w:tc>
          <w:tcPr>
            <w:tcW w:w="720" w:type="dxa"/>
            <w:tcBorders>
              <w:top w:val="nil"/>
              <w:left w:val="nil"/>
              <w:bottom w:val="single" w:sz="4" w:space="0" w:color="auto"/>
              <w:right w:val="single" w:sz="4" w:space="0" w:color="auto"/>
            </w:tcBorders>
            <w:shd w:val="clear" w:color="auto" w:fill="auto"/>
            <w:noWrap/>
            <w:vAlign w:val="center"/>
            <w:hideMark/>
          </w:tcPr>
          <w:p w14:paraId="20FA12C9"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95769B" w14:textId="583EB330"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4E492D" w:rsidRPr="00C222A9" w14:paraId="46C17036"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68FD10"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Fejő és tejkezelő gépet üzemeltet </w:t>
            </w:r>
          </w:p>
        </w:tc>
        <w:tc>
          <w:tcPr>
            <w:tcW w:w="720" w:type="dxa"/>
            <w:tcBorders>
              <w:top w:val="nil"/>
              <w:left w:val="nil"/>
              <w:bottom w:val="single" w:sz="4" w:space="0" w:color="auto"/>
              <w:right w:val="single" w:sz="4" w:space="0" w:color="auto"/>
            </w:tcBorders>
            <w:shd w:val="clear" w:color="auto" w:fill="auto"/>
            <w:noWrap/>
            <w:vAlign w:val="center"/>
            <w:hideMark/>
          </w:tcPr>
          <w:p w14:paraId="42C13F6E"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B781C1" w14:textId="786D2F1F"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4E492D" w:rsidRPr="00C222A9" w14:paraId="28952E34"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FAAF2C"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Behatárolja az üzemeltetés során fellépő hibákat</w:t>
            </w:r>
          </w:p>
        </w:tc>
        <w:tc>
          <w:tcPr>
            <w:tcW w:w="720" w:type="dxa"/>
            <w:tcBorders>
              <w:top w:val="nil"/>
              <w:left w:val="nil"/>
              <w:bottom w:val="single" w:sz="4" w:space="0" w:color="auto"/>
              <w:right w:val="single" w:sz="4" w:space="0" w:color="auto"/>
            </w:tcBorders>
            <w:shd w:val="clear" w:color="auto" w:fill="auto"/>
            <w:noWrap/>
            <w:vAlign w:val="center"/>
            <w:hideMark/>
          </w:tcPr>
          <w:p w14:paraId="7D1EDF81"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321FFE" w14:textId="0FB5ADAD"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4E492D" w:rsidRPr="00C222A9" w14:paraId="58BBAC3A"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1A3902"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Kezeli az üzemeltetést segítő elektronikai rendszereket</w:t>
            </w:r>
          </w:p>
        </w:tc>
        <w:tc>
          <w:tcPr>
            <w:tcW w:w="720" w:type="dxa"/>
            <w:tcBorders>
              <w:top w:val="nil"/>
              <w:left w:val="nil"/>
              <w:bottom w:val="single" w:sz="4" w:space="0" w:color="auto"/>
              <w:right w:val="single" w:sz="4" w:space="0" w:color="auto"/>
            </w:tcBorders>
            <w:shd w:val="clear" w:color="auto" w:fill="auto"/>
            <w:noWrap/>
            <w:vAlign w:val="center"/>
            <w:hideMark/>
          </w:tcPr>
          <w:p w14:paraId="4F0A03CD"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8F1E02" w14:textId="47D4919A"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4E492D" w:rsidRPr="00C222A9" w14:paraId="62E6B0AE"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CB0F01"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Ellenőrzi a gépcsoportok működését, a munka minőségét</w:t>
            </w:r>
          </w:p>
        </w:tc>
        <w:tc>
          <w:tcPr>
            <w:tcW w:w="720" w:type="dxa"/>
            <w:tcBorders>
              <w:top w:val="nil"/>
              <w:left w:val="nil"/>
              <w:bottom w:val="single" w:sz="4" w:space="0" w:color="auto"/>
              <w:right w:val="single" w:sz="4" w:space="0" w:color="auto"/>
            </w:tcBorders>
            <w:shd w:val="clear" w:color="auto" w:fill="auto"/>
            <w:noWrap/>
            <w:vAlign w:val="center"/>
            <w:hideMark/>
          </w:tcPr>
          <w:p w14:paraId="330B5C5A"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C73C0C" w14:textId="40E28CEC"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4E492D" w:rsidRPr="00C222A9" w14:paraId="04779C73"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14F58D"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Vezeti az előírt adminisztrációt (gyártmánylapot, technológiai utasítást stb.)</w:t>
            </w:r>
          </w:p>
        </w:tc>
        <w:tc>
          <w:tcPr>
            <w:tcW w:w="720" w:type="dxa"/>
            <w:tcBorders>
              <w:top w:val="nil"/>
              <w:left w:val="nil"/>
              <w:bottom w:val="single" w:sz="4" w:space="0" w:color="auto"/>
              <w:right w:val="single" w:sz="4" w:space="0" w:color="auto"/>
            </w:tcBorders>
            <w:shd w:val="clear" w:color="auto" w:fill="auto"/>
            <w:noWrap/>
            <w:vAlign w:val="center"/>
            <w:hideMark/>
          </w:tcPr>
          <w:p w14:paraId="0A1D031C"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79272A" w14:textId="4E451A9E"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4E492D" w:rsidRPr="00C222A9" w14:paraId="0770DC2F" w14:textId="77777777" w:rsidTr="004434B1">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B9A105"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munka-, tűz- és környezetvédelmi előírásokat, és a Mezőgazdasági Biztonsági Szabályzat gépek üzemeltetésére vonatkozó előírásait.</w:t>
            </w:r>
          </w:p>
        </w:tc>
        <w:tc>
          <w:tcPr>
            <w:tcW w:w="720" w:type="dxa"/>
            <w:tcBorders>
              <w:top w:val="nil"/>
              <w:left w:val="nil"/>
              <w:bottom w:val="single" w:sz="4" w:space="0" w:color="auto"/>
              <w:right w:val="single" w:sz="4" w:space="0" w:color="auto"/>
            </w:tcBorders>
            <w:shd w:val="clear" w:color="auto" w:fill="auto"/>
            <w:noWrap/>
            <w:vAlign w:val="center"/>
            <w:hideMark/>
          </w:tcPr>
          <w:p w14:paraId="1B633454"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A20B5B"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79D2971C"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BBA4DC"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Szervezi, irányítja a munkacsoportot, részt vesz a technológiai folyamatok összeállításában</w:t>
            </w:r>
          </w:p>
        </w:tc>
        <w:tc>
          <w:tcPr>
            <w:tcW w:w="720" w:type="dxa"/>
            <w:tcBorders>
              <w:top w:val="nil"/>
              <w:left w:val="nil"/>
              <w:bottom w:val="single" w:sz="4" w:space="0" w:color="auto"/>
              <w:right w:val="single" w:sz="4" w:space="0" w:color="auto"/>
            </w:tcBorders>
            <w:shd w:val="clear" w:color="auto" w:fill="auto"/>
            <w:noWrap/>
            <w:vAlign w:val="center"/>
            <w:hideMark/>
          </w:tcPr>
          <w:p w14:paraId="2CB03EBA"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A4E8F1" w14:textId="4C1AF3EB"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4E492D" w:rsidRPr="00C222A9" w14:paraId="43E52CDD" w14:textId="77777777" w:rsidTr="0054636A">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3487D6" w14:textId="389E8E6E"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4E492D" w:rsidRPr="00C222A9" w14:paraId="09287C00"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F6FD57"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Gépcsoportok összeállításának szempontjai, jellemzői</w:t>
            </w:r>
          </w:p>
        </w:tc>
        <w:tc>
          <w:tcPr>
            <w:tcW w:w="720" w:type="dxa"/>
            <w:tcBorders>
              <w:top w:val="nil"/>
              <w:left w:val="nil"/>
              <w:bottom w:val="single" w:sz="4" w:space="0" w:color="auto"/>
              <w:right w:val="single" w:sz="4" w:space="0" w:color="auto"/>
            </w:tcBorders>
            <w:shd w:val="clear" w:color="auto" w:fill="auto"/>
            <w:noWrap/>
            <w:vAlign w:val="center"/>
            <w:hideMark/>
          </w:tcPr>
          <w:p w14:paraId="2361D164"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C3892B"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52BB8767"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29B342" w14:textId="77777777" w:rsidR="004E492D" w:rsidRPr="00C222A9" w:rsidRDefault="004E492D" w:rsidP="008C0448">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Agrotechnológiai</w:t>
            </w:r>
            <w:proofErr w:type="spellEnd"/>
            <w:r w:rsidRPr="00C222A9">
              <w:rPr>
                <w:rFonts w:eastAsia="Times New Roman" w:cs="Times New Roman"/>
                <w:color w:val="000000"/>
                <w:sz w:val="20"/>
                <w:szCs w:val="20"/>
                <w:lang w:eastAsia="hu-HU"/>
              </w:rPr>
              <w:t xml:space="preserve"> és műszaki igények</w:t>
            </w:r>
          </w:p>
        </w:tc>
        <w:tc>
          <w:tcPr>
            <w:tcW w:w="720" w:type="dxa"/>
            <w:tcBorders>
              <w:top w:val="nil"/>
              <w:left w:val="nil"/>
              <w:bottom w:val="single" w:sz="4" w:space="0" w:color="auto"/>
              <w:right w:val="single" w:sz="4" w:space="0" w:color="auto"/>
            </w:tcBorders>
            <w:shd w:val="clear" w:color="auto" w:fill="auto"/>
            <w:noWrap/>
            <w:vAlign w:val="center"/>
            <w:hideMark/>
          </w:tcPr>
          <w:p w14:paraId="67CEF212"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98F17CE"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1FF6D427"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465959"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Tápanyag-visszapótló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48DEB0DB"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117E6C"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0C17F96B"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359BEE"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Talajművelő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32ABE968"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4545314"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6B92B43B"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C838B1"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Vetés, ültető, palántázó és ültetvénytelepítés gépeinek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3233A855"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356E36"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39E77B34"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193171"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Öntözőgépek, berendezések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3F8ABF8D"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5A6BF8"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5ABA5B86"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6E5070"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Növényápolás gépeinek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2310844C"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FC238D5"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548517EC"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A5600E4"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Szálas- és erjesztett takarmány betakarító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106D032C"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F43052"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3DFA3EA6"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F3A143"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Gabona és az ipari növény betakarító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6D7E49B9"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08584A"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44032690"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423727"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Gumós- és zöldségnövényeket, valamint gyümölcsöt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3B4AACA2"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4ECBFD"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37276CB0"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EB2945"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anyagmozgató gépek, rakodógépek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239B166F" w14:textId="410C5404"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C9ED44"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1931EE0A"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817121"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Földutat építése és karbantartása során használt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46DDECFC" w14:textId="10FFE889"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4193EB"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7D46FC70"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85AF1B"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Tisztító-, szárító- és manipuláló berendezések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429B5E7F" w14:textId="44888365"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5D4795E"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241DD926"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4F5857"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Raktározás-tárolás előkészítő munkák gépeinek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29FCBAA1" w14:textId="4425994D"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F4D745"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2E090DB0"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205C86"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Takarmány-előkészítő gépek, berendezések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7C8A52B9" w14:textId="7176F01E"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8E9CBD3"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5B244D58"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5EE045"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Állattartásban etető-, itató- és trágyaeltávolító berendezések,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4ECE8DE8" w14:textId="7AE6A43C"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170F68"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04A5E9B2"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B80788"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Fejő és tejkezelő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2105A8BA" w14:textId="7D377D04"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25BBE6A"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1601289D"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0311F3"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Precíziós gazdálkodást segítő elektronikai rendszerek üzemeltetése a mezőgazdaságban</w:t>
            </w:r>
          </w:p>
        </w:tc>
        <w:tc>
          <w:tcPr>
            <w:tcW w:w="720" w:type="dxa"/>
            <w:tcBorders>
              <w:top w:val="nil"/>
              <w:left w:val="nil"/>
              <w:bottom w:val="single" w:sz="4" w:space="0" w:color="auto"/>
              <w:right w:val="single" w:sz="4" w:space="0" w:color="auto"/>
            </w:tcBorders>
            <w:shd w:val="clear" w:color="auto" w:fill="auto"/>
            <w:noWrap/>
            <w:vAlign w:val="center"/>
            <w:hideMark/>
          </w:tcPr>
          <w:p w14:paraId="4CD491A3" w14:textId="54C3FFF5"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E8E7D8"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7F58DE57"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7FDA7D"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Gépek kiszolgálása, alkatrészellátás, karbantartás</w:t>
            </w:r>
          </w:p>
        </w:tc>
        <w:tc>
          <w:tcPr>
            <w:tcW w:w="720" w:type="dxa"/>
            <w:tcBorders>
              <w:top w:val="nil"/>
              <w:left w:val="nil"/>
              <w:bottom w:val="single" w:sz="4" w:space="0" w:color="auto"/>
              <w:right w:val="single" w:sz="4" w:space="0" w:color="auto"/>
            </w:tcBorders>
            <w:shd w:val="clear" w:color="auto" w:fill="auto"/>
            <w:noWrap/>
            <w:vAlign w:val="center"/>
            <w:hideMark/>
          </w:tcPr>
          <w:p w14:paraId="54EDC3E0" w14:textId="7E3F3D6E"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FFA10C"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16E5F62F"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56A878"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Kezelési, karbantartási utasítások, alkatrész-katalógusok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0A89B6A0" w14:textId="5B24A696"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E518AA"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0D616130"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22173C"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Javított gépek bejáratása, ellenőrzése, beállítása, dokumentációk kiállítása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9E20814" w14:textId="2817ABA0"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32B3F6"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2EF7897B"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DA2E0D"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Anyagok, alkatrészek meghatározása, kiválasztása, megrendelése</w:t>
            </w:r>
          </w:p>
        </w:tc>
        <w:tc>
          <w:tcPr>
            <w:tcW w:w="720" w:type="dxa"/>
            <w:tcBorders>
              <w:top w:val="nil"/>
              <w:left w:val="nil"/>
              <w:bottom w:val="single" w:sz="4" w:space="0" w:color="auto"/>
              <w:right w:val="single" w:sz="4" w:space="0" w:color="auto"/>
            </w:tcBorders>
            <w:shd w:val="clear" w:color="auto" w:fill="auto"/>
            <w:noWrap/>
            <w:vAlign w:val="center"/>
            <w:hideMark/>
          </w:tcPr>
          <w:p w14:paraId="2C258ABB" w14:textId="2F1FD884" w:rsidR="004E492D" w:rsidRPr="00C222A9" w:rsidRDefault="004E492D"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177604"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2797D776"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62111E"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Tisztítás, korrózióvédelem, tárolás</w:t>
            </w:r>
          </w:p>
        </w:tc>
        <w:tc>
          <w:tcPr>
            <w:tcW w:w="720" w:type="dxa"/>
            <w:tcBorders>
              <w:top w:val="nil"/>
              <w:left w:val="nil"/>
              <w:bottom w:val="single" w:sz="4" w:space="0" w:color="auto"/>
              <w:right w:val="single" w:sz="4" w:space="0" w:color="auto"/>
            </w:tcBorders>
            <w:shd w:val="clear" w:color="auto" w:fill="auto"/>
            <w:noWrap/>
            <w:vAlign w:val="center"/>
            <w:hideMark/>
          </w:tcPr>
          <w:p w14:paraId="72379924" w14:textId="6D7FF28F"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693907"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2DE37EBF"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73191F4"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Mezőgazdasági gépek üzemeltetésével kapcsolatos szakmai számítások</w:t>
            </w:r>
          </w:p>
        </w:tc>
        <w:tc>
          <w:tcPr>
            <w:tcW w:w="720" w:type="dxa"/>
            <w:tcBorders>
              <w:top w:val="nil"/>
              <w:left w:val="nil"/>
              <w:bottom w:val="single" w:sz="4" w:space="0" w:color="auto"/>
              <w:right w:val="single" w:sz="4" w:space="0" w:color="auto"/>
            </w:tcBorders>
            <w:shd w:val="clear" w:color="auto" w:fill="auto"/>
            <w:noWrap/>
            <w:vAlign w:val="center"/>
            <w:hideMark/>
          </w:tcPr>
          <w:p w14:paraId="13B8E714"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E939615"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174D1352"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823052"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mezőgazdasági gépek üzemeltetése során szükséges dokumentumok és azok vezetése</w:t>
            </w:r>
          </w:p>
        </w:tc>
        <w:tc>
          <w:tcPr>
            <w:tcW w:w="720" w:type="dxa"/>
            <w:tcBorders>
              <w:top w:val="nil"/>
              <w:left w:val="nil"/>
              <w:bottom w:val="single" w:sz="4" w:space="0" w:color="auto"/>
              <w:right w:val="single" w:sz="4" w:space="0" w:color="auto"/>
            </w:tcBorders>
            <w:shd w:val="clear" w:color="auto" w:fill="auto"/>
            <w:noWrap/>
            <w:vAlign w:val="center"/>
            <w:hideMark/>
          </w:tcPr>
          <w:p w14:paraId="1C845F7B" w14:textId="60893875"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5996F63"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42CC39BE" w14:textId="77777777" w:rsidTr="004434B1">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EAF62D"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Betartja és betartatja a mezőgazdasági gépek üzemeltetése, javítása során a munka-, tűz-, és környezetvédelmi szabályokat, és a Mezőgazdasági </w:t>
            </w:r>
            <w:proofErr w:type="spellStart"/>
            <w:r w:rsidRPr="00C222A9">
              <w:rPr>
                <w:rFonts w:eastAsia="Times New Roman" w:cs="Times New Roman"/>
                <w:color w:val="000000"/>
                <w:sz w:val="20"/>
                <w:szCs w:val="20"/>
                <w:lang w:eastAsia="hu-HU"/>
              </w:rPr>
              <w:t>Biztosági</w:t>
            </w:r>
            <w:proofErr w:type="spellEnd"/>
            <w:r w:rsidRPr="00C222A9">
              <w:rPr>
                <w:rFonts w:eastAsia="Times New Roman" w:cs="Times New Roman"/>
                <w:color w:val="000000"/>
                <w:sz w:val="20"/>
                <w:szCs w:val="20"/>
                <w:lang w:eastAsia="hu-HU"/>
              </w:rPr>
              <w:t xml:space="preserve"> Szabályzat vonatkozó előírásait</w:t>
            </w:r>
          </w:p>
        </w:tc>
        <w:tc>
          <w:tcPr>
            <w:tcW w:w="720" w:type="dxa"/>
            <w:tcBorders>
              <w:top w:val="nil"/>
              <w:left w:val="nil"/>
              <w:bottom w:val="single" w:sz="4" w:space="0" w:color="auto"/>
              <w:right w:val="single" w:sz="4" w:space="0" w:color="auto"/>
            </w:tcBorders>
            <w:shd w:val="clear" w:color="auto" w:fill="auto"/>
            <w:noWrap/>
            <w:vAlign w:val="center"/>
            <w:hideMark/>
          </w:tcPr>
          <w:p w14:paraId="0AF2D778"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63C862"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589CD40C" w14:textId="77777777" w:rsidTr="007558D9">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AC05FF" w14:textId="333A2F2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4E492D" w:rsidRPr="00C222A9" w14:paraId="6A0CFA86"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7FA39C"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Műszaki rajz, kapcsolási rajzok készítése,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14:paraId="22B44395"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E70D4C0"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084DD1F6"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F3E982"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Folyamatábrák, diagramok, </w:t>
            </w:r>
            <w:proofErr w:type="spellStart"/>
            <w:r w:rsidRPr="00C222A9">
              <w:rPr>
                <w:rFonts w:eastAsia="Times New Roman" w:cs="Times New Roman"/>
                <w:color w:val="000000"/>
                <w:sz w:val="20"/>
                <w:szCs w:val="20"/>
                <w:lang w:eastAsia="hu-HU"/>
              </w:rPr>
              <w:t>nomogramok</w:t>
            </w:r>
            <w:proofErr w:type="spellEnd"/>
            <w:r w:rsidRPr="00C222A9">
              <w:rPr>
                <w:rFonts w:eastAsia="Times New Roman" w:cs="Times New Roman"/>
                <w:color w:val="000000"/>
                <w:sz w:val="20"/>
                <w:szCs w:val="20"/>
                <w:lang w:eastAsia="hu-HU"/>
              </w:rPr>
              <w:t xml:space="preserve"> kitöltése, készítése,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14:paraId="3E51D93F"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06451D"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4BDEB61E"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7C79B9"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gépek, elektromos és elektronikai rendszerek kezelése</w:t>
            </w:r>
          </w:p>
        </w:tc>
        <w:tc>
          <w:tcPr>
            <w:tcW w:w="720" w:type="dxa"/>
            <w:tcBorders>
              <w:top w:val="nil"/>
              <w:left w:val="nil"/>
              <w:bottom w:val="single" w:sz="4" w:space="0" w:color="auto"/>
              <w:right w:val="single" w:sz="4" w:space="0" w:color="auto"/>
            </w:tcBorders>
            <w:shd w:val="clear" w:color="auto" w:fill="auto"/>
            <w:noWrap/>
            <w:vAlign w:val="center"/>
            <w:hideMark/>
          </w:tcPr>
          <w:p w14:paraId="3E568041" w14:textId="7F891A73"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8F35AB" w14:textId="31D5D2CC"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4E492D" w:rsidRPr="00C222A9" w14:paraId="726A9966"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FD89D9"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jelzésrendszerek, szakkifejezések ismerete,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4E9E185B" w14:textId="49C8A7AF"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20156E"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441FD807" w14:textId="77777777" w:rsidTr="004434B1">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8BD45D"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Szerelő és megmunkáló 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555EECCB"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E211E3"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2765A008" w14:textId="77777777" w:rsidTr="00697D50">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1C1E6A" w14:textId="45AAF3AF"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4E492D" w:rsidRPr="00C222A9" w14:paraId="60F64669"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B92BB3"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14:paraId="5ACE2EDE"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C00FBF5"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492D" w:rsidRPr="00C222A9" w14:paraId="77F9EC94"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2F803C2"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5FB50C9B"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F13EEB"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35CD297E"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F5EB64"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Tűrőképesség</w:t>
            </w:r>
          </w:p>
        </w:tc>
        <w:tc>
          <w:tcPr>
            <w:tcW w:w="720" w:type="dxa"/>
            <w:tcBorders>
              <w:top w:val="nil"/>
              <w:left w:val="nil"/>
              <w:bottom w:val="single" w:sz="4" w:space="0" w:color="auto"/>
              <w:right w:val="single" w:sz="4" w:space="0" w:color="auto"/>
            </w:tcBorders>
            <w:shd w:val="clear" w:color="auto" w:fill="auto"/>
            <w:noWrap/>
            <w:vAlign w:val="center"/>
            <w:hideMark/>
          </w:tcPr>
          <w:p w14:paraId="7A543E74"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635539"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74749EFC" w14:textId="77777777" w:rsidTr="004434B1">
        <w:trPr>
          <w:trHeight w:val="300"/>
          <w:jc w:val="center"/>
        </w:trPr>
        <w:tc>
          <w:tcPr>
            <w:tcW w:w="4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A06E8D"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60BE12DA" w14:textId="77777777" w:rsidR="004E492D" w:rsidRPr="00C222A9" w:rsidRDefault="004E492D" w:rsidP="008C0448">
            <w:pPr>
              <w:spacing w:after="0"/>
              <w:jc w:val="left"/>
              <w:rPr>
                <w:rFonts w:eastAsia="Times New Roman" w:cs="Times New Roman"/>
                <w:color w:val="000000"/>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76F1EEDD" w14:textId="77777777" w:rsidR="004E492D" w:rsidRPr="00C222A9" w:rsidRDefault="004E492D" w:rsidP="008C0448">
            <w:pPr>
              <w:spacing w:after="0"/>
              <w:jc w:val="left"/>
              <w:rPr>
                <w:rFonts w:eastAsia="Times New Roman" w:cs="Times New Roman"/>
                <w:color w:val="000000"/>
                <w:sz w:val="20"/>
                <w:szCs w:val="20"/>
                <w:lang w:eastAsia="hu-HU"/>
              </w:rPr>
            </w:pPr>
          </w:p>
        </w:tc>
      </w:tr>
      <w:tr w:rsidR="004E492D" w:rsidRPr="00C222A9" w14:paraId="400FB36A"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042182"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6E864AB8"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9BFFF0"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11110436"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62CDEA"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2A824CC5"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1BC0EF"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4EF903D2"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DB41B7"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Tolerancia</w:t>
            </w:r>
          </w:p>
        </w:tc>
        <w:tc>
          <w:tcPr>
            <w:tcW w:w="720" w:type="dxa"/>
            <w:tcBorders>
              <w:top w:val="nil"/>
              <w:left w:val="nil"/>
              <w:bottom w:val="single" w:sz="4" w:space="0" w:color="auto"/>
              <w:right w:val="single" w:sz="4" w:space="0" w:color="auto"/>
            </w:tcBorders>
            <w:shd w:val="clear" w:color="auto" w:fill="auto"/>
            <w:noWrap/>
            <w:vAlign w:val="center"/>
            <w:hideMark/>
          </w:tcPr>
          <w:p w14:paraId="7A74E8DC"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BF72E2A"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22D5B6E3" w14:textId="77777777" w:rsidTr="004434B1">
        <w:trPr>
          <w:trHeight w:val="300"/>
          <w:jc w:val="center"/>
        </w:trPr>
        <w:tc>
          <w:tcPr>
            <w:tcW w:w="4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82F54A"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70925A6" w14:textId="77777777" w:rsidR="004E492D" w:rsidRPr="00C222A9" w:rsidRDefault="004E492D" w:rsidP="008C0448">
            <w:pPr>
              <w:spacing w:after="0"/>
              <w:jc w:val="left"/>
              <w:rPr>
                <w:rFonts w:eastAsia="Times New Roman" w:cs="Times New Roman"/>
                <w:color w:val="000000"/>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30F3925C" w14:textId="77777777" w:rsidR="004E492D" w:rsidRPr="00C222A9" w:rsidRDefault="004E492D" w:rsidP="008C0448">
            <w:pPr>
              <w:spacing w:after="0"/>
              <w:jc w:val="left"/>
              <w:rPr>
                <w:rFonts w:eastAsia="Times New Roman" w:cs="Times New Roman"/>
                <w:color w:val="000000"/>
                <w:sz w:val="20"/>
                <w:szCs w:val="20"/>
                <w:lang w:eastAsia="hu-HU"/>
              </w:rPr>
            </w:pPr>
          </w:p>
        </w:tc>
      </w:tr>
      <w:tr w:rsidR="004E492D" w:rsidRPr="00C222A9" w14:paraId="316A4EFA"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D5F4CF"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14:paraId="5A1D9AF0"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F88497"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590D539C"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64AB27"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shd w:val="clear" w:color="auto" w:fill="auto"/>
            <w:noWrap/>
            <w:vAlign w:val="center"/>
            <w:hideMark/>
          </w:tcPr>
          <w:p w14:paraId="6F06EB4E"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865125"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E492D" w:rsidRPr="00C222A9" w14:paraId="0F7026F1" w14:textId="77777777" w:rsidTr="004434B1">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4D621C" w14:textId="77777777" w:rsidR="004E492D" w:rsidRPr="00C222A9" w:rsidRDefault="004E492D"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14:paraId="06B9AF3B"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43FBC86" w14:textId="77777777" w:rsidR="004E492D" w:rsidRPr="00C222A9" w:rsidRDefault="004E492D"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17462567" w14:textId="77777777" w:rsidR="008C0448" w:rsidRPr="00C222A9" w:rsidRDefault="008C0448" w:rsidP="00C53E01">
      <w:pPr>
        <w:rPr>
          <w:rFonts w:cs="Times New Roman"/>
        </w:rPr>
      </w:pPr>
    </w:p>
    <w:p w14:paraId="1F88671C" w14:textId="4A535A6A" w:rsidR="004E492D" w:rsidRDefault="004E492D">
      <w:pPr>
        <w:spacing w:after="200" w:line="276" w:lineRule="auto"/>
        <w:jc w:val="left"/>
        <w:rPr>
          <w:rFonts w:cs="Times New Roman"/>
        </w:rPr>
      </w:pPr>
      <w:r>
        <w:rPr>
          <w:rFonts w:cs="Times New Roman"/>
        </w:rPr>
        <w:br w:type="page"/>
      </w:r>
    </w:p>
    <w:p w14:paraId="7AC0662D" w14:textId="77777777" w:rsidR="00C53E01" w:rsidRPr="00C222A9" w:rsidRDefault="00C53E01" w:rsidP="00C53E01">
      <w:pPr>
        <w:spacing w:after="0"/>
        <w:rPr>
          <w:rFonts w:cs="Times New Roman"/>
        </w:rPr>
      </w:pPr>
    </w:p>
    <w:p w14:paraId="4EE863C1" w14:textId="1D9FB521" w:rsidR="00C53E01" w:rsidRPr="00C222A9" w:rsidRDefault="00CA0D8B" w:rsidP="004434B1">
      <w:pPr>
        <w:pStyle w:val="Listaszerbekezds"/>
        <w:numPr>
          <w:ilvl w:val="0"/>
          <w:numId w:val="25"/>
        </w:numPr>
        <w:tabs>
          <w:tab w:val="right" w:pos="9072"/>
        </w:tabs>
        <w:spacing w:after="0"/>
        <w:rPr>
          <w:rFonts w:cs="Times New Roman"/>
          <w:b/>
        </w:rPr>
      </w:pPr>
      <w:r w:rsidRPr="00C222A9">
        <w:rPr>
          <w:rFonts w:cs="Times New Roman"/>
          <w:b/>
        </w:rPr>
        <w:t>Gépek üzemeltetése</w:t>
      </w:r>
      <w:r w:rsidR="00594097" w:rsidRPr="00C222A9">
        <w:rPr>
          <w:rFonts w:cs="Times New Roman"/>
          <w:b/>
        </w:rPr>
        <w:t xml:space="preserve"> </w:t>
      </w:r>
      <w:r w:rsidR="00C53E01" w:rsidRPr="00C222A9">
        <w:rPr>
          <w:rFonts w:cs="Times New Roman"/>
          <w:b/>
        </w:rPr>
        <w:t xml:space="preserve"> tantárgy</w:t>
      </w:r>
      <w:r w:rsidR="00C53E01" w:rsidRPr="00C222A9">
        <w:rPr>
          <w:rFonts w:cs="Times New Roman"/>
          <w:b/>
        </w:rPr>
        <w:tab/>
      </w:r>
      <w:r w:rsidR="00EE0CB9">
        <w:rPr>
          <w:rFonts w:cs="Times New Roman"/>
          <w:b/>
        </w:rPr>
        <w:t>217</w:t>
      </w:r>
      <w:r w:rsidR="00C53E01" w:rsidRPr="00C222A9">
        <w:rPr>
          <w:rFonts w:cs="Times New Roman"/>
          <w:b/>
        </w:rPr>
        <w:t xml:space="preserve"> óra/</w:t>
      </w:r>
      <w:r w:rsidR="00EE0CB9">
        <w:rPr>
          <w:rFonts w:cs="Times New Roman"/>
          <w:b/>
        </w:rPr>
        <w:t>217</w:t>
      </w:r>
      <w:r w:rsidR="00C53E01" w:rsidRPr="00C222A9">
        <w:rPr>
          <w:rFonts w:cs="Times New Roman"/>
          <w:b/>
        </w:rPr>
        <w:t xml:space="preserve"> óra*</w:t>
      </w:r>
    </w:p>
    <w:p w14:paraId="4447C100"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0FC3E755" w14:textId="77777777" w:rsidR="00C53E01" w:rsidRPr="00C222A9" w:rsidRDefault="00C53E01" w:rsidP="00C53E01">
      <w:pPr>
        <w:rPr>
          <w:rFonts w:cs="Times New Roman"/>
        </w:rPr>
      </w:pPr>
    </w:p>
    <w:p w14:paraId="698E628C"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tanításának célja</w:t>
      </w:r>
    </w:p>
    <w:p w14:paraId="16677751" w14:textId="70C66329" w:rsidR="00C53E01" w:rsidRPr="00C222A9" w:rsidRDefault="00CA0D8B" w:rsidP="00C53E01">
      <w:pPr>
        <w:spacing w:after="0"/>
        <w:ind w:left="426"/>
        <w:rPr>
          <w:rFonts w:cs="Times New Roman"/>
        </w:rPr>
      </w:pPr>
      <w:r w:rsidRPr="00C222A9">
        <w:rPr>
          <w:rFonts w:cs="Times New Roman"/>
        </w:rPr>
        <w:t>A Gépe</w:t>
      </w:r>
      <w:r w:rsidR="00997FEA" w:rsidRPr="00C222A9">
        <w:rPr>
          <w:rFonts w:cs="Times New Roman"/>
        </w:rPr>
        <w:t>k üzemeltetése</w:t>
      </w:r>
      <w:r w:rsidRPr="00C222A9">
        <w:rPr>
          <w:rFonts w:cs="Times New Roman"/>
        </w:rPr>
        <w:t xml:space="preserve"> tantárgy tanításának célja, hogy olyan műszaki szemléletet alakítson ki, amely biztosítja a gyakorlatias és biztonságos munkavégzést, fejlessze a tanulók igényes, pontos és fegyelmezett munkavégzés iránti igényét. Képessé tegye a képzésben résztvevőket a mezőgazdaságban alkalmazott gépek üzemeltetésnek elméleti alapjainak elsajátítására, valamint a közlekedésben való részvétel műszaki és jogi előírásainak alkalmazására. Megfelelő alapot adjon a mezőgazdaságban alkalmazott gépek, gépkapcsolatok üzemeltetésére. Rendszerezze és közvetítse az alapozó és kapcsolódó szakmai tantárgyak ismeretanyagát, a tanult törvényszerűségek, összefüggések felhasználását.</w:t>
      </w:r>
    </w:p>
    <w:p w14:paraId="1A592BD4" w14:textId="77777777" w:rsidR="00C53E01" w:rsidRPr="00C222A9" w:rsidRDefault="00C53E01" w:rsidP="00C53E01">
      <w:pPr>
        <w:spacing w:after="0"/>
        <w:ind w:left="426"/>
        <w:rPr>
          <w:rFonts w:cs="Times New Roman"/>
        </w:rPr>
      </w:pPr>
    </w:p>
    <w:p w14:paraId="69F32FD7"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Kapcsolódó közismereti, szakmai tartalmak</w:t>
      </w:r>
    </w:p>
    <w:p w14:paraId="317F446A" w14:textId="0805E433" w:rsidR="00C53E01" w:rsidRPr="00C222A9" w:rsidRDefault="00CA0D8B" w:rsidP="00C53E01">
      <w:pPr>
        <w:spacing w:after="0"/>
        <w:ind w:left="426"/>
        <w:rPr>
          <w:rFonts w:cs="Times New Roman"/>
        </w:rPr>
      </w:pPr>
      <w:r w:rsidRPr="00C222A9">
        <w:rPr>
          <w:rFonts w:cs="Times New Roman"/>
        </w:rPr>
        <w:t>Rajz (vetületi ábrázolás), Kémia (anyagok szerkezete), Fizika (mechanika, statika)</w:t>
      </w:r>
      <w:r w:rsidR="001773C1" w:rsidRPr="00C222A9">
        <w:rPr>
          <w:rFonts w:cs="Times New Roman"/>
        </w:rPr>
        <w:t>, E</w:t>
      </w:r>
      <w:r w:rsidR="00997FEA" w:rsidRPr="00C222A9">
        <w:rPr>
          <w:rFonts w:cs="Times New Roman"/>
        </w:rPr>
        <w:t>rőgépek, Munkagépek.</w:t>
      </w:r>
    </w:p>
    <w:p w14:paraId="7A707344" w14:textId="77777777" w:rsidR="00C53E01" w:rsidRPr="00C222A9" w:rsidRDefault="00C53E01" w:rsidP="00C53E01">
      <w:pPr>
        <w:spacing w:after="0"/>
        <w:ind w:left="426"/>
        <w:rPr>
          <w:rFonts w:cs="Times New Roman"/>
        </w:rPr>
      </w:pPr>
    </w:p>
    <w:p w14:paraId="4702F2F6" w14:textId="77777777" w:rsidR="00C53E01" w:rsidRDefault="00C53E01" w:rsidP="004434B1">
      <w:pPr>
        <w:pStyle w:val="Listaszerbekezds"/>
        <w:numPr>
          <w:ilvl w:val="1"/>
          <w:numId w:val="25"/>
        </w:numPr>
        <w:spacing w:after="0"/>
        <w:rPr>
          <w:rFonts w:cs="Times New Roman"/>
          <w:b/>
        </w:rPr>
      </w:pPr>
      <w:r w:rsidRPr="00C222A9">
        <w:rPr>
          <w:rFonts w:cs="Times New Roman"/>
          <w:b/>
        </w:rPr>
        <w:t>Témakörök</w:t>
      </w:r>
    </w:p>
    <w:p w14:paraId="421CCC1A" w14:textId="77777777" w:rsidR="004E492D" w:rsidRPr="004434B1" w:rsidRDefault="004E492D" w:rsidP="004434B1">
      <w:pPr>
        <w:spacing w:after="0"/>
        <w:ind w:left="496"/>
        <w:rPr>
          <w:rFonts w:cs="Times New Roman"/>
          <w:b/>
        </w:rPr>
      </w:pPr>
    </w:p>
    <w:p w14:paraId="572F9990" w14:textId="77777777" w:rsidR="00C53E01" w:rsidRPr="00C222A9" w:rsidRDefault="00CA0D8B"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Tápanyag visszapótlás gépeinek üzemeltetése</w:t>
      </w:r>
      <w:r w:rsidR="00C53E01" w:rsidRPr="00C222A9">
        <w:rPr>
          <w:rFonts w:cs="Times New Roman"/>
          <w:b/>
          <w:i/>
        </w:rPr>
        <w:tab/>
      </w:r>
      <w:r w:rsidR="007B0083" w:rsidRPr="00C222A9">
        <w:rPr>
          <w:rFonts w:cs="Times New Roman"/>
          <w:b/>
          <w:i/>
        </w:rPr>
        <w:t>6</w:t>
      </w:r>
      <w:r w:rsidR="00C53E01" w:rsidRPr="00C222A9">
        <w:rPr>
          <w:rFonts w:cs="Times New Roman"/>
          <w:b/>
          <w:i/>
        </w:rPr>
        <w:t xml:space="preserve"> óra/</w:t>
      </w:r>
      <w:r w:rsidR="007B0083" w:rsidRPr="00C222A9">
        <w:rPr>
          <w:rFonts w:cs="Times New Roman"/>
          <w:b/>
          <w:i/>
        </w:rPr>
        <w:t>6</w:t>
      </w:r>
      <w:r w:rsidR="00C53E01" w:rsidRPr="00C222A9">
        <w:rPr>
          <w:rFonts w:cs="Times New Roman"/>
          <w:b/>
          <w:i/>
        </w:rPr>
        <w:t xml:space="preserve"> óra</w:t>
      </w:r>
    </w:p>
    <w:p w14:paraId="58230D1E" w14:textId="77777777" w:rsidR="00CA0D8B" w:rsidRPr="00C222A9" w:rsidRDefault="00CA0D8B" w:rsidP="00CA0D8B">
      <w:pPr>
        <w:spacing w:after="0"/>
        <w:ind w:left="851"/>
        <w:rPr>
          <w:rFonts w:cs="Times New Roman"/>
        </w:rPr>
      </w:pPr>
      <w:r w:rsidRPr="00C222A9">
        <w:rPr>
          <w:rFonts w:cs="Times New Roman"/>
        </w:rPr>
        <w:t>Trágyalé és hígtrágya kijuttató gépek kapcsolata az erőgépekkel, a kapcsolat létrehozásának elvei, módjai, a beállításhoz szükséges számítások. A munkavégzés közben a gépkapcsolat mozgásmódja.</w:t>
      </w:r>
    </w:p>
    <w:p w14:paraId="53BB0FA3" w14:textId="77777777" w:rsidR="00CA0D8B" w:rsidRPr="00C222A9" w:rsidRDefault="00CA0D8B" w:rsidP="00CA0D8B">
      <w:pPr>
        <w:spacing w:after="0"/>
        <w:ind w:left="851"/>
        <w:rPr>
          <w:rFonts w:cs="Times New Roman"/>
        </w:rPr>
      </w:pPr>
      <w:r w:rsidRPr="00C222A9">
        <w:rPr>
          <w:rFonts w:cs="Times New Roman"/>
        </w:rPr>
        <w:t>Az istállótrágya szóró gépek összekapcsolási módjai az erőgépekkel. A gépkapcsolatok megválasztása, a gépek beállításához szükséges számítások. A gépkapcsolat üzemeltetésének alapszabályai.</w:t>
      </w:r>
    </w:p>
    <w:p w14:paraId="4A53D4F4" w14:textId="77777777" w:rsidR="00CA0D8B" w:rsidRPr="00C222A9" w:rsidRDefault="00CA0D8B" w:rsidP="00CA0D8B">
      <w:pPr>
        <w:spacing w:after="0"/>
        <w:ind w:left="851"/>
        <w:rPr>
          <w:rFonts w:cs="Times New Roman"/>
        </w:rPr>
      </w:pPr>
      <w:r w:rsidRPr="00C222A9">
        <w:rPr>
          <w:rFonts w:cs="Times New Roman"/>
        </w:rPr>
        <w:t>A mechanikus és pneumatikus rendszerű műtrágyaszóró gépeinek kapcsolata az erőgépekkel. A beállításhoz kapcsolódó számítások. A gépcsoport üzemeltetése: mozgásmód a táblán, a szórásmennyiség ellenőrzése, az automatikus rendszerek pl. GPS működtetése.</w:t>
      </w:r>
    </w:p>
    <w:p w14:paraId="0D1D6E55" w14:textId="77777777" w:rsidR="00CA0D8B" w:rsidRPr="00C222A9" w:rsidRDefault="00CA0D8B" w:rsidP="00CA0D8B">
      <w:pPr>
        <w:spacing w:after="0"/>
        <w:ind w:left="851"/>
        <w:rPr>
          <w:rFonts w:cs="Times New Roman"/>
        </w:rPr>
      </w:pPr>
      <w:r w:rsidRPr="00C222A9">
        <w:rPr>
          <w:rFonts w:cs="Times New Roman"/>
        </w:rPr>
        <w:t>A műtrágyaszórást előkészítő és kiszolgáló gépek beállításának módjai, a gépek üzemeltetése.</w:t>
      </w:r>
    </w:p>
    <w:p w14:paraId="3D1E769D" w14:textId="77777777" w:rsidR="00CA0D8B" w:rsidRPr="00C222A9" w:rsidRDefault="00CA0D8B" w:rsidP="00CA0D8B">
      <w:pPr>
        <w:spacing w:after="0"/>
        <w:ind w:left="851"/>
        <w:rPr>
          <w:rFonts w:cs="Times New Roman"/>
        </w:rPr>
      </w:pPr>
      <w:r w:rsidRPr="00C222A9">
        <w:rPr>
          <w:rFonts w:cs="Times New Roman"/>
        </w:rPr>
        <w:t>A folyékony műtrágyák kijuttatása során alkalmazott gépek kapcsolata az erőgépekkel. Az üzemeltetéshez szükséges paraméterek meghatározása, az üzemeltetés és az ellenőrzés módjai.</w:t>
      </w:r>
    </w:p>
    <w:p w14:paraId="54B946AA" w14:textId="77777777" w:rsidR="00CA0D8B" w:rsidRPr="00C222A9" w:rsidRDefault="00CA0D8B" w:rsidP="00CA0D8B">
      <w:pPr>
        <w:spacing w:after="0"/>
        <w:ind w:left="851"/>
        <w:rPr>
          <w:rFonts w:cs="Times New Roman"/>
        </w:rPr>
      </w:pPr>
      <w:r w:rsidRPr="00C222A9">
        <w:rPr>
          <w:rFonts w:cs="Times New Roman"/>
        </w:rPr>
        <w:t>A tápanyag-visszapótlás gépeinek üzemeltetése során szükséges kiszolgáló gépek, berendezések üzemeltetése.</w:t>
      </w:r>
    </w:p>
    <w:p w14:paraId="62D8DB98" w14:textId="77777777" w:rsidR="00C53E01" w:rsidRPr="00C222A9" w:rsidRDefault="00CA0D8B" w:rsidP="00CA0D8B">
      <w:pPr>
        <w:spacing w:after="0"/>
        <w:ind w:left="851"/>
        <w:rPr>
          <w:rFonts w:cs="Times New Roman"/>
        </w:rPr>
      </w:pPr>
      <w:r w:rsidRPr="00C222A9">
        <w:rPr>
          <w:rFonts w:cs="Times New Roman"/>
        </w:rPr>
        <w:t>Munka-, tűz- és környezetvédelmi előírások a tápanyag-visszapótlás során.</w:t>
      </w:r>
    </w:p>
    <w:p w14:paraId="346D4F61" w14:textId="77777777" w:rsidR="00C53E01" w:rsidRPr="00C222A9" w:rsidRDefault="00C53E01" w:rsidP="00C53E01">
      <w:pPr>
        <w:tabs>
          <w:tab w:val="left" w:pos="1418"/>
          <w:tab w:val="right" w:pos="9072"/>
        </w:tabs>
        <w:spacing w:after="0"/>
        <w:ind w:left="851"/>
        <w:rPr>
          <w:rFonts w:cs="Times New Roman"/>
        </w:rPr>
      </w:pPr>
    </w:p>
    <w:p w14:paraId="608B0B10" w14:textId="77777777" w:rsidR="00C53E01" w:rsidRPr="00C222A9" w:rsidRDefault="00CA0D8B"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Talajművelés gépeinek üzemeltetése</w:t>
      </w:r>
      <w:r w:rsidR="00C53E01" w:rsidRPr="00C222A9">
        <w:rPr>
          <w:rFonts w:cs="Times New Roman"/>
          <w:b/>
          <w:i/>
        </w:rPr>
        <w:tab/>
      </w:r>
      <w:r w:rsidR="007B0083" w:rsidRPr="00C222A9">
        <w:rPr>
          <w:rFonts w:cs="Times New Roman"/>
          <w:b/>
          <w:i/>
        </w:rPr>
        <w:t>8</w:t>
      </w:r>
      <w:r w:rsidR="00C53E01" w:rsidRPr="00C222A9">
        <w:rPr>
          <w:rFonts w:cs="Times New Roman"/>
          <w:b/>
          <w:i/>
        </w:rPr>
        <w:t xml:space="preserve"> óra/</w:t>
      </w:r>
      <w:r w:rsidR="007B0083" w:rsidRPr="00C222A9">
        <w:rPr>
          <w:rFonts w:cs="Times New Roman"/>
          <w:b/>
          <w:i/>
        </w:rPr>
        <w:t>8</w:t>
      </w:r>
      <w:r w:rsidR="00C53E01" w:rsidRPr="00C222A9">
        <w:rPr>
          <w:rFonts w:cs="Times New Roman"/>
          <w:b/>
          <w:i/>
        </w:rPr>
        <w:t xml:space="preserve"> óra</w:t>
      </w:r>
    </w:p>
    <w:p w14:paraId="513441F3" w14:textId="77777777" w:rsidR="00CA0D8B" w:rsidRPr="00C222A9" w:rsidRDefault="00CA0D8B" w:rsidP="00CA0D8B">
      <w:pPr>
        <w:spacing w:after="0"/>
        <w:ind w:left="851"/>
        <w:rPr>
          <w:rFonts w:cs="Times New Roman"/>
        </w:rPr>
      </w:pPr>
      <w:r w:rsidRPr="00C222A9">
        <w:rPr>
          <w:rFonts w:cs="Times New Roman"/>
        </w:rPr>
        <w:t xml:space="preserve">Eketestre ható erők, az eke vontatási ellenállása, a vonóerő és a vontatási teljesítményigény számítása. A vonóerő csökkentés lehetőségei. </w:t>
      </w:r>
    </w:p>
    <w:p w14:paraId="5CD2D8A6" w14:textId="77777777" w:rsidR="00CA0D8B" w:rsidRPr="00C222A9" w:rsidRDefault="00CA0D8B" w:rsidP="00CA0D8B">
      <w:pPr>
        <w:spacing w:after="0"/>
        <w:ind w:left="851"/>
        <w:rPr>
          <w:rFonts w:cs="Times New Roman"/>
        </w:rPr>
      </w:pPr>
      <w:r w:rsidRPr="00C222A9">
        <w:rPr>
          <w:rFonts w:cs="Times New Roman"/>
        </w:rPr>
        <w:t>Vontatott, függesztett és félig-függesztett ekék kapcsolata az erőgépekkel, a különböző rendszerű ekék beállítása, üzemeltetése. Az energiatakarékos szántás lehetőségei.</w:t>
      </w:r>
    </w:p>
    <w:p w14:paraId="1FCE3C30" w14:textId="77777777" w:rsidR="00CA0D8B" w:rsidRPr="00C222A9" w:rsidRDefault="00CA0D8B" w:rsidP="00CA0D8B">
      <w:pPr>
        <w:spacing w:after="0"/>
        <w:ind w:left="851"/>
        <w:rPr>
          <w:rFonts w:cs="Times New Roman"/>
        </w:rPr>
      </w:pPr>
      <w:r w:rsidRPr="00C222A9">
        <w:rPr>
          <w:rFonts w:cs="Times New Roman"/>
        </w:rPr>
        <w:t>A tárcsatagra ható erők, és nyomatékok, a különböző kialakítású tárcsás talajművelő gépek vontatási energiaszükségletének megállapítása, összekapcsolása az erőgépekkel. A tárcsázás végrehajtása, a gépek üzemeltetése.</w:t>
      </w:r>
    </w:p>
    <w:p w14:paraId="45E7B5C9" w14:textId="77777777" w:rsidR="00CA0D8B" w:rsidRPr="00C222A9" w:rsidRDefault="00CA0D8B" w:rsidP="00CA0D8B">
      <w:pPr>
        <w:spacing w:after="0"/>
        <w:ind w:left="851"/>
        <w:rPr>
          <w:rFonts w:cs="Times New Roman"/>
        </w:rPr>
      </w:pPr>
      <w:r w:rsidRPr="00C222A9">
        <w:rPr>
          <w:rFonts w:cs="Times New Roman"/>
        </w:rPr>
        <w:lastRenderedPageBreak/>
        <w:t>Az ásóborona erőgépigényének meghatározási elvei, az ásóborona összekapcsolása az erőgépekkel. A gépcsoporttal való mozgásmódok az üzemeltetés során.</w:t>
      </w:r>
    </w:p>
    <w:p w14:paraId="6535AA46" w14:textId="77777777" w:rsidR="00CA0D8B" w:rsidRPr="00C222A9" w:rsidRDefault="00CA0D8B" w:rsidP="00CA0D8B">
      <w:pPr>
        <w:spacing w:after="0"/>
        <w:ind w:left="851"/>
        <w:rPr>
          <w:rFonts w:cs="Times New Roman"/>
        </w:rPr>
      </w:pPr>
      <w:r w:rsidRPr="00C222A9">
        <w:rPr>
          <w:rFonts w:cs="Times New Roman"/>
        </w:rPr>
        <w:t xml:space="preserve">A talajlazítókra ható erők, a lazító vontatási ellenállása, a vonóerő és a vontatási teljesítményigény meghatározása. A vonóerő csökkentés lehetőségei. </w:t>
      </w:r>
    </w:p>
    <w:p w14:paraId="56D2197E" w14:textId="77777777" w:rsidR="00CA0D8B" w:rsidRPr="00C222A9" w:rsidRDefault="00CA0D8B" w:rsidP="00CA0D8B">
      <w:pPr>
        <w:spacing w:after="0"/>
        <w:ind w:left="851"/>
        <w:rPr>
          <w:rFonts w:cs="Times New Roman"/>
        </w:rPr>
      </w:pPr>
      <w:r w:rsidRPr="00C222A9">
        <w:rPr>
          <w:rFonts w:cs="Times New Roman"/>
        </w:rPr>
        <w:t xml:space="preserve">Vontatott, függesztett és félig-függesztett talajlazítók kapcsolata az erőgépekkel, a különböző rendszerű talajlazítók beállítása, üzemeltetése. </w:t>
      </w:r>
    </w:p>
    <w:p w14:paraId="5528DD59" w14:textId="77777777" w:rsidR="00CA0D8B" w:rsidRPr="00C222A9" w:rsidRDefault="00CA0D8B" w:rsidP="00CA0D8B">
      <w:pPr>
        <w:spacing w:after="0"/>
        <w:ind w:left="851"/>
        <w:rPr>
          <w:rFonts w:cs="Times New Roman"/>
        </w:rPr>
      </w:pPr>
      <w:r w:rsidRPr="00C222A9">
        <w:rPr>
          <w:rFonts w:cs="Times New Roman"/>
        </w:rPr>
        <w:t>A sorközművelő kultivátor üzemeltetése.</w:t>
      </w:r>
    </w:p>
    <w:p w14:paraId="1BC092B9" w14:textId="77777777" w:rsidR="00CA0D8B" w:rsidRPr="00C222A9" w:rsidRDefault="00110FD5" w:rsidP="00CA0D8B">
      <w:pPr>
        <w:spacing w:after="0"/>
        <w:ind w:left="851"/>
        <w:rPr>
          <w:rFonts w:cs="Times New Roman"/>
        </w:rPr>
      </w:pPr>
      <w:r w:rsidRPr="00C222A9">
        <w:rPr>
          <w:rFonts w:cs="Times New Roman"/>
        </w:rPr>
        <w:t xml:space="preserve">A fogas </w:t>
      </w:r>
      <w:r w:rsidR="00CA0D8B" w:rsidRPr="00C222A9">
        <w:rPr>
          <w:rFonts w:cs="Times New Roman"/>
        </w:rPr>
        <w:t xml:space="preserve">boronák kapcsolása, a vonókeretek kialakítása és az erőgépekhez való kapcsolási módjai. A forgó és lengő boronák beállítása, üzemeltetése. </w:t>
      </w:r>
    </w:p>
    <w:p w14:paraId="45C9928E" w14:textId="77777777" w:rsidR="00CA0D8B" w:rsidRPr="00C222A9" w:rsidRDefault="00CA0D8B" w:rsidP="00CA0D8B">
      <w:pPr>
        <w:spacing w:after="0"/>
        <w:ind w:left="851"/>
        <w:rPr>
          <w:rFonts w:cs="Times New Roman"/>
        </w:rPr>
      </w:pPr>
      <w:r w:rsidRPr="00C222A9">
        <w:rPr>
          <w:rFonts w:cs="Times New Roman"/>
        </w:rPr>
        <w:t>A hengerek, simítók kapcsolási módjai a vonókeretek kialakítása és kapcsolódása az erőgépekhez.</w:t>
      </w:r>
    </w:p>
    <w:p w14:paraId="61083923" w14:textId="77777777" w:rsidR="00CA0D8B" w:rsidRPr="00C222A9" w:rsidRDefault="00CA0D8B" w:rsidP="00CA0D8B">
      <w:pPr>
        <w:spacing w:after="0"/>
        <w:ind w:left="851"/>
        <w:rPr>
          <w:rFonts w:cs="Times New Roman"/>
        </w:rPr>
      </w:pPr>
      <w:r w:rsidRPr="00C222A9">
        <w:rPr>
          <w:rFonts w:cs="Times New Roman"/>
        </w:rPr>
        <w:t>A talajmarók erőgépekhez való kapcsolási módjai, beállítása és üzemeltetése.</w:t>
      </w:r>
    </w:p>
    <w:p w14:paraId="1384CE9B" w14:textId="77777777" w:rsidR="00CA0D8B" w:rsidRPr="00C222A9" w:rsidRDefault="00CA0D8B" w:rsidP="00CA0D8B">
      <w:pPr>
        <w:spacing w:after="0"/>
        <w:ind w:left="851"/>
        <w:rPr>
          <w:rFonts w:cs="Times New Roman"/>
        </w:rPr>
      </w:pPr>
      <w:r w:rsidRPr="00C222A9">
        <w:rPr>
          <w:rFonts w:cs="Times New Roman"/>
        </w:rPr>
        <w:t>A kombinátorokra ható erők, és nyomatékok. A különböző kialakítású kombinált talajművelő gépek vontatási energiaszükségletének megállapítása, összekapcsolása az erőgépekkel. A gépcsoportok üzemeltetése.</w:t>
      </w:r>
    </w:p>
    <w:p w14:paraId="68F6D072" w14:textId="77777777" w:rsidR="00CA0D8B" w:rsidRPr="00C222A9" w:rsidRDefault="00CA0D8B" w:rsidP="00CA0D8B">
      <w:pPr>
        <w:spacing w:after="0"/>
        <w:ind w:left="851"/>
        <w:rPr>
          <w:rFonts w:cs="Times New Roman"/>
        </w:rPr>
      </w:pPr>
      <w:r w:rsidRPr="00C222A9">
        <w:rPr>
          <w:rFonts w:cs="Times New Roman"/>
        </w:rPr>
        <w:t>A tereprendezés és a melioráció gépek kapcsolata az erőgépekkel, a gépkapcsolatok üzemeltetése.</w:t>
      </w:r>
    </w:p>
    <w:p w14:paraId="5FA791D5" w14:textId="77777777" w:rsidR="00CA0D8B" w:rsidRPr="00C222A9" w:rsidRDefault="00CA0D8B" w:rsidP="00CA0D8B">
      <w:pPr>
        <w:spacing w:after="0"/>
        <w:ind w:left="851"/>
        <w:rPr>
          <w:rFonts w:cs="Times New Roman"/>
        </w:rPr>
      </w:pPr>
      <w:r w:rsidRPr="00C222A9">
        <w:rPr>
          <w:rFonts w:cs="Times New Roman"/>
        </w:rPr>
        <w:t>A talajművelő gépcsoport üzemeltetése során alkalmazott automatikus rendszerek üzemeltetése.</w:t>
      </w:r>
    </w:p>
    <w:p w14:paraId="3A929237" w14:textId="77777777" w:rsidR="00C53E01" w:rsidRPr="00C222A9" w:rsidRDefault="00CA0D8B" w:rsidP="00CA0D8B">
      <w:pPr>
        <w:spacing w:after="0"/>
        <w:ind w:left="851"/>
        <w:rPr>
          <w:rFonts w:cs="Times New Roman"/>
        </w:rPr>
      </w:pPr>
      <w:r w:rsidRPr="00C222A9">
        <w:rPr>
          <w:rFonts w:cs="Times New Roman"/>
        </w:rPr>
        <w:t>A talajművelés gépeinek üzemeltetésére vonatkozó munka-, tűz- és környezetvédelmi előírások.</w:t>
      </w:r>
    </w:p>
    <w:p w14:paraId="240008CC" w14:textId="77777777" w:rsidR="00C53E01" w:rsidRPr="00C222A9" w:rsidRDefault="00C53E01" w:rsidP="00C53E01">
      <w:pPr>
        <w:tabs>
          <w:tab w:val="left" w:pos="1418"/>
          <w:tab w:val="right" w:pos="9072"/>
        </w:tabs>
        <w:spacing w:after="0"/>
        <w:ind w:left="851"/>
        <w:rPr>
          <w:rFonts w:cs="Times New Roman"/>
        </w:rPr>
      </w:pPr>
    </w:p>
    <w:p w14:paraId="305E3228" w14:textId="77777777" w:rsidR="00C53E01" w:rsidRPr="00C222A9" w:rsidRDefault="00B7507C"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Vetés, ültetés, palántázás gépeinek üzemeltetése</w:t>
      </w:r>
      <w:r w:rsidR="00C53E01" w:rsidRPr="00C222A9">
        <w:rPr>
          <w:rFonts w:cs="Times New Roman"/>
          <w:b/>
          <w:i/>
        </w:rPr>
        <w:tab/>
      </w:r>
      <w:r w:rsidR="007B0083" w:rsidRPr="00C222A9">
        <w:rPr>
          <w:rFonts w:cs="Times New Roman"/>
          <w:b/>
          <w:i/>
        </w:rPr>
        <w:t>10</w:t>
      </w:r>
      <w:r w:rsidR="00C53E01" w:rsidRPr="00C222A9">
        <w:rPr>
          <w:rFonts w:cs="Times New Roman"/>
          <w:b/>
          <w:i/>
        </w:rPr>
        <w:t xml:space="preserve"> óra/</w:t>
      </w:r>
      <w:r w:rsidR="007B0083" w:rsidRPr="00C222A9">
        <w:rPr>
          <w:rFonts w:cs="Times New Roman"/>
          <w:b/>
          <w:i/>
        </w:rPr>
        <w:t>10</w:t>
      </w:r>
      <w:r w:rsidR="00C53E01" w:rsidRPr="00C222A9">
        <w:rPr>
          <w:rFonts w:cs="Times New Roman"/>
          <w:b/>
          <w:i/>
        </w:rPr>
        <w:t xml:space="preserve"> óra</w:t>
      </w:r>
    </w:p>
    <w:p w14:paraId="28B6FD47" w14:textId="77777777" w:rsidR="00B7507C" w:rsidRPr="00C222A9" w:rsidRDefault="00B7507C" w:rsidP="00B7507C">
      <w:pPr>
        <w:spacing w:after="0"/>
        <w:ind w:left="851"/>
        <w:rPr>
          <w:rFonts w:cs="Times New Roman"/>
        </w:rPr>
      </w:pPr>
      <w:r w:rsidRPr="00C222A9">
        <w:rPr>
          <w:rFonts w:cs="Times New Roman"/>
        </w:rPr>
        <w:t xml:space="preserve">A vető-, ültető- és </w:t>
      </w:r>
      <w:proofErr w:type="spellStart"/>
      <w:r w:rsidRPr="00C222A9">
        <w:rPr>
          <w:rFonts w:cs="Times New Roman"/>
        </w:rPr>
        <w:t>palántázógépek</w:t>
      </w:r>
      <w:proofErr w:type="spellEnd"/>
      <w:r w:rsidRPr="00C222A9">
        <w:rPr>
          <w:rFonts w:cs="Times New Roman"/>
        </w:rPr>
        <w:t xml:space="preserve"> beállításához és üzemeltetéséhez tartozó számítások pl. felszerelhető csoroszlyák száma, kivetett magmennyiség, leforgatási próba, kiültetett gumó és palánta mennyisége, nyomjelző.</w:t>
      </w:r>
    </w:p>
    <w:p w14:paraId="0F1F50FB" w14:textId="77777777" w:rsidR="00B7507C" w:rsidRPr="00C222A9" w:rsidRDefault="00B7507C" w:rsidP="00B7507C">
      <w:pPr>
        <w:spacing w:after="0"/>
        <w:ind w:left="851"/>
        <w:rPr>
          <w:rFonts w:cs="Times New Roman"/>
        </w:rPr>
      </w:pPr>
      <w:r w:rsidRPr="00C222A9">
        <w:rPr>
          <w:rFonts w:cs="Times New Roman"/>
        </w:rPr>
        <w:t>Gabona- aprómag- és szemenkénti vetőgépek beállításához, üzemeltetéséhez szükséges erőgépek meghatározása, a gépkapcsolási lehetőségek, a gépcsoport üzemeltetése. A vetésellenőrző és vetést segítő rendszerek üzemeltetése.</w:t>
      </w:r>
    </w:p>
    <w:p w14:paraId="3F726BE6" w14:textId="77777777" w:rsidR="00B7507C" w:rsidRPr="00C222A9" w:rsidRDefault="00B7507C" w:rsidP="00B7507C">
      <w:pPr>
        <w:spacing w:after="0"/>
        <w:ind w:left="851"/>
        <w:rPr>
          <w:rFonts w:cs="Times New Roman"/>
        </w:rPr>
      </w:pPr>
      <w:r w:rsidRPr="00C222A9">
        <w:rPr>
          <w:rFonts w:cs="Times New Roman"/>
        </w:rPr>
        <w:t>Ültetőgépek üzemeltetésének feltételei, az ültetés jellemző paraméterei, a gépek kiegészítő szerkezeti egységei: tőhiány pótló, ültetés ellenőrző elemek üzemeltetése.</w:t>
      </w:r>
    </w:p>
    <w:p w14:paraId="23A231AB" w14:textId="77777777" w:rsidR="00B7507C" w:rsidRPr="00C222A9" w:rsidRDefault="00B7507C" w:rsidP="00B7507C">
      <w:pPr>
        <w:spacing w:after="0"/>
        <w:ind w:left="851"/>
        <w:rPr>
          <w:rFonts w:cs="Times New Roman"/>
        </w:rPr>
      </w:pPr>
      <w:proofErr w:type="spellStart"/>
      <w:r w:rsidRPr="00C222A9">
        <w:rPr>
          <w:rFonts w:cs="Times New Roman"/>
        </w:rPr>
        <w:t>Palántázógépek</w:t>
      </w:r>
      <w:proofErr w:type="spellEnd"/>
      <w:r w:rsidRPr="00C222A9">
        <w:rPr>
          <w:rFonts w:cs="Times New Roman"/>
        </w:rPr>
        <w:t xml:space="preserve"> üzemeltetésének feltételei, a palántázás jellemző paraméterei, a gépkacsolások létrehozásának elvei, a gépcsoport üzemeltetése, alkalmazott ellenőrzési rendszerek.</w:t>
      </w:r>
    </w:p>
    <w:p w14:paraId="2058422B" w14:textId="77777777" w:rsidR="00B7507C" w:rsidRPr="00C222A9" w:rsidRDefault="00B7507C" w:rsidP="00B7507C">
      <w:pPr>
        <w:spacing w:after="0"/>
        <w:ind w:left="851"/>
        <w:rPr>
          <w:rFonts w:cs="Times New Roman"/>
        </w:rPr>
      </w:pPr>
      <w:r w:rsidRPr="00C222A9">
        <w:rPr>
          <w:rFonts w:cs="Times New Roman"/>
        </w:rPr>
        <w:t>A vetés-, ültetés és palántázás gépcsoportjainak üzemeltetése során alkalmazott automatikus rendszerek üzemeltetése.</w:t>
      </w:r>
    </w:p>
    <w:p w14:paraId="74EF2550" w14:textId="77777777" w:rsidR="00B7507C" w:rsidRPr="00C222A9" w:rsidRDefault="00B7507C" w:rsidP="00B7507C">
      <w:pPr>
        <w:spacing w:after="0"/>
        <w:ind w:left="851"/>
        <w:rPr>
          <w:rFonts w:cs="Times New Roman"/>
        </w:rPr>
      </w:pPr>
      <w:r w:rsidRPr="00C222A9">
        <w:rPr>
          <w:rFonts w:cs="Times New Roman"/>
        </w:rPr>
        <w:t>A vetés-, ültetés és palántázás gépeinek üzemeltetése során szükséges kiszolgáló gépek, berendezések üzemeltetése.</w:t>
      </w:r>
    </w:p>
    <w:p w14:paraId="15776906" w14:textId="77777777" w:rsidR="00C53E01" w:rsidRPr="00C222A9" w:rsidRDefault="00B7507C" w:rsidP="00B7507C">
      <w:pPr>
        <w:spacing w:after="0"/>
        <w:ind w:left="851"/>
        <w:rPr>
          <w:rFonts w:cs="Times New Roman"/>
        </w:rPr>
      </w:pPr>
      <w:r w:rsidRPr="00C222A9">
        <w:rPr>
          <w:rFonts w:cs="Times New Roman"/>
        </w:rPr>
        <w:t>A vetés-, ültetés és palántázás gépeinek üzemeltetésére vonatkozó munka-, tűz- és környezetvédelmi előírások.</w:t>
      </w:r>
    </w:p>
    <w:p w14:paraId="2104C181" w14:textId="77777777" w:rsidR="00C53E01" w:rsidRPr="00C222A9" w:rsidRDefault="00C53E01" w:rsidP="00C53E01">
      <w:pPr>
        <w:tabs>
          <w:tab w:val="left" w:pos="1418"/>
          <w:tab w:val="right" w:pos="9072"/>
        </w:tabs>
        <w:spacing w:after="0"/>
        <w:ind w:left="851"/>
        <w:rPr>
          <w:rFonts w:cs="Times New Roman"/>
        </w:rPr>
      </w:pPr>
    </w:p>
    <w:p w14:paraId="4E803FCA" w14:textId="77777777" w:rsidR="00C53E01" w:rsidRPr="00C222A9" w:rsidRDefault="00B7507C"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Növényápolás gépeinek üzemeltetése</w:t>
      </w:r>
      <w:r w:rsidR="00C53E01" w:rsidRPr="00C222A9">
        <w:rPr>
          <w:rFonts w:cs="Times New Roman"/>
          <w:b/>
          <w:i/>
        </w:rPr>
        <w:tab/>
      </w:r>
      <w:r w:rsidR="007B0083" w:rsidRPr="00C222A9">
        <w:rPr>
          <w:rFonts w:cs="Times New Roman"/>
          <w:b/>
          <w:i/>
        </w:rPr>
        <w:t>8</w:t>
      </w:r>
      <w:r w:rsidR="00C53E01" w:rsidRPr="00C222A9">
        <w:rPr>
          <w:rFonts w:cs="Times New Roman"/>
          <w:b/>
          <w:i/>
        </w:rPr>
        <w:t xml:space="preserve"> óra/</w:t>
      </w:r>
      <w:r w:rsidR="007B0083" w:rsidRPr="00C222A9">
        <w:rPr>
          <w:rFonts w:cs="Times New Roman"/>
          <w:b/>
          <w:i/>
        </w:rPr>
        <w:t>8</w:t>
      </w:r>
      <w:r w:rsidR="00C53E01" w:rsidRPr="00C222A9">
        <w:rPr>
          <w:rFonts w:cs="Times New Roman"/>
          <w:b/>
          <w:i/>
        </w:rPr>
        <w:t xml:space="preserve"> óra</w:t>
      </w:r>
    </w:p>
    <w:p w14:paraId="291BFEA1" w14:textId="77777777" w:rsidR="00B7507C" w:rsidRPr="00C222A9" w:rsidRDefault="00B7507C" w:rsidP="00B7507C">
      <w:pPr>
        <w:spacing w:after="0"/>
        <w:ind w:left="851"/>
        <w:rPr>
          <w:rFonts w:cs="Times New Roman"/>
        </w:rPr>
      </w:pPr>
      <w:r w:rsidRPr="00C222A9">
        <w:rPr>
          <w:rFonts w:cs="Times New Roman"/>
        </w:rPr>
        <w:t xml:space="preserve">A növényvédő gépek beállításához szükséges számítások, az erőgépigény meghatározása. A gépcsoport beállítása és ellenőrzése pl. szórásmennyiség, szórásegyenletesség, valamint a gépek üzemeltetése. A növényvédő gépeken alkalmazott automatikus rendszerek beállítása és üzemeltetése. </w:t>
      </w:r>
    </w:p>
    <w:p w14:paraId="32041C96" w14:textId="77777777" w:rsidR="00B7507C" w:rsidRPr="00C222A9" w:rsidRDefault="00B7507C" w:rsidP="00B7507C">
      <w:pPr>
        <w:spacing w:after="0"/>
        <w:ind w:left="851"/>
        <w:rPr>
          <w:rFonts w:cs="Times New Roman"/>
        </w:rPr>
      </w:pPr>
      <w:r w:rsidRPr="00C222A9">
        <w:rPr>
          <w:rFonts w:cs="Times New Roman"/>
        </w:rPr>
        <w:t>Csávázó gépek beállítása és üzemeltetése.</w:t>
      </w:r>
    </w:p>
    <w:p w14:paraId="62C985E0" w14:textId="77777777" w:rsidR="00B7507C" w:rsidRPr="00C222A9" w:rsidRDefault="00B7507C" w:rsidP="00B7507C">
      <w:pPr>
        <w:spacing w:after="0"/>
        <w:ind w:left="851"/>
        <w:rPr>
          <w:rFonts w:cs="Times New Roman"/>
        </w:rPr>
      </w:pPr>
      <w:r w:rsidRPr="00C222A9">
        <w:rPr>
          <w:rFonts w:cs="Times New Roman"/>
        </w:rPr>
        <w:t>Új eljárások a növényvédelmi technológiák alkalmazása a növényvédelem területén.</w:t>
      </w:r>
    </w:p>
    <w:p w14:paraId="6821C4FA" w14:textId="77777777" w:rsidR="00B7507C" w:rsidRPr="00C222A9" w:rsidRDefault="00B7507C" w:rsidP="00B7507C">
      <w:pPr>
        <w:spacing w:after="0"/>
        <w:ind w:left="851"/>
        <w:rPr>
          <w:rFonts w:cs="Times New Roman"/>
        </w:rPr>
      </w:pPr>
      <w:r w:rsidRPr="00C222A9">
        <w:rPr>
          <w:rFonts w:cs="Times New Roman"/>
        </w:rPr>
        <w:lastRenderedPageBreak/>
        <w:t xml:space="preserve">Sorközművelő kultivátorok erőgépekkel történő összekapcsolása, a gépkapcsolat beállítása, alkalmazott kultivátorra szerelt kiegészítő berendezések beállítása, a gépcsoport üzemeltetése. </w:t>
      </w:r>
    </w:p>
    <w:p w14:paraId="728EAC85" w14:textId="77777777" w:rsidR="00B7507C" w:rsidRPr="00C222A9" w:rsidRDefault="00B7507C" w:rsidP="00B7507C">
      <w:pPr>
        <w:spacing w:after="0"/>
        <w:ind w:left="851"/>
        <w:rPr>
          <w:rFonts w:cs="Times New Roman"/>
        </w:rPr>
      </w:pPr>
      <w:r w:rsidRPr="00C222A9">
        <w:rPr>
          <w:rFonts w:cs="Times New Roman"/>
        </w:rPr>
        <w:t>Az öntözéshez szükséges számítások. A vízemelés gépeinek üzemi jellemzői, kiválasztásuk, üzemeltetésük.</w:t>
      </w:r>
    </w:p>
    <w:p w14:paraId="667D5443" w14:textId="77777777" w:rsidR="00B7507C" w:rsidRPr="00C222A9" w:rsidRDefault="00B7507C" w:rsidP="00B7507C">
      <w:pPr>
        <w:spacing w:after="0"/>
        <w:ind w:left="851"/>
        <w:rPr>
          <w:rFonts w:cs="Times New Roman"/>
        </w:rPr>
      </w:pPr>
      <w:r w:rsidRPr="00C222A9">
        <w:rPr>
          <w:rFonts w:cs="Times New Roman"/>
        </w:rPr>
        <w:t>Mezőgazdaságban alkalmazott öntözőberendezések telepítési terve, az öntőberendezések üzemeltetése.</w:t>
      </w:r>
    </w:p>
    <w:p w14:paraId="7116888C" w14:textId="77777777" w:rsidR="00B7507C" w:rsidRPr="00C222A9" w:rsidRDefault="00B7507C" w:rsidP="00B7507C">
      <w:pPr>
        <w:spacing w:after="0"/>
        <w:ind w:left="851"/>
        <w:rPr>
          <w:rFonts w:cs="Times New Roman"/>
        </w:rPr>
      </w:pPr>
      <w:r w:rsidRPr="00C222A9">
        <w:rPr>
          <w:rFonts w:cs="Times New Roman"/>
        </w:rPr>
        <w:t>A növényápolás gépeinek üzemeltetése során szükséges kiszolgáló gépek, berendezések üzemeltetése.</w:t>
      </w:r>
    </w:p>
    <w:p w14:paraId="08814685" w14:textId="77777777" w:rsidR="00C53E01" w:rsidRPr="00C222A9" w:rsidRDefault="00B7507C" w:rsidP="00B7507C">
      <w:pPr>
        <w:spacing w:after="0"/>
        <w:ind w:left="851"/>
        <w:rPr>
          <w:rFonts w:cs="Times New Roman"/>
        </w:rPr>
      </w:pPr>
      <w:r w:rsidRPr="00C222A9">
        <w:rPr>
          <w:rFonts w:cs="Times New Roman"/>
        </w:rPr>
        <w:t>A növényápolás gépeinek üzemeltetésére vonatkozó munka-, tűz- és környezetvédelmi előírások.</w:t>
      </w:r>
    </w:p>
    <w:p w14:paraId="627AFFE8" w14:textId="77777777" w:rsidR="00C53E01" w:rsidRPr="00C222A9" w:rsidRDefault="00C53E01" w:rsidP="00C53E01">
      <w:pPr>
        <w:tabs>
          <w:tab w:val="left" w:pos="1418"/>
          <w:tab w:val="right" w:pos="9072"/>
        </w:tabs>
        <w:spacing w:after="0"/>
        <w:ind w:left="851"/>
        <w:rPr>
          <w:rFonts w:cs="Times New Roman"/>
        </w:rPr>
      </w:pPr>
    </w:p>
    <w:p w14:paraId="23B84BD6" w14:textId="77777777" w:rsidR="00C53E01" w:rsidRPr="00C222A9" w:rsidRDefault="00B7507C"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Szálastakarmányok betakarítása, gépeinek üzemeltetése</w:t>
      </w:r>
      <w:r w:rsidR="00C53E01" w:rsidRPr="00C222A9">
        <w:rPr>
          <w:rFonts w:cs="Times New Roman"/>
          <w:b/>
          <w:i/>
        </w:rPr>
        <w:tab/>
      </w:r>
      <w:r w:rsidR="007B0083" w:rsidRPr="00C222A9">
        <w:rPr>
          <w:rFonts w:cs="Times New Roman"/>
          <w:b/>
          <w:i/>
        </w:rPr>
        <w:t>14</w:t>
      </w:r>
      <w:r w:rsidR="00C53E01" w:rsidRPr="00C222A9">
        <w:rPr>
          <w:rFonts w:cs="Times New Roman"/>
          <w:b/>
          <w:i/>
        </w:rPr>
        <w:t xml:space="preserve"> óra/</w:t>
      </w:r>
      <w:r w:rsidR="007B0083" w:rsidRPr="00C222A9">
        <w:rPr>
          <w:rFonts w:cs="Times New Roman"/>
          <w:b/>
          <w:i/>
        </w:rPr>
        <w:t>14</w:t>
      </w:r>
      <w:r w:rsidR="00C53E01" w:rsidRPr="00C222A9">
        <w:rPr>
          <w:rFonts w:cs="Times New Roman"/>
          <w:b/>
          <w:i/>
        </w:rPr>
        <w:t xml:space="preserve"> óra</w:t>
      </w:r>
    </w:p>
    <w:p w14:paraId="70422170" w14:textId="77777777" w:rsidR="00B7507C" w:rsidRPr="00C222A9" w:rsidRDefault="00B7507C" w:rsidP="00B7507C">
      <w:pPr>
        <w:spacing w:after="0"/>
        <w:ind w:left="851"/>
        <w:rPr>
          <w:rFonts w:cs="Times New Roman"/>
        </w:rPr>
      </w:pPr>
      <w:r w:rsidRPr="00C222A9">
        <w:rPr>
          <w:rFonts w:cs="Times New Roman"/>
        </w:rPr>
        <w:t>A szálastakarmányok betakarításához tartozó számítások.</w:t>
      </w:r>
    </w:p>
    <w:p w14:paraId="3409B794" w14:textId="77777777" w:rsidR="00B7507C" w:rsidRPr="00C222A9" w:rsidRDefault="00B7507C" w:rsidP="00B7507C">
      <w:pPr>
        <w:spacing w:after="0"/>
        <w:ind w:left="851"/>
        <w:rPr>
          <w:rFonts w:cs="Times New Roman"/>
        </w:rPr>
      </w:pPr>
      <w:r w:rsidRPr="00C222A9">
        <w:rPr>
          <w:rFonts w:cs="Times New Roman"/>
        </w:rPr>
        <w:t>A különböző kivitelű kaszák pl. alternáló mozgást végző és forgókéses kaszák összekapcsolásának módjai az erőgéppel. A gépcsoportok beállítása, üzemeltetése. Önjáró kaszálógépek beállítása és üzemeltetése.</w:t>
      </w:r>
    </w:p>
    <w:p w14:paraId="73D48633" w14:textId="77777777" w:rsidR="00B7507C" w:rsidRPr="00C222A9" w:rsidRDefault="00B7507C" w:rsidP="00B7507C">
      <w:pPr>
        <w:spacing w:after="0"/>
        <w:ind w:left="851"/>
        <w:rPr>
          <w:rFonts w:cs="Times New Roman"/>
        </w:rPr>
      </w:pPr>
      <w:r w:rsidRPr="00C222A9">
        <w:rPr>
          <w:rFonts w:cs="Times New Roman"/>
        </w:rPr>
        <w:t>A rendkezelő gépekhez kapcsolható erőgépek kiválasztási szempontjai. A gépcsoportok beállítása különböző műveletekhez (rendsodrás, rendterítés, rendforgatás), a gépek üzemeltetése.</w:t>
      </w:r>
    </w:p>
    <w:p w14:paraId="3B2D3FC6" w14:textId="77777777" w:rsidR="00B7507C" w:rsidRPr="00C222A9" w:rsidRDefault="00B7507C" w:rsidP="00B7507C">
      <w:pPr>
        <w:spacing w:after="0"/>
        <w:ind w:left="851"/>
        <w:rPr>
          <w:rFonts w:cs="Times New Roman"/>
        </w:rPr>
      </w:pPr>
      <w:r w:rsidRPr="00C222A9">
        <w:rPr>
          <w:rFonts w:cs="Times New Roman"/>
        </w:rPr>
        <w:t>Rendfelszedő pótkocsik üzemeltetéséhez szükséges erőgépek kiválasztása, a gépcsoport beállítása és üzemeltetése.</w:t>
      </w:r>
    </w:p>
    <w:p w14:paraId="51F46279" w14:textId="77777777" w:rsidR="00B7507C" w:rsidRPr="00C222A9" w:rsidRDefault="00B7507C" w:rsidP="00B7507C">
      <w:pPr>
        <w:spacing w:after="0"/>
        <w:ind w:left="851"/>
        <w:rPr>
          <w:rFonts w:cs="Times New Roman"/>
        </w:rPr>
      </w:pPr>
      <w:r w:rsidRPr="00C222A9">
        <w:rPr>
          <w:rFonts w:cs="Times New Roman"/>
        </w:rPr>
        <w:t>Kis és nagybála készítő gépekhez kapcsolható erőgépek kiválasztásának elvei, az erőgépekhez kapcsolt henger és hasábbálázó gépek beállítása és üzemeltetése. A különleges bálázási technológiák végrehajtásához szükséges adapterek felszerelése, beállítása és a technológiának megfelelő üzemeltetés.</w:t>
      </w:r>
    </w:p>
    <w:p w14:paraId="2772AA1A" w14:textId="77777777" w:rsidR="00B7507C" w:rsidRPr="00C222A9" w:rsidRDefault="00B7507C" w:rsidP="00B7507C">
      <w:pPr>
        <w:spacing w:after="0"/>
        <w:ind w:left="851"/>
        <w:rPr>
          <w:rFonts w:cs="Times New Roman"/>
        </w:rPr>
      </w:pPr>
      <w:r w:rsidRPr="00C222A9">
        <w:rPr>
          <w:rFonts w:cs="Times New Roman"/>
        </w:rPr>
        <w:t xml:space="preserve">A vontatott járva szecskázó gépekhez szükséges erőgépek kiválasztása, a gépkapcsolat létrehozása, beállítása és üzemeltetése. Az önjáró </w:t>
      </w:r>
      <w:proofErr w:type="spellStart"/>
      <w:r w:rsidRPr="00C222A9">
        <w:rPr>
          <w:rFonts w:cs="Times New Roman"/>
        </w:rPr>
        <w:t>szecskázógépek</w:t>
      </w:r>
      <w:proofErr w:type="spellEnd"/>
      <w:r w:rsidRPr="00C222A9">
        <w:rPr>
          <w:rFonts w:cs="Times New Roman"/>
        </w:rPr>
        <w:t xml:space="preserve"> beállítása a különböző technológiájú betakarítási módokhoz, a gépek üzemeltetése. </w:t>
      </w:r>
    </w:p>
    <w:p w14:paraId="74F481BB" w14:textId="77777777" w:rsidR="00B7507C" w:rsidRPr="00C222A9" w:rsidRDefault="00B7507C" w:rsidP="00B7507C">
      <w:pPr>
        <w:spacing w:after="0"/>
        <w:ind w:left="851"/>
        <w:rPr>
          <w:rFonts w:cs="Times New Roman"/>
        </w:rPr>
      </w:pPr>
      <w:r w:rsidRPr="00C222A9">
        <w:rPr>
          <w:rFonts w:cs="Times New Roman"/>
        </w:rPr>
        <w:t>A szálastakarmány betakarításának gépeit kiszolgáló gépek, berendezések üzemeltetése.</w:t>
      </w:r>
    </w:p>
    <w:p w14:paraId="6321DE6A" w14:textId="77777777" w:rsidR="00B7507C" w:rsidRPr="00C222A9" w:rsidRDefault="00B7507C" w:rsidP="00B7507C">
      <w:pPr>
        <w:spacing w:after="0"/>
        <w:ind w:left="851"/>
        <w:rPr>
          <w:rFonts w:cs="Times New Roman"/>
        </w:rPr>
      </w:pPr>
      <w:r w:rsidRPr="00C222A9">
        <w:rPr>
          <w:rFonts w:cs="Times New Roman"/>
        </w:rPr>
        <w:t>A szárzúzók üzemeltetéséhez szükséges erőgépek, a gépcsoport beállítása, üzemeltetése.</w:t>
      </w:r>
    </w:p>
    <w:p w14:paraId="255E6F89" w14:textId="77777777" w:rsidR="00C53E01" w:rsidRPr="00C222A9" w:rsidRDefault="00B7507C" w:rsidP="00B7507C">
      <w:pPr>
        <w:spacing w:after="0"/>
        <w:ind w:left="851"/>
        <w:rPr>
          <w:rFonts w:cs="Times New Roman"/>
        </w:rPr>
      </w:pPr>
      <w:r w:rsidRPr="00C222A9">
        <w:rPr>
          <w:rFonts w:cs="Times New Roman"/>
        </w:rPr>
        <w:t>A szálastakarmányok betakarításában résztvevő gépek üzemeltetésére vonatkozó munka-, tűz- és környezetvédelmi előírások.</w:t>
      </w:r>
    </w:p>
    <w:p w14:paraId="32E9AB3E" w14:textId="77777777" w:rsidR="00C53E01" w:rsidRPr="00C222A9" w:rsidRDefault="00C53E01" w:rsidP="00C53E01">
      <w:pPr>
        <w:tabs>
          <w:tab w:val="left" w:pos="1418"/>
          <w:tab w:val="right" w:pos="9072"/>
        </w:tabs>
        <w:spacing w:after="0"/>
        <w:ind w:left="851"/>
        <w:rPr>
          <w:rFonts w:cs="Times New Roman"/>
        </w:rPr>
      </w:pPr>
    </w:p>
    <w:p w14:paraId="495B4682" w14:textId="77777777" w:rsidR="00C53E01" w:rsidRPr="00C222A9" w:rsidRDefault="00B7507C"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Gabona-betakarítás gépeinek üzemeltetése</w:t>
      </w:r>
      <w:r w:rsidR="00C53E01" w:rsidRPr="00C222A9">
        <w:rPr>
          <w:rFonts w:cs="Times New Roman"/>
          <w:b/>
          <w:i/>
        </w:rPr>
        <w:tab/>
      </w:r>
      <w:r w:rsidR="007B0083" w:rsidRPr="00C222A9">
        <w:rPr>
          <w:rFonts w:cs="Times New Roman"/>
          <w:b/>
          <w:i/>
        </w:rPr>
        <w:t>15</w:t>
      </w:r>
      <w:r w:rsidR="00C53E01" w:rsidRPr="00C222A9">
        <w:rPr>
          <w:rFonts w:cs="Times New Roman"/>
          <w:b/>
          <w:i/>
        </w:rPr>
        <w:t xml:space="preserve"> óra/</w:t>
      </w:r>
      <w:r w:rsidR="007B0083" w:rsidRPr="00C222A9">
        <w:rPr>
          <w:rFonts w:cs="Times New Roman"/>
          <w:b/>
          <w:i/>
        </w:rPr>
        <w:t>15</w:t>
      </w:r>
      <w:r w:rsidR="00C53E01" w:rsidRPr="00C222A9">
        <w:rPr>
          <w:rFonts w:cs="Times New Roman"/>
          <w:b/>
          <w:i/>
        </w:rPr>
        <w:t xml:space="preserve"> óra</w:t>
      </w:r>
    </w:p>
    <w:p w14:paraId="4DACD306" w14:textId="77777777" w:rsidR="00B7507C" w:rsidRPr="00C222A9" w:rsidRDefault="00B7507C" w:rsidP="00B7507C">
      <w:pPr>
        <w:spacing w:after="0"/>
        <w:ind w:left="851"/>
        <w:rPr>
          <w:rFonts w:cs="Times New Roman"/>
        </w:rPr>
      </w:pPr>
      <w:r w:rsidRPr="00C222A9">
        <w:rPr>
          <w:rFonts w:cs="Times New Roman"/>
        </w:rPr>
        <w:t>A gabona-betakarítás gépeinek üzemeltetéséhez szükséges számítások, a betakarítás megszervezése.</w:t>
      </w:r>
    </w:p>
    <w:p w14:paraId="7A28794C" w14:textId="77777777" w:rsidR="00B7507C" w:rsidRPr="00C222A9" w:rsidRDefault="00B7507C" w:rsidP="00B7507C">
      <w:pPr>
        <w:spacing w:after="0"/>
        <w:ind w:left="851"/>
        <w:rPr>
          <w:rFonts w:cs="Times New Roman"/>
        </w:rPr>
      </w:pPr>
      <w:r w:rsidRPr="00C222A9">
        <w:rPr>
          <w:rFonts w:cs="Times New Roman"/>
        </w:rPr>
        <w:t xml:space="preserve">Az arató-cséplőgépek aratószerkezetének, cséplőszerkezetének, tisztítószerkezetének és egyéb szerkezeti egységeinek beállítása, adott termény betakarításához. Az arató-cséplőgépekre szerelhető adapterek kiválasztása az adott növény betakarításához, az adapterek beállítása. Az arató-cséplőgépek üzemeltetése különböző betakarítási technológiáknak megfelelően. </w:t>
      </w:r>
    </w:p>
    <w:p w14:paraId="7DC25CEE" w14:textId="77777777" w:rsidR="00B7507C" w:rsidRPr="00C222A9" w:rsidRDefault="00B7507C" w:rsidP="00B7507C">
      <w:pPr>
        <w:spacing w:after="0"/>
        <w:ind w:left="851"/>
        <w:rPr>
          <w:rFonts w:cs="Times New Roman"/>
        </w:rPr>
      </w:pPr>
      <w:r w:rsidRPr="00C222A9">
        <w:rPr>
          <w:rFonts w:cs="Times New Roman"/>
        </w:rPr>
        <w:t>A gépeken alkalmazott jelző és szabályozó berendezések és a fedélzeti számítógépek feladata, beállítása, a kapott információk felhasználása a gépek üzemeltetése során.</w:t>
      </w:r>
    </w:p>
    <w:p w14:paraId="24740E46" w14:textId="77777777" w:rsidR="00B7507C" w:rsidRPr="00C222A9" w:rsidRDefault="00B7507C" w:rsidP="00B7507C">
      <w:pPr>
        <w:spacing w:after="0"/>
        <w:ind w:left="851"/>
        <w:rPr>
          <w:rFonts w:cs="Times New Roman"/>
        </w:rPr>
      </w:pPr>
      <w:r w:rsidRPr="00C222A9">
        <w:rPr>
          <w:rFonts w:cs="Times New Roman"/>
        </w:rPr>
        <w:t>Az arató-cséplőgépek üzemeltetése során szükséges kiszolgáló gépek, berendezések üzemeltetése.</w:t>
      </w:r>
    </w:p>
    <w:p w14:paraId="135457FE" w14:textId="77777777" w:rsidR="00B7507C" w:rsidRPr="00C222A9" w:rsidRDefault="00B7507C" w:rsidP="00B7507C">
      <w:pPr>
        <w:spacing w:after="0"/>
        <w:ind w:left="851"/>
        <w:rPr>
          <w:rFonts w:cs="Times New Roman"/>
        </w:rPr>
      </w:pPr>
      <w:r w:rsidRPr="00C222A9">
        <w:rPr>
          <w:rFonts w:cs="Times New Roman"/>
        </w:rPr>
        <w:t>A csöves kukorica betakarításakor használt gépek üzemeltetése.</w:t>
      </w:r>
    </w:p>
    <w:p w14:paraId="25C06678" w14:textId="77777777" w:rsidR="00C53E01" w:rsidRPr="00C222A9" w:rsidRDefault="00B7507C" w:rsidP="00B7507C">
      <w:pPr>
        <w:spacing w:after="0"/>
        <w:ind w:left="851"/>
        <w:rPr>
          <w:rFonts w:cs="Times New Roman"/>
        </w:rPr>
      </w:pPr>
      <w:r w:rsidRPr="00C222A9">
        <w:rPr>
          <w:rFonts w:cs="Times New Roman"/>
        </w:rPr>
        <w:lastRenderedPageBreak/>
        <w:t>Az arató-cséplőgépek üzemeltetésére vonatkozó munka-, tűz- és környezetvédelmi előírások.</w:t>
      </w:r>
    </w:p>
    <w:p w14:paraId="6127D019" w14:textId="77777777" w:rsidR="00C53E01" w:rsidRPr="00C222A9" w:rsidRDefault="00C53E01" w:rsidP="00C53E01">
      <w:pPr>
        <w:tabs>
          <w:tab w:val="left" w:pos="1418"/>
          <w:tab w:val="right" w:pos="9072"/>
        </w:tabs>
        <w:spacing w:after="0"/>
        <w:ind w:left="851"/>
        <w:rPr>
          <w:rFonts w:cs="Times New Roman"/>
        </w:rPr>
      </w:pPr>
    </w:p>
    <w:p w14:paraId="4F674C5D" w14:textId="77777777" w:rsidR="00C53E01" w:rsidRPr="00C222A9" w:rsidRDefault="00B7507C"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Szemes termények utókezelése, gépeinek üzemeltetése</w:t>
      </w:r>
      <w:r w:rsidR="00C53E01" w:rsidRPr="00C222A9">
        <w:rPr>
          <w:rFonts w:cs="Times New Roman"/>
          <w:b/>
          <w:i/>
        </w:rPr>
        <w:tab/>
      </w:r>
      <w:r w:rsidR="007B0083" w:rsidRPr="00C222A9">
        <w:rPr>
          <w:rFonts w:cs="Times New Roman"/>
          <w:b/>
          <w:i/>
        </w:rPr>
        <w:t>6</w:t>
      </w:r>
      <w:r w:rsidR="00C53E01" w:rsidRPr="00C222A9">
        <w:rPr>
          <w:rFonts w:cs="Times New Roman"/>
          <w:b/>
          <w:i/>
        </w:rPr>
        <w:t xml:space="preserve"> óra/</w:t>
      </w:r>
      <w:r w:rsidR="007B0083" w:rsidRPr="00C222A9">
        <w:rPr>
          <w:rFonts w:cs="Times New Roman"/>
          <w:b/>
          <w:i/>
        </w:rPr>
        <w:t>6</w:t>
      </w:r>
      <w:r w:rsidR="00C53E01" w:rsidRPr="00C222A9">
        <w:rPr>
          <w:rFonts w:cs="Times New Roman"/>
          <w:b/>
          <w:i/>
        </w:rPr>
        <w:t xml:space="preserve"> óra</w:t>
      </w:r>
    </w:p>
    <w:p w14:paraId="48E95A3C" w14:textId="77777777" w:rsidR="00B7507C" w:rsidRPr="00C222A9" w:rsidRDefault="00B7507C" w:rsidP="00B7507C">
      <w:pPr>
        <w:spacing w:after="0"/>
        <w:ind w:left="851"/>
        <w:rPr>
          <w:rFonts w:cs="Times New Roman"/>
        </w:rPr>
      </w:pPr>
      <w:r w:rsidRPr="00C222A9">
        <w:rPr>
          <w:rFonts w:cs="Times New Roman"/>
        </w:rPr>
        <w:t>A szemes termények utókezelése, gépeinek üzemeltetéséhez kapcsolódó számítások.</w:t>
      </w:r>
    </w:p>
    <w:p w14:paraId="3B379074" w14:textId="77777777" w:rsidR="00B7507C" w:rsidRPr="00C222A9" w:rsidRDefault="00B7507C" w:rsidP="00B7507C">
      <w:pPr>
        <w:spacing w:after="0"/>
        <w:ind w:left="851"/>
        <w:rPr>
          <w:rFonts w:cs="Times New Roman"/>
        </w:rPr>
      </w:pPr>
      <w:r w:rsidRPr="00C222A9">
        <w:rPr>
          <w:rFonts w:cs="Times New Roman"/>
        </w:rPr>
        <w:t>Tisztítás-osztályozás méret, alak, lebegőképesség, gördülékenység, rugalmasság, felületi érdesség, sűrűség, összetett fizikai tulajdonság, szín, elektrosztatikai tulajdonság alapján működő gépek előkészítése, beállítása és üzemeltetése.</w:t>
      </w:r>
    </w:p>
    <w:p w14:paraId="5DAD981E" w14:textId="77777777" w:rsidR="00B7507C" w:rsidRPr="00C222A9" w:rsidRDefault="00B7507C" w:rsidP="00B7507C">
      <w:pPr>
        <w:spacing w:after="0"/>
        <w:ind w:left="851"/>
        <w:rPr>
          <w:rFonts w:cs="Times New Roman"/>
        </w:rPr>
      </w:pPr>
      <w:r w:rsidRPr="00C222A9">
        <w:rPr>
          <w:rFonts w:cs="Times New Roman"/>
        </w:rPr>
        <w:t>A szárítók beállítása, energiatakarékos üzemeltetése. A szárítást segítő automatikus jelző és szabályozó berendezések.</w:t>
      </w:r>
    </w:p>
    <w:p w14:paraId="67B198E7" w14:textId="77777777" w:rsidR="00B7507C" w:rsidRPr="00C222A9" w:rsidRDefault="00B7507C" w:rsidP="00B7507C">
      <w:pPr>
        <w:spacing w:after="0"/>
        <w:ind w:left="851"/>
        <w:rPr>
          <w:rFonts w:cs="Times New Roman"/>
        </w:rPr>
      </w:pPr>
      <w:r w:rsidRPr="00C222A9">
        <w:rPr>
          <w:rFonts w:cs="Times New Roman"/>
        </w:rPr>
        <w:t>A szárított termények tárolásakor használt gépek, berendezések üzemeltetése.</w:t>
      </w:r>
    </w:p>
    <w:p w14:paraId="2343C63D" w14:textId="77777777" w:rsidR="00B7507C" w:rsidRPr="00C222A9" w:rsidRDefault="00B7507C" w:rsidP="00B7507C">
      <w:pPr>
        <w:spacing w:after="0"/>
        <w:ind w:left="851"/>
        <w:rPr>
          <w:rFonts w:cs="Times New Roman"/>
        </w:rPr>
      </w:pPr>
      <w:r w:rsidRPr="00C222A9">
        <w:rPr>
          <w:rFonts w:cs="Times New Roman"/>
        </w:rPr>
        <w:t>A szemes termények utókezelésekor használt kiszolgáló gépek, berendezések üzemeltetése.</w:t>
      </w:r>
    </w:p>
    <w:p w14:paraId="7A18D059" w14:textId="77777777" w:rsidR="00C53E01" w:rsidRPr="00C222A9" w:rsidRDefault="00B7507C" w:rsidP="00B7507C">
      <w:pPr>
        <w:spacing w:after="0"/>
        <w:ind w:left="851"/>
        <w:rPr>
          <w:rFonts w:cs="Times New Roman"/>
        </w:rPr>
      </w:pPr>
      <w:r w:rsidRPr="00C222A9">
        <w:rPr>
          <w:rFonts w:cs="Times New Roman"/>
        </w:rPr>
        <w:t>A szemes termények utókezelésekor használt gépek, berendezések üzemeltetésére vonatkozó munka-, tűz- és környezetvédelmi előírások.</w:t>
      </w:r>
    </w:p>
    <w:p w14:paraId="24FDDD65" w14:textId="77777777" w:rsidR="00C53E01" w:rsidRPr="00C222A9" w:rsidRDefault="00C53E01" w:rsidP="00C53E01">
      <w:pPr>
        <w:tabs>
          <w:tab w:val="left" w:pos="1418"/>
          <w:tab w:val="right" w:pos="9072"/>
        </w:tabs>
        <w:spacing w:after="0"/>
        <w:ind w:left="851"/>
        <w:rPr>
          <w:rFonts w:cs="Times New Roman"/>
        </w:rPr>
      </w:pPr>
    </w:p>
    <w:p w14:paraId="3A23374B" w14:textId="77777777" w:rsidR="00C53E01" w:rsidRPr="00C222A9" w:rsidRDefault="00B7507C"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Ipari és egyéb növények betakarítása, gépeinek beállítása és üzemeltetése</w:t>
      </w:r>
      <w:r w:rsidR="00C53E01" w:rsidRPr="00C222A9">
        <w:rPr>
          <w:rFonts w:cs="Times New Roman"/>
          <w:b/>
          <w:i/>
        </w:rPr>
        <w:tab/>
      </w:r>
      <w:r w:rsidR="007B0083" w:rsidRPr="00C222A9">
        <w:rPr>
          <w:rFonts w:cs="Times New Roman"/>
          <w:b/>
          <w:i/>
        </w:rPr>
        <w:t>10</w:t>
      </w:r>
      <w:r w:rsidR="00C53E01" w:rsidRPr="00C222A9">
        <w:rPr>
          <w:rFonts w:cs="Times New Roman"/>
          <w:b/>
          <w:i/>
        </w:rPr>
        <w:t xml:space="preserve"> óra/</w:t>
      </w:r>
      <w:r w:rsidR="007B0083" w:rsidRPr="00C222A9">
        <w:rPr>
          <w:rFonts w:cs="Times New Roman"/>
          <w:b/>
          <w:i/>
        </w:rPr>
        <w:t>10</w:t>
      </w:r>
      <w:r w:rsidR="00C53E01" w:rsidRPr="00C222A9">
        <w:rPr>
          <w:rFonts w:cs="Times New Roman"/>
          <w:b/>
          <w:i/>
        </w:rPr>
        <w:t xml:space="preserve"> óra</w:t>
      </w:r>
    </w:p>
    <w:p w14:paraId="740D1CA6" w14:textId="77777777" w:rsidR="00B7507C" w:rsidRPr="00C222A9" w:rsidRDefault="00B7507C" w:rsidP="00B7507C">
      <w:pPr>
        <w:spacing w:after="0"/>
        <w:ind w:left="851"/>
        <w:rPr>
          <w:rFonts w:cs="Times New Roman"/>
        </w:rPr>
      </w:pPr>
      <w:r w:rsidRPr="00C222A9">
        <w:rPr>
          <w:rFonts w:cs="Times New Roman"/>
        </w:rPr>
        <w:t>Az ipari és egyéb növények betakarításához alkalmazott gépek üzemeltetéséhez szükséges számítások.</w:t>
      </w:r>
    </w:p>
    <w:p w14:paraId="3610F56E" w14:textId="77777777" w:rsidR="00B7507C" w:rsidRPr="00C222A9" w:rsidRDefault="00B7507C" w:rsidP="00B7507C">
      <w:pPr>
        <w:spacing w:after="0"/>
        <w:ind w:left="851"/>
        <w:rPr>
          <w:rFonts w:cs="Times New Roman"/>
        </w:rPr>
      </w:pPr>
      <w:r w:rsidRPr="00C222A9">
        <w:rPr>
          <w:rFonts w:cs="Times New Roman"/>
        </w:rPr>
        <w:t>A repce és a napraforgó betakarításához használt adapterek beállítása, az alapgéphez való kapcsolata és a gépek üzemeltetése.</w:t>
      </w:r>
    </w:p>
    <w:p w14:paraId="43A450CE" w14:textId="77777777" w:rsidR="00B7507C" w:rsidRPr="00C222A9" w:rsidRDefault="00B7507C" w:rsidP="00B7507C">
      <w:pPr>
        <w:spacing w:after="0"/>
        <w:ind w:left="851"/>
        <w:rPr>
          <w:rFonts w:cs="Times New Roman"/>
        </w:rPr>
      </w:pPr>
      <w:r w:rsidRPr="00C222A9">
        <w:rPr>
          <w:rFonts w:cs="Times New Roman"/>
        </w:rPr>
        <w:t xml:space="preserve">A rizs, hüvelyesek és az </w:t>
      </w:r>
      <w:proofErr w:type="spellStart"/>
      <w:r w:rsidRPr="00C222A9">
        <w:rPr>
          <w:rFonts w:cs="Times New Roman"/>
        </w:rPr>
        <w:t>aprómagvak</w:t>
      </w:r>
      <w:proofErr w:type="spellEnd"/>
      <w:r w:rsidRPr="00C222A9">
        <w:rPr>
          <w:rFonts w:cs="Times New Roman"/>
        </w:rPr>
        <w:t xml:space="preserve"> betakarításához használt adapterek beállítása, az alapgéphez való kapcsolata és a gépek üzemeltetése.</w:t>
      </w:r>
    </w:p>
    <w:p w14:paraId="11BCD27E" w14:textId="77777777" w:rsidR="00B7507C" w:rsidRPr="00C222A9" w:rsidRDefault="00B7507C" w:rsidP="00B7507C">
      <w:pPr>
        <w:spacing w:after="0"/>
        <w:ind w:left="851"/>
        <w:rPr>
          <w:rFonts w:cs="Times New Roman"/>
        </w:rPr>
      </w:pPr>
      <w:r w:rsidRPr="00C222A9">
        <w:rPr>
          <w:rFonts w:cs="Times New Roman"/>
        </w:rPr>
        <w:t>A cukorrépa betakarításának technológiái során alkalmazott gépek berendezések beállítása és üzemeltetése.</w:t>
      </w:r>
    </w:p>
    <w:p w14:paraId="13E3F595" w14:textId="77777777" w:rsidR="00B7507C" w:rsidRPr="00C222A9" w:rsidRDefault="00B7507C" w:rsidP="00B7507C">
      <w:pPr>
        <w:spacing w:after="0"/>
        <w:ind w:left="851"/>
        <w:rPr>
          <w:rFonts w:cs="Times New Roman"/>
        </w:rPr>
      </w:pPr>
      <w:r w:rsidRPr="00C222A9">
        <w:rPr>
          <w:rFonts w:cs="Times New Roman"/>
        </w:rPr>
        <w:t>Az ipari és egyéb növények betakarításához használt kiszolgáló gépek, berendezések üzemeltetése.</w:t>
      </w:r>
    </w:p>
    <w:p w14:paraId="2B510562" w14:textId="77777777" w:rsidR="00C53E01" w:rsidRPr="00C222A9" w:rsidRDefault="00B7507C" w:rsidP="00B7507C">
      <w:pPr>
        <w:spacing w:after="0"/>
        <w:ind w:left="851"/>
        <w:rPr>
          <w:rFonts w:cs="Times New Roman"/>
        </w:rPr>
      </w:pPr>
      <w:r w:rsidRPr="00C222A9">
        <w:rPr>
          <w:rFonts w:cs="Times New Roman"/>
        </w:rPr>
        <w:t>Az ipari és egyéb növények betakarításához használt gépek, berendezések üzemeltetésére vonatkozó munka-, tűz- és környezetvédelmi előírások.</w:t>
      </w:r>
    </w:p>
    <w:p w14:paraId="5E48598A" w14:textId="77777777" w:rsidR="00C53E01" w:rsidRPr="00C222A9" w:rsidRDefault="00C53E01" w:rsidP="00C53E01">
      <w:pPr>
        <w:tabs>
          <w:tab w:val="left" w:pos="1418"/>
          <w:tab w:val="right" w:pos="9072"/>
        </w:tabs>
        <w:spacing w:after="0"/>
        <w:ind w:left="851"/>
        <w:rPr>
          <w:rFonts w:cs="Times New Roman"/>
        </w:rPr>
      </w:pPr>
    </w:p>
    <w:p w14:paraId="189FF447" w14:textId="77777777" w:rsidR="00C53E01" w:rsidRPr="00C222A9" w:rsidRDefault="00B7507C"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Burgonya betakarítás gépeinek üzemeltetése</w:t>
      </w:r>
      <w:r w:rsidR="00C53E01" w:rsidRPr="00C222A9">
        <w:rPr>
          <w:rFonts w:cs="Times New Roman"/>
          <w:b/>
          <w:i/>
        </w:rPr>
        <w:tab/>
      </w:r>
      <w:r w:rsidR="007B0083" w:rsidRPr="00C222A9">
        <w:rPr>
          <w:rFonts w:cs="Times New Roman"/>
          <w:b/>
          <w:i/>
        </w:rPr>
        <w:t>5</w:t>
      </w:r>
      <w:r w:rsidR="00C53E01" w:rsidRPr="00C222A9">
        <w:rPr>
          <w:rFonts w:cs="Times New Roman"/>
          <w:b/>
          <w:i/>
        </w:rPr>
        <w:t xml:space="preserve"> óra/</w:t>
      </w:r>
      <w:r w:rsidR="007B0083" w:rsidRPr="00C222A9">
        <w:rPr>
          <w:rFonts w:cs="Times New Roman"/>
          <w:b/>
          <w:i/>
        </w:rPr>
        <w:t>5</w:t>
      </w:r>
      <w:r w:rsidR="00C53E01" w:rsidRPr="00C222A9">
        <w:rPr>
          <w:rFonts w:cs="Times New Roman"/>
          <w:b/>
          <w:i/>
        </w:rPr>
        <w:t xml:space="preserve"> óra</w:t>
      </w:r>
    </w:p>
    <w:p w14:paraId="4B6B05E8" w14:textId="77777777" w:rsidR="00B7507C" w:rsidRPr="00C222A9" w:rsidRDefault="00B7507C" w:rsidP="00B7507C">
      <w:pPr>
        <w:spacing w:after="0"/>
        <w:ind w:left="851"/>
        <w:rPr>
          <w:rFonts w:cs="Times New Roman"/>
        </w:rPr>
      </w:pPr>
      <w:r w:rsidRPr="00C222A9">
        <w:rPr>
          <w:rFonts w:cs="Times New Roman"/>
        </w:rPr>
        <w:t>A burgonyabetakarító gépek üzemeltetéséhez kapcsolódó számítások.</w:t>
      </w:r>
    </w:p>
    <w:p w14:paraId="63CE855F" w14:textId="77777777" w:rsidR="00B7507C" w:rsidRPr="00C222A9" w:rsidRDefault="00B7507C" w:rsidP="00B7507C">
      <w:pPr>
        <w:spacing w:after="0"/>
        <w:ind w:left="851"/>
        <w:rPr>
          <w:rFonts w:cs="Times New Roman"/>
        </w:rPr>
      </w:pPr>
      <w:r w:rsidRPr="00C222A9">
        <w:rPr>
          <w:rFonts w:cs="Times New Roman"/>
        </w:rPr>
        <w:t xml:space="preserve">A burgonyabetakarító gépek előkészítése munkavégzésre, beállítása, üzemeltetése. </w:t>
      </w:r>
    </w:p>
    <w:p w14:paraId="04DF8387" w14:textId="77777777" w:rsidR="00B7507C" w:rsidRPr="00C222A9" w:rsidRDefault="00B7507C" w:rsidP="00B7507C">
      <w:pPr>
        <w:spacing w:after="0"/>
        <w:ind w:left="851"/>
        <w:rPr>
          <w:rFonts w:cs="Times New Roman"/>
        </w:rPr>
      </w:pPr>
      <w:r w:rsidRPr="00C222A9">
        <w:rPr>
          <w:rFonts w:cs="Times New Roman"/>
        </w:rPr>
        <w:t>A burgonya válogatásához, osztályozásához alkalmazott gépek berendezések üzemeltetése.</w:t>
      </w:r>
    </w:p>
    <w:p w14:paraId="0DC588BE" w14:textId="77777777" w:rsidR="00B7507C" w:rsidRPr="00C222A9" w:rsidRDefault="00B7507C" w:rsidP="00B7507C">
      <w:pPr>
        <w:spacing w:after="0"/>
        <w:ind w:left="851"/>
        <w:rPr>
          <w:rFonts w:cs="Times New Roman"/>
        </w:rPr>
      </w:pPr>
      <w:r w:rsidRPr="00C222A9">
        <w:rPr>
          <w:rFonts w:cs="Times New Roman"/>
        </w:rPr>
        <w:t>A burgonyabetakarító gépeket kiszolgáló gépek, berendezések üzemeltetése.</w:t>
      </w:r>
    </w:p>
    <w:p w14:paraId="6E1BAB6D" w14:textId="77777777" w:rsidR="00C53E01" w:rsidRPr="00C222A9" w:rsidRDefault="00B7507C" w:rsidP="00B7507C">
      <w:pPr>
        <w:spacing w:after="0"/>
        <w:ind w:left="851"/>
        <w:rPr>
          <w:rFonts w:cs="Times New Roman"/>
        </w:rPr>
      </w:pPr>
      <w:r w:rsidRPr="00C222A9">
        <w:rPr>
          <w:rFonts w:cs="Times New Roman"/>
        </w:rPr>
        <w:t>A burgonya-betakarításához használt gépek, berendezések üzemeltetésére vonatkozó munka-, tűz- és környezetvédelmi előírások.</w:t>
      </w:r>
    </w:p>
    <w:p w14:paraId="368C5C99" w14:textId="77777777" w:rsidR="00C53E01" w:rsidRPr="00C222A9" w:rsidRDefault="00C53E01" w:rsidP="00C53E01">
      <w:pPr>
        <w:tabs>
          <w:tab w:val="left" w:pos="1418"/>
          <w:tab w:val="right" w:pos="9072"/>
        </w:tabs>
        <w:spacing w:after="0"/>
        <w:ind w:left="851"/>
        <w:rPr>
          <w:rFonts w:cs="Times New Roman"/>
        </w:rPr>
      </w:pPr>
    </w:p>
    <w:p w14:paraId="41C937EB" w14:textId="77777777" w:rsidR="00C53E01" w:rsidRPr="00C222A9" w:rsidRDefault="00421E47"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Öntözés gépeinek üzemeltetése</w:t>
      </w:r>
      <w:r w:rsidR="00C53E01" w:rsidRPr="00C222A9">
        <w:rPr>
          <w:rFonts w:cs="Times New Roman"/>
          <w:b/>
          <w:i/>
        </w:rPr>
        <w:tab/>
      </w:r>
      <w:r w:rsidR="00070464" w:rsidRPr="00C222A9">
        <w:rPr>
          <w:rFonts w:cs="Times New Roman"/>
          <w:b/>
          <w:i/>
        </w:rPr>
        <w:t>5</w:t>
      </w:r>
      <w:r w:rsidR="00C53E01" w:rsidRPr="00C222A9">
        <w:rPr>
          <w:rFonts w:cs="Times New Roman"/>
          <w:b/>
          <w:i/>
        </w:rPr>
        <w:t xml:space="preserve"> óra/</w:t>
      </w:r>
      <w:r w:rsidR="00070464" w:rsidRPr="00C222A9">
        <w:rPr>
          <w:rFonts w:cs="Times New Roman"/>
          <w:b/>
          <w:i/>
        </w:rPr>
        <w:t>5</w:t>
      </w:r>
      <w:r w:rsidR="00C53E01" w:rsidRPr="00C222A9">
        <w:rPr>
          <w:rFonts w:cs="Times New Roman"/>
          <w:b/>
          <w:i/>
        </w:rPr>
        <w:t xml:space="preserve"> óra</w:t>
      </w:r>
    </w:p>
    <w:p w14:paraId="5F730025" w14:textId="77777777" w:rsidR="00C53E01" w:rsidRPr="00C222A9" w:rsidRDefault="00421E47" w:rsidP="00C53E01">
      <w:pPr>
        <w:tabs>
          <w:tab w:val="left" w:pos="1418"/>
          <w:tab w:val="right" w:pos="9072"/>
        </w:tabs>
        <w:spacing w:after="0"/>
        <w:ind w:left="851"/>
        <w:rPr>
          <w:rFonts w:cs="Times New Roman"/>
        </w:rPr>
      </w:pPr>
      <w:r w:rsidRPr="00C222A9">
        <w:rPr>
          <w:rFonts w:cs="Times New Roman"/>
        </w:rPr>
        <w:t>Az öntözéssel kapcsolatos számítások.</w:t>
      </w:r>
    </w:p>
    <w:p w14:paraId="59D97A1C" w14:textId="77777777" w:rsidR="00C53E01" w:rsidRDefault="00421E47" w:rsidP="00C53E01">
      <w:pPr>
        <w:tabs>
          <w:tab w:val="left" w:pos="1418"/>
          <w:tab w:val="right" w:pos="9072"/>
        </w:tabs>
        <w:spacing w:after="0"/>
        <w:ind w:left="851"/>
        <w:rPr>
          <w:rFonts w:cs="Times New Roman"/>
        </w:rPr>
      </w:pPr>
      <w:r w:rsidRPr="00C222A9">
        <w:rPr>
          <w:rFonts w:cs="Times New Roman"/>
        </w:rPr>
        <w:t>Az öntözőberendezések előkészítése üzemeltetésre. Öntöz</w:t>
      </w:r>
      <w:r w:rsidR="00110FD5" w:rsidRPr="00C222A9">
        <w:rPr>
          <w:rFonts w:cs="Times New Roman"/>
        </w:rPr>
        <w:t xml:space="preserve">őberendezések telepítése, </w:t>
      </w:r>
      <w:proofErr w:type="spellStart"/>
      <w:r w:rsidR="00110FD5" w:rsidRPr="00C222A9">
        <w:rPr>
          <w:rFonts w:cs="Times New Roman"/>
        </w:rPr>
        <w:t>vizel</w:t>
      </w:r>
      <w:r w:rsidRPr="00C222A9">
        <w:rPr>
          <w:rFonts w:cs="Times New Roman"/>
        </w:rPr>
        <w:t>látási</w:t>
      </w:r>
      <w:proofErr w:type="spellEnd"/>
      <w:r w:rsidRPr="00C222A9">
        <w:rPr>
          <w:rFonts w:cs="Times New Roman"/>
        </w:rPr>
        <w:t xml:space="preserve"> lehetőségek. Öntözőberendezések kiszolgálásához szükséges berendezések. A berendezések tárolása, </w:t>
      </w:r>
      <w:proofErr w:type="spellStart"/>
      <w:r w:rsidRPr="00C222A9">
        <w:rPr>
          <w:rFonts w:cs="Times New Roman"/>
        </w:rPr>
        <w:t>fagytalanít</w:t>
      </w:r>
      <w:r w:rsidR="00110FD5" w:rsidRPr="00C222A9">
        <w:rPr>
          <w:rFonts w:cs="Times New Roman"/>
        </w:rPr>
        <w:t>á</w:t>
      </w:r>
      <w:r w:rsidRPr="00C222A9">
        <w:rPr>
          <w:rFonts w:cs="Times New Roman"/>
        </w:rPr>
        <w:t>s</w:t>
      </w:r>
      <w:proofErr w:type="spellEnd"/>
      <w:r w:rsidR="00070464" w:rsidRPr="00C222A9">
        <w:rPr>
          <w:rFonts w:cs="Times New Roman"/>
        </w:rPr>
        <w:t xml:space="preserve">. </w:t>
      </w:r>
      <w:r w:rsidRPr="00C222A9">
        <w:rPr>
          <w:rFonts w:cs="Times New Roman"/>
        </w:rPr>
        <w:t>Az üzemeltetésre vonatkozó</w:t>
      </w:r>
      <w:r w:rsidR="00070464" w:rsidRPr="00C222A9">
        <w:rPr>
          <w:rFonts w:cs="Times New Roman"/>
        </w:rPr>
        <w:t xml:space="preserve"> munka-, tűz- és balesetvédelmi előírások.</w:t>
      </w:r>
    </w:p>
    <w:p w14:paraId="0F4BEA9B" w14:textId="77777777" w:rsidR="00EE0CB9" w:rsidRDefault="00EE0CB9" w:rsidP="00C53E01">
      <w:pPr>
        <w:tabs>
          <w:tab w:val="left" w:pos="1418"/>
          <w:tab w:val="right" w:pos="9072"/>
        </w:tabs>
        <w:spacing w:after="0"/>
        <w:ind w:left="851"/>
        <w:rPr>
          <w:rFonts w:cs="Times New Roman"/>
        </w:rPr>
      </w:pPr>
    </w:p>
    <w:p w14:paraId="16164132"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Zöldség- és gyümölcs-betakarítás, feldolgozás gépeinek üzemeltetése</w:t>
      </w:r>
      <w:r w:rsidRPr="00C222A9">
        <w:rPr>
          <w:rFonts w:cs="Times New Roman"/>
          <w:b/>
          <w:i/>
        </w:rPr>
        <w:tab/>
        <w:t>16 óra/16 óra</w:t>
      </w:r>
    </w:p>
    <w:p w14:paraId="6ECFE6C4"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zöldség és gyümölcs betakarítás, feldolgozás gépeinek üzemeltetéséhez szükséges számítások.</w:t>
      </w:r>
    </w:p>
    <w:p w14:paraId="38D4D19C"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lastRenderedPageBreak/>
        <w:t>A zöldborsó, zöldbab, uborka, paradicsom, fűszer paprika, káposzta, hagyma, gyökérzöldség betakarításához használt gépek berendezések előkészítése betakarításra, beállítása és üzemeltetése.</w:t>
      </w:r>
    </w:p>
    <w:p w14:paraId="577A106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gyümölcs-betakarítás eszközeinek, gépeinek (pl. rázógépek) berendezéseinek felkészítése betakarításra, a gépek, berendezések beállítása és üzemeltetése.</w:t>
      </w:r>
    </w:p>
    <w:p w14:paraId="00D54619"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gyümölcsmanipulálás gépeinek (ládaürítők, selejtezők, tisztító és válogató gépek, stb.) beállítása, üzemeltetése.</w:t>
      </w:r>
    </w:p>
    <w:p w14:paraId="10EEE369"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szőlőfeldolgozás gépeinek (pl. zúzógépek, bogyózó gépek, cefreszivattyú, mustleválasztók, sajtók, szeparátorok, szűrők) előkészítése, beállítása és üzemeltetése. A borkészítés technológiai rendszerei.</w:t>
      </w:r>
    </w:p>
    <w:p w14:paraId="3796DAB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zöldség és gyümölcs betakarítás, feldolgozás gépeit kiszolgáló eszközök, berendezések üzemeltetése.</w:t>
      </w:r>
    </w:p>
    <w:p w14:paraId="31513380" w14:textId="7A842E17" w:rsidR="00EE0CB9" w:rsidRDefault="00EE0CB9" w:rsidP="00EE0CB9">
      <w:pPr>
        <w:tabs>
          <w:tab w:val="left" w:pos="1418"/>
          <w:tab w:val="right" w:pos="9072"/>
        </w:tabs>
        <w:spacing w:after="0"/>
        <w:ind w:left="851"/>
        <w:rPr>
          <w:rFonts w:cs="Times New Roman"/>
        </w:rPr>
      </w:pPr>
      <w:r w:rsidRPr="00C222A9">
        <w:rPr>
          <w:rFonts w:cs="Times New Roman"/>
        </w:rPr>
        <w:t>A zöldség és gyümölcs betakarítás, feldolgozás gépeinek, berendezéseinek üzemeltetésére vonatkozó munka-, tűz- és környezetvédelmi előírások.</w:t>
      </w:r>
    </w:p>
    <w:p w14:paraId="0E005400" w14:textId="77777777" w:rsidR="004E492D" w:rsidRPr="00C222A9" w:rsidRDefault="004E492D" w:rsidP="00EE0CB9">
      <w:pPr>
        <w:tabs>
          <w:tab w:val="left" w:pos="1418"/>
          <w:tab w:val="right" w:pos="9072"/>
        </w:tabs>
        <w:spacing w:after="0"/>
        <w:ind w:left="851"/>
        <w:rPr>
          <w:rFonts w:cs="Times New Roman"/>
        </w:rPr>
      </w:pPr>
    </w:p>
    <w:p w14:paraId="13317A4A"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Szállítás és anyagmozgatás gépeinek üzemeltetése</w:t>
      </w:r>
      <w:r w:rsidRPr="00C222A9">
        <w:rPr>
          <w:rFonts w:cs="Times New Roman"/>
          <w:b/>
          <w:i/>
        </w:rPr>
        <w:tab/>
        <w:t>12 óra/12 óra</w:t>
      </w:r>
    </w:p>
    <w:p w14:paraId="6C2D129E"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anyagmozgatás gépeinek üzemeltetéséhez szükséges számítások.</w:t>
      </w:r>
    </w:p>
    <w:p w14:paraId="183017E9"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tengelyen történő szállítás gépei pl. pótkocsik, targoncák felkészítése szállítása és üzemeltetése. Az egy és kéttengelyes pótkocsik üzemeltetésekor fellépő erők.</w:t>
      </w:r>
    </w:p>
    <w:p w14:paraId="0811F75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Folyamatos üzemű szállító- és rakodógépek: szállítószalagok, szállítócsigák, kaparó-elemes szállítók, serleges felhordók, pneumatikus szállítóberendezések előkészítése munkavégzésre, beállítása és üzemeltetése.</w:t>
      </w:r>
    </w:p>
    <w:p w14:paraId="3449EF0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Szakaszos üzemű rakodógépek (homlokrakodók, forgógémes rakodók, forgótornyos rakodók, és egyéb) üzemeltetésre való előkészítése, az anyagmozgatás végrehajtása. </w:t>
      </w:r>
    </w:p>
    <w:p w14:paraId="13641BD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Anyagmozgatás gépeit kiszolgáló eszközök, berendezések üzemeltetése.</w:t>
      </w:r>
    </w:p>
    <w:p w14:paraId="028CCC58" w14:textId="77777777" w:rsidR="00EE0CB9" w:rsidRDefault="00EE0CB9" w:rsidP="00EE0CB9">
      <w:pPr>
        <w:tabs>
          <w:tab w:val="left" w:pos="1418"/>
          <w:tab w:val="right" w:pos="9072"/>
        </w:tabs>
        <w:spacing w:after="0"/>
        <w:ind w:left="851"/>
        <w:rPr>
          <w:rFonts w:cs="Times New Roman"/>
        </w:rPr>
      </w:pPr>
      <w:r w:rsidRPr="00C222A9">
        <w:rPr>
          <w:rFonts w:cs="Times New Roman"/>
        </w:rPr>
        <w:t>Anyagmozgatás gépeinek, berendezéseinek üzemeltetésére vonatkozó munka-, tűz- és környezetvédelmi előírások.</w:t>
      </w:r>
    </w:p>
    <w:p w14:paraId="3DA32A97" w14:textId="77777777" w:rsidR="004E492D" w:rsidRPr="00C222A9" w:rsidRDefault="004E492D" w:rsidP="00EE0CB9">
      <w:pPr>
        <w:tabs>
          <w:tab w:val="left" w:pos="1418"/>
          <w:tab w:val="right" w:pos="9072"/>
        </w:tabs>
        <w:spacing w:after="0"/>
        <w:ind w:left="851"/>
        <w:rPr>
          <w:rFonts w:cs="Times New Roman"/>
        </w:rPr>
      </w:pPr>
    </w:p>
    <w:p w14:paraId="6E87F926"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Állattartás épületeinek és gépeinek üzemeltetése</w:t>
      </w:r>
      <w:r w:rsidRPr="00C222A9">
        <w:rPr>
          <w:rFonts w:cs="Times New Roman"/>
          <w:b/>
          <w:i/>
        </w:rPr>
        <w:tab/>
        <w:t>24 óra/24 óra</w:t>
      </w:r>
    </w:p>
    <w:p w14:paraId="716E14F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állattartás épületei és gépeinek üzemeltetéséhez szükséges számítások.</w:t>
      </w:r>
    </w:p>
    <w:p w14:paraId="27269FA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istállók szellőztetése, fűtése, világításának üzemeltetési alapjai. A klímaszabályozó berendezések üzemeltetése.</w:t>
      </w:r>
    </w:p>
    <w:p w14:paraId="0FC7500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Állattartó telepek vízellátó rendszerének eszközei, kapcsolási rajzok kialakítása, elemzése. </w:t>
      </w:r>
    </w:p>
    <w:p w14:paraId="6C5653F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tömegtakarmányok előkészítése, gépeinek beállítása és üzemeltetése.</w:t>
      </w:r>
    </w:p>
    <w:p w14:paraId="46E01DB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Abraktakarmányok előkészítő (darálók, keverőgépek, adagolók, mérlegek, granulátum készítő és egyéb) gépek előkészítése üzemeltetésre, a technológiai folyamatnak megfelelő üzemeltetése.</w:t>
      </w:r>
    </w:p>
    <w:p w14:paraId="1EE1FB56"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mobil, beépített takarmánykiosztó gépek előkészítése, beállítása és üzemeltetése. Az önetetők és az automatizált takarmányadagolók üzemeltetése.</w:t>
      </w:r>
    </w:p>
    <w:p w14:paraId="5E73C8A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Itató-berendezések számának meghatározása az állatlétszámtól függően, az itató-berendezések beépítési módjai, valamint azok üzemeltetése.</w:t>
      </w:r>
    </w:p>
    <w:p w14:paraId="1AE51079"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tartástechnológiáknak megfelelő trágyaeltávolításhoz használt gépek üzemeltetése.</w:t>
      </w:r>
    </w:p>
    <w:p w14:paraId="60B5C414"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fejési rendszerek és egyéb kiegészítő berendezések előkészítése, a fejő- és </w:t>
      </w:r>
      <w:proofErr w:type="spellStart"/>
      <w:r w:rsidRPr="00C222A9">
        <w:rPr>
          <w:rFonts w:cs="Times New Roman"/>
        </w:rPr>
        <w:t>tejkezelőgépek</w:t>
      </w:r>
      <w:proofErr w:type="spellEnd"/>
      <w:r w:rsidRPr="00C222A9">
        <w:rPr>
          <w:rFonts w:cs="Times New Roman"/>
        </w:rPr>
        <w:t xml:space="preserve"> üzemeltetése.</w:t>
      </w:r>
    </w:p>
    <w:p w14:paraId="3830101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Számítógéppel támogatott tartástechnológiai rendszerek jellemzői és a rendszerek üzemeltetésének alapjai.</w:t>
      </w:r>
    </w:p>
    <w:p w14:paraId="26E6914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Állattartás épületei és gépeinek üzemeltetését biztosító kiszolgáló eszközök, berendezések üzemeltetése.</w:t>
      </w:r>
    </w:p>
    <w:p w14:paraId="766151B2" w14:textId="77777777" w:rsidR="00EE0CB9" w:rsidRDefault="00EE0CB9" w:rsidP="00EE0CB9">
      <w:pPr>
        <w:tabs>
          <w:tab w:val="left" w:pos="1418"/>
          <w:tab w:val="right" w:pos="9072"/>
        </w:tabs>
        <w:spacing w:after="0"/>
        <w:ind w:left="851"/>
        <w:rPr>
          <w:rFonts w:cs="Times New Roman"/>
        </w:rPr>
      </w:pPr>
      <w:r w:rsidRPr="00C222A9">
        <w:rPr>
          <w:rFonts w:cs="Times New Roman"/>
        </w:rPr>
        <w:lastRenderedPageBreak/>
        <w:t>Állattartás épületei és gépeinek üzemeltetését biztosító berendezések üzemeltetésére vonatkozó munka-, tűz- és környezetvédelmi előírások.</w:t>
      </w:r>
    </w:p>
    <w:p w14:paraId="37A5AB3D" w14:textId="77777777" w:rsidR="004E492D" w:rsidRPr="00C222A9" w:rsidRDefault="004E492D" w:rsidP="00EE0CB9">
      <w:pPr>
        <w:tabs>
          <w:tab w:val="left" w:pos="1418"/>
          <w:tab w:val="right" w:pos="9072"/>
        </w:tabs>
        <w:spacing w:after="0"/>
        <w:ind w:left="851"/>
        <w:rPr>
          <w:rFonts w:cs="Times New Roman"/>
        </w:rPr>
      </w:pPr>
    </w:p>
    <w:p w14:paraId="0E881D3E"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Gépjavítás alapjai</w:t>
      </w:r>
      <w:r w:rsidRPr="00C222A9">
        <w:rPr>
          <w:rFonts w:cs="Times New Roman"/>
          <w:b/>
          <w:i/>
        </w:rPr>
        <w:tab/>
        <w:t>20 óra/20 óra</w:t>
      </w:r>
    </w:p>
    <w:p w14:paraId="16D6858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gépjavítás helye és szerepe az üzemfenntartás rendszerében.</w:t>
      </w:r>
    </w:p>
    <w:p w14:paraId="3ECC5F42"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meghibásodás és okai.</w:t>
      </w:r>
    </w:p>
    <w:p w14:paraId="416F4610"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műszaki hibák és megjelenési formái.</w:t>
      </w:r>
    </w:p>
    <w:p w14:paraId="64DF9A8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Hiba-megállapítás érzékszervekkel és műszeres méréssel.</w:t>
      </w:r>
    </w:p>
    <w:p w14:paraId="7138B25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szerelés alapfogalmai, szerszámai és készülékei.</w:t>
      </w:r>
    </w:p>
    <w:p w14:paraId="271DB5E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Gépek és alkatrészek tisztításának módszerei, az egyes módszerek jellemzői.</w:t>
      </w:r>
    </w:p>
    <w:p w14:paraId="39D7344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Alkatrészek ellenőrzése, </w:t>
      </w:r>
      <w:proofErr w:type="spellStart"/>
      <w:r w:rsidRPr="00C222A9">
        <w:rPr>
          <w:rFonts w:cs="Times New Roman"/>
        </w:rPr>
        <w:t>hibafelvételezése</w:t>
      </w:r>
      <w:proofErr w:type="spellEnd"/>
      <w:r w:rsidRPr="00C222A9">
        <w:rPr>
          <w:rFonts w:cs="Times New Roman"/>
        </w:rPr>
        <w:t>.</w:t>
      </w:r>
    </w:p>
    <w:p w14:paraId="0FFE7DB0"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Kötőgépelemek hibái és javításuk.</w:t>
      </w:r>
    </w:p>
    <w:p w14:paraId="31288B40"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Furatos alkatrészek, sima tengelyek felújítása.</w:t>
      </w:r>
    </w:p>
    <w:p w14:paraId="7B72E692"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Bordás és bütykös tengelyek felújítása.</w:t>
      </w:r>
    </w:p>
    <w:p w14:paraId="0204647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Sikló- és gördülőcsapágyak javítása, szerelése.</w:t>
      </w:r>
    </w:p>
    <w:p w14:paraId="7D8E81E4"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Szíj-, lánc-, fogaskerék-, csigahajtás javítása, szerelése.</w:t>
      </w:r>
    </w:p>
    <w:p w14:paraId="5F19FA2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Rugók javítása, szerelése.</w:t>
      </w:r>
    </w:p>
    <w:p w14:paraId="029F3B96"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Tömítések célja, csoportosítása, kialakítása és jellemzői.</w:t>
      </w:r>
    </w:p>
    <w:p w14:paraId="31BD958D"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Forgórészek kiegyensúlyozása.</w:t>
      </w:r>
    </w:p>
    <w:p w14:paraId="511F1492" w14:textId="77777777" w:rsidR="00EE0CB9" w:rsidRDefault="00EE0CB9" w:rsidP="00EE0CB9">
      <w:pPr>
        <w:tabs>
          <w:tab w:val="left" w:pos="1418"/>
          <w:tab w:val="right" w:pos="9072"/>
        </w:tabs>
        <w:spacing w:after="0"/>
        <w:ind w:left="851"/>
        <w:rPr>
          <w:rFonts w:cs="Times New Roman"/>
        </w:rPr>
      </w:pPr>
      <w:r w:rsidRPr="00C222A9">
        <w:rPr>
          <w:rFonts w:cs="Times New Roman"/>
        </w:rPr>
        <w:t>Lemezek, tartók és egyéb deformált alkatrészek egyengetése, javításának módjai.</w:t>
      </w:r>
    </w:p>
    <w:p w14:paraId="69A70877" w14:textId="77777777" w:rsidR="004E492D" w:rsidRPr="00C222A9" w:rsidRDefault="004E492D" w:rsidP="00EE0CB9">
      <w:pPr>
        <w:tabs>
          <w:tab w:val="left" w:pos="1418"/>
          <w:tab w:val="right" w:pos="9072"/>
        </w:tabs>
        <w:spacing w:after="0"/>
        <w:ind w:left="851"/>
        <w:rPr>
          <w:rFonts w:cs="Times New Roman"/>
        </w:rPr>
      </w:pPr>
    </w:p>
    <w:p w14:paraId="3065076C"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Mezőgazdasági gépek állapotváltozásának formái</w:t>
      </w:r>
      <w:r w:rsidRPr="00C222A9">
        <w:rPr>
          <w:rFonts w:cs="Times New Roman"/>
          <w:b/>
          <w:i/>
        </w:rPr>
        <w:tab/>
        <w:t>10 óra/10 óra</w:t>
      </w:r>
    </w:p>
    <w:p w14:paraId="2EDA80A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Mezőgazdasági gépeken bekövetkező műszaki hibák okai és megnyilvánulási formái.</w:t>
      </w:r>
    </w:p>
    <w:p w14:paraId="0F86F01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Alkatrészek mechanikai kopásformái, az egyes kopások jellemző és megnyilvánulási formái.</w:t>
      </w:r>
    </w:p>
    <w:p w14:paraId="46B4B51C"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Korrózió jelentősége és formái. A korrózió megjelenési formái, jellemzői és a védelem lehetőségei.</w:t>
      </w:r>
    </w:p>
    <w:p w14:paraId="1D94D375" w14:textId="77777777" w:rsidR="00EE0CB9" w:rsidRDefault="00EE0CB9" w:rsidP="00EE0CB9">
      <w:pPr>
        <w:tabs>
          <w:tab w:val="left" w:pos="1418"/>
          <w:tab w:val="right" w:pos="9072"/>
        </w:tabs>
        <w:spacing w:after="0"/>
        <w:ind w:left="851"/>
        <w:rPr>
          <w:rFonts w:cs="Times New Roman"/>
        </w:rPr>
      </w:pPr>
      <w:r w:rsidRPr="00C222A9">
        <w:rPr>
          <w:rFonts w:cs="Times New Roman"/>
        </w:rPr>
        <w:t>Az alkatrészek kifáradásának folyamata. A kifáradást kiváltó okok, megjelenési formák, a károsodás csökkentésének lehetőségei.</w:t>
      </w:r>
    </w:p>
    <w:p w14:paraId="47FCBE1B" w14:textId="77777777" w:rsidR="004E492D" w:rsidRPr="00C222A9" w:rsidRDefault="004E492D" w:rsidP="00EE0CB9">
      <w:pPr>
        <w:tabs>
          <w:tab w:val="left" w:pos="1418"/>
          <w:tab w:val="right" w:pos="9072"/>
        </w:tabs>
        <w:spacing w:after="0"/>
        <w:ind w:left="851"/>
        <w:rPr>
          <w:rFonts w:cs="Times New Roman"/>
        </w:rPr>
      </w:pPr>
    </w:p>
    <w:p w14:paraId="7180F2A3"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Műszaki állapotváltozások mérése, gépek diagnosztizálása</w:t>
      </w:r>
      <w:r w:rsidRPr="00C222A9">
        <w:rPr>
          <w:rFonts w:cs="Times New Roman"/>
          <w:b/>
          <w:i/>
        </w:rPr>
        <w:tab/>
        <w:t>24 óra/24 óra</w:t>
      </w:r>
    </w:p>
    <w:p w14:paraId="7AE94DD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Diagnosztika fogalma, szerepe, fejlődésének irányai.</w:t>
      </w:r>
    </w:p>
    <w:p w14:paraId="635B862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Otto- és dízelmotorok kipufogógáz összetételének vizsgálata, a károsanyag-csökkentés lehetőségei.</w:t>
      </w:r>
    </w:p>
    <w:p w14:paraId="49371CD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dízel tüzelőanyag-ellátó rendszerének vizsgálata: és beszabályozásának módjai tápszivattyú, adagolószivattyúk, </w:t>
      </w:r>
      <w:proofErr w:type="spellStart"/>
      <w:r w:rsidRPr="00C222A9">
        <w:rPr>
          <w:rFonts w:cs="Times New Roman"/>
        </w:rPr>
        <w:t>előbefecskendezési</w:t>
      </w:r>
      <w:proofErr w:type="spellEnd"/>
      <w:r w:rsidRPr="00C222A9">
        <w:rPr>
          <w:rFonts w:cs="Times New Roman"/>
        </w:rPr>
        <w:t xml:space="preserve"> szög, befecskendező fúvókák, kiegészítő berendezések. Tüzelőanyag-fogyasztás mérése, az eltérések lehetséges okai.</w:t>
      </w:r>
    </w:p>
    <w:p w14:paraId="6259B87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Korszerű dízel tüzelőanyag-ellátó rendszerek kialakítása, vizsgálati módszerei.</w:t>
      </w:r>
    </w:p>
    <w:p w14:paraId="2707C4E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motorok hengertömítettségének vizsgálati módszerei, az egyes vizsgálatok elvei, a mérés folyamata.</w:t>
      </w:r>
    </w:p>
    <w:p w14:paraId="701A2A9C"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Hengerteljesítmény különbség mérése.</w:t>
      </w:r>
    </w:p>
    <w:p w14:paraId="36E1883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Otto-motorok tüzelőanyag-ellátó rendszerének vizsgálata. A porlasztók, befecskendezési rendszerek kialakítása, vizsgálatának módszerei. </w:t>
      </w:r>
    </w:p>
    <w:p w14:paraId="0532EB2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Otto-motorok gyújtóberendezésének vizsgálata, jellemző meghibásodásai, javítás lehetőségei.</w:t>
      </w:r>
    </w:p>
    <w:p w14:paraId="0D746D8C"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Öndiagnosztikai rendszerek működése, alkalmazása.</w:t>
      </w:r>
    </w:p>
    <w:p w14:paraId="469B4BAE"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Mechanikus teljesítmény-átviteli rendszerek diagnosztikai vizsgálata.</w:t>
      </w:r>
    </w:p>
    <w:p w14:paraId="4EB3386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Hidraulikus berendezés diagnosztikai vizsgálata, hidrosztatikus hajtóművek ellenőrzése, beszabályozása, hibakeresés.</w:t>
      </w:r>
    </w:p>
    <w:p w14:paraId="4C880B0E"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lastRenderedPageBreak/>
        <w:t xml:space="preserve">Járószerkezetek diagnosztikai vizsgálata, jellemző meghibásodásai és a javítás lehetőségei. </w:t>
      </w:r>
    </w:p>
    <w:p w14:paraId="1A1CFC0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kormányzási rendszerek vizsgálati módszerei, az egyes vizsgálatok elve, és folyamata.</w:t>
      </w:r>
    </w:p>
    <w:p w14:paraId="64FDF14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Gépek fékszerkezetének műszaki előírásai, a fékezési jellemzők mérési módszerei, a vizsgálatok folyamata.</w:t>
      </w:r>
    </w:p>
    <w:p w14:paraId="7D1F503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Gépek elektromos és elektronikai rendszerének vizsgálati lehetőségei, a vizsgálatok lépései és a kapott eredmények értékelése. </w:t>
      </w:r>
    </w:p>
    <w:p w14:paraId="3554689A" w14:textId="546AF50B" w:rsidR="00EE0CB9" w:rsidRDefault="00EE0CB9" w:rsidP="00EE0CB9">
      <w:pPr>
        <w:tabs>
          <w:tab w:val="left" w:pos="1418"/>
          <w:tab w:val="right" w:pos="9072"/>
        </w:tabs>
        <w:spacing w:after="0"/>
        <w:ind w:left="851"/>
        <w:rPr>
          <w:rFonts w:cs="Times New Roman"/>
        </w:rPr>
      </w:pPr>
      <w:r w:rsidRPr="00C222A9">
        <w:rPr>
          <w:rFonts w:cs="Times New Roman"/>
        </w:rPr>
        <w:t>A műszaki állapotváltozások mérése, gépek diagnosztizálásakor betartandó munka-, tűz- és környezetvédelmi előírások</w:t>
      </w:r>
      <w:r w:rsidR="004E492D">
        <w:rPr>
          <w:rFonts w:cs="Times New Roman"/>
        </w:rPr>
        <w:t>.</w:t>
      </w:r>
    </w:p>
    <w:p w14:paraId="4615FBD5" w14:textId="77777777" w:rsidR="004E492D" w:rsidRPr="00C222A9" w:rsidRDefault="004E492D" w:rsidP="00EE0CB9">
      <w:pPr>
        <w:tabs>
          <w:tab w:val="left" w:pos="1418"/>
          <w:tab w:val="right" w:pos="9072"/>
        </w:tabs>
        <w:spacing w:after="0"/>
        <w:ind w:left="851"/>
        <w:rPr>
          <w:rFonts w:cs="Times New Roman"/>
        </w:rPr>
      </w:pPr>
    </w:p>
    <w:p w14:paraId="023DBF14"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Gépjavítás technológiai eljárásai</w:t>
      </w:r>
      <w:r w:rsidRPr="00C222A9">
        <w:rPr>
          <w:rFonts w:cs="Times New Roman"/>
          <w:b/>
          <w:i/>
        </w:rPr>
        <w:tab/>
        <w:t>24 óra/24 óra</w:t>
      </w:r>
    </w:p>
    <w:p w14:paraId="15D821A8" w14:textId="77777777" w:rsidR="00EE0CB9" w:rsidRPr="00C222A9" w:rsidRDefault="00EE0CB9" w:rsidP="00EE0CB9">
      <w:pPr>
        <w:spacing w:after="0"/>
        <w:ind w:left="851"/>
        <w:rPr>
          <w:rFonts w:cs="Times New Roman"/>
        </w:rPr>
      </w:pPr>
      <w:r w:rsidRPr="00C222A9">
        <w:rPr>
          <w:rFonts w:cs="Times New Roman"/>
        </w:rPr>
        <w:t>A felújítás mechanikai módszereinek csoportosítása, az egyes módszerek jellemzői, a munkavégzés során használt anyagok és eszközök.</w:t>
      </w:r>
    </w:p>
    <w:p w14:paraId="1F8FF723" w14:textId="77777777" w:rsidR="00EE0CB9" w:rsidRPr="00C222A9" w:rsidRDefault="00EE0CB9" w:rsidP="00EE0CB9">
      <w:pPr>
        <w:spacing w:after="0"/>
        <w:ind w:left="851"/>
        <w:rPr>
          <w:rFonts w:cs="Times New Roman"/>
        </w:rPr>
      </w:pPr>
      <w:r w:rsidRPr="00C222A9">
        <w:rPr>
          <w:rFonts w:cs="Times New Roman"/>
        </w:rPr>
        <w:t>Alkatrészek felújítása hegesztéssel, az alkalmazott technológiák jellemzői, a felújításhoz használt eszközök és anyagok, a felújítás folyamata.</w:t>
      </w:r>
    </w:p>
    <w:p w14:paraId="7108C0AB" w14:textId="77777777" w:rsidR="00EE0CB9" w:rsidRPr="00C222A9" w:rsidRDefault="00EE0CB9" w:rsidP="00EE0CB9">
      <w:pPr>
        <w:spacing w:after="0"/>
        <w:ind w:left="851"/>
        <w:rPr>
          <w:rFonts w:cs="Times New Roman"/>
        </w:rPr>
      </w:pPr>
      <w:r w:rsidRPr="00C222A9">
        <w:rPr>
          <w:rFonts w:cs="Times New Roman"/>
        </w:rPr>
        <w:t>Elektrokémiai és kémiai eljárással végzett alkatrész-felújításoknál alkalmazott technológiák jellemzői, a felújításhoz használt eszközök és anyagok, a felújítás folyamata.</w:t>
      </w:r>
    </w:p>
    <w:p w14:paraId="77D460D8" w14:textId="77777777" w:rsidR="00EE0CB9" w:rsidRPr="00C222A9" w:rsidRDefault="00EE0CB9" w:rsidP="00EE0CB9">
      <w:pPr>
        <w:spacing w:after="0"/>
        <w:ind w:left="851"/>
        <w:rPr>
          <w:rFonts w:cs="Times New Roman"/>
        </w:rPr>
      </w:pPr>
      <w:r w:rsidRPr="00C222A9">
        <w:rPr>
          <w:rFonts w:cs="Times New Roman"/>
        </w:rPr>
        <w:t>Alkatrészek felújítása fémszórással, az alkalmazott technológiák jellemzői, a felújításhoz használt eszközök és anyagok, a felújítás folyamata.</w:t>
      </w:r>
    </w:p>
    <w:p w14:paraId="29944112" w14:textId="77777777" w:rsidR="00EE0CB9" w:rsidRPr="00C222A9" w:rsidRDefault="00EE0CB9" w:rsidP="00EE0CB9">
      <w:pPr>
        <w:spacing w:after="0"/>
        <w:ind w:left="851"/>
        <w:rPr>
          <w:rFonts w:cs="Times New Roman"/>
        </w:rPr>
      </w:pPr>
      <w:r w:rsidRPr="00C222A9">
        <w:rPr>
          <w:rFonts w:cs="Times New Roman"/>
        </w:rPr>
        <w:t>A műanyagfelszórással végzett alkatrész-felújításoknál alkalmazott technológiák jellemzői, a felújításhoz használt eszközök és anyagok, a felújítás folyamata.</w:t>
      </w:r>
    </w:p>
    <w:p w14:paraId="37911A18" w14:textId="77777777" w:rsidR="00EE0CB9" w:rsidRPr="00C222A9" w:rsidRDefault="00EE0CB9" w:rsidP="00EE0CB9">
      <w:pPr>
        <w:spacing w:after="0"/>
        <w:ind w:left="851"/>
        <w:rPr>
          <w:rFonts w:cs="Times New Roman"/>
        </w:rPr>
      </w:pPr>
      <w:r w:rsidRPr="00C222A9">
        <w:rPr>
          <w:rFonts w:cs="Times New Roman"/>
        </w:rPr>
        <w:t>Alkatrészek felújítása ragasztással, az alkalmazott technológiák jellemzői, a felújításhoz használt eszközök és anyagok, a felújítás folyamata.</w:t>
      </w:r>
    </w:p>
    <w:p w14:paraId="54A2DA4B" w14:textId="77777777" w:rsidR="00EE0CB9" w:rsidRPr="00C222A9" w:rsidRDefault="00EE0CB9" w:rsidP="00EE0CB9">
      <w:pPr>
        <w:spacing w:after="0"/>
        <w:ind w:left="851"/>
        <w:rPr>
          <w:rFonts w:cs="Times New Roman"/>
        </w:rPr>
      </w:pPr>
      <w:r w:rsidRPr="00C222A9">
        <w:rPr>
          <w:rFonts w:cs="Times New Roman"/>
        </w:rPr>
        <w:t>Egyéb alkatrész-felújítási technológiák csoportosítása, jellemzése, a technológiai folyamat lépései.</w:t>
      </w:r>
    </w:p>
    <w:p w14:paraId="069D4558" w14:textId="77777777" w:rsidR="00EE0CB9" w:rsidRPr="00C222A9" w:rsidRDefault="00EE0CB9" w:rsidP="00EE0CB9">
      <w:pPr>
        <w:spacing w:after="0"/>
        <w:ind w:left="851"/>
        <w:rPr>
          <w:rFonts w:cs="Times New Roman"/>
        </w:rPr>
      </w:pPr>
      <w:r w:rsidRPr="00C222A9">
        <w:rPr>
          <w:rFonts w:cs="Times New Roman"/>
        </w:rPr>
        <w:t>Felületkezelő mechanikai és kémiai eljárások csoportosítása, az egyes eljárások technológiai folyamata.</w:t>
      </w:r>
    </w:p>
    <w:p w14:paraId="5A79E921" w14:textId="77777777" w:rsidR="00EE0CB9" w:rsidRPr="00C222A9" w:rsidRDefault="00EE0CB9" w:rsidP="00EE0CB9">
      <w:pPr>
        <w:spacing w:after="0"/>
        <w:ind w:left="851"/>
        <w:rPr>
          <w:rFonts w:cs="Times New Roman"/>
        </w:rPr>
      </w:pPr>
      <w:r w:rsidRPr="00C222A9">
        <w:rPr>
          <w:rFonts w:cs="Times New Roman"/>
        </w:rPr>
        <w:t>A gépjavítási technológiák végrehajtása során betartandó munka-, tűz- és környezetvédelmi előírások.</w:t>
      </w:r>
    </w:p>
    <w:p w14:paraId="6E73FD32" w14:textId="77777777" w:rsidR="00EE0CB9" w:rsidRDefault="00EE0CB9" w:rsidP="00C53E01">
      <w:pPr>
        <w:tabs>
          <w:tab w:val="left" w:pos="1418"/>
          <w:tab w:val="right" w:pos="9072"/>
        </w:tabs>
        <w:spacing w:after="0"/>
        <w:ind w:left="851"/>
        <w:rPr>
          <w:rFonts w:cs="Times New Roman"/>
        </w:rPr>
      </w:pPr>
    </w:p>
    <w:p w14:paraId="72C54C8A" w14:textId="77777777" w:rsidR="00EE0CB9" w:rsidRPr="00C222A9" w:rsidRDefault="00EE0CB9" w:rsidP="00C53E01">
      <w:pPr>
        <w:tabs>
          <w:tab w:val="left" w:pos="1418"/>
          <w:tab w:val="right" w:pos="9072"/>
        </w:tabs>
        <w:spacing w:after="0"/>
        <w:ind w:left="851"/>
        <w:rPr>
          <w:rFonts w:cs="Times New Roman"/>
        </w:rPr>
      </w:pPr>
    </w:p>
    <w:p w14:paraId="072E68E1"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képzés javasolt helyszíne (ajánlás)</w:t>
      </w:r>
    </w:p>
    <w:p w14:paraId="1A7A3803" w14:textId="77777777" w:rsidR="00C53E01" w:rsidRPr="00C222A9" w:rsidRDefault="00B7507C" w:rsidP="00C53E01">
      <w:pPr>
        <w:spacing w:after="0"/>
        <w:ind w:left="426"/>
        <w:rPr>
          <w:rFonts w:cs="Times New Roman"/>
        </w:rPr>
      </w:pPr>
      <w:r w:rsidRPr="00C222A9">
        <w:rPr>
          <w:rFonts w:cs="Times New Roman"/>
        </w:rPr>
        <w:t>A tantárgy elméleti képzés, amelynek fő helyszíne a tanterem, szaktanterem.</w:t>
      </w:r>
    </w:p>
    <w:p w14:paraId="5DC38E60" w14:textId="77777777" w:rsidR="00C53E01" w:rsidRPr="00C222A9" w:rsidRDefault="00C53E01" w:rsidP="00C53E01">
      <w:pPr>
        <w:spacing w:after="0"/>
        <w:ind w:left="426"/>
        <w:rPr>
          <w:rFonts w:cs="Times New Roman"/>
        </w:rPr>
      </w:pPr>
    </w:p>
    <w:p w14:paraId="3239D710"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elsajátítása során alkalmazható sajátos módszerek, tanulói tevékenységformák (ajánlás)</w:t>
      </w:r>
    </w:p>
    <w:p w14:paraId="7E0C7D02" w14:textId="77777777" w:rsidR="00C53E01" w:rsidRPr="00C222A9" w:rsidRDefault="00C53E01" w:rsidP="00C53E01">
      <w:pPr>
        <w:spacing w:after="0"/>
        <w:ind w:left="426"/>
        <w:rPr>
          <w:rFonts w:cs="Times New Roman"/>
        </w:rPr>
      </w:pPr>
    </w:p>
    <w:p w14:paraId="4024A25F" w14:textId="77777777" w:rsidR="00C53E01" w:rsidRPr="00C222A9" w:rsidRDefault="00C53E01" w:rsidP="004434B1">
      <w:pPr>
        <w:pStyle w:val="Listaszerbekezds"/>
        <w:numPr>
          <w:ilvl w:val="2"/>
          <w:numId w:val="25"/>
        </w:numPr>
        <w:spacing w:after="0"/>
        <w:rPr>
          <w:rFonts w:cs="Times New Roman"/>
          <w:b/>
        </w:rPr>
      </w:pPr>
      <w:r w:rsidRPr="00C222A9">
        <w:rPr>
          <w:rFonts w:cs="Times New Roman"/>
          <w:b/>
        </w:rPr>
        <w:t>A tantárgy elsajátítása során alkalmazható sajátos módszerek (ajánlás)</w:t>
      </w:r>
    </w:p>
    <w:p w14:paraId="5875FF09" w14:textId="3411CC41"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C0448" w:rsidRPr="00C222A9" w14:paraId="02926DE7" w14:textId="77777777" w:rsidTr="008C044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2972B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21963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98C925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D83C6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8C0448" w:rsidRPr="00C222A9" w14:paraId="2EAAA578" w14:textId="77777777" w:rsidTr="008C044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68EDDA8" w14:textId="77777777" w:rsidR="008C0448" w:rsidRPr="00C222A9" w:rsidRDefault="008C0448" w:rsidP="008C044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1DA57D8" w14:textId="77777777" w:rsidR="008C0448" w:rsidRPr="00C222A9" w:rsidRDefault="008C0448" w:rsidP="008C044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068FAF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66FEAF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E95990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C1DCF68" w14:textId="77777777" w:rsidR="008C0448" w:rsidRPr="00C222A9" w:rsidRDefault="008C0448" w:rsidP="008C0448">
            <w:pPr>
              <w:spacing w:after="0"/>
              <w:jc w:val="left"/>
              <w:rPr>
                <w:rFonts w:eastAsia="Times New Roman" w:cs="Times New Roman"/>
                <w:color w:val="000000"/>
                <w:sz w:val="20"/>
                <w:szCs w:val="20"/>
                <w:lang w:eastAsia="hu-HU"/>
              </w:rPr>
            </w:pPr>
          </w:p>
        </w:tc>
      </w:tr>
      <w:tr w:rsidR="008C0448" w:rsidRPr="00C222A9" w14:paraId="40F24087"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39ABA8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1F2568F"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8EF886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851038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70134A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44D9FA4"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542B0E05"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A24EB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5B37E6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0204214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37DC37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AC06CD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31B94E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6E0F0542"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2C5BBF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6C8137F"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04A0CE2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811479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F3759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F41679"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37053B48"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149A4F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14B9365"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B624B7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4F6739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DBD53C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342DC2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613CD370"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EC014F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09F065F4"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6683F38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F22F44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B0277B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B7E0EE"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211BAF07"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5886CB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0DC094EF"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301E5B7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7A8628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1D90E5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F08010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1E308F0F"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E16586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7.</w:t>
            </w:r>
          </w:p>
        </w:tc>
        <w:tc>
          <w:tcPr>
            <w:tcW w:w="2280" w:type="dxa"/>
            <w:tcBorders>
              <w:top w:val="nil"/>
              <w:left w:val="nil"/>
              <w:bottom w:val="single" w:sz="4" w:space="0" w:color="auto"/>
              <w:right w:val="single" w:sz="4" w:space="0" w:color="auto"/>
            </w:tcBorders>
            <w:shd w:val="clear" w:color="auto" w:fill="auto"/>
            <w:vAlign w:val="center"/>
            <w:hideMark/>
          </w:tcPr>
          <w:p w14:paraId="7A4AAF2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1E2F34E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40E516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4548B3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6DB7CA"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6899E790" w14:textId="77777777" w:rsidR="008C0448" w:rsidRPr="00C222A9" w:rsidRDefault="008C0448" w:rsidP="00C53E01">
      <w:pPr>
        <w:spacing w:after="0"/>
        <w:ind w:left="426"/>
        <w:rPr>
          <w:rFonts w:cs="Times New Roman"/>
        </w:rPr>
      </w:pPr>
    </w:p>
    <w:p w14:paraId="41C5E505" w14:textId="77777777" w:rsidR="00C53E01" w:rsidRPr="00C222A9" w:rsidRDefault="00C53E01" w:rsidP="004434B1">
      <w:pPr>
        <w:pStyle w:val="Listaszerbekezds"/>
        <w:numPr>
          <w:ilvl w:val="2"/>
          <w:numId w:val="25"/>
        </w:numPr>
        <w:spacing w:after="0"/>
        <w:rPr>
          <w:rFonts w:cs="Times New Roman"/>
          <w:b/>
        </w:rPr>
      </w:pPr>
      <w:r w:rsidRPr="00C222A9">
        <w:rPr>
          <w:rFonts w:cs="Times New Roman"/>
          <w:b/>
        </w:rPr>
        <w:t>A tantárgy elsajátítása során alkalmazható tanulói tevékenységformák (ajánlás)</w:t>
      </w:r>
    </w:p>
    <w:p w14:paraId="2429C52B" w14:textId="2AA4F848" w:rsidR="008C0448" w:rsidRPr="00C222A9" w:rsidRDefault="008C0448"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C0448" w:rsidRPr="00C222A9" w14:paraId="7FBCE012" w14:textId="77777777" w:rsidTr="008C044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7DB8F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2CE9D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913B35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D439D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8C0448" w:rsidRPr="00C222A9" w14:paraId="30471A8E" w14:textId="77777777" w:rsidTr="008C044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BED1E5C" w14:textId="77777777" w:rsidR="008C0448" w:rsidRPr="00C222A9" w:rsidRDefault="008C0448" w:rsidP="008C044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2B260CD" w14:textId="77777777" w:rsidR="008C0448" w:rsidRPr="00C222A9" w:rsidRDefault="008C0448" w:rsidP="008C044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03866D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ECE6C8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026146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FEA0823" w14:textId="77777777" w:rsidR="008C0448" w:rsidRPr="00C222A9" w:rsidRDefault="008C0448" w:rsidP="008C0448">
            <w:pPr>
              <w:spacing w:after="0"/>
              <w:jc w:val="left"/>
              <w:rPr>
                <w:rFonts w:eastAsia="Times New Roman" w:cs="Times New Roman"/>
                <w:color w:val="000000"/>
                <w:sz w:val="20"/>
                <w:szCs w:val="20"/>
                <w:lang w:eastAsia="hu-HU"/>
              </w:rPr>
            </w:pPr>
          </w:p>
        </w:tc>
      </w:tr>
      <w:tr w:rsidR="008C0448" w:rsidRPr="00C222A9" w14:paraId="5579E4BC" w14:textId="77777777" w:rsidTr="008C04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2D28C6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2605A6D"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8C0448" w:rsidRPr="00C222A9" w14:paraId="0838B3F4" w14:textId="77777777" w:rsidTr="008C04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48D1A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4A0710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A1BEBB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E6F5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73699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A6132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3E3594E5" w14:textId="77777777" w:rsidTr="008C04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5C5EC0" w14:textId="403E7DFA"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CABADB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1330CC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7E4F5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B5972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74FDB3"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2D68864D" w14:textId="77777777" w:rsidTr="008C04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89DD90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A9ABD99"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8C0448" w:rsidRPr="00C222A9" w14:paraId="6E13F7CF" w14:textId="77777777" w:rsidTr="008C04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F50B25" w14:textId="14B025F8"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CB955BE"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D1B48E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C9329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A7A9A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24EFE5"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51E24EC1" w14:textId="77777777" w:rsidTr="008C04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16B551" w14:textId="0637248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536944D"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9E450C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FC81A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06611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FC8B55B"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62989EDD" w14:textId="77777777" w:rsidTr="008C04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1F4352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0A705D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8C0448" w:rsidRPr="00C222A9" w14:paraId="68009466" w14:textId="77777777" w:rsidTr="008C04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136B3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805CCAA"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18976D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A1E5B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F6406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11554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5FEFC81B" w14:textId="7AB245B9" w:rsidR="00C53E01" w:rsidRPr="00C222A9" w:rsidRDefault="00C53E01" w:rsidP="00C53E01">
      <w:pPr>
        <w:spacing w:after="0"/>
        <w:ind w:left="426"/>
        <w:rPr>
          <w:rFonts w:cs="Times New Roman"/>
        </w:rPr>
      </w:pPr>
    </w:p>
    <w:p w14:paraId="0CDCA51B"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értékelésének módja</w:t>
      </w:r>
    </w:p>
    <w:p w14:paraId="07B6A280"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0484C9FE" w14:textId="77777777" w:rsidR="00C53E01" w:rsidRPr="00C222A9" w:rsidRDefault="00C53E01" w:rsidP="00C53E01">
      <w:pPr>
        <w:spacing w:after="0"/>
        <w:ind w:left="426"/>
        <w:rPr>
          <w:rFonts w:cs="Times New Roman"/>
        </w:rPr>
      </w:pPr>
    </w:p>
    <w:p w14:paraId="7545BF4E" w14:textId="77777777" w:rsidR="00C53E01" w:rsidRPr="00C222A9" w:rsidRDefault="00C53E01" w:rsidP="00C53E01">
      <w:pPr>
        <w:spacing w:after="0"/>
        <w:rPr>
          <w:rFonts w:cs="Times New Roman"/>
        </w:rPr>
      </w:pPr>
    </w:p>
    <w:p w14:paraId="48D97A19" w14:textId="77777777" w:rsidR="00C53E01" w:rsidRPr="00C222A9" w:rsidRDefault="00C53E01" w:rsidP="00C53E01">
      <w:pPr>
        <w:spacing w:after="0"/>
        <w:ind w:left="426"/>
        <w:rPr>
          <w:rFonts w:cs="Times New Roman"/>
        </w:rPr>
      </w:pPr>
    </w:p>
    <w:p w14:paraId="5A2DF0B0" w14:textId="77777777" w:rsidR="00C53E01" w:rsidRPr="00C222A9" w:rsidRDefault="00C53E01" w:rsidP="00C53E01">
      <w:pPr>
        <w:spacing w:after="0"/>
        <w:rPr>
          <w:rFonts w:cs="Times New Roman"/>
        </w:rPr>
      </w:pPr>
    </w:p>
    <w:p w14:paraId="2F778773" w14:textId="2E7F4046" w:rsidR="00C53E01" w:rsidRPr="00C222A9" w:rsidRDefault="00AA7BBF" w:rsidP="004434B1">
      <w:pPr>
        <w:pStyle w:val="Listaszerbekezds"/>
        <w:numPr>
          <w:ilvl w:val="0"/>
          <w:numId w:val="25"/>
        </w:numPr>
        <w:tabs>
          <w:tab w:val="right" w:pos="9072"/>
        </w:tabs>
        <w:spacing w:after="0"/>
        <w:rPr>
          <w:rFonts w:cs="Times New Roman"/>
          <w:b/>
        </w:rPr>
      </w:pPr>
      <w:r w:rsidRPr="00C222A9">
        <w:rPr>
          <w:rFonts w:cs="Times New Roman"/>
          <w:b/>
        </w:rPr>
        <w:t>Gépek üzemeltetése s</w:t>
      </w:r>
      <w:r w:rsidR="0002409A" w:rsidRPr="00C222A9">
        <w:rPr>
          <w:rFonts w:cs="Times New Roman"/>
          <w:b/>
        </w:rPr>
        <w:t xml:space="preserve">zakmai gyakorlat </w:t>
      </w:r>
      <w:r w:rsidR="00C53E01" w:rsidRPr="00C222A9">
        <w:rPr>
          <w:rFonts w:cs="Times New Roman"/>
          <w:b/>
        </w:rPr>
        <w:t xml:space="preserve"> tantárgy</w:t>
      </w:r>
      <w:r w:rsidR="00C53E01" w:rsidRPr="00C222A9">
        <w:rPr>
          <w:rFonts w:cs="Times New Roman"/>
          <w:b/>
        </w:rPr>
        <w:tab/>
      </w:r>
      <w:r w:rsidR="0032788D">
        <w:rPr>
          <w:rFonts w:cs="Times New Roman"/>
          <w:b/>
        </w:rPr>
        <w:t>2</w:t>
      </w:r>
      <w:r w:rsidR="00070464" w:rsidRPr="00C222A9">
        <w:rPr>
          <w:rFonts w:cs="Times New Roman"/>
          <w:b/>
        </w:rPr>
        <w:t>17</w:t>
      </w:r>
      <w:r w:rsidR="00C53E01" w:rsidRPr="00C222A9">
        <w:rPr>
          <w:rFonts w:cs="Times New Roman"/>
          <w:b/>
        </w:rPr>
        <w:t xml:space="preserve"> óra/</w:t>
      </w:r>
      <w:r w:rsidR="0032788D">
        <w:rPr>
          <w:rFonts w:cs="Times New Roman"/>
          <w:b/>
        </w:rPr>
        <w:t>2</w:t>
      </w:r>
      <w:r w:rsidR="00070464" w:rsidRPr="00C222A9">
        <w:rPr>
          <w:rFonts w:cs="Times New Roman"/>
          <w:b/>
        </w:rPr>
        <w:t>17</w:t>
      </w:r>
      <w:r w:rsidR="00C53E01" w:rsidRPr="00C222A9">
        <w:rPr>
          <w:rFonts w:cs="Times New Roman"/>
          <w:b/>
        </w:rPr>
        <w:t xml:space="preserve"> óra*</w:t>
      </w:r>
    </w:p>
    <w:p w14:paraId="179415C1"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271351D3" w14:textId="77777777" w:rsidR="00C53E01" w:rsidRPr="00C222A9" w:rsidRDefault="00C53E01" w:rsidP="00C53E01">
      <w:pPr>
        <w:rPr>
          <w:rFonts w:cs="Times New Roman"/>
        </w:rPr>
      </w:pPr>
    </w:p>
    <w:p w14:paraId="2B36D4C9"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tanításának célja</w:t>
      </w:r>
    </w:p>
    <w:p w14:paraId="718DE148" w14:textId="6D915E99" w:rsidR="0002409A" w:rsidRPr="00C222A9" w:rsidRDefault="0002409A" w:rsidP="0002409A">
      <w:pPr>
        <w:spacing w:after="0"/>
        <w:ind w:left="426"/>
        <w:rPr>
          <w:rFonts w:cs="Times New Roman"/>
        </w:rPr>
      </w:pPr>
      <w:r w:rsidRPr="00C222A9">
        <w:rPr>
          <w:rFonts w:cs="Times New Roman"/>
        </w:rPr>
        <w:t xml:space="preserve">A Gépek </w:t>
      </w:r>
      <w:r w:rsidR="00997FEA" w:rsidRPr="00C222A9">
        <w:rPr>
          <w:rFonts w:cs="Times New Roman"/>
        </w:rPr>
        <w:t xml:space="preserve">üzemeltetése szakmai gyakorlat </w:t>
      </w:r>
      <w:r w:rsidRPr="00C222A9">
        <w:rPr>
          <w:rFonts w:cs="Times New Roman"/>
        </w:rPr>
        <w:t>tantárgy célja, hogy a tanulók megszerezzék a Mezőgazdasági gépésztechnikus szakképesítéshez, az önálló munkavégzéshez szükséges gyakorlati tudást a mezőgazdaságban alkalmazott gépek, berendezések és gépkapcsolások üzemeltetéséhez és javításához.</w:t>
      </w:r>
    </w:p>
    <w:p w14:paraId="6B08852F" w14:textId="77777777" w:rsidR="0002409A" w:rsidRPr="00C222A9" w:rsidRDefault="0002409A" w:rsidP="0002409A">
      <w:pPr>
        <w:spacing w:after="0"/>
        <w:ind w:left="426"/>
        <w:rPr>
          <w:rFonts w:cs="Times New Roman"/>
        </w:rPr>
      </w:pPr>
      <w:r w:rsidRPr="00C222A9">
        <w:rPr>
          <w:rFonts w:cs="Times New Roman"/>
        </w:rPr>
        <w:t>A Gépek üzemeltetése a mezőgazdaságban gyakorlat felhasználja az elméleti tárgyak tanulása során elsajátított ismereteket, ezért a gyakorlati tudás megszerzése érdekében:</w:t>
      </w:r>
    </w:p>
    <w:p w14:paraId="40EA49FF" w14:textId="77777777" w:rsidR="0002409A" w:rsidRPr="00C222A9" w:rsidRDefault="0002409A" w:rsidP="0002409A">
      <w:pPr>
        <w:spacing w:after="0"/>
        <w:ind w:left="426"/>
        <w:rPr>
          <w:rFonts w:cs="Times New Roman"/>
        </w:rPr>
      </w:pPr>
      <w:r w:rsidRPr="00C222A9">
        <w:rPr>
          <w:rFonts w:cs="Times New Roman"/>
        </w:rPr>
        <w:t>- készítsen fel a pontos, szakszerű, gazdaságos, az önálló és kitartó munkavégzésre, - a folyamatos ismeretszerzésre, a korszerű technika, technológia iránti érdeklődésre,</w:t>
      </w:r>
    </w:p>
    <w:p w14:paraId="77258118" w14:textId="77777777" w:rsidR="0002409A" w:rsidRPr="00C222A9" w:rsidRDefault="0002409A" w:rsidP="0002409A">
      <w:pPr>
        <w:spacing w:after="0"/>
        <w:ind w:left="426"/>
        <w:rPr>
          <w:rFonts w:cs="Times New Roman"/>
        </w:rPr>
      </w:pPr>
      <w:r w:rsidRPr="00C222A9">
        <w:rPr>
          <w:rFonts w:cs="Times New Roman"/>
        </w:rPr>
        <w:t>- mutassa meg a technológiai eljárások összetettségét, kombinálhatóságát, az elvégzendő műveletek logikai sorrendjét,</w:t>
      </w:r>
    </w:p>
    <w:p w14:paraId="74D65E2A" w14:textId="77777777" w:rsidR="0002409A" w:rsidRPr="00C222A9" w:rsidRDefault="0002409A" w:rsidP="0002409A">
      <w:pPr>
        <w:spacing w:after="0"/>
        <w:ind w:left="426"/>
        <w:rPr>
          <w:rFonts w:cs="Times New Roman"/>
        </w:rPr>
      </w:pPr>
      <w:r w:rsidRPr="00C222A9">
        <w:rPr>
          <w:rFonts w:cs="Times New Roman"/>
        </w:rPr>
        <w:t>- tanítsa meg a mezőgazdaságban üzemeltetett gépek, berendezések gépkapcsolások üzemeltetésére vonatkozó alapismereteit olyan szinten, amely képessé teszi a végzett tanulókat alapvető üzemeltetési feladatok elvégzésére,</w:t>
      </w:r>
    </w:p>
    <w:p w14:paraId="5EE7798D" w14:textId="77777777" w:rsidR="00C53E01" w:rsidRPr="00C222A9" w:rsidRDefault="0002409A" w:rsidP="0002409A">
      <w:pPr>
        <w:spacing w:after="0"/>
        <w:ind w:left="426"/>
        <w:rPr>
          <w:rFonts w:cs="Times New Roman"/>
        </w:rPr>
      </w:pPr>
      <w:r w:rsidRPr="00C222A9">
        <w:rPr>
          <w:rFonts w:cs="Times New Roman"/>
        </w:rPr>
        <w:t>- készítse fel a tanulókat a mezőgazdaságban használatos gépek, berendezések és gépkapcsolások szakszerű, biztonságos, balesetmentes üzemeltetésére, javítására.</w:t>
      </w:r>
    </w:p>
    <w:p w14:paraId="712EFFA5" w14:textId="77777777" w:rsidR="00C53E01" w:rsidRPr="00C222A9" w:rsidRDefault="00C53E01" w:rsidP="00C53E01">
      <w:pPr>
        <w:spacing w:after="0"/>
        <w:ind w:left="426"/>
        <w:rPr>
          <w:rFonts w:cs="Times New Roman"/>
        </w:rPr>
      </w:pPr>
    </w:p>
    <w:p w14:paraId="33124C96"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Kapcsolódó közismereti, szakmai tartalmak</w:t>
      </w:r>
    </w:p>
    <w:p w14:paraId="6010E2D8" w14:textId="16747A39" w:rsidR="00C53E01" w:rsidRPr="00C222A9" w:rsidRDefault="0002409A" w:rsidP="00C53E01">
      <w:pPr>
        <w:spacing w:after="0"/>
        <w:ind w:left="426"/>
        <w:rPr>
          <w:rFonts w:cs="Times New Roman"/>
        </w:rPr>
      </w:pPr>
      <w:r w:rsidRPr="00C222A9">
        <w:rPr>
          <w:rFonts w:cs="Times New Roman"/>
        </w:rPr>
        <w:lastRenderedPageBreak/>
        <w:t>Rajz (vetületi ábrázolás), Kémia (anyagok szerkezete), Fizika (mechanika, statika)</w:t>
      </w:r>
      <w:r w:rsidR="00997FEA" w:rsidRPr="00C222A9">
        <w:rPr>
          <w:rFonts w:cs="Times New Roman"/>
        </w:rPr>
        <w:t>, Erőgépek, Munkagépek.</w:t>
      </w:r>
    </w:p>
    <w:p w14:paraId="02DB55D5" w14:textId="77777777" w:rsidR="00C53E01" w:rsidRPr="00C222A9" w:rsidRDefault="00C53E01" w:rsidP="00C53E01">
      <w:pPr>
        <w:spacing w:after="0"/>
        <w:ind w:left="426"/>
        <w:rPr>
          <w:rFonts w:cs="Times New Roman"/>
        </w:rPr>
      </w:pPr>
    </w:p>
    <w:p w14:paraId="33788C4B" w14:textId="77777777" w:rsidR="00C53E01" w:rsidRDefault="00C53E01" w:rsidP="004434B1">
      <w:pPr>
        <w:pStyle w:val="Listaszerbekezds"/>
        <w:numPr>
          <w:ilvl w:val="1"/>
          <w:numId w:val="25"/>
        </w:numPr>
        <w:spacing w:after="0"/>
        <w:rPr>
          <w:rFonts w:cs="Times New Roman"/>
          <w:b/>
        </w:rPr>
      </w:pPr>
      <w:r w:rsidRPr="00C222A9">
        <w:rPr>
          <w:rFonts w:cs="Times New Roman"/>
          <w:b/>
        </w:rPr>
        <w:t>Témakörök</w:t>
      </w:r>
    </w:p>
    <w:p w14:paraId="197F32ED" w14:textId="77777777" w:rsidR="004E492D" w:rsidRPr="004434B1" w:rsidRDefault="004E492D" w:rsidP="004434B1">
      <w:pPr>
        <w:spacing w:after="0"/>
        <w:ind w:left="496"/>
        <w:rPr>
          <w:rFonts w:cs="Times New Roman"/>
          <w:b/>
        </w:rPr>
      </w:pPr>
    </w:p>
    <w:p w14:paraId="32AAF0C4" w14:textId="77777777" w:rsidR="00C53E01" w:rsidRPr="00C222A9" w:rsidRDefault="0002409A"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Tápanyag visszapótlás gépeinek beállítása és üzemeltetése</w:t>
      </w:r>
      <w:r w:rsidR="00C53E01" w:rsidRPr="00C222A9">
        <w:rPr>
          <w:rFonts w:cs="Times New Roman"/>
          <w:b/>
          <w:i/>
        </w:rPr>
        <w:tab/>
      </w:r>
      <w:r w:rsidR="00070464" w:rsidRPr="00C222A9">
        <w:rPr>
          <w:rFonts w:cs="Times New Roman"/>
          <w:b/>
          <w:i/>
        </w:rPr>
        <w:t>12</w:t>
      </w:r>
      <w:r w:rsidR="00C53E01" w:rsidRPr="00C222A9">
        <w:rPr>
          <w:rFonts w:cs="Times New Roman"/>
          <w:b/>
          <w:i/>
        </w:rPr>
        <w:t xml:space="preserve"> óra/</w:t>
      </w:r>
      <w:r w:rsidR="00070464" w:rsidRPr="00C222A9">
        <w:rPr>
          <w:rFonts w:cs="Times New Roman"/>
          <w:b/>
          <w:i/>
        </w:rPr>
        <w:t>12</w:t>
      </w:r>
      <w:r w:rsidR="00C53E01" w:rsidRPr="00C222A9">
        <w:rPr>
          <w:rFonts w:cs="Times New Roman"/>
          <w:b/>
          <w:i/>
        </w:rPr>
        <w:t xml:space="preserve"> óra</w:t>
      </w:r>
    </w:p>
    <w:p w14:paraId="62E35FAD" w14:textId="77777777" w:rsidR="0002409A" w:rsidRPr="00C222A9" w:rsidRDefault="0002409A" w:rsidP="0002409A">
      <w:pPr>
        <w:spacing w:after="0"/>
        <w:ind w:left="851"/>
        <w:rPr>
          <w:rFonts w:cs="Times New Roman"/>
        </w:rPr>
      </w:pPr>
      <w:r w:rsidRPr="00C222A9">
        <w:rPr>
          <w:rFonts w:cs="Times New Roman"/>
        </w:rPr>
        <w:t>Trágyalé és hígtrágya kijuttató gépek erőgépekhez való kapcsolatának bemutatása, gyakorlása. A gépcsoport beállítása, ellenőrzése és a munkafeladat végrehajtásának bemutatása és üzemeltetés gyakorlása.</w:t>
      </w:r>
    </w:p>
    <w:p w14:paraId="47DA4CD5" w14:textId="77777777" w:rsidR="0002409A" w:rsidRPr="00C222A9" w:rsidRDefault="0002409A" w:rsidP="0002409A">
      <w:pPr>
        <w:spacing w:after="0"/>
        <w:ind w:left="851"/>
        <w:rPr>
          <w:rFonts w:cs="Times New Roman"/>
        </w:rPr>
      </w:pPr>
      <w:r w:rsidRPr="00C222A9">
        <w:rPr>
          <w:rFonts w:cs="Times New Roman"/>
        </w:rPr>
        <w:t>Az istállótrágya szórás gépek összekapcsolásának bemutatása, az összekapcsolások gyakorlása. A gépkapcsolat beállítása, ellenőrzése a gépcsoport üzemeltetésének gyakorlása.</w:t>
      </w:r>
    </w:p>
    <w:p w14:paraId="1CC2712E" w14:textId="77777777" w:rsidR="0002409A" w:rsidRPr="00C222A9" w:rsidRDefault="0002409A" w:rsidP="0002409A">
      <w:pPr>
        <w:spacing w:after="0"/>
        <w:ind w:left="851"/>
        <w:rPr>
          <w:rFonts w:cs="Times New Roman"/>
        </w:rPr>
      </w:pPr>
      <w:r w:rsidRPr="00C222A9">
        <w:rPr>
          <w:rFonts w:cs="Times New Roman"/>
        </w:rPr>
        <w:t xml:space="preserve">A mechanikus és pneumatikus rendszerű műtrágyaszórás gépeinek erőgéphez való kapcsolatának bemutatása, a végrehajtás gyakorlása. A gépcsoport üzemeltetésre való előkészítése és a munkafolyamatok gyakorlása. </w:t>
      </w:r>
    </w:p>
    <w:p w14:paraId="6A7CB778" w14:textId="77777777" w:rsidR="0002409A" w:rsidRPr="00C222A9" w:rsidRDefault="0002409A" w:rsidP="0002409A">
      <w:pPr>
        <w:spacing w:after="0"/>
        <w:ind w:left="851"/>
        <w:rPr>
          <w:rFonts w:cs="Times New Roman"/>
        </w:rPr>
      </w:pPr>
      <w:r w:rsidRPr="00C222A9">
        <w:rPr>
          <w:rFonts w:cs="Times New Roman"/>
        </w:rPr>
        <w:t>A gépcsoport üzemeltetését és a folyamatos beállítást segítő automatikus rendszerek beállításának és üzemeltetésének gyakorlása.</w:t>
      </w:r>
    </w:p>
    <w:p w14:paraId="4D97548E" w14:textId="77777777" w:rsidR="0002409A" w:rsidRPr="00C222A9" w:rsidRDefault="0002409A" w:rsidP="0002409A">
      <w:pPr>
        <w:spacing w:after="0"/>
        <w:ind w:left="851"/>
        <w:rPr>
          <w:rFonts w:cs="Times New Roman"/>
        </w:rPr>
      </w:pPr>
      <w:r w:rsidRPr="00C222A9">
        <w:rPr>
          <w:rFonts w:cs="Times New Roman"/>
        </w:rPr>
        <w:t xml:space="preserve">A folyékony műtrágyák kijuttatása során alkalmazott gépek üzemeltetésének bemutatása. </w:t>
      </w:r>
    </w:p>
    <w:p w14:paraId="41939CE2" w14:textId="77777777" w:rsidR="00C53E01" w:rsidRPr="00C222A9" w:rsidRDefault="0002409A" w:rsidP="0002409A">
      <w:pPr>
        <w:spacing w:after="0"/>
        <w:ind w:left="851"/>
        <w:rPr>
          <w:rFonts w:cs="Times New Roman"/>
        </w:rPr>
      </w:pPr>
      <w:r w:rsidRPr="00C222A9">
        <w:rPr>
          <w:rFonts w:cs="Times New Roman"/>
        </w:rPr>
        <w:t>Munka-, tűz- és környezetvédelmi előírások a tápanyag visszapótlás gépeinek üzemeltetésekor.</w:t>
      </w:r>
    </w:p>
    <w:p w14:paraId="56F66703" w14:textId="77777777" w:rsidR="00C53E01" w:rsidRPr="00C222A9" w:rsidRDefault="00C53E01" w:rsidP="00C53E01">
      <w:pPr>
        <w:tabs>
          <w:tab w:val="left" w:pos="1418"/>
          <w:tab w:val="right" w:pos="9072"/>
        </w:tabs>
        <w:spacing w:after="0"/>
        <w:ind w:left="851"/>
        <w:rPr>
          <w:rFonts w:cs="Times New Roman"/>
        </w:rPr>
      </w:pPr>
    </w:p>
    <w:p w14:paraId="45DAC0EC" w14:textId="77777777" w:rsidR="00C53E01" w:rsidRPr="00C222A9" w:rsidRDefault="0002409A"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Talajművelés gépeinek beállítása és üzemeltetése</w:t>
      </w:r>
      <w:r w:rsidR="00C53E01" w:rsidRPr="00C222A9">
        <w:rPr>
          <w:rFonts w:cs="Times New Roman"/>
          <w:b/>
          <w:i/>
        </w:rPr>
        <w:tab/>
      </w:r>
      <w:r w:rsidR="00070464" w:rsidRPr="00C222A9">
        <w:rPr>
          <w:rFonts w:cs="Times New Roman"/>
          <w:b/>
          <w:i/>
        </w:rPr>
        <w:t>16</w:t>
      </w:r>
      <w:r w:rsidR="00C53E01" w:rsidRPr="00C222A9">
        <w:rPr>
          <w:rFonts w:cs="Times New Roman"/>
          <w:b/>
          <w:i/>
        </w:rPr>
        <w:t xml:space="preserve"> óra/</w:t>
      </w:r>
      <w:r w:rsidR="00070464" w:rsidRPr="00C222A9">
        <w:rPr>
          <w:rFonts w:cs="Times New Roman"/>
          <w:b/>
          <w:i/>
        </w:rPr>
        <w:t>16</w:t>
      </w:r>
      <w:r w:rsidR="00C53E01" w:rsidRPr="00C222A9">
        <w:rPr>
          <w:rFonts w:cs="Times New Roman"/>
          <w:b/>
          <w:i/>
        </w:rPr>
        <w:t xml:space="preserve"> óra</w:t>
      </w:r>
    </w:p>
    <w:p w14:paraId="7427E79C" w14:textId="77777777" w:rsidR="0002409A" w:rsidRPr="00C222A9" w:rsidRDefault="0002409A" w:rsidP="0002409A">
      <w:pPr>
        <w:spacing w:after="0"/>
        <w:ind w:left="851"/>
        <w:rPr>
          <w:rFonts w:cs="Times New Roman"/>
        </w:rPr>
      </w:pPr>
      <w:r w:rsidRPr="00C222A9">
        <w:rPr>
          <w:rFonts w:cs="Times New Roman"/>
        </w:rPr>
        <w:t xml:space="preserve">Vontatott, függesztett és félig-függesztett ekék erőgéppel való kapcsolatának bemutatása, a végrehajtás gyakorlása. A gépkapcsolat beállításának és üzemeltetésének gyakorlása. </w:t>
      </w:r>
    </w:p>
    <w:p w14:paraId="39ED4F9F" w14:textId="77777777" w:rsidR="0002409A" w:rsidRPr="00C222A9" w:rsidRDefault="0002409A" w:rsidP="0002409A">
      <w:pPr>
        <w:spacing w:after="0"/>
        <w:ind w:left="851"/>
        <w:rPr>
          <w:rFonts w:cs="Times New Roman"/>
        </w:rPr>
      </w:pPr>
      <w:r w:rsidRPr="00C222A9">
        <w:rPr>
          <w:rFonts w:cs="Times New Roman"/>
        </w:rPr>
        <w:t>A tárcsás talajművelő eszközök és ásóboronák erőgéphez történő kapcsolásának, beállításának és üzemeltetésének bemutatása és gyakorlása.</w:t>
      </w:r>
    </w:p>
    <w:p w14:paraId="60145BA7" w14:textId="77777777" w:rsidR="0002409A" w:rsidRPr="00C222A9" w:rsidRDefault="0002409A" w:rsidP="0002409A">
      <w:pPr>
        <w:spacing w:after="0"/>
        <w:ind w:left="851"/>
        <w:rPr>
          <w:rFonts w:cs="Times New Roman"/>
        </w:rPr>
      </w:pPr>
      <w:r w:rsidRPr="00C222A9">
        <w:rPr>
          <w:rFonts w:cs="Times New Roman"/>
        </w:rPr>
        <w:t xml:space="preserve">Vontatott, függesztett és félig-függesztett talajlazítók erőgéphez történő kapcsolásának bemutatása és a végrehajtás gyakorlása. A gépcsoport üzemeltetéshez történő előkészítésének gyakorlása és az üzemeltetés végrehajtása. </w:t>
      </w:r>
    </w:p>
    <w:p w14:paraId="080D0E28" w14:textId="77777777" w:rsidR="0002409A" w:rsidRPr="00C222A9" w:rsidRDefault="0002409A" w:rsidP="0002409A">
      <w:pPr>
        <w:spacing w:after="0"/>
        <w:ind w:left="851"/>
        <w:rPr>
          <w:rFonts w:cs="Times New Roman"/>
        </w:rPr>
      </w:pPr>
      <w:r w:rsidRPr="00C222A9">
        <w:rPr>
          <w:rFonts w:cs="Times New Roman"/>
        </w:rPr>
        <w:t>A sorközművelő kultivátorok beállítása, ellenőrzése és az üzemeltetés gyakorlása.</w:t>
      </w:r>
    </w:p>
    <w:p w14:paraId="77E4CB00" w14:textId="77777777" w:rsidR="0002409A" w:rsidRPr="00C222A9" w:rsidRDefault="0002409A" w:rsidP="0002409A">
      <w:pPr>
        <w:spacing w:after="0"/>
        <w:ind w:left="851"/>
        <w:rPr>
          <w:rFonts w:cs="Times New Roman"/>
        </w:rPr>
      </w:pPr>
      <w:r w:rsidRPr="00C222A9">
        <w:rPr>
          <w:rFonts w:cs="Times New Roman"/>
        </w:rPr>
        <w:t>A fogas boronák, hengerek és simítók erőgéphez történő kapcsolásának, beállításának és üzemeltetésének bemutatása és gyakorlása.</w:t>
      </w:r>
    </w:p>
    <w:p w14:paraId="1F4CC13A" w14:textId="77777777" w:rsidR="0002409A" w:rsidRPr="00C222A9" w:rsidRDefault="0002409A" w:rsidP="0002409A">
      <w:pPr>
        <w:spacing w:after="0"/>
        <w:ind w:left="851"/>
        <w:rPr>
          <w:rFonts w:cs="Times New Roman"/>
        </w:rPr>
      </w:pPr>
      <w:r w:rsidRPr="00C222A9">
        <w:rPr>
          <w:rFonts w:cs="Times New Roman"/>
        </w:rPr>
        <w:t>A talajmarók erőgépekhez való kapcsolási módjainak, beállításának és üzemeltetésének bemutatása a végrehajtás gyakorlása.</w:t>
      </w:r>
    </w:p>
    <w:p w14:paraId="5E9D9C38" w14:textId="77777777" w:rsidR="0002409A" w:rsidRPr="00C222A9" w:rsidRDefault="0002409A" w:rsidP="0002409A">
      <w:pPr>
        <w:spacing w:after="0"/>
        <w:ind w:left="851"/>
        <w:rPr>
          <w:rFonts w:cs="Times New Roman"/>
        </w:rPr>
      </w:pPr>
      <w:r w:rsidRPr="00C222A9">
        <w:rPr>
          <w:rFonts w:cs="Times New Roman"/>
        </w:rPr>
        <w:t>A különböző kialakítású kombinált talajművelő gépek előkészítése üzemeltetésre. A gépcsoportok üzemeltetésének gyakorlása.</w:t>
      </w:r>
    </w:p>
    <w:p w14:paraId="5F7EFB7D" w14:textId="77777777" w:rsidR="0002409A" w:rsidRPr="00C222A9" w:rsidRDefault="0002409A" w:rsidP="0002409A">
      <w:pPr>
        <w:spacing w:after="0"/>
        <w:ind w:left="851"/>
        <w:rPr>
          <w:rFonts w:cs="Times New Roman"/>
        </w:rPr>
      </w:pPr>
      <w:r w:rsidRPr="00C222A9">
        <w:rPr>
          <w:rFonts w:cs="Times New Roman"/>
        </w:rPr>
        <w:t>A talajművelő gépcsoport üzemeltetése során alkalmazott automatikus rendszerek üzemeltetésének gyakorlása.</w:t>
      </w:r>
    </w:p>
    <w:p w14:paraId="2582E0E0" w14:textId="77777777" w:rsidR="00C53E01" w:rsidRPr="00C222A9" w:rsidRDefault="0002409A" w:rsidP="0002409A">
      <w:pPr>
        <w:spacing w:after="0"/>
        <w:ind w:left="851"/>
        <w:rPr>
          <w:rFonts w:cs="Times New Roman"/>
        </w:rPr>
      </w:pPr>
      <w:r w:rsidRPr="00C222A9">
        <w:rPr>
          <w:rFonts w:cs="Times New Roman"/>
        </w:rPr>
        <w:t>A talajművelés gépeinek üzemeltetésére vonatkozó munka-, tűz- és környezetvédelmi előírások.</w:t>
      </w:r>
    </w:p>
    <w:p w14:paraId="28F9AB85" w14:textId="77777777" w:rsidR="00C53E01" w:rsidRPr="00C222A9" w:rsidRDefault="00C53E01" w:rsidP="00C53E01">
      <w:pPr>
        <w:tabs>
          <w:tab w:val="left" w:pos="1418"/>
          <w:tab w:val="right" w:pos="9072"/>
        </w:tabs>
        <w:spacing w:after="0"/>
        <w:ind w:left="851"/>
        <w:rPr>
          <w:rFonts w:cs="Times New Roman"/>
        </w:rPr>
      </w:pPr>
    </w:p>
    <w:p w14:paraId="0D35E55C" w14:textId="77777777" w:rsidR="00C53E01" w:rsidRPr="00C222A9" w:rsidRDefault="0002409A"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Vetés, ültetés, palántázás gépeinek beállítása és üzemeltetése</w:t>
      </w:r>
      <w:r w:rsidR="00C53E01" w:rsidRPr="00C222A9">
        <w:rPr>
          <w:rFonts w:cs="Times New Roman"/>
          <w:b/>
          <w:i/>
        </w:rPr>
        <w:tab/>
      </w:r>
      <w:r w:rsidR="00070464" w:rsidRPr="00C222A9">
        <w:rPr>
          <w:rFonts w:cs="Times New Roman"/>
          <w:b/>
          <w:i/>
        </w:rPr>
        <w:t>16</w:t>
      </w:r>
      <w:r w:rsidR="00C53E01" w:rsidRPr="00C222A9">
        <w:rPr>
          <w:rFonts w:cs="Times New Roman"/>
          <w:b/>
          <w:i/>
        </w:rPr>
        <w:t xml:space="preserve"> óra/</w:t>
      </w:r>
      <w:r w:rsidR="00070464" w:rsidRPr="00C222A9">
        <w:rPr>
          <w:rFonts w:cs="Times New Roman"/>
          <w:b/>
          <w:i/>
        </w:rPr>
        <w:t>16</w:t>
      </w:r>
      <w:r w:rsidR="00C53E01" w:rsidRPr="00C222A9">
        <w:rPr>
          <w:rFonts w:cs="Times New Roman"/>
          <w:b/>
          <w:i/>
        </w:rPr>
        <w:t xml:space="preserve"> óra</w:t>
      </w:r>
    </w:p>
    <w:p w14:paraId="67ACBE4E" w14:textId="77777777" w:rsidR="0002409A" w:rsidRPr="00C222A9" w:rsidRDefault="0002409A" w:rsidP="0002409A">
      <w:pPr>
        <w:spacing w:after="0"/>
        <w:ind w:left="851"/>
        <w:rPr>
          <w:rFonts w:cs="Times New Roman"/>
        </w:rPr>
      </w:pPr>
      <w:r w:rsidRPr="00C222A9">
        <w:rPr>
          <w:rFonts w:cs="Times New Roman"/>
        </w:rPr>
        <w:t>Gabona- aprómag- és szemenkénti vetőgépek beállításának, ellenőrzésének, üzemeltetésének bemutatása, gyakorlása. A vetésellenőrző és vetést segítő rendszerek üzemeltetésének bemutatása.</w:t>
      </w:r>
    </w:p>
    <w:p w14:paraId="690DA5E7" w14:textId="77777777" w:rsidR="0002409A" w:rsidRPr="00C222A9" w:rsidRDefault="0002409A" w:rsidP="0002409A">
      <w:pPr>
        <w:spacing w:after="0"/>
        <w:ind w:left="851"/>
        <w:rPr>
          <w:rFonts w:cs="Times New Roman"/>
        </w:rPr>
      </w:pPr>
      <w:r w:rsidRPr="00C222A9">
        <w:rPr>
          <w:rFonts w:cs="Times New Roman"/>
        </w:rPr>
        <w:t xml:space="preserve">Vető-, ültető- és </w:t>
      </w:r>
      <w:proofErr w:type="spellStart"/>
      <w:r w:rsidRPr="00C222A9">
        <w:rPr>
          <w:rFonts w:cs="Times New Roman"/>
        </w:rPr>
        <w:t>palántázógépek</w:t>
      </w:r>
      <w:proofErr w:type="spellEnd"/>
      <w:r w:rsidRPr="00C222A9">
        <w:rPr>
          <w:rFonts w:cs="Times New Roman"/>
        </w:rPr>
        <w:t xml:space="preserve"> előkészítése üzemeltetésre, ellenőrzés beállítás bemutatása. </w:t>
      </w:r>
    </w:p>
    <w:p w14:paraId="4BA27A84" w14:textId="7D9C54AA" w:rsidR="0002409A" w:rsidRPr="00C222A9" w:rsidRDefault="0002409A" w:rsidP="0002409A">
      <w:pPr>
        <w:spacing w:after="0"/>
        <w:ind w:left="851"/>
        <w:rPr>
          <w:rFonts w:cs="Times New Roman"/>
        </w:rPr>
      </w:pPr>
      <w:r w:rsidRPr="00C222A9">
        <w:rPr>
          <w:rFonts w:cs="Times New Roman"/>
        </w:rPr>
        <w:lastRenderedPageBreak/>
        <w:t>A vetés-, ültetés és palántázás gépcsoportjainak üz</w:t>
      </w:r>
      <w:r w:rsidR="00AE2C16" w:rsidRPr="00C222A9">
        <w:rPr>
          <w:rFonts w:cs="Times New Roman"/>
        </w:rPr>
        <w:t xml:space="preserve">emeltetése során alkalmazott sorvezető </w:t>
      </w:r>
      <w:r w:rsidRPr="00C222A9">
        <w:rPr>
          <w:rFonts w:cs="Times New Roman"/>
        </w:rPr>
        <w:t>rendszerek üzemeltetése.</w:t>
      </w:r>
    </w:p>
    <w:p w14:paraId="3342ED80" w14:textId="77777777" w:rsidR="00C53E01" w:rsidRPr="00C222A9" w:rsidRDefault="0002409A" w:rsidP="0002409A">
      <w:pPr>
        <w:spacing w:after="0"/>
        <w:ind w:left="851"/>
        <w:rPr>
          <w:rFonts w:cs="Times New Roman"/>
        </w:rPr>
      </w:pPr>
      <w:r w:rsidRPr="00C222A9">
        <w:rPr>
          <w:rFonts w:cs="Times New Roman"/>
        </w:rPr>
        <w:t>A vetés-, ültetés és palántázás gépeinek üzemeltetésére vonatkozó munka-, tűz- és környezetvédelmi előírások</w:t>
      </w:r>
    </w:p>
    <w:p w14:paraId="299E0F48" w14:textId="77777777" w:rsidR="00C53E01" w:rsidRPr="00C222A9" w:rsidRDefault="00C53E01" w:rsidP="00C53E01">
      <w:pPr>
        <w:tabs>
          <w:tab w:val="left" w:pos="1418"/>
          <w:tab w:val="right" w:pos="9072"/>
        </w:tabs>
        <w:spacing w:after="0"/>
        <w:ind w:left="851"/>
        <w:rPr>
          <w:rFonts w:cs="Times New Roman"/>
        </w:rPr>
      </w:pPr>
    </w:p>
    <w:p w14:paraId="2FBD1772" w14:textId="77777777" w:rsidR="00C53E01" w:rsidRPr="00C222A9" w:rsidRDefault="0002409A"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Növényápolás gépeinek beállítása és üzemeltetése</w:t>
      </w:r>
      <w:r w:rsidR="00C53E01" w:rsidRPr="00C222A9">
        <w:rPr>
          <w:rFonts w:cs="Times New Roman"/>
          <w:b/>
          <w:i/>
        </w:rPr>
        <w:tab/>
      </w:r>
      <w:r w:rsidR="00070464" w:rsidRPr="00C222A9">
        <w:rPr>
          <w:rFonts w:cs="Times New Roman"/>
          <w:b/>
          <w:i/>
        </w:rPr>
        <w:t>8</w:t>
      </w:r>
      <w:r w:rsidR="00C53E01" w:rsidRPr="00C222A9">
        <w:rPr>
          <w:rFonts w:cs="Times New Roman"/>
          <w:b/>
          <w:i/>
        </w:rPr>
        <w:t xml:space="preserve"> óra/</w:t>
      </w:r>
      <w:r w:rsidR="00070464" w:rsidRPr="00C222A9">
        <w:rPr>
          <w:rFonts w:cs="Times New Roman"/>
          <w:b/>
          <w:i/>
        </w:rPr>
        <w:t>8</w:t>
      </w:r>
      <w:r w:rsidR="00C53E01" w:rsidRPr="00C222A9">
        <w:rPr>
          <w:rFonts w:cs="Times New Roman"/>
          <w:b/>
          <w:i/>
        </w:rPr>
        <w:t xml:space="preserve"> óra</w:t>
      </w:r>
    </w:p>
    <w:p w14:paraId="04394589" w14:textId="77777777" w:rsidR="0002409A" w:rsidRPr="00C222A9" w:rsidRDefault="0002409A" w:rsidP="0002409A">
      <w:pPr>
        <w:spacing w:after="0"/>
        <w:ind w:left="851"/>
        <w:rPr>
          <w:rFonts w:cs="Times New Roman"/>
        </w:rPr>
      </w:pPr>
      <w:r w:rsidRPr="00C222A9">
        <w:rPr>
          <w:rFonts w:cs="Times New Roman"/>
        </w:rPr>
        <w:t xml:space="preserve">A permetezőgépek erőgéphez történő kapcsolatának bemutatása, a beállítás, ellenőrzés és az üzemeltetés gyakorlása. A növényvédő gépeken alkalmazott automatikus rendszerek beállítása és üzemeltetése. </w:t>
      </w:r>
    </w:p>
    <w:p w14:paraId="242D596F" w14:textId="77777777" w:rsidR="0002409A" w:rsidRPr="00C222A9" w:rsidRDefault="0002409A" w:rsidP="0002409A">
      <w:pPr>
        <w:spacing w:after="0"/>
        <w:ind w:left="851"/>
        <w:rPr>
          <w:rFonts w:cs="Times New Roman"/>
        </w:rPr>
      </w:pPr>
      <w:r w:rsidRPr="00C222A9">
        <w:rPr>
          <w:rFonts w:cs="Times New Roman"/>
        </w:rPr>
        <w:t>Csávázó gépek beállításának és üzemeltetésének bemutatása.</w:t>
      </w:r>
    </w:p>
    <w:p w14:paraId="7ACCC7CB" w14:textId="77777777" w:rsidR="0002409A" w:rsidRPr="00C222A9" w:rsidRDefault="0002409A" w:rsidP="0002409A">
      <w:pPr>
        <w:spacing w:after="0"/>
        <w:ind w:left="851"/>
        <w:rPr>
          <w:rFonts w:cs="Times New Roman"/>
        </w:rPr>
      </w:pPr>
      <w:r w:rsidRPr="00C222A9">
        <w:rPr>
          <w:rFonts w:cs="Times New Roman"/>
        </w:rPr>
        <w:t xml:space="preserve">Sorközművelő kultivátorok erőgépekkel történő összekapcsolása, a gépkapcsolat beállítása üzemeltetés gyakorlása. A kultivátorra szerelt kiegészítő berendezések beállítása a gépcsoport üzemeltetése. </w:t>
      </w:r>
    </w:p>
    <w:p w14:paraId="1D19BA19" w14:textId="77777777" w:rsidR="0002409A" w:rsidRPr="00C222A9" w:rsidRDefault="0002409A" w:rsidP="0002409A">
      <w:pPr>
        <w:spacing w:after="0"/>
        <w:ind w:left="851"/>
        <w:rPr>
          <w:rFonts w:cs="Times New Roman"/>
        </w:rPr>
      </w:pPr>
      <w:r w:rsidRPr="00C222A9">
        <w:rPr>
          <w:rFonts w:cs="Times New Roman"/>
        </w:rPr>
        <w:t>Az öntözőberendezések telepítésének és üzemeltetésének bemutatása.</w:t>
      </w:r>
    </w:p>
    <w:p w14:paraId="7F051497" w14:textId="77777777" w:rsidR="00C53E01" w:rsidRPr="00C222A9" w:rsidRDefault="0002409A" w:rsidP="0002409A">
      <w:pPr>
        <w:spacing w:after="0"/>
        <w:ind w:left="851"/>
        <w:rPr>
          <w:rFonts w:cs="Times New Roman"/>
        </w:rPr>
      </w:pPr>
      <w:r w:rsidRPr="00C222A9">
        <w:rPr>
          <w:rFonts w:cs="Times New Roman"/>
        </w:rPr>
        <w:t>A növényápolás gépeinek üzemeltetésére vonatkozó munka-, tűz- és környezetvédelmi előírások.</w:t>
      </w:r>
    </w:p>
    <w:p w14:paraId="00F3D7F3" w14:textId="77777777" w:rsidR="00C53E01" w:rsidRPr="00C222A9" w:rsidRDefault="00C53E01" w:rsidP="00C53E01">
      <w:pPr>
        <w:tabs>
          <w:tab w:val="left" w:pos="1418"/>
          <w:tab w:val="right" w:pos="9072"/>
        </w:tabs>
        <w:spacing w:after="0"/>
        <w:ind w:left="851"/>
        <w:rPr>
          <w:rFonts w:cs="Times New Roman"/>
        </w:rPr>
      </w:pPr>
    </w:p>
    <w:p w14:paraId="25B038C1" w14:textId="77777777" w:rsidR="00C53E01" w:rsidRPr="00C222A9" w:rsidRDefault="0002409A"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 xml:space="preserve">Szálastakarmányok betakarítása, gépeinek beállítása és üzemeltetése      </w:t>
      </w:r>
      <w:r w:rsidR="00C53E01" w:rsidRPr="00C222A9">
        <w:rPr>
          <w:rFonts w:cs="Times New Roman"/>
          <w:b/>
          <w:i/>
        </w:rPr>
        <w:tab/>
      </w:r>
      <w:r w:rsidR="00070464" w:rsidRPr="00C222A9">
        <w:rPr>
          <w:rFonts w:cs="Times New Roman"/>
          <w:b/>
          <w:i/>
        </w:rPr>
        <w:t>14</w:t>
      </w:r>
      <w:r w:rsidR="00C53E01" w:rsidRPr="00C222A9">
        <w:rPr>
          <w:rFonts w:cs="Times New Roman"/>
          <w:b/>
          <w:i/>
        </w:rPr>
        <w:t xml:space="preserve"> óra/</w:t>
      </w:r>
      <w:r w:rsidR="00070464" w:rsidRPr="00C222A9">
        <w:rPr>
          <w:rFonts w:cs="Times New Roman"/>
          <w:b/>
          <w:i/>
        </w:rPr>
        <w:t>14</w:t>
      </w:r>
      <w:r w:rsidR="00C53E01" w:rsidRPr="00C222A9">
        <w:rPr>
          <w:rFonts w:cs="Times New Roman"/>
          <w:b/>
          <w:i/>
        </w:rPr>
        <w:t xml:space="preserve"> óra</w:t>
      </w:r>
    </w:p>
    <w:p w14:paraId="747E15C9" w14:textId="77777777" w:rsidR="0002409A" w:rsidRPr="00C222A9" w:rsidRDefault="0002409A" w:rsidP="0002409A">
      <w:pPr>
        <w:spacing w:after="0"/>
        <w:ind w:left="851"/>
        <w:rPr>
          <w:rFonts w:cs="Times New Roman"/>
        </w:rPr>
      </w:pPr>
      <w:r w:rsidRPr="00C222A9">
        <w:rPr>
          <w:rFonts w:cs="Times New Roman"/>
        </w:rPr>
        <w:t>A különböző kivitelű kaszák pl. alternáló mozgást végző és forgókéses kaszák erőgépekkel való összekapcsolásának bemutatása, gyakorlása. A gépcsoportok beállítása, ellenőrzése és üzemeltetése. Önjáró kaszálógépek beállításának és üzemeltetésének bemutatása.</w:t>
      </w:r>
    </w:p>
    <w:p w14:paraId="2416A4EA" w14:textId="77777777" w:rsidR="0002409A" w:rsidRPr="00C222A9" w:rsidRDefault="0002409A" w:rsidP="0002409A">
      <w:pPr>
        <w:spacing w:after="0"/>
        <w:ind w:left="851"/>
        <w:rPr>
          <w:rFonts w:cs="Times New Roman"/>
        </w:rPr>
      </w:pPr>
      <w:r w:rsidRPr="00C222A9">
        <w:rPr>
          <w:rFonts w:cs="Times New Roman"/>
        </w:rPr>
        <w:t>A rendkezelő gépek összekapcsolása az erőgéppel. A gépcsoportok beállítása különböző műveletekhez (rendsodrás, rendterítés, rendforgatás), a gépek üzemeltetésének gyakorlása.</w:t>
      </w:r>
    </w:p>
    <w:p w14:paraId="13C15BA2" w14:textId="77777777" w:rsidR="0002409A" w:rsidRPr="00C222A9" w:rsidRDefault="0002409A" w:rsidP="0002409A">
      <w:pPr>
        <w:spacing w:after="0"/>
        <w:ind w:left="851"/>
        <w:rPr>
          <w:rFonts w:cs="Times New Roman"/>
        </w:rPr>
      </w:pPr>
      <w:r w:rsidRPr="00C222A9">
        <w:rPr>
          <w:rFonts w:cs="Times New Roman"/>
        </w:rPr>
        <w:t>Rendfelszedő pótkocsik üzemeltetéséhez szükséges erőgépek összekapcsolása, a gépcsoport beállítása és üzemeltetésének gyakorlása.</w:t>
      </w:r>
    </w:p>
    <w:p w14:paraId="7BE51949" w14:textId="77777777" w:rsidR="0002409A" w:rsidRPr="00C222A9" w:rsidRDefault="0002409A" w:rsidP="0002409A">
      <w:pPr>
        <w:spacing w:after="0"/>
        <w:ind w:left="851"/>
        <w:rPr>
          <w:rFonts w:cs="Times New Roman"/>
        </w:rPr>
      </w:pPr>
      <w:r w:rsidRPr="00C222A9">
        <w:rPr>
          <w:rFonts w:cs="Times New Roman"/>
        </w:rPr>
        <w:t>Kis és nagybála készítő gépekhez kapcsolható erőgépek kapcsolatainak létrehozása. Az erőgépekhez kapcsolt henger és hasábbálázó gépek beállításának és üzemeltetésének gyakorlása. A különleges bálázási technológiák végrehajtásához szükséges adapterek felszerelésének, beállításának és a technológiának megfelelő üzemeltetésének bemutatása.</w:t>
      </w:r>
    </w:p>
    <w:p w14:paraId="1F07F1A5" w14:textId="77777777" w:rsidR="0002409A" w:rsidRPr="00C222A9" w:rsidRDefault="0002409A" w:rsidP="0002409A">
      <w:pPr>
        <w:spacing w:after="0"/>
        <w:ind w:left="851"/>
        <w:rPr>
          <w:rFonts w:cs="Times New Roman"/>
        </w:rPr>
      </w:pPr>
      <w:r w:rsidRPr="00C222A9">
        <w:rPr>
          <w:rFonts w:cs="Times New Roman"/>
        </w:rPr>
        <w:t xml:space="preserve">A vontatott járva szecskázó gépekhez szükséges erőgépek kiválasztása, a gépkapcsolat létrehozása, beállításának és üzemeltetésének gyakorlása. Az önjáró </w:t>
      </w:r>
      <w:proofErr w:type="spellStart"/>
      <w:r w:rsidRPr="00C222A9">
        <w:rPr>
          <w:rFonts w:cs="Times New Roman"/>
        </w:rPr>
        <w:t>szecskázógépek</w:t>
      </w:r>
      <w:proofErr w:type="spellEnd"/>
      <w:r w:rsidRPr="00C222A9">
        <w:rPr>
          <w:rFonts w:cs="Times New Roman"/>
        </w:rPr>
        <w:t xml:space="preserve"> beállításának bemutatása a különböző technológiájú betakarítási módokhoz. </w:t>
      </w:r>
    </w:p>
    <w:p w14:paraId="0ECDFE9E" w14:textId="77777777" w:rsidR="0002409A" w:rsidRPr="00C222A9" w:rsidRDefault="0002409A" w:rsidP="0002409A">
      <w:pPr>
        <w:spacing w:after="0"/>
        <w:ind w:left="851"/>
        <w:rPr>
          <w:rFonts w:cs="Times New Roman"/>
        </w:rPr>
      </w:pPr>
      <w:r w:rsidRPr="00C222A9">
        <w:rPr>
          <w:rFonts w:cs="Times New Roman"/>
        </w:rPr>
        <w:t>A szárzúzók üzemeltetéséhez szükséges erőgépkapcsolatok bemutatása, a gépcsoport beállításának, ellenőrzésének és üzemeltetésének gyakorlása.</w:t>
      </w:r>
    </w:p>
    <w:p w14:paraId="0FADA54E" w14:textId="77777777" w:rsidR="00C53E01" w:rsidRPr="00C222A9" w:rsidRDefault="0002409A" w:rsidP="0002409A">
      <w:pPr>
        <w:spacing w:after="0"/>
        <w:ind w:left="851"/>
        <w:rPr>
          <w:rFonts w:cs="Times New Roman"/>
        </w:rPr>
      </w:pPr>
      <w:r w:rsidRPr="00C222A9">
        <w:rPr>
          <w:rFonts w:cs="Times New Roman"/>
        </w:rPr>
        <w:t>A szálastakarmányok betakarításában résztvevő gépek üzemeltetésére vonatkozó munka-, tűz- és környezetvédelmi előírások.</w:t>
      </w:r>
    </w:p>
    <w:p w14:paraId="13AB53C4" w14:textId="77777777" w:rsidR="00C53E01" w:rsidRPr="00C222A9" w:rsidRDefault="00C53E01" w:rsidP="00C53E01">
      <w:pPr>
        <w:tabs>
          <w:tab w:val="left" w:pos="1418"/>
          <w:tab w:val="right" w:pos="9072"/>
        </w:tabs>
        <w:spacing w:after="0"/>
        <w:ind w:left="851"/>
        <w:rPr>
          <w:rFonts w:cs="Times New Roman"/>
        </w:rPr>
      </w:pPr>
    </w:p>
    <w:p w14:paraId="2EB9430C" w14:textId="77777777" w:rsidR="00C53E01" w:rsidRPr="00C222A9" w:rsidRDefault="0002409A"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Gabona betakarítás gépeinek beállítása és üzemeltetése</w:t>
      </w:r>
      <w:r w:rsidR="00C53E01" w:rsidRPr="00C222A9">
        <w:rPr>
          <w:rFonts w:cs="Times New Roman"/>
          <w:b/>
          <w:i/>
        </w:rPr>
        <w:tab/>
      </w:r>
      <w:r w:rsidR="00070464" w:rsidRPr="00C222A9">
        <w:rPr>
          <w:rFonts w:cs="Times New Roman"/>
          <w:b/>
          <w:i/>
        </w:rPr>
        <w:t>16</w:t>
      </w:r>
      <w:r w:rsidR="00C53E01" w:rsidRPr="00C222A9">
        <w:rPr>
          <w:rFonts w:cs="Times New Roman"/>
          <w:b/>
          <w:i/>
        </w:rPr>
        <w:t xml:space="preserve"> óra/</w:t>
      </w:r>
      <w:r w:rsidR="00070464" w:rsidRPr="00C222A9">
        <w:rPr>
          <w:rFonts w:cs="Times New Roman"/>
          <w:b/>
          <w:i/>
        </w:rPr>
        <w:t>16</w:t>
      </w:r>
      <w:r w:rsidR="00C53E01" w:rsidRPr="00C222A9">
        <w:rPr>
          <w:rFonts w:cs="Times New Roman"/>
          <w:b/>
          <w:i/>
        </w:rPr>
        <w:t xml:space="preserve"> óra</w:t>
      </w:r>
    </w:p>
    <w:p w14:paraId="144DE9B8" w14:textId="77777777" w:rsidR="0002409A" w:rsidRPr="00C222A9" w:rsidRDefault="0002409A" w:rsidP="0002409A">
      <w:pPr>
        <w:spacing w:after="0"/>
        <w:ind w:left="851"/>
        <w:rPr>
          <w:rFonts w:cs="Times New Roman"/>
        </w:rPr>
      </w:pPr>
      <w:r w:rsidRPr="00C222A9">
        <w:rPr>
          <w:rFonts w:cs="Times New Roman"/>
        </w:rPr>
        <w:t xml:space="preserve">Az arató-cséplőgépek aratószerkezetének, cséplőszerkezetének, tisztítószerkezetének és egyéb szerkezeti egységeinek beállításának bemutatása az adott termény betakarításához. A beállítások és az üzemeltetés gyakorlása. </w:t>
      </w:r>
    </w:p>
    <w:p w14:paraId="0C0C00D4" w14:textId="77777777" w:rsidR="0002409A" w:rsidRPr="00C222A9" w:rsidRDefault="0002409A" w:rsidP="0002409A">
      <w:pPr>
        <w:spacing w:after="0"/>
        <w:ind w:left="851"/>
        <w:rPr>
          <w:rFonts w:cs="Times New Roman"/>
        </w:rPr>
      </w:pPr>
      <w:r w:rsidRPr="00C222A9">
        <w:rPr>
          <w:rFonts w:cs="Times New Roman"/>
        </w:rPr>
        <w:t xml:space="preserve">Az arató-cséplőgépekre szerelhető adapterek kiválasztása, beállítása az adott növény betakarításához. Az arató-cséplőgépek üzemeltetése különböző betakarítási technológiáknak megfelelően. </w:t>
      </w:r>
    </w:p>
    <w:p w14:paraId="43887558" w14:textId="77777777" w:rsidR="0002409A" w:rsidRPr="00C222A9" w:rsidRDefault="0002409A" w:rsidP="0002409A">
      <w:pPr>
        <w:spacing w:after="0"/>
        <w:ind w:left="851"/>
        <w:rPr>
          <w:rFonts w:cs="Times New Roman"/>
        </w:rPr>
      </w:pPr>
      <w:r w:rsidRPr="00C222A9">
        <w:rPr>
          <w:rFonts w:cs="Times New Roman"/>
        </w:rPr>
        <w:t xml:space="preserve">A gépeken alkalmazott jelző és szabályozó berendezések és a fedélzeti számítógépek üzemeltetése. </w:t>
      </w:r>
    </w:p>
    <w:p w14:paraId="650A90E0" w14:textId="77777777" w:rsidR="0002409A" w:rsidRPr="00C222A9" w:rsidRDefault="0002409A" w:rsidP="0002409A">
      <w:pPr>
        <w:spacing w:after="0"/>
        <w:ind w:left="851"/>
        <w:rPr>
          <w:rFonts w:cs="Times New Roman"/>
        </w:rPr>
      </w:pPr>
      <w:r w:rsidRPr="00C222A9">
        <w:rPr>
          <w:rFonts w:cs="Times New Roman"/>
        </w:rPr>
        <w:lastRenderedPageBreak/>
        <w:t>A csöves kukorica betakarítására használt gépek beállításának bemutatása üzemeltetés gyakorlása.</w:t>
      </w:r>
    </w:p>
    <w:p w14:paraId="6164CE65" w14:textId="77777777" w:rsidR="00C53E01" w:rsidRPr="00C222A9" w:rsidRDefault="0002409A" w:rsidP="0002409A">
      <w:pPr>
        <w:spacing w:after="0"/>
        <w:ind w:left="851"/>
        <w:rPr>
          <w:rFonts w:cs="Times New Roman"/>
        </w:rPr>
      </w:pPr>
      <w:r w:rsidRPr="00C222A9">
        <w:rPr>
          <w:rFonts w:cs="Times New Roman"/>
        </w:rPr>
        <w:t>Az arató-cséplőgépek üzemeltetésére vonatkozó munka-, tűz- és környezetvédelmi előírások.</w:t>
      </w:r>
    </w:p>
    <w:p w14:paraId="734EDD8B" w14:textId="77777777" w:rsidR="00C53E01" w:rsidRPr="00C222A9" w:rsidRDefault="00C53E01" w:rsidP="00C53E01">
      <w:pPr>
        <w:tabs>
          <w:tab w:val="left" w:pos="1418"/>
          <w:tab w:val="right" w:pos="9072"/>
        </w:tabs>
        <w:spacing w:after="0"/>
        <w:ind w:left="851"/>
        <w:rPr>
          <w:rFonts w:cs="Times New Roman"/>
        </w:rPr>
      </w:pPr>
    </w:p>
    <w:p w14:paraId="33960A11" w14:textId="77777777" w:rsidR="00C53E01" w:rsidRPr="00C222A9" w:rsidRDefault="0002409A"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Szemes termények utókezelése, gépeinek beállítása és üzemeltetése</w:t>
      </w:r>
      <w:r w:rsidR="00374E42" w:rsidRPr="00C222A9">
        <w:rPr>
          <w:rFonts w:cs="Times New Roman"/>
          <w:b/>
          <w:i/>
        </w:rPr>
        <w:t xml:space="preserve">          </w:t>
      </w:r>
      <w:r w:rsidR="00C53E01" w:rsidRPr="00C222A9">
        <w:rPr>
          <w:rFonts w:cs="Times New Roman"/>
          <w:b/>
          <w:i/>
        </w:rPr>
        <w:tab/>
      </w:r>
      <w:r w:rsidR="00070464" w:rsidRPr="00C222A9">
        <w:rPr>
          <w:rFonts w:cs="Times New Roman"/>
          <w:b/>
          <w:i/>
        </w:rPr>
        <w:t>6</w:t>
      </w:r>
      <w:r w:rsidR="00C53E01" w:rsidRPr="00C222A9">
        <w:rPr>
          <w:rFonts w:cs="Times New Roman"/>
          <w:b/>
          <w:i/>
        </w:rPr>
        <w:t xml:space="preserve"> óra/</w:t>
      </w:r>
      <w:r w:rsidR="00070464" w:rsidRPr="00C222A9">
        <w:rPr>
          <w:rFonts w:cs="Times New Roman"/>
          <w:b/>
          <w:i/>
        </w:rPr>
        <w:t>6</w:t>
      </w:r>
      <w:r w:rsidR="00C53E01" w:rsidRPr="00C222A9">
        <w:rPr>
          <w:rFonts w:cs="Times New Roman"/>
          <w:b/>
          <w:i/>
        </w:rPr>
        <w:t xml:space="preserve"> óra</w:t>
      </w:r>
    </w:p>
    <w:p w14:paraId="1E0D0FA9" w14:textId="77777777" w:rsidR="00374E42" w:rsidRPr="00C222A9" w:rsidRDefault="00374E42" w:rsidP="00374E42">
      <w:pPr>
        <w:spacing w:after="0"/>
        <w:ind w:left="851"/>
        <w:rPr>
          <w:rFonts w:cs="Times New Roman"/>
        </w:rPr>
      </w:pPr>
      <w:r w:rsidRPr="00C222A9">
        <w:rPr>
          <w:rFonts w:cs="Times New Roman"/>
        </w:rPr>
        <w:t>Tisztítás-osztályozás méret, alak, lebegőképesség, gördülékenység, rugalmasság, felületi érdesség, sűrűség, összetett fizikai tulajdonság, szín, elektrosztatikai tulajdonság alapján működő gépek előkészítésének, beállításának bemutatása.</w:t>
      </w:r>
    </w:p>
    <w:p w14:paraId="761E85EE" w14:textId="77777777" w:rsidR="00374E42" w:rsidRPr="00C222A9" w:rsidRDefault="00374E42" w:rsidP="00374E42">
      <w:pPr>
        <w:spacing w:after="0"/>
        <w:ind w:left="851"/>
        <w:rPr>
          <w:rFonts w:cs="Times New Roman"/>
        </w:rPr>
      </w:pPr>
      <w:r w:rsidRPr="00C222A9">
        <w:rPr>
          <w:rFonts w:cs="Times New Roman"/>
        </w:rPr>
        <w:t>A szárítók előkészítésének beállításának bemutatása különböző növények szárításához.</w:t>
      </w:r>
    </w:p>
    <w:p w14:paraId="0C04FCDE" w14:textId="77777777" w:rsidR="00374E42" w:rsidRPr="00C222A9" w:rsidRDefault="00374E42" w:rsidP="00374E42">
      <w:pPr>
        <w:spacing w:after="0"/>
        <w:ind w:left="851"/>
        <w:rPr>
          <w:rFonts w:cs="Times New Roman"/>
        </w:rPr>
      </w:pPr>
      <w:r w:rsidRPr="00C222A9">
        <w:rPr>
          <w:rFonts w:cs="Times New Roman"/>
        </w:rPr>
        <w:t>A szárított termények tárolásakor használt gépek, berendezések üzemeltetése.</w:t>
      </w:r>
    </w:p>
    <w:p w14:paraId="36657870" w14:textId="77777777" w:rsidR="00C53E01" w:rsidRPr="00C222A9" w:rsidRDefault="00374E42" w:rsidP="00374E42">
      <w:pPr>
        <w:spacing w:after="0"/>
        <w:ind w:left="851"/>
        <w:rPr>
          <w:rFonts w:cs="Times New Roman"/>
        </w:rPr>
      </w:pPr>
      <w:r w:rsidRPr="00C222A9">
        <w:rPr>
          <w:rFonts w:cs="Times New Roman"/>
        </w:rPr>
        <w:t>A szemes termények utókezelésekor használt gépek, berendezések üzemeltetésére vonatkozó munka-, tűz- és környezetvédelmi előírások.</w:t>
      </w:r>
    </w:p>
    <w:p w14:paraId="6DCA2578" w14:textId="77777777" w:rsidR="00C53E01" w:rsidRPr="00C222A9" w:rsidRDefault="00C53E01" w:rsidP="00C53E01">
      <w:pPr>
        <w:tabs>
          <w:tab w:val="left" w:pos="1418"/>
          <w:tab w:val="right" w:pos="9072"/>
        </w:tabs>
        <w:spacing w:after="0"/>
        <w:ind w:left="851"/>
        <w:rPr>
          <w:rFonts w:cs="Times New Roman"/>
        </w:rPr>
      </w:pPr>
    </w:p>
    <w:p w14:paraId="7F0C630D" w14:textId="77777777" w:rsidR="00C53E01" w:rsidRPr="00C222A9" w:rsidRDefault="00374E42"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Ipari és egyéb növények betakarítása, gépeinek beállítása és üzemeltetése</w:t>
      </w:r>
      <w:r w:rsidR="00C53E01" w:rsidRPr="00C222A9">
        <w:rPr>
          <w:rFonts w:cs="Times New Roman"/>
          <w:b/>
          <w:i/>
        </w:rPr>
        <w:tab/>
        <w:t>…</w:t>
      </w:r>
      <w:r w:rsidR="00070464" w:rsidRPr="00C222A9">
        <w:rPr>
          <w:rFonts w:cs="Times New Roman"/>
          <w:b/>
          <w:i/>
        </w:rPr>
        <w:t>18</w:t>
      </w:r>
      <w:r w:rsidR="00C53E01" w:rsidRPr="00C222A9">
        <w:rPr>
          <w:rFonts w:cs="Times New Roman"/>
          <w:b/>
          <w:i/>
        </w:rPr>
        <w:t xml:space="preserve"> óra/</w:t>
      </w:r>
      <w:r w:rsidR="00070464" w:rsidRPr="00C222A9">
        <w:rPr>
          <w:rFonts w:cs="Times New Roman"/>
          <w:b/>
          <w:i/>
        </w:rPr>
        <w:t>18</w:t>
      </w:r>
      <w:r w:rsidR="00C53E01" w:rsidRPr="00C222A9">
        <w:rPr>
          <w:rFonts w:cs="Times New Roman"/>
          <w:b/>
          <w:i/>
        </w:rPr>
        <w:t xml:space="preserve"> óra</w:t>
      </w:r>
    </w:p>
    <w:p w14:paraId="1940F0AC" w14:textId="77777777" w:rsidR="00374E42" w:rsidRPr="00C222A9" w:rsidRDefault="00374E42" w:rsidP="00374E42">
      <w:pPr>
        <w:spacing w:after="0"/>
        <w:ind w:left="851"/>
        <w:rPr>
          <w:rFonts w:cs="Times New Roman"/>
        </w:rPr>
      </w:pPr>
      <w:r w:rsidRPr="00C222A9">
        <w:rPr>
          <w:rFonts w:cs="Times New Roman"/>
        </w:rPr>
        <w:t>A repce és a napraforgó betakarításához használt betakarítógépek beállítása, üzemeltetése.</w:t>
      </w:r>
    </w:p>
    <w:p w14:paraId="6B5DAF34" w14:textId="77777777" w:rsidR="00374E42" w:rsidRPr="00C222A9" w:rsidRDefault="00374E42" w:rsidP="00374E42">
      <w:pPr>
        <w:spacing w:after="0"/>
        <w:ind w:left="851"/>
        <w:rPr>
          <w:rFonts w:cs="Times New Roman"/>
        </w:rPr>
      </w:pPr>
      <w:r w:rsidRPr="00C222A9">
        <w:rPr>
          <w:rFonts w:cs="Times New Roman"/>
        </w:rPr>
        <w:t xml:space="preserve">A rizs, hüvelyesek és az </w:t>
      </w:r>
      <w:proofErr w:type="spellStart"/>
      <w:r w:rsidRPr="00C222A9">
        <w:rPr>
          <w:rFonts w:cs="Times New Roman"/>
        </w:rPr>
        <w:t>aprómagvak</w:t>
      </w:r>
      <w:proofErr w:type="spellEnd"/>
      <w:r w:rsidRPr="00C222A9">
        <w:rPr>
          <w:rFonts w:cs="Times New Roman"/>
        </w:rPr>
        <w:t xml:space="preserve"> betakarításához használt adapterek beállításának, az alapgéphez való kapcsolatának és üzemeltetésének bemutatása.</w:t>
      </w:r>
    </w:p>
    <w:p w14:paraId="04174AFD" w14:textId="77777777" w:rsidR="00374E42" w:rsidRPr="00C222A9" w:rsidRDefault="00374E42" w:rsidP="00374E42">
      <w:pPr>
        <w:spacing w:after="0"/>
        <w:ind w:left="851"/>
        <w:rPr>
          <w:rFonts w:cs="Times New Roman"/>
        </w:rPr>
      </w:pPr>
      <w:r w:rsidRPr="00C222A9">
        <w:rPr>
          <w:rFonts w:cs="Times New Roman"/>
        </w:rPr>
        <w:t>A cukorrépa betakarításának technológiái során alkalmazott gépek berendezések beállítása és üzemeltetése.</w:t>
      </w:r>
    </w:p>
    <w:p w14:paraId="0CA4915F" w14:textId="77777777" w:rsidR="00C53E01" w:rsidRPr="00C222A9" w:rsidRDefault="00374E42" w:rsidP="00374E42">
      <w:pPr>
        <w:spacing w:after="0"/>
        <w:ind w:left="851"/>
        <w:rPr>
          <w:rFonts w:cs="Times New Roman"/>
        </w:rPr>
      </w:pPr>
      <w:r w:rsidRPr="00C222A9">
        <w:rPr>
          <w:rFonts w:cs="Times New Roman"/>
        </w:rPr>
        <w:t>Az ipari és egyéb növények betakarításához használt gépek, berendezések üzemeltetésére vonatkozó munka-, tűz- és környezetvédelmi előírások.</w:t>
      </w:r>
    </w:p>
    <w:p w14:paraId="2069AB9A" w14:textId="77777777" w:rsidR="00C53E01" w:rsidRPr="00C222A9" w:rsidRDefault="00C53E01" w:rsidP="00C53E01">
      <w:pPr>
        <w:tabs>
          <w:tab w:val="left" w:pos="1418"/>
          <w:tab w:val="right" w:pos="9072"/>
        </w:tabs>
        <w:spacing w:after="0"/>
        <w:ind w:left="851"/>
        <w:rPr>
          <w:rFonts w:cs="Times New Roman"/>
        </w:rPr>
      </w:pPr>
    </w:p>
    <w:p w14:paraId="10E8EE5E" w14:textId="77777777" w:rsidR="00C53E01" w:rsidRPr="00C222A9" w:rsidRDefault="00374E42"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Burgonya betakarítás gépeinek beállítása és üzemeltetése</w:t>
      </w:r>
      <w:r w:rsidR="00C53E01" w:rsidRPr="00C222A9">
        <w:rPr>
          <w:rFonts w:cs="Times New Roman"/>
          <w:b/>
          <w:i/>
        </w:rPr>
        <w:tab/>
      </w:r>
      <w:r w:rsidR="00070464" w:rsidRPr="00C222A9">
        <w:rPr>
          <w:rFonts w:cs="Times New Roman"/>
          <w:b/>
          <w:i/>
        </w:rPr>
        <w:t>5</w:t>
      </w:r>
      <w:r w:rsidR="00C53E01" w:rsidRPr="00C222A9">
        <w:rPr>
          <w:rFonts w:cs="Times New Roman"/>
          <w:b/>
          <w:i/>
        </w:rPr>
        <w:t xml:space="preserve"> óra/</w:t>
      </w:r>
      <w:r w:rsidR="00070464" w:rsidRPr="00C222A9">
        <w:rPr>
          <w:rFonts w:cs="Times New Roman"/>
          <w:b/>
          <w:i/>
        </w:rPr>
        <w:t>5</w:t>
      </w:r>
      <w:r w:rsidR="00C53E01" w:rsidRPr="00C222A9">
        <w:rPr>
          <w:rFonts w:cs="Times New Roman"/>
          <w:b/>
          <w:i/>
        </w:rPr>
        <w:t xml:space="preserve"> óra</w:t>
      </w:r>
    </w:p>
    <w:p w14:paraId="530D4132" w14:textId="77777777" w:rsidR="00374E42" w:rsidRPr="00C222A9" w:rsidRDefault="00374E42" w:rsidP="00374E42">
      <w:pPr>
        <w:spacing w:after="0"/>
        <w:ind w:left="851"/>
        <w:rPr>
          <w:rFonts w:cs="Times New Roman"/>
        </w:rPr>
      </w:pPr>
      <w:r w:rsidRPr="00C222A9">
        <w:rPr>
          <w:rFonts w:cs="Times New Roman"/>
        </w:rPr>
        <w:t>A burgonyabetakarító gépek előkészítésének, beállításának bemutatása.</w:t>
      </w:r>
    </w:p>
    <w:p w14:paraId="3E8B0C15" w14:textId="77777777" w:rsidR="00374E42" w:rsidRPr="00C222A9" w:rsidRDefault="00374E42" w:rsidP="00374E42">
      <w:pPr>
        <w:spacing w:after="0"/>
        <w:ind w:left="851"/>
        <w:rPr>
          <w:rFonts w:cs="Times New Roman"/>
        </w:rPr>
      </w:pPr>
      <w:r w:rsidRPr="00C222A9">
        <w:rPr>
          <w:rFonts w:cs="Times New Roman"/>
        </w:rPr>
        <w:t>A burgonya válogatásához, osztályozásához alkalmazott gépek berendezések beállításának és üzemének bemutatása.</w:t>
      </w:r>
    </w:p>
    <w:p w14:paraId="775B5133" w14:textId="77777777" w:rsidR="00374E42" w:rsidRPr="00C222A9" w:rsidRDefault="00374E42" w:rsidP="00374E42">
      <w:pPr>
        <w:spacing w:after="0"/>
        <w:ind w:left="851"/>
        <w:rPr>
          <w:rFonts w:cs="Times New Roman"/>
        </w:rPr>
      </w:pPr>
      <w:r w:rsidRPr="00C222A9">
        <w:rPr>
          <w:rFonts w:cs="Times New Roman"/>
        </w:rPr>
        <w:t>A burgonyabetakarító gépeket kiszolgáló gépek, berendezések beállításának és üzemének bemutatása.</w:t>
      </w:r>
    </w:p>
    <w:p w14:paraId="05470DFD" w14:textId="77777777" w:rsidR="00374E42" w:rsidRPr="00C222A9" w:rsidRDefault="00374E42" w:rsidP="00374E42">
      <w:pPr>
        <w:spacing w:after="0"/>
        <w:ind w:left="851"/>
        <w:rPr>
          <w:rFonts w:cs="Times New Roman"/>
          <w:b/>
          <w:bCs/>
        </w:rPr>
      </w:pPr>
      <w:r w:rsidRPr="00C222A9">
        <w:rPr>
          <w:rFonts w:cs="Times New Roman"/>
        </w:rPr>
        <w:t>A burgonya-betakarításához használt gépek, berendezések üzemeltetésére vonatkozó munka-, tűz- és környezetvédelmi előírások.</w:t>
      </w:r>
    </w:p>
    <w:p w14:paraId="11F04B26" w14:textId="77777777" w:rsidR="00C53E01" w:rsidRPr="00C222A9" w:rsidRDefault="00374E42" w:rsidP="00C53E01">
      <w:pPr>
        <w:spacing w:after="0"/>
        <w:ind w:left="851"/>
        <w:rPr>
          <w:rFonts w:cs="Times New Roman"/>
        </w:rPr>
      </w:pPr>
      <w:r w:rsidRPr="00C222A9">
        <w:rPr>
          <w:rFonts w:cs="Times New Roman"/>
        </w:rPr>
        <w:t xml:space="preserve"> </w:t>
      </w:r>
    </w:p>
    <w:p w14:paraId="4A7FB909" w14:textId="77777777" w:rsidR="00C53E01" w:rsidRPr="00C222A9" w:rsidRDefault="00C53E01" w:rsidP="00C53E01">
      <w:pPr>
        <w:tabs>
          <w:tab w:val="left" w:pos="1418"/>
          <w:tab w:val="right" w:pos="9072"/>
        </w:tabs>
        <w:spacing w:after="0"/>
        <w:ind w:left="851"/>
        <w:rPr>
          <w:rFonts w:cs="Times New Roman"/>
        </w:rPr>
      </w:pPr>
    </w:p>
    <w:p w14:paraId="20EA6C02" w14:textId="77777777" w:rsidR="00C53E01" w:rsidRPr="00C222A9" w:rsidRDefault="00132AE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Öntözés gépeinek üzemeltetése</w:t>
      </w:r>
      <w:r w:rsidR="00C53E01" w:rsidRPr="00C222A9">
        <w:rPr>
          <w:rFonts w:cs="Times New Roman"/>
          <w:b/>
          <w:i/>
        </w:rPr>
        <w:tab/>
      </w:r>
      <w:r w:rsidRPr="00C222A9">
        <w:rPr>
          <w:rFonts w:cs="Times New Roman"/>
          <w:b/>
          <w:i/>
        </w:rPr>
        <w:t>6</w:t>
      </w:r>
      <w:r w:rsidR="00C53E01" w:rsidRPr="00C222A9">
        <w:rPr>
          <w:rFonts w:cs="Times New Roman"/>
          <w:b/>
          <w:i/>
        </w:rPr>
        <w:t xml:space="preserve"> óra/</w:t>
      </w:r>
      <w:r w:rsidRPr="00C222A9">
        <w:rPr>
          <w:rFonts w:cs="Times New Roman"/>
          <w:b/>
          <w:i/>
        </w:rPr>
        <w:t>6</w:t>
      </w:r>
      <w:r w:rsidR="00C53E01" w:rsidRPr="00C222A9">
        <w:rPr>
          <w:rFonts w:cs="Times New Roman"/>
          <w:b/>
          <w:i/>
        </w:rPr>
        <w:t xml:space="preserve"> óra</w:t>
      </w:r>
    </w:p>
    <w:p w14:paraId="5C3E451E" w14:textId="77777777" w:rsidR="00132AE9" w:rsidRPr="00C222A9" w:rsidRDefault="00132AE9" w:rsidP="00132AE9">
      <w:pPr>
        <w:tabs>
          <w:tab w:val="left" w:pos="1418"/>
          <w:tab w:val="right" w:pos="9072"/>
        </w:tabs>
        <w:spacing w:after="0"/>
        <w:ind w:left="851"/>
        <w:rPr>
          <w:rFonts w:cs="Times New Roman"/>
        </w:rPr>
      </w:pPr>
      <w:r w:rsidRPr="00C222A9">
        <w:rPr>
          <w:rFonts w:cs="Times New Roman"/>
        </w:rPr>
        <w:t xml:space="preserve">Az öntözőgépek telepítése, a beállítás, ellenőrzés és az üzemeltetés gyakorlása. Az öntöző gépeken alkalmazott automatikus rendszerek beállítása és üzemeltetése. </w:t>
      </w:r>
    </w:p>
    <w:p w14:paraId="5BEE792C" w14:textId="77777777" w:rsidR="00132AE9" w:rsidRPr="00C222A9" w:rsidRDefault="00132AE9" w:rsidP="00132AE9">
      <w:pPr>
        <w:tabs>
          <w:tab w:val="left" w:pos="1418"/>
          <w:tab w:val="right" w:pos="9072"/>
        </w:tabs>
        <w:spacing w:after="0"/>
        <w:ind w:left="851"/>
        <w:rPr>
          <w:rFonts w:cs="Times New Roman"/>
        </w:rPr>
      </w:pPr>
      <w:r w:rsidRPr="00C222A9">
        <w:rPr>
          <w:rFonts w:cs="Times New Roman"/>
        </w:rPr>
        <w:t>Csávázó gépek beállításának és üzemeltetésének bemutatása.</w:t>
      </w:r>
    </w:p>
    <w:p w14:paraId="66AB6EB0" w14:textId="77777777" w:rsidR="00132AE9" w:rsidRPr="00C222A9" w:rsidRDefault="00132AE9" w:rsidP="00132AE9">
      <w:pPr>
        <w:tabs>
          <w:tab w:val="left" w:pos="1418"/>
          <w:tab w:val="right" w:pos="9072"/>
        </w:tabs>
        <w:spacing w:after="0"/>
        <w:ind w:left="851"/>
        <w:rPr>
          <w:rFonts w:cs="Times New Roman"/>
        </w:rPr>
      </w:pPr>
      <w:r w:rsidRPr="00C222A9">
        <w:rPr>
          <w:rFonts w:cs="Times New Roman"/>
        </w:rPr>
        <w:t>Az öntözőberendezések telepítésének és üzemeltetésének bemutatása.</w:t>
      </w:r>
    </w:p>
    <w:p w14:paraId="59C250BE" w14:textId="77777777" w:rsidR="00C53E01" w:rsidRDefault="00132AE9" w:rsidP="00C53E01">
      <w:pPr>
        <w:tabs>
          <w:tab w:val="left" w:pos="1418"/>
          <w:tab w:val="right" w:pos="9072"/>
        </w:tabs>
        <w:spacing w:after="0"/>
        <w:ind w:left="851"/>
        <w:rPr>
          <w:rFonts w:cs="Times New Roman"/>
        </w:rPr>
      </w:pPr>
      <w:r w:rsidRPr="00C222A9">
        <w:rPr>
          <w:rFonts w:cs="Times New Roman"/>
        </w:rPr>
        <w:t>Az öntözőberendezések üzemeltetésére vonatkozó munka-, tűz- és környezetvédelmi előírások.</w:t>
      </w:r>
    </w:p>
    <w:p w14:paraId="647BA0C9" w14:textId="77777777" w:rsidR="00EE0CB9" w:rsidRDefault="00EE0CB9" w:rsidP="00C53E01">
      <w:pPr>
        <w:tabs>
          <w:tab w:val="left" w:pos="1418"/>
          <w:tab w:val="right" w:pos="9072"/>
        </w:tabs>
        <w:spacing w:after="0"/>
        <w:ind w:left="851"/>
        <w:rPr>
          <w:rFonts w:cs="Times New Roman"/>
        </w:rPr>
      </w:pPr>
    </w:p>
    <w:p w14:paraId="255D17B7"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Zöldség és gyümölcs betakarítás, feldolgozás gépeinek beállítása és üzemeltetése</w:t>
      </w:r>
      <w:r w:rsidRPr="00C222A9">
        <w:rPr>
          <w:rFonts w:cs="Times New Roman"/>
          <w:b/>
          <w:i/>
        </w:rPr>
        <w:tab/>
        <w:t>8 óra/8 óra</w:t>
      </w:r>
    </w:p>
    <w:p w14:paraId="7F63806C"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zöldborsó, zöldbab, uborka, paradicsom, fűszer paprika, káposzta, hagyma, gyökérzöldség betakarításához használt gépek berendezések előkészítésének beállításának bemutatása.</w:t>
      </w:r>
    </w:p>
    <w:p w14:paraId="2742B13D"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gyümölcs-betakarítás eszközeinek, gépeinek (pl. rázógépek) berendezéseinek felkészítése betakarításra, a gépek, berendezések bemutatása.</w:t>
      </w:r>
    </w:p>
    <w:p w14:paraId="44962A5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lastRenderedPageBreak/>
        <w:t>A gyümölcsmanipulálás gépeinek (ládaürítők, selejtezők, tisztító és válogató gépek, stb.) bemutatása.</w:t>
      </w:r>
    </w:p>
    <w:p w14:paraId="4FE2C90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szőlőfeldolgozás gépeinek (pl. zúzógépek, bogyózó gépek, cefreszivattyú, mustleválasztók, sajtók, szeparátorok, szűrők) bemutatása. </w:t>
      </w:r>
    </w:p>
    <w:p w14:paraId="4A48178B" w14:textId="77777777" w:rsidR="00EE0CB9" w:rsidRDefault="00EE0CB9" w:rsidP="00EE0CB9">
      <w:pPr>
        <w:tabs>
          <w:tab w:val="left" w:pos="1418"/>
          <w:tab w:val="right" w:pos="9072"/>
        </w:tabs>
        <w:spacing w:after="0"/>
        <w:ind w:left="851"/>
        <w:rPr>
          <w:rFonts w:cs="Times New Roman"/>
        </w:rPr>
      </w:pPr>
      <w:r w:rsidRPr="00C222A9">
        <w:rPr>
          <w:rFonts w:cs="Times New Roman"/>
        </w:rPr>
        <w:t>A zöldség és gyümölcs betakarítás, feldolgozás gépeinek, berendezéseinek üzemeltetésére vonatkozó munka-, tűz- és környezetvédelmi előírások.</w:t>
      </w:r>
    </w:p>
    <w:p w14:paraId="12329D41" w14:textId="77777777" w:rsidR="004E492D" w:rsidRPr="00C222A9" w:rsidRDefault="004E492D" w:rsidP="00EE0CB9">
      <w:pPr>
        <w:tabs>
          <w:tab w:val="left" w:pos="1418"/>
          <w:tab w:val="right" w:pos="9072"/>
        </w:tabs>
        <w:spacing w:after="0"/>
        <w:ind w:left="851"/>
        <w:rPr>
          <w:rFonts w:cs="Times New Roman"/>
        </w:rPr>
      </w:pPr>
    </w:p>
    <w:p w14:paraId="4ABC1A32"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Szállítás és anyagmozgatás gépeinek üzemeltetése</w:t>
      </w:r>
      <w:r w:rsidRPr="00C222A9">
        <w:rPr>
          <w:rFonts w:cs="Times New Roman"/>
          <w:b/>
          <w:i/>
        </w:rPr>
        <w:tab/>
        <w:t>16 óra/16 óra</w:t>
      </w:r>
    </w:p>
    <w:p w14:paraId="2D45BCD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tengelyen történő szállítás gépei pl. pótkocsik, targoncák felkészítése szállítása és üzemeltetésének gyakorlása. </w:t>
      </w:r>
    </w:p>
    <w:p w14:paraId="676970C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Folyamatos üzemű szállító- és rakodógépek: szállítószalagok, szállítócsigák, kaparó-elemes szállítók, serleges felhordók, pneumatikus szállítóberendezések előkészítése munkavégzésre, beállításának bemutatása és üzemeltetés gyakorlása.</w:t>
      </w:r>
    </w:p>
    <w:p w14:paraId="531917E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Szakaszos üzemű rakodógépek (homlokrakodók, forgógémes rakodók, forgótornyos rakodók, és egyéb) üzemeltetésre való előkészítése, az anyagmozgatás végrehajtása. </w:t>
      </w:r>
    </w:p>
    <w:p w14:paraId="04B6D1F0" w14:textId="77777777" w:rsidR="00EE0CB9" w:rsidRDefault="00EE0CB9" w:rsidP="00EE0CB9">
      <w:pPr>
        <w:tabs>
          <w:tab w:val="left" w:pos="1418"/>
          <w:tab w:val="right" w:pos="9072"/>
        </w:tabs>
        <w:spacing w:after="0"/>
        <w:ind w:left="851"/>
        <w:rPr>
          <w:rFonts w:cs="Times New Roman"/>
        </w:rPr>
      </w:pPr>
      <w:r w:rsidRPr="00C222A9">
        <w:rPr>
          <w:rFonts w:cs="Times New Roman"/>
        </w:rPr>
        <w:t>Anyagmozgatás gépeinek, berendezéseinek üzemeltetésére vonatkozó munka-, tűz- és környezetvédelmi előírások.</w:t>
      </w:r>
    </w:p>
    <w:p w14:paraId="3AC770F3" w14:textId="77777777" w:rsidR="004E492D" w:rsidRPr="00C222A9" w:rsidRDefault="004E492D" w:rsidP="00EE0CB9">
      <w:pPr>
        <w:tabs>
          <w:tab w:val="left" w:pos="1418"/>
          <w:tab w:val="right" w:pos="9072"/>
        </w:tabs>
        <w:spacing w:after="0"/>
        <w:ind w:left="851"/>
        <w:rPr>
          <w:rFonts w:cs="Times New Roman"/>
        </w:rPr>
      </w:pPr>
    </w:p>
    <w:p w14:paraId="74A08F91"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 xml:space="preserve">Állattartás épületei és gépeinek előkészítése, beállítása és üzemeltetése    </w:t>
      </w:r>
      <w:r w:rsidRPr="00C222A9">
        <w:rPr>
          <w:rFonts w:cs="Times New Roman"/>
          <w:b/>
          <w:i/>
        </w:rPr>
        <w:tab/>
        <w:t>16 óra/16 óra</w:t>
      </w:r>
    </w:p>
    <w:p w14:paraId="4EB0B46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istállók szellőztetésének, fűtésének, világításának bemutatása.</w:t>
      </w:r>
    </w:p>
    <w:p w14:paraId="6C05774E"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tömeg takarmány-előkészítő gépek beállításának és üzemeltetésének bemutatása.</w:t>
      </w:r>
    </w:p>
    <w:p w14:paraId="28BEEBC4"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Abraktakarmányok előkészítő (darálók, keverőgépek, adagolók, mérlegek, granulátum készítő és egyéb) gépek előkészítése a technológiai folyamatnak megfelelő bemutatása.</w:t>
      </w:r>
    </w:p>
    <w:p w14:paraId="3F677E9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mobil, beépített takarmánykiosztó gépek előkészítésének, beállításának és üzemeltetésének bemutatása. Az önetetők és az automatizált takarmányadagolók bemutatása.</w:t>
      </w:r>
    </w:p>
    <w:p w14:paraId="006F5BA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Itató-berendezések beállításának bemutatása.</w:t>
      </w:r>
    </w:p>
    <w:p w14:paraId="4B1B69A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tartástechnológiáknak megfelelő trágyaeltávolításhoz használt gépek üzemeltetésének bemutatása.</w:t>
      </w:r>
    </w:p>
    <w:p w14:paraId="75B246D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fejési rendszerek és egyéb kiegészítő berendezések előkészítése, a fejő- és </w:t>
      </w:r>
      <w:proofErr w:type="spellStart"/>
      <w:r w:rsidRPr="00C222A9">
        <w:rPr>
          <w:rFonts w:cs="Times New Roman"/>
        </w:rPr>
        <w:t>tejkezelőgépek</w:t>
      </w:r>
      <w:proofErr w:type="spellEnd"/>
      <w:r w:rsidRPr="00C222A9">
        <w:rPr>
          <w:rFonts w:cs="Times New Roman"/>
        </w:rPr>
        <w:t xml:space="preserve"> üzemeltetése.</w:t>
      </w:r>
    </w:p>
    <w:p w14:paraId="5355DEA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Számítógéppel támogatott tartástechnológiai rendszerek üzemeltetésének bemutatása.</w:t>
      </w:r>
    </w:p>
    <w:p w14:paraId="204CBB37" w14:textId="77777777" w:rsidR="00EE0CB9" w:rsidRDefault="00EE0CB9" w:rsidP="00EE0CB9">
      <w:pPr>
        <w:tabs>
          <w:tab w:val="left" w:pos="1418"/>
          <w:tab w:val="right" w:pos="9072"/>
        </w:tabs>
        <w:spacing w:after="0"/>
        <w:ind w:left="851"/>
        <w:rPr>
          <w:rFonts w:cs="Times New Roman"/>
        </w:rPr>
      </w:pPr>
      <w:r w:rsidRPr="00C222A9">
        <w:rPr>
          <w:rFonts w:cs="Times New Roman"/>
        </w:rPr>
        <w:t>Állattartás épületei és gépeinek üzemeltetését biztosító berendezések üzemeltetésére vonatkozó munka-, tűz- és környezetvédelmi előírások.</w:t>
      </w:r>
    </w:p>
    <w:p w14:paraId="1044E5CF" w14:textId="77777777" w:rsidR="004E492D" w:rsidRPr="00C222A9" w:rsidRDefault="004E492D" w:rsidP="00EE0CB9">
      <w:pPr>
        <w:tabs>
          <w:tab w:val="left" w:pos="1418"/>
          <w:tab w:val="right" w:pos="9072"/>
        </w:tabs>
        <w:spacing w:after="0"/>
        <w:ind w:left="851"/>
        <w:rPr>
          <w:rFonts w:cs="Times New Roman"/>
        </w:rPr>
      </w:pPr>
    </w:p>
    <w:p w14:paraId="3AB6E614"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Gépjavítás alapjai</w:t>
      </w:r>
      <w:r w:rsidRPr="00C222A9">
        <w:rPr>
          <w:rFonts w:cs="Times New Roman"/>
          <w:b/>
          <w:i/>
        </w:rPr>
        <w:tab/>
        <w:t>20 óra/20 óra</w:t>
      </w:r>
    </w:p>
    <w:p w14:paraId="15A5507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Alkatrészek hiba-felvételezése, hibafelvételi jegyzőkönyvek készítése. Hiba-megállapítás érzékszervekkel és műszeres méréssel.</w:t>
      </w:r>
    </w:p>
    <w:p w14:paraId="020D2F8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szerelés alapfogalmai, szerszámai és készülékei.</w:t>
      </w:r>
    </w:p>
    <w:p w14:paraId="4EE58518"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Gépek és alkatrészek tisztításának módszerei, az egyes módszerek jellemzői.</w:t>
      </w:r>
    </w:p>
    <w:p w14:paraId="562FB9E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Kötőgépelemek jellemző hibái, hibák megjelenési formái a javítás gyakorlása.</w:t>
      </w:r>
    </w:p>
    <w:p w14:paraId="7FFB5E4E"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Furatos alkatrészek, sima tengelyek jellemző hibái, hibák megjelenési formái a javítás gyakorlása.</w:t>
      </w:r>
    </w:p>
    <w:p w14:paraId="695DC78D"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Bordás és bütykös tengelyek jellemző hibái, hibák megjelenési formái a javítás gyakorlása.</w:t>
      </w:r>
    </w:p>
    <w:p w14:paraId="4DBD57B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Sikló- és gördülőcsapágyak jellemző hibái, hibák megjelenési formái a javítás végrehajtása.</w:t>
      </w:r>
    </w:p>
    <w:p w14:paraId="73DC06F6"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lastRenderedPageBreak/>
        <w:t>Szíj-, lánc-, fogaskerék-, csigahajtás jellemző hibái, hibák megjelenési formái a javítás módjai és a javítás végrehajtása.</w:t>
      </w:r>
    </w:p>
    <w:p w14:paraId="5B03FDA2"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Rugók jellemző hibái, hibák megjelenési formái a javítás végrehajtása.</w:t>
      </w:r>
    </w:p>
    <w:p w14:paraId="432609D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Forgórészek kiegyensúlyozásának gyakorlata.</w:t>
      </w:r>
    </w:p>
    <w:p w14:paraId="25545CB7" w14:textId="77777777" w:rsidR="00EE0CB9" w:rsidRDefault="00EE0CB9" w:rsidP="00EE0CB9">
      <w:pPr>
        <w:tabs>
          <w:tab w:val="left" w:pos="1418"/>
          <w:tab w:val="right" w:pos="9072"/>
        </w:tabs>
        <w:spacing w:after="0"/>
        <w:ind w:left="851"/>
        <w:rPr>
          <w:rFonts w:cs="Times New Roman"/>
        </w:rPr>
      </w:pPr>
      <w:r w:rsidRPr="00C222A9">
        <w:rPr>
          <w:rFonts w:cs="Times New Roman"/>
        </w:rPr>
        <w:t>Lemezek, tartók és egyéb deformált alkatrészek egyengetése, javítása.</w:t>
      </w:r>
    </w:p>
    <w:p w14:paraId="3E30ED46" w14:textId="77777777" w:rsidR="004E492D" w:rsidRPr="00C222A9" w:rsidRDefault="004E492D" w:rsidP="00EE0CB9">
      <w:pPr>
        <w:tabs>
          <w:tab w:val="left" w:pos="1418"/>
          <w:tab w:val="right" w:pos="9072"/>
        </w:tabs>
        <w:spacing w:after="0"/>
        <w:ind w:left="851"/>
        <w:rPr>
          <w:rFonts w:cs="Times New Roman"/>
        </w:rPr>
      </w:pPr>
    </w:p>
    <w:p w14:paraId="3075A9A1"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Mezőgazdasági gépek állapotfelmérése, diagnosztika</w:t>
      </w:r>
      <w:r w:rsidRPr="00C222A9">
        <w:rPr>
          <w:rFonts w:cs="Times New Roman"/>
          <w:b/>
          <w:i/>
        </w:rPr>
        <w:tab/>
        <w:t>20 óra/20 óra</w:t>
      </w:r>
    </w:p>
    <w:p w14:paraId="2CF9547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Otto- és dízelmotorok kipufogógáz összetétel vizsgálatának bemutatása.</w:t>
      </w:r>
    </w:p>
    <w:p w14:paraId="742A1DF0"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dízel tüzelőanyag-ellátó rendszer komplex vizsgálatának bemutatása. A tápszivattyú, adagolószivattyú, befecskendező fúvókák, kiegészítő berendezések </w:t>
      </w:r>
      <w:proofErr w:type="spellStart"/>
      <w:r w:rsidRPr="00C222A9">
        <w:rPr>
          <w:rFonts w:cs="Times New Roman"/>
        </w:rPr>
        <w:t>hibalfelvételezése</w:t>
      </w:r>
      <w:proofErr w:type="spellEnd"/>
      <w:r w:rsidRPr="00C222A9">
        <w:rPr>
          <w:rFonts w:cs="Times New Roman"/>
        </w:rPr>
        <w:t>, javítása. Tüzelőanyag-fogyasztás mérése, szükség esetén javítások végrehajtása.</w:t>
      </w:r>
    </w:p>
    <w:p w14:paraId="0ECB6FA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Korszerű dízel tüzelőanyag-ellátó rendszerek vizsgálatának bemutatása.</w:t>
      </w:r>
    </w:p>
    <w:p w14:paraId="2D884AD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motorok hengertömítettség vizsgálatának elvégzése különböző módszerek alkalmazásával.</w:t>
      </w:r>
    </w:p>
    <w:p w14:paraId="60ABF1C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Hengerteljesítmény különbség mérésének végrehajtása</w:t>
      </w:r>
    </w:p>
    <w:p w14:paraId="3F670056"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Otto-motorok tüzelőanyag-ellátó rendszerének vizsgálata. A porlasztók, befecskendezési rendszerek vizsgálatának bemutatása. </w:t>
      </w:r>
    </w:p>
    <w:p w14:paraId="6D84C10D"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Otto-motorok gyújtóberendezés vizsgálatának bemutatása.</w:t>
      </w:r>
    </w:p>
    <w:p w14:paraId="18EEF97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Öndiagnosztikai rendszerek működése, alkalmazása.</w:t>
      </w:r>
    </w:p>
    <w:p w14:paraId="22E46FA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Mechanikus teljesítmény-átviteli rendszerek diagnosztikai vizsgálata.</w:t>
      </w:r>
    </w:p>
    <w:p w14:paraId="309BCFA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Hidraulikus berendezés diagnosztikai vizsgálata, hidrosztatikus hajtóművek jellemző paraméterek vizsgálata, hibakeresés.</w:t>
      </w:r>
    </w:p>
    <w:p w14:paraId="6479204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Járószerkezetek diagnosztikai vizsgálatának végrehajtása.</w:t>
      </w:r>
    </w:p>
    <w:p w14:paraId="15D897B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kormányzási rendszerek vizsgálati módszereinek bemutatása.</w:t>
      </w:r>
    </w:p>
    <w:p w14:paraId="31402ED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Gépek fékszerkezetének vizsgálata a fékezési jellemzők mérése. </w:t>
      </w:r>
    </w:p>
    <w:p w14:paraId="06523AF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Gépek elektromos és elektronikai rendszer vizsgálati módszereinek bemutatása. A gépek egyszerű elektromos jellemzőinek mérése pl. feszültség, ellenállás, áramerősség.</w:t>
      </w:r>
    </w:p>
    <w:p w14:paraId="1BACBA13" w14:textId="77777777" w:rsidR="00EE0CB9" w:rsidRDefault="00EE0CB9" w:rsidP="00EE0CB9">
      <w:pPr>
        <w:tabs>
          <w:tab w:val="left" w:pos="1418"/>
          <w:tab w:val="right" w:pos="9072"/>
        </w:tabs>
        <w:spacing w:after="0"/>
        <w:ind w:left="851"/>
        <w:rPr>
          <w:rFonts w:cs="Times New Roman"/>
        </w:rPr>
      </w:pPr>
      <w:r w:rsidRPr="00C222A9">
        <w:rPr>
          <w:rFonts w:cs="Times New Roman"/>
        </w:rPr>
        <w:t>A műszaki állapotváltozások mérése, gépek diagnosztizálásakor betartandó munka-, tűz- és környezetvédelmi előírások.</w:t>
      </w:r>
    </w:p>
    <w:p w14:paraId="760B5D4F" w14:textId="77777777" w:rsidR="004E492D" w:rsidRPr="00C222A9" w:rsidRDefault="004E492D" w:rsidP="00EE0CB9">
      <w:pPr>
        <w:tabs>
          <w:tab w:val="left" w:pos="1418"/>
          <w:tab w:val="right" w:pos="9072"/>
        </w:tabs>
        <w:spacing w:after="0"/>
        <w:ind w:left="851"/>
        <w:rPr>
          <w:rFonts w:cs="Times New Roman"/>
        </w:rPr>
      </w:pPr>
    </w:p>
    <w:p w14:paraId="4C6B220D" w14:textId="77777777" w:rsidR="00EE0CB9" w:rsidRPr="00C222A9" w:rsidRDefault="00EE0CB9"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Gépek javítása során alkalmazott technológiai eljárások</w:t>
      </w:r>
      <w:r w:rsidRPr="00C222A9">
        <w:rPr>
          <w:rFonts w:cs="Times New Roman"/>
          <w:b/>
          <w:i/>
        </w:rPr>
        <w:tab/>
        <w:t>20 óra/20 óra</w:t>
      </w:r>
    </w:p>
    <w:p w14:paraId="45061A93" w14:textId="77777777" w:rsidR="00EE0CB9" w:rsidRPr="00C222A9" w:rsidRDefault="00EE0CB9" w:rsidP="00EE0CB9">
      <w:pPr>
        <w:spacing w:after="0"/>
        <w:ind w:left="851"/>
        <w:rPr>
          <w:rFonts w:cs="Times New Roman"/>
        </w:rPr>
      </w:pPr>
      <w:r w:rsidRPr="00C222A9">
        <w:rPr>
          <w:rFonts w:cs="Times New Roman"/>
        </w:rPr>
        <w:t>A felújítás mechanikai módszereinek bemutatása.</w:t>
      </w:r>
    </w:p>
    <w:p w14:paraId="163648AE" w14:textId="77777777" w:rsidR="00EE0CB9" w:rsidRPr="00C222A9" w:rsidRDefault="00EE0CB9" w:rsidP="00EE0CB9">
      <w:pPr>
        <w:spacing w:after="0"/>
        <w:ind w:left="851"/>
        <w:rPr>
          <w:rFonts w:cs="Times New Roman"/>
        </w:rPr>
      </w:pPr>
      <w:r w:rsidRPr="00C222A9">
        <w:rPr>
          <w:rFonts w:cs="Times New Roman"/>
        </w:rPr>
        <w:t>Alkatrészek hegesztéssel történő felújításának bemutatása, munkafolyamatok gyakorlása.</w:t>
      </w:r>
    </w:p>
    <w:p w14:paraId="3B8EF56E" w14:textId="77777777" w:rsidR="00EE0CB9" w:rsidRPr="00C222A9" w:rsidRDefault="00EE0CB9" w:rsidP="00EE0CB9">
      <w:pPr>
        <w:spacing w:after="0"/>
        <w:ind w:left="851"/>
        <w:rPr>
          <w:rFonts w:cs="Times New Roman"/>
        </w:rPr>
      </w:pPr>
      <w:r w:rsidRPr="00C222A9">
        <w:rPr>
          <w:rFonts w:cs="Times New Roman"/>
        </w:rPr>
        <w:t>Elektrokémiai és kémiai eljárással végzett alkatrész-felújításoknál alkalmazott technológiák bemutatása.</w:t>
      </w:r>
    </w:p>
    <w:p w14:paraId="766A5BF8" w14:textId="77777777" w:rsidR="00EE0CB9" w:rsidRPr="00C222A9" w:rsidRDefault="00EE0CB9" w:rsidP="00EE0CB9">
      <w:pPr>
        <w:spacing w:after="0"/>
        <w:ind w:left="851"/>
        <w:rPr>
          <w:rFonts w:cs="Times New Roman"/>
        </w:rPr>
      </w:pPr>
      <w:r w:rsidRPr="00C222A9">
        <w:rPr>
          <w:rFonts w:cs="Times New Roman"/>
        </w:rPr>
        <w:t>Alkatrészek fémszórással történő felújításának bemutatása, a munkafolyamatok gyakorlása.</w:t>
      </w:r>
    </w:p>
    <w:p w14:paraId="69571F38" w14:textId="77777777" w:rsidR="00EE0CB9" w:rsidRPr="00C222A9" w:rsidRDefault="00EE0CB9" w:rsidP="00EE0CB9">
      <w:pPr>
        <w:spacing w:after="0"/>
        <w:ind w:left="851"/>
        <w:rPr>
          <w:rFonts w:cs="Times New Roman"/>
        </w:rPr>
      </w:pPr>
      <w:r w:rsidRPr="00C222A9">
        <w:rPr>
          <w:rFonts w:cs="Times New Roman"/>
        </w:rPr>
        <w:t>A műanyagfelszórással végzett alkatrész-felújításoknál alkalmazott technológiák bemutatása.</w:t>
      </w:r>
    </w:p>
    <w:p w14:paraId="4E55975C" w14:textId="77777777" w:rsidR="00EE0CB9" w:rsidRPr="00C222A9" w:rsidRDefault="00EE0CB9" w:rsidP="00EE0CB9">
      <w:pPr>
        <w:spacing w:after="0"/>
        <w:ind w:left="851"/>
        <w:rPr>
          <w:rFonts w:cs="Times New Roman"/>
        </w:rPr>
      </w:pPr>
      <w:r w:rsidRPr="00C222A9">
        <w:rPr>
          <w:rFonts w:cs="Times New Roman"/>
        </w:rPr>
        <w:t>Alkatrészek ragasztással történő felújítása, a ragasztott kötések létrehozása.</w:t>
      </w:r>
    </w:p>
    <w:p w14:paraId="449C9377" w14:textId="77777777" w:rsidR="00EE0CB9" w:rsidRPr="00C222A9" w:rsidRDefault="00EE0CB9" w:rsidP="00EE0CB9">
      <w:pPr>
        <w:spacing w:after="0"/>
        <w:ind w:left="851"/>
        <w:rPr>
          <w:rFonts w:cs="Times New Roman"/>
        </w:rPr>
      </w:pPr>
      <w:r w:rsidRPr="00C222A9">
        <w:rPr>
          <w:rFonts w:cs="Times New Roman"/>
        </w:rPr>
        <w:t>Felületkezelő mechanikai és kémiai eljárások bemutatása.</w:t>
      </w:r>
    </w:p>
    <w:p w14:paraId="45D21D6A" w14:textId="77777777" w:rsidR="00EE0CB9" w:rsidRPr="00C222A9" w:rsidRDefault="00EE0CB9" w:rsidP="00EE0CB9">
      <w:pPr>
        <w:spacing w:after="0"/>
        <w:ind w:left="851"/>
        <w:rPr>
          <w:rFonts w:cs="Times New Roman"/>
        </w:rPr>
      </w:pPr>
      <w:r w:rsidRPr="00C222A9">
        <w:rPr>
          <w:rFonts w:cs="Times New Roman"/>
        </w:rPr>
        <w:t>A gépjavítási technológiák végrehajtása során betartandó munka-, tűz- és környezetvédelmi előírások.</w:t>
      </w:r>
    </w:p>
    <w:p w14:paraId="75D4187C" w14:textId="77777777" w:rsidR="00EE0CB9" w:rsidRDefault="00EE0CB9" w:rsidP="00C53E01">
      <w:pPr>
        <w:tabs>
          <w:tab w:val="left" w:pos="1418"/>
          <w:tab w:val="right" w:pos="9072"/>
        </w:tabs>
        <w:spacing w:after="0"/>
        <w:ind w:left="851"/>
        <w:rPr>
          <w:rFonts w:cs="Times New Roman"/>
        </w:rPr>
      </w:pPr>
    </w:p>
    <w:p w14:paraId="64BC393E" w14:textId="77777777" w:rsidR="00EE0CB9" w:rsidRPr="00C222A9" w:rsidRDefault="00EE0CB9" w:rsidP="00C53E01">
      <w:pPr>
        <w:tabs>
          <w:tab w:val="left" w:pos="1418"/>
          <w:tab w:val="right" w:pos="9072"/>
        </w:tabs>
        <w:spacing w:after="0"/>
        <w:ind w:left="851"/>
        <w:rPr>
          <w:rFonts w:cs="Times New Roman"/>
        </w:rPr>
      </w:pPr>
    </w:p>
    <w:p w14:paraId="0EA07E11"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képzés javasolt helyszíne (ajánlás)</w:t>
      </w:r>
    </w:p>
    <w:p w14:paraId="3E10FB03" w14:textId="7FCE598B" w:rsidR="00C53E01" w:rsidRPr="00C222A9" w:rsidRDefault="00374E42" w:rsidP="00C53E01">
      <w:pPr>
        <w:spacing w:after="0"/>
        <w:ind w:left="426"/>
        <w:rPr>
          <w:rFonts w:cs="Times New Roman"/>
        </w:rPr>
      </w:pPr>
      <w:r w:rsidRPr="00C222A9">
        <w:rPr>
          <w:rFonts w:cs="Times New Roman"/>
        </w:rPr>
        <w:lastRenderedPageBreak/>
        <w:t>A Gépek üzemeltetése a mezőgazdaságban gyakorlatok helyszínei a t</w:t>
      </w:r>
      <w:r w:rsidR="00AE2C16" w:rsidRPr="00C222A9">
        <w:rPr>
          <w:rFonts w:cs="Times New Roman"/>
        </w:rPr>
        <w:t xml:space="preserve">anműhely, tangazdaság, tankert </w:t>
      </w:r>
      <w:r w:rsidRPr="00C222A9">
        <w:rPr>
          <w:rFonts w:cs="Times New Roman"/>
        </w:rPr>
        <w:t>és szántóföld a gépek, gépcsoportok üzemeltetésére.</w:t>
      </w:r>
    </w:p>
    <w:p w14:paraId="2C7A7BB5" w14:textId="77777777" w:rsidR="00C53E01" w:rsidRPr="00C222A9" w:rsidRDefault="00C53E01" w:rsidP="00C53E01">
      <w:pPr>
        <w:spacing w:after="0"/>
        <w:ind w:left="426"/>
        <w:rPr>
          <w:rFonts w:cs="Times New Roman"/>
        </w:rPr>
      </w:pPr>
    </w:p>
    <w:p w14:paraId="71E88B85"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elsajátítása során alkalmazható sajátos módszerek, tanulói tevékenységformák (ajánlás)</w:t>
      </w:r>
    </w:p>
    <w:p w14:paraId="691377A3" w14:textId="77777777" w:rsidR="00C53E01" w:rsidRPr="00C222A9" w:rsidRDefault="00C53E01" w:rsidP="00C53E01">
      <w:pPr>
        <w:spacing w:after="0"/>
        <w:ind w:left="426"/>
        <w:rPr>
          <w:rFonts w:cs="Times New Roman"/>
        </w:rPr>
      </w:pPr>
    </w:p>
    <w:p w14:paraId="2AE18EE8" w14:textId="77777777" w:rsidR="00C53E01" w:rsidRPr="00C222A9" w:rsidRDefault="00C53E01" w:rsidP="004434B1">
      <w:pPr>
        <w:pStyle w:val="Listaszerbekezds"/>
        <w:numPr>
          <w:ilvl w:val="2"/>
          <w:numId w:val="25"/>
        </w:numPr>
        <w:spacing w:after="0"/>
        <w:rPr>
          <w:rFonts w:cs="Times New Roman"/>
          <w:b/>
        </w:rPr>
      </w:pPr>
      <w:r w:rsidRPr="00C222A9">
        <w:rPr>
          <w:rFonts w:cs="Times New Roman"/>
          <w:b/>
        </w:rPr>
        <w:t>A tantárgy elsajátítása során alkalmazható sajátos módszerek (ajánlás)</w:t>
      </w:r>
    </w:p>
    <w:p w14:paraId="2A341E9E" w14:textId="453EBE0F"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31E96" w:rsidRPr="00C222A9" w14:paraId="520C1DE0" w14:textId="77777777" w:rsidTr="00331E9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DAFD1E"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2D1070"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2DC566D"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EC8738"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331E96" w:rsidRPr="00C222A9" w14:paraId="04A341B6" w14:textId="77777777" w:rsidTr="00331E9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5E2EC7F" w14:textId="77777777" w:rsidR="00331E96" w:rsidRPr="00C222A9" w:rsidRDefault="00331E96" w:rsidP="00331E9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D97A0F9" w14:textId="77777777" w:rsidR="00331E96" w:rsidRPr="00C222A9" w:rsidRDefault="00331E96" w:rsidP="00331E9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D074C52"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C07B3CA"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E892999"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F0D848F" w14:textId="77777777" w:rsidR="00331E96" w:rsidRPr="00C222A9" w:rsidRDefault="00331E96" w:rsidP="00331E96">
            <w:pPr>
              <w:spacing w:after="0"/>
              <w:jc w:val="left"/>
              <w:rPr>
                <w:rFonts w:eastAsia="Times New Roman" w:cs="Times New Roman"/>
                <w:color w:val="000000"/>
                <w:sz w:val="20"/>
                <w:szCs w:val="20"/>
                <w:lang w:eastAsia="hu-HU"/>
              </w:rPr>
            </w:pPr>
          </w:p>
        </w:tc>
      </w:tr>
      <w:tr w:rsidR="00331E96" w:rsidRPr="00C222A9" w14:paraId="03A0A7C7"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61C9BD7"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2934DD7"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81DF691"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88DAC3"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D3D4C9F"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B14B40"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331E96" w:rsidRPr="00C222A9" w14:paraId="6B29BDD3"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5512262"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4A0E011"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AC0DD8B"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3FFF085"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CBADBAE"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8A995A"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331E96" w:rsidRPr="00C222A9" w14:paraId="6E35BB8C"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B644755"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1114F24"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015C196"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DB08975"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89631E9"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057A67"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331E96" w:rsidRPr="00C222A9" w14:paraId="403343E4"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E68ED10"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A5B3463"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57F58EEF"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2793FEB"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095CCBA"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DBB173"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331E96" w:rsidRPr="00C222A9" w14:paraId="4FA3BE1D"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C0549C"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27A9500"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23B300E9"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536B14E"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E3CBBD4"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FE7A39"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331E96" w:rsidRPr="00C222A9" w14:paraId="36E29420"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7C13D78"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2B6003C1"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1D7CD0D1"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863A343"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17B2A2B"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0D6B84"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223128F2" w14:textId="77777777" w:rsidR="00331E96" w:rsidRPr="00C222A9" w:rsidRDefault="00331E96" w:rsidP="00C53E01">
      <w:pPr>
        <w:spacing w:after="0"/>
        <w:ind w:left="426"/>
        <w:rPr>
          <w:rFonts w:cs="Times New Roman"/>
        </w:rPr>
      </w:pPr>
    </w:p>
    <w:p w14:paraId="2C87600D" w14:textId="77777777" w:rsidR="00C53E01" w:rsidRPr="00C222A9" w:rsidRDefault="00C53E01" w:rsidP="004434B1">
      <w:pPr>
        <w:pStyle w:val="Listaszerbekezds"/>
        <w:numPr>
          <w:ilvl w:val="2"/>
          <w:numId w:val="25"/>
        </w:numPr>
        <w:spacing w:after="0"/>
        <w:rPr>
          <w:rFonts w:cs="Times New Roman"/>
          <w:b/>
        </w:rPr>
      </w:pPr>
      <w:r w:rsidRPr="00C222A9">
        <w:rPr>
          <w:rFonts w:cs="Times New Roman"/>
          <w:b/>
        </w:rPr>
        <w:t>A tantárgy elsajátítása során alkalmazható tanulói tevékenységformák (ajánlás)</w:t>
      </w:r>
    </w:p>
    <w:p w14:paraId="5C8ECAE1" w14:textId="1B6D2DED" w:rsidR="00EB2D26" w:rsidRPr="00C222A9" w:rsidRDefault="00EB2D2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EB2D26" w:rsidRPr="00C222A9" w14:paraId="47519F88" w14:textId="77777777" w:rsidTr="00EB2D2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0987"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1C808C"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17C421E"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0148C6"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EB2D26" w:rsidRPr="00C222A9" w14:paraId="2220E22E" w14:textId="77777777" w:rsidTr="00EB2D2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16208D0" w14:textId="77777777" w:rsidR="00EB2D26" w:rsidRPr="00C222A9" w:rsidRDefault="00EB2D26" w:rsidP="00EB2D2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8F8D653" w14:textId="77777777" w:rsidR="00EB2D26" w:rsidRPr="00C222A9" w:rsidRDefault="00EB2D26" w:rsidP="00EB2D2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4301ED"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EAD976B"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496D829"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9EF7322" w14:textId="77777777" w:rsidR="00EB2D26" w:rsidRPr="00C222A9" w:rsidRDefault="00EB2D26" w:rsidP="00EB2D26">
            <w:pPr>
              <w:spacing w:after="0"/>
              <w:jc w:val="left"/>
              <w:rPr>
                <w:rFonts w:eastAsia="Times New Roman" w:cs="Times New Roman"/>
                <w:color w:val="000000"/>
                <w:sz w:val="20"/>
                <w:szCs w:val="20"/>
                <w:lang w:eastAsia="hu-HU"/>
              </w:rPr>
            </w:pPr>
          </w:p>
        </w:tc>
      </w:tr>
      <w:tr w:rsidR="00EB2D26" w:rsidRPr="00C222A9" w14:paraId="0CF18079"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291B7BB"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B42638B"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EB2D26" w:rsidRPr="00C222A9" w14:paraId="12BD3A91" w14:textId="77777777" w:rsidTr="00EB2D2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DA658B"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0765932"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7488285"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C3FA5E"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68A31E"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468DDE"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5FF1375E" w14:textId="77777777" w:rsidTr="00EB2D2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7C9A02" w14:textId="002F11C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72CDD39"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2FAAC7"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B755C9"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2AA0E"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A22B11B"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7C0EA59D"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3E5F3D4" w14:textId="76DA50C1"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7C7EE52"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EB2D26" w:rsidRPr="00C222A9" w14:paraId="1CA41021"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F47278" w14:textId="58BFFB05"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4D837F1"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5E6E3ED"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C2F0F5"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A2DC7F"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F1A06B"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584E89E2"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D0B71A4" w14:textId="260B0D5B"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B138E80"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EB2D26" w:rsidRPr="00C222A9" w14:paraId="6D54EBBC" w14:textId="77777777" w:rsidTr="00EB2D2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0C8495" w14:textId="79F55232"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3472E07"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CBDC3F3"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12E910"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83F5F5"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7FAE77"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172C86F2"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DE489B3" w14:textId="521E8526"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3838259"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EB2D26" w:rsidRPr="00C222A9" w14:paraId="29F099A5"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41BA12" w14:textId="1A0B2A04"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4E8C1B4E"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0006636"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5E0E84"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5FC32E"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CFA4C3"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75A3E9B7"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E430964" w14:textId="7288580D"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CCBE884"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Üzemeltetési tevékenységek körében</w:t>
            </w:r>
          </w:p>
        </w:tc>
      </w:tr>
      <w:tr w:rsidR="00EB2D26" w:rsidRPr="00C222A9" w14:paraId="7B5E960A" w14:textId="77777777" w:rsidTr="00EB2D2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4A028C" w14:textId="03B92215"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2E509272"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40EF43B"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BC6CF4"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C873C"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CCE449"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58CCAEC3" w14:textId="77777777" w:rsidTr="00EB2D2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AEEF72" w14:textId="2C8917C0"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3024E552"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127E4CD7"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56839D"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03D7A8"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7515A8"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607CA597" w14:textId="2E17A7D8" w:rsidR="00C53E01" w:rsidRPr="00C222A9" w:rsidRDefault="00C53E01" w:rsidP="00C53E01">
      <w:pPr>
        <w:spacing w:after="0"/>
        <w:ind w:left="426"/>
        <w:rPr>
          <w:rFonts w:cs="Times New Roman"/>
        </w:rPr>
      </w:pPr>
    </w:p>
    <w:p w14:paraId="28E98E03"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értékelésének módja</w:t>
      </w:r>
    </w:p>
    <w:p w14:paraId="209863BF" w14:textId="698CE03D" w:rsidR="00024F12" w:rsidRDefault="00C53E01">
      <w:pPr>
        <w:spacing w:after="200" w:line="276" w:lineRule="auto"/>
        <w:jc w:val="left"/>
        <w:rPr>
          <w:rFonts w:cs="Times New Roman"/>
          <w:b/>
          <w:sz w:val="36"/>
        </w:rPr>
      </w:pPr>
      <w:r w:rsidRPr="00C222A9">
        <w:rPr>
          <w:rFonts w:cs="Times New Roman"/>
        </w:rPr>
        <w:t>A nemzeti köznevelésről szóló 2011. évi CXC. törvény. 54. § (2) a) pontja szerinti értékeléssel.</w:t>
      </w:r>
      <w:r w:rsidR="00024F12">
        <w:rPr>
          <w:rFonts w:cs="Times New Roman"/>
          <w:b/>
          <w:sz w:val="36"/>
        </w:rPr>
        <w:br w:type="page"/>
      </w:r>
    </w:p>
    <w:p w14:paraId="3120FF47" w14:textId="77777777" w:rsidR="004E492D" w:rsidRDefault="004E492D" w:rsidP="00C53E01">
      <w:pPr>
        <w:spacing w:before="2880"/>
        <w:jc w:val="center"/>
        <w:rPr>
          <w:rFonts w:cs="Times New Roman"/>
          <w:b/>
          <w:sz w:val="36"/>
        </w:rPr>
      </w:pPr>
    </w:p>
    <w:p w14:paraId="1A6A4908" w14:textId="3464F85A" w:rsidR="00C53E01" w:rsidRPr="00C222A9" w:rsidRDefault="00C53E01" w:rsidP="00C53E01">
      <w:pPr>
        <w:spacing w:before="2880"/>
        <w:jc w:val="center"/>
        <w:rPr>
          <w:rFonts w:cs="Times New Roman"/>
          <w:b/>
          <w:sz w:val="36"/>
        </w:rPr>
      </w:pPr>
      <w:r w:rsidRPr="00C222A9">
        <w:rPr>
          <w:rFonts w:cs="Times New Roman"/>
          <w:b/>
          <w:sz w:val="36"/>
        </w:rPr>
        <w:t>A</w:t>
      </w:r>
    </w:p>
    <w:p w14:paraId="7A806742" w14:textId="77777777" w:rsidR="00C53E01" w:rsidRPr="00C222A9" w:rsidRDefault="00BB40E1" w:rsidP="00C53E01">
      <w:pPr>
        <w:spacing w:after="480"/>
        <w:jc w:val="center"/>
        <w:rPr>
          <w:rFonts w:cs="Times New Roman"/>
          <w:b/>
          <w:sz w:val="36"/>
        </w:rPr>
      </w:pPr>
      <w:r w:rsidRPr="004434B1">
        <w:rPr>
          <w:rFonts w:cs="Times New Roman"/>
          <w:b/>
          <w:sz w:val="36"/>
        </w:rPr>
        <w:t>11908</w:t>
      </w:r>
      <w:r w:rsidR="00C53E01" w:rsidRPr="004434B1">
        <w:rPr>
          <w:rFonts w:cs="Times New Roman"/>
          <w:b/>
          <w:sz w:val="36"/>
        </w:rPr>
        <w:t>-</w:t>
      </w:r>
      <w:r w:rsidR="00BA3945" w:rsidRPr="004E492D">
        <w:rPr>
          <w:rFonts w:cs="Times New Roman"/>
          <w:b/>
          <w:sz w:val="36"/>
        </w:rPr>
        <w:t>16</w:t>
      </w:r>
      <w:r w:rsidR="00C53E01" w:rsidRPr="00C222A9">
        <w:rPr>
          <w:rFonts w:cs="Times New Roman"/>
          <w:b/>
          <w:sz w:val="36"/>
        </w:rPr>
        <w:t xml:space="preserve"> azonosító számú</w:t>
      </w:r>
    </w:p>
    <w:p w14:paraId="2B064763" w14:textId="77777777" w:rsidR="00C53E01" w:rsidRPr="00C222A9" w:rsidRDefault="00BA3945" w:rsidP="00C53E01">
      <w:pPr>
        <w:jc w:val="center"/>
        <w:rPr>
          <w:rFonts w:cs="Times New Roman"/>
          <w:b/>
          <w:sz w:val="36"/>
        </w:rPr>
      </w:pPr>
      <w:r w:rsidRPr="00C222A9">
        <w:rPr>
          <w:rFonts w:cs="Times New Roman"/>
          <w:b/>
          <w:sz w:val="36"/>
        </w:rPr>
        <w:t>Mezőgazdasági ismeretek</w:t>
      </w:r>
    </w:p>
    <w:p w14:paraId="2AED76E9" w14:textId="77777777" w:rsidR="00C53E01" w:rsidRPr="00C222A9" w:rsidRDefault="00C53E01" w:rsidP="00C53E01">
      <w:pPr>
        <w:jc w:val="center"/>
        <w:rPr>
          <w:rFonts w:cs="Times New Roman"/>
          <w:b/>
          <w:sz w:val="36"/>
        </w:rPr>
      </w:pPr>
      <w:r w:rsidRPr="00C222A9">
        <w:rPr>
          <w:rFonts w:cs="Times New Roman"/>
          <w:b/>
          <w:sz w:val="36"/>
        </w:rPr>
        <w:t>megnevezésű</w:t>
      </w:r>
    </w:p>
    <w:p w14:paraId="72F7893B" w14:textId="77777777" w:rsidR="00C53E01" w:rsidRPr="00C222A9" w:rsidRDefault="00C53E01" w:rsidP="00C53E01">
      <w:pPr>
        <w:spacing w:before="480" w:after="480"/>
        <w:jc w:val="center"/>
        <w:rPr>
          <w:rFonts w:cs="Times New Roman"/>
          <w:b/>
          <w:sz w:val="36"/>
        </w:rPr>
      </w:pPr>
      <w:r w:rsidRPr="00C222A9">
        <w:rPr>
          <w:rFonts w:cs="Times New Roman"/>
          <w:b/>
          <w:sz w:val="36"/>
        </w:rPr>
        <w:t>szakmai követelménymodul</w:t>
      </w:r>
    </w:p>
    <w:p w14:paraId="1D588C4E" w14:textId="77777777" w:rsidR="00C53E01" w:rsidRPr="00C222A9" w:rsidRDefault="00C53E01" w:rsidP="00C53E01">
      <w:pPr>
        <w:jc w:val="center"/>
        <w:rPr>
          <w:rFonts w:cs="Times New Roman"/>
          <w:b/>
          <w:sz w:val="36"/>
        </w:rPr>
      </w:pPr>
      <w:r w:rsidRPr="00C222A9">
        <w:rPr>
          <w:rFonts w:cs="Times New Roman"/>
          <w:b/>
          <w:sz w:val="36"/>
        </w:rPr>
        <w:t>tantárgyai, témakörei</w:t>
      </w:r>
    </w:p>
    <w:p w14:paraId="690B4727" w14:textId="77777777" w:rsidR="00C53E01" w:rsidRPr="00C222A9" w:rsidRDefault="00C53E01" w:rsidP="00C53E01">
      <w:pPr>
        <w:spacing w:after="200" w:line="276" w:lineRule="auto"/>
        <w:jc w:val="left"/>
        <w:rPr>
          <w:rFonts w:cs="Times New Roman"/>
        </w:rPr>
      </w:pPr>
      <w:r w:rsidRPr="00C222A9">
        <w:rPr>
          <w:rFonts w:cs="Times New Roman"/>
        </w:rPr>
        <w:br w:type="page"/>
      </w:r>
    </w:p>
    <w:p w14:paraId="6859EA3B" w14:textId="585165C5" w:rsidR="00C303C0" w:rsidRPr="00C222A9" w:rsidRDefault="00C53E01" w:rsidP="00CE2A8F">
      <w:pPr>
        <w:rPr>
          <w:rFonts w:cs="Times New Roman"/>
        </w:rPr>
      </w:pPr>
      <w:r w:rsidRPr="00C222A9">
        <w:rPr>
          <w:rFonts w:cs="Times New Roman"/>
        </w:rPr>
        <w:lastRenderedPageBreak/>
        <w:t xml:space="preserve">A </w:t>
      </w:r>
      <w:r w:rsidR="009568A6" w:rsidRPr="00C222A9">
        <w:rPr>
          <w:rFonts w:cs="Times New Roman"/>
        </w:rPr>
        <w:t>1</w:t>
      </w:r>
      <w:r w:rsidR="003F57EA">
        <w:rPr>
          <w:rFonts w:cs="Times New Roman"/>
        </w:rPr>
        <w:t>1</w:t>
      </w:r>
      <w:r w:rsidR="009568A6" w:rsidRPr="00C222A9">
        <w:rPr>
          <w:rFonts w:cs="Times New Roman"/>
        </w:rPr>
        <w:t>908</w:t>
      </w:r>
      <w:r w:rsidRPr="00C222A9">
        <w:rPr>
          <w:rFonts w:cs="Times New Roman"/>
        </w:rPr>
        <w:t>-</w:t>
      </w:r>
      <w:r w:rsidR="00BA3945" w:rsidRPr="00C222A9">
        <w:rPr>
          <w:rFonts w:cs="Times New Roman"/>
        </w:rPr>
        <w:t>16</w:t>
      </w:r>
      <w:r w:rsidRPr="00C222A9">
        <w:rPr>
          <w:rFonts w:cs="Times New Roman"/>
        </w:rPr>
        <w:t xml:space="preserve"> azonosító számú </w:t>
      </w:r>
      <w:r w:rsidR="00BA3945" w:rsidRPr="00C222A9">
        <w:rPr>
          <w:rFonts w:cs="Times New Roman"/>
        </w:rPr>
        <w:t>Mezőgazdasági ismeretek</w:t>
      </w:r>
      <w:r w:rsidRPr="00C222A9">
        <w:rPr>
          <w:rFonts w:cs="Times New Roman"/>
        </w:rPr>
        <w:t xml:space="preserve"> megnevezésű szakmai követelménymodulhoz tartozó tantárgyak és témakörök oktatása során fejlesztendő kompetenciák</w:t>
      </w:r>
    </w:p>
    <w:tbl>
      <w:tblPr>
        <w:tblW w:w="5940" w:type="dxa"/>
        <w:jc w:val="center"/>
        <w:tblCellMar>
          <w:left w:w="70" w:type="dxa"/>
          <w:right w:w="70" w:type="dxa"/>
        </w:tblCellMar>
        <w:tblLook w:val="04A0" w:firstRow="1" w:lastRow="0" w:firstColumn="1" w:lastColumn="0" w:noHBand="0" w:noVBand="1"/>
      </w:tblPr>
      <w:tblGrid>
        <w:gridCol w:w="4100"/>
        <w:gridCol w:w="940"/>
        <w:gridCol w:w="900"/>
      </w:tblGrid>
      <w:tr w:rsidR="00C303C0" w:rsidRPr="00C222A9" w14:paraId="14F83EB3" w14:textId="77777777" w:rsidTr="00C303C0">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7BD1D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52E215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ismeretek</w:t>
            </w:r>
          </w:p>
        </w:tc>
        <w:tc>
          <w:tcPr>
            <w:tcW w:w="9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5C1C03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ismeretek szakmai gyakorlat</w:t>
            </w:r>
          </w:p>
        </w:tc>
      </w:tr>
      <w:tr w:rsidR="00C303C0" w:rsidRPr="00C222A9" w14:paraId="5616F6A3"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8A136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C303C0" w:rsidRPr="00C222A9" w14:paraId="2DC64FD3"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00A91A"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Talajművelést, talajvédelmi munkát, talajjavítást, tápanyag-utánpótlást végez, csapadékmennyiséget mér, talaj-és levegővizsgálatot végeztet </w:t>
            </w:r>
          </w:p>
        </w:tc>
        <w:tc>
          <w:tcPr>
            <w:tcW w:w="940" w:type="dxa"/>
            <w:tcBorders>
              <w:top w:val="nil"/>
              <w:left w:val="nil"/>
              <w:bottom w:val="single" w:sz="4" w:space="0" w:color="auto"/>
              <w:right w:val="single" w:sz="4" w:space="0" w:color="auto"/>
            </w:tcBorders>
            <w:shd w:val="clear" w:color="auto" w:fill="auto"/>
            <w:noWrap/>
            <w:vAlign w:val="center"/>
            <w:hideMark/>
          </w:tcPr>
          <w:p w14:paraId="166414C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87DD0F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393B8367"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F11F0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Magágyat készít, vetést, ültetést, telepítést végez</w:t>
            </w:r>
          </w:p>
        </w:tc>
        <w:tc>
          <w:tcPr>
            <w:tcW w:w="940" w:type="dxa"/>
            <w:tcBorders>
              <w:top w:val="nil"/>
              <w:left w:val="nil"/>
              <w:bottom w:val="single" w:sz="4" w:space="0" w:color="auto"/>
              <w:right w:val="single" w:sz="4" w:space="0" w:color="auto"/>
            </w:tcBorders>
            <w:shd w:val="clear" w:color="auto" w:fill="auto"/>
            <w:noWrap/>
            <w:vAlign w:val="center"/>
            <w:hideMark/>
          </w:tcPr>
          <w:p w14:paraId="5C4127E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4AA50EF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21FA7F82"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2CDB5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Kártevők és kórokozók ellen védekezik</w:t>
            </w:r>
          </w:p>
        </w:tc>
        <w:tc>
          <w:tcPr>
            <w:tcW w:w="940" w:type="dxa"/>
            <w:tcBorders>
              <w:top w:val="nil"/>
              <w:left w:val="nil"/>
              <w:bottom w:val="single" w:sz="4" w:space="0" w:color="auto"/>
              <w:right w:val="single" w:sz="4" w:space="0" w:color="auto"/>
            </w:tcBorders>
            <w:shd w:val="clear" w:color="auto" w:fill="auto"/>
            <w:noWrap/>
            <w:vAlign w:val="center"/>
            <w:hideMark/>
          </w:tcPr>
          <w:p w14:paraId="42E65E2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AB80DE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66C85BE5"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FA6C3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Növényápolási, öntözési feladatokat lát el</w:t>
            </w:r>
          </w:p>
        </w:tc>
        <w:tc>
          <w:tcPr>
            <w:tcW w:w="940" w:type="dxa"/>
            <w:tcBorders>
              <w:top w:val="nil"/>
              <w:left w:val="nil"/>
              <w:bottom w:val="single" w:sz="4" w:space="0" w:color="auto"/>
              <w:right w:val="single" w:sz="4" w:space="0" w:color="auto"/>
            </w:tcBorders>
            <w:shd w:val="clear" w:color="auto" w:fill="auto"/>
            <w:noWrap/>
            <w:vAlign w:val="center"/>
            <w:hideMark/>
          </w:tcPr>
          <w:p w14:paraId="1F16CA4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485B047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5C5C8C06"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F7A3F4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Termésbecslést végez</w:t>
            </w:r>
          </w:p>
        </w:tc>
        <w:tc>
          <w:tcPr>
            <w:tcW w:w="940" w:type="dxa"/>
            <w:tcBorders>
              <w:top w:val="nil"/>
              <w:left w:val="nil"/>
              <w:bottom w:val="single" w:sz="4" w:space="0" w:color="auto"/>
              <w:right w:val="single" w:sz="4" w:space="0" w:color="auto"/>
            </w:tcBorders>
            <w:shd w:val="clear" w:color="auto" w:fill="auto"/>
            <w:noWrap/>
            <w:vAlign w:val="center"/>
            <w:hideMark/>
          </w:tcPr>
          <w:p w14:paraId="7FDA4D8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74DCF98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5315D840"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74AB0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Betakarítja a termést, megtervezi a mintavételt és mintát vesz, értékel</w:t>
            </w:r>
          </w:p>
        </w:tc>
        <w:tc>
          <w:tcPr>
            <w:tcW w:w="940" w:type="dxa"/>
            <w:tcBorders>
              <w:top w:val="nil"/>
              <w:left w:val="nil"/>
              <w:bottom w:val="single" w:sz="4" w:space="0" w:color="auto"/>
              <w:right w:val="single" w:sz="4" w:space="0" w:color="auto"/>
            </w:tcBorders>
            <w:shd w:val="clear" w:color="auto" w:fill="auto"/>
            <w:noWrap/>
            <w:vAlign w:val="center"/>
            <w:hideMark/>
          </w:tcPr>
          <w:p w14:paraId="47D1239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3D5077E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1C659D70"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815F39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Terményt kezel, tárol, csomagol</w:t>
            </w:r>
          </w:p>
        </w:tc>
        <w:tc>
          <w:tcPr>
            <w:tcW w:w="940" w:type="dxa"/>
            <w:tcBorders>
              <w:top w:val="nil"/>
              <w:left w:val="nil"/>
              <w:bottom w:val="single" w:sz="4" w:space="0" w:color="auto"/>
              <w:right w:val="single" w:sz="4" w:space="0" w:color="auto"/>
            </w:tcBorders>
            <w:shd w:val="clear" w:color="auto" w:fill="auto"/>
            <w:noWrap/>
            <w:vAlign w:val="center"/>
            <w:hideMark/>
          </w:tcPr>
          <w:p w14:paraId="4D2E56E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5C973A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0DBD01FF"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55A32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Optimális elhelyezést és mikroklímát biztosít</w:t>
            </w:r>
          </w:p>
        </w:tc>
        <w:tc>
          <w:tcPr>
            <w:tcW w:w="940" w:type="dxa"/>
            <w:tcBorders>
              <w:top w:val="nil"/>
              <w:left w:val="nil"/>
              <w:bottom w:val="single" w:sz="4" w:space="0" w:color="auto"/>
              <w:right w:val="single" w:sz="4" w:space="0" w:color="auto"/>
            </w:tcBorders>
            <w:shd w:val="clear" w:color="auto" w:fill="auto"/>
            <w:noWrap/>
            <w:vAlign w:val="center"/>
            <w:hideMark/>
          </w:tcPr>
          <w:p w14:paraId="4D603A3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7FA5911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6AF748C0"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023BE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Állatokat ápol, csoportosít, minősít</w:t>
            </w:r>
          </w:p>
        </w:tc>
        <w:tc>
          <w:tcPr>
            <w:tcW w:w="940" w:type="dxa"/>
            <w:tcBorders>
              <w:top w:val="nil"/>
              <w:left w:val="nil"/>
              <w:bottom w:val="single" w:sz="4" w:space="0" w:color="auto"/>
              <w:right w:val="single" w:sz="4" w:space="0" w:color="auto"/>
            </w:tcBorders>
            <w:shd w:val="clear" w:color="auto" w:fill="auto"/>
            <w:noWrap/>
            <w:vAlign w:val="center"/>
            <w:hideMark/>
          </w:tcPr>
          <w:p w14:paraId="1BBFC89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277FC00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67A90D35"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AED70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Takarmányt előkészít, minősít, tárol</w:t>
            </w:r>
          </w:p>
        </w:tc>
        <w:tc>
          <w:tcPr>
            <w:tcW w:w="940" w:type="dxa"/>
            <w:tcBorders>
              <w:top w:val="nil"/>
              <w:left w:val="nil"/>
              <w:bottom w:val="single" w:sz="4" w:space="0" w:color="auto"/>
              <w:right w:val="single" w:sz="4" w:space="0" w:color="auto"/>
            </w:tcBorders>
            <w:shd w:val="clear" w:color="auto" w:fill="auto"/>
            <w:noWrap/>
            <w:vAlign w:val="center"/>
            <w:hideMark/>
          </w:tcPr>
          <w:p w14:paraId="6D7BE2F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44BED2C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3B100C1B"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6CA03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Technológiai utasítás szerint végzi, végezteti a növénytermesztés, az állattartás, a kertészeti termék-előállítás gépi munkafeladatait</w:t>
            </w:r>
          </w:p>
        </w:tc>
        <w:tc>
          <w:tcPr>
            <w:tcW w:w="940" w:type="dxa"/>
            <w:tcBorders>
              <w:top w:val="nil"/>
              <w:left w:val="nil"/>
              <w:bottom w:val="single" w:sz="4" w:space="0" w:color="auto"/>
              <w:right w:val="single" w:sz="4" w:space="0" w:color="auto"/>
            </w:tcBorders>
            <w:shd w:val="clear" w:color="auto" w:fill="auto"/>
            <w:noWrap/>
            <w:vAlign w:val="center"/>
            <w:hideMark/>
          </w:tcPr>
          <w:p w14:paraId="714A4DE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4A9B18B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1FEFE124"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D49A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C303C0" w:rsidRPr="00C222A9" w14:paraId="61D5EAE0"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9CE896"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Agrometeorológia, éghajlati (klimatikus) tényezők, meteorológiai mérések, növényvédelmi előrejelzések</w:t>
            </w:r>
          </w:p>
        </w:tc>
        <w:tc>
          <w:tcPr>
            <w:tcW w:w="940" w:type="dxa"/>
            <w:tcBorders>
              <w:top w:val="nil"/>
              <w:left w:val="nil"/>
              <w:bottom w:val="single" w:sz="4" w:space="0" w:color="auto"/>
              <w:right w:val="single" w:sz="4" w:space="0" w:color="auto"/>
            </w:tcBorders>
            <w:shd w:val="clear" w:color="auto" w:fill="auto"/>
            <w:noWrap/>
            <w:vAlign w:val="center"/>
            <w:hideMark/>
          </w:tcPr>
          <w:p w14:paraId="2E93996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6F711F9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1DAB6ED"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A0798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növénytermesztés alapjai, élettani ismeretek</w:t>
            </w:r>
          </w:p>
        </w:tc>
        <w:tc>
          <w:tcPr>
            <w:tcW w:w="940" w:type="dxa"/>
            <w:tcBorders>
              <w:top w:val="nil"/>
              <w:left w:val="nil"/>
              <w:bottom w:val="single" w:sz="4" w:space="0" w:color="auto"/>
              <w:right w:val="single" w:sz="4" w:space="0" w:color="auto"/>
            </w:tcBorders>
            <w:shd w:val="clear" w:color="auto" w:fill="auto"/>
            <w:noWrap/>
            <w:vAlign w:val="center"/>
            <w:hideMark/>
          </w:tcPr>
          <w:p w14:paraId="3562137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0E90BE2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757E34E"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EA8921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talaj kialakulása, fizikai, kémiai, biológiai tulajdonságai, talajtípusok, mintavétel, talajvizsgálati módszerek</w:t>
            </w:r>
          </w:p>
        </w:tc>
        <w:tc>
          <w:tcPr>
            <w:tcW w:w="940" w:type="dxa"/>
            <w:tcBorders>
              <w:top w:val="nil"/>
              <w:left w:val="nil"/>
              <w:bottom w:val="single" w:sz="4" w:space="0" w:color="auto"/>
              <w:right w:val="single" w:sz="4" w:space="0" w:color="auto"/>
            </w:tcBorders>
            <w:shd w:val="clear" w:color="auto" w:fill="auto"/>
            <w:noWrap/>
            <w:vAlign w:val="center"/>
            <w:hideMark/>
          </w:tcPr>
          <w:p w14:paraId="43FA519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75187BF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E215956"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B812DC"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Talajművelés alapműveletei, eszközei, azok munkája, talajművelési rendszerek, talajhasználat</w:t>
            </w:r>
          </w:p>
        </w:tc>
        <w:tc>
          <w:tcPr>
            <w:tcW w:w="940" w:type="dxa"/>
            <w:tcBorders>
              <w:top w:val="nil"/>
              <w:left w:val="nil"/>
              <w:bottom w:val="single" w:sz="4" w:space="0" w:color="auto"/>
              <w:right w:val="single" w:sz="4" w:space="0" w:color="auto"/>
            </w:tcBorders>
            <w:shd w:val="clear" w:color="auto" w:fill="auto"/>
            <w:noWrap/>
            <w:vAlign w:val="center"/>
            <w:hideMark/>
          </w:tcPr>
          <w:p w14:paraId="5DB84E7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02A8506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2C98F62"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6CEA86"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Talajvédelem: erózió és defláció, talajjavítás (savanyú, szikes, homok és láptalajok javítása), vetésforgó, vetésváltás</w:t>
            </w:r>
          </w:p>
        </w:tc>
        <w:tc>
          <w:tcPr>
            <w:tcW w:w="940" w:type="dxa"/>
            <w:tcBorders>
              <w:top w:val="nil"/>
              <w:left w:val="nil"/>
              <w:bottom w:val="single" w:sz="4" w:space="0" w:color="auto"/>
              <w:right w:val="single" w:sz="4" w:space="0" w:color="auto"/>
            </w:tcBorders>
            <w:shd w:val="clear" w:color="auto" w:fill="auto"/>
            <w:noWrap/>
            <w:vAlign w:val="center"/>
            <w:hideMark/>
          </w:tcPr>
          <w:p w14:paraId="5D6DDC9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5AB4526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2C84EC26"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8E804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Szerves- és műtrágyázás feladata, technológiai eljárások </w:t>
            </w:r>
          </w:p>
        </w:tc>
        <w:tc>
          <w:tcPr>
            <w:tcW w:w="940" w:type="dxa"/>
            <w:tcBorders>
              <w:top w:val="nil"/>
              <w:left w:val="nil"/>
              <w:bottom w:val="single" w:sz="4" w:space="0" w:color="auto"/>
              <w:right w:val="single" w:sz="4" w:space="0" w:color="auto"/>
            </w:tcBorders>
            <w:shd w:val="clear" w:color="auto" w:fill="auto"/>
            <w:noWrap/>
            <w:vAlign w:val="center"/>
            <w:hideMark/>
          </w:tcPr>
          <w:p w14:paraId="0ADB662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DE9C70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0A6CBC2"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6445C6"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Szaporítás: vetés, ültetés, palántázás, telepítés, vetőmagok, szaporítóanyagok és legfontosabb tulajdonságaik, a </w:t>
            </w:r>
            <w:proofErr w:type="spellStart"/>
            <w:r w:rsidRPr="00C222A9">
              <w:rPr>
                <w:rFonts w:eastAsia="Times New Roman" w:cs="Times New Roman"/>
                <w:color w:val="000000"/>
                <w:sz w:val="20"/>
                <w:szCs w:val="20"/>
                <w:lang w:eastAsia="hu-HU"/>
              </w:rPr>
              <w:t>tenyészterület</w:t>
            </w:r>
            <w:proofErr w:type="spellEnd"/>
            <w:r w:rsidRPr="00C222A9">
              <w:rPr>
                <w:rFonts w:eastAsia="Times New Roman" w:cs="Times New Roman"/>
                <w:color w:val="000000"/>
                <w:sz w:val="20"/>
                <w:szCs w:val="20"/>
                <w:lang w:eastAsia="hu-HU"/>
              </w:rPr>
              <w:t xml:space="preserve"> fogalma</w:t>
            </w:r>
          </w:p>
        </w:tc>
        <w:tc>
          <w:tcPr>
            <w:tcW w:w="940" w:type="dxa"/>
            <w:tcBorders>
              <w:top w:val="nil"/>
              <w:left w:val="nil"/>
              <w:bottom w:val="single" w:sz="4" w:space="0" w:color="auto"/>
              <w:right w:val="single" w:sz="4" w:space="0" w:color="auto"/>
            </w:tcBorders>
            <w:shd w:val="clear" w:color="auto" w:fill="auto"/>
            <w:noWrap/>
            <w:vAlign w:val="center"/>
            <w:hideMark/>
          </w:tcPr>
          <w:p w14:paraId="5BD579D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27B0472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C205C38"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E39F7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Gyümölcsösök és szőlőültetvények létesítésének, gondozásának alapjai</w:t>
            </w:r>
          </w:p>
        </w:tc>
        <w:tc>
          <w:tcPr>
            <w:tcW w:w="940" w:type="dxa"/>
            <w:tcBorders>
              <w:top w:val="nil"/>
              <w:left w:val="nil"/>
              <w:bottom w:val="single" w:sz="4" w:space="0" w:color="auto"/>
              <w:right w:val="single" w:sz="4" w:space="0" w:color="auto"/>
            </w:tcBorders>
            <w:shd w:val="clear" w:color="auto" w:fill="auto"/>
            <w:noWrap/>
            <w:vAlign w:val="center"/>
            <w:hideMark/>
          </w:tcPr>
          <w:p w14:paraId="7C69E88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60A81C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FEF5792"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7EB66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Növényápolás (talajápolás, növényvédelem), gyomnövények és az ellenük való védekezés, öntözés feladata, lehetőségei, rendszerei, technológiája</w:t>
            </w:r>
          </w:p>
        </w:tc>
        <w:tc>
          <w:tcPr>
            <w:tcW w:w="940" w:type="dxa"/>
            <w:tcBorders>
              <w:top w:val="nil"/>
              <w:left w:val="nil"/>
              <w:bottom w:val="single" w:sz="4" w:space="0" w:color="auto"/>
              <w:right w:val="single" w:sz="4" w:space="0" w:color="auto"/>
            </w:tcBorders>
            <w:shd w:val="clear" w:color="auto" w:fill="auto"/>
            <w:noWrap/>
            <w:vAlign w:val="center"/>
            <w:hideMark/>
          </w:tcPr>
          <w:p w14:paraId="782829A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37D34AF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453BEBA"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FF493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Betakarítás (termésbecslés, betakarítási módok): termények gyűjtése, beszállítása, tisztítása, tárolása, tartósítása, a feldolgozás alapjai</w:t>
            </w:r>
          </w:p>
        </w:tc>
        <w:tc>
          <w:tcPr>
            <w:tcW w:w="940" w:type="dxa"/>
            <w:tcBorders>
              <w:top w:val="nil"/>
              <w:left w:val="nil"/>
              <w:bottom w:val="single" w:sz="4" w:space="0" w:color="auto"/>
              <w:right w:val="single" w:sz="4" w:space="0" w:color="auto"/>
            </w:tcBorders>
            <w:shd w:val="clear" w:color="auto" w:fill="auto"/>
            <w:noWrap/>
            <w:vAlign w:val="center"/>
            <w:hideMark/>
          </w:tcPr>
          <w:p w14:paraId="6BA8A04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3F19300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1D897FDC" w14:textId="77777777" w:rsidTr="00C303C0">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C8C50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fontosabb szántóföldi növények (gabonafélék, gyökér- és gumós növények, hüvelyesek, ipari növények) termesztéstechnológiája, a szántóföldi zöldségtermesztés alapelvei</w:t>
            </w:r>
          </w:p>
        </w:tc>
        <w:tc>
          <w:tcPr>
            <w:tcW w:w="940" w:type="dxa"/>
            <w:tcBorders>
              <w:top w:val="nil"/>
              <w:left w:val="nil"/>
              <w:bottom w:val="single" w:sz="4" w:space="0" w:color="auto"/>
              <w:right w:val="single" w:sz="4" w:space="0" w:color="auto"/>
            </w:tcBorders>
            <w:shd w:val="clear" w:color="auto" w:fill="auto"/>
            <w:noWrap/>
            <w:vAlign w:val="center"/>
            <w:hideMark/>
          </w:tcPr>
          <w:p w14:paraId="403B871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46BB611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790F140"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FAEB18"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Állattenyésztési alapfogalmak, gazdasági állatok jellemzői, értékmérő tulajdonságok, a gazdasági állatok szaporítása</w:t>
            </w:r>
          </w:p>
        </w:tc>
        <w:tc>
          <w:tcPr>
            <w:tcW w:w="940" w:type="dxa"/>
            <w:tcBorders>
              <w:top w:val="nil"/>
              <w:left w:val="nil"/>
              <w:bottom w:val="single" w:sz="4" w:space="0" w:color="auto"/>
              <w:right w:val="single" w:sz="4" w:space="0" w:color="auto"/>
            </w:tcBorders>
            <w:shd w:val="clear" w:color="auto" w:fill="auto"/>
            <w:noWrap/>
            <w:vAlign w:val="center"/>
            <w:hideMark/>
          </w:tcPr>
          <w:p w14:paraId="3B19DF3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6A94551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FAB2B31"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84104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Az állatok anatómiai felépítése, testtájak, az emésztőkészülék, az emésztés folyamata</w:t>
            </w:r>
          </w:p>
        </w:tc>
        <w:tc>
          <w:tcPr>
            <w:tcW w:w="940" w:type="dxa"/>
            <w:tcBorders>
              <w:top w:val="nil"/>
              <w:left w:val="nil"/>
              <w:bottom w:val="single" w:sz="4" w:space="0" w:color="auto"/>
              <w:right w:val="single" w:sz="4" w:space="0" w:color="auto"/>
            </w:tcBorders>
            <w:shd w:val="clear" w:color="auto" w:fill="auto"/>
            <w:noWrap/>
            <w:vAlign w:val="center"/>
            <w:hideMark/>
          </w:tcPr>
          <w:p w14:paraId="5B720A9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410D8B7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8F48583"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4A4D909"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Takarmányozási alapismeretek (emészthetőség, táplálóérték, energiaérték, takarmányok alkotórészei, </w:t>
            </w:r>
            <w:proofErr w:type="spellStart"/>
            <w:r w:rsidRPr="00C222A9">
              <w:rPr>
                <w:rFonts w:eastAsia="Times New Roman" w:cs="Times New Roman"/>
                <w:color w:val="000000"/>
                <w:sz w:val="20"/>
                <w:szCs w:val="20"/>
                <w:lang w:eastAsia="hu-HU"/>
              </w:rPr>
              <w:t>értékesülés</w:t>
            </w:r>
            <w:proofErr w:type="spellEnd"/>
            <w:r w:rsidRPr="00C222A9">
              <w:rPr>
                <w:rFonts w:eastAsia="Times New Roman" w:cs="Times New Roman"/>
                <w:color w:val="000000"/>
                <w:sz w:val="20"/>
                <w:szCs w:val="20"/>
                <w:lang w:eastAsia="hu-HU"/>
              </w:rPr>
              <w:t>), takarmány-előkészítés</w:t>
            </w:r>
          </w:p>
        </w:tc>
        <w:tc>
          <w:tcPr>
            <w:tcW w:w="940" w:type="dxa"/>
            <w:tcBorders>
              <w:top w:val="nil"/>
              <w:left w:val="nil"/>
              <w:bottom w:val="single" w:sz="4" w:space="0" w:color="auto"/>
              <w:right w:val="single" w:sz="4" w:space="0" w:color="auto"/>
            </w:tcBorders>
            <w:shd w:val="clear" w:color="auto" w:fill="auto"/>
            <w:noWrap/>
            <w:vAlign w:val="center"/>
            <w:hideMark/>
          </w:tcPr>
          <w:p w14:paraId="6326E6C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666FC56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24B38E53"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7B2D9E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 gazdasági állatok tartástechnológiája: elhelyezés, gondozás, etetés, itatás módja, rendje, legeltetés, egészséges és beteg állat felismerésének alapelvei </w:t>
            </w:r>
          </w:p>
        </w:tc>
        <w:tc>
          <w:tcPr>
            <w:tcW w:w="940" w:type="dxa"/>
            <w:tcBorders>
              <w:top w:val="nil"/>
              <w:left w:val="nil"/>
              <w:bottom w:val="single" w:sz="4" w:space="0" w:color="auto"/>
              <w:right w:val="single" w:sz="4" w:space="0" w:color="auto"/>
            </w:tcBorders>
            <w:shd w:val="clear" w:color="auto" w:fill="auto"/>
            <w:noWrap/>
            <w:vAlign w:val="center"/>
            <w:hideMark/>
          </w:tcPr>
          <w:p w14:paraId="735ED25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7B8B99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B5751F5"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67C4CC"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Termékek kiszállítása, kezelése, egyéb feladatok az állattartó telepeken (fejés- és tejkezelés, tojástermelés, telepek fertőtlenítése, trágya-eltávolítás stb.)</w:t>
            </w:r>
          </w:p>
        </w:tc>
        <w:tc>
          <w:tcPr>
            <w:tcW w:w="940" w:type="dxa"/>
            <w:tcBorders>
              <w:top w:val="nil"/>
              <w:left w:val="nil"/>
              <w:bottom w:val="single" w:sz="4" w:space="0" w:color="auto"/>
              <w:right w:val="single" w:sz="4" w:space="0" w:color="auto"/>
            </w:tcBorders>
            <w:shd w:val="clear" w:color="auto" w:fill="auto"/>
            <w:noWrap/>
            <w:vAlign w:val="center"/>
            <w:hideMark/>
          </w:tcPr>
          <w:p w14:paraId="02F573E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D6BCAF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5E4AA26"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F0131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Gyepgazdálkodás, szálas takarmánynövények termesztése, beszállítása, tárolása, tartósítása, előkészítése</w:t>
            </w:r>
          </w:p>
        </w:tc>
        <w:tc>
          <w:tcPr>
            <w:tcW w:w="940" w:type="dxa"/>
            <w:tcBorders>
              <w:top w:val="nil"/>
              <w:left w:val="nil"/>
              <w:bottom w:val="single" w:sz="4" w:space="0" w:color="auto"/>
              <w:right w:val="single" w:sz="4" w:space="0" w:color="auto"/>
            </w:tcBorders>
            <w:shd w:val="clear" w:color="auto" w:fill="auto"/>
            <w:noWrap/>
            <w:vAlign w:val="center"/>
            <w:hideMark/>
          </w:tcPr>
          <w:p w14:paraId="681A746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59F0CC9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7226042C"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60349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Állatvédelmi és </w:t>
            </w:r>
            <w:proofErr w:type="spellStart"/>
            <w:r w:rsidRPr="00C222A9">
              <w:rPr>
                <w:rFonts w:eastAsia="Times New Roman" w:cs="Times New Roman"/>
                <w:color w:val="000000"/>
                <w:sz w:val="20"/>
                <w:szCs w:val="20"/>
                <w:lang w:eastAsia="hu-HU"/>
              </w:rPr>
              <w:t>-jólléti</w:t>
            </w:r>
            <w:proofErr w:type="spellEnd"/>
            <w:r w:rsidRPr="00C222A9">
              <w:rPr>
                <w:rFonts w:eastAsia="Times New Roman" w:cs="Times New Roman"/>
                <w:color w:val="000000"/>
                <w:sz w:val="20"/>
                <w:szCs w:val="20"/>
                <w:lang w:eastAsia="hu-HU"/>
              </w:rPr>
              <w:t xml:space="preserve"> ismeretek (általános szabályok, állattartás és állatszállítás szabályai)</w:t>
            </w:r>
          </w:p>
        </w:tc>
        <w:tc>
          <w:tcPr>
            <w:tcW w:w="940" w:type="dxa"/>
            <w:tcBorders>
              <w:top w:val="nil"/>
              <w:left w:val="nil"/>
              <w:bottom w:val="single" w:sz="4" w:space="0" w:color="auto"/>
              <w:right w:val="single" w:sz="4" w:space="0" w:color="auto"/>
            </w:tcBorders>
            <w:shd w:val="clear" w:color="auto" w:fill="auto"/>
            <w:noWrap/>
            <w:vAlign w:val="center"/>
            <w:hideMark/>
          </w:tcPr>
          <w:p w14:paraId="75CF6FC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32012CF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E0685C6"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7AF808"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természetvédelem alapelvei, feladatai,  a táj  védelme</w:t>
            </w:r>
          </w:p>
        </w:tc>
        <w:tc>
          <w:tcPr>
            <w:tcW w:w="940" w:type="dxa"/>
            <w:tcBorders>
              <w:top w:val="nil"/>
              <w:left w:val="nil"/>
              <w:bottom w:val="single" w:sz="4" w:space="0" w:color="auto"/>
              <w:right w:val="single" w:sz="4" w:space="0" w:color="auto"/>
            </w:tcBorders>
            <w:shd w:val="clear" w:color="auto" w:fill="auto"/>
            <w:noWrap/>
            <w:vAlign w:val="center"/>
            <w:hideMark/>
          </w:tcPr>
          <w:p w14:paraId="038A220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654909B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9A6DE5A"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6E40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C303C0" w:rsidRPr="00C222A9" w14:paraId="3143B7D3"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1ACD532"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nyelvi íráskészség, írásbeli fogalmazókészség</w:t>
            </w:r>
          </w:p>
        </w:tc>
        <w:tc>
          <w:tcPr>
            <w:tcW w:w="940" w:type="dxa"/>
            <w:tcBorders>
              <w:top w:val="nil"/>
              <w:left w:val="nil"/>
              <w:bottom w:val="single" w:sz="4" w:space="0" w:color="auto"/>
              <w:right w:val="single" w:sz="4" w:space="0" w:color="auto"/>
            </w:tcBorders>
            <w:shd w:val="clear" w:color="auto" w:fill="auto"/>
            <w:noWrap/>
            <w:vAlign w:val="center"/>
            <w:hideMark/>
          </w:tcPr>
          <w:p w14:paraId="3E7BC95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2DE7D0D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5698B05"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DEFECD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Információforrások kezelése</w:t>
            </w:r>
          </w:p>
        </w:tc>
        <w:tc>
          <w:tcPr>
            <w:tcW w:w="940" w:type="dxa"/>
            <w:tcBorders>
              <w:top w:val="nil"/>
              <w:left w:val="nil"/>
              <w:bottom w:val="single" w:sz="4" w:space="0" w:color="auto"/>
              <w:right w:val="single" w:sz="4" w:space="0" w:color="auto"/>
            </w:tcBorders>
            <w:shd w:val="clear" w:color="auto" w:fill="auto"/>
            <w:noWrap/>
            <w:vAlign w:val="center"/>
            <w:hideMark/>
          </w:tcPr>
          <w:p w14:paraId="485D25F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3885F08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5F4FEA96"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06EABA"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Számolási készség</w:t>
            </w:r>
          </w:p>
        </w:tc>
        <w:tc>
          <w:tcPr>
            <w:tcW w:w="940" w:type="dxa"/>
            <w:tcBorders>
              <w:top w:val="nil"/>
              <w:left w:val="nil"/>
              <w:bottom w:val="single" w:sz="4" w:space="0" w:color="auto"/>
              <w:right w:val="single" w:sz="4" w:space="0" w:color="auto"/>
            </w:tcBorders>
            <w:shd w:val="clear" w:color="auto" w:fill="auto"/>
            <w:noWrap/>
            <w:vAlign w:val="center"/>
            <w:hideMark/>
          </w:tcPr>
          <w:p w14:paraId="4D67A5F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C5761C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B97F954"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E752AA"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Térérzékelés</w:t>
            </w:r>
          </w:p>
        </w:tc>
        <w:tc>
          <w:tcPr>
            <w:tcW w:w="940" w:type="dxa"/>
            <w:tcBorders>
              <w:top w:val="nil"/>
              <w:left w:val="nil"/>
              <w:bottom w:val="single" w:sz="4" w:space="0" w:color="auto"/>
              <w:right w:val="single" w:sz="4" w:space="0" w:color="auto"/>
            </w:tcBorders>
            <w:shd w:val="clear" w:color="auto" w:fill="auto"/>
            <w:noWrap/>
            <w:vAlign w:val="center"/>
            <w:hideMark/>
          </w:tcPr>
          <w:p w14:paraId="205AF2E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5C24D1F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49207F48"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4C40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C303C0" w:rsidRPr="00C222A9" w14:paraId="3AADB0C2"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BFBEF9"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Önállóság </w:t>
            </w:r>
          </w:p>
        </w:tc>
        <w:tc>
          <w:tcPr>
            <w:tcW w:w="940" w:type="dxa"/>
            <w:tcBorders>
              <w:top w:val="nil"/>
              <w:left w:val="nil"/>
              <w:bottom w:val="single" w:sz="4" w:space="0" w:color="auto"/>
              <w:right w:val="single" w:sz="4" w:space="0" w:color="auto"/>
            </w:tcBorders>
            <w:shd w:val="clear" w:color="auto" w:fill="auto"/>
            <w:noWrap/>
            <w:vAlign w:val="center"/>
            <w:hideMark/>
          </w:tcPr>
          <w:p w14:paraId="1D0E642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4C24CBD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2D6D2D76"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62C34A"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Döntésképesség</w:t>
            </w:r>
          </w:p>
        </w:tc>
        <w:tc>
          <w:tcPr>
            <w:tcW w:w="940" w:type="dxa"/>
            <w:tcBorders>
              <w:top w:val="nil"/>
              <w:left w:val="nil"/>
              <w:bottom w:val="single" w:sz="4" w:space="0" w:color="auto"/>
              <w:right w:val="single" w:sz="4" w:space="0" w:color="auto"/>
            </w:tcBorders>
            <w:shd w:val="clear" w:color="auto" w:fill="auto"/>
            <w:noWrap/>
            <w:vAlign w:val="center"/>
            <w:hideMark/>
          </w:tcPr>
          <w:p w14:paraId="4BEACC4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9AC2DF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51501D3E"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75C69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C303C0" w:rsidRPr="00C222A9" w14:paraId="69AA3970"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7EA892"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Meggyőzőkészség </w:t>
            </w:r>
          </w:p>
        </w:tc>
        <w:tc>
          <w:tcPr>
            <w:tcW w:w="940" w:type="dxa"/>
            <w:tcBorders>
              <w:top w:val="nil"/>
              <w:left w:val="nil"/>
              <w:bottom w:val="single" w:sz="4" w:space="0" w:color="auto"/>
              <w:right w:val="single" w:sz="4" w:space="0" w:color="auto"/>
            </w:tcBorders>
            <w:shd w:val="clear" w:color="auto" w:fill="auto"/>
            <w:noWrap/>
            <w:vAlign w:val="center"/>
            <w:hideMark/>
          </w:tcPr>
          <w:p w14:paraId="5B15A2B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6810DAE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0868DDF6"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6A6B02"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Motiváló készség</w:t>
            </w:r>
          </w:p>
        </w:tc>
        <w:tc>
          <w:tcPr>
            <w:tcW w:w="940" w:type="dxa"/>
            <w:tcBorders>
              <w:top w:val="nil"/>
              <w:left w:val="nil"/>
              <w:bottom w:val="single" w:sz="4" w:space="0" w:color="auto"/>
              <w:right w:val="single" w:sz="4" w:space="0" w:color="auto"/>
            </w:tcBorders>
            <w:shd w:val="clear" w:color="auto" w:fill="auto"/>
            <w:noWrap/>
            <w:vAlign w:val="center"/>
            <w:hideMark/>
          </w:tcPr>
          <w:p w14:paraId="0798061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6E2E7C7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EB414A9"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7D0D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C303C0" w:rsidRPr="00C222A9" w14:paraId="224BE534"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896C9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Kreativitás, ötletgazdagság</w:t>
            </w:r>
          </w:p>
        </w:tc>
        <w:tc>
          <w:tcPr>
            <w:tcW w:w="940" w:type="dxa"/>
            <w:tcBorders>
              <w:top w:val="nil"/>
              <w:left w:val="nil"/>
              <w:bottom w:val="single" w:sz="4" w:space="0" w:color="auto"/>
              <w:right w:val="single" w:sz="4" w:space="0" w:color="auto"/>
            </w:tcBorders>
            <w:shd w:val="clear" w:color="auto" w:fill="auto"/>
            <w:noWrap/>
            <w:vAlign w:val="center"/>
            <w:hideMark/>
          </w:tcPr>
          <w:p w14:paraId="3C17A47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720E1BC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2F4BA80"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A4BBF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Rendszerező képesség</w:t>
            </w:r>
          </w:p>
        </w:tc>
        <w:tc>
          <w:tcPr>
            <w:tcW w:w="940" w:type="dxa"/>
            <w:tcBorders>
              <w:top w:val="nil"/>
              <w:left w:val="nil"/>
              <w:bottom w:val="single" w:sz="4" w:space="0" w:color="auto"/>
              <w:right w:val="single" w:sz="4" w:space="0" w:color="auto"/>
            </w:tcBorders>
            <w:shd w:val="clear" w:color="auto" w:fill="auto"/>
            <w:noWrap/>
            <w:vAlign w:val="center"/>
            <w:hideMark/>
          </w:tcPr>
          <w:p w14:paraId="4ECB651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6BF2214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1CDA0D33"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A3A26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Eredményorientáltság</w:t>
            </w:r>
          </w:p>
        </w:tc>
        <w:tc>
          <w:tcPr>
            <w:tcW w:w="940" w:type="dxa"/>
            <w:tcBorders>
              <w:top w:val="nil"/>
              <w:left w:val="nil"/>
              <w:bottom w:val="single" w:sz="4" w:space="0" w:color="auto"/>
              <w:right w:val="single" w:sz="4" w:space="0" w:color="auto"/>
            </w:tcBorders>
            <w:shd w:val="clear" w:color="auto" w:fill="auto"/>
            <w:noWrap/>
            <w:vAlign w:val="center"/>
            <w:hideMark/>
          </w:tcPr>
          <w:p w14:paraId="3D9B3F5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7D8A26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00EAC07A" w14:textId="597E9654" w:rsidR="00C53E01" w:rsidRPr="00C222A9" w:rsidRDefault="00C53E01" w:rsidP="00C53E01">
      <w:pPr>
        <w:jc w:val="center"/>
        <w:rPr>
          <w:rFonts w:cs="Times New Roman"/>
        </w:rPr>
      </w:pPr>
    </w:p>
    <w:p w14:paraId="48E6AE9C" w14:textId="77777777" w:rsidR="00C53E01" w:rsidRPr="00C222A9" w:rsidRDefault="00C53E01" w:rsidP="00C53E01">
      <w:pPr>
        <w:rPr>
          <w:rFonts w:cs="Times New Roman"/>
        </w:rPr>
      </w:pPr>
      <w:r w:rsidRPr="00C222A9">
        <w:rPr>
          <w:rFonts w:cs="Times New Roman"/>
        </w:rPr>
        <w:br w:type="page"/>
      </w:r>
    </w:p>
    <w:p w14:paraId="54C5698B" w14:textId="77777777" w:rsidR="00C53E01" w:rsidRPr="00C222A9" w:rsidRDefault="00C53E01" w:rsidP="00C53E01">
      <w:pPr>
        <w:spacing w:after="0"/>
        <w:rPr>
          <w:rFonts w:cs="Times New Roman"/>
        </w:rPr>
      </w:pPr>
    </w:p>
    <w:p w14:paraId="346EDAC1" w14:textId="77777777" w:rsidR="00C53E01" w:rsidRPr="00C222A9" w:rsidRDefault="003C470F" w:rsidP="004434B1">
      <w:pPr>
        <w:pStyle w:val="Listaszerbekezds"/>
        <w:numPr>
          <w:ilvl w:val="0"/>
          <w:numId w:val="25"/>
        </w:numPr>
        <w:tabs>
          <w:tab w:val="right" w:pos="9072"/>
        </w:tabs>
        <w:spacing w:after="0"/>
        <w:rPr>
          <w:rFonts w:cs="Times New Roman"/>
          <w:b/>
        </w:rPr>
      </w:pPr>
      <w:r w:rsidRPr="00C222A9">
        <w:rPr>
          <w:rFonts w:cs="Times New Roman"/>
          <w:b/>
        </w:rPr>
        <w:t>Mezőgazdasági ismeretek</w:t>
      </w:r>
      <w:r w:rsidR="00C53E01" w:rsidRPr="00C222A9">
        <w:rPr>
          <w:rFonts w:cs="Times New Roman"/>
          <w:b/>
        </w:rPr>
        <w:t xml:space="preserve"> tantárgy</w:t>
      </w:r>
      <w:r w:rsidR="00C53E01" w:rsidRPr="00C222A9">
        <w:rPr>
          <w:rFonts w:cs="Times New Roman"/>
          <w:b/>
        </w:rPr>
        <w:tab/>
      </w:r>
      <w:r w:rsidR="002636AE" w:rsidRPr="00C222A9">
        <w:rPr>
          <w:rFonts w:cs="Times New Roman"/>
          <w:b/>
        </w:rPr>
        <w:t>67</w:t>
      </w:r>
      <w:r w:rsidR="00C53E01" w:rsidRPr="00C222A9">
        <w:rPr>
          <w:rFonts w:cs="Times New Roman"/>
          <w:b/>
        </w:rPr>
        <w:t xml:space="preserve"> óra/</w:t>
      </w:r>
      <w:r w:rsidR="002636AE" w:rsidRPr="00C222A9">
        <w:rPr>
          <w:rFonts w:cs="Times New Roman"/>
          <w:b/>
        </w:rPr>
        <w:t>67</w:t>
      </w:r>
      <w:r w:rsidR="00C53E01" w:rsidRPr="00C222A9">
        <w:rPr>
          <w:rFonts w:cs="Times New Roman"/>
          <w:b/>
        </w:rPr>
        <w:t xml:space="preserve"> óra*</w:t>
      </w:r>
    </w:p>
    <w:p w14:paraId="1BCAEF1D"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5343EC92" w14:textId="77777777" w:rsidR="00C53E01" w:rsidRPr="00C222A9" w:rsidRDefault="00C53E01" w:rsidP="00C53E01">
      <w:pPr>
        <w:rPr>
          <w:rFonts w:cs="Times New Roman"/>
        </w:rPr>
      </w:pPr>
    </w:p>
    <w:p w14:paraId="6FD7905A"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tanításának célja</w:t>
      </w:r>
    </w:p>
    <w:p w14:paraId="3BC9BB71" w14:textId="77777777" w:rsidR="003C470F" w:rsidRPr="00C222A9" w:rsidRDefault="003C470F" w:rsidP="003C470F">
      <w:pPr>
        <w:spacing w:after="0"/>
        <w:ind w:left="426"/>
        <w:rPr>
          <w:rFonts w:cs="Times New Roman"/>
        </w:rPr>
      </w:pPr>
      <w:r w:rsidRPr="00C222A9">
        <w:rPr>
          <w:rFonts w:cs="Times New Roman"/>
        </w:rPr>
        <w:t xml:space="preserve">A Mezőgazdasági ismeretek tantárgy oktatásának célja, hogy a Mezőgazdasági gépésztechnikus végzettség birtokában a gépekkel, eszközökkel, műszaki berendezésekkel a termelési folyamatok elvégzése gyorsan, a technológia által megkövetelt időpontban, a növény, állat igényeinek megfelelően történjen. A végzett szakemberek biztosítják a munkafolyamatokhoz szükséges berendezések üzemfenntartását, és döntő többségében kezelik a gépeket, ellenőrzik működésüket. Alkalmazni tudják a növénytermesztési, az állattenyésztési technológiákat, valamint az ehhez szükséges környezeti, biológiai ismereteket is megszerezték. </w:t>
      </w:r>
    </w:p>
    <w:p w14:paraId="4528A382" w14:textId="77777777" w:rsidR="00C53E01" w:rsidRPr="00C222A9" w:rsidRDefault="003C470F" w:rsidP="003C470F">
      <w:pPr>
        <w:spacing w:after="0"/>
        <w:ind w:left="426"/>
        <w:rPr>
          <w:rFonts w:cs="Times New Roman"/>
        </w:rPr>
      </w:pPr>
      <w:r w:rsidRPr="00C222A9">
        <w:rPr>
          <w:rFonts w:cs="Times New Roman"/>
        </w:rPr>
        <w:t>Az összetett, bonyolult mezőgazdasági termelési feladatok eredményes végzése érdekében a biztos műszaki felkészültségre és a természet összefüggéseinek ismeretére egyaránt szükség van.</w:t>
      </w:r>
    </w:p>
    <w:p w14:paraId="43159AAD" w14:textId="77777777" w:rsidR="00C53E01" w:rsidRPr="00C222A9" w:rsidRDefault="00C53E01" w:rsidP="00C53E01">
      <w:pPr>
        <w:spacing w:after="0"/>
        <w:ind w:left="426"/>
        <w:rPr>
          <w:rFonts w:cs="Times New Roman"/>
        </w:rPr>
      </w:pPr>
    </w:p>
    <w:p w14:paraId="2EDBC0A1"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Kapcsolódó közismereti, szakmai tartalmak</w:t>
      </w:r>
    </w:p>
    <w:p w14:paraId="3F79BBE7" w14:textId="77777777" w:rsidR="00C53E01" w:rsidRPr="00C222A9" w:rsidRDefault="0014690B" w:rsidP="00C53E01">
      <w:pPr>
        <w:spacing w:after="0"/>
        <w:ind w:left="426"/>
        <w:rPr>
          <w:rFonts w:cs="Times New Roman"/>
        </w:rPr>
      </w:pPr>
      <w:r w:rsidRPr="00C222A9">
        <w:rPr>
          <w:rFonts w:cs="Times New Roman"/>
        </w:rPr>
        <w:t>Földrajz (éghajlat, domborzat), Biológia (növények, állatok felépítése és a biológiai folyamatok), Környezetvédelem.</w:t>
      </w:r>
    </w:p>
    <w:p w14:paraId="3C2A5779" w14:textId="77777777" w:rsidR="00C53E01" w:rsidRPr="00C222A9" w:rsidRDefault="00C53E01" w:rsidP="00C53E01">
      <w:pPr>
        <w:spacing w:after="0"/>
        <w:ind w:left="426"/>
        <w:rPr>
          <w:rFonts w:cs="Times New Roman"/>
        </w:rPr>
      </w:pPr>
    </w:p>
    <w:p w14:paraId="3F6A8C88" w14:textId="77777777" w:rsidR="00C53E01" w:rsidRDefault="00C53E01" w:rsidP="004434B1">
      <w:pPr>
        <w:pStyle w:val="Listaszerbekezds"/>
        <w:numPr>
          <w:ilvl w:val="1"/>
          <w:numId w:val="25"/>
        </w:numPr>
        <w:spacing w:after="0"/>
        <w:rPr>
          <w:rFonts w:cs="Times New Roman"/>
          <w:b/>
        </w:rPr>
      </w:pPr>
      <w:r w:rsidRPr="00C222A9">
        <w:rPr>
          <w:rFonts w:cs="Times New Roman"/>
          <w:b/>
        </w:rPr>
        <w:t>Témakörök</w:t>
      </w:r>
    </w:p>
    <w:p w14:paraId="1C393D20" w14:textId="77777777" w:rsidR="004E492D" w:rsidRPr="004434B1" w:rsidRDefault="004E492D" w:rsidP="004434B1">
      <w:pPr>
        <w:spacing w:after="0"/>
        <w:ind w:left="496"/>
        <w:rPr>
          <w:rFonts w:cs="Times New Roman"/>
          <w:b/>
        </w:rPr>
      </w:pPr>
    </w:p>
    <w:p w14:paraId="759E137F" w14:textId="77777777" w:rsidR="00C53E01" w:rsidRPr="00C222A9" w:rsidRDefault="0014690B"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Növények életműködése, környezete</w:t>
      </w:r>
      <w:r w:rsidR="00C53E01" w:rsidRPr="00C222A9">
        <w:rPr>
          <w:rFonts w:cs="Times New Roman"/>
          <w:b/>
          <w:i/>
        </w:rPr>
        <w:tab/>
      </w:r>
      <w:r w:rsidR="002636AE" w:rsidRPr="00C222A9">
        <w:rPr>
          <w:rFonts w:cs="Times New Roman"/>
          <w:b/>
          <w:i/>
        </w:rPr>
        <w:t>4</w:t>
      </w:r>
      <w:r w:rsidR="00C53E01" w:rsidRPr="00C222A9">
        <w:rPr>
          <w:rFonts w:cs="Times New Roman"/>
          <w:b/>
          <w:i/>
        </w:rPr>
        <w:t xml:space="preserve"> óra/</w:t>
      </w:r>
      <w:r w:rsidR="002636AE" w:rsidRPr="00C222A9">
        <w:rPr>
          <w:rFonts w:cs="Times New Roman"/>
          <w:b/>
          <w:i/>
        </w:rPr>
        <w:t>4</w:t>
      </w:r>
      <w:r w:rsidR="00C53E01" w:rsidRPr="00C222A9">
        <w:rPr>
          <w:rFonts w:cs="Times New Roman"/>
          <w:b/>
          <w:i/>
        </w:rPr>
        <w:t xml:space="preserve"> óra</w:t>
      </w:r>
    </w:p>
    <w:p w14:paraId="4C5EE406" w14:textId="77777777" w:rsidR="0014690B" w:rsidRPr="00C222A9" w:rsidRDefault="0014690B" w:rsidP="0014690B">
      <w:pPr>
        <w:spacing w:after="0"/>
        <w:ind w:left="851"/>
        <w:rPr>
          <w:rFonts w:cs="Times New Roman"/>
        </w:rPr>
      </w:pPr>
      <w:r w:rsidRPr="00C222A9">
        <w:rPr>
          <w:rFonts w:cs="Times New Roman"/>
        </w:rPr>
        <w:t>Vegetatív és generatív szervek, a növény felépítése: gyökér, szár, levél, virág, termés, módosult szervek.</w:t>
      </w:r>
    </w:p>
    <w:p w14:paraId="6F5EA1CE" w14:textId="77777777" w:rsidR="0014690B" w:rsidRPr="00C222A9" w:rsidRDefault="0014690B" w:rsidP="0014690B">
      <w:pPr>
        <w:spacing w:after="0"/>
        <w:ind w:left="851"/>
        <w:rPr>
          <w:rFonts w:cs="Times New Roman"/>
        </w:rPr>
      </w:pPr>
      <w:r w:rsidRPr="00C222A9">
        <w:rPr>
          <w:rFonts w:cs="Times New Roman"/>
        </w:rPr>
        <w:t>Zöldségtermő növények főbb részei.</w:t>
      </w:r>
    </w:p>
    <w:p w14:paraId="1C723DB2" w14:textId="77777777" w:rsidR="0014690B" w:rsidRPr="00C222A9" w:rsidRDefault="0014690B" w:rsidP="0014690B">
      <w:pPr>
        <w:spacing w:after="0"/>
        <w:ind w:left="851"/>
        <w:rPr>
          <w:rFonts w:cs="Times New Roman"/>
        </w:rPr>
      </w:pPr>
      <w:r w:rsidRPr="00C222A9">
        <w:rPr>
          <w:rFonts w:cs="Times New Roman"/>
        </w:rPr>
        <w:t>Szőlő és gyümölcstermő növények főbb részei.</w:t>
      </w:r>
    </w:p>
    <w:p w14:paraId="65B591D4" w14:textId="77777777" w:rsidR="0014690B" w:rsidRPr="00C222A9" w:rsidRDefault="0014690B" w:rsidP="0014690B">
      <w:pPr>
        <w:spacing w:after="0"/>
        <w:ind w:left="851"/>
        <w:rPr>
          <w:rFonts w:cs="Times New Roman"/>
        </w:rPr>
      </w:pPr>
      <w:r w:rsidRPr="00C222A9">
        <w:rPr>
          <w:rFonts w:cs="Times New Roman"/>
        </w:rPr>
        <w:t>Életműködés feltételei, tápanyag- és vízfelvétel.</w:t>
      </w:r>
    </w:p>
    <w:p w14:paraId="01A86CC1" w14:textId="77777777" w:rsidR="0014690B" w:rsidRPr="00C222A9" w:rsidRDefault="0014690B" w:rsidP="0014690B">
      <w:pPr>
        <w:spacing w:after="0"/>
        <w:ind w:left="851"/>
        <w:rPr>
          <w:rFonts w:cs="Times New Roman"/>
        </w:rPr>
      </w:pPr>
      <w:r w:rsidRPr="00C222A9">
        <w:rPr>
          <w:rFonts w:cs="Times New Roman"/>
        </w:rPr>
        <w:t>Ivaros és ivartalan szaporodás.</w:t>
      </w:r>
    </w:p>
    <w:p w14:paraId="3560C975" w14:textId="77777777" w:rsidR="0014690B" w:rsidRPr="00C222A9" w:rsidRDefault="0014690B" w:rsidP="0014690B">
      <w:pPr>
        <w:spacing w:after="0"/>
        <w:ind w:left="851"/>
        <w:rPr>
          <w:rFonts w:cs="Times New Roman"/>
        </w:rPr>
      </w:pPr>
      <w:r w:rsidRPr="00C222A9">
        <w:rPr>
          <w:rFonts w:cs="Times New Roman"/>
        </w:rPr>
        <w:t>Termesztett növények és gyomnövények morfológiai jellemzése.</w:t>
      </w:r>
    </w:p>
    <w:p w14:paraId="5D1D60D3" w14:textId="77777777" w:rsidR="0014690B" w:rsidRPr="00C222A9" w:rsidRDefault="0014690B" w:rsidP="0014690B">
      <w:pPr>
        <w:spacing w:after="0"/>
        <w:ind w:left="851"/>
        <w:rPr>
          <w:rFonts w:cs="Times New Roman"/>
        </w:rPr>
      </w:pPr>
      <w:r w:rsidRPr="00C222A9">
        <w:rPr>
          <w:rFonts w:cs="Times New Roman"/>
        </w:rPr>
        <w:t>Környezet és élővilág kapcsolata.</w:t>
      </w:r>
    </w:p>
    <w:p w14:paraId="4B186365" w14:textId="77777777" w:rsidR="0014690B" w:rsidRPr="00C222A9" w:rsidRDefault="0014690B" w:rsidP="0014690B">
      <w:pPr>
        <w:spacing w:after="0"/>
        <w:ind w:left="851"/>
        <w:rPr>
          <w:rFonts w:cs="Times New Roman"/>
        </w:rPr>
      </w:pPr>
      <w:r w:rsidRPr="00C222A9">
        <w:rPr>
          <w:rFonts w:cs="Times New Roman"/>
        </w:rPr>
        <w:t>Éghajlattani alapismeretek: légkör, időjárás, napsugárzás, levegő és talaj hőmérséklete, levegő páratartalma, áramlása, csapadékképződés.</w:t>
      </w:r>
    </w:p>
    <w:p w14:paraId="01A9E8AC" w14:textId="77777777" w:rsidR="00C53E01" w:rsidRPr="00C222A9" w:rsidRDefault="0014690B" w:rsidP="0014690B">
      <w:pPr>
        <w:spacing w:after="0"/>
        <w:ind w:left="851"/>
        <w:rPr>
          <w:rFonts w:cs="Times New Roman"/>
        </w:rPr>
      </w:pPr>
      <w:r w:rsidRPr="00C222A9">
        <w:rPr>
          <w:rFonts w:cs="Times New Roman"/>
        </w:rPr>
        <w:t>Éghajlati típusok, Magyarország éghajlati körzetei a mezőgazdasági termelés szempontjából.</w:t>
      </w:r>
    </w:p>
    <w:p w14:paraId="6E4FACD4" w14:textId="77777777" w:rsidR="00C53E01" w:rsidRPr="00C222A9" w:rsidRDefault="00C53E01" w:rsidP="00C53E01">
      <w:pPr>
        <w:tabs>
          <w:tab w:val="left" w:pos="1418"/>
          <w:tab w:val="right" w:pos="9072"/>
        </w:tabs>
        <w:spacing w:after="0"/>
        <w:ind w:left="851"/>
        <w:rPr>
          <w:rFonts w:cs="Times New Roman"/>
        </w:rPr>
      </w:pPr>
    </w:p>
    <w:p w14:paraId="01A63084" w14:textId="77777777" w:rsidR="00C53E01" w:rsidRPr="00C222A9" w:rsidRDefault="0014690B"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Talajtan, talajművelés, trágyázás</w:t>
      </w:r>
      <w:r w:rsidR="00C53E01" w:rsidRPr="00C222A9">
        <w:rPr>
          <w:rFonts w:cs="Times New Roman"/>
          <w:b/>
          <w:i/>
        </w:rPr>
        <w:tab/>
      </w:r>
      <w:r w:rsidR="00025D6E" w:rsidRPr="00C222A9">
        <w:rPr>
          <w:rFonts w:cs="Times New Roman"/>
          <w:b/>
          <w:i/>
        </w:rPr>
        <w:t>10</w:t>
      </w:r>
      <w:r w:rsidR="00C53E01" w:rsidRPr="00C222A9">
        <w:rPr>
          <w:rFonts w:cs="Times New Roman"/>
          <w:b/>
          <w:i/>
        </w:rPr>
        <w:t xml:space="preserve"> óra/</w:t>
      </w:r>
      <w:r w:rsidR="00025D6E" w:rsidRPr="00C222A9">
        <w:rPr>
          <w:rFonts w:cs="Times New Roman"/>
          <w:b/>
          <w:i/>
        </w:rPr>
        <w:t>10</w:t>
      </w:r>
      <w:r w:rsidR="00C53E01" w:rsidRPr="00C222A9">
        <w:rPr>
          <w:rFonts w:cs="Times New Roman"/>
          <w:b/>
          <w:i/>
        </w:rPr>
        <w:t xml:space="preserve"> óra</w:t>
      </w:r>
    </w:p>
    <w:p w14:paraId="5F9FDB65" w14:textId="77777777" w:rsidR="0014690B" w:rsidRPr="00C222A9" w:rsidRDefault="0014690B" w:rsidP="0014690B">
      <w:pPr>
        <w:spacing w:after="0"/>
        <w:ind w:left="851"/>
        <w:rPr>
          <w:rFonts w:cs="Times New Roman"/>
        </w:rPr>
      </w:pPr>
      <w:r w:rsidRPr="00C222A9">
        <w:rPr>
          <w:rFonts w:cs="Times New Roman"/>
        </w:rPr>
        <w:t>Talaj fogalma, kialakulása, fizikai, kémiai és biológiai tulajdonságai, osztályozása (mechanikai összetétel, talajkötöttség, szerkezet, hézag-térfogat, vízgazdálkodás, levegőgazdálkodás, hőmérséklet, kémhatás, talajérettség, termőképesség stb.).</w:t>
      </w:r>
    </w:p>
    <w:p w14:paraId="12B08850" w14:textId="77777777" w:rsidR="0014690B" w:rsidRPr="00C222A9" w:rsidRDefault="0014690B" w:rsidP="0014690B">
      <w:pPr>
        <w:spacing w:after="0"/>
        <w:ind w:left="851"/>
        <w:rPr>
          <w:rFonts w:cs="Times New Roman"/>
        </w:rPr>
      </w:pPr>
      <w:r w:rsidRPr="00C222A9">
        <w:rPr>
          <w:rFonts w:cs="Times New Roman"/>
        </w:rPr>
        <w:t>Talajtípusok: váztalajok, barna erdőtalajok, csernozjom, szikes, homokos talajok, a különböző talajtípusok legfontosabb tulajdonságai.</w:t>
      </w:r>
    </w:p>
    <w:p w14:paraId="196A231B" w14:textId="77777777" w:rsidR="0014690B" w:rsidRPr="00C222A9" w:rsidRDefault="0014690B" w:rsidP="0014690B">
      <w:pPr>
        <w:spacing w:after="0"/>
        <w:ind w:left="851"/>
        <w:rPr>
          <w:rFonts w:cs="Times New Roman"/>
        </w:rPr>
      </w:pPr>
      <w:r w:rsidRPr="00C222A9">
        <w:rPr>
          <w:rFonts w:cs="Times New Roman"/>
        </w:rPr>
        <w:t xml:space="preserve">Talajművelés célja, alapműveletei, talajművelési munkák jellemzői, agrotechnikai követelmények (eke, tárcsa, kultivátor, mélylazító, </w:t>
      </w:r>
      <w:proofErr w:type="spellStart"/>
      <w:r w:rsidRPr="00C222A9">
        <w:rPr>
          <w:rFonts w:cs="Times New Roman"/>
        </w:rPr>
        <w:t>fogasborona</w:t>
      </w:r>
      <w:proofErr w:type="spellEnd"/>
      <w:r w:rsidRPr="00C222A9">
        <w:rPr>
          <w:rFonts w:cs="Times New Roman"/>
        </w:rPr>
        <w:t>, talajmaró, hengerek, talajegyengető, kombinált gépek munkája).</w:t>
      </w:r>
    </w:p>
    <w:p w14:paraId="17D18593" w14:textId="77777777" w:rsidR="0014690B" w:rsidRPr="00C222A9" w:rsidRDefault="0014690B" w:rsidP="0014690B">
      <w:pPr>
        <w:spacing w:after="0"/>
        <w:ind w:left="851"/>
        <w:rPr>
          <w:rFonts w:cs="Times New Roman"/>
        </w:rPr>
      </w:pPr>
      <w:r w:rsidRPr="00C222A9">
        <w:rPr>
          <w:rFonts w:cs="Times New Roman"/>
        </w:rPr>
        <w:t>Talajjavítás, talajvédelem, talajművelést meghatározó és befolyásoló tényezők (erózió, defláció, talajjavítás stb.).</w:t>
      </w:r>
    </w:p>
    <w:p w14:paraId="5BFE05CF" w14:textId="77777777" w:rsidR="0014690B" w:rsidRPr="00C222A9" w:rsidRDefault="0014690B" w:rsidP="0014690B">
      <w:pPr>
        <w:spacing w:after="0"/>
        <w:ind w:left="851"/>
        <w:rPr>
          <w:rFonts w:cs="Times New Roman"/>
        </w:rPr>
      </w:pPr>
      <w:r w:rsidRPr="00C222A9">
        <w:rPr>
          <w:rFonts w:cs="Times New Roman"/>
        </w:rPr>
        <w:t>Talajművelési rendszer fogalma.</w:t>
      </w:r>
    </w:p>
    <w:p w14:paraId="3B31B2E3" w14:textId="77777777" w:rsidR="0014690B" w:rsidRPr="00C222A9" w:rsidRDefault="0014690B" w:rsidP="0014690B">
      <w:pPr>
        <w:spacing w:after="0"/>
        <w:ind w:left="851"/>
        <w:rPr>
          <w:rFonts w:cs="Times New Roman"/>
        </w:rPr>
      </w:pPr>
      <w:r w:rsidRPr="00C222A9">
        <w:rPr>
          <w:rFonts w:cs="Times New Roman"/>
        </w:rPr>
        <w:t>Őszi vetésű, tavaszi vetésű növények talajművelési rendszere.</w:t>
      </w:r>
    </w:p>
    <w:p w14:paraId="7CA87C63" w14:textId="77777777" w:rsidR="0014690B" w:rsidRPr="00C222A9" w:rsidRDefault="0014690B" w:rsidP="0014690B">
      <w:pPr>
        <w:spacing w:after="0"/>
        <w:ind w:left="851"/>
        <w:rPr>
          <w:rFonts w:cs="Times New Roman"/>
        </w:rPr>
      </w:pPr>
      <w:r w:rsidRPr="00C222A9">
        <w:rPr>
          <w:rFonts w:cs="Times New Roman"/>
        </w:rPr>
        <w:lastRenderedPageBreak/>
        <w:t>Talajerő utánpótlás fogalma, célja módjai.</w:t>
      </w:r>
    </w:p>
    <w:p w14:paraId="66B8DE92" w14:textId="77777777" w:rsidR="0014690B" w:rsidRPr="00C222A9" w:rsidRDefault="0014690B" w:rsidP="0014690B">
      <w:pPr>
        <w:spacing w:after="0"/>
        <w:ind w:left="851"/>
        <w:rPr>
          <w:rFonts w:cs="Times New Roman"/>
        </w:rPr>
      </w:pPr>
      <w:r w:rsidRPr="00C222A9">
        <w:rPr>
          <w:rFonts w:cs="Times New Roman"/>
        </w:rPr>
        <w:t>Szervestrágyázás jelentősége, módjai, (almos istállótrágya, hígtrágya, tarló- és szármaradvány-trágyák, zöldtrágyázás, egyéb szerves anyagból készült trágyák stb.).</w:t>
      </w:r>
    </w:p>
    <w:p w14:paraId="5D3F6393" w14:textId="77777777" w:rsidR="0014690B" w:rsidRPr="00C222A9" w:rsidRDefault="0014690B" w:rsidP="0014690B">
      <w:pPr>
        <w:spacing w:after="0"/>
        <w:ind w:left="851"/>
        <w:rPr>
          <w:rFonts w:cs="Times New Roman"/>
        </w:rPr>
      </w:pPr>
      <w:r w:rsidRPr="00C222A9">
        <w:rPr>
          <w:rFonts w:cs="Times New Roman"/>
        </w:rPr>
        <w:t>Szervetlen trágyázás jelentősége, módjai (pl. nitrogén, foszfor, kálium, mikroelemek, talajjavító anyagok, egyéb kemikáliák).</w:t>
      </w:r>
    </w:p>
    <w:p w14:paraId="63DBE4C1" w14:textId="77777777" w:rsidR="0014690B" w:rsidRPr="00C222A9" w:rsidRDefault="0014690B" w:rsidP="0014690B">
      <w:pPr>
        <w:spacing w:after="0"/>
        <w:ind w:left="851"/>
        <w:rPr>
          <w:rFonts w:cs="Times New Roman"/>
        </w:rPr>
      </w:pPr>
      <w:r w:rsidRPr="00C222A9">
        <w:rPr>
          <w:rFonts w:cs="Times New Roman"/>
        </w:rPr>
        <w:t>Trágyázás agrotechnikai követelményei, technológiája, alaptrágyázás, fejtrágyázás.</w:t>
      </w:r>
    </w:p>
    <w:p w14:paraId="05E39E9A" w14:textId="77777777" w:rsidR="00C53E01" w:rsidRPr="00C222A9" w:rsidRDefault="0014690B" w:rsidP="0014690B">
      <w:pPr>
        <w:spacing w:after="0"/>
        <w:ind w:left="851"/>
        <w:rPr>
          <w:rFonts w:cs="Times New Roman"/>
        </w:rPr>
      </w:pPr>
      <w:r w:rsidRPr="00C222A9">
        <w:rPr>
          <w:rFonts w:cs="Times New Roman"/>
        </w:rPr>
        <w:t>Trágyamennyiség meghatározása (pl. talajminta vételezés, vizsgálat, tápanyag-készlet megállapítása, trágya szükséglet számítása).</w:t>
      </w:r>
    </w:p>
    <w:p w14:paraId="08482F4C" w14:textId="77777777" w:rsidR="00C53E01" w:rsidRPr="00C222A9" w:rsidRDefault="00C53E01" w:rsidP="00C53E01">
      <w:pPr>
        <w:tabs>
          <w:tab w:val="left" w:pos="1418"/>
          <w:tab w:val="right" w:pos="9072"/>
        </w:tabs>
        <w:spacing w:after="0"/>
        <w:ind w:left="851"/>
        <w:rPr>
          <w:rFonts w:cs="Times New Roman"/>
        </w:rPr>
      </w:pPr>
    </w:p>
    <w:p w14:paraId="544B36AC" w14:textId="77777777" w:rsidR="00C53E01" w:rsidRPr="00C222A9" w:rsidRDefault="0014690B"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Vetés, ültetés, növényápolás</w:t>
      </w:r>
      <w:r w:rsidR="00C53E01" w:rsidRPr="00C222A9">
        <w:rPr>
          <w:rFonts w:cs="Times New Roman"/>
          <w:b/>
          <w:i/>
        </w:rPr>
        <w:tab/>
      </w:r>
      <w:r w:rsidR="00025D6E" w:rsidRPr="00C222A9">
        <w:rPr>
          <w:rFonts w:cs="Times New Roman"/>
          <w:b/>
          <w:i/>
        </w:rPr>
        <w:t>8</w:t>
      </w:r>
      <w:r w:rsidR="00C53E01" w:rsidRPr="00C222A9">
        <w:rPr>
          <w:rFonts w:cs="Times New Roman"/>
          <w:b/>
          <w:i/>
        </w:rPr>
        <w:t xml:space="preserve"> óra/</w:t>
      </w:r>
      <w:r w:rsidR="00025D6E" w:rsidRPr="00C222A9">
        <w:rPr>
          <w:rFonts w:cs="Times New Roman"/>
          <w:b/>
          <w:i/>
        </w:rPr>
        <w:t>8</w:t>
      </w:r>
      <w:r w:rsidR="00C53E01" w:rsidRPr="00C222A9">
        <w:rPr>
          <w:rFonts w:cs="Times New Roman"/>
          <w:b/>
          <w:i/>
        </w:rPr>
        <w:t xml:space="preserve"> óra</w:t>
      </w:r>
    </w:p>
    <w:p w14:paraId="647D49EF" w14:textId="77777777" w:rsidR="0014690B" w:rsidRPr="00C222A9" w:rsidRDefault="0014690B" w:rsidP="0014690B">
      <w:pPr>
        <w:spacing w:after="0"/>
        <w:ind w:left="851"/>
        <w:rPr>
          <w:rFonts w:cs="Times New Roman"/>
        </w:rPr>
      </w:pPr>
      <w:r w:rsidRPr="00C222A9">
        <w:rPr>
          <w:rFonts w:cs="Times New Roman"/>
        </w:rPr>
        <w:t>Vetésforgó, vetésváltás, növényi sorrend, monokultúrás termelés.</w:t>
      </w:r>
    </w:p>
    <w:p w14:paraId="358A53C8" w14:textId="77777777" w:rsidR="0014690B" w:rsidRPr="00C222A9" w:rsidRDefault="0014690B" w:rsidP="0014690B">
      <w:pPr>
        <w:spacing w:after="0"/>
        <w:ind w:left="851"/>
        <w:rPr>
          <w:rFonts w:cs="Times New Roman"/>
        </w:rPr>
      </w:pPr>
      <w:r w:rsidRPr="00C222A9">
        <w:rPr>
          <w:rFonts w:cs="Times New Roman"/>
        </w:rPr>
        <w:t>Vetőmag tulajdonságai, előkészítése.</w:t>
      </w:r>
    </w:p>
    <w:p w14:paraId="16BCE019" w14:textId="77777777" w:rsidR="0014690B" w:rsidRPr="00C222A9" w:rsidRDefault="0014690B" w:rsidP="0014690B">
      <w:pPr>
        <w:spacing w:after="0"/>
        <w:ind w:left="851"/>
        <w:rPr>
          <w:rFonts w:cs="Times New Roman"/>
        </w:rPr>
      </w:pPr>
      <w:r w:rsidRPr="00C222A9">
        <w:rPr>
          <w:rFonts w:cs="Times New Roman"/>
        </w:rPr>
        <w:t>Vetés agrotechnikai követelményei (magágy készítés, vetés módjai, mélysége, tőtáv, sortáv meghatározása, vetőmagmennyiség kiszámítása).</w:t>
      </w:r>
    </w:p>
    <w:p w14:paraId="66EDDAA6" w14:textId="77777777" w:rsidR="0014690B" w:rsidRPr="00C222A9" w:rsidRDefault="0014690B" w:rsidP="0014690B">
      <w:pPr>
        <w:spacing w:after="0"/>
        <w:ind w:left="851"/>
        <w:rPr>
          <w:rFonts w:cs="Times New Roman"/>
        </w:rPr>
      </w:pPr>
      <w:r w:rsidRPr="00C222A9">
        <w:rPr>
          <w:rFonts w:cs="Times New Roman"/>
        </w:rPr>
        <w:t>Kelés előtti talajápolás, kelés utáni talajápolás.</w:t>
      </w:r>
    </w:p>
    <w:p w14:paraId="4DE9FBA7" w14:textId="77777777" w:rsidR="0014690B" w:rsidRPr="00C222A9" w:rsidRDefault="0014690B" w:rsidP="0014690B">
      <w:pPr>
        <w:spacing w:after="0"/>
        <w:ind w:left="851"/>
        <w:rPr>
          <w:rFonts w:cs="Times New Roman"/>
        </w:rPr>
      </w:pPr>
      <w:r w:rsidRPr="00C222A9">
        <w:rPr>
          <w:rFonts w:cs="Times New Roman"/>
        </w:rPr>
        <w:t>Különleges szaporítási eljárások (növényház, hajtatóház, növényágy), palántanevelés, csemetenevelés.</w:t>
      </w:r>
    </w:p>
    <w:p w14:paraId="24681E58" w14:textId="77777777" w:rsidR="0014690B" w:rsidRPr="00C222A9" w:rsidRDefault="0014690B" w:rsidP="0014690B">
      <w:pPr>
        <w:spacing w:after="0"/>
        <w:ind w:left="851"/>
        <w:rPr>
          <w:rFonts w:cs="Times New Roman"/>
        </w:rPr>
      </w:pPr>
      <w:r w:rsidRPr="00C222A9">
        <w:rPr>
          <w:rFonts w:cs="Times New Roman"/>
        </w:rPr>
        <w:t xml:space="preserve">Növényápolás fogalma, </w:t>
      </w:r>
      <w:proofErr w:type="spellStart"/>
      <w:r w:rsidRPr="00C222A9">
        <w:rPr>
          <w:rFonts w:cs="Times New Roman"/>
        </w:rPr>
        <w:t>tenyészterület</w:t>
      </w:r>
      <w:proofErr w:type="spellEnd"/>
      <w:r w:rsidRPr="00C222A9">
        <w:rPr>
          <w:rFonts w:cs="Times New Roman"/>
        </w:rPr>
        <w:t>, a növény fejlődésének szabályozása</w:t>
      </w:r>
    </w:p>
    <w:p w14:paraId="4960E64B" w14:textId="77777777" w:rsidR="0014690B" w:rsidRPr="00C222A9" w:rsidRDefault="0014690B" w:rsidP="0014690B">
      <w:pPr>
        <w:spacing w:after="0"/>
        <w:ind w:left="851"/>
        <w:rPr>
          <w:rFonts w:cs="Times New Roman"/>
        </w:rPr>
      </w:pPr>
      <w:r w:rsidRPr="00C222A9">
        <w:rPr>
          <w:rFonts w:cs="Times New Roman"/>
        </w:rPr>
        <w:t>Különleges növényápolási feladatok.</w:t>
      </w:r>
    </w:p>
    <w:p w14:paraId="256F9A4C" w14:textId="77777777" w:rsidR="0014690B" w:rsidRPr="00C222A9" w:rsidRDefault="0014690B" w:rsidP="0014690B">
      <w:pPr>
        <w:spacing w:after="0"/>
        <w:ind w:left="851"/>
        <w:rPr>
          <w:rFonts w:cs="Times New Roman"/>
        </w:rPr>
      </w:pPr>
      <w:r w:rsidRPr="00C222A9">
        <w:rPr>
          <w:rFonts w:cs="Times New Roman"/>
        </w:rPr>
        <w:t>Növényvédelmi eljárások csoportosítása, védekezés gyomok, kártevők, kórokozók ellen.</w:t>
      </w:r>
    </w:p>
    <w:p w14:paraId="457F2149" w14:textId="77777777" w:rsidR="0014690B" w:rsidRPr="00C222A9" w:rsidRDefault="0014690B" w:rsidP="0014690B">
      <w:pPr>
        <w:spacing w:after="0"/>
        <w:ind w:left="851"/>
        <w:rPr>
          <w:rFonts w:cs="Times New Roman"/>
        </w:rPr>
      </w:pPr>
      <w:r w:rsidRPr="00C222A9">
        <w:rPr>
          <w:rFonts w:cs="Times New Roman"/>
        </w:rPr>
        <w:t>Vegyszeres növényvédelmi eljárások, vegyszerek csoportosítása, hatásmechanizmusa.</w:t>
      </w:r>
    </w:p>
    <w:p w14:paraId="392CD8E4" w14:textId="77777777" w:rsidR="0014690B" w:rsidRPr="00C222A9" w:rsidRDefault="0014690B" w:rsidP="0014690B">
      <w:pPr>
        <w:spacing w:after="0"/>
        <w:ind w:left="851"/>
        <w:rPr>
          <w:rFonts w:cs="Times New Roman"/>
        </w:rPr>
      </w:pPr>
      <w:r w:rsidRPr="00C222A9">
        <w:rPr>
          <w:rFonts w:cs="Times New Roman"/>
        </w:rPr>
        <w:t>Integrált növényvédelem fogalma, jelentősége és szerepe.</w:t>
      </w:r>
    </w:p>
    <w:p w14:paraId="088987D6" w14:textId="77777777" w:rsidR="0014690B" w:rsidRPr="00C222A9" w:rsidRDefault="0014690B" w:rsidP="0014690B">
      <w:pPr>
        <w:spacing w:after="0"/>
        <w:ind w:left="851"/>
        <w:rPr>
          <w:rFonts w:cs="Times New Roman"/>
        </w:rPr>
      </w:pPr>
      <w:r w:rsidRPr="00C222A9">
        <w:rPr>
          <w:rFonts w:cs="Times New Roman"/>
        </w:rPr>
        <w:t>Öntözés jelentősége, feltételei, alapfogalmai, agrotechnikai követelményei.</w:t>
      </w:r>
    </w:p>
    <w:p w14:paraId="1F2CCA87" w14:textId="77777777" w:rsidR="00C53E01" w:rsidRPr="00C222A9" w:rsidRDefault="0014690B" w:rsidP="0014690B">
      <w:pPr>
        <w:spacing w:after="0"/>
        <w:ind w:left="851"/>
        <w:rPr>
          <w:rFonts w:cs="Times New Roman"/>
        </w:rPr>
      </w:pPr>
      <w:r w:rsidRPr="00C222A9">
        <w:rPr>
          <w:rFonts w:cs="Times New Roman"/>
        </w:rPr>
        <w:t>Öntözés ideje, módjai (felületi, esőszerű, csepegtető, barázdás, árasztó, felszín alatti öntözés).</w:t>
      </w:r>
    </w:p>
    <w:p w14:paraId="14624FD9" w14:textId="77777777" w:rsidR="00C53E01" w:rsidRPr="00C222A9" w:rsidRDefault="00C53E01" w:rsidP="00C53E01">
      <w:pPr>
        <w:tabs>
          <w:tab w:val="left" w:pos="1418"/>
          <w:tab w:val="right" w:pos="9072"/>
        </w:tabs>
        <w:spacing w:after="0"/>
        <w:ind w:left="851"/>
        <w:rPr>
          <w:rFonts w:cs="Times New Roman"/>
        </w:rPr>
      </w:pPr>
    </w:p>
    <w:p w14:paraId="1A9DF128" w14:textId="77777777" w:rsidR="00C53E01" w:rsidRPr="00C222A9" w:rsidRDefault="0014690B"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Betakarítás, termesztési módok</w:t>
      </w:r>
      <w:r w:rsidR="00C53E01" w:rsidRPr="00C222A9">
        <w:rPr>
          <w:rFonts w:cs="Times New Roman"/>
          <w:b/>
          <w:i/>
        </w:rPr>
        <w:tab/>
      </w:r>
      <w:r w:rsidR="00025D6E" w:rsidRPr="00C222A9">
        <w:rPr>
          <w:rFonts w:cs="Times New Roman"/>
          <w:b/>
          <w:i/>
        </w:rPr>
        <w:t>18</w:t>
      </w:r>
      <w:r w:rsidR="00C53E01" w:rsidRPr="00C222A9">
        <w:rPr>
          <w:rFonts w:cs="Times New Roman"/>
          <w:b/>
          <w:i/>
        </w:rPr>
        <w:t xml:space="preserve"> óra/…</w:t>
      </w:r>
      <w:r w:rsidR="00025D6E" w:rsidRPr="00C222A9">
        <w:rPr>
          <w:rFonts w:cs="Times New Roman"/>
          <w:b/>
          <w:i/>
        </w:rPr>
        <w:t>18</w:t>
      </w:r>
      <w:r w:rsidR="00C53E01" w:rsidRPr="00C222A9">
        <w:rPr>
          <w:rFonts w:cs="Times New Roman"/>
          <w:b/>
          <w:i/>
        </w:rPr>
        <w:t xml:space="preserve"> óra</w:t>
      </w:r>
    </w:p>
    <w:p w14:paraId="38393D49" w14:textId="77777777" w:rsidR="0014690B" w:rsidRPr="00C222A9" w:rsidRDefault="0014690B" w:rsidP="0014690B">
      <w:pPr>
        <w:spacing w:after="0"/>
        <w:ind w:left="851"/>
        <w:rPr>
          <w:rFonts w:cs="Times New Roman"/>
        </w:rPr>
      </w:pPr>
      <w:r w:rsidRPr="00C222A9">
        <w:rPr>
          <w:rFonts w:cs="Times New Roman"/>
        </w:rPr>
        <w:t>Betakarítás optimális idejének meghatározása, terményérettség fogalma a különböző kultúrákban.</w:t>
      </w:r>
    </w:p>
    <w:p w14:paraId="06F0E460" w14:textId="77777777" w:rsidR="0014690B" w:rsidRPr="00C222A9" w:rsidRDefault="0014690B" w:rsidP="0014690B">
      <w:pPr>
        <w:spacing w:after="0"/>
        <w:ind w:left="851"/>
        <w:rPr>
          <w:rFonts w:cs="Times New Roman"/>
        </w:rPr>
      </w:pPr>
      <w:r w:rsidRPr="00C222A9">
        <w:rPr>
          <w:rFonts w:cs="Times New Roman"/>
        </w:rPr>
        <w:t>Betakarítási módok (szántóföldi termesztés, takarmánytermesztés, rét-legelőgazdálkodás, zöldség- gyümölcs-, szőlőtermesztés).</w:t>
      </w:r>
    </w:p>
    <w:p w14:paraId="6275FBF5" w14:textId="77777777" w:rsidR="0014690B" w:rsidRPr="00C222A9" w:rsidRDefault="0014690B" w:rsidP="0014690B">
      <w:pPr>
        <w:spacing w:after="0"/>
        <w:ind w:left="851"/>
        <w:rPr>
          <w:rFonts w:cs="Times New Roman"/>
        </w:rPr>
      </w:pPr>
      <w:r w:rsidRPr="00C222A9">
        <w:rPr>
          <w:rFonts w:cs="Times New Roman"/>
        </w:rPr>
        <w:t>Melléktermékek betakarítása, hasznosítása.</w:t>
      </w:r>
    </w:p>
    <w:p w14:paraId="634FD1F9" w14:textId="77777777" w:rsidR="0014690B" w:rsidRPr="00C222A9" w:rsidRDefault="0014690B" w:rsidP="0014690B">
      <w:pPr>
        <w:spacing w:after="0"/>
        <w:ind w:left="851"/>
        <w:rPr>
          <w:rFonts w:cs="Times New Roman"/>
        </w:rPr>
      </w:pPr>
      <w:r w:rsidRPr="00C222A9">
        <w:rPr>
          <w:rFonts w:cs="Times New Roman"/>
        </w:rPr>
        <w:t>Betakarítási veszteségek.</w:t>
      </w:r>
    </w:p>
    <w:p w14:paraId="083733D9" w14:textId="77777777" w:rsidR="0014690B" w:rsidRPr="00C222A9" w:rsidRDefault="0014690B" w:rsidP="0014690B">
      <w:pPr>
        <w:spacing w:after="0"/>
        <w:ind w:left="851"/>
        <w:rPr>
          <w:rFonts w:cs="Times New Roman"/>
        </w:rPr>
      </w:pPr>
      <w:r w:rsidRPr="00C222A9">
        <w:rPr>
          <w:rFonts w:cs="Times New Roman"/>
        </w:rPr>
        <w:t>Összefoglalás a tájkörzeti adottságok szerint meghatározott szántóföldi, illetve kertészeti növénytermesztési folyamatokról, a munkafeladatok naptári, időjárási ütemezése megjelölésével (feldolgozás tanórai keretek között, vagy otthoni feladatként, valamint az összefüggő gyakorlaton).</w:t>
      </w:r>
    </w:p>
    <w:p w14:paraId="48CCBF02" w14:textId="77777777" w:rsidR="0014690B" w:rsidRPr="00C222A9" w:rsidRDefault="0014690B" w:rsidP="0014690B">
      <w:pPr>
        <w:spacing w:after="0"/>
        <w:ind w:left="851"/>
        <w:rPr>
          <w:rFonts w:cs="Times New Roman"/>
        </w:rPr>
      </w:pPr>
      <w:r w:rsidRPr="00C222A9">
        <w:rPr>
          <w:rFonts w:cs="Times New Roman"/>
        </w:rPr>
        <w:t xml:space="preserve">Gabonafélék termesztési folyamata (őszi búza, kukorica, silókukorica, egyéb gabonafélék):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w:t>
      </w:r>
    </w:p>
    <w:p w14:paraId="71C88BE3" w14:textId="77777777" w:rsidR="0014690B" w:rsidRPr="00C222A9" w:rsidRDefault="0014690B" w:rsidP="0014690B">
      <w:pPr>
        <w:spacing w:after="0"/>
        <w:ind w:left="851"/>
        <w:rPr>
          <w:rFonts w:cs="Times New Roman"/>
        </w:rPr>
      </w:pPr>
      <w:r w:rsidRPr="00C222A9">
        <w:rPr>
          <w:rFonts w:cs="Times New Roman"/>
        </w:rPr>
        <w:t xml:space="preserve">Pillangósvirágú növények termesztési folyamata (pl. borsó, szója, lucerna, </w:t>
      </w:r>
      <w:proofErr w:type="spellStart"/>
      <w:r w:rsidRPr="00C222A9">
        <w:rPr>
          <w:rFonts w:cs="Times New Roman"/>
        </w:rPr>
        <w:t>vöröshere</w:t>
      </w:r>
      <w:proofErr w:type="spellEnd"/>
      <w:r w:rsidRPr="00C222A9">
        <w:rPr>
          <w:rFonts w:cs="Times New Roman"/>
        </w:rPr>
        <w:t xml:space="preserve"> stb.):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w:t>
      </w:r>
    </w:p>
    <w:p w14:paraId="35AB6D57" w14:textId="77777777" w:rsidR="0014690B" w:rsidRPr="00C222A9" w:rsidRDefault="0014690B" w:rsidP="0014690B">
      <w:pPr>
        <w:spacing w:after="0"/>
        <w:ind w:left="851"/>
        <w:rPr>
          <w:rFonts w:cs="Times New Roman"/>
        </w:rPr>
      </w:pPr>
      <w:r w:rsidRPr="00C222A9">
        <w:rPr>
          <w:rFonts w:cs="Times New Roman"/>
        </w:rPr>
        <w:t xml:space="preserve">Gyökér- és gumós növények termesztése (pl. burgonya, cukorrépa): nemzetgazdasági jelentőség, jellemzés, növekedés, fejlődés, tápanyagigény, előveteményei, </w:t>
      </w:r>
      <w:proofErr w:type="spellStart"/>
      <w:r w:rsidRPr="00C222A9">
        <w:rPr>
          <w:rFonts w:cs="Times New Roman"/>
        </w:rPr>
        <w:lastRenderedPageBreak/>
        <w:t>talajelőkészítés</w:t>
      </w:r>
      <w:proofErr w:type="spellEnd"/>
      <w:r w:rsidRPr="00C222A9">
        <w:rPr>
          <w:rFonts w:cs="Times New Roman"/>
        </w:rPr>
        <w:t>, vetés/ültetés, növényápolás, növényvédelem, trágyázás, károsítók, betakarítás, tárolás.</w:t>
      </w:r>
    </w:p>
    <w:p w14:paraId="0C8E6F69" w14:textId="77777777" w:rsidR="0014690B" w:rsidRPr="00C222A9" w:rsidRDefault="0014690B" w:rsidP="0014690B">
      <w:pPr>
        <w:spacing w:after="0"/>
        <w:ind w:left="851"/>
        <w:rPr>
          <w:rFonts w:cs="Times New Roman"/>
        </w:rPr>
      </w:pPr>
      <w:r w:rsidRPr="00C222A9">
        <w:rPr>
          <w:rFonts w:cs="Times New Roman"/>
        </w:rPr>
        <w:t xml:space="preserve">Egyéb növények termesztése (napraforgó, repce, cirok-félék, rostnövények):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w:t>
      </w:r>
    </w:p>
    <w:p w14:paraId="4F54C997" w14:textId="77777777" w:rsidR="0014690B" w:rsidRPr="00C222A9" w:rsidRDefault="0014690B" w:rsidP="0014690B">
      <w:pPr>
        <w:spacing w:after="0"/>
        <w:ind w:left="851"/>
        <w:rPr>
          <w:rFonts w:cs="Times New Roman"/>
        </w:rPr>
      </w:pPr>
      <w:r w:rsidRPr="00C222A9">
        <w:rPr>
          <w:rFonts w:cs="Times New Roman"/>
        </w:rPr>
        <w:t xml:space="preserve">Zöldségtermesztési rendszerek jellemzői (növényházi, fólia alatti, szabadföldi):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vetés/palántázás, növényápolás, növényvédelem, trágyázás, károsítók, betakarítás, tárolás.</w:t>
      </w:r>
    </w:p>
    <w:p w14:paraId="02C67369" w14:textId="77777777" w:rsidR="0014690B" w:rsidRPr="00C222A9" w:rsidRDefault="0014690B" w:rsidP="0014690B">
      <w:pPr>
        <w:spacing w:after="0"/>
        <w:ind w:left="851"/>
        <w:rPr>
          <w:rFonts w:cs="Times New Roman"/>
        </w:rPr>
      </w:pPr>
      <w:r w:rsidRPr="00C222A9">
        <w:rPr>
          <w:rFonts w:cs="Times New Roman"/>
        </w:rPr>
        <w:t xml:space="preserve">Gyümölcsültetvények munkafolyamatai: nemzetgazdasági jelentőség, jellemzés, növekedés, fejlődés, tápanyagigény, </w:t>
      </w:r>
      <w:proofErr w:type="spellStart"/>
      <w:r w:rsidRPr="00C222A9">
        <w:rPr>
          <w:rFonts w:cs="Times New Roman"/>
        </w:rPr>
        <w:t>talajelőkészítés</w:t>
      </w:r>
      <w:proofErr w:type="spellEnd"/>
      <w:r w:rsidRPr="00C222A9">
        <w:rPr>
          <w:rFonts w:cs="Times New Roman"/>
        </w:rPr>
        <w:t>, telepítés, növényápolás, növényvédelem, trágyázás, károsítók, betakarítás, tárolás</w:t>
      </w:r>
    </w:p>
    <w:p w14:paraId="1246368C" w14:textId="77777777" w:rsidR="00C53E01" w:rsidRPr="00C222A9" w:rsidRDefault="0014690B" w:rsidP="0014690B">
      <w:pPr>
        <w:spacing w:after="0"/>
        <w:ind w:left="851"/>
        <w:rPr>
          <w:rFonts w:cs="Times New Roman"/>
        </w:rPr>
      </w:pPr>
      <w:r w:rsidRPr="00C222A9">
        <w:rPr>
          <w:rFonts w:cs="Times New Roman"/>
        </w:rPr>
        <w:t xml:space="preserve">Rétek és legelők, gyepek, szálas takarmányok: nemzetgazdasági jelentőség, jellemzés, növekedés, telepítés, gondozás, fejlődés, tápanyagigény,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w:t>
      </w:r>
    </w:p>
    <w:p w14:paraId="2AA76391" w14:textId="77777777" w:rsidR="00C53E01" w:rsidRPr="00C222A9" w:rsidRDefault="00C53E01" w:rsidP="00C53E01">
      <w:pPr>
        <w:tabs>
          <w:tab w:val="left" w:pos="1418"/>
          <w:tab w:val="right" w:pos="9072"/>
        </w:tabs>
        <w:spacing w:after="0"/>
        <w:ind w:left="851"/>
        <w:rPr>
          <w:rFonts w:cs="Times New Roman"/>
        </w:rPr>
      </w:pPr>
    </w:p>
    <w:p w14:paraId="72A37FD3" w14:textId="77777777" w:rsidR="00C53E01" w:rsidRPr="00C222A9" w:rsidRDefault="0014690B"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Állattartási alapismeretek</w:t>
      </w:r>
      <w:r w:rsidR="00C53E01" w:rsidRPr="00C222A9">
        <w:rPr>
          <w:rFonts w:cs="Times New Roman"/>
          <w:b/>
          <w:i/>
        </w:rPr>
        <w:tab/>
      </w:r>
      <w:r w:rsidR="00025D6E" w:rsidRPr="00C222A9">
        <w:rPr>
          <w:rFonts w:cs="Times New Roman"/>
          <w:b/>
          <w:i/>
        </w:rPr>
        <w:t>15</w:t>
      </w:r>
      <w:r w:rsidR="00C53E01" w:rsidRPr="00C222A9">
        <w:rPr>
          <w:rFonts w:cs="Times New Roman"/>
          <w:b/>
          <w:i/>
        </w:rPr>
        <w:t xml:space="preserve"> óra/</w:t>
      </w:r>
      <w:r w:rsidR="00025D6E" w:rsidRPr="00C222A9">
        <w:rPr>
          <w:rFonts w:cs="Times New Roman"/>
          <w:b/>
          <w:i/>
        </w:rPr>
        <w:t>15</w:t>
      </w:r>
      <w:r w:rsidR="00C53E01" w:rsidRPr="00C222A9">
        <w:rPr>
          <w:rFonts w:cs="Times New Roman"/>
          <w:b/>
          <w:i/>
        </w:rPr>
        <w:t xml:space="preserve"> óra</w:t>
      </w:r>
    </w:p>
    <w:p w14:paraId="056BACCE" w14:textId="77777777" w:rsidR="0014690B" w:rsidRPr="00C222A9" w:rsidRDefault="0014690B" w:rsidP="0014690B">
      <w:pPr>
        <w:spacing w:after="0"/>
        <w:ind w:left="851"/>
        <w:rPr>
          <w:rFonts w:cs="Times New Roman"/>
        </w:rPr>
      </w:pPr>
      <w:r w:rsidRPr="00C222A9">
        <w:rPr>
          <w:rFonts w:cs="Times New Roman"/>
        </w:rPr>
        <w:t>Haszon- és háziállatok fogalma, fajtái.</w:t>
      </w:r>
    </w:p>
    <w:p w14:paraId="0ED104B9" w14:textId="77777777" w:rsidR="0014690B" w:rsidRPr="00C222A9" w:rsidRDefault="0014690B" w:rsidP="0014690B">
      <w:pPr>
        <w:spacing w:after="0"/>
        <w:ind w:left="851"/>
        <w:rPr>
          <w:rFonts w:cs="Times New Roman"/>
        </w:rPr>
      </w:pPr>
      <w:r w:rsidRPr="00C222A9">
        <w:rPr>
          <w:rFonts w:cs="Times New Roman"/>
        </w:rPr>
        <w:t>Állatvédelem és állatjóléti ismeretek, az állatok elhelyezése.</w:t>
      </w:r>
    </w:p>
    <w:p w14:paraId="03AEF54B" w14:textId="77777777" w:rsidR="0014690B" w:rsidRPr="00C222A9" w:rsidRDefault="0014690B" w:rsidP="0014690B">
      <w:pPr>
        <w:spacing w:after="0"/>
        <w:ind w:left="851"/>
        <w:rPr>
          <w:rFonts w:cs="Times New Roman"/>
        </w:rPr>
      </w:pPr>
      <w:r w:rsidRPr="00C222A9">
        <w:rPr>
          <w:rFonts w:cs="Times New Roman"/>
        </w:rPr>
        <w:t>Állati szervezet felépítése, emlősállatok és madarak testtájai.</w:t>
      </w:r>
    </w:p>
    <w:p w14:paraId="6A04E7AE" w14:textId="77777777" w:rsidR="0014690B" w:rsidRPr="00C222A9" w:rsidRDefault="0014690B" w:rsidP="0014690B">
      <w:pPr>
        <w:spacing w:after="0"/>
        <w:ind w:left="851"/>
        <w:rPr>
          <w:rFonts w:cs="Times New Roman"/>
        </w:rPr>
      </w:pPr>
      <w:r w:rsidRPr="00C222A9">
        <w:rPr>
          <w:rFonts w:cs="Times New Roman"/>
        </w:rPr>
        <w:t>Emésztés jellemzői.</w:t>
      </w:r>
    </w:p>
    <w:p w14:paraId="5938E935" w14:textId="77777777" w:rsidR="0014690B" w:rsidRPr="00C222A9" w:rsidRDefault="0014690B" w:rsidP="0014690B">
      <w:pPr>
        <w:spacing w:after="0"/>
        <w:ind w:left="851"/>
        <w:rPr>
          <w:rFonts w:cs="Times New Roman"/>
        </w:rPr>
      </w:pPr>
      <w:r w:rsidRPr="00C222A9">
        <w:rPr>
          <w:rFonts w:cs="Times New Roman"/>
        </w:rPr>
        <w:t>Szaporodás jellemzői.</w:t>
      </w:r>
    </w:p>
    <w:p w14:paraId="77577EC7" w14:textId="77777777" w:rsidR="0014690B" w:rsidRPr="00C222A9" w:rsidRDefault="0014690B" w:rsidP="0014690B">
      <w:pPr>
        <w:spacing w:after="0"/>
        <w:ind w:left="851"/>
        <w:rPr>
          <w:rFonts w:cs="Times New Roman"/>
        </w:rPr>
      </w:pPr>
      <w:r w:rsidRPr="00C222A9">
        <w:rPr>
          <w:rFonts w:cs="Times New Roman"/>
        </w:rPr>
        <w:t>Az egészséges és a beteg állat viselkedése, jellemzői.</w:t>
      </w:r>
    </w:p>
    <w:p w14:paraId="72A7810A" w14:textId="77777777" w:rsidR="0014690B" w:rsidRPr="00C222A9" w:rsidRDefault="0014690B" w:rsidP="0014690B">
      <w:pPr>
        <w:spacing w:after="0"/>
        <w:ind w:left="851"/>
        <w:rPr>
          <w:rFonts w:cs="Times New Roman"/>
        </w:rPr>
      </w:pPr>
      <w:r w:rsidRPr="00C222A9">
        <w:rPr>
          <w:rFonts w:cs="Times New Roman"/>
        </w:rPr>
        <w:t>Az állattartás higiéniai követelményei.</w:t>
      </w:r>
    </w:p>
    <w:p w14:paraId="1F0E5A71" w14:textId="77777777" w:rsidR="0014690B" w:rsidRPr="00C222A9" w:rsidRDefault="0014690B" w:rsidP="0014690B">
      <w:pPr>
        <w:spacing w:after="0"/>
        <w:ind w:left="851"/>
        <w:rPr>
          <w:rFonts w:cs="Times New Roman"/>
        </w:rPr>
      </w:pPr>
      <w:r w:rsidRPr="00C222A9">
        <w:rPr>
          <w:rFonts w:cs="Times New Roman"/>
        </w:rPr>
        <w:t>Takarmányok jellemzői, tartósítása, tárolása.</w:t>
      </w:r>
    </w:p>
    <w:p w14:paraId="04B053A2" w14:textId="77777777" w:rsidR="0014690B" w:rsidRPr="00C222A9" w:rsidRDefault="0014690B" w:rsidP="0014690B">
      <w:pPr>
        <w:spacing w:after="0"/>
        <w:ind w:left="851"/>
        <w:rPr>
          <w:rFonts w:cs="Times New Roman"/>
        </w:rPr>
      </w:pPr>
      <w:r w:rsidRPr="00C222A9">
        <w:rPr>
          <w:rFonts w:cs="Times New Roman"/>
        </w:rPr>
        <w:t>Takarmányok alkotó részei, csoportosítása.</w:t>
      </w:r>
    </w:p>
    <w:p w14:paraId="7B851243" w14:textId="77777777" w:rsidR="0014690B" w:rsidRPr="00C222A9" w:rsidRDefault="0014690B" w:rsidP="0014690B">
      <w:pPr>
        <w:spacing w:after="0"/>
        <w:ind w:left="851"/>
        <w:rPr>
          <w:rFonts w:cs="Times New Roman"/>
        </w:rPr>
      </w:pPr>
      <w:r w:rsidRPr="00C222A9">
        <w:rPr>
          <w:rFonts w:cs="Times New Roman"/>
        </w:rPr>
        <w:t>Törzskönyvezés, és gyakorlati végrehajtása.</w:t>
      </w:r>
    </w:p>
    <w:p w14:paraId="3B1A9F2F" w14:textId="77777777" w:rsidR="00C53E01" w:rsidRPr="00C222A9" w:rsidRDefault="0014690B" w:rsidP="0014690B">
      <w:pPr>
        <w:spacing w:after="0"/>
        <w:ind w:left="851"/>
        <w:rPr>
          <w:rFonts w:cs="Times New Roman"/>
        </w:rPr>
      </w:pPr>
      <w:r w:rsidRPr="00C222A9">
        <w:rPr>
          <w:rFonts w:cs="Times New Roman"/>
        </w:rPr>
        <w:t>Etetési, itatási technológiák.</w:t>
      </w:r>
    </w:p>
    <w:p w14:paraId="075997E2" w14:textId="77777777" w:rsidR="00C53E01" w:rsidRPr="00C222A9" w:rsidRDefault="00C53E01" w:rsidP="00C53E01">
      <w:pPr>
        <w:tabs>
          <w:tab w:val="left" w:pos="1418"/>
          <w:tab w:val="right" w:pos="9072"/>
        </w:tabs>
        <w:spacing w:after="0"/>
        <w:ind w:left="851"/>
        <w:rPr>
          <w:rFonts w:cs="Times New Roman"/>
        </w:rPr>
      </w:pPr>
    </w:p>
    <w:p w14:paraId="1324695C" w14:textId="77777777" w:rsidR="00C53E01" w:rsidRPr="00C222A9" w:rsidRDefault="0014690B"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Fontosabb haszonállatok jellemzői</w:t>
      </w:r>
      <w:r w:rsidR="00C53E01" w:rsidRPr="00C222A9">
        <w:rPr>
          <w:rFonts w:cs="Times New Roman"/>
          <w:b/>
          <w:i/>
        </w:rPr>
        <w:tab/>
      </w:r>
      <w:r w:rsidR="00025D6E" w:rsidRPr="00C222A9">
        <w:rPr>
          <w:rFonts w:cs="Times New Roman"/>
          <w:b/>
          <w:i/>
        </w:rPr>
        <w:t>12</w:t>
      </w:r>
      <w:r w:rsidR="00C53E01" w:rsidRPr="00C222A9">
        <w:rPr>
          <w:rFonts w:cs="Times New Roman"/>
          <w:b/>
          <w:i/>
        </w:rPr>
        <w:t xml:space="preserve"> óra/</w:t>
      </w:r>
      <w:r w:rsidR="00025D6E" w:rsidRPr="00C222A9">
        <w:rPr>
          <w:rFonts w:cs="Times New Roman"/>
          <w:b/>
          <w:i/>
        </w:rPr>
        <w:t>12</w:t>
      </w:r>
      <w:r w:rsidR="00C53E01" w:rsidRPr="00C222A9">
        <w:rPr>
          <w:rFonts w:cs="Times New Roman"/>
          <w:b/>
          <w:i/>
        </w:rPr>
        <w:t xml:space="preserve"> óra</w:t>
      </w:r>
    </w:p>
    <w:p w14:paraId="76EAA0FF" w14:textId="77777777" w:rsidR="0014690B" w:rsidRPr="00C222A9" w:rsidRDefault="0014690B" w:rsidP="0014690B">
      <w:pPr>
        <w:spacing w:after="0"/>
        <w:ind w:left="851"/>
        <w:rPr>
          <w:rFonts w:cs="Times New Roman"/>
        </w:rPr>
      </w:pPr>
      <w:r w:rsidRPr="00C222A9">
        <w:rPr>
          <w:rFonts w:cs="Times New Roman"/>
        </w:rPr>
        <w:t>Baromfi jellemzői, jelentősége, értékmérő tulajdonságai (hús-, tojás-, toll-, májtermelő képesség), tyúkfajták és hibridek, pecsenyecsirke, árutojás előállítása, a baromfi elhelyezése.</w:t>
      </w:r>
    </w:p>
    <w:p w14:paraId="222F47C8" w14:textId="77777777" w:rsidR="0014690B" w:rsidRPr="00C222A9" w:rsidRDefault="0014690B" w:rsidP="0014690B">
      <w:pPr>
        <w:spacing w:after="0"/>
        <w:ind w:left="851"/>
        <w:rPr>
          <w:rFonts w:cs="Times New Roman"/>
        </w:rPr>
      </w:pPr>
      <w:r w:rsidRPr="00C222A9">
        <w:rPr>
          <w:rFonts w:cs="Times New Roman"/>
        </w:rPr>
        <w:t>Sertés jellemzői, jelentősége, értékmérő tulajdonságai (hústermelő képesség, szaporaság, malacnevelő képesség, egészség, ellenálló képesség), sertésfajták és hibridek, a sertés elhelyezése (épületek, berendezés, környezetszabályozás, trágyakezelés), takarmányozása, hízlalási módok, a sertés gondozása.</w:t>
      </w:r>
    </w:p>
    <w:p w14:paraId="0AE181ED" w14:textId="77777777" w:rsidR="0014690B" w:rsidRPr="00C222A9" w:rsidRDefault="0014690B" w:rsidP="0014690B">
      <w:pPr>
        <w:spacing w:after="0"/>
        <w:ind w:left="851"/>
        <w:rPr>
          <w:rFonts w:cs="Times New Roman"/>
        </w:rPr>
      </w:pPr>
      <w:r w:rsidRPr="00C222A9">
        <w:rPr>
          <w:rFonts w:cs="Times New Roman"/>
        </w:rPr>
        <w:t>Szarvasmarha jellemzői, jelentősége, értékmérő tulajdonságai (ellenálló képesség, termékenység, szaporaság, tej-, hústermelő képesség), kettős hasznosítású, tejtermelő, húshasznosítású fajták, elhelyezése, gondozása, takarmányozása, fejés.</w:t>
      </w:r>
    </w:p>
    <w:p w14:paraId="08421267" w14:textId="77777777" w:rsidR="00C53E01" w:rsidRPr="00C222A9" w:rsidRDefault="0014690B" w:rsidP="0014690B">
      <w:pPr>
        <w:spacing w:after="0"/>
        <w:ind w:left="851"/>
        <w:rPr>
          <w:rFonts w:cs="Times New Roman"/>
        </w:rPr>
      </w:pPr>
      <w:r w:rsidRPr="00C222A9">
        <w:rPr>
          <w:rFonts w:cs="Times New Roman"/>
        </w:rPr>
        <w:t>Juh jellemzői, jelentősége, értékmérő tulajdonságai, juhfajták és hibridek (hús-, tej- és gyapjútermelése, elhelyezése, szaporítása, takarmányozása).</w:t>
      </w:r>
    </w:p>
    <w:p w14:paraId="69C8C0D3" w14:textId="77777777" w:rsidR="00C53E01" w:rsidRPr="00C222A9" w:rsidRDefault="00C53E01" w:rsidP="00C53E01">
      <w:pPr>
        <w:tabs>
          <w:tab w:val="left" w:pos="1418"/>
          <w:tab w:val="right" w:pos="9072"/>
        </w:tabs>
        <w:spacing w:after="0"/>
        <w:ind w:left="851"/>
        <w:rPr>
          <w:rFonts w:cs="Times New Roman"/>
        </w:rPr>
      </w:pPr>
    </w:p>
    <w:p w14:paraId="62E98D60" w14:textId="77777777" w:rsidR="00C53E01" w:rsidRPr="00C222A9" w:rsidRDefault="00C53E01" w:rsidP="00C53E01">
      <w:pPr>
        <w:tabs>
          <w:tab w:val="left" w:pos="1418"/>
          <w:tab w:val="right" w:pos="9072"/>
        </w:tabs>
        <w:spacing w:after="0"/>
        <w:ind w:left="851"/>
        <w:rPr>
          <w:rFonts w:cs="Times New Roman"/>
        </w:rPr>
      </w:pPr>
    </w:p>
    <w:p w14:paraId="34E187C6"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képzés javasolt helyszíne (ajánlás)</w:t>
      </w:r>
    </w:p>
    <w:p w14:paraId="4B227FFC" w14:textId="77777777" w:rsidR="00C53E01" w:rsidRPr="00C222A9" w:rsidRDefault="0014690B" w:rsidP="00C53E01">
      <w:pPr>
        <w:spacing w:after="0"/>
        <w:ind w:left="426"/>
        <w:rPr>
          <w:rFonts w:cs="Times New Roman"/>
        </w:rPr>
      </w:pPr>
      <w:r w:rsidRPr="00C222A9">
        <w:rPr>
          <w:rFonts w:cs="Times New Roman"/>
        </w:rPr>
        <w:t>A tantárgy elméleti képzés, amelynek fő helyszíne a tanterem, szaktanterem.</w:t>
      </w:r>
    </w:p>
    <w:p w14:paraId="0594C436" w14:textId="77777777" w:rsidR="00C53E01" w:rsidRPr="00C222A9" w:rsidRDefault="00C53E01" w:rsidP="00C53E01">
      <w:pPr>
        <w:spacing w:after="0"/>
        <w:ind w:left="426"/>
        <w:rPr>
          <w:rFonts w:cs="Times New Roman"/>
        </w:rPr>
      </w:pPr>
    </w:p>
    <w:p w14:paraId="3738010B"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elsajátítása során alkalmazható sajátos módszerek, tanulói tevékenységformák (ajánlás)</w:t>
      </w:r>
    </w:p>
    <w:p w14:paraId="7A8CCA06" w14:textId="77777777" w:rsidR="00C53E01" w:rsidRPr="00C222A9" w:rsidRDefault="00C53E01" w:rsidP="00C53E01">
      <w:pPr>
        <w:spacing w:after="0"/>
        <w:ind w:left="426"/>
        <w:rPr>
          <w:rFonts w:cs="Times New Roman"/>
        </w:rPr>
      </w:pPr>
    </w:p>
    <w:p w14:paraId="062F4FE1" w14:textId="77777777" w:rsidR="00C53E01" w:rsidRPr="00C222A9" w:rsidRDefault="00C53E01" w:rsidP="00C53E01">
      <w:pPr>
        <w:spacing w:after="0"/>
        <w:ind w:left="426"/>
        <w:rPr>
          <w:rFonts w:cs="Times New Roman"/>
          <w:i/>
        </w:rPr>
      </w:pPr>
    </w:p>
    <w:p w14:paraId="60181C6A" w14:textId="77777777" w:rsidR="00C53E01" w:rsidRPr="00C222A9" w:rsidRDefault="00C53E01" w:rsidP="00C53E01">
      <w:pPr>
        <w:spacing w:after="0"/>
        <w:ind w:left="426"/>
        <w:rPr>
          <w:rFonts w:cs="Times New Roman"/>
        </w:rPr>
      </w:pPr>
    </w:p>
    <w:p w14:paraId="1806F8C2" w14:textId="77777777" w:rsidR="00C53E01" w:rsidRPr="00C222A9" w:rsidRDefault="00C53E01" w:rsidP="004434B1">
      <w:pPr>
        <w:pStyle w:val="Listaszerbekezds"/>
        <w:numPr>
          <w:ilvl w:val="2"/>
          <w:numId w:val="25"/>
        </w:numPr>
        <w:spacing w:after="0"/>
        <w:rPr>
          <w:rFonts w:cs="Times New Roman"/>
          <w:b/>
        </w:rPr>
      </w:pPr>
      <w:r w:rsidRPr="00C222A9">
        <w:rPr>
          <w:rFonts w:cs="Times New Roman"/>
          <w:b/>
        </w:rPr>
        <w:t>A tantárgy elsajátítása során alkalmazható sajátos módszerek (ajánlás)</w:t>
      </w:r>
    </w:p>
    <w:p w14:paraId="5E81F3AE" w14:textId="791832B2"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C303C0" w:rsidRPr="00C222A9" w14:paraId="613CFEF5" w14:textId="77777777" w:rsidTr="00C303C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5F7EB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8E539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82A429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4885A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303C0" w:rsidRPr="00C222A9" w14:paraId="573B315E" w14:textId="77777777" w:rsidTr="00C303C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C0DF749" w14:textId="77777777" w:rsidR="00C303C0" w:rsidRPr="00C222A9" w:rsidRDefault="00C303C0" w:rsidP="00C303C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ED49625" w14:textId="77777777" w:rsidR="00C303C0" w:rsidRPr="00C222A9" w:rsidRDefault="00C303C0" w:rsidP="00C303C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C90CF3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A69B57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4644DD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70BB568" w14:textId="77777777" w:rsidR="00C303C0" w:rsidRPr="00C222A9" w:rsidRDefault="00C303C0" w:rsidP="00C303C0">
            <w:pPr>
              <w:spacing w:after="0"/>
              <w:jc w:val="left"/>
              <w:rPr>
                <w:rFonts w:eastAsia="Times New Roman" w:cs="Times New Roman"/>
                <w:color w:val="000000"/>
                <w:sz w:val="20"/>
                <w:szCs w:val="20"/>
                <w:lang w:eastAsia="hu-HU"/>
              </w:rPr>
            </w:pPr>
          </w:p>
        </w:tc>
      </w:tr>
      <w:tr w:rsidR="00C303C0" w:rsidRPr="00C222A9" w14:paraId="692F6691"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4E1D42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6943F9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05988B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5DF633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5ED595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D89593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D2DB9C5"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A7ECA9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4D2F4E6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2AE0E60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0E524A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1BC2EE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5F2C2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301FE5E"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E3CA01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6D69748"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176617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586414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828D2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6E7EC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BC169FF"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E883BD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B6C327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20D9FCF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5CB615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662CC0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73A1EE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74A5236"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60C5E2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38534E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384BF61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52D68B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A17E8F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50F81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443B609"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40C2E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1480DC6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2E930FE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AD650F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AECB5B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6054C1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60CA3B5"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4AB684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0ECBA8E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361AB81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147FC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F77BF9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FD5E0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40E222E7" w14:textId="77777777" w:rsidR="00C303C0" w:rsidRPr="00C222A9" w:rsidRDefault="00C303C0" w:rsidP="00C53E01">
      <w:pPr>
        <w:spacing w:after="0"/>
        <w:ind w:left="426"/>
        <w:rPr>
          <w:rFonts w:cs="Times New Roman"/>
        </w:rPr>
      </w:pPr>
    </w:p>
    <w:p w14:paraId="3A6E45CF" w14:textId="77777777" w:rsidR="00C53E01" w:rsidRPr="00C222A9" w:rsidRDefault="00C53E01" w:rsidP="004434B1">
      <w:pPr>
        <w:pStyle w:val="Listaszerbekezds"/>
        <w:numPr>
          <w:ilvl w:val="2"/>
          <w:numId w:val="25"/>
        </w:numPr>
        <w:spacing w:after="0"/>
        <w:rPr>
          <w:rFonts w:cs="Times New Roman"/>
          <w:b/>
        </w:rPr>
      </w:pPr>
      <w:r w:rsidRPr="00C222A9">
        <w:rPr>
          <w:rFonts w:cs="Times New Roman"/>
          <w:b/>
        </w:rPr>
        <w:t>A tantárgy elsajátítása során alkalmazható tanulói tevékenységformák (ajánlás)</w:t>
      </w:r>
    </w:p>
    <w:p w14:paraId="3F2E61E4" w14:textId="4FFE620D" w:rsidR="00C303C0" w:rsidRPr="00C222A9" w:rsidRDefault="00C303C0"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C303C0" w:rsidRPr="00C222A9" w14:paraId="5229D122" w14:textId="77777777" w:rsidTr="00C303C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6E411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C30FD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F430C2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365A0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303C0" w:rsidRPr="00C222A9" w14:paraId="617900E2" w14:textId="77777777" w:rsidTr="00C303C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948DD78" w14:textId="77777777" w:rsidR="00C303C0" w:rsidRPr="00C222A9" w:rsidRDefault="00C303C0" w:rsidP="00C303C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6B650F72" w14:textId="77777777" w:rsidR="00C303C0" w:rsidRPr="00C222A9" w:rsidRDefault="00C303C0" w:rsidP="00C303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0E73D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87FAB0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4D1A2F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965624E" w14:textId="77777777" w:rsidR="00C303C0" w:rsidRPr="00C222A9" w:rsidRDefault="00C303C0" w:rsidP="00C303C0">
            <w:pPr>
              <w:spacing w:after="0"/>
              <w:jc w:val="left"/>
              <w:rPr>
                <w:rFonts w:eastAsia="Times New Roman" w:cs="Times New Roman"/>
                <w:color w:val="000000"/>
                <w:sz w:val="20"/>
                <w:szCs w:val="20"/>
                <w:lang w:eastAsia="hu-HU"/>
              </w:rPr>
            </w:pPr>
          </w:p>
        </w:tc>
      </w:tr>
      <w:tr w:rsidR="00C303C0" w:rsidRPr="00C222A9" w14:paraId="3D7D8920"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A23C0E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8AD5AB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C303C0" w:rsidRPr="00C222A9" w14:paraId="710E2FFC"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02736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D11398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8D8384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F4900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4737C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33033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FC7C610"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53D7CC" w14:textId="5D2750C0"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38A93A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65093F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493A1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45F8D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76744D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88D3C18"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E064E9A" w14:textId="790DBE8A"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302407D"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870CD6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83F78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BACDA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71606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BF8C1A2"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D47404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179E2A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C303C0" w:rsidRPr="00C222A9" w14:paraId="6135CA7C"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29610F" w14:textId="09DEE00E"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6B7D440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FA6C61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0B01C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51095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8DF1502"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CD5832C"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A5F24D" w14:textId="2F9F3256"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644D6C7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946A15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A8627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D6639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6B79B8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CAC2EEA"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6160AA0" w14:textId="7EB0350E"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6A25539"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Komplex információk körében</w:t>
            </w:r>
          </w:p>
        </w:tc>
      </w:tr>
      <w:tr w:rsidR="00C303C0" w:rsidRPr="00C222A9" w14:paraId="130A171E"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90C497" w14:textId="7AB34783"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60D298D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A3D5A1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B6588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039D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68E446"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3378E9BF" w14:textId="30837BBA" w:rsidR="00C53E01" w:rsidRPr="00C222A9" w:rsidRDefault="00C53E01" w:rsidP="00C53E01">
      <w:pPr>
        <w:spacing w:after="0"/>
        <w:ind w:left="426"/>
        <w:rPr>
          <w:rFonts w:cs="Times New Roman"/>
        </w:rPr>
      </w:pPr>
    </w:p>
    <w:p w14:paraId="40AC0C2B"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értékelésének módja</w:t>
      </w:r>
    </w:p>
    <w:p w14:paraId="235BA7E9"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0E456AC4" w14:textId="77777777" w:rsidR="00C53E01" w:rsidRPr="00C222A9" w:rsidRDefault="00C53E01" w:rsidP="00C53E01">
      <w:pPr>
        <w:spacing w:after="0"/>
        <w:ind w:left="426"/>
        <w:rPr>
          <w:rFonts w:cs="Times New Roman"/>
        </w:rPr>
      </w:pPr>
    </w:p>
    <w:p w14:paraId="181DA1DE" w14:textId="77777777" w:rsidR="00C53E01" w:rsidRPr="00C222A9" w:rsidRDefault="00C53E01" w:rsidP="00C53E01">
      <w:pPr>
        <w:spacing w:after="0"/>
        <w:rPr>
          <w:rFonts w:cs="Times New Roman"/>
        </w:rPr>
      </w:pPr>
    </w:p>
    <w:p w14:paraId="43D7921F" w14:textId="572772B8" w:rsidR="00C53E01" w:rsidRPr="00C222A9" w:rsidRDefault="009568A6" w:rsidP="004434B1">
      <w:pPr>
        <w:pStyle w:val="Listaszerbekezds"/>
        <w:numPr>
          <w:ilvl w:val="0"/>
          <w:numId w:val="25"/>
        </w:numPr>
        <w:tabs>
          <w:tab w:val="right" w:pos="9072"/>
        </w:tabs>
        <w:spacing w:after="0"/>
        <w:rPr>
          <w:rFonts w:cs="Times New Roman"/>
          <w:b/>
        </w:rPr>
      </w:pPr>
      <w:r w:rsidRPr="00C222A9">
        <w:rPr>
          <w:rFonts w:cs="Times New Roman"/>
          <w:b/>
        </w:rPr>
        <w:t>Mezőgazdasági ismeretek s</w:t>
      </w:r>
      <w:r w:rsidR="0014690B" w:rsidRPr="00C222A9">
        <w:rPr>
          <w:rFonts w:cs="Times New Roman"/>
          <w:b/>
        </w:rPr>
        <w:t>zakmai gyakorlat</w:t>
      </w:r>
      <w:r w:rsidR="00C53E01" w:rsidRPr="00C222A9">
        <w:rPr>
          <w:rFonts w:cs="Times New Roman"/>
          <w:b/>
        </w:rPr>
        <w:t xml:space="preserve"> tantárgy</w:t>
      </w:r>
      <w:r w:rsidR="00C53E01" w:rsidRPr="00C222A9">
        <w:rPr>
          <w:rFonts w:cs="Times New Roman"/>
          <w:b/>
        </w:rPr>
        <w:tab/>
      </w:r>
      <w:r w:rsidR="00050B41" w:rsidRPr="00C222A9">
        <w:rPr>
          <w:rFonts w:cs="Times New Roman"/>
          <w:b/>
        </w:rPr>
        <w:t>54</w:t>
      </w:r>
      <w:r w:rsidR="00C53E01" w:rsidRPr="00C222A9">
        <w:rPr>
          <w:rFonts w:cs="Times New Roman"/>
          <w:b/>
        </w:rPr>
        <w:t xml:space="preserve"> óra/</w:t>
      </w:r>
      <w:r w:rsidR="00050B41" w:rsidRPr="00C222A9">
        <w:rPr>
          <w:rFonts w:cs="Times New Roman"/>
          <w:b/>
        </w:rPr>
        <w:t>54</w:t>
      </w:r>
      <w:r w:rsidR="00C53E01" w:rsidRPr="00C222A9">
        <w:rPr>
          <w:rFonts w:cs="Times New Roman"/>
          <w:b/>
        </w:rPr>
        <w:t xml:space="preserve"> óra*</w:t>
      </w:r>
    </w:p>
    <w:p w14:paraId="400D8C40"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62CA36AF" w14:textId="77777777" w:rsidR="00C53E01" w:rsidRPr="00C222A9" w:rsidRDefault="00C53E01" w:rsidP="00C53E01">
      <w:pPr>
        <w:rPr>
          <w:rFonts w:cs="Times New Roman"/>
        </w:rPr>
      </w:pPr>
    </w:p>
    <w:p w14:paraId="02A0C3B3"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tanításának célja</w:t>
      </w:r>
    </w:p>
    <w:p w14:paraId="6C80619F" w14:textId="76620A5D" w:rsidR="0014690B" w:rsidRPr="00C222A9" w:rsidRDefault="0014690B" w:rsidP="0014690B">
      <w:pPr>
        <w:spacing w:after="0"/>
        <w:ind w:left="426"/>
        <w:rPr>
          <w:rFonts w:cs="Times New Roman"/>
        </w:rPr>
      </w:pPr>
      <w:r w:rsidRPr="00C222A9">
        <w:rPr>
          <w:rFonts w:cs="Times New Roman"/>
        </w:rPr>
        <w:t xml:space="preserve">A </w:t>
      </w:r>
      <w:r w:rsidR="00AE2C16" w:rsidRPr="00C222A9">
        <w:rPr>
          <w:rFonts w:cs="Times New Roman"/>
        </w:rPr>
        <w:t>Mezőgazdasági ismeretek s</w:t>
      </w:r>
      <w:r w:rsidRPr="00C222A9">
        <w:rPr>
          <w:rFonts w:cs="Times New Roman"/>
        </w:rPr>
        <w:t xml:space="preserve">zakmai gyakorlat tantárgy oktatásának célja, hogy a Mezőgazdasági gépésztechnikus végzettség birtokában a gépekkel, eszközökkel, műszaki </w:t>
      </w:r>
      <w:r w:rsidRPr="00C222A9">
        <w:rPr>
          <w:rFonts w:cs="Times New Roman"/>
        </w:rPr>
        <w:lastRenderedPageBreak/>
        <w:t xml:space="preserve">berendezésekkel a termelési folyamatok elvégzése gyorsan, a technológia által megkövetelt időpontban, a növény, állat igényeinek megfelelően történjen. A végzett szakemberek biztosítják a munkafolyamatokhoz szükséges berendezések üzemfenntartását, és döntő többségében kezelik a gépeket, ellenőrzik működésüket. Alkalmazni tudják a növénytermesztési, az állattenyésztési technológiákat, valamint az ehhez szükséges környezeti, biológiai ismereteket is megszerezték. </w:t>
      </w:r>
    </w:p>
    <w:p w14:paraId="142E086D" w14:textId="77777777" w:rsidR="00C53E01" w:rsidRPr="00C222A9" w:rsidRDefault="0014690B" w:rsidP="0014690B">
      <w:pPr>
        <w:spacing w:after="0"/>
        <w:ind w:left="426"/>
        <w:rPr>
          <w:rFonts w:cs="Times New Roman"/>
        </w:rPr>
      </w:pPr>
      <w:r w:rsidRPr="00C222A9">
        <w:rPr>
          <w:rFonts w:cs="Times New Roman"/>
        </w:rPr>
        <w:t>Az összetett, bonyolult mezőgazdasági termelési feladatok eredményes végzése érdekében a biztos műszaki felkészültségre és a természet összefüggéseinek ismeretére egyaránt szükség van.</w:t>
      </w:r>
    </w:p>
    <w:p w14:paraId="45060B26" w14:textId="77777777" w:rsidR="00C53E01" w:rsidRPr="00C222A9" w:rsidRDefault="00C53E01" w:rsidP="00C53E01">
      <w:pPr>
        <w:spacing w:after="0"/>
        <w:ind w:left="426"/>
        <w:rPr>
          <w:rFonts w:cs="Times New Roman"/>
        </w:rPr>
      </w:pPr>
    </w:p>
    <w:p w14:paraId="13E68A92"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Kapcsolódó közismereti, szakmai tartalmak</w:t>
      </w:r>
    </w:p>
    <w:p w14:paraId="0E5ECDBF" w14:textId="77777777" w:rsidR="00C53E01" w:rsidRPr="00C222A9" w:rsidRDefault="0014690B" w:rsidP="00C53E01">
      <w:pPr>
        <w:spacing w:after="0"/>
        <w:ind w:left="426"/>
        <w:rPr>
          <w:rFonts w:cs="Times New Roman"/>
        </w:rPr>
      </w:pPr>
      <w:r w:rsidRPr="00C222A9">
        <w:rPr>
          <w:rFonts w:cs="Times New Roman"/>
        </w:rPr>
        <w:t>Földrajz (éghajlat, domborzat), Biológia (növények, állatok felépítése és a biológiai folyamatok), Környezetvédelem.</w:t>
      </w:r>
    </w:p>
    <w:p w14:paraId="6607CF88" w14:textId="77777777" w:rsidR="00C53E01" w:rsidRPr="00C222A9" w:rsidRDefault="00C53E01" w:rsidP="00C53E01">
      <w:pPr>
        <w:spacing w:after="0"/>
        <w:ind w:left="426"/>
        <w:rPr>
          <w:rFonts w:cs="Times New Roman"/>
        </w:rPr>
      </w:pPr>
    </w:p>
    <w:p w14:paraId="54B1889E" w14:textId="77777777" w:rsidR="00C53E01" w:rsidRDefault="00C53E01" w:rsidP="004434B1">
      <w:pPr>
        <w:pStyle w:val="Listaszerbekezds"/>
        <w:numPr>
          <w:ilvl w:val="1"/>
          <w:numId w:val="25"/>
        </w:numPr>
        <w:spacing w:after="0"/>
        <w:rPr>
          <w:rFonts w:cs="Times New Roman"/>
          <w:b/>
        </w:rPr>
      </w:pPr>
      <w:r w:rsidRPr="00C222A9">
        <w:rPr>
          <w:rFonts w:cs="Times New Roman"/>
          <w:b/>
        </w:rPr>
        <w:t>Témakörök</w:t>
      </w:r>
    </w:p>
    <w:p w14:paraId="7F36AF74" w14:textId="77777777" w:rsidR="004E492D" w:rsidRPr="004434B1" w:rsidRDefault="004E492D" w:rsidP="004434B1">
      <w:pPr>
        <w:spacing w:after="0"/>
        <w:ind w:left="496"/>
        <w:rPr>
          <w:rFonts w:cs="Times New Roman"/>
          <w:b/>
        </w:rPr>
      </w:pPr>
    </w:p>
    <w:p w14:paraId="39D30B09" w14:textId="5748D021" w:rsidR="00C53E01" w:rsidRPr="00C222A9" w:rsidRDefault="00797B0A"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Növények életműködése, környezete</w:t>
      </w:r>
      <w:r w:rsidR="00C53E01" w:rsidRPr="00C222A9">
        <w:rPr>
          <w:rFonts w:cs="Times New Roman"/>
          <w:b/>
          <w:i/>
        </w:rPr>
        <w:tab/>
      </w:r>
      <w:r w:rsidR="00050B41" w:rsidRPr="00C222A9">
        <w:rPr>
          <w:rFonts w:cs="Times New Roman"/>
          <w:b/>
          <w:i/>
        </w:rPr>
        <w:t>6</w:t>
      </w:r>
      <w:r w:rsidR="00C53E01" w:rsidRPr="00C222A9">
        <w:rPr>
          <w:rFonts w:cs="Times New Roman"/>
          <w:b/>
          <w:i/>
        </w:rPr>
        <w:t xml:space="preserve"> óra/</w:t>
      </w:r>
      <w:r w:rsidR="00050B41" w:rsidRPr="00C222A9">
        <w:rPr>
          <w:rFonts w:cs="Times New Roman"/>
          <w:b/>
          <w:i/>
        </w:rPr>
        <w:t>6</w:t>
      </w:r>
      <w:r w:rsidR="00C53E01" w:rsidRPr="00C222A9">
        <w:rPr>
          <w:rFonts w:cs="Times New Roman"/>
          <w:b/>
          <w:i/>
        </w:rPr>
        <w:t xml:space="preserve"> óra</w:t>
      </w:r>
    </w:p>
    <w:p w14:paraId="705B38D9" w14:textId="77777777" w:rsidR="00797B0A" w:rsidRPr="00C222A9" w:rsidRDefault="00797B0A" w:rsidP="00797B0A">
      <w:pPr>
        <w:spacing w:after="0"/>
        <w:ind w:left="851"/>
        <w:rPr>
          <w:rFonts w:cs="Times New Roman"/>
        </w:rPr>
      </w:pPr>
      <w:r w:rsidRPr="00C222A9">
        <w:rPr>
          <w:rFonts w:cs="Times New Roman"/>
        </w:rPr>
        <w:t>Vegetatív és generatív szervek, a növény felépítése: gyökér, szár, levél, virág, termés, módosult szervek bemutatása.</w:t>
      </w:r>
    </w:p>
    <w:p w14:paraId="76A0E234" w14:textId="77777777" w:rsidR="00797B0A" w:rsidRPr="00C222A9" w:rsidRDefault="00797B0A" w:rsidP="00797B0A">
      <w:pPr>
        <w:spacing w:after="0"/>
        <w:ind w:left="851"/>
        <w:rPr>
          <w:rFonts w:cs="Times New Roman"/>
        </w:rPr>
      </w:pPr>
      <w:r w:rsidRPr="00C222A9">
        <w:rPr>
          <w:rFonts w:cs="Times New Roman"/>
        </w:rPr>
        <w:t>Zöldségtermő növények főbb részeinek megismerése.</w:t>
      </w:r>
    </w:p>
    <w:p w14:paraId="1512CB05" w14:textId="77777777" w:rsidR="00797B0A" w:rsidRPr="00C222A9" w:rsidRDefault="00797B0A" w:rsidP="00797B0A">
      <w:pPr>
        <w:spacing w:after="0"/>
        <w:ind w:left="851"/>
        <w:rPr>
          <w:rFonts w:cs="Times New Roman"/>
        </w:rPr>
      </w:pPr>
      <w:r w:rsidRPr="00C222A9">
        <w:rPr>
          <w:rFonts w:cs="Times New Roman"/>
        </w:rPr>
        <w:t>Szőlő és gyümölcstermő növények főbb részeinek megismerése.</w:t>
      </w:r>
    </w:p>
    <w:p w14:paraId="0D034879" w14:textId="77777777" w:rsidR="00797B0A" w:rsidRPr="00C222A9" w:rsidRDefault="00797B0A" w:rsidP="00797B0A">
      <w:pPr>
        <w:spacing w:after="0"/>
        <w:ind w:left="851"/>
        <w:rPr>
          <w:rFonts w:cs="Times New Roman"/>
        </w:rPr>
      </w:pPr>
      <w:r w:rsidRPr="00C222A9">
        <w:rPr>
          <w:rFonts w:cs="Times New Roman"/>
        </w:rPr>
        <w:t>Életműködés feltételei, tápanyag- és vízfelvétel megismerése.</w:t>
      </w:r>
    </w:p>
    <w:p w14:paraId="520012A3" w14:textId="77777777" w:rsidR="00797B0A" w:rsidRPr="00C222A9" w:rsidRDefault="00797B0A" w:rsidP="00797B0A">
      <w:pPr>
        <w:spacing w:after="0"/>
        <w:ind w:left="851"/>
        <w:rPr>
          <w:rFonts w:cs="Times New Roman"/>
        </w:rPr>
      </w:pPr>
      <w:r w:rsidRPr="00C222A9">
        <w:rPr>
          <w:rFonts w:cs="Times New Roman"/>
        </w:rPr>
        <w:t>Ivaros és ivartalan szaporítási módok megismerése.</w:t>
      </w:r>
    </w:p>
    <w:p w14:paraId="67D7D865" w14:textId="77777777" w:rsidR="00797B0A" w:rsidRPr="00C222A9" w:rsidRDefault="00797B0A" w:rsidP="00797B0A">
      <w:pPr>
        <w:spacing w:after="0"/>
        <w:ind w:left="851"/>
        <w:rPr>
          <w:rFonts w:cs="Times New Roman"/>
        </w:rPr>
      </w:pPr>
      <w:r w:rsidRPr="00C222A9">
        <w:rPr>
          <w:rFonts w:cs="Times New Roman"/>
        </w:rPr>
        <w:t>Termesztett növények és gyomnövények morfológiai jellemzése, adott növényen.</w:t>
      </w:r>
    </w:p>
    <w:p w14:paraId="5E958B15" w14:textId="77777777" w:rsidR="00797B0A" w:rsidRPr="00C222A9" w:rsidRDefault="00797B0A" w:rsidP="00797B0A">
      <w:pPr>
        <w:spacing w:after="0"/>
        <w:ind w:left="851"/>
        <w:rPr>
          <w:rFonts w:cs="Times New Roman"/>
        </w:rPr>
      </w:pPr>
      <w:r w:rsidRPr="00C222A9">
        <w:rPr>
          <w:rFonts w:cs="Times New Roman"/>
        </w:rPr>
        <w:t>Környezet és élővilág kapcsolatának megfigyelése.</w:t>
      </w:r>
    </w:p>
    <w:p w14:paraId="2A059027" w14:textId="77777777" w:rsidR="00797B0A" w:rsidRPr="00C222A9" w:rsidRDefault="00797B0A" w:rsidP="00797B0A">
      <w:pPr>
        <w:spacing w:after="0"/>
        <w:ind w:left="851"/>
        <w:rPr>
          <w:rFonts w:cs="Times New Roman"/>
        </w:rPr>
      </w:pPr>
      <w:r w:rsidRPr="00C222A9">
        <w:rPr>
          <w:rFonts w:cs="Times New Roman"/>
        </w:rPr>
        <w:t>Éghajlattani alapismeretek: légkör, időjárás, napsugárzás, levegő és talaj hőmérséklete, levegő páratartalma, áramlása, csapadékképződés, megfigyelése és mérése.</w:t>
      </w:r>
    </w:p>
    <w:p w14:paraId="3277F4BF" w14:textId="77777777" w:rsidR="00C53E01" w:rsidRPr="00C222A9" w:rsidRDefault="00797B0A" w:rsidP="00797B0A">
      <w:pPr>
        <w:spacing w:after="0"/>
        <w:ind w:left="851"/>
        <w:rPr>
          <w:rFonts w:cs="Times New Roman"/>
        </w:rPr>
      </w:pPr>
      <w:r w:rsidRPr="00C222A9">
        <w:rPr>
          <w:rFonts w:cs="Times New Roman"/>
        </w:rPr>
        <w:t>Éghajlati típusok, Magyarország éghajlati körzetei a mezőgazdasági termelés szempontjából.</w:t>
      </w:r>
    </w:p>
    <w:p w14:paraId="3EF50F4A" w14:textId="77777777" w:rsidR="00C53E01" w:rsidRPr="00C222A9" w:rsidRDefault="00C53E01" w:rsidP="00C53E01">
      <w:pPr>
        <w:tabs>
          <w:tab w:val="left" w:pos="1418"/>
          <w:tab w:val="right" w:pos="9072"/>
        </w:tabs>
        <w:spacing w:after="0"/>
        <w:ind w:left="851"/>
        <w:rPr>
          <w:rFonts w:cs="Times New Roman"/>
        </w:rPr>
      </w:pPr>
    </w:p>
    <w:p w14:paraId="5A5863CC" w14:textId="64949338" w:rsidR="00C53E01" w:rsidRPr="00C222A9" w:rsidRDefault="00797B0A"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Talajtan, talajművelés, trágyázás</w:t>
      </w:r>
      <w:r w:rsidR="00C53E01" w:rsidRPr="00C222A9">
        <w:rPr>
          <w:rFonts w:cs="Times New Roman"/>
          <w:b/>
          <w:i/>
        </w:rPr>
        <w:tab/>
      </w:r>
      <w:r w:rsidR="00050B41" w:rsidRPr="00C222A9">
        <w:rPr>
          <w:rFonts w:cs="Times New Roman"/>
          <w:b/>
          <w:i/>
        </w:rPr>
        <w:t>14</w:t>
      </w:r>
      <w:r w:rsidR="00C53E01" w:rsidRPr="00C222A9">
        <w:rPr>
          <w:rFonts w:cs="Times New Roman"/>
          <w:b/>
          <w:i/>
        </w:rPr>
        <w:t xml:space="preserve"> óra/</w:t>
      </w:r>
      <w:r w:rsidR="00050B41" w:rsidRPr="00C222A9">
        <w:rPr>
          <w:rFonts w:cs="Times New Roman"/>
          <w:b/>
          <w:i/>
        </w:rPr>
        <w:t>14</w:t>
      </w:r>
      <w:r w:rsidR="00C53E01" w:rsidRPr="00C222A9">
        <w:rPr>
          <w:rFonts w:cs="Times New Roman"/>
          <w:b/>
          <w:i/>
        </w:rPr>
        <w:t xml:space="preserve"> óra</w:t>
      </w:r>
    </w:p>
    <w:p w14:paraId="0BF961C1" w14:textId="77777777" w:rsidR="00FF1DAC" w:rsidRPr="00C222A9" w:rsidRDefault="00FF1DAC" w:rsidP="00FF1DAC">
      <w:pPr>
        <w:spacing w:after="0"/>
        <w:ind w:left="851"/>
        <w:rPr>
          <w:rFonts w:cs="Times New Roman"/>
        </w:rPr>
      </w:pPr>
      <w:r w:rsidRPr="00C222A9">
        <w:rPr>
          <w:rFonts w:cs="Times New Roman"/>
        </w:rPr>
        <w:t>Talaj fogalma, kialakulása, fizikai, kémiai és biológiai tulajdonságai, osztályozása (mechanikai összetétel, talajkötöttség, szerkezet, hézag-térfogat, vízgazdálkodás, levegőgazdálkodás, hőmérséklet, kémhatás, talajérettség, termőképesség stb.) egyszerű vizsgálata.</w:t>
      </w:r>
    </w:p>
    <w:p w14:paraId="7927D804" w14:textId="77777777" w:rsidR="00FF1DAC" w:rsidRPr="00C222A9" w:rsidRDefault="00FF1DAC" w:rsidP="00FF1DAC">
      <w:pPr>
        <w:spacing w:after="0"/>
        <w:ind w:left="851"/>
        <w:rPr>
          <w:rFonts w:cs="Times New Roman"/>
        </w:rPr>
      </w:pPr>
      <w:r w:rsidRPr="00C222A9">
        <w:rPr>
          <w:rFonts w:cs="Times New Roman"/>
        </w:rPr>
        <w:t>Talajtípusok: váztalajok, barna erdőtalajok, csernozjom, szikes, homokos talajok, a különböző talajtípusok legfontosabb tulajdonságai, termőkörzet jellemző talajainak megismerése.</w:t>
      </w:r>
    </w:p>
    <w:p w14:paraId="0897066B" w14:textId="77777777" w:rsidR="00FF1DAC" w:rsidRPr="00C222A9" w:rsidRDefault="00FF1DAC" w:rsidP="00FF1DAC">
      <w:pPr>
        <w:spacing w:after="0"/>
        <w:ind w:left="851"/>
        <w:rPr>
          <w:rFonts w:cs="Times New Roman"/>
        </w:rPr>
      </w:pPr>
      <w:r w:rsidRPr="00C222A9">
        <w:rPr>
          <w:rFonts w:cs="Times New Roman"/>
        </w:rPr>
        <w:t xml:space="preserve">Talajművelés célja, alapműveletei, talajművelési munkák jellemzői, agrotechnikai követelmények (eke, tárcsa, kultivátor, mélylazító, </w:t>
      </w:r>
      <w:proofErr w:type="spellStart"/>
      <w:r w:rsidRPr="00C222A9">
        <w:rPr>
          <w:rFonts w:cs="Times New Roman"/>
        </w:rPr>
        <w:t>fogasborona</w:t>
      </w:r>
      <w:proofErr w:type="spellEnd"/>
      <w:r w:rsidRPr="00C222A9">
        <w:rPr>
          <w:rFonts w:cs="Times New Roman"/>
        </w:rPr>
        <w:t>, talajmaró, hengerek, talajegyengető, kombinált gépek munkája), azok bemutatása.</w:t>
      </w:r>
    </w:p>
    <w:p w14:paraId="24DDFF2E" w14:textId="77777777" w:rsidR="00FF1DAC" w:rsidRPr="00C222A9" w:rsidRDefault="00FF1DAC" w:rsidP="00FF1DAC">
      <w:pPr>
        <w:spacing w:after="0"/>
        <w:ind w:left="851"/>
        <w:rPr>
          <w:rFonts w:cs="Times New Roman"/>
        </w:rPr>
      </w:pPr>
      <w:r w:rsidRPr="00C222A9">
        <w:rPr>
          <w:rFonts w:cs="Times New Roman"/>
        </w:rPr>
        <w:t>Talajjavítás, talajvédelem, talajművelést meghatározó és befolyásoló tényezők (erózió, defláció, talajjavítás stb.) megismerése.</w:t>
      </w:r>
    </w:p>
    <w:p w14:paraId="7393460C" w14:textId="2E4110BE" w:rsidR="00FF1DAC" w:rsidRPr="00C222A9" w:rsidRDefault="003035F1" w:rsidP="00FF1DAC">
      <w:pPr>
        <w:spacing w:after="0"/>
        <w:ind w:left="851"/>
        <w:rPr>
          <w:rFonts w:cs="Times New Roman"/>
        </w:rPr>
      </w:pPr>
      <w:r w:rsidRPr="00C222A9">
        <w:rPr>
          <w:rFonts w:cs="Times New Roman"/>
        </w:rPr>
        <w:t>Talajművelési rendszerek bemutatása</w:t>
      </w:r>
      <w:r w:rsidR="00FF1DAC" w:rsidRPr="00C222A9">
        <w:rPr>
          <w:rFonts w:cs="Times New Roman"/>
        </w:rPr>
        <w:t>.</w:t>
      </w:r>
    </w:p>
    <w:p w14:paraId="73F33F5B" w14:textId="77777777" w:rsidR="00FF1DAC" w:rsidRPr="00C222A9" w:rsidRDefault="00FF1DAC" w:rsidP="00FF1DAC">
      <w:pPr>
        <w:spacing w:after="0"/>
        <w:ind w:left="851"/>
        <w:rPr>
          <w:rFonts w:cs="Times New Roman"/>
        </w:rPr>
      </w:pPr>
      <w:r w:rsidRPr="00C222A9">
        <w:rPr>
          <w:rFonts w:cs="Times New Roman"/>
        </w:rPr>
        <w:t>Őszi vetésű, tavaszi vetésű növények talajművelési rendszerének tanulmányozása</w:t>
      </w:r>
    </w:p>
    <w:p w14:paraId="55D26FC8" w14:textId="77777777" w:rsidR="00FF1DAC" w:rsidRPr="00C222A9" w:rsidRDefault="00FF1DAC" w:rsidP="00FF1DAC">
      <w:pPr>
        <w:spacing w:after="0"/>
        <w:ind w:left="851"/>
        <w:rPr>
          <w:rFonts w:cs="Times New Roman"/>
        </w:rPr>
      </w:pPr>
      <w:r w:rsidRPr="00C222A9">
        <w:rPr>
          <w:rFonts w:cs="Times New Roman"/>
        </w:rPr>
        <w:t>Talajerő utánpótlás fogalma, célja módjai.</w:t>
      </w:r>
    </w:p>
    <w:p w14:paraId="051730E3" w14:textId="77777777" w:rsidR="00FF1DAC" w:rsidRPr="00C222A9" w:rsidRDefault="00FF1DAC" w:rsidP="00FF1DAC">
      <w:pPr>
        <w:spacing w:after="0"/>
        <w:ind w:left="851"/>
        <w:rPr>
          <w:rFonts w:cs="Times New Roman"/>
        </w:rPr>
      </w:pPr>
      <w:r w:rsidRPr="00C222A9">
        <w:rPr>
          <w:rFonts w:cs="Times New Roman"/>
        </w:rPr>
        <w:t>Szervestrágyázás jelentősége, módjai, (almos istállótrágya, hígtrágya, tarló- és szármaradvány-trágyák, zöldtrágyázás, egyéb szerves anyagból készült trágyák stb.) megismerése.</w:t>
      </w:r>
    </w:p>
    <w:p w14:paraId="65BB3726" w14:textId="77777777" w:rsidR="00FF1DAC" w:rsidRPr="00C222A9" w:rsidRDefault="00FF1DAC" w:rsidP="00FF1DAC">
      <w:pPr>
        <w:spacing w:after="0"/>
        <w:ind w:left="851"/>
        <w:rPr>
          <w:rFonts w:cs="Times New Roman"/>
        </w:rPr>
      </w:pPr>
      <w:r w:rsidRPr="00C222A9">
        <w:rPr>
          <w:rFonts w:cs="Times New Roman"/>
        </w:rPr>
        <w:lastRenderedPageBreak/>
        <w:t>Szervetlen trágyázás jelentősége, módjai (pl. nitrogén, foszfor, kálium, mikroelemek, talajjavító anyagok, egyéb kemikáliák), műtrágyák megismerése.</w:t>
      </w:r>
    </w:p>
    <w:p w14:paraId="5A3F9FF8" w14:textId="77777777" w:rsidR="00FF1DAC" w:rsidRPr="00C222A9" w:rsidRDefault="00FF1DAC" w:rsidP="00FF1DAC">
      <w:pPr>
        <w:spacing w:after="0"/>
        <w:ind w:left="851"/>
        <w:rPr>
          <w:rFonts w:cs="Times New Roman"/>
        </w:rPr>
      </w:pPr>
      <w:r w:rsidRPr="00C222A9">
        <w:rPr>
          <w:rFonts w:cs="Times New Roman"/>
        </w:rPr>
        <w:t>Trágyázás agrotechnikai követelményei, technológiája, alaptrágyázás, fejtrágyázás.</w:t>
      </w:r>
    </w:p>
    <w:p w14:paraId="55E8CDE6" w14:textId="77777777" w:rsidR="00C53E01" w:rsidRPr="00C222A9" w:rsidRDefault="00FF1DAC" w:rsidP="00FF1DAC">
      <w:pPr>
        <w:spacing w:after="0"/>
        <w:ind w:left="851"/>
        <w:rPr>
          <w:rFonts w:cs="Times New Roman"/>
        </w:rPr>
      </w:pPr>
      <w:r w:rsidRPr="00C222A9">
        <w:rPr>
          <w:rFonts w:cs="Times New Roman"/>
        </w:rPr>
        <w:t>Trágyamennyiség meghatározása (pl. talajminta vételezés, vizsgálat, tápanyag-készlet megállapítása, trágya szükséglet számítása), talajvizsgálati eredmények értékelése</w:t>
      </w:r>
    </w:p>
    <w:p w14:paraId="5F2FE478" w14:textId="77777777" w:rsidR="00C53E01" w:rsidRPr="00C222A9" w:rsidRDefault="00C53E01" w:rsidP="00C53E01">
      <w:pPr>
        <w:tabs>
          <w:tab w:val="left" w:pos="1418"/>
          <w:tab w:val="right" w:pos="9072"/>
        </w:tabs>
        <w:spacing w:after="0"/>
        <w:ind w:left="851"/>
        <w:rPr>
          <w:rFonts w:cs="Times New Roman"/>
        </w:rPr>
      </w:pPr>
    </w:p>
    <w:p w14:paraId="4B5CA95C" w14:textId="23AB0BEF" w:rsidR="00C53E01" w:rsidRPr="004434B1" w:rsidRDefault="00FF1DAC" w:rsidP="004434B1">
      <w:pPr>
        <w:pStyle w:val="Listaszerbekezds"/>
        <w:numPr>
          <w:ilvl w:val="2"/>
          <w:numId w:val="25"/>
        </w:numPr>
        <w:tabs>
          <w:tab w:val="left" w:pos="1701"/>
          <w:tab w:val="right" w:pos="9072"/>
        </w:tabs>
        <w:spacing w:after="0"/>
        <w:ind w:hanging="1145"/>
        <w:rPr>
          <w:rFonts w:cs="Times New Roman"/>
          <w:b/>
          <w:i/>
        </w:rPr>
      </w:pPr>
      <w:r w:rsidRPr="004434B1">
        <w:rPr>
          <w:rFonts w:cs="Times New Roman"/>
          <w:b/>
          <w:i/>
        </w:rPr>
        <w:t>Vetés, ültetés, növényápolás</w:t>
      </w:r>
      <w:r w:rsidR="00C53E01" w:rsidRPr="004434B1">
        <w:rPr>
          <w:rFonts w:cs="Times New Roman"/>
          <w:b/>
          <w:i/>
        </w:rPr>
        <w:tab/>
      </w:r>
      <w:r w:rsidR="00050B41" w:rsidRPr="004434B1">
        <w:rPr>
          <w:rFonts w:cs="Times New Roman"/>
          <w:b/>
          <w:i/>
        </w:rPr>
        <w:t>10</w:t>
      </w:r>
      <w:r w:rsidR="00C53E01" w:rsidRPr="004434B1">
        <w:rPr>
          <w:rFonts w:cs="Times New Roman"/>
          <w:b/>
          <w:i/>
        </w:rPr>
        <w:t xml:space="preserve"> óra/</w:t>
      </w:r>
      <w:r w:rsidR="00050B41" w:rsidRPr="004434B1">
        <w:rPr>
          <w:rFonts w:cs="Times New Roman"/>
          <w:b/>
          <w:i/>
        </w:rPr>
        <w:t>10</w:t>
      </w:r>
      <w:r w:rsidR="00C53E01" w:rsidRPr="004434B1">
        <w:rPr>
          <w:rFonts w:cs="Times New Roman"/>
          <w:b/>
          <w:i/>
        </w:rPr>
        <w:t xml:space="preserve"> óra</w:t>
      </w:r>
    </w:p>
    <w:p w14:paraId="3CD9F920" w14:textId="77777777" w:rsidR="00FF1DAC" w:rsidRPr="00C222A9" w:rsidRDefault="00FF1DAC" w:rsidP="00FF1DAC">
      <w:pPr>
        <w:spacing w:after="0"/>
        <w:ind w:left="851"/>
        <w:rPr>
          <w:rFonts w:cs="Times New Roman"/>
        </w:rPr>
      </w:pPr>
      <w:r w:rsidRPr="00C222A9">
        <w:rPr>
          <w:rFonts w:cs="Times New Roman"/>
        </w:rPr>
        <w:t>Vetésforgó, vetésváltás, növényi sorrend, monokultúrás termelés vizsgálata.</w:t>
      </w:r>
    </w:p>
    <w:p w14:paraId="11371E24" w14:textId="77777777" w:rsidR="00FF1DAC" w:rsidRPr="00C222A9" w:rsidRDefault="00FF1DAC" w:rsidP="00FF1DAC">
      <w:pPr>
        <w:spacing w:after="0"/>
        <w:ind w:left="851"/>
        <w:rPr>
          <w:rFonts w:cs="Times New Roman"/>
        </w:rPr>
      </w:pPr>
      <w:r w:rsidRPr="00C222A9">
        <w:rPr>
          <w:rFonts w:cs="Times New Roman"/>
        </w:rPr>
        <w:t>Vetőmag tulajdonságai, előkészítése, egyszerű vizsgálata.</w:t>
      </w:r>
    </w:p>
    <w:p w14:paraId="0A8BF292" w14:textId="77777777" w:rsidR="00FF1DAC" w:rsidRPr="00C222A9" w:rsidRDefault="00FF1DAC" w:rsidP="00FF1DAC">
      <w:pPr>
        <w:spacing w:after="0"/>
        <w:ind w:left="851"/>
        <w:rPr>
          <w:rFonts w:cs="Times New Roman"/>
        </w:rPr>
      </w:pPr>
      <w:r w:rsidRPr="00C222A9">
        <w:rPr>
          <w:rFonts w:cs="Times New Roman"/>
        </w:rPr>
        <w:t>Vetés agrotechnikai követelményei (magágy készítés, vetés módjai, mélysége, tőtáv, sortáv meghatározása, vetőmagmennyiség kiszámítása), vetési munka tanulmányozása</w:t>
      </w:r>
    </w:p>
    <w:p w14:paraId="35E573F3" w14:textId="77777777" w:rsidR="00FF1DAC" w:rsidRPr="00C222A9" w:rsidRDefault="00FF1DAC" w:rsidP="00FF1DAC">
      <w:pPr>
        <w:spacing w:after="0"/>
        <w:ind w:left="851"/>
        <w:rPr>
          <w:rFonts w:cs="Times New Roman"/>
        </w:rPr>
      </w:pPr>
      <w:r w:rsidRPr="00C222A9">
        <w:rPr>
          <w:rFonts w:cs="Times New Roman"/>
        </w:rPr>
        <w:t>Kelés előtti talajápolás, kelés utáni talajápolás, határszemle.</w:t>
      </w:r>
    </w:p>
    <w:p w14:paraId="3E9E11DC" w14:textId="77777777" w:rsidR="00FF1DAC" w:rsidRPr="00C222A9" w:rsidRDefault="00FF1DAC" w:rsidP="00FF1DAC">
      <w:pPr>
        <w:spacing w:after="0"/>
        <w:ind w:left="851"/>
        <w:rPr>
          <w:rFonts w:cs="Times New Roman"/>
        </w:rPr>
      </w:pPr>
      <w:r w:rsidRPr="00C222A9">
        <w:rPr>
          <w:rFonts w:cs="Times New Roman"/>
        </w:rPr>
        <w:t>Különleges szaporítási eljárások (növényház, hajtatóház, növényágy), palántanevelés, csemetenevelés megismerése.</w:t>
      </w:r>
    </w:p>
    <w:p w14:paraId="512003EE" w14:textId="392A0BE3" w:rsidR="00FF1DAC" w:rsidRPr="00C222A9" w:rsidRDefault="00FF1DAC" w:rsidP="00FF1DAC">
      <w:pPr>
        <w:spacing w:after="0"/>
        <w:ind w:left="851"/>
        <w:rPr>
          <w:rFonts w:cs="Times New Roman"/>
        </w:rPr>
      </w:pPr>
      <w:r w:rsidRPr="00C222A9">
        <w:rPr>
          <w:rFonts w:cs="Times New Roman"/>
        </w:rPr>
        <w:t xml:space="preserve">Növényápolás fogalma, </w:t>
      </w:r>
      <w:proofErr w:type="spellStart"/>
      <w:r w:rsidRPr="00C222A9">
        <w:rPr>
          <w:rFonts w:cs="Times New Roman"/>
        </w:rPr>
        <w:t>tenyészterület</w:t>
      </w:r>
      <w:proofErr w:type="spellEnd"/>
      <w:r w:rsidRPr="00C222A9">
        <w:rPr>
          <w:rFonts w:cs="Times New Roman"/>
        </w:rPr>
        <w:t>, a növény fejlődésének szabályozása megismerése.</w:t>
      </w:r>
    </w:p>
    <w:p w14:paraId="5443A796" w14:textId="77777777" w:rsidR="00FF1DAC" w:rsidRPr="00C222A9" w:rsidRDefault="00FF1DAC" w:rsidP="00FF1DAC">
      <w:pPr>
        <w:spacing w:after="0"/>
        <w:ind w:left="851"/>
        <w:rPr>
          <w:rFonts w:cs="Times New Roman"/>
        </w:rPr>
      </w:pPr>
      <w:r w:rsidRPr="00C222A9">
        <w:rPr>
          <w:rFonts w:cs="Times New Roman"/>
        </w:rPr>
        <w:t>Különleges növényápolási feladatok megismerése.</w:t>
      </w:r>
    </w:p>
    <w:p w14:paraId="4281156F" w14:textId="77777777" w:rsidR="00FF1DAC" w:rsidRPr="00C222A9" w:rsidRDefault="00FF1DAC" w:rsidP="00FF1DAC">
      <w:pPr>
        <w:spacing w:after="0"/>
        <w:ind w:left="851"/>
        <w:rPr>
          <w:rFonts w:cs="Times New Roman"/>
        </w:rPr>
      </w:pPr>
      <w:r w:rsidRPr="00C222A9">
        <w:rPr>
          <w:rFonts w:cs="Times New Roman"/>
        </w:rPr>
        <w:t>Növényvédelmi eljárások csoportosítása, védekezés gyomok, kártevők, kórokozók ellen.</w:t>
      </w:r>
    </w:p>
    <w:p w14:paraId="6D202B66" w14:textId="77777777" w:rsidR="00FF1DAC" w:rsidRPr="00C222A9" w:rsidRDefault="00FF1DAC" w:rsidP="00FF1DAC">
      <w:pPr>
        <w:spacing w:after="0"/>
        <w:ind w:left="851"/>
        <w:rPr>
          <w:rFonts w:cs="Times New Roman"/>
        </w:rPr>
      </w:pPr>
      <w:r w:rsidRPr="00C222A9">
        <w:rPr>
          <w:rFonts w:cs="Times New Roman"/>
        </w:rPr>
        <w:t>Vegyszeres növényvédelmi eljárások, vegyszerek csoportosítása, hatásmechanizmusa, növény védőszerek megismerése.</w:t>
      </w:r>
    </w:p>
    <w:p w14:paraId="062DCD5D" w14:textId="649011F9" w:rsidR="00FF1DAC" w:rsidRPr="00C222A9" w:rsidRDefault="00FF1DAC" w:rsidP="00FF1DAC">
      <w:pPr>
        <w:spacing w:after="0"/>
        <w:ind w:left="851"/>
        <w:rPr>
          <w:rFonts w:cs="Times New Roman"/>
        </w:rPr>
      </w:pPr>
      <w:r w:rsidRPr="00C222A9">
        <w:rPr>
          <w:rFonts w:cs="Times New Roman"/>
        </w:rPr>
        <w:t>Integrált növényvédelem</w:t>
      </w:r>
      <w:r w:rsidR="003035F1" w:rsidRPr="00C222A9">
        <w:rPr>
          <w:rFonts w:cs="Times New Roman"/>
        </w:rPr>
        <w:t xml:space="preserve"> megismerése</w:t>
      </w:r>
      <w:r w:rsidRPr="00C222A9">
        <w:rPr>
          <w:rFonts w:cs="Times New Roman"/>
        </w:rPr>
        <w:t>.</w:t>
      </w:r>
    </w:p>
    <w:p w14:paraId="262C0C14" w14:textId="77777777" w:rsidR="00FF1DAC" w:rsidRPr="00C222A9" w:rsidRDefault="00FF1DAC" w:rsidP="00FF1DAC">
      <w:pPr>
        <w:spacing w:after="0"/>
        <w:ind w:left="851"/>
        <w:rPr>
          <w:rFonts w:cs="Times New Roman"/>
        </w:rPr>
      </w:pPr>
      <w:r w:rsidRPr="00C222A9">
        <w:rPr>
          <w:rFonts w:cs="Times New Roman"/>
        </w:rPr>
        <w:t>Öntözés jelentősége, feltételei, alapfogalmai, agrotechnikai követelményei, öntözés tanulmányozása</w:t>
      </w:r>
      <w:r w:rsidR="00D1683E" w:rsidRPr="00C222A9">
        <w:rPr>
          <w:rFonts w:cs="Times New Roman"/>
        </w:rPr>
        <w:t>.</w:t>
      </w:r>
    </w:p>
    <w:p w14:paraId="02D823F3" w14:textId="77777777" w:rsidR="00C53E01" w:rsidRPr="00C222A9" w:rsidRDefault="00FF1DAC" w:rsidP="00FF1DAC">
      <w:pPr>
        <w:spacing w:after="0"/>
        <w:ind w:left="851"/>
        <w:rPr>
          <w:rFonts w:cs="Times New Roman"/>
        </w:rPr>
      </w:pPr>
      <w:r w:rsidRPr="00C222A9">
        <w:rPr>
          <w:rFonts w:cs="Times New Roman"/>
        </w:rPr>
        <w:t>Öntözés ideje, módjai (felületi, esőszerű, csepegtető, barázdás, árasztó, felszín alatti öntözés) megismerése.</w:t>
      </w:r>
    </w:p>
    <w:p w14:paraId="38E7DC19" w14:textId="77777777" w:rsidR="00C53E01" w:rsidRPr="00C222A9" w:rsidRDefault="00C53E01" w:rsidP="00C53E01">
      <w:pPr>
        <w:tabs>
          <w:tab w:val="left" w:pos="1418"/>
          <w:tab w:val="right" w:pos="9072"/>
        </w:tabs>
        <w:spacing w:after="0"/>
        <w:ind w:left="851"/>
        <w:rPr>
          <w:rFonts w:cs="Times New Roman"/>
        </w:rPr>
      </w:pPr>
    </w:p>
    <w:p w14:paraId="31F3751D" w14:textId="215C723C" w:rsidR="00C53E01" w:rsidRPr="00C222A9" w:rsidRDefault="00FF1DAC"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Betakarítás, termesztési módok</w:t>
      </w:r>
      <w:r w:rsidR="00C53E01" w:rsidRPr="00C222A9">
        <w:rPr>
          <w:rFonts w:cs="Times New Roman"/>
          <w:b/>
          <w:i/>
        </w:rPr>
        <w:tab/>
      </w:r>
      <w:r w:rsidR="00050B41" w:rsidRPr="00C222A9">
        <w:rPr>
          <w:rFonts w:cs="Times New Roman"/>
          <w:b/>
          <w:i/>
        </w:rPr>
        <w:t>8</w:t>
      </w:r>
      <w:r w:rsidR="00C53E01" w:rsidRPr="00C222A9">
        <w:rPr>
          <w:rFonts w:cs="Times New Roman"/>
          <w:b/>
          <w:i/>
        </w:rPr>
        <w:t xml:space="preserve"> óra/</w:t>
      </w:r>
      <w:r w:rsidR="00050B41" w:rsidRPr="00C222A9">
        <w:rPr>
          <w:rFonts w:cs="Times New Roman"/>
          <w:b/>
          <w:i/>
        </w:rPr>
        <w:t>8</w:t>
      </w:r>
      <w:r w:rsidR="00C53E01" w:rsidRPr="00C222A9">
        <w:rPr>
          <w:rFonts w:cs="Times New Roman"/>
          <w:b/>
          <w:i/>
        </w:rPr>
        <w:t xml:space="preserve"> óra</w:t>
      </w:r>
    </w:p>
    <w:p w14:paraId="63E0B5B2" w14:textId="77777777" w:rsidR="00FF1DAC" w:rsidRPr="00C222A9" w:rsidRDefault="00FF1DAC" w:rsidP="00FF1DAC">
      <w:pPr>
        <w:spacing w:after="0"/>
        <w:ind w:left="851"/>
        <w:rPr>
          <w:rFonts w:cs="Times New Roman"/>
        </w:rPr>
      </w:pPr>
      <w:r w:rsidRPr="00C222A9">
        <w:rPr>
          <w:rFonts w:cs="Times New Roman"/>
        </w:rPr>
        <w:t>Betakarítás optimális idejének meghatározása, terményérettség fogalma a különböző kultúrákban határszemle alkalmából.</w:t>
      </w:r>
    </w:p>
    <w:p w14:paraId="3EA7578A" w14:textId="77777777" w:rsidR="00FF1DAC" w:rsidRPr="00C222A9" w:rsidRDefault="00FF1DAC" w:rsidP="00FF1DAC">
      <w:pPr>
        <w:spacing w:after="0"/>
        <w:ind w:left="851"/>
        <w:rPr>
          <w:rFonts w:cs="Times New Roman"/>
        </w:rPr>
      </w:pPr>
      <w:r w:rsidRPr="00C222A9">
        <w:rPr>
          <w:rFonts w:cs="Times New Roman"/>
        </w:rPr>
        <w:t>Betakarítási módok (szántóföldi termesztés, takarmánytermesztés, rét-legelőgazdálkodás, zöldség- gyümölcs-, szőlőtermesztés) határszemle alkalmából.</w:t>
      </w:r>
    </w:p>
    <w:p w14:paraId="34D615DC" w14:textId="77777777" w:rsidR="00FF1DAC" w:rsidRPr="00C222A9" w:rsidRDefault="00FF1DAC" w:rsidP="00FF1DAC">
      <w:pPr>
        <w:spacing w:after="0"/>
        <w:ind w:left="851"/>
        <w:rPr>
          <w:rFonts w:cs="Times New Roman"/>
        </w:rPr>
      </w:pPr>
      <w:r w:rsidRPr="00C222A9">
        <w:rPr>
          <w:rFonts w:cs="Times New Roman"/>
        </w:rPr>
        <w:t>Melléktermékek betakarítása, hasznosítása határszemle alkalmából.</w:t>
      </w:r>
    </w:p>
    <w:p w14:paraId="141172C4" w14:textId="77777777" w:rsidR="00FF1DAC" w:rsidRPr="00C222A9" w:rsidRDefault="00FF1DAC" w:rsidP="00FF1DAC">
      <w:pPr>
        <w:spacing w:after="0"/>
        <w:ind w:left="851"/>
        <w:rPr>
          <w:rFonts w:cs="Times New Roman"/>
        </w:rPr>
      </w:pPr>
      <w:r w:rsidRPr="00C222A9">
        <w:rPr>
          <w:rFonts w:cs="Times New Roman"/>
        </w:rPr>
        <w:t>Betakarítási veszteségek mérése.</w:t>
      </w:r>
    </w:p>
    <w:p w14:paraId="7C6C7482" w14:textId="77777777" w:rsidR="00FF1DAC" w:rsidRPr="00C222A9" w:rsidRDefault="00FF1DAC" w:rsidP="00FF1DAC">
      <w:pPr>
        <w:spacing w:after="0"/>
        <w:ind w:left="851"/>
        <w:rPr>
          <w:rFonts w:cs="Times New Roman"/>
        </w:rPr>
      </w:pPr>
      <w:r w:rsidRPr="00C222A9">
        <w:rPr>
          <w:rFonts w:cs="Times New Roman"/>
        </w:rPr>
        <w:t>Összefoglalás a tájkörzeti adottságok szerint meghatározott szántóföldi, illetve kertészeti növénytermesztési folyamatokról, a munkafeladatok naptári, időjárási ütemezése megjelölésével (feldolgozás tanórai keretek között, vagy otthoni feladatként, valamint az összefüggő gyakorlaton).</w:t>
      </w:r>
    </w:p>
    <w:p w14:paraId="67BE9EFA" w14:textId="77777777" w:rsidR="00FF1DAC" w:rsidRPr="00C222A9" w:rsidRDefault="00FF1DAC" w:rsidP="00FF1DAC">
      <w:pPr>
        <w:spacing w:after="0"/>
        <w:ind w:left="851"/>
        <w:rPr>
          <w:rFonts w:cs="Times New Roman"/>
        </w:rPr>
      </w:pPr>
      <w:r w:rsidRPr="00C222A9">
        <w:rPr>
          <w:rFonts w:cs="Times New Roman"/>
        </w:rPr>
        <w:t xml:space="preserve">Gabonafélék termesztési folyamata (őszi búza, kukorica, silókukorica, egyéb gabonafélék):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 megfigyelése.</w:t>
      </w:r>
    </w:p>
    <w:p w14:paraId="16E5D17D" w14:textId="77777777" w:rsidR="00FF1DAC" w:rsidRPr="00C222A9" w:rsidRDefault="00FF1DAC" w:rsidP="00FF1DAC">
      <w:pPr>
        <w:spacing w:after="0"/>
        <w:ind w:left="851"/>
        <w:rPr>
          <w:rFonts w:cs="Times New Roman"/>
        </w:rPr>
      </w:pPr>
      <w:r w:rsidRPr="00C222A9">
        <w:rPr>
          <w:rFonts w:cs="Times New Roman"/>
        </w:rPr>
        <w:t xml:space="preserve">Pillangósvirágú növények termesztési folyamata (pl. borsó, szója, lucerna, </w:t>
      </w:r>
      <w:proofErr w:type="spellStart"/>
      <w:r w:rsidRPr="00C222A9">
        <w:rPr>
          <w:rFonts w:cs="Times New Roman"/>
        </w:rPr>
        <w:t>vöröshere</w:t>
      </w:r>
      <w:proofErr w:type="spellEnd"/>
      <w:r w:rsidRPr="00C222A9">
        <w:rPr>
          <w:rFonts w:cs="Times New Roman"/>
        </w:rPr>
        <w:t xml:space="preserve"> stb.):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 megfigyelése</w:t>
      </w:r>
      <w:r w:rsidR="00D1683E" w:rsidRPr="00C222A9">
        <w:rPr>
          <w:rFonts w:cs="Times New Roman"/>
        </w:rPr>
        <w:t>.</w:t>
      </w:r>
    </w:p>
    <w:p w14:paraId="09A254C5" w14:textId="77777777" w:rsidR="00FF1DAC" w:rsidRPr="00C222A9" w:rsidRDefault="00FF1DAC" w:rsidP="00FF1DAC">
      <w:pPr>
        <w:spacing w:after="0"/>
        <w:ind w:left="851"/>
        <w:rPr>
          <w:rFonts w:cs="Times New Roman"/>
        </w:rPr>
      </w:pPr>
      <w:r w:rsidRPr="00C222A9">
        <w:rPr>
          <w:rFonts w:cs="Times New Roman"/>
        </w:rPr>
        <w:t xml:space="preserve">Gyökér- és gumós növények termesztése (pl. burgonya, cukorrépa): nemzetgazdasági jelentőség, jellemzés, növekedés, fejlődés, tápanyagigény, előveteményei, </w:t>
      </w:r>
      <w:proofErr w:type="spellStart"/>
      <w:r w:rsidRPr="00C222A9">
        <w:rPr>
          <w:rFonts w:cs="Times New Roman"/>
        </w:rPr>
        <w:lastRenderedPageBreak/>
        <w:t>talajelőkészítés</w:t>
      </w:r>
      <w:proofErr w:type="spellEnd"/>
      <w:r w:rsidRPr="00C222A9">
        <w:rPr>
          <w:rFonts w:cs="Times New Roman"/>
        </w:rPr>
        <w:t>, vetés/ültetés, növényápolás, növényvédelem, trágyázás, károsítók, betakarítás, tárolás megfigyelése</w:t>
      </w:r>
      <w:r w:rsidR="00D1683E" w:rsidRPr="00C222A9">
        <w:rPr>
          <w:rFonts w:cs="Times New Roman"/>
        </w:rPr>
        <w:t>.</w:t>
      </w:r>
    </w:p>
    <w:p w14:paraId="339AD16C" w14:textId="77777777" w:rsidR="00FF1DAC" w:rsidRPr="00C222A9" w:rsidRDefault="00FF1DAC" w:rsidP="00FF1DAC">
      <w:pPr>
        <w:spacing w:after="0"/>
        <w:ind w:left="851"/>
        <w:rPr>
          <w:rFonts w:cs="Times New Roman"/>
        </w:rPr>
      </w:pPr>
      <w:r w:rsidRPr="00C222A9">
        <w:rPr>
          <w:rFonts w:cs="Times New Roman"/>
        </w:rPr>
        <w:t xml:space="preserve">Egyéb növények termesztése (napraforgó, repce, cirok-félék, rostnövények):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 megfigyelése.</w:t>
      </w:r>
    </w:p>
    <w:p w14:paraId="5560FD7E" w14:textId="77777777" w:rsidR="00FF1DAC" w:rsidRPr="00C222A9" w:rsidRDefault="00FF1DAC" w:rsidP="00FF1DAC">
      <w:pPr>
        <w:spacing w:after="0"/>
        <w:ind w:left="851"/>
        <w:rPr>
          <w:rFonts w:cs="Times New Roman"/>
        </w:rPr>
      </w:pPr>
      <w:r w:rsidRPr="00C222A9">
        <w:rPr>
          <w:rFonts w:cs="Times New Roman"/>
        </w:rPr>
        <w:t xml:space="preserve">Zöldségtermesztési rendszerek jellemzői (növényházi, fólia alatti, szabadföldi):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vetés/palántázás, növényápolás, növényvédelem, trágyázás, károsítók, betakarítás, tárolás megfigyelése</w:t>
      </w:r>
    </w:p>
    <w:p w14:paraId="04E99BC6" w14:textId="77777777" w:rsidR="00FF1DAC" w:rsidRPr="00C222A9" w:rsidRDefault="00FF1DAC" w:rsidP="00FF1DAC">
      <w:pPr>
        <w:spacing w:after="0"/>
        <w:ind w:left="851"/>
        <w:rPr>
          <w:rFonts w:cs="Times New Roman"/>
        </w:rPr>
      </w:pPr>
      <w:r w:rsidRPr="00C222A9">
        <w:rPr>
          <w:rFonts w:cs="Times New Roman"/>
        </w:rPr>
        <w:t xml:space="preserve">Gyümölcsültetvények munkafolyamatai: nemzetgazdasági jelentőség, jellemzés, növekedés, fejlődés, tápanyagigény, </w:t>
      </w:r>
      <w:proofErr w:type="spellStart"/>
      <w:r w:rsidRPr="00C222A9">
        <w:rPr>
          <w:rFonts w:cs="Times New Roman"/>
        </w:rPr>
        <w:t>talajelőkészítés</w:t>
      </w:r>
      <w:proofErr w:type="spellEnd"/>
      <w:r w:rsidRPr="00C222A9">
        <w:rPr>
          <w:rFonts w:cs="Times New Roman"/>
        </w:rPr>
        <w:t>, telepítés, növényápolás, növényvédelem, trágyázás, károsítók, betakarítás, tárolás megfigyelése.</w:t>
      </w:r>
    </w:p>
    <w:p w14:paraId="1109BBF8" w14:textId="77777777" w:rsidR="00C53E01" w:rsidRPr="00C222A9" w:rsidRDefault="00FF1DAC" w:rsidP="00FF1DAC">
      <w:pPr>
        <w:spacing w:after="0"/>
        <w:ind w:left="851"/>
        <w:rPr>
          <w:rFonts w:cs="Times New Roman"/>
        </w:rPr>
      </w:pPr>
      <w:r w:rsidRPr="00C222A9">
        <w:rPr>
          <w:rFonts w:cs="Times New Roman"/>
        </w:rPr>
        <w:t xml:space="preserve">Rétek és legelők, gyepek, szálas takarmányok: nemzetgazdasági jelentőség, jellemzés, növekedés, telepítés, gondozás, fejlődés, tápanyagigény,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 megfigyelése.</w:t>
      </w:r>
    </w:p>
    <w:p w14:paraId="3D7CE60C" w14:textId="77777777" w:rsidR="00C53E01" w:rsidRPr="00C222A9" w:rsidRDefault="00C53E01" w:rsidP="00C53E01">
      <w:pPr>
        <w:tabs>
          <w:tab w:val="left" w:pos="1418"/>
          <w:tab w:val="right" w:pos="9072"/>
        </w:tabs>
        <w:spacing w:after="0"/>
        <w:ind w:left="851"/>
        <w:rPr>
          <w:rFonts w:cs="Times New Roman"/>
        </w:rPr>
      </w:pPr>
    </w:p>
    <w:p w14:paraId="7B9222BD" w14:textId="038DACC4" w:rsidR="00C53E01" w:rsidRPr="00C222A9" w:rsidRDefault="00FF1DAC"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Állattartási alapismeretek</w:t>
      </w:r>
      <w:r w:rsidR="00C53E01" w:rsidRPr="00C222A9">
        <w:rPr>
          <w:rFonts w:cs="Times New Roman"/>
          <w:b/>
          <w:i/>
        </w:rPr>
        <w:tab/>
      </w:r>
      <w:r w:rsidR="00050B41" w:rsidRPr="00C222A9">
        <w:rPr>
          <w:rFonts w:cs="Times New Roman"/>
          <w:b/>
          <w:i/>
        </w:rPr>
        <w:t>8</w:t>
      </w:r>
      <w:r w:rsidR="00C53E01" w:rsidRPr="00C222A9">
        <w:rPr>
          <w:rFonts w:cs="Times New Roman"/>
          <w:b/>
          <w:i/>
        </w:rPr>
        <w:t xml:space="preserve"> óra/</w:t>
      </w:r>
      <w:r w:rsidR="00050B41" w:rsidRPr="00C222A9">
        <w:rPr>
          <w:rFonts w:cs="Times New Roman"/>
          <w:b/>
          <w:i/>
        </w:rPr>
        <w:t>8</w:t>
      </w:r>
      <w:r w:rsidR="00C53E01" w:rsidRPr="00C222A9">
        <w:rPr>
          <w:rFonts w:cs="Times New Roman"/>
          <w:b/>
          <w:i/>
        </w:rPr>
        <w:t xml:space="preserve"> óra</w:t>
      </w:r>
    </w:p>
    <w:p w14:paraId="304B9855" w14:textId="77777777" w:rsidR="00FF1DAC" w:rsidRPr="00C222A9" w:rsidRDefault="00FF1DAC" w:rsidP="00FF1DAC">
      <w:pPr>
        <w:spacing w:after="0"/>
        <w:ind w:left="851"/>
        <w:rPr>
          <w:rFonts w:cs="Times New Roman"/>
        </w:rPr>
      </w:pPr>
      <w:r w:rsidRPr="00C222A9">
        <w:rPr>
          <w:rFonts w:cs="Times New Roman"/>
        </w:rPr>
        <w:t>Haszon- és háziállatok fogalma, fajtái, tenyésztett állatfajok, fajták megismerése.</w:t>
      </w:r>
    </w:p>
    <w:p w14:paraId="5F1FCF77" w14:textId="77777777" w:rsidR="00FF1DAC" w:rsidRPr="00C222A9" w:rsidRDefault="00FF1DAC" w:rsidP="00FF1DAC">
      <w:pPr>
        <w:spacing w:after="0"/>
        <w:ind w:left="851"/>
        <w:rPr>
          <w:rFonts w:cs="Times New Roman"/>
        </w:rPr>
      </w:pPr>
      <w:r w:rsidRPr="00C222A9">
        <w:rPr>
          <w:rFonts w:cs="Times New Roman"/>
        </w:rPr>
        <w:t>Állatvédelem és állatjóléti ismeretek, az állatok elhelyezésének tanulmányozása.</w:t>
      </w:r>
    </w:p>
    <w:p w14:paraId="6266F938" w14:textId="77777777" w:rsidR="00FF1DAC" w:rsidRPr="00C222A9" w:rsidRDefault="00FF1DAC" w:rsidP="00FF1DAC">
      <w:pPr>
        <w:spacing w:after="0"/>
        <w:ind w:left="851"/>
        <w:rPr>
          <w:rFonts w:cs="Times New Roman"/>
        </w:rPr>
      </w:pPr>
      <w:r w:rsidRPr="00C222A9">
        <w:rPr>
          <w:rFonts w:cs="Times New Roman"/>
        </w:rPr>
        <w:t>Állati szervezet felépítése, emlősállatok és madarak testtájainak megismerése.</w:t>
      </w:r>
    </w:p>
    <w:p w14:paraId="2373D640" w14:textId="77777777" w:rsidR="00FF1DAC" w:rsidRPr="00C222A9" w:rsidRDefault="00FF1DAC" w:rsidP="00FF1DAC">
      <w:pPr>
        <w:spacing w:after="0"/>
        <w:ind w:left="851"/>
        <w:rPr>
          <w:rFonts w:cs="Times New Roman"/>
        </w:rPr>
      </w:pPr>
      <w:r w:rsidRPr="00C222A9">
        <w:rPr>
          <w:rFonts w:cs="Times New Roman"/>
        </w:rPr>
        <w:t>Emésztés jellemzői, különféle állatfajok megfigyelése.</w:t>
      </w:r>
    </w:p>
    <w:p w14:paraId="2DEF2739" w14:textId="77777777" w:rsidR="00FF1DAC" w:rsidRPr="00C222A9" w:rsidRDefault="00FF1DAC" w:rsidP="00FF1DAC">
      <w:pPr>
        <w:spacing w:after="0"/>
        <w:ind w:left="851"/>
        <w:rPr>
          <w:rFonts w:cs="Times New Roman"/>
        </w:rPr>
      </w:pPr>
      <w:r w:rsidRPr="00C222A9">
        <w:rPr>
          <w:rFonts w:cs="Times New Roman"/>
        </w:rPr>
        <w:t>Szaporodás jellemzői, különféle állatfajok megfigyelése.</w:t>
      </w:r>
    </w:p>
    <w:p w14:paraId="4AC0849B" w14:textId="77777777" w:rsidR="00FF1DAC" w:rsidRPr="00C222A9" w:rsidRDefault="00FF1DAC" w:rsidP="00FF1DAC">
      <w:pPr>
        <w:spacing w:after="0"/>
        <w:ind w:left="851"/>
        <w:rPr>
          <w:rFonts w:cs="Times New Roman"/>
        </w:rPr>
      </w:pPr>
      <w:r w:rsidRPr="00C222A9">
        <w:rPr>
          <w:rFonts w:cs="Times New Roman"/>
        </w:rPr>
        <w:t>Az egészséges és a beteg állat viselkedése, jellemzői, azok megfigyelése</w:t>
      </w:r>
    </w:p>
    <w:p w14:paraId="56AC1269" w14:textId="77777777" w:rsidR="00FF1DAC" w:rsidRPr="00C222A9" w:rsidRDefault="00FF1DAC" w:rsidP="00FF1DAC">
      <w:pPr>
        <w:spacing w:after="0"/>
        <w:ind w:left="851"/>
        <w:rPr>
          <w:rFonts w:cs="Times New Roman"/>
        </w:rPr>
      </w:pPr>
      <w:r w:rsidRPr="00C222A9">
        <w:rPr>
          <w:rFonts w:cs="Times New Roman"/>
        </w:rPr>
        <w:t>Az állattartás higiéniai követelményei állattartó épületek rendje, tisztasága.</w:t>
      </w:r>
    </w:p>
    <w:p w14:paraId="224B39C3" w14:textId="77777777" w:rsidR="00FF1DAC" w:rsidRPr="00C222A9" w:rsidRDefault="00FF1DAC" w:rsidP="00FF1DAC">
      <w:pPr>
        <w:spacing w:after="0"/>
        <w:ind w:left="851"/>
        <w:rPr>
          <w:rFonts w:cs="Times New Roman"/>
        </w:rPr>
      </w:pPr>
      <w:r w:rsidRPr="00C222A9">
        <w:rPr>
          <w:rFonts w:cs="Times New Roman"/>
        </w:rPr>
        <w:t>Takarmányok jellemzői, tartósítási, tárolási körülményeinek megismerése.</w:t>
      </w:r>
    </w:p>
    <w:p w14:paraId="3AF3ABBB" w14:textId="77777777" w:rsidR="00FF1DAC" w:rsidRPr="00C222A9" w:rsidRDefault="00FF1DAC" w:rsidP="00FF1DAC">
      <w:pPr>
        <w:spacing w:after="0"/>
        <w:ind w:left="851"/>
        <w:rPr>
          <w:rFonts w:cs="Times New Roman"/>
        </w:rPr>
      </w:pPr>
      <w:r w:rsidRPr="00C222A9">
        <w:rPr>
          <w:rFonts w:cs="Times New Roman"/>
        </w:rPr>
        <w:t>Takarmányok alkotó részei, csoportosítása, megismerése.</w:t>
      </w:r>
    </w:p>
    <w:p w14:paraId="3110001F" w14:textId="77777777" w:rsidR="00FF1DAC" w:rsidRPr="00C222A9" w:rsidRDefault="00FF1DAC" w:rsidP="00FF1DAC">
      <w:pPr>
        <w:spacing w:after="0"/>
        <w:ind w:left="851"/>
        <w:rPr>
          <w:rFonts w:cs="Times New Roman"/>
        </w:rPr>
      </w:pPr>
      <w:r w:rsidRPr="00C222A9">
        <w:rPr>
          <w:rFonts w:cs="Times New Roman"/>
        </w:rPr>
        <w:t>Törzskönyvezés, és gyakorlati végrehajtása, tanulmányozása.</w:t>
      </w:r>
    </w:p>
    <w:p w14:paraId="4DE18146" w14:textId="77777777" w:rsidR="00C53E01" w:rsidRPr="00C222A9" w:rsidRDefault="00FF1DAC" w:rsidP="00FF1DAC">
      <w:pPr>
        <w:spacing w:after="0"/>
        <w:ind w:left="851"/>
        <w:rPr>
          <w:rFonts w:cs="Times New Roman"/>
        </w:rPr>
      </w:pPr>
      <w:r w:rsidRPr="00C222A9">
        <w:rPr>
          <w:rFonts w:cs="Times New Roman"/>
        </w:rPr>
        <w:t>Etetési, itatási technológiák végrehajtása.</w:t>
      </w:r>
    </w:p>
    <w:p w14:paraId="5F29365D" w14:textId="77777777" w:rsidR="00C53E01" w:rsidRPr="00C222A9" w:rsidRDefault="00C53E01" w:rsidP="00C53E01">
      <w:pPr>
        <w:tabs>
          <w:tab w:val="left" w:pos="1418"/>
          <w:tab w:val="right" w:pos="9072"/>
        </w:tabs>
        <w:spacing w:after="0"/>
        <w:ind w:left="851"/>
        <w:rPr>
          <w:rFonts w:cs="Times New Roman"/>
        </w:rPr>
      </w:pPr>
    </w:p>
    <w:p w14:paraId="4B17891E" w14:textId="619AC73E" w:rsidR="00C53E01" w:rsidRPr="00C222A9" w:rsidRDefault="00FF1DAC" w:rsidP="004434B1">
      <w:pPr>
        <w:pStyle w:val="Listaszerbekezds"/>
        <w:numPr>
          <w:ilvl w:val="2"/>
          <w:numId w:val="25"/>
        </w:numPr>
        <w:tabs>
          <w:tab w:val="left" w:pos="1701"/>
          <w:tab w:val="right" w:pos="9072"/>
        </w:tabs>
        <w:spacing w:after="0"/>
        <w:ind w:left="993" w:hanging="426"/>
        <w:rPr>
          <w:rFonts w:cs="Times New Roman"/>
          <w:b/>
          <w:i/>
        </w:rPr>
      </w:pPr>
      <w:r w:rsidRPr="00C222A9">
        <w:rPr>
          <w:rFonts w:cs="Times New Roman"/>
          <w:b/>
          <w:i/>
        </w:rPr>
        <w:t>Fontosabb haszonállatok jellemzői</w:t>
      </w:r>
      <w:r w:rsidR="00C53E01" w:rsidRPr="00C222A9">
        <w:rPr>
          <w:rFonts w:cs="Times New Roman"/>
          <w:b/>
          <w:i/>
        </w:rPr>
        <w:tab/>
      </w:r>
      <w:r w:rsidR="00050B41" w:rsidRPr="00C222A9">
        <w:rPr>
          <w:rFonts w:cs="Times New Roman"/>
          <w:b/>
          <w:i/>
        </w:rPr>
        <w:t>8</w:t>
      </w:r>
      <w:r w:rsidR="00C53E01" w:rsidRPr="00C222A9">
        <w:rPr>
          <w:rFonts w:cs="Times New Roman"/>
          <w:b/>
          <w:i/>
        </w:rPr>
        <w:t xml:space="preserve"> óra/</w:t>
      </w:r>
      <w:r w:rsidR="00050B41" w:rsidRPr="00C222A9">
        <w:rPr>
          <w:rFonts w:cs="Times New Roman"/>
          <w:b/>
          <w:i/>
        </w:rPr>
        <w:t>8</w:t>
      </w:r>
      <w:r w:rsidR="00C53E01" w:rsidRPr="00C222A9">
        <w:rPr>
          <w:rFonts w:cs="Times New Roman"/>
          <w:b/>
          <w:i/>
        </w:rPr>
        <w:t xml:space="preserve"> óra</w:t>
      </w:r>
    </w:p>
    <w:p w14:paraId="60F41CFD" w14:textId="77777777" w:rsidR="00FF1DAC" w:rsidRPr="00C222A9" w:rsidRDefault="00FF1DAC" w:rsidP="00FF1DAC">
      <w:pPr>
        <w:spacing w:after="0"/>
        <w:ind w:left="851"/>
        <w:rPr>
          <w:rFonts w:cs="Times New Roman"/>
        </w:rPr>
      </w:pPr>
      <w:r w:rsidRPr="00C222A9">
        <w:rPr>
          <w:rFonts w:cs="Times New Roman"/>
        </w:rPr>
        <w:t>Baromfi jellemzői, jelentősége, értékmérő tulajdonságai (hús-, tojás-, toll-, májtermelő képesség), tyúkfajták és hibridek, pecsenyecsirke, árutojás előállítása, a baromfi elhelyezése. Baromfi tartó üzem megismerése.</w:t>
      </w:r>
    </w:p>
    <w:p w14:paraId="1008EEA1" w14:textId="77777777" w:rsidR="00FF1DAC" w:rsidRPr="00C222A9" w:rsidRDefault="00FF1DAC" w:rsidP="00FF1DAC">
      <w:pPr>
        <w:spacing w:after="0"/>
        <w:ind w:left="851"/>
        <w:rPr>
          <w:rFonts w:cs="Times New Roman"/>
        </w:rPr>
      </w:pPr>
      <w:r w:rsidRPr="00C222A9">
        <w:rPr>
          <w:rFonts w:cs="Times New Roman"/>
        </w:rPr>
        <w:t>Sertés jellemzői, jelentősége, értékmérő tulajdonságai (hústermelő képesség, szaporaság, malacnevelő képesség, egészség, ellenálló képesség), sertésfajták és hibridek, a sertés elhelyezése (épületek, berendezés, környezetszabályozás, trágyakezelés), takarmányozása, hízlalási módok, a sertés gondozása. Sertéstartó üzem megismerése.</w:t>
      </w:r>
    </w:p>
    <w:p w14:paraId="41B74C5D" w14:textId="77777777" w:rsidR="00FF1DAC" w:rsidRPr="00C222A9" w:rsidRDefault="00FF1DAC" w:rsidP="00FF1DAC">
      <w:pPr>
        <w:spacing w:after="0"/>
        <w:ind w:left="851"/>
        <w:rPr>
          <w:rFonts w:cs="Times New Roman"/>
        </w:rPr>
      </w:pPr>
      <w:r w:rsidRPr="00C222A9">
        <w:rPr>
          <w:rFonts w:cs="Times New Roman"/>
        </w:rPr>
        <w:t>Szarvasmarha jellemzői, jelentősége, értékmérő tulajdonságai (ellenálló képesség, termékenység, szaporaság, tej-, hústermelő képesség), kettős hasznosítású, tejtermelő, húshasznosítású fajták, elhelyezése, gondozása, takarmányozása, fejés. Szarvasmarha tartó üzem megismerése.</w:t>
      </w:r>
    </w:p>
    <w:p w14:paraId="2FF95644" w14:textId="77777777" w:rsidR="00C53E01" w:rsidRPr="00C222A9" w:rsidRDefault="00FF1DAC" w:rsidP="00FF1DAC">
      <w:pPr>
        <w:spacing w:after="0"/>
        <w:ind w:left="851"/>
        <w:rPr>
          <w:rFonts w:cs="Times New Roman"/>
        </w:rPr>
      </w:pPr>
      <w:r w:rsidRPr="00C222A9">
        <w:rPr>
          <w:rFonts w:cs="Times New Roman"/>
        </w:rPr>
        <w:t>Juh jellemzői, jelentősége, értékmérő tulajdonságai, juhfajták és hibridek (hús-, tej- és gyapjútermelése, elhelyezése, szaporítása, takarmányozása). Juhtartó üzem megismerése.</w:t>
      </w:r>
    </w:p>
    <w:p w14:paraId="0B6F3750" w14:textId="77777777" w:rsidR="00C53E01" w:rsidRPr="00C222A9" w:rsidRDefault="00C53E01" w:rsidP="00C53E01">
      <w:pPr>
        <w:tabs>
          <w:tab w:val="left" w:pos="1418"/>
          <w:tab w:val="right" w:pos="9072"/>
        </w:tabs>
        <w:spacing w:after="0"/>
        <w:ind w:left="851"/>
        <w:rPr>
          <w:rFonts w:cs="Times New Roman"/>
        </w:rPr>
      </w:pPr>
    </w:p>
    <w:p w14:paraId="7B4B12E1" w14:textId="77777777" w:rsidR="00C53E01" w:rsidRPr="00C222A9" w:rsidRDefault="00C53E01" w:rsidP="00C53E01">
      <w:pPr>
        <w:tabs>
          <w:tab w:val="left" w:pos="1418"/>
          <w:tab w:val="right" w:pos="9072"/>
        </w:tabs>
        <w:spacing w:after="0"/>
        <w:ind w:left="851"/>
        <w:rPr>
          <w:rFonts w:cs="Times New Roman"/>
        </w:rPr>
      </w:pPr>
    </w:p>
    <w:p w14:paraId="0A203D39"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képzés javasolt helyszíne (ajánlás)</w:t>
      </w:r>
    </w:p>
    <w:p w14:paraId="11D97460" w14:textId="3F9D33C6" w:rsidR="00C53E01" w:rsidRPr="00C222A9" w:rsidRDefault="00FF1DAC" w:rsidP="00C53E01">
      <w:pPr>
        <w:spacing w:after="0"/>
        <w:ind w:left="426"/>
        <w:rPr>
          <w:rFonts w:cs="Times New Roman"/>
        </w:rPr>
      </w:pPr>
      <w:r w:rsidRPr="00C222A9">
        <w:rPr>
          <w:rFonts w:cs="Times New Roman"/>
        </w:rPr>
        <w:lastRenderedPageBreak/>
        <w:t>A Mezőgazdasági ismeretek gyakorlatok helyszínei a t</w:t>
      </w:r>
      <w:r w:rsidR="00BB74C1" w:rsidRPr="00C222A9">
        <w:rPr>
          <w:rFonts w:cs="Times New Roman"/>
        </w:rPr>
        <w:t>anműhely</w:t>
      </w:r>
      <w:r w:rsidRPr="00C222A9">
        <w:rPr>
          <w:rFonts w:cs="Times New Roman"/>
        </w:rPr>
        <w:t xml:space="preserve"> </w:t>
      </w:r>
      <w:r w:rsidR="00BB74C1" w:rsidRPr="00C222A9">
        <w:rPr>
          <w:rFonts w:cs="Times New Roman"/>
        </w:rPr>
        <w:t xml:space="preserve">tankert, </w:t>
      </w:r>
      <w:r w:rsidRPr="00C222A9">
        <w:rPr>
          <w:rFonts w:cs="Times New Roman"/>
        </w:rPr>
        <w:t>növénytermesztő és állattartó</w:t>
      </w:r>
      <w:r w:rsidR="006B226C" w:rsidRPr="00C222A9">
        <w:rPr>
          <w:rFonts w:cs="Times New Roman"/>
        </w:rPr>
        <w:t xml:space="preserve"> üzemek, állattartó telepek.</w:t>
      </w:r>
    </w:p>
    <w:p w14:paraId="5E5230FC" w14:textId="77777777" w:rsidR="00C53E01" w:rsidRPr="00C222A9" w:rsidRDefault="00C53E01" w:rsidP="00C53E01">
      <w:pPr>
        <w:spacing w:after="0"/>
        <w:ind w:left="426"/>
        <w:rPr>
          <w:rFonts w:cs="Times New Roman"/>
        </w:rPr>
      </w:pPr>
    </w:p>
    <w:p w14:paraId="122E1089"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elsajátítása során alkalmazható sajátos módszerek, tanulói tevékenységformák (ajánlás)</w:t>
      </w:r>
    </w:p>
    <w:p w14:paraId="62A6FF0C" w14:textId="77777777" w:rsidR="00C53E01" w:rsidRPr="00C222A9" w:rsidRDefault="00C53E01" w:rsidP="00C53E01">
      <w:pPr>
        <w:spacing w:after="0"/>
        <w:ind w:left="426"/>
        <w:rPr>
          <w:rFonts w:cs="Times New Roman"/>
        </w:rPr>
      </w:pPr>
    </w:p>
    <w:p w14:paraId="3B936705" w14:textId="77777777" w:rsidR="00C53E01" w:rsidRPr="00C222A9" w:rsidRDefault="00C53E01" w:rsidP="004434B1">
      <w:pPr>
        <w:pStyle w:val="Listaszerbekezds"/>
        <w:numPr>
          <w:ilvl w:val="2"/>
          <w:numId w:val="25"/>
        </w:numPr>
        <w:spacing w:after="0"/>
        <w:rPr>
          <w:rFonts w:cs="Times New Roman"/>
          <w:b/>
        </w:rPr>
      </w:pPr>
      <w:r w:rsidRPr="00C222A9">
        <w:rPr>
          <w:rFonts w:cs="Times New Roman"/>
          <w:b/>
        </w:rPr>
        <w:t>A tantárgy elsajátítása során alkalmazható sajátos módszerek (ajánlás)</w:t>
      </w:r>
    </w:p>
    <w:p w14:paraId="20E407BB" w14:textId="3BB22896"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C303C0" w:rsidRPr="00C222A9" w14:paraId="1CA8FD6C" w14:textId="77777777" w:rsidTr="00C303C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5F2BE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231E7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A53CEB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2EDB8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303C0" w:rsidRPr="00C222A9" w14:paraId="43877000" w14:textId="77777777" w:rsidTr="00C303C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A0EEC3B" w14:textId="77777777" w:rsidR="00C303C0" w:rsidRPr="00C222A9" w:rsidRDefault="00C303C0" w:rsidP="00C303C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9895EA9" w14:textId="77777777" w:rsidR="00C303C0" w:rsidRPr="00C222A9" w:rsidRDefault="00C303C0" w:rsidP="00C303C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601615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DFF5E2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8CBF66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3B9A1F8" w14:textId="77777777" w:rsidR="00C303C0" w:rsidRPr="00C222A9" w:rsidRDefault="00C303C0" w:rsidP="00C303C0">
            <w:pPr>
              <w:spacing w:after="0"/>
              <w:jc w:val="left"/>
              <w:rPr>
                <w:rFonts w:eastAsia="Times New Roman" w:cs="Times New Roman"/>
                <w:color w:val="000000"/>
                <w:sz w:val="20"/>
                <w:szCs w:val="20"/>
                <w:lang w:eastAsia="hu-HU"/>
              </w:rPr>
            </w:pPr>
          </w:p>
        </w:tc>
      </w:tr>
      <w:tr w:rsidR="00C303C0" w:rsidRPr="00C222A9" w14:paraId="2F80D964"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DE07FB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890C03C"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42BAA7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A36996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BA8C56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4AA2CA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7AEF553"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D20A46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850ADE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7A2D767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D26F93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B32A2B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9A39F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9DC5A81"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E06524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38EA2DD"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20ADFE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63CCF8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F1440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CBBB4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7CB99D4D"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588B3D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4867588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FBC19B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E3295A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5A43F9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9299EA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1FA818B"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7D48B3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FEE44C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62D25BB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B1657B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3311E6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68B52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03B5616"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2488C6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743E721A"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1AAC3BD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C81873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02C50F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F2A2E3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D9732AC"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F6251B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39E51359"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2424169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782C5B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EE6EB4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DD8DD6"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51642D04" w14:textId="77777777" w:rsidR="00C303C0" w:rsidRPr="00C222A9" w:rsidRDefault="00C303C0" w:rsidP="00C53E01">
      <w:pPr>
        <w:spacing w:after="0"/>
        <w:ind w:left="426"/>
        <w:rPr>
          <w:rFonts w:cs="Times New Roman"/>
        </w:rPr>
      </w:pPr>
    </w:p>
    <w:p w14:paraId="67094D66" w14:textId="77777777" w:rsidR="00C53E01" w:rsidRPr="00C222A9" w:rsidRDefault="00C53E01" w:rsidP="004434B1">
      <w:pPr>
        <w:pStyle w:val="Listaszerbekezds"/>
        <w:numPr>
          <w:ilvl w:val="2"/>
          <w:numId w:val="25"/>
        </w:numPr>
        <w:spacing w:after="0"/>
        <w:rPr>
          <w:rFonts w:cs="Times New Roman"/>
          <w:b/>
        </w:rPr>
      </w:pPr>
      <w:r w:rsidRPr="00C222A9">
        <w:rPr>
          <w:rFonts w:cs="Times New Roman"/>
          <w:b/>
        </w:rPr>
        <w:t>A tantárgy elsajátítása során alkalmazható tanulói tevékenységformák (ajánlás)</w:t>
      </w:r>
    </w:p>
    <w:p w14:paraId="1F2FB80F" w14:textId="1894F3B8" w:rsidR="00C303C0" w:rsidRPr="00C222A9" w:rsidRDefault="00C303C0"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C303C0" w:rsidRPr="00C222A9" w14:paraId="2F233149" w14:textId="77777777" w:rsidTr="00C303C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4D7B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C541A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274954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8EECE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303C0" w:rsidRPr="00C222A9" w14:paraId="5AC9DFCD" w14:textId="77777777" w:rsidTr="00C303C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4268F6A" w14:textId="77777777" w:rsidR="00C303C0" w:rsidRPr="00C222A9" w:rsidRDefault="00C303C0" w:rsidP="00C303C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658C3CE" w14:textId="77777777" w:rsidR="00C303C0" w:rsidRPr="00C222A9" w:rsidRDefault="00C303C0" w:rsidP="00C303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65C77B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68DAE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5A2B7B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E6DF12A" w14:textId="77777777" w:rsidR="00C303C0" w:rsidRPr="00C222A9" w:rsidRDefault="00C303C0" w:rsidP="00C303C0">
            <w:pPr>
              <w:spacing w:after="0"/>
              <w:jc w:val="left"/>
              <w:rPr>
                <w:rFonts w:eastAsia="Times New Roman" w:cs="Times New Roman"/>
                <w:color w:val="000000"/>
                <w:sz w:val="20"/>
                <w:szCs w:val="20"/>
                <w:lang w:eastAsia="hu-HU"/>
              </w:rPr>
            </w:pPr>
          </w:p>
        </w:tc>
      </w:tr>
      <w:tr w:rsidR="00C303C0" w:rsidRPr="00C222A9" w14:paraId="6FF9C3AA"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D9BABF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82008A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C303C0" w:rsidRPr="00C222A9" w14:paraId="3D24846C"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D4436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92A7698"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D149D8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ED1FA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E37BF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317A51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C83206A"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F8F7C2" w14:textId="03A95DC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364593C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64261D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B0C30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36034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27EB8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08B5A7F"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7F46D9" w14:textId="49DD6A22"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6CD991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8780D2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9CA72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C50F8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F1AD2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E840B15"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1BAAFB" w14:textId="033CF13A"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97B27C9"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4B24A9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E49DB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83FA1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11DC7B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76463BD8"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AA9D64E" w14:textId="479B4FD1"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08F589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C303C0" w:rsidRPr="00C222A9" w14:paraId="2003BDAF"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72C700" w14:textId="0FC38F12"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1493CD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1AEF47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E571A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45767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DDD36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76230405"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A909CF1" w14:textId="767331C1"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8E1B68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C303C0" w:rsidRPr="00C222A9" w14:paraId="341BCCC3"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5E2482" w14:textId="6BE8F5F2"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EAB704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61FE766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124DB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3CA46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7BB00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7F1DA927"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8B29BC" w14:textId="54EC9F08"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5ACCE36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13D5CB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1A679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05E66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64BFC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5E8932B"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FEF2D0A" w14:textId="03D33419"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59F937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Üzemeltetési tevékenységek körében</w:t>
            </w:r>
          </w:p>
        </w:tc>
      </w:tr>
      <w:tr w:rsidR="00C303C0" w:rsidRPr="00C222A9" w14:paraId="02E57A3A"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62C424" w14:textId="6C356EE5"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260B8C0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40767B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22D7C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BC061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43822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6AEB324C" w14:textId="286AAB05" w:rsidR="00C53E01" w:rsidRPr="00C222A9" w:rsidRDefault="00C53E01" w:rsidP="00C53E01">
      <w:pPr>
        <w:spacing w:after="0"/>
        <w:ind w:left="426"/>
        <w:rPr>
          <w:rFonts w:cs="Times New Roman"/>
        </w:rPr>
      </w:pPr>
    </w:p>
    <w:p w14:paraId="5BF56B32" w14:textId="77777777" w:rsidR="00C53E01" w:rsidRPr="00C222A9" w:rsidRDefault="00C53E01" w:rsidP="004434B1">
      <w:pPr>
        <w:pStyle w:val="Listaszerbekezds"/>
        <w:numPr>
          <w:ilvl w:val="1"/>
          <w:numId w:val="25"/>
        </w:numPr>
        <w:spacing w:after="0"/>
        <w:rPr>
          <w:rFonts w:cs="Times New Roman"/>
          <w:b/>
        </w:rPr>
      </w:pPr>
      <w:r w:rsidRPr="00C222A9">
        <w:rPr>
          <w:rFonts w:cs="Times New Roman"/>
          <w:b/>
        </w:rPr>
        <w:t>A tantárgy értékelésének módja</w:t>
      </w:r>
    </w:p>
    <w:p w14:paraId="711E320E" w14:textId="67F92F8F" w:rsidR="00CE2A8F"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35D7734A" w14:textId="70A09B4B" w:rsidR="00033C9C" w:rsidRPr="00C222A9" w:rsidRDefault="00CE2A8F" w:rsidP="00CE2A8F">
      <w:pPr>
        <w:spacing w:after="200" w:line="276" w:lineRule="auto"/>
        <w:jc w:val="center"/>
        <w:rPr>
          <w:rFonts w:cs="Times New Roman"/>
          <w:b/>
          <w:caps/>
        </w:rPr>
      </w:pPr>
      <w:r>
        <w:rPr>
          <w:rFonts w:cs="Times New Roman"/>
        </w:rPr>
        <w:br w:type="page"/>
      </w:r>
      <w:bookmarkStart w:id="11" w:name="_GoBack"/>
      <w:bookmarkEnd w:id="11"/>
      <w:r w:rsidR="00033C9C" w:rsidRPr="00C222A9">
        <w:rPr>
          <w:rFonts w:cs="Times New Roman"/>
          <w:b/>
          <w:caps/>
        </w:rPr>
        <w:lastRenderedPageBreak/>
        <w:t>Összefüggő szakmai gyakorlat</w:t>
      </w:r>
    </w:p>
    <w:p w14:paraId="256E9E8D" w14:textId="77777777" w:rsidR="00033C9C" w:rsidRPr="00C222A9" w:rsidRDefault="00033C9C" w:rsidP="00033C9C">
      <w:pPr>
        <w:spacing w:after="0"/>
        <w:rPr>
          <w:rFonts w:cs="Times New Roman"/>
        </w:rPr>
      </w:pPr>
    </w:p>
    <w:p w14:paraId="1FC54856" w14:textId="77777777" w:rsidR="00033C9C" w:rsidRPr="00C222A9" w:rsidRDefault="00033C9C" w:rsidP="00033C9C">
      <w:pPr>
        <w:spacing w:after="0"/>
        <w:jc w:val="center"/>
        <w:rPr>
          <w:rFonts w:cs="Times New Roman"/>
          <w:b/>
        </w:rPr>
      </w:pPr>
      <w:r w:rsidRPr="00C222A9">
        <w:rPr>
          <w:rFonts w:cs="Times New Roman"/>
          <w:b/>
        </w:rPr>
        <w:t>I. Öt évfolyamos oktatás közismereti képzéssel</w:t>
      </w:r>
    </w:p>
    <w:p w14:paraId="6E74DF29" w14:textId="77777777" w:rsidR="00033C9C" w:rsidRPr="00C222A9" w:rsidRDefault="00033C9C" w:rsidP="00033C9C">
      <w:pPr>
        <w:spacing w:after="0"/>
        <w:jc w:val="center"/>
        <w:rPr>
          <w:rFonts w:cs="Times New Roman"/>
        </w:rPr>
      </w:pPr>
      <w:r w:rsidRPr="00C222A9">
        <w:rPr>
          <w:rFonts w:cs="Times New Roman"/>
        </w:rPr>
        <w:t>10. évfolyamot követően 140 óra</w:t>
      </w:r>
    </w:p>
    <w:p w14:paraId="14A21285" w14:textId="77777777" w:rsidR="00033C9C" w:rsidRPr="00C222A9" w:rsidRDefault="00033C9C" w:rsidP="00033C9C">
      <w:pPr>
        <w:spacing w:after="0"/>
        <w:jc w:val="center"/>
        <w:rPr>
          <w:rFonts w:cs="Times New Roman"/>
        </w:rPr>
      </w:pPr>
      <w:r w:rsidRPr="00C222A9">
        <w:rPr>
          <w:rFonts w:cs="Times New Roman"/>
        </w:rPr>
        <w:t>11. évfolyamot követően 140 óra</w:t>
      </w:r>
    </w:p>
    <w:p w14:paraId="28AD3E14" w14:textId="77777777" w:rsidR="00033C9C" w:rsidRPr="00C222A9" w:rsidRDefault="00033C9C" w:rsidP="00033C9C">
      <w:pPr>
        <w:spacing w:after="0"/>
        <w:rPr>
          <w:rFonts w:cs="Times New Roman"/>
        </w:rPr>
      </w:pPr>
    </w:p>
    <w:p w14:paraId="19333CDD" w14:textId="77777777" w:rsidR="00033C9C" w:rsidRPr="00C222A9" w:rsidRDefault="00033C9C" w:rsidP="00033C9C">
      <w:pPr>
        <w:spacing w:after="0"/>
        <w:rPr>
          <w:rFonts w:cs="Times New Roman"/>
        </w:rPr>
      </w:pPr>
      <w:r w:rsidRPr="00C222A9">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5DB2BB95" w14:textId="77777777" w:rsidR="00033C9C" w:rsidRPr="00C222A9" w:rsidRDefault="00033C9C" w:rsidP="00033C9C">
      <w:pPr>
        <w:spacing w:after="0"/>
        <w:rPr>
          <w:rFonts w:cs="Times New Roman"/>
        </w:rPr>
      </w:pPr>
    </w:p>
    <w:p w14:paraId="2CD3200B" w14:textId="77777777" w:rsidR="00033C9C" w:rsidRPr="00C222A9" w:rsidRDefault="00033C9C" w:rsidP="00033C9C">
      <w:pPr>
        <w:spacing w:after="0"/>
        <w:rPr>
          <w:rFonts w:cs="Times New Roman"/>
        </w:rPr>
      </w:pPr>
      <w:r w:rsidRPr="00C222A9">
        <w:rPr>
          <w:rFonts w:cs="Times New Roman"/>
        </w:rPr>
        <w:t>A 10. évfolyamot követő szakmai gyakorlat szakmai tartalma:</w:t>
      </w:r>
    </w:p>
    <w:p w14:paraId="3A810277" w14:textId="4F3E72F1" w:rsidR="00033C9C" w:rsidRPr="00C222A9" w:rsidRDefault="00F22606" w:rsidP="00033C9C">
      <w:pPr>
        <w:spacing w:after="0"/>
        <w:ind w:left="851"/>
        <w:rPr>
          <w:rFonts w:cs="Times New Roman"/>
        </w:rPr>
      </w:pPr>
      <w:r w:rsidRPr="00C222A9">
        <w:rPr>
          <w:rFonts w:cs="Times New Roman"/>
        </w:rPr>
        <w:t>A</w:t>
      </w:r>
      <w:r w:rsidR="00BB74C1" w:rsidRPr="00C222A9">
        <w:rPr>
          <w:rFonts w:cs="Times New Roman"/>
        </w:rPr>
        <w:t xml:space="preserve"> szakmai gyakorlatok</w:t>
      </w:r>
      <w:r w:rsidRPr="00C222A9">
        <w:rPr>
          <w:rFonts w:cs="Times New Roman"/>
        </w:rPr>
        <w:t xml:space="preserve"> és </w:t>
      </w:r>
      <w:r w:rsidR="00BB74C1" w:rsidRPr="00C222A9">
        <w:rPr>
          <w:rFonts w:cs="Times New Roman"/>
        </w:rPr>
        <w:t>(folytatása)</w:t>
      </w:r>
      <w:r w:rsidRPr="00C222A9">
        <w:rPr>
          <w:rFonts w:cs="Times New Roman"/>
        </w:rPr>
        <w:t xml:space="preserve"> tananyagtartalmában tanult kompetenciák gyakorlása üzemi viszonyok között.</w:t>
      </w:r>
    </w:p>
    <w:p w14:paraId="4F305FEE" w14:textId="04612D4D" w:rsidR="000635E1" w:rsidRPr="00C222A9" w:rsidRDefault="000635E1" w:rsidP="00033C9C">
      <w:pPr>
        <w:spacing w:after="0"/>
        <w:ind w:left="851"/>
        <w:rPr>
          <w:rFonts w:cs="Times New Roman"/>
        </w:rPr>
      </w:pPr>
      <w:r w:rsidRPr="00C222A9">
        <w:rPr>
          <w:rFonts w:cs="Times New Roman"/>
        </w:rPr>
        <w:t>Eddig tanult szakmai gyakorlati témakörök felsorolása:</w:t>
      </w:r>
    </w:p>
    <w:p w14:paraId="219D3DB9" w14:textId="77777777" w:rsidR="004E492D" w:rsidRDefault="004E492D" w:rsidP="00716469">
      <w:pPr>
        <w:spacing w:after="0"/>
        <w:ind w:left="851"/>
        <w:rPr>
          <w:rFonts w:cs="Times New Roman"/>
          <w:b/>
        </w:rPr>
      </w:pPr>
    </w:p>
    <w:p w14:paraId="5E037ADB" w14:textId="77777777" w:rsidR="00716469" w:rsidRPr="00C222A9" w:rsidRDefault="00716469" w:rsidP="00716469">
      <w:pPr>
        <w:spacing w:after="0"/>
        <w:ind w:left="851"/>
        <w:rPr>
          <w:rFonts w:cs="Times New Roman"/>
          <w:b/>
        </w:rPr>
      </w:pPr>
      <w:r w:rsidRPr="00C222A9">
        <w:rPr>
          <w:rFonts w:cs="Times New Roman"/>
          <w:b/>
        </w:rPr>
        <w:t>Agrárműszaki alapok szakmai gyakorlat tantárgy</w:t>
      </w:r>
    </w:p>
    <w:p w14:paraId="468D0A23" w14:textId="77777777" w:rsidR="00716469" w:rsidRPr="00C222A9" w:rsidRDefault="00716469" w:rsidP="00716469">
      <w:pPr>
        <w:spacing w:after="0"/>
        <w:ind w:left="851"/>
        <w:rPr>
          <w:rFonts w:cs="Times New Roman"/>
        </w:rPr>
      </w:pPr>
      <w:r w:rsidRPr="00C222A9">
        <w:rPr>
          <w:rFonts w:cs="Times New Roman"/>
        </w:rPr>
        <w:t>Műhely megismerése, előrajzolás</w:t>
      </w:r>
    </w:p>
    <w:p w14:paraId="2BCAADBE" w14:textId="77777777" w:rsidR="00716469" w:rsidRPr="00C222A9" w:rsidRDefault="00716469" w:rsidP="00716469">
      <w:pPr>
        <w:spacing w:after="0"/>
        <w:ind w:left="851"/>
        <w:rPr>
          <w:rFonts w:cs="Times New Roman"/>
        </w:rPr>
      </w:pPr>
      <w:r w:rsidRPr="00C222A9">
        <w:rPr>
          <w:rFonts w:cs="Times New Roman"/>
        </w:rPr>
        <w:t>Fémipari alapműveletek</w:t>
      </w:r>
    </w:p>
    <w:p w14:paraId="19782160" w14:textId="77777777" w:rsidR="00716469" w:rsidRPr="00C222A9" w:rsidRDefault="00716469" w:rsidP="00716469">
      <w:pPr>
        <w:spacing w:after="0"/>
        <w:ind w:left="851"/>
        <w:rPr>
          <w:rFonts w:cs="Times New Roman"/>
        </w:rPr>
      </w:pPr>
      <w:r w:rsidRPr="00C222A9">
        <w:rPr>
          <w:rFonts w:cs="Times New Roman"/>
        </w:rPr>
        <w:t>Kötések</w:t>
      </w:r>
    </w:p>
    <w:p w14:paraId="30A52110" w14:textId="77777777" w:rsidR="00716469" w:rsidRPr="00C222A9" w:rsidRDefault="00716469" w:rsidP="00716469">
      <w:pPr>
        <w:spacing w:after="0"/>
        <w:ind w:left="851"/>
        <w:rPr>
          <w:rFonts w:cs="Times New Roman"/>
        </w:rPr>
      </w:pPr>
      <w:r w:rsidRPr="00C222A9">
        <w:rPr>
          <w:rFonts w:cs="Times New Roman"/>
        </w:rPr>
        <w:t>Mérések</w:t>
      </w:r>
    </w:p>
    <w:p w14:paraId="49F23DB3" w14:textId="77777777" w:rsidR="00716469" w:rsidRPr="00C222A9" w:rsidRDefault="00716469" w:rsidP="00716469">
      <w:pPr>
        <w:spacing w:after="0"/>
        <w:ind w:left="851"/>
        <w:rPr>
          <w:rFonts w:cs="Times New Roman"/>
        </w:rPr>
      </w:pPr>
      <w:r w:rsidRPr="00C222A9">
        <w:rPr>
          <w:rFonts w:cs="Times New Roman"/>
        </w:rPr>
        <w:t>Korrózió elleni védelem</w:t>
      </w:r>
    </w:p>
    <w:p w14:paraId="6D35E287" w14:textId="77777777" w:rsidR="00716469" w:rsidRPr="00C222A9" w:rsidRDefault="00716469" w:rsidP="00716469">
      <w:pPr>
        <w:spacing w:after="0"/>
        <w:ind w:left="851"/>
        <w:rPr>
          <w:rFonts w:cs="Times New Roman"/>
        </w:rPr>
      </w:pPr>
      <w:proofErr w:type="spellStart"/>
      <w:r w:rsidRPr="00C222A9">
        <w:rPr>
          <w:rFonts w:cs="Times New Roman"/>
        </w:rPr>
        <w:t>Melegüzemi</w:t>
      </w:r>
      <w:proofErr w:type="spellEnd"/>
      <w:r w:rsidRPr="00C222A9">
        <w:rPr>
          <w:rFonts w:cs="Times New Roman"/>
        </w:rPr>
        <w:t xml:space="preserve"> technológiák alkalmazása</w:t>
      </w:r>
    </w:p>
    <w:p w14:paraId="47404177" w14:textId="77777777" w:rsidR="00716469" w:rsidRPr="00C222A9" w:rsidRDefault="00716469" w:rsidP="00716469">
      <w:pPr>
        <w:spacing w:after="0"/>
        <w:ind w:left="851"/>
        <w:rPr>
          <w:rFonts w:cs="Times New Roman"/>
        </w:rPr>
      </w:pPr>
      <w:r w:rsidRPr="00C222A9">
        <w:rPr>
          <w:rFonts w:cs="Times New Roman"/>
        </w:rPr>
        <w:t>Lánghegesztés</w:t>
      </w:r>
    </w:p>
    <w:p w14:paraId="071C45C8" w14:textId="77777777" w:rsidR="00716469" w:rsidRPr="00C222A9" w:rsidRDefault="00716469" w:rsidP="00716469">
      <w:pPr>
        <w:spacing w:after="0"/>
        <w:ind w:left="851"/>
        <w:rPr>
          <w:rFonts w:cs="Times New Roman"/>
        </w:rPr>
      </w:pPr>
      <w:r w:rsidRPr="00C222A9">
        <w:rPr>
          <w:rFonts w:cs="Times New Roman"/>
        </w:rPr>
        <w:t>Ívhegesztés</w:t>
      </w:r>
    </w:p>
    <w:p w14:paraId="2855B0F5" w14:textId="77777777" w:rsidR="004E492D" w:rsidRDefault="004E492D" w:rsidP="00716469">
      <w:pPr>
        <w:spacing w:after="0"/>
        <w:ind w:left="851"/>
        <w:rPr>
          <w:rFonts w:cs="Times New Roman"/>
          <w:b/>
        </w:rPr>
      </w:pPr>
    </w:p>
    <w:p w14:paraId="62ADAB13" w14:textId="77777777" w:rsidR="00716469" w:rsidRPr="00C222A9" w:rsidRDefault="00716469" w:rsidP="00716469">
      <w:pPr>
        <w:spacing w:after="0"/>
        <w:ind w:left="851"/>
        <w:rPr>
          <w:rFonts w:cs="Times New Roman"/>
          <w:b/>
        </w:rPr>
      </w:pPr>
      <w:r w:rsidRPr="00C222A9">
        <w:rPr>
          <w:rFonts w:cs="Times New Roman"/>
          <w:b/>
        </w:rPr>
        <w:t>Erőgépek szakmai gyakorlat tantárgy</w:t>
      </w:r>
    </w:p>
    <w:p w14:paraId="3B88D231" w14:textId="77777777" w:rsidR="00716469" w:rsidRPr="00C222A9" w:rsidRDefault="00716469" w:rsidP="00716469">
      <w:pPr>
        <w:spacing w:after="0"/>
        <w:ind w:left="851"/>
        <w:rPr>
          <w:rFonts w:cs="Times New Roman"/>
        </w:rPr>
      </w:pPr>
      <w:r w:rsidRPr="00C222A9">
        <w:rPr>
          <w:rFonts w:cs="Times New Roman"/>
        </w:rPr>
        <w:t>Motorok szerkezeti felépítése</w:t>
      </w:r>
    </w:p>
    <w:p w14:paraId="0AF476EC" w14:textId="77777777" w:rsidR="00716469" w:rsidRPr="00C222A9" w:rsidRDefault="00716469" w:rsidP="00716469">
      <w:pPr>
        <w:spacing w:after="0"/>
        <w:ind w:left="851"/>
        <w:rPr>
          <w:rFonts w:cs="Times New Roman"/>
        </w:rPr>
      </w:pPr>
      <w:r w:rsidRPr="00C222A9">
        <w:rPr>
          <w:rFonts w:cs="Times New Roman"/>
        </w:rPr>
        <w:t>Tüzelőanyag ellátó rendszerek kialakításai</w:t>
      </w:r>
    </w:p>
    <w:p w14:paraId="5F82FC65" w14:textId="77777777" w:rsidR="00716469" w:rsidRPr="00C222A9" w:rsidRDefault="00716469" w:rsidP="00716469">
      <w:pPr>
        <w:spacing w:after="0"/>
        <w:ind w:left="851"/>
        <w:rPr>
          <w:rFonts w:cs="Times New Roman"/>
        </w:rPr>
      </w:pPr>
      <w:r w:rsidRPr="00C222A9">
        <w:rPr>
          <w:rFonts w:cs="Times New Roman"/>
        </w:rPr>
        <w:t>Kenési és hűtési rendszerek</w:t>
      </w:r>
    </w:p>
    <w:p w14:paraId="3F19A587" w14:textId="77777777" w:rsidR="00716469" w:rsidRPr="00C222A9" w:rsidRDefault="00716469" w:rsidP="00716469">
      <w:pPr>
        <w:spacing w:after="0"/>
        <w:ind w:left="851"/>
        <w:rPr>
          <w:rFonts w:cs="Times New Roman"/>
        </w:rPr>
      </w:pPr>
      <w:r w:rsidRPr="00C222A9">
        <w:rPr>
          <w:rFonts w:cs="Times New Roman"/>
        </w:rPr>
        <w:t>Agrárműszaki erőforrások mechanikus teljesítmény-átviteli rendszerei</w:t>
      </w:r>
    </w:p>
    <w:p w14:paraId="55F00907" w14:textId="77777777" w:rsidR="00716469" w:rsidRPr="00C222A9" w:rsidRDefault="00716469" w:rsidP="00716469">
      <w:pPr>
        <w:spacing w:after="0"/>
        <w:ind w:left="851"/>
        <w:rPr>
          <w:rFonts w:cs="Times New Roman"/>
        </w:rPr>
      </w:pPr>
      <w:r w:rsidRPr="00C222A9">
        <w:rPr>
          <w:rFonts w:cs="Times New Roman"/>
        </w:rPr>
        <w:t>Agrárműszaki erőforrások hidraulikus teljesítmény-átviteli rendszerei</w:t>
      </w:r>
    </w:p>
    <w:p w14:paraId="74973B57" w14:textId="77777777" w:rsidR="00716469" w:rsidRPr="00C222A9" w:rsidRDefault="00716469" w:rsidP="00716469">
      <w:pPr>
        <w:spacing w:after="0"/>
        <w:ind w:left="851"/>
        <w:rPr>
          <w:rFonts w:cs="Times New Roman"/>
        </w:rPr>
      </w:pPr>
      <w:r w:rsidRPr="00C222A9">
        <w:rPr>
          <w:rFonts w:cs="Times New Roman"/>
        </w:rPr>
        <w:t>Vonó és függesztő-szerkezetek</w:t>
      </w:r>
    </w:p>
    <w:p w14:paraId="68CC64BA" w14:textId="77777777" w:rsidR="00716469" w:rsidRPr="00C222A9" w:rsidRDefault="00716469" w:rsidP="00716469">
      <w:pPr>
        <w:spacing w:after="0"/>
        <w:ind w:left="851"/>
        <w:rPr>
          <w:rFonts w:cs="Times New Roman"/>
        </w:rPr>
      </w:pPr>
      <w:r w:rsidRPr="00C222A9">
        <w:rPr>
          <w:rFonts w:cs="Times New Roman"/>
        </w:rPr>
        <w:t>Járó- és kormányszerkezetek</w:t>
      </w:r>
    </w:p>
    <w:p w14:paraId="0441119C" w14:textId="77777777" w:rsidR="00716469" w:rsidRPr="00C222A9" w:rsidRDefault="00716469" w:rsidP="00716469">
      <w:pPr>
        <w:spacing w:after="0"/>
        <w:ind w:left="851"/>
        <w:rPr>
          <w:rFonts w:cs="Times New Roman"/>
        </w:rPr>
      </w:pPr>
      <w:r w:rsidRPr="00C222A9">
        <w:rPr>
          <w:rFonts w:cs="Times New Roman"/>
        </w:rPr>
        <w:t xml:space="preserve">Alváz és felépítmény </w:t>
      </w:r>
    </w:p>
    <w:p w14:paraId="4F4D3F93" w14:textId="77777777" w:rsidR="00716469" w:rsidRPr="00C222A9" w:rsidRDefault="00716469" w:rsidP="00716469">
      <w:pPr>
        <w:spacing w:after="0"/>
        <w:ind w:left="851"/>
        <w:rPr>
          <w:rFonts w:cs="Times New Roman"/>
        </w:rPr>
      </w:pPr>
      <w:r w:rsidRPr="00C222A9">
        <w:rPr>
          <w:rFonts w:cs="Times New Roman"/>
        </w:rPr>
        <w:t>Agrárműszaki erőforrásokon és munkagépeken alkalmazott fékszerkezetek</w:t>
      </w:r>
    </w:p>
    <w:p w14:paraId="618CC331" w14:textId="77777777" w:rsidR="00716469" w:rsidRPr="00C222A9" w:rsidRDefault="00716469" w:rsidP="00716469">
      <w:pPr>
        <w:spacing w:after="0"/>
        <w:ind w:left="851"/>
        <w:rPr>
          <w:rFonts w:cs="Times New Roman"/>
        </w:rPr>
      </w:pPr>
      <w:r w:rsidRPr="00C222A9">
        <w:rPr>
          <w:rFonts w:cs="Times New Roman"/>
        </w:rPr>
        <w:t>Agrárműszaki erőforrások elektromos berendezései</w:t>
      </w:r>
    </w:p>
    <w:p w14:paraId="70291201" w14:textId="77777777" w:rsidR="00716469" w:rsidRPr="00C222A9" w:rsidRDefault="00716469" w:rsidP="00716469">
      <w:pPr>
        <w:spacing w:after="0"/>
        <w:ind w:left="851"/>
        <w:rPr>
          <w:rFonts w:cs="Times New Roman"/>
        </w:rPr>
      </w:pPr>
      <w:r w:rsidRPr="00C222A9">
        <w:rPr>
          <w:rFonts w:cs="Times New Roman"/>
        </w:rPr>
        <w:t>Egyéb agrárműszaki erőforrások javítása</w:t>
      </w:r>
    </w:p>
    <w:p w14:paraId="72A49D15" w14:textId="77777777" w:rsidR="00716469" w:rsidRPr="00C222A9" w:rsidRDefault="00716469" w:rsidP="00716469">
      <w:pPr>
        <w:spacing w:after="0"/>
        <w:ind w:left="851"/>
        <w:rPr>
          <w:rFonts w:cs="Times New Roman"/>
        </w:rPr>
      </w:pPr>
      <w:r w:rsidRPr="00C222A9">
        <w:rPr>
          <w:rFonts w:cs="Times New Roman"/>
        </w:rPr>
        <w:t>Agrárgazdasági erőgépek karbantartása</w:t>
      </w:r>
    </w:p>
    <w:p w14:paraId="7A727D2B" w14:textId="77777777" w:rsidR="004E492D" w:rsidRDefault="004E492D" w:rsidP="00716469">
      <w:pPr>
        <w:spacing w:after="0"/>
        <w:ind w:left="851"/>
        <w:rPr>
          <w:rFonts w:cs="Times New Roman"/>
          <w:b/>
        </w:rPr>
      </w:pPr>
    </w:p>
    <w:p w14:paraId="302B1E0C" w14:textId="77777777" w:rsidR="00716469" w:rsidRPr="00C222A9" w:rsidRDefault="00716469" w:rsidP="00716469">
      <w:pPr>
        <w:spacing w:after="0"/>
        <w:ind w:left="851"/>
        <w:rPr>
          <w:rFonts w:cs="Times New Roman"/>
          <w:b/>
        </w:rPr>
      </w:pPr>
      <w:r w:rsidRPr="00C222A9">
        <w:rPr>
          <w:rFonts w:cs="Times New Roman"/>
          <w:b/>
        </w:rPr>
        <w:t>Munkagépek szakmai gyakorlat tantárgy</w:t>
      </w:r>
    </w:p>
    <w:p w14:paraId="012C9019" w14:textId="77777777" w:rsidR="00716469" w:rsidRPr="00C222A9" w:rsidRDefault="00716469" w:rsidP="00716469">
      <w:pPr>
        <w:spacing w:after="0"/>
        <w:ind w:left="851"/>
        <w:rPr>
          <w:rFonts w:cs="Times New Roman"/>
        </w:rPr>
      </w:pPr>
      <w:r w:rsidRPr="00C222A9">
        <w:rPr>
          <w:rFonts w:cs="Times New Roman"/>
        </w:rPr>
        <w:t>Tápanyag visszapótlás gépei</w:t>
      </w:r>
    </w:p>
    <w:p w14:paraId="25A0CB7A" w14:textId="77777777" w:rsidR="00716469" w:rsidRPr="00C222A9" w:rsidRDefault="00716469" w:rsidP="00716469">
      <w:pPr>
        <w:spacing w:after="0"/>
        <w:ind w:left="851"/>
        <w:rPr>
          <w:rFonts w:cs="Times New Roman"/>
        </w:rPr>
      </w:pPr>
      <w:r w:rsidRPr="00C222A9">
        <w:rPr>
          <w:rFonts w:cs="Times New Roman"/>
        </w:rPr>
        <w:t>Talajművelés gépei</w:t>
      </w:r>
    </w:p>
    <w:p w14:paraId="24AACA3C" w14:textId="77777777" w:rsidR="00716469" w:rsidRPr="00C222A9" w:rsidRDefault="00716469" w:rsidP="00716469">
      <w:pPr>
        <w:spacing w:after="0"/>
        <w:ind w:left="851"/>
        <w:rPr>
          <w:rFonts w:cs="Times New Roman"/>
        </w:rPr>
      </w:pPr>
      <w:r w:rsidRPr="00C222A9">
        <w:rPr>
          <w:rFonts w:cs="Times New Roman"/>
        </w:rPr>
        <w:t>Vetés, ültetés, palántázás gépei</w:t>
      </w:r>
    </w:p>
    <w:p w14:paraId="471D26A4" w14:textId="77777777" w:rsidR="00716469" w:rsidRPr="00C222A9" w:rsidRDefault="00716469" w:rsidP="00716469">
      <w:pPr>
        <w:spacing w:after="0"/>
        <w:ind w:left="851"/>
        <w:rPr>
          <w:rFonts w:cs="Times New Roman"/>
        </w:rPr>
      </w:pPr>
      <w:proofErr w:type="spellStart"/>
      <w:r w:rsidRPr="00C222A9">
        <w:rPr>
          <w:rFonts w:cs="Times New Roman"/>
        </w:rPr>
        <w:t>Növényvényápolás</w:t>
      </w:r>
      <w:proofErr w:type="spellEnd"/>
      <w:r w:rsidRPr="00C222A9">
        <w:rPr>
          <w:rFonts w:cs="Times New Roman"/>
        </w:rPr>
        <w:t xml:space="preserve"> gépei</w:t>
      </w:r>
    </w:p>
    <w:p w14:paraId="446044AC" w14:textId="77777777" w:rsidR="00716469" w:rsidRPr="00C222A9" w:rsidRDefault="00716469" w:rsidP="00716469">
      <w:pPr>
        <w:spacing w:after="0"/>
        <w:ind w:left="851"/>
        <w:rPr>
          <w:rFonts w:cs="Times New Roman"/>
        </w:rPr>
      </w:pPr>
      <w:r w:rsidRPr="00C222A9">
        <w:rPr>
          <w:rFonts w:cs="Times New Roman"/>
        </w:rPr>
        <w:t>Öntözés gépei</w:t>
      </w:r>
    </w:p>
    <w:p w14:paraId="3C37499C" w14:textId="77777777" w:rsidR="00716469" w:rsidRPr="00C222A9" w:rsidRDefault="00716469" w:rsidP="00716469">
      <w:pPr>
        <w:spacing w:after="0"/>
        <w:ind w:left="851"/>
        <w:rPr>
          <w:rFonts w:cs="Times New Roman"/>
        </w:rPr>
      </w:pPr>
      <w:r w:rsidRPr="00C222A9">
        <w:rPr>
          <w:rFonts w:cs="Times New Roman"/>
        </w:rPr>
        <w:t>Szálastakarmányok betakarításának gépei</w:t>
      </w:r>
    </w:p>
    <w:p w14:paraId="300FB852" w14:textId="77777777" w:rsidR="00716469" w:rsidRPr="00C222A9" w:rsidRDefault="00716469" w:rsidP="00716469">
      <w:pPr>
        <w:spacing w:after="0"/>
        <w:ind w:left="851"/>
        <w:rPr>
          <w:rFonts w:cs="Times New Roman"/>
        </w:rPr>
      </w:pPr>
      <w:r w:rsidRPr="00C222A9">
        <w:rPr>
          <w:rFonts w:cs="Times New Roman"/>
        </w:rPr>
        <w:t>Gabona betakarítás gépei</w:t>
      </w:r>
    </w:p>
    <w:p w14:paraId="661EE2AD" w14:textId="77777777" w:rsidR="00716469" w:rsidRPr="00C222A9" w:rsidRDefault="00716469" w:rsidP="00716469">
      <w:pPr>
        <w:spacing w:after="0"/>
        <w:ind w:left="851"/>
        <w:rPr>
          <w:rFonts w:cs="Times New Roman"/>
        </w:rPr>
      </w:pPr>
      <w:r w:rsidRPr="00C222A9">
        <w:rPr>
          <w:rFonts w:cs="Times New Roman"/>
        </w:rPr>
        <w:t>Kukorica betakarítás gépei</w:t>
      </w:r>
    </w:p>
    <w:p w14:paraId="49EAEC3A" w14:textId="77777777" w:rsidR="00716469" w:rsidRPr="00C222A9" w:rsidRDefault="00716469" w:rsidP="00716469">
      <w:pPr>
        <w:spacing w:after="0"/>
        <w:ind w:left="851"/>
        <w:rPr>
          <w:rFonts w:cs="Times New Roman"/>
        </w:rPr>
      </w:pPr>
      <w:r w:rsidRPr="00C222A9">
        <w:rPr>
          <w:rFonts w:cs="Times New Roman"/>
        </w:rPr>
        <w:t>Szemes termények utókezelésének gépei</w:t>
      </w:r>
    </w:p>
    <w:p w14:paraId="54753DB1" w14:textId="77777777" w:rsidR="00716469" w:rsidRPr="00C222A9" w:rsidRDefault="00716469" w:rsidP="00716469">
      <w:pPr>
        <w:spacing w:after="0"/>
        <w:ind w:left="851"/>
        <w:rPr>
          <w:rFonts w:cs="Times New Roman"/>
        </w:rPr>
      </w:pPr>
      <w:r w:rsidRPr="00C222A9">
        <w:rPr>
          <w:rFonts w:cs="Times New Roman"/>
        </w:rPr>
        <w:lastRenderedPageBreak/>
        <w:t>Burgonya betakarításának gépei</w:t>
      </w:r>
    </w:p>
    <w:p w14:paraId="30CC9A3A" w14:textId="77777777" w:rsidR="00716469" w:rsidRPr="00C222A9" w:rsidRDefault="00716469" w:rsidP="00716469">
      <w:pPr>
        <w:spacing w:after="0"/>
        <w:ind w:left="851"/>
        <w:rPr>
          <w:rFonts w:cs="Times New Roman"/>
        </w:rPr>
      </w:pPr>
      <w:r w:rsidRPr="00C222A9">
        <w:rPr>
          <w:rFonts w:cs="Times New Roman"/>
        </w:rPr>
        <w:t>Szakmai gyakorlat 2.</w:t>
      </w:r>
    </w:p>
    <w:p w14:paraId="34455E44" w14:textId="77777777" w:rsidR="00716469" w:rsidRPr="00C222A9" w:rsidRDefault="00716469" w:rsidP="00716469">
      <w:pPr>
        <w:spacing w:after="0"/>
        <w:ind w:left="851"/>
        <w:rPr>
          <w:rFonts w:cs="Times New Roman"/>
        </w:rPr>
      </w:pPr>
      <w:r w:rsidRPr="00C222A9">
        <w:rPr>
          <w:rFonts w:cs="Times New Roman"/>
        </w:rPr>
        <w:t>Cukorrépa betakarításának gépei</w:t>
      </w:r>
    </w:p>
    <w:p w14:paraId="7F7E0BF2" w14:textId="77777777" w:rsidR="004E492D" w:rsidRDefault="004E492D" w:rsidP="00716469">
      <w:pPr>
        <w:spacing w:after="0"/>
        <w:ind w:left="851"/>
        <w:rPr>
          <w:rFonts w:cs="Times New Roman"/>
          <w:b/>
        </w:rPr>
      </w:pPr>
    </w:p>
    <w:p w14:paraId="643E1D35" w14:textId="77777777" w:rsidR="00716469" w:rsidRPr="00C222A9" w:rsidRDefault="00716469" w:rsidP="00716469">
      <w:pPr>
        <w:spacing w:after="0"/>
        <w:ind w:left="851"/>
        <w:rPr>
          <w:rFonts w:cs="Times New Roman"/>
          <w:b/>
        </w:rPr>
      </w:pPr>
      <w:r w:rsidRPr="00C222A9">
        <w:rPr>
          <w:rFonts w:cs="Times New Roman"/>
          <w:b/>
        </w:rPr>
        <w:t>Mezőgazdasági ismeretek szakmai gyakorlat tantárgy</w:t>
      </w:r>
    </w:p>
    <w:p w14:paraId="3DF37789" w14:textId="77777777" w:rsidR="00716469" w:rsidRPr="00C222A9" w:rsidRDefault="00716469" w:rsidP="00716469">
      <w:pPr>
        <w:spacing w:after="0"/>
        <w:ind w:left="851"/>
        <w:rPr>
          <w:rFonts w:cs="Times New Roman"/>
        </w:rPr>
      </w:pPr>
      <w:r w:rsidRPr="00C222A9">
        <w:rPr>
          <w:rFonts w:cs="Times New Roman"/>
        </w:rPr>
        <w:t>Növények életműködése, környezete</w:t>
      </w:r>
    </w:p>
    <w:p w14:paraId="403D9138" w14:textId="77777777" w:rsidR="00716469" w:rsidRPr="00C222A9" w:rsidRDefault="00716469" w:rsidP="00716469">
      <w:pPr>
        <w:spacing w:after="0"/>
        <w:ind w:left="851"/>
        <w:rPr>
          <w:rFonts w:cs="Times New Roman"/>
        </w:rPr>
      </w:pPr>
      <w:r w:rsidRPr="00C222A9">
        <w:rPr>
          <w:rFonts w:cs="Times New Roman"/>
        </w:rPr>
        <w:t>Talajtan, talajművelése, trágyázás</w:t>
      </w:r>
    </w:p>
    <w:p w14:paraId="14F8F201" w14:textId="77777777" w:rsidR="00716469" w:rsidRPr="00C222A9" w:rsidRDefault="00716469" w:rsidP="00716469">
      <w:pPr>
        <w:spacing w:after="0"/>
        <w:ind w:left="851"/>
        <w:rPr>
          <w:rFonts w:cs="Times New Roman"/>
        </w:rPr>
      </w:pPr>
      <w:r w:rsidRPr="00C222A9">
        <w:rPr>
          <w:rFonts w:cs="Times New Roman"/>
        </w:rPr>
        <w:t>Vetés, ültetés, növényápolás</w:t>
      </w:r>
    </w:p>
    <w:p w14:paraId="2D68CFFB" w14:textId="77777777" w:rsidR="00716469" w:rsidRPr="00C222A9" w:rsidRDefault="00716469" w:rsidP="00716469">
      <w:pPr>
        <w:spacing w:after="0"/>
        <w:ind w:left="851"/>
        <w:rPr>
          <w:rFonts w:cs="Times New Roman"/>
        </w:rPr>
      </w:pPr>
      <w:r w:rsidRPr="00C222A9">
        <w:rPr>
          <w:rFonts w:cs="Times New Roman"/>
        </w:rPr>
        <w:t>Betakarítás, termesztési módok</w:t>
      </w:r>
    </w:p>
    <w:p w14:paraId="28FF8BD4" w14:textId="77777777" w:rsidR="00716469" w:rsidRPr="00C222A9" w:rsidRDefault="00716469" w:rsidP="00716469">
      <w:pPr>
        <w:spacing w:after="0"/>
        <w:ind w:left="851"/>
        <w:rPr>
          <w:rFonts w:cs="Times New Roman"/>
        </w:rPr>
      </w:pPr>
      <w:r w:rsidRPr="00C222A9">
        <w:rPr>
          <w:rFonts w:cs="Times New Roman"/>
        </w:rPr>
        <w:t>Állattartási alapismeretek</w:t>
      </w:r>
    </w:p>
    <w:p w14:paraId="04351B33" w14:textId="3CCE91FC" w:rsidR="000635E1" w:rsidRPr="00C222A9" w:rsidRDefault="00716469" w:rsidP="00716469">
      <w:pPr>
        <w:spacing w:after="0"/>
        <w:ind w:left="851"/>
        <w:rPr>
          <w:rFonts w:cs="Times New Roman"/>
        </w:rPr>
      </w:pPr>
      <w:r w:rsidRPr="00C222A9">
        <w:rPr>
          <w:rFonts w:cs="Times New Roman"/>
        </w:rPr>
        <w:t>Fontosabb haszonállatok jellemzői</w:t>
      </w:r>
    </w:p>
    <w:p w14:paraId="0248591D" w14:textId="77777777" w:rsidR="00033C9C" w:rsidRPr="00C222A9" w:rsidRDefault="00033C9C" w:rsidP="00033C9C">
      <w:pPr>
        <w:spacing w:after="0"/>
        <w:rPr>
          <w:rFonts w:cs="Times New Roman"/>
        </w:rPr>
      </w:pPr>
    </w:p>
    <w:p w14:paraId="2C8F64C2" w14:textId="77777777" w:rsidR="00033C9C" w:rsidRPr="00C222A9" w:rsidRDefault="00033C9C" w:rsidP="00033C9C">
      <w:pPr>
        <w:spacing w:after="0"/>
        <w:rPr>
          <w:rFonts w:cs="Times New Roman"/>
        </w:rPr>
      </w:pPr>
      <w:r w:rsidRPr="00C222A9">
        <w:rPr>
          <w:rFonts w:cs="Times New Roman"/>
        </w:rPr>
        <w:t>A 11. évfolyamot követő szakmai gyakorlat szakmai tartalma:</w:t>
      </w:r>
    </w:p>
    <w:p w14:paraId="14193B4D" w14:textId="20757A0E" w:rsidR="00033C9C" w:rsidRPr="00C222A9" w:rsidRDefault="00F22606" w:rsidP="00F22606">
      <w:pPr>
        <w:spacing w:after="0"/>
        <w:ind w:left="851"/>
        <w:rPr>
          <w:rFonts w:cs="Times New Roman"/>
        </w:rPr>
      </w:pPr>
      <w:r w:rsidRPr="00C222A9">
        <w:rPr>
          <w:rFonts w:cs="Times New Roman"/>
        </w:rPr>
        <w:t xml:space="preserve">A </w:t>
      </w:r>
      <w:r w:rsidR="00BB74C1" w:rsidRPr="00C222A9">
        <w:rPr>
          <w:rFonts w:cs="Times New Roman"/>
        </w:rPr>
        <w:t>szakmai gyakorlatok és (folytatás)</w:t>
      </w:r>
      <w:r w:rsidRPr="00C222A9">
        <w:rPr>
          <w:rFonts w:cs="Times New Roman"/>
        </w:rPr>
        <w:t xml:space="preserve"> tananyagtartalmában tanult kompetenciák gyakorlása üzemi viszonyok között. Egyéni vezetési gyakorlatok végrehajtása, forgalmi vizsgára való felkészülés.</w:t>
      </w:r>
    </w:p>
    <w:p w14:paraId="65485900" w14:textId="77777777" w:rsidR="00716469" w:rsidRPr="00C222A9" w:rsidRDefault="00716469" w:rsidP="00716469">
      <w:pPr>
        <w:spacing w:after="0"/>
        <w:ind w:left="851"/>
        <w:rPr>
          <w:rFonts w:cs="Times New Roman"/>
        </w:rPr>
      </w:pPr>
      <w:r w:rsidRPr="00C222A9">
        <w:rPr>
          <w:rFonts w:cs="Times New Roman"/>
        </w:rPr>
        <w:t>Eddig tanult szakmai gyakorlati témakörök felsorolása:</w:t>
      </w:r>
    </w:p>
    <w:p w14:paraId="4296EED9" w14:textId="77777777" w:rsidR="00716469" w:rsidRPr="00C222A9" w:rsidRDefault="00716469" w:rsidP="00716469">
      <w:pPr>
        <w:spacing w:after="0"/>
        <w:ind w:left="851"/>
        <w:rPr>
          <w:rFonts w:cs="Times New Roman"/>
        </w:rPr>
      </w:pPr>
      <w:r w:rsidRPr="00C222A9">
        <w:rPr>
          <w:rFonts w:cs="Times New Roman"/>
        </w:rPr>
        <w:t>A 10. évfolyamot követő szakmai gyakorlat tartalma a következő témakörökkel bővül.</w:t>
      </w:r>
    </w:p>
    <w:p w14:paraId="1538D67B" w14:textId="77777777" w:rsidR="004E492D" w:rsidRDefault="004E492D" w:rsidP="00716469">
      <w:pPr>
        <w:spacing w:after="0"/>
        <w:ind w:left="851"/>
        <w:rPr>
          <w:rFonts w:cs="Times New Roman"/>
          <w:b/>
        </w:rPr>
      </w:pPr>
    </w:p>
    <w:p w14:paraId="3355D75F" w14:textId="77777777" w:rsidR="00716469" w:rsidRPr="00C222A9" w:rsidRDefault="00716469" w:rsidP="00716469">
      <w:pPr>
        <w:spacing w:after="0"/>
        <w:ind w:left="851"/>
        <w:rPr>
          <w:rFonts w:cs="Times New Roman"/>
          <w:b/>
        </w:rPr>
      </w:pPr>
      <w:r w:rsidRPr="00C222A9">
        <w:rPr>
          <w:rFonts w:cs="Times New Roman"/>
          <w:b/>
        </w:rPr>
        <w:t>Agrárműszaki alapok szakmai gyakorlat tantárgy</w:t>
      </w:r>
    </w:p>
    <w:p w14:paraId="7F34177F" w14:textId="77777777" w:rsidR="00716469" w:rsidRPr="00C222A9" w:rsidRDefault="00716469" w:rsidP="00716469">
      <w:pPr>
        <w:spacing w:after="0"/>
        <w:ind w:left="851"/>
        <w:rPr>
          <w:rFonts w:cs="Times New Roman"/>
        </w:rPr>
      </w:pPr>
      <w:r w:rsidRPr="00C222A9">
        <w:rPr>
          <w:rFonts w:cs="Times New Roman"/>
        </w:rPr>
        <w:t>Hajtóművek szerelése</w:t>
      </w:r>
    </w:p>
    <w:p w14:paraId="0C7667FD" w14:textId="77777777" w:rsidR="00716469" w:rsidRPr="00C222A9" w:rsidRDefault="00716469" w:rsidP="00716469">
      <w:pPr>
        <w:spacing w:after="0"/>
        <w:ind w:left="851"/>
        <w:rPr>
          <w:rFonts w:cs="Times New Roman"/>
        </w:rPr>
      </w:pPr>
      <w:r w:rsidRPr="00C222A9">
        <w:rPr>
          <w:rFonts w:cs="Times New Roman"/>
        </w:rPr>
        <w:t>Gépi forgácsolás alapjai</w:t>
      </w:r>
    </w:p>
    <w:p w14:paraId="35800A56" w14:textId="77777777" w:rsidR="00716469" w:rsidRPr="00C222A9" w:rsidRDefault="00716469" w:rsidP="00716469">
      <w:pPr>
        <w:spacing w:after="0"/>
        <w:ind w:left="851"/>
        <w:rPr>
          <w:rFonts w:cs="Times New Roman"/>
        </w:rPr>
      </w:pPr>
      <w:r w:rsidRPr="00C222A9">
        <w:rPr>
          <w:rFonts w:cs="Times New Roman"/>
        </w:rPr>
        <w:t>Köszörülés</w:t>
      </w:r>
    </w:p>
    <w:p w14:paraId="0C194C47" w14:textId="77777777" w:rsidR="00716469" w:rsidRPr="00C222A9" w:rsidRDefault="00716469" w:rsidP="00716469">
      <w:pPr>
        <w:spacing w:after="0"/>
        <w:ind w:left="851"/>
        <w:rPr>
          <w:rFonts w:cs="Times New Roman"/>
        </w:rPr>
      </w:pPr>
      <w:r w:rsidRPr="00C222A9">
        <w:rPr>
          <w:rFonts w:cs="Times New Roman"/>
        </w:rPr>
        <w:t>Esztergályozás</w:t>
      </w:r>
    </w:p>
    <w:p w14:paraId="418FFAC3" w14:textId="77777777" w:rsidR="00716469" w:rsidRPr="00C222A9" w:rsidRDefault="00716469" w:rsidP="00716469">
      <w:pPr>
        <w:spacing w:after="0"/>
        <w:ind w:left="851"/>
        <w:rPr>
          <w:rFonts w:cs="Times New Roman"/>
        </w:rPr>
      </w:pPr>
      <w:r w:rsidRPr="00C222A9">
        <w:rPr>
          <w:rFonts w:cs="Times New Roman"/>
        </w:rPr>
        <w:t xml:space="preserve">Marás, gyalulás </w:t>
      </w:r>
    </w:p>
    <w:p w14:paraId="4B93E2CE" w14:textId="77777777" w:rsidR="00716469" w:rsidRPr="00C222A9" w:rsidRDefault="00716469" w:rsidP="00716469">
      <w:pPr>
        <w:spacing w:after="0"/>
        <w:ind w:left="851"/>
        <w:rPr>
          <w:rFonts w:cs="Times New Roman"/>
          <w:b/>
        </w:rPr>
      </w:pPr>
      <w:r w:rsidRPr="00C222A9">
        <w:rPr>
          <w:rFonts w:cs="Times New Roman"/>
          <w:b/>
        </w:rPr>
        <w:t>Erőgépek szakmai gyakorlat tantárgy</w:t>
      </w:r>
    </w:p>
    <w:p w14:paraId="3A0C84A6" w14:textId="39E8D3D8" w:rsidR="00716469" w:rsidRPr="00C222A9" w:rsidRDefault="00716469" w:rsidP="00716469">
      <w:pPr>
        <w:spacing w:after="0"/>
        <w:ind w:left="851"/>
        <w:rPr>
          <w:rFonts w:cs="Times New Roman"/>
        </w:rPr>
      </w:pPr>
      <w:r w:rsidRPr="00C222A9">
        <w:rPr>
          <w:rFonts w:cs="Times New Roman"/>
        </w:rPr>
        <w:t>Biztonsági ellenőrzés és üzemeltetés</w:t>
      </w:r>
    </w:p>
    <w:p w14:paraId="2704B4C4" w14:textId="77777777" w:rsidR="00033C9C" w:rsidRPr="00C222A9" w:rsidRDefault="00033C9C" w:rsidP="00033C9C">
      <w:pPr>
        <w:spacing w:after="0"/>
        <w:rPr>
          <w:rFonts w:cs="Times New Roman"/>
        </w:rPr>
      </w:pPr>
    </w:p>
    <w:p w14:paraId="7A979B17" w14:textId="77777777" w:rsidR="00033C9C" w:rsidRPr="00C222A9" w:rsidRDefault="00033C9C" w:rsidP="00033C9C">
      <w:pPr>
        <w:spacing w:after="0"/>
        <w:jc w:val="center"/>
        <w:rPr>
          <w:rFonts w:cs="Times New Roman"/>
          <w:b/>
        </w:rPr>
      </w:pPr>
      <w:r w:rsidRPr="00C222A9">
        <w:rPr>
          <w:rFonts w:cs="Times New Roman"/>
          <w:b/>
        </w:rPr>
        <w:t>II. Két évfolyamos oktatás közismereti képzés nélkül</w:t>
      </w:r>
    </w:p>
    <w:p w14:paraId="2525C408" w14:textId="77777777" w:rsidR="00033C9C" w:rsidRPr="00C222A9" w:rsidRDefault="00033C9C" w:rsidP="00033C9C">
      <w:pPr>
        <w:spacing w:after="0"/>
        <w:jc w:val="center"/>
        <w:rPr>
          <w:rFonts w:cs="Times New Roman"/>
        </w:rPr>
      </w:pPr>
      <w:r w:rsidRPr="00C222A9">
        <w:rPr>
          <w:rFonts w:cs="Times New Roman"/>
        </w:rPr>
        <w:t>1. évfolyamot követően 160 óra</w:t>
      </w:r>
    </w:p>
    <w:p w14:paraId="34DE385B" w14:textId="77777777" w:rsidR="00033C9C" w:rsidRPr="00C222A9" w:rsidRDefault="00033C9C" w:rsidP="00033C9C">
      <w:pPr>
        <w:spacing w:after="0"/>
        <w:rPr>
          <w:rFonts w:cs="Times New Roman"/>
        </w:rPr>
      </w:pPr>
    </w:p>
    <w:p w14:paraId="4C24BF8B" w14:textId="77777777" w:rsidR="00033C9C" w:rsidRPr="00C222A9" w:rsidRDefault="00033C9C" w:rsidP="00033C9C">
      <w:pPr>
        <w:spacing w:after="0"/>
        <w:rPr>
          <w:rFonts w:cs="Times New Roman"/>
        </w:rPr>
      </w:pPr>
      <w:r w:rsidRPr="00C222A9">
        <w:rPr>
          <w:rFonts w:cs="Times New Roman"/>
        </w:rPr>
        <w:t>Az 1. évfolyamot követő szakmai gyakorlat szakmai tartalma:</w:t>
      </w:r>
    </w:p>
    <w:p w14:paraId="7573FC15" w14:textId="7FAE44DC" w:rsidR="00BB74C1" w:rsidRPr="00C222A9" w:rsidRDefault="00BB74C1" w:rsidP="00BB74C1">
      <w:pPr>
        <w:spacing w:after="0"/>
        <w:ind w:left="851"/>
        <w:rPr>
          <w:rFonts w:cs="Times New Roman"/>
        </w:rPr>
      </w:pPr>
      <w:r w:rsidRPr="00C222A9">
        <w:rPr>
          <w:rFonts w:cs="Times New Roman"/>
        </w:rPr>
        <w:t xml:space="preserve"> A szakmai gyakorlatok és (folytatása) tananyagtartalmában tanult kompetenciák gyakorlása üzemi viszonyok között.</w:t>
      </w:r>
    </w:p>
    <w:p w14:paraId="7D9A9AAD" w14:textId="77777777" w:rsidR="00BB74C1" w:rsidRPr="00C222A9" w:rsidRDefault="00BB74C1" w:rsidP="00BB74C1">
      <w:pPr>
        <w:spacing w:after="0"/>
        <w:ind w:left="851"/>
        <w:rPr>
          <w:rFonts w:cs="Times New Roman"/>
        </w:rPr>
      </w:pPr>
      <w:r w:rsidRPr="00C222A9">
        <w:rPr>
          <w:rFonts w:cs="Times New Roman"/>
        </w:rPr>
        <w:t>Eddig tanult szakmai gyakorlati témakörök felsorolása:</w:t>
      </w:r>
    </w:p>
    <w:p w14:paraId="4088E9E6" w14:textId="77777777" w:rsidR="004E492D" w:rsidRDefault="004E492D" w:rsidP="00BB74C1">
      <w:pPr>
        <w:spacing w:after="0"/>
        <w:ind w:left="851"/>
        <w:rPr>
          <w:rFonts w:cs="Times New Roman"/>
          <w:b/>
        </w:rPr>
      </w:pPr>
    </w:p>
    <w:p w14:paraId="538B83AA" w14:textId="77777777" w:rsidR="00BB74C1" w:rsidRPr="00C222A9" w:rsidRDefault="00BB74C1" w:rsidP="00BB74C1">
      <w:pPr>
        <w:spacing w:after="0"/>
        <w:ind w:left="851"/>
        <w:rPr>
          <w:rFonts w:cs="Times New Roman"/>
          <w:b/>
        </w:rPr>
      </w:pPr>
      <w:r w:rsidRPr="00C222A9">
        <w:rPr>
          <w:rFonts w:cs="Times New Roman"/>
          <w:b/>
        </w:rPr>
        <w:t>Agrárműszaki alapok szakmai gyakorlat tantárgy</w:t>
      </w:r>
    </w:p>
    <w:p w14:paraId="2A47056C" w14:textId="77777777" w:rsidR="00BB74C1" w:rsidRPr="00C222A9" w:rsidRDefault="00BB74C1" w:rsidP="00BB74C1">
      <w:pPr>
        <w:spacing w:after="0"/>
        <w:ind w:left="851"/>
        <w:rPr>
          <w:rFonts w:cs="Times New Roman"/>
        </w:rPr>
      </w:pPr>
      <w:r w:rsidRPr="00C222A9">
        <w:rPr>
          <w:rFonts w:cs="Times New Roman"/>
        </w:rPr>
        <w:t>Műhely megismerése, előrajzolás</w:t>
      </w:r>
    </w:p>
    <w:p w14:paraId="01A7D2F6" w14:textId="77777777" w:rsidR="00BB74C1" w:rsidRPr="00C222A9" w:rsidRDefault="00BB74C1" w:rsidP="00BB74C1">
      <w:pPr>
        <w:spacing w:after="0"/>
        <w:ind w:left="851"/>
        <w:rPr>
          <w:rFonts w:cs="Times New Roman"/>
        </w:rPr>
      </w:pPr>
      <w:r w:rsidRPr="00C222A9">
        <w:rPr>
          <w:rFonts w:cs="Times New Roman"/>
        </w:rPr>
        <w:t>Fémipari alapműveletek</w:t>
      </w:r>
    </w:p>
    <w:p w14:paraId="1E54C8DD" w14:textId="77777777" w:rsidR="00BB74C1" w:rsidRPr="00C222A9" w:rsidRDefault="00BB74C1" w:rsidP="00BB74C1">
      <w:pPr>
        <w:spacing w:after="0"/>
        <w:ind w:left="851"/>
        <w:rPr>
          <w:rFonts w:cs="Times New Roman"/>
        </w:rPr>
      </w:pPr>
      <w:r w:rsidRPr="00C222A9">
        <w:rPr>
          <w:rFonts w:cs="Times New Roman"/>
        </w:rPr>
        <w:t>Kötések</w:t>
      </w:r>
    </w:p>
    <w:p w14:paraId="35AA812E" w14:textId="77777777" w:rsidR="00BB74C1" w:rsidRPr="00C222A9" w:rsidRDefault="00BB74C1" w:rsidP="00BB74C1">
      <w:pPr>
        <w:spacing w:after="0"/>
        <w:ind w:left="851"/>
        <w:rPr>
          <w:rFonts w:cs="Times New Roman"/>
        </w:rPr>
      </w:pPr>
      <w:r w:rsidRPr="00C222A9">
        <w:rPr>
          <w:rFonts w:cs="Times New Roman"/>
        </w:rPr>
        <w:t>Mérések</w:t>
      </w:r>
    </w:p>
    <w:p w14:paraId="692A9E35" w14:textId="77777777" w:rsidR="00BB74C1" w:rsidRPr="00C222A9" w:rsidRDefault="00BB74C1" w:rsidP="00BB74C1">
      <w:pPr>
        <w:spacing w:after="0"/>
        <w:ind w:left="851"/>
        <w:rPr>
          <w:rFonts w:cs="Times New Roman"/>
        </w:rPr>
      </w:pPr>
      <w:r w:rsidRPr="00C222A9">
        <w:rPr>
          <w:rFonts w:cs="Times New Roman"/>
        </w:rPr>
        <w:t>Korrózió elleni védelem</w:t>
      </w:r>
    </w:p>
    <w:p w14:paraId="23044D58" w14:textId="77777777" w:rsidR="00BB74C1" w:rsidRPr="00C222A9" w:rsidRDefault="00BB74C1" w:rsidP="00BB74C1">
      <w:pPr>
        <w:spacing w:after="0"/>
        <w:ind w:left="851"/>
        <w:rPr>
          <w:rFonts w:cs="Times New Roman"/>
        </w:rPr>
      </w:pPr>
      <w:proofErr w:type="spellStart"/>
      <w:r w:rsidRPr="00C222A9">
        <w:rPr>
          <w:rFonts w:cs="Times New Roman"/>
        </w:rPr>
        <w:t>Melegüzemi</w:t>
      </w:r>
      <w:proofErr w:type="spellEnd"/>
      <w:r w:rsidRPr="00C222A9">
        <w:rPr>
          <w:rFonts w:cs="Times New Roman"/>
        </w:rPr>
        <w:t xml:space="preserve"> technológiák alkalmazása</w:t>
      </w:r>
    </w:p>
    <w:p w14:paraId="7717E6A2" w14:textId="77777777" w:rsidR="00BB74C1" w:rsidRPr="00C222A9" w:rsidRDefault="00BB74C1" w:rsidP="00BB74C1">
      <w:pPr>
        <w:spacing w:after="0"/>
        <w:ind w:left="851"/>
        <w:rPr>
          <w:rFonts w:cs="Times New Roman"/>
        </w:rPr>
      </w:pPr>
      <w:r w:rsidRPr="00C222A9">
        <w:rPr>
          <w:rFonts w:cs="Times New Roman"/>
        </w:rPr>
        <w:t>Lánghegesztés</w:t>
      </w:r>
    </w:p>
    <w:p w14:paraId="6AF7C17F" w14:textId="77777777" w:rsidR="00BB74C1" w:rsidRPr="00C222A9" w:rsidRDefault="00BB74C1" w:rsidP="00BB74C1">
      <w:pPr>
        <w:spacing w:after="0"/>
        <w:ind w:left="851"/>
        <w:rPr>
          <w:rFonts w:cs="Times New Roman"/>
        </w:rPr>
      </w:pPr>
      <w:r w:rsidRPr="00C222A9">
        <w:rPr>
          <w:rFonts w:cs="Times New Roman"/>
        </w:rPr>
        <w:t>Ívhegesztés</w:t>
      </w:r>
    </w:p>
    <w:p w14:paraId="3DC70DAA" w14:textId="77777777" w:rsidR="00BB74C1" w:rsidRPr="00C222A9" w:rsidRDefault="00BB74C1" w:rsidP="00BB74C1">
      <w:pPr>
        <w:spacing w:after="0"/>
        <w:ind w:left="851"/>
        <w:rPr>
          <w:rFonts w:cs="Times New Roman"/>
        </w:rPr>
      </w:pPr>
      <w:r w:rsidRPr="00C222A9">
        <w:rPr>
          <w:rFonts w:cs="Times New Roman"/>
        </w:rPr>
        <w:t>Hajtóművek szerelése</w:t>
      </w:r>
    </w:p>
    <w:p w14:paraId="1863F539" w14:textId="77777777" w:rsidR="00BB74C1" w:rsidRPr="00C222A9" w:rsidRDefault="00BB74C1" w:rsidP="00BB74C1">
      <w:pPr>
        <w:spacing w:after="0"/>
        <w:ind w:left="851"/>
        <w:rPr>
          <w:rFonts w:cs="Times New Roman"/>
        </w:rPr>
      </w:pPr>
      <w:r w:rsidRPr="00C222A9">
        <w:rPr>
          <w:rFonts w:cs="Times New Roman"/>
        </w:rPr>
        <w:t>Gépi forgácsolás alapjai</w:t>
      </w:r>
    </w:p>
    <w:p w14:paraId="4DC3439A" w14:textId="77777777" w:rsidR="00BB74C1" w:rsidRPr="00C222A9" w:rsidRDefault="00BB74C1" w:rsidP="00BB74C1">
      <w:pPr>
        <w:spacing w:after="0"/>
        <w:ind w:left="851"/>
        <w:rPr>
          <w:rFonts w:cs="Times New Roman"/>
        </w:rPr>
      </w:pPr>
      <w:r w:rsidRPr="00C222A9">
        <w:rPr>
          <w:rFonts w:cs="Times New Roman"/>
        </w:rPr>
        <w:t>Köszörülés</w:t>
      </w:r>
    </w:p>
    <w:p w14:paraId="5705581D" w14:textId="77777777" w:rsidR="00BB74C1" w:rsidRPr="00C222A9" w:rsidRDefault="00BB74C1" w:rsidP="00BB74C1">
      <w:pPr>
        <w:spacing w:after="0"/>
        <w:ind w:left="851"/>
        <w:rPr>
          <w:rFonts w:cs="Times New Roman"/>
        </w:rPr>
      </w:pPr>
      <w:r w:rsidRPr="00C222A9">
        <w:rPr>
          <w:rFonts w:cs="Times New Roman"/>
        </w:rPr>
        <w:t>Esztergályozás</w:t>
      </w:r>
    </w:p>
    <w:p w14:paraId="03124354" w14:textId="77777777" w:rsidR="00BB74C1" w:rsidRPr="00C222A9" w:rsidRDefault="00BB74C1" w:rsidP="00BB74C1">
      <w:pPr>
        <w:spacing w:after="0"/>
        <w:ind w:left="851"/>
        <w:rPr>
          <w:rFonts w:cs="Times New Roman"/>
        </w:rPr>
      </w:pPr>
      <w:r w:rsidRPr="00C222A9">
        <w:rPr>
          <w:rFonts w:cs="Times New Roman"/>
        </w:rPr>
        <w:lastRenderedPageBreak/>
        <w:t xml:space="preserve">Marás, gyalulás </w:t>
      </w:r>
    </w:p>
    <w:p w14:paraId="5F8205C1" w14:textId="77777777" w:rsidR="004E492D" w:rsidRDefault="004E492D" w:rsidP="00BB74C1">
      <w:pPr>
        <w:spacing w:after="0"/>
        <w:ind w:left="851"/>
        <w:rPr>
          <w:rFonts w:cs="Times New Roman"/>
          <w:b/>
        </w:rPr>
      </w:pPr>
    </w:p>
    <w:p w14:paraId="6EADAB7B" w14:textId="77777777" w:rsidR="00BB74C1" w:rsidRPr="00C222A9" w:rsidRDefault="00BB74C1" w:rsidP="00BB74C1">
      <w:pPr>
        <w:spacing w:after="0"/>
        <w:ind w:left="851"/>
        <w:rPr>
          <w:rFonts w:cs="Times New Roman"/>
          <w:b/>
        </w:rPr>
      </w:pPr>
      <w:r w:rsidRPr="00C222A9">
        <w:rPr>
          <w:rFonts w:cs="Times New Roman"/>
          <w:b/>
        </w:rPr>
        <w:t>Erőgépek szakmai gyakorlat tantárgy</w:t>
      </w:r>
    </w:p>
    <w:p w14:paraId="17986FD8" w14:textId="77777777" w:rsidR="00BB74C1" w:rsidRPr="00C222A9" w:rsidRDefault="00BB74C1" w:rsidP="00BB74C1">
      <w:pPr>
        <w:spacing w:after="0"/>
        <w:ind w:left="851"/>
        <w:rPr>
          <w:rFonts w:cs="Times New Roman"/>
        </w:rPr>
      </w:pPr>
      <w:r w:rsidRPr="00C222A9">
        <w:rPr>
          <w:rFonts w:cs="Times New Roman"/>
        </w:rPr>
        <w:t>Motorok szerkezeti felépítése</w:t>
      </w:r>
    </w:p>
    <w:p w14:paraId="4E077A13" w14:textId="77777777" w:rsidR="00BB74C1" w:rsidRPr="00C222A9" w:rsidRDefault="00BB74C1" w:rsidP="00BB74C1">
      <w:pPr>
        <w:spacing w:after="0"/>
        <w:ind w:left="851"/>
        <w:rPr>
          <w:rFonts w:cs="Times New Roman"/>
        </w:rPr>
      </w:pPr>
      <w:r w:rsidRPr="00C222A9">
        <w:rPr>
          <w:rFonts w:cs="Times New Roman"/>
        </w:rPr>
        <w:t>Tüzelőanyag ellátó rendszerek kialakításai</w:t>
      </w:r>
    </w:p>
    <w:p w14:paraId="0FE3051F" w14:textId="77777777" w:rsidR="00BB74C1" w:rsidRPr="00C222A9" w:rsidRDefault="00BB74C1" w:rsidP="00BB74C1">
      <w:pPr>
        <w:spacing w:after="0"/>
        <w:ind w:left="851"/>
        <w:rPr>
          <w:rFonts w:cs="Times New Roman"/>
        </w:rPr>
      </w:pPr>
      <w:r w:rsidRPr="00C222A9">
        <w:rPr>
          <w:rFonts w:cs="Times New Roman"/>
        </w:rPr>
        <w:t>Kenési és hűtési rendszerek</w:t>
      </w:r>
    </w:p>
    <w:p w14:paraId="13481E0D" w14:textId="77777777" w:rsidR="00BB74C1" w:rsidRPr="00C222A9" w:rsidRDefault="00BB74C1" w:rsidP="00BB74C1">
      <w:pPr>
        <w:spacing w:after="0"/>
        <w:ind w:left="851"/>
        <w:rPr>
          <w:rFonts w:cs="Times New Roman"/>
        </w:rPr>
      </w:pPr>
      <w:r w:rsidRPr="00C222A9">
        <w:rPr>
          <w:rFonts w:cs="Times New Roman"/>
        </w:rPr>
        <w:t>Agrárműszaki erőforrások mechanikus teljesítmény-átviteli rendszerei</w:t>
      </w:r>
    </w:p>
    <w:p w14:paraId="50B59D82" w14:textId="77777777" w:rsidR="00BB74C1" w:rsidRPr="00C222A9" w:rsidRDefault="00BB74C1" w:rsidP="00BB74C1">
      <w:pPr>
        <w:spacing w:after="0"/>
        <w:ind w:left="851"/>
        <w:rPr>
          <w:rFonts w:cs="Times New Roman"/>
        </w:rPr>
      </w:pPr>
      <w:r w:rsidRPr="00C222A9">
        <w:rPr>
          <w:rFonts w:cs="Times New Roman"/>
        </w:rPr>
        <w:t>Agrárműszaki erőforrások hidraulikus teljesítmény-átviteli rendszerei</w:t>
      </w:r>
    </w:p>
    <w:p w14:paraId="62685453" w14:textId="77777777" w:rsidR="00BB74C1" w:rsidRPr="00C222A9" w:rsidRDefault="00BB74C1" w:rsidP="00BB74C1">
      <w:pPr>
        <w:spacing w:after="0"/>
        <w:ind w:left="851"/>
        <w:rPr>
          <w:rFonts w:cs="Times New Roman"/>
        </w:rPr>
      </w:pPr>
      <w:r w:rsidRPr="00C222A9">
        <w:rPr>
          <w:rFonts w:cs="Times New Roman"/>
        </w:rPr>
        <w:t>Vonó és függesztő-szerkezetek</w:t>
      </w:r>
    </w:p>
    <w:p w14:paraId="5777D4A9" w14:textId="77777777" w:rsidR="00BB74C1" w:rsidRPr="00C222A9" w:rsidRDefault="00BB74C1" w:rsidP="00BB74C1">
      <w:pPr>
        <w:spacing w:after="0"/>
        <w:ind w:left="851"/>
        <w:rPr>
          <w:rFonts w:cs="Times New Roman"/>
        </w:rPr>
      </w:pPr>
      <w:r w:rsidRPr="00C222A9">
        <w:rPr>
          <w:rFonts w:cs="Times New Roman"/>
        </w:rPr>
        <w:t>Járó- és kormányszerkezetek</w:t>
      </w:r>
    </w:p>
    <w:p w14:paraId="2B262F70" w14:textId="77777777" w:rsidR="00BB74C1" w:rsidRPr="00C222A9" w:rsidRDefault="00BB74C1" w:rsidP="00BB74C1">
      <w:pPr>
        <w:spacing w:after="0"/>
        <w:ind w:left="851"/>
        <w:rPr>
          <w:rFonts w:cs="Times New Roman"/>
        </w:rPr>
      </w:pPr>
      <w:r w:rsidRPr="00C222A9">
        <w:rPr>
          <w:rFonts w:cs="Times New Roman"/>
        </w:rPr>
        <w:t xml:space="preserve">Alváz és felépítmény </w:t>
      </w:r>
    </w:p>
    <w:p w14:paraId="72F69F92" w14:textId="77777777" w:rsidR="00BB74C1" w:rsidRPr="00C222A9" w:rsidRDefault="00BB74C1" w:rsidP="00BB74C1">
      <w:pPr>
        <w:spacing w:after="0"/>
        <w:ind w:left="851"/>
        <w:rPr>
          <w:rFonts w:cs="Times New Roman"/>
        </w:rPr>
      </w:pPr>
      <w:r w:rsidRPr="00C222A9">
        <w:rPr>
          <w:rFonts w:cs="Times New Roman"/>
        </w:rPr>
        <w:t>Agrárműszaki erőforrásokon és munkagépeken alkalmazott fékszerkezetek</w:t>
      </w:r>
    </w:p>
    <w:p w14:paraId="7A54939B" w14:textId="77777777" w:rsidR="00BB74C1" w:rsidRPr="00C222A9" w:rsidRDefault="00BB74C1" w:rsidP="00BB74C1">
      <w:pPr>
        <w:spacing w:after="0"/>
        <w:ind w:left="851"/>
        <w:rPr>
          <w:rFonts w:cs="Times New Roman"/>
        </w:rPr>
      </w:pPr>
      <w:r w:rsidRPr="00C222A9">
        <w:rPr>
          <w:rFonts w:cs="Times New Roman"/>
        </w:rPr>
        <w:t>Agrárműszaki erőforrások elektromos berendezései</w:t>
      </w:r>
    </w:p>
    <w:p w14:paraId="19AF8CFC" w14:textId="77777777" w:rsidR="00BB74C1" w:rsidRPr="00C222A9" w:rsidRDefault="00BB74C1" w:rsidP="00BB74C1">
      <w:pPr>
        <w:spacing w:after="0"/>
        <w:ind w:left="851"/>
        <w:rPr>
          <w:rFonts w:cs="Times New Roman"/>
        </w:rPr>
      </w:pPr>
      <w:r w:rsidRPr="00C222A9">
        <w:rPr>
          <w:rFonts w:cs="Times New Roman"/>
        </w:rPr>
        <w:t>Egyéb agrárműszaki erőforrások javítása</w:t>
      </w:r>
    </w:p>
    <w:p w14:paraId="7EC053C5" w14:textId="77777777" w:rsidR="00BB74C1" w:rsidRPr="00C222A9" w:rsidRDefault="00BB74C1" w:rsidP="00BB74C1">
      <w:pPr>
        <w:spacing w:after="0"/>
        <w:ind w:left="851"/>
        <w:rPr>
          <w:rFonts w:cs="Times New Roman"/>
        </w:rPr>
      </w:pPr>
      <w:r w:rsidRPr="00C222A9">
        <w:rPr>
          <w:rFonts w:cs="Times New Roman"/>
        </w:rPr>
        <w:t>Agrárgazdasági erőgépek karbantartása</w:t>
      </w:r>
    </w:p>
    <w:p w14:paraId="335A9D8F" w14:textId="77777777" w:rsidR="00BB74C1" w:rsidRPr="00C222A9" w:rsidRDefault="00BB74C1" w:rsidP="00BB74C1">
      <w:pPr>
        <w:spacing w:after="0"/>
        <w:ind w:left="851"/>
        <w:rPr>
          <w:rFonts w:cs="Times New Roman"/>
        </w:rPr>
      </w:pPr>
      <w:r w:rsidRPr="00C222A9">
        <w:rPr>
          <w:rFonts w:cs="Times New Roman"/>
        </w:rPr>
        <w:t>Biztonsági ellenőrzés és üzemeltetés</w:t>
      </w:r>
    </w:p>
    <w:p w14:paraId="1A2397DB" w14:textId="77777777" w:rsidR="004E492D" w:rsidRDefault="004E492D" w:rsidP="00BB74C1">
      <w:pPr>
        <w:spacing w:after="0"/>
        <w:ind w:left="851"/>
        <w:rPr>
          <w:rFonts w:cs="Times New Roman"/>
          <w:b/>
        </w:rPr>
      </w:pPr>
    </w:p>
    <w:p w14:paraId="365B4D7E" w14:textId="77777777" w:rsidR="00BB74C1" w:rsidRPr="00C222A9" w:rsidRDefault="00BB74C1" w:rsidP="00BB74C1">
      <w:pPr>
        <w:spacing w:after="0"/>
        <w:ind w:left="851"/>
        <w:rPr>
          <w:rFonts w:cs="Times New Roman"/>
          <w:b/>
        </w:rPr>
      </w:pPr>
      <w:r w:rsidRPr="00C222A9">
        <w:rPr>
          <w:rFonts w:cs="Times New Roman"/>
          <w:b/>
        </w:rPr>
        <w:t>Munkagépek szakmai gyakorlat tantárgy</w:t>
      </w:r>
    </w:p>
    <w:p w14:paraId="67B8ACBE" w14:textId="77777777" w:rsidR="00BB74C1" w:rsidRPr="00C222A9" w:rsidRDefault="00BB74C1" w:rsidP="00BB74C1">
      <w:pPr>
        <w:spacing w:after="0"/>
        <w:ind w:left="851"/>
        <w:rPr>
          <w:rFonts w:cs="Times New Roman"/>
        </w:rPr>
      </w:pPr>
      <w:r w:rsidRPr="00C222A9">
        <w:rPr>
          <w:rFonts w:cs="Times New Roman"/>
        </w:rPr>
        <w:t>Tápanyag visszapótlás gépei</w:t>
      </w:r>
    </w:p>
    <w:p w14:paraId="32C7EA4A" w14:textId="77777777" w:rsidR="00BB74C1" w:rsidRPr="00C222A9" w:rsidRDefault="00BB74C1" w:rsidP="00BB74C1">
      <w:pPr>
        <w:spacing w:after="0"/>
        <w:ind w:left="851"/>
        <w:rPr>
          <w:rFonts w:cs="Times New Roman"/>
        </w:rPr>
      </w:pPr>
      <w:r w:rsidRPr="00C222A9">
        <w:rPr>
          <w:rFonts w:cs="Times New Roman"/>
        </w:rPr>
        <w:t>Talajművelés gépei</w:t>
      </w:r>
    </w:p>
    <w:p w14:paraId="3A73D6A0" w14:textId="77777777" w:rsidR="00BB74C1" w:rsidRPr="00C222A9" w:rsidRDefault="00BB74C1" w:rsidP="00BB74C1">
      <w:pPr>
        <w:spacing w:after="0"/>
        <w:ind w:left="851"/>
        <w:rPr>
          <w:rFonts w:cs="Times New Roman"/>
        </w:rPr>
      </w:pPr>
      <w:r w:rsidRPr="00C222A9">
        <w:rPr>
          <w:rFonts w:cs="Times New Roman"/>
        </w:rPr>
        <w:t>Vetés, ültetés, palántázás gépei</w:t>
      </w:r>
    </w:p>
    <w:p w14:paraId="08FD8561" w14:textId="77777777" w:rsidR="00BB74C1" w:rsidRPr="00C222A9" w:rsidRDefault="00BB74C1" w:rsidP="00BB74C1">
      <w:pPr>
        <w:spacing w:after="0"/>
        <w:ind w:left="851"/>
        <w:rPr>
          <w:rFonts w:cs="Times New Roman"/>
        </w:rPr>
      </w:pPr>
      <w:proofErr w:type="spellStart"/>
      <w:r w:rsidRPr="00C222A9">
        <w:rPr>
          <w:rFonts w:cs="Times New Roman"/>
        </w:rPr>
        <w:t>Növényvényápolás</w:t>
      </w:r>
      <w:proofErr w:type="spellEnd"/>
      <w:r w:rsidRPr="00C222A9">
        <w:rPr>
          <w:rFonts w:cs="Times New Roman"/>
        </w:rPr>
        <w:t xml:space="preserve"> gépei</w:t>
      </w:r>
    </w:p>
    <w:p w14:paraId="00F29822" w14:textId="77777777" w:rsidR="00BB74C1" w:rsidRPr="00C222A9" w:rsidRDefault="00BB74C1" w:rsidP="00BB74C1">
      <w:pPr>
        <w:spacing w:after="0"/>
        <w:ind w:left="851"/>
        <w:rPr>
          <w:rFonts w:cs="Times New Roman"/>
        </w:rPr>
      </w:pPr>
      <w:r w:rsidRPr="00C222A9">
        <w:rPr>
          <w:rFonts w:cs="Times New Roman"/>
        </w:rPr>
        <w:t>Öntözés gépei</w:t>
      </w:r>
    </w:p>
    <w:p w14:paraId="75C3052C" w14:textId="77777777" w:rsidR="00BB74C1" w:rsidRPr="00C222A9" w:rsidRDefault="00BB74C1" w:rsidP="00BB74C1">
      <w:pPr>
        <w:spacing w:after="0"/>
        <w:ind w:left="851"/>
        <w:rPr>
          <w:rFonts w:cs="Times New Roman"/>
        </w:rPr>
      </w:pPr>
      <w:r w:rsidRPr="00C222A9">
        <w:rPr>
          <w:rFonts w:cs="Times New Roman"/>
        </w:rPr>
        <w:t>Szálastakarmányok betakarításának gépei</w:t>
      </w:r>
    </w:p>
    <w:p w14:paraId="55AA6B5C" w14:textId="77777777" w:rsidR="00BB74C1" w:rsidRPr="00C222A9" w:rsidRDefault="00BB74C1" w:rsidP="00BB74C1">
      <w:pPr>
        <w:spacing w:after="0"/>
        <w:ind w:left="851"/>
        <w:rPr>
          <w:rFonts w:cs="Times New Roman"/>
        </w:rPr>
      </w:pPr>
      <w:r w:rsidRPr="00C222A9">
        <w:rPr>
          <w:rFonts w:cs="Times New Roman"/>
        </w:rPr>
        <w:t>Gabona betakarítás gépei</w:t>
      </w:r>
    </w:p>
    <w:p w14:paraId="05E58FE7" w14:textId="77777777" w:rsidR="00BB74C1" w:rsidRPr="00C222A9" w:rsidRDefault="00BB74C1" w:rsidP="00BB74C1">
      <w:pPr>
        <w:spacing w:after="0"/>
        <w:ind w:left="851"/>
        <w:rPr>
          <w:rFonts w:cs="Times New Roman"/>
        </w:rPr>
      </w:pPr>
      <w:r w:rsidRPr="00C222A9">
        <w:rPr>
          <w:rFonts w:cs="Times New Roman"/>
        </w:rPr>
        <w:t>Kukorica betakarítás gépei</w:t>
      </w:r>
    </w:p>
    <w:p w14:paraId="52CE3E79" w14:textId="77777777" w:rsidR="00BB74C1" w:rsidRPr="00C222A9" w:rsidRDefault="00BB74C1" w:rsidP="00BB74C1">
      <w:pPr>
        <w:spacing w:after="0"/>
        <w:ind w:left="851"/>
        <w:rPr>
          <w:rFonts w:cs="Times New Roman"/>
        </w:rPr>
      </w:pPr>
      <w:r w:rsidRPr="00C222A9">
        <w:rPr>
          <w:rFonts w:cs="Times New Roman"/>
        </w:rPr>
        <w:t>Szemes termények utókezelésének gépei</w:t>
      </w:r>
    </w:p>
    <w:p w14:paraId="4D3F9294" w14:textId="77777777" w:rsidR="00BB74C1" w:rsidRPr="00C222A9" w:rsidRDefault="00BB74C1" w:rsidP="00BB74C1">
      <w:pPr>
        <w:spacing w:after="0"/>
        <w:ind w:left="851"/>
        <w:rPr>
          <w:rFonts w:cs="Times New Roman"/>
        </w:rPr>
      </w:pPr>
      <w:r w:rsidRPr="00C222A9">
        <w:rPr>
          <w:rFonts w:cs="Times New Roman"/>
        </w:rPr>
        <w:t>Burgonya betakarításának gépei</w:t>
      </w:r>
    </w:p>
    <w:p w14:paraId="1AE723D1" w14:textId="77777777" w:rsidR="00BB74C1" w:rsidRPr="00C222A9" w:rsidRDefault="00BB74C1" w:rsidP="00BB74C1">
      <w:pPr>
        <w:spacing w:after="0"/>
        <w:ind w:left="851"/>
        <w:rPr>
          <w:rFonts w:cs="Times New Roman"/>
        </w:rPr>
      </w:pPr>
      <w:r w:rsidRPr="00C222A9">
        <w:rPr>
          <w:rFonts w:cs="Times New Roman"/>
        </w:rPr>
        <w:t>Szakmai gyakorlat 2.</w:t>
      </w:r>
    </w:p>
    <w:p w14:paraId="3055B98E" w14:textId="77777777" w:rsidR="00BB74C1" w:rsidRPr="00C222A9" w:rsidRDefault="00BB74C1" w:rsidP="00BB74C1">
      <w:pPr>
        <w:spacing w:after="0"/>
        <w:ind w:left="851"/>
        <w:rPr>
          <w:rFonts w:cs="Times New Roman"/>
        </w:rPr>
      </w:pPr>
      <w:r w:rsidRPr="00C222A9">
        <w:rPr>
          <w:rFonts w:cs="Times New Roman"/>
        </w:rPr>
        <w:t>Cukorrépa betakarításának gépei</w:t>
      </w:r>
    </w:p>
    <w:p w14:paraId="62855EC2" w14:textId="77777777" w:rsidR="004E492D" w:rsidRDefault="004E492D" w:rsidP="00BB74C1">
      <w:pPr>
        <w:spacing w:after="0"/>
        <w:ind w:left="851"/>
        <w:rPr>
          <w:rFonts w:cs="Times New Roman"/>
          <w:b/>
        </w:rPr>
      </w:pPr>
    </w:p>
    <w:p w14:paraId="63BC5201" w14:textId="77777777" w:rsidR="00BB74C1" w:rsidRPr="00C222A9" w:rsidRDefault="00BB74C1" w:rsidP="00BB74C1">
      <w:pPr>
        <w:spacing w:after="0"/>
        <w:ind w:left="851"/>
        <w:rPr>
          <w:rFonts w:cs="Times New Roman"/>
          <w:b/>
        </w:rPr>
      </w:pPr>
      <w:r w:rsidRPr="00C222A9">
        <w:rPr>
          <w:rFonts w:cs="Times New Roman"/>
          <w:b/>
        </w:rPr>
        <w:t>Mezőgazdasági ismeretek szakmai gyakorlat tantárgy</w:t>
      </w:r>
    </w:p>
    <w:p w14:paraId="4AA2CCE6" w14:textId="77777777" w:rsidR="00BB74C1" w:rsidRPr="00C222A9" w:rsidRDefault="00BB74C1" w:rsidP="00BB74C1">
      <w:pPr>
        <w:spacing w:after="0"/>
        <w:ind w:left="851"/>
        <w:rPr>
          <w:rFonts w:cs="Times New Roman"/>
        </w:rPr>
      </w:pPr>
      <w:r w:rsidRPr="00C222A9">
        <w:rPr>
          <w:rFonts w:cs="Times New Roman"/>
        </w:rPr>
        <w:t>Növények életműködése, környezete</w:t>
      </w:r>
    </w:p>
    <w:p w14:paraId="629B79E8" w14:textId="77777777" w:rsidR="00BB74C1" w:rsidRPr="00C222A9" w:rsidRDefault="00BB74C1" w:rsidP="00BB74C1">
      <w:pPr>
        <w:spacing w:after="0"/>
        <w:ind w:left="851"/>
        <w:rPr>
          <w:rFonts w:cs="Times New Roman"/>
        </w:rPr>
      </w:pPr>
      <w:r w:rsidRPr="00C222A9">
        <w:rPr>
          <w:rFonts w:cs="Times New Roman"/>
        </w:rPr>
        <w:t>Talajtan, talajművelése, trágyázás</w:t>
      </w:r>
    </w:p>
    <w:p w14:paraId="01A097C5" w14:textId="77777777" w:rsidR="00BB74C1" w:rsidRPr="00C222A9" w:rsidRDefault="00BB74C1" w:rsidP="00BB74C1">
      <w:pPr>
        <w:spacing w:after="0"/>
        <w:ind w:left="851"/>
        <w:rPr>
          <w:rFonts w:cs="Times New Roman"/>
        </w:rPr>
      </w:pPr>
      <w:r w:rsidRPr="00C222A9">
        <w:rPr>
          <w:rFonts w:cs="Times New Roman"/>
        </w:rPr>
        <w:t>Vetés, ültetés, növényápolás</w:t>
      </w:r>
    </w:p>
    <w:p w14:paraId="08EB15EB" w14:textId="77777777" w:rsidR="00BB74C1" w:rsidRPr="00C222A9" w:rsidRDefault="00BB74C1" w:rsidP="00BB74C1">
      <w:pPr>
        <w:spacing w:after="0"/>
        <w:ind w:left="851"/>
        <w:rPr>
          <w:rFonts w:cs="Times New Roman"/>
        </w:rPr>
      </w:pPr>
      <w:r w:rsidRPr="00C222A9">
        <w:rPr>
          <w:rFonts w:cs="Times New Roman"/>
        </w:rPr>
        <w:t>Betakarítás, termesztési módok</w:t>
      </w:r>
    </w:p>
    <w:p w14:paraId="3DB49870" w14:textId="77777777" w:rsidR="00BB74C1" w:rsidRPr="00C222A9" w:rsidRDefault="00BB74C1" w:rsidP="00BB74C1">
      <w:pPr>
        <w:spacing w:after="0"/>
        <w:ind w:left="851"/>
        <w:rPr>
          <w:rFonts w:cs="Times New Roman"/>
        </w:rPr>
      </w:pPr>
      <w:r w:rsidRPr="00C222A9">
        <w:rPr>
          <w:rFonts w:cs="Times New Roman"/>
        </w:rPr>
        <w:t>Állattartási alapismeretek</w:t>
      </w:r>
    </w:p>
    <w:p w14:paraId="5075303C" w14:textId="5448CB47" w:rsidR="00BB74C1" w:rsidRPr="00C222A9" w:rsidRDefault="00BB74C1" w:rsidP="00BB74C1">
      <w:pPr>
        <w:spacing w:after="0"/>
        <w:ind w:left="851"/>
        <w:rPr>
          <w:rFonts w:cs="Times New Roman"/>
        </w:rPr>
      </w:pPr>
      <w:r w:rsidRPr="00C222A9">
        <w:rPr>
          <w:rFonts w:cs="Times New Roman"/>
        </w:rPr>
        <w:t>Fontosabb haszonállatok jellemzői</w:t>
      </w:r>
    </w:p>
    <w:p w14:paraId="38D51216" w14:textId="38972234" w:rsidR="00033C9C" w:rsidRPr="00C222A9" w:rsidRDefault="00033C9C" w:rsidP="00033C9C">
      <w:pPr>
        <w:spacing w:after="0"/>
        <w:ind w:left="851"/>
        <w:rPr>
          <w:rFonts w:cs="Times New Roman"/>
        </w:rPr>
      </w:pPr>
    </w:p>
    <w:p w14:paraId="6123A09E" w14:textId="77777777" w:rsidR="00C53E01" w:rsidRPr="00C222A9" w:rsidRDefault="00C53E01" w:rsidP="00C53E01">
      <w:pPr>
        <w:spacing w:after="0"/>
        <w:rPr>
          <w:rFonts w:cs="Times New Roman"/>
        </w:rPr>
      </w:pPr>
    </w:p>
    <w:sectPr w:rsidR="00C53E01" w:rsidRPr="00C222A9"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7424AB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58AA81" w14:textId="77777777" w:rsidR="00C60951" w:rsidRDefault="00C60951" w:rsidP="00B945BE">
      <w:pPr>
        <w:spacing w:after="0"/>
      </w:pPr>
      <w:r>
        <w:separator/>
      </w:r>
    </w:p>
  </w:endnote>
  <w:endnote w:type="continuationSeparator" w:id="0">
    <w:p w14:paraId="0E7E078A" w14:textId="77777777" w:rsidR="00C60951" w:rsidRDefault="00C6095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EBB0E0" w14:textId="72BB2A54" w:rsidR="008A2024" w:rsidRPr="00B862AB" w:rsidRDefault="008A2024">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F5EDB6" w14:textId="77777777" w:rsidR="00C60951" w:rsidRDefault="00C60951" w:rsidP="00B945BE">
      <w:pPr>
        <w:spacing w:after="0"/>
      </w:pPr>
      <w:r>
        <w:separator/>
      </w:r>
    </w:p>
  </w:footnote>
  <w:footnote w:type="continuationSeparator" w:id="0">
    <w:p w14:paraId="431B846D" w14:textId="77777777" w:rsidR="00C60951" w:rsidRDefault="00C6095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CF20CA"/>
    <w:multiLevelType w:val="multilevel"/>
    <w:tmpl w:val="6CEE64DE"/>
    <w:lvl w:ilvl="0">
      <w:start w:val="7"/>
      <w:numFmt w:val="decimal"/>
      <w:lvlText w:val="%1."/>
      <w:lvlJc w:val="left"/>
      <w:pPr>
        <w:ind w:left="540" w:hanging="540"/>
      </w:pPr>
      <w:rPr>
        <w:rFonts w:hint="default"/>
      </w:rPr>
    </w:lvl>
    <w:lvl w:ilvl="1">
      <w:start w:val="1"/>
      <w:numFmt w:val="decimal"/>
      <w:lvlText w:val="%1.%2."/>
      <w:lvlJc w:val="left"/>
      <w:pPr>
        <w:ind w:left="1036" w:hanging="540"/>
      </w:pPr>
      <w:rPr>
        <w:rFonts w:hint="default"/>
      </w:rPr>
    </w:lvl>
    <w:lvl w:ilvl="2">
      <w:start w:val="1"/>
      <w:numFmt w:val="decimal"/>
      <w:lvlText w:val="%1.5.%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nsid w:val="07434E15"/>
    <w:multiLevelType w:val="multilevel"/>
    <w:tmpl w:val="4B182B3C"/>
    <w:lvl w:ilvl="0">
      <w:start w:val="8"/>
      <w:numFmt w:val="decimal"/>
      <w:lvlText w:val="%1."/>
      <w:lvlJc w:val="left"/>
      <w:pPr>
        <w:ind w:left="540" w:hanging="540"/>
      </w:pPr>
      <w:rPr>
        <w:rFonts w:hint="default"/>
      </w:rPr>
    </w:lvl>
    <w:lvl w:ilvl="1">
      <w:start w:val="1"/>
      <w:numFmt w:val="decimal"/>
      <w:lvlText w:val="%1.%2."/>
      <w:lvlJc w:val="left"/>
      <w:pPr>
        <w:ind w:left="1036" w:hanging="540"/>
      </w:pPr>
      <w:rPr>
        <w:rFonts w:hint="default"/>
      </w:rPr>
    </w:lvl>
    <w:lvl w:ilvl="2">
      <w:start w:val="1"/>
      <w:numFmt w:val="decimal"/>
      <w:lvlText w:val="%1.5.%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4CC053F"/>
    <w:multiLevelType w:val="multilevel"/>
    <w:tmpl w:val="433A9B4C"/>
    <w:lvl w:ilvl="0">
      <w:start w:val="5"/>
      <w:numFmt w:val="decimal"/>
      <w:lvlText w:val="%1."/>
      <w:lvlJc w:val="left"/>
      <w:pPr>
        <w:ind w:left="660" w:hanging="660"/>
      </w:pPr>
      <w:rPr>
        <w:rFonts w:hint="default"/>
      </w:rPr>
    </w:lvl>
    <w:lvl w:ilvl="1">
      <w:start w:val="3"/>
      <w:numFmt w:val="decimal"/>
      <w:lvlText w:val="%1.%2."/>
      <w:lvlJc w:val="left"/>
      <w:pPr>
        <w:ind w:left="1156" w:hanging="660"/>
      </w:pPr>
      <w:rPr>
        <w:rFonts w:hint="default"/>
      </w:rPr>
    </w:lvl>
    <w:lvl w:ilvl="2">
      <w:start w:val="12"/>
      <w:numFmt w:val="decimal"/>
      <w:lvlText w:val="%1.%2.1."/>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5">
    <w:nsid w:val="235B1B5E"/>
    <w:multiLevelType w:val="multilevel"/>
    <w:tmpl w:val="ACF484EA"/>
    <w:lvl w:ilvl="0">
      <w:start w:val="9"/>
      <w:numFmt w:val="decimal"/>
      <w:lvlText w:val="%1."/>
      <w:lvlJc w:val="left"/>
      <w:pPr>
        <w:ind w:left="540" w:hanging="540"/>
      </w:pPr>
      <w:rPr>
        <w:rFonts w:hint="default"/>
      </w:rPr>
    </w:lvl>
    <w:lvl w:ilvl="1">
      <w:start w:val="4"/>
      <w:numFmt w:val="decimal"/>
      <w:lvlText w:val="%1.%2."/>
      <w:lvlJc w:val="left"/>
      <w:pPr>
        <w:ind w:left="1036" w:hanging="540"/>
      </w:pPr>
      <w:rPr>
        <w:rFonts w:hint="default"/>
      </w:rPr>
    </w:lvl>
    <w:lvl w:ilvl="2">
      <w:start w:val="1"/>
      <w:numFmt w:val="decimal"/>
      <w:lvlText w:val="%1.5.%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nsid w:val="23B33981"/>
    <w:multiLevelType w:val="multilevel"/>
    <w:tmpl w:val="A330E184"/>
    <w:lvl w:ilvl="0">
      <w:start w:val="11"/>
      <w:numFmt w:val="decimal"/>
      <w:lvlText w:val="%1."/>
      <w:lvlJc w:val="left"/>
      <w:pPr>
        <w:ind w:left="480" w:hanging="480"/>
      </w:pPr>
      <w:rPr>
        <w:rFonts w:hint="default"/>
      </w:rPr>
    </w:lvl>
    <w:lvl w:ilvl="1">
      <w:start w:val="1"/>
      <w:numFmt w:val="decimal"/>
      <w:lvlText w:val="%1.%2."/>
      <w:lvlJc w:val="left"/>
      <w:pPr>
        <w:ind w:left="976" w:hanging="48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nsid w:val="2E860755"/>
    <w:multiLevelType w:val="multilevel"/>
    <w:tmpl w:val="4560CF68"/>
    <w:lvl w:ilvl="0">
      <w:start w:val="6"/>
      <w:numFmt w:val="decimal"/>
      <w:lvlText w:val="%1."/>
      <w:lvlJc w:val="left"/>
      <w:pPr>
        <w:ind w:left="660" w:hanging="660"/>
      </w:pPr>
      <w:rPr>
        <w:rFonts w:hint="default"/>
      </w:rPr>
    </w:lvl>
    <w:lvl w:ilvl="1">
      <w:start w:val="1"/>
      <w:numFmt w:val="decimal"/>
      <w:lvlText w:val="%1.%2."/>
      <w:lvlJc w:val="left"/>
      <w:pPr>
        <w:ind w:left="1156" w:hanging="660"/>
      </w:pPr>
      <w:rPr>
        <w:rFonts w:hint="default"/>
      </w:rPr>
    </w:lvl>
    <w:lvl w:ilvl="2">
      <w:start w:val="12"/>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8">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78938AB"/>
    <w:multiLevelType w:val="multilevel"/>
    <w:tmpl w:val="6AA81D7C"/>
    <w:lvl w:ilvl="0">
      <w:start w:val="6"/>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3.%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nsid w:val="39F648A0"/>
    <w:multiLevelType w:val="multilevel"/>
    <w:tmpl w:val="F1BC6972"/>
    <w:lvl w:ilvl="0">
      <w:start w:val="10"/>
      <w:numFmt w:val="decimal"/>
      <w:lvlText w:val="%1."/>
      <w:lvlJc w:val="left"/>
      <w:pPr>
        <w:ind w:left="540" w:hanging="540"/>
      </w:pPr>
      <w:rPr>
        <w:rFonts w:hint="default"/>
      </w:rPr>
    </w:lvl>
    <w:lvl w:ilvl="1">
      <w:start w:val="1"/>
      <w:numFmt w:val="decimal"/>
      <w:lvlText w:val="%1.%2."/>
      <w:lvlJc w:val="left"/>
      <w:pPr>
        <w:ind w:left="1036" w:hanging="540"/>
      </w:pPr>
      <w:rPr>
        <w:rFonts w:hint="default"/>
      </w:rPr>
    </w:lvl>
    <w:lvl w:ilvl="2">
      <w:start w:val="1"/>
      <w:numFmt w:val="decimal"/>
      <w:lvlText w:val="%1.5.%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nsid w:val="39F944AE"/>
    <w:multiLevelType w:val="multilevel"/>
    <w:tmpl w:val="F3DCD9C4"/>
    <w:lvl w:ilvl="0">
      <w:start w:val="9"/>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3.%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2">
    <w:nsid w:val="45366541"/>
    <w:multiLevelType w:val="multilevel"/>
    <w:tmpl w:val="8B025444"/>
    <w:lvl w:ilvl="0">
      <w:start w:val="6"/>
      <w:numFmt w:val="decimal"/>
      <w:lvlText w:val="%1."/>
      <w:lvlJc w:val="left"/>
      <w:pPr>
        <w:ind w:left="540" w:hanging="540"/>
      </w:pPr>
      <w:rPr>
        <w:rFonts w:hint="default"/>
      </w:rPr>
    </w:lvl>
    <w:lvl w:ilvl="1">
      <w:start w:val="4"/>
      <w:numFmt w:val="decimal"/>
      <w:lvlText w:val="%1.%2."/>
      <w:lvlJc w:val="left"/>
      <w:pPr>
        <w:ind w:left="1036" w:hanging="540"/>
      </w:pPr>
      <w:rPr>
        <w:rFonts w:hint="default"/>
      </w:rPr>
    </w:lvl>
    <w:lvl w:ilvl="2">
      <w:start w:val="1"/>
      <w:numFmt w:val="decimal"/>
      <w:lvlText w:val="%1.5.%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nsid w:val="4597742C"/>
    <w:multiLevelType w:val="multilevel"/>
    <w:tmpl w:val="29A03244"/>
    <w:lvl w:ilvl="0">
      <w:start w:val="5"/>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6">
    <w:nsid w:val="54BA2ABD"/>
    <w:multiLevelType w:val="multilevel"/>
    <w:tmpl w:val="ADEE262C"/>
    <w:lvl w:ilvl="0">
      <w:start w:val="9"/>
      <w:numFmt w:val="decimal"/>
      <w:lvlText w:val="%1."/>
      <w:lvlJc w:val="left"/>
      <w:pPr>
        <w:ind w:left="540" w:hanging="540"/>
      </w:pPr>
      <w:rPr>
        <w:rFonts w:hint="default"/>
      </w:rPr>
    </w:lvl>
    <w:lvl w:ilvl="1">
      <w:start w:val="1"/>
      <w:numFmt w:val="decimal"/>
      <w:lvlText w:val="%1.%2."/>
      <w:lvlJc w:val="left"/>
      <w:pPr>
        <w:ind w:left="1036" w:hanging="540"/>
      </w:pPr>
      <w:rPr>
        <w:rFonts w:hint="default"/>
      </w:rPr>
    </w:lvl>
    <w:lvl w:ilvl="2">
      <w:start w:val="1"/>
      <w:numFmt w:val="decimal"/>
      <w:lvlText w:val="%1.5.%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7">
    <w:nsid w:val="5981690F"/>
    <w:multiLevelType w:val="multilevel"/>
    <w:tmpl w:val="C180F510"/>
    <w:lvl w:ilvl="0">
      <w:start w:val="8"/>
      <w:numFmt w:val="decimal"/>
      <w:lvlText w:val="%1."/>
      <w:lvlJc w:val="left"/>
      <w:pPr>
        <w:ind w:left="540" w:hanging="540"/>
      </w:pPr>
      <w:rPr>
        <w:rFonts w:hint="default"/>
      </w:rPr>
    </w:lvl>
    <w:lvl w:ilvl="1">
      <w:start w:val="4"/>
      <w:numFmt w:val="decimal"/>
      <w:lvlText w:val="%1.%2."/>
      <w:lvlJc w:val="left"/>
      <w:pPr>
        <w:ind w:left="1036" w:hanging="540"/>
      </w:pPr>
      <w:rPr>
        <w:rFonts w:hint="default"/>
      </w:rPr>
    </w:lvl>
    <w:lvl w:ilvl="2">
      <w:start w:val="1"/>
      <w:numFmt w:val="decimal"/>
      <w:lvlText w:val="%1.5.%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8">
    <w:nsid w:val="5EA367CA"/>
    <w:multiLevelType w:val="multilevel"/>
    <w:tmpl w:val="696A813A"/>
    <w:lvl w:ilvl="0">
      <w:start w:val="7"/>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3.%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6BDC30D1"/>
    <w:multiLevelType w:val="multilevel"/>
    <w:tmpl w:val="B1B629A6"/>
    <w:lvl w:ilvl="0">
      <w:start w:val="7"/>
      <w:numFmt w:val="decimal"/>
      <w:lvlText w:val="%1."/>
      <w:lvlJc w:val="left"/>
      <w:pPr>
        <w:ind w:left="540" w:hanging="540"/>
      </w:pPr>
      <w:rPr>
        <w:rFonts w:hint="default"/>
      </w:rPr>
    </w:lvl>
    <w:lvl w:ilvl="1">
      <w:start w:val="4"/>
      <w:numFmt w:val="decimal"/>
      <w:lvlText w:val="%1.%2."/>
      <w:lvlJc w:val="left"/>
      <w:pPr>
        <w:ind w:left="1036" w:hanging="540"/>
      </w:pPr>
      <w:rPr>
        <w:rFonts w:hint="default"/>
      </w:rPr>
    </w:lvl>
    <w:lvl w:ilvl="2">
      <w:start w:val="1"/>
      <w:numFmt w:val="decimal"/>
      <w:lvlText w:val="%1.5.%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79DE7EF0"/>
    <w:multiLevelType w:val="multilevel"/>
    <w:tmpl w:val="C72EE62C"/>
    <w:lvl w:ilvl="0">
      <w:start w:val="8"/>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3.%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4">
    <w:nsid w:val="7DEA50BB"/>
    <w:multiLevelType w:val="multilevel"/>
    <w:tmpl w:val="BB4A8C7C"/>
    <w:lvl w:ilvl="0">
      <w:start w:val="10"/>
      <w:numFmt w:val="decimal"/>
      <w:lvlText w:val="%1."/>
      <w:lvlJc w:val="left"/>
      <w:pPr>
        <w:ind w:left="660" w:hanging="660"/>
      </w:pPr>
      <w:rPr>
        <w:rFonts w:hint="default"/>
      </w:rPr>
    </w:lvl>
    <w:lvl w:ilvl="1">
      <w:start w:val="3"/>
      <w:numFmt w:val="decimal"/>
      <w:lvlText w:val="%1.%2."/>
      <w:lvlJc w:val="left"/>
      <w:pPr>
        <w:ind w:left="1156" w:hanging="6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num w:numId="1">
    <w:abstractNumId w:val="15"/>
  </w:num>
  <w:num w:numId="2">
    <w:abstractNumId w:val="14"/>
  </w:num>
  <w:num w:numId="3">
    <w:abstractNumId w:val="20"/>
  </w:num>
  <w:num w:numId="4">
    <w:abstractNumId w:val="22"/>
  </w:num>
  <w:num w:numId="5">
    <w:abstractNumId w:val="0"/>
  </w:num>
  <w:num w:numId="6">
    <w:abstractNumId w:val="19"/>
  </w:num>
  <w:num w:numId="7">
    <w:abstractNumId w:val="3"/>
  </w:num>
  <w:num w:numId="8">
    <w:abstractNumId w:val="8"/>
  </w:num>
  <w:num w:numId="9">
    <w:abstractNumId w:val="13"/>
  </w:num>
  <w:num w:numId="10">
    <w:abstractNumId w:val="4"/>
  </w:num>
  <w:num w:numId="11">
    <w:abstractNumId w:val="11"/>
  </w:num>
  <w:num w:numId="12">
    <w:abstractNumId w:val="23"/>
  </w:num>
  <w:num w:numId="13">
    <w:abstractNumId w:val="18"/>
  </w:num>
  <w:num w:numId="14">
    <w:abstractNumId w:val="9"/>
  </w:num>
  <w:num w:numId="15">
    <w:abstractNumId w:val="7"/>
  </w:num>
  <w:num w:numId="16">
    <w:abstractNumId w:val="12"/>
  </w:num>
  <w:num w:numId="17">
    <w:abstractNumId w:val="1"/>
  </w:num>
  <w:num w:numId="18">
    <w:abstractNumId w:val="21"/>
  </w:num>
  <w:num w:numId="19">
    <w:abstractNumId w:val="2"/>
  </w:num>
  <w:num w:numId="20">
    <w:abstractNumId w:val="17"/>
  </w:num>
  <w:num w:numId="21">
    <w:abstractNumId w:val="16"/>
  </w:num>
  <w:num w:numId="22">
    <w:abstractNumId w:val="5"/>
  </w:num>
  <w:num w:numId="23">
    <w:abstractNumId w:val="10"/>
  </w:num>
  <w:num w:numId="24">
    <w:abstractNumId w:val="24"/>
  </w:num>
  <w:num w:numId="25">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365"/>
    <w:rsid w:val="00012242"/>
    <w:rsid w:val="000146CA"/>
    <w:rsid w:val="00015765"/>
    <w:rsid w:val="000165D9"/>
    <w:rsid w:val="00017FEF"/>
    <w:rsid w:val="00020E49"/>
    <w:rsid w:val="0002409A"/>
    <w:rsid w:val="00024F12"/>
    <w:rsid w:val="00025D6E"/>
    <w:rsid w:val="00033C9C"/>
    <w:rsid w:val="00044DAC"/>
    <w:rsid w:val="00050B41"/>
    <w:rsid w:val="000530B4"/>
    <w:rsid w:val="000635E1"/>
    <w:rsid w:val="000666E9"/>
    <w:rsid w:val="00070464"/>
    <w:rsid w:val="00071A87"/>
    <w:rsid w:val="000772D7"/>
    <w:rsid w:val="00085669"/>
    <w:rsid w:val="000909AE"/>
    <w:rsid w:val="000945A8"/>
    <w:rsid w:val="0009460F"/>
    <w:rsid w:val="000A21B7"/>
    <w:rsid w:val="000A2E27"/>
    <w:rsid w:val="000A32C3"/>
    <w:rsid w:val="000B207B"/>
    <w:rsid w:val="000B44B8"/>
    <w:rsid w:val="000B4940"/>
    <w:rsid w:val="000B5E9D"/>
    <w:rsid w:val="000B63BD"/>
    <w:rsid w:val="000C2A52"/>
    <w:rsid w:val="000C30B2"/>
    <w:rsid w:val="000C6BC3"/>
    <w:rsid w:val="000D6A77"/>
    <w:rsid w:val="000E044A"/>
    <w:rsid w:val="000F4473"/>
    <w:rsid w:val="000F44A2"/>
    <w:rsid w:val="000F47F5"/>
    <w:rsid w:val="000F5126"/>
    <w:rsid w:val="00102D10"/>
    <w:rsid w:val="00105A6B"/>
    <w:rsid w:val="00110FD5"/>
    <w:rsid w:val="001135EF"/>
    <w:rsid w:val="00114C36"/>
    <w:rsid w:val="00132AE9"/>
    <w:rsid w:val="00133C72"/>
    <w:rsid w:val="0014690B"/>
    <w:rsid w:val="00151B19"/>
    <w:rsid w:val="00160E0E"/>
    <w:rsid w:val="00161279"/>
    <w:rsid w:val="001704F7"/>
    <w:rsid w:val="0017135C"/>
    <w:rsid w:val="00174CE8"/>
    <w:rsid w:val="00176B59"/>
    <w:rsid w:val="001773C1"/>
    <w:rsid w:val="00180827"/>
    <w:rsid w:val="00181B3C"/>
    <w:rsid w:val="001A7530"/>
    <w:rsid w:val="001A7777"/>
    <w:rsid w:val="001B08A6"/>
    <w:rsid w:val="001B61A0"/>
    <w:rsid w:val="001C52E6"/>
    <w:rsid w:val="001D1E29"/>
    <w:rsid w:val="001E2677"/>
    <w:rsid w:val="001E7B1E"/>
    <w:rsid w:val="001F08AF"/>
    <w:rsid w:val="001F6AD8"/>
    <w:rsid w:val="002029DD"/>
    <w:rsid w:val="00203F1B"/>
    <w:rsid w:val="00214304"/>
    <w:rsid w:val="00216033"/>
    <w:rsid w:val="00244218"/>
    <w:rsid w:val="00244FA9"/>
    <w:rsid w:val="00246E6E"/>
    <w:rsid w:val="00250FD5"/>
    <w:rsid w:val="00251347"/>
    <w:rsid w:val="0025489A"/>
    <w:rsid w:val="002625A0"/>
    <w:rsid w:val="002636AE"/>
    <w:rsid w:val="00266A2C"/>
    <w:rsid w:val="00283A0A"/>
    <w:rsid w:val="002940E2"/>
    <w:rsid w:val="00294783"/>
    <w:rsid w:val="002A08F5"/>
    <w:rsid w:val="002A4775"/>
    <w:rsid w:val="002B2A58"/>
    <w:rsid w:val="002B4176"/>
    <w:rsid w:val="002B7736"/>
    <w:rsid w:val="002D029F"/>
    <w:rsid w:val="002D5074"/>
    <w:rsid w:val="002E5E77"/>
    <w:rsid w:val="002F0083"/>
    <w:rsid w:val="002F5FAC"/>
    <w:rsid w:val="00300614"/>
    <w:rsid w:val="003035F1"/>
    <w:rsid w:val="00305762"/>
    <w:rsid w:val="00312581"/>
    <w:rsid w:val="00317139"/>
    <w:rsid w:val="0031769B"/>
    <w:rsid w:val="00320239"/>
    <w:rsid w:val="00322D08"/>
    <w:rsid w:val="00324626"/>
    <w:rsid w:val="0032788D"/>
    <w:rsid w:val="00330629"/>
    <w:rsid w:val="00331E96"/>
    <w:rsid w:val="003325F4"/>
    <w:rsid w:val="00335ABD"/>
    <w:rsid w:val="00336095"/>
    <w:rsid w:val="003468AB"/>
    <w:rsid w:val="00347FF6"/>
    <w:rsid w:val="00354764"/>
    <w:rsid w:val="00361003"/>
    <w:rsid w:val="00370661"/>
    <w:rsid w:val="003722D9"/>
    <w:rsid w:val="00374E42"/>
    <w:rsid w:val="00380431"/>
    <w:rsid w:val="00381997"/>
    <w:rsid w:val="00381B6C"/>
    <w:rsid w:val="00381E28"/>
    <w:rsid w:val="00383AB6"/>
    <w:rsid w:val="00390F08"/>
    <w:rsid w:val="00391719"/>
    <w:rsid w:val="00397FD5"/>
    <w:rsid w:val="003A7273"/>
    <w:rsid w:val="003B1F7E"/>
    <w:rsid w:val="003B22FD"/>
    <w:rsid w:val="003B6696"/>
    <w:rsid w:val="003C0AB2"/>
    <w:rsid w:val="003C1D0B"/>
    <w:rsid w:val="003C3A13"/>
    <w:rsid w:val="003C470F"/>
    <w:rsid w:val="003C53FE"/>
    <w:rsid w:val="003D6147"/>
    <w:rsid w:val="003E21BB"/>
    <w:rsid w:val="003E3D92"/>
    <w:rsid w:val="003E4C01"/>
    <w:rsid w:val="003F57EA"/>
    <w:rsid w:val="00400301"/>
    <w:rsid w:val="004046EE"/>
    <w:rsid w:val="0041674C"/>
    <w:rsid w:val="00420CA2"/>
    <w:rsid w:val="00421E47"/>
    <w:rsid w:val="0042748D"/>
    <w:rsid w:val="00430699"/>
    <w:rsid w:val="00431F76"/>
    <w:rsid w:val="00434EF6"/>
    <w:rsid w:val="00434F20"/>
    <w:rsid w:val="00437470"/>
    <w:rsid w:val="004434B1"/>
    <w:rsid w:val="00443D53"/>
    <w:rsid w:val="004447B1"/>
    <w:rsid w:val="00445492"/>
    <w:rsid w:val="00451F66"/>
    <w:rsid w:val="0045474F"/>
    <w:rsid w:val="00462855"/>
    <w:rsid w:val="0046325E"/>
    <w:rsid w:val="00467D93"/>
    <w:rsid w:val="00471C1E"/>
    <w:rsid w:val="004757F5"/>
    <w:rsid w:val="00477E3A"/>
    <w:rsid w:val="0049127E"/>
    <w:rsid w:val="00492A88"/>
    <w:rsid w:val="004A00C8"/>
    <w:rsid w:val="004A4365"/>
    <w:rsid w:val="004A4954"/>
    <w:rsid w:val="004A4A71"/>
    <w:rsid w:val="004B5604"/>
    <w:rsid w:val="004B6059"/>
    <w:rsid w:val="004C31F2"/>
    <w:rsid w:val="004D04D9"/>
    <w:rsid w:val="004E01BB"/>
    <w:rsid w:val="004E32A8"/>
    <w:rsid w:val="004E492D"/>
    <w:rsid w:val="004E4CE9"/>
    <w:rsid w:val="004E6107"/>
    <w:rsid w:val="004F6765"/>
    <w:rsid w:val="0050222D"/>
    <w:rsid w:val="0051131C"/>
    <w:rsid w:val="00511F75"/>
    <w:rsid w:val="00520792"/>
    <w:rsid w:val="00521219"/>
    <w:rsid w:val="0052164D"/>
    <w:rsid w:val="00524B52"/>
    <w:rsid w:val="00526B55"/>
    <w:rsid w:val="00533881"/>
    <w:rsid w:val="00537AF3"/>
    <w:rsid w:val="00542024"/>
    <w:rsid w:val="00543CE0"/>
    <w:rsid w:val="0055488D"/>
    <w:rsid w:val="00555185"/>
    <w:rsid w:val="00555E27"/>
    <w:rsid w:val="00563EE9"/>
    <w:rsid w:val="00564680"/>
    <w:rsid w:val="00565548"/>
    <w:rsid w:val="00565574"/>
    <w:rsid w:val="00575B42"/>
    <w:rsid w:val="005821DE"/>
    <w:rsid w:val="00582552"/>
    <w:rsid w:val="00592006"/>
    <w:rsid w:val="00594097"/>
    <w:rsid w:val="00595240"/>
    <w:rsid w:val="005A3F3E"/>
    <w:rsid w:val="005B1750"/>
    <w:rsid w:val="005B2895"/>
    <w:rsid w:val="005B4693"/>
    <w:rsid w:val="005C1233"/>
    <w:rsid w:val="005C4DA4"/>
    <w:rsid w:val="005D2DE8"/>
    <w:rsid w:val="005D3509"/>
    <w:rsid w:val="005D6CD7"/>
    <w:rsid w:val="005F22E2"/>
    <w:rsid w:val="00602463"/>
    <w:rsid w:val="00602D39"/>
    <w:rsid w:val="0060347F"/>
    <w:rsid w:val="00610711"/>
    <w:rsid w:val="00615585"/>
    <w:rsid w:val="006328D9"/>
    <w:rsid w:val="00645B4F"/>
    <w:rsid w:val="0065053C"/>
    <w:rsid w:val="00651066"/>
    <w:rsid w:val="00653FDB"/>
    <w:rsid w:val="00656E4A"/>
    <w:rsid w:val="00657258"/>
    <w:rsid w:val="00663DF5"/>
    <w:rsid w:val="00667078"/>
    <w:rsid w:val="00696ED9"/>
    <w:rsid w:val="006A16E0"/>
    <w:rsid w:val="006A340F"/>
    <w:rsid w:val="006A55B6"/>
    <w:rsid w:val="006A620F"/>
    <w:rsid w:val="006B226C"/>
    <w:rsid w:val="006B6253"/>
    <w:rsid w:val="006C5F2D"/>
    <w:rsid w:val="006C78D2"/>
    <w:rsid w:val="006D406E"/>
    <w:rsid w:val="006D6359"/>
    <w:rsid w:val="006E0D7B"/>
    <w:rsid w:val="006F59CC"/>
    <w:rsid w:val="007027CB"/>
    <w:rsid w:val="00704A02"/>
    <w:rsid w:val="0070603E"/>
    <w:rsid w:val="00716469"/>
    <w:rsid w:val="007205F8"/>
    <w:rsid w:val="00721AB0"/>
    <w:rsid w:val="007224DB"/>
    <w:rsid w:val="007308AA"/>
    <w:rsid w:val="00733D0C"/>
    <w:rsid w:val="00741EC3"/>
    <w:rsid w:val="00752ECD"/>
    <w:rsid w:val="0075406B"/>
    <w:rsid w:val="00757CA9"/>
    <w:rsid w:val="00757D91"/>
    <w:rsid w:val="0076373B"/>
    <w:rsid w:val="007660BC"/>
    <w:rsid w:val="00767C81"/>
    <w:rsid w:val="007761DE"/>
    <w:rsid w:val="00783593"/>
    <w:rsid w:val="00783D0C"/>
    <w:rsid w:val="00797B0A"/>
    <w:rsid w:val="007B0083"/>
    <w:rsid w:val="007B57AC"/>
    <w:rsid w:val="007E482A"/>
    <w:rsid w:val="007E5739"/>
    <w:rsid w:val="007E5A85"/>
    <w:rsid w:val="007F1F44"/>
    <w:rsid w:val="00803F39"/>
    <w:rsid w:val="00807FA9"/>
    <w:rsid w:val="00810444"/>
    <w:rsid w:val="00811551"/>
    <w:rsid w:val="00820131"/>
    <w:rsid w:val="00821843"/>
    <w:rsid w:val="00821E80"/>
    <w:rsid w:val="00827190"/>
    <w:rsid w:val="00827752"/>
    <w:rsid w:val="008310B0"/>
    <w:rsid w:val="00832FEB"/>
    <w:rsid w:val="00843A00"/>
    <w:rsid w:val="00854279"/>
    <w:rsid w:val="0086605C"/>
    <w:rsid w:val="00876453"/>
    <w:rsid w:val="00877D86"/>
    <w:rsid w:val="00880909"/>
    <w:rsid w:val="008821A0"/>
    <w:rsid w:val="00886B59"/>
    <w:rsid w:val="0088773F"/>
    <w:rsid w:val="008A15D7"/>
    <w:rsid w:val="008A17AB"/>
    <w:rsid w:val="008A2024"/>
    <w:rsid w:val="008A216B"/>
    <w:rsid w:val="008A3314"/>
    <w:rsid w:val="008B01A2"/>
    <w:rsid w:val="008B3A64"/>
    <w:rsid w:val="008B6582"/>
    <w:rsid w:val="008C0448"/>
    <w:rsid w:val="008C33EB"/>
    <w:rsid w:val="008C6A38"/>
    <w:rsid w:val="008D3D81"/>
    <w:rsid w:val="008D44CD"/>
    <w:rsid w:val="008D64D9"/>
    <w:rsid w:val="008E0230"/>
    <w:rsid w:val="008F09DC"/>
    <w:rsid w:val="008F1A3A"/>
    <w:rsid w:val="008F4C56"/>
    <w:rsid w:val="009011D9"/>
    <w:rsid w:val="009112E2"/>
    <w:rsid w:val="00937153"/>
    <w:rsid w:val="00937340"/>
    <w:rsid w:val="00943582"/>
    <w:rsid w:val="009447A5"/>
    <w:rsid w:val="009529F6"/>
    <w:rsid w:val="00952C28"/>
    <w:rsid w:val="009568A6"/>
    <w:rsid w:val="009625EC"/>
    <w:rsid w:val="0096446F"/>
    <w:rsid w:val="00966DC8"/>
    <w:rsid w:val="00972E7B"/>
    <w:rsid w:val="009732BE"/>
    <w:rsid w:val="00981332"/>
    <w:rsid w:val="00981956"/>
    <w:rsid w:val="00993D2B"/>
    <w:rsid w:val="009944BB"/>
    <w:rsid w:val="00997FEA"/>
    <w:rsid w:val="009A381A"/>
    <w:rsid w:val="009A4A93"/>
    <w:rsid w:val="009A5E09"/>
    <w:rsid w:val="009B4B7D"/>
    <w:rsid w:val="009B509A"/>
    <w:rsid w:val="009B56D7"/>
    <w:rsid w:val="009B59B5"/>
    <w:rsid w:val="009B5C8A"/>
    <w:rsid w:val="009B6E6E"/>
    <w:rsid w:val="009C28EA"/>
    <w:rsid w:val="009C3484"/>
    <w:rsid w:val="009D01B4"/>
    <w:rsid w:val="009D2CFC"/>
    <w:rsid w:val="009F639E"/>
    <w:rsid w:val="00A05350"/>
    <w:rsid w:val="00A12AE9"/>
    <w:rsid w:val="00A17996"/>
    <w:rsid w:val="00A17E95"/>
    <w:rsid w:val="00A23AE0"/>
    <w:rsid w:val="00A24DEC"/>
    <w:rsid w:val="00A2753D"/>
    <w:rsid w:val="00A30B9F"/>
    <w:rsid w:val="00A32167"/>
    <w:rsid w:val="00A339AE"/>
    <w:rsid w:val="00A406FB"/>
    <w:rsid w:val="00A450D2"/>
    <w:rsid w:val="00A468EE"/>
    <w:rsid w:val="00A50DE3"/>
    <w:rsid w:val="00A62CC7"/>
    <w:rsid w:val="00A724A3"/>
    <w:rsid w:val="00A801EB"/>
    <w:rsid w:val="00A80941"/>
    <w:rsid w:val="00A85EE3"/>
    <w:rsid w:val="00A90938"/>
    <w:rsid w:val="00A9676C"/>
    <w:rsid w:val="00A96EFE"/>
    <w:rsid w:val="00AA13EB"/>
    <w:rsid w:val="00AA7BBF"/>
    <w:rsid w:val="00AB15E8"/>
    <w:rsid w:val="00AB676A"/>
    <w:rsid w:val="00AB789B"/>
    <w:rsid w:val="00AC76D1"/>
    <w:rsid w:val="00AD4490"/>
    <w:rsid w:val="00AD6472"/>
    <w:rsid w:val="00AD79D8"/>
    <w:rsid w:val="00AE2C16"/>
    <w:rsid w:val="00AE39F4"/>
    <w:rsid w:val="00AE7018"/>
    <w:rsid w:val="00B00C68"/>
    <w:rsid w:val="00B07E8D"/>
    <w:rsid w:val="00B30F68"/>
    <w:rsid w:val="00B35246"/>
    <w:rsid w:val="00B43D14"/>
    <w:rsid w:val="00B43EEE"/>
    <w:rsid w:val="00B47366"/>
    <w:rsid w:val="00B5190C"/>
    <w:rsid w:val="00B66012"/>
    <w:rsid w:val="00B7507C"/>
    <w:rsid w:val="00B75532"/>
    <w:rsid w:val="00B80E5F"/>
    <w:rsid w:val="00B849EE"/>
    <w:rsid w:val="00B862AB"/>
    <w:rsid w:val="00B945BE"/>
    <w:rsid w:val="00BA297C"/>
    <w:rsid w:val="00BA2A99"/>
    <w:rsid w:val="00BA3530"/>
    <w:rsid w:val="00BA3945"/>
    <w:rsid w:val="00BA54C8"/>
    <w:rsid w:val="00BA7E01"/>
    <w:rsid w:val="00BB2836"/>
    <w:rsid w:val="00BB40E1"/>
    <w:rsid w:val="00BB5D31"/>
    <w:rsid w:val="00BB74C1"/>
    <w:rsid w:val="00BC10EF"/>
    <w:rsid w:val="00BC1173"/>
    <w:rsid w:val="00BC6224"/>
    <w:rsid w:val="00BD0108"/>
    <w:rsid w:val="00BD7E28"/>
    <w:rsid w:val="00BE11EB"/>
    <w:rsid w:val="00BE7966"/>
    <w:rsid w:val="00BF0CBF"/>
    <w:rsid w:val="00BF11C5"/>
    <w:rsid w:val="00BF1DB3"/>
    <w:rsid w:val="00C021EC"/>
    <w:rsid w:val="00C0314C"/>
    <w:rsid w:val="00C07765"/>
    <w:rsid w:val="00C1132C"/>
    <w:rsid w:val="00C124C0"/>
    <w:rsid w:val="00C222A9"/>
    <w:rsid w:val="00C23EC2"/>
    <w:rsid w:val="00C24A94"/>
    <w:rsid w:val="00C303C0"/>
    <w:rsid w:val="00C4332A"/>
    <w:rsid w:val="00C46ECE"/>
    <w:rsid w:val="00C53E01"/>
    <w:rsid w:val="00C57513"/>
    <w:rsid w:val="00C60951"/>
    <w:rsid w:val="00C64856"/>
    <w:rsid w:val="00C65E71"/>
    <w:rsid w:val="00C846B2"/>
    <w:rsid w:val="00C86B7B"/>
    <w:rsid w:val="00CA021E"/>
    <w:rsid w:val="00CA0D8B"/>
    <w:rsid w:val="00CA2F40"/>
    <w:rsid w:val="00CA3BC9"/>
    <w:rsid w:val="00CB0B53"/>
    <w:rsid w:val="00CB484D"/>
    <w:rsid w:val="00CC1FC9"/>
    <w:rsid w:val="00CC3466"/>
    <w:rsid w:val="00CC73F3"/>
    <w:rsid w:val="00CC7B8E"/>
    <w:rsid w:val="00CD37F8"/>
    <w:rsid w:val="00CD4EA4"/>
    <w:rsid w:val="00CE2A8F"/>
    <w:rsid w:val="00CE6809"/>
    <w:rsid w:val="00CF636B"/>
    <w:rsid w:val="00CF6FFA"/>
    <w:rsid w:val="00CF79D1"/>
    <w:rsid w:val="00CF7AEB"/>
    <w:rsid w:val="00D0785A"/>
    <w:rsid w:val="00D12A59"/>
    <w:rsid w:val="00D1431E"/>
    <w:rsid w:val="00D1633B"/>
    <w:rsid w:val="00D1683E"/>
    <w:rsid w:val="00D21D90"/>
    <w:rsid w:val="00D22413"/>
    <w:rsid w:val="00D276F0"/>
    <w:rsid w:val="00D3247A"/>
    <w:rsid w:val="00D3391F"/>
    <w:rsid w:val="00D33A5D"/>
    <w:rsid w:val="00D341D2"/>
    <w:rsid w:val="00D357FD"/>
    <w:rsid w:val="00D41193"/>
    <w:rsid w:val="00D42F00"/>
    <w:rsid w:val="00D47F69"/>
    <w:rsid w:val="00D52C63"/>
    <w:rsid w:val="00D7059A"/>
    <w:rsid w:val="00D76F95"/>
    <w:rsid w:val="00D8128D"/>
    <w:rsid w:val="00D81C48"/>
    <w:rsid w:val="00D839A4"/>
    <w:rsid w:val="00D928DF"/>
    <w:rsid w:val="00D93B4D"/>
    <w:rsid w:val="00D94FA1"/>
    <w:rsid w:val="00DA31AC"/>
    <w:rsid w:val="00DA3990"/>
    <w:rsid w:val="00DB2906"/>
    <w:rsid w:val="00DB731D"/>
    <w:rsid w:val="00DC0646"/>
    <w:rsid w:val="00DC5032"/>
    <w:rsid w:val="00DD5B29"/>
    <w:rsid w:val="00DD65F6"/>
    <w:rsid w:val="00DE15BD"/>
    <w:rsid w:val="00DE3EF6"/>
    <w:rsid w:val="00DE7C0A"/>
    <w:rsid w:val="00DF5451"/>
    <w:rsid w:val="00DF7E71"/>
    <w:rsid w:val="00E0086D"/>
    <w:rsid w:val="00E02576"/>
    <w:rsid w:val="00E1046E"/>
    <w:rsid w:val="00E13EDE"/>
    <w:rsid w:val="00E3142E"/>
    <w:rsid w:val="00E431FD"/>
    <w:rsid w:val="00E4416E"/>
    <w:rsid w:val="00E45EFF"/>
    <w:rsid w:val="00E508E1"/>
    <w:rsid w:val="00E50FE4"/>
    <w:rsid w:val="00E53E31"/>
    <w:rsid w:val="00E6147F"/>
    <w:rsid w:val="00E743D1"/>
    <w:rsid w:val="00E82141"/>
    <w:rsid w:val="00E85CF9"/>
    <w:rsid w:val="00E96240"/>
    <w:rsid w:val="00EA05C2"/>
    <w:rsid w:val="00EA3703"/>
    <w:rsid w:val="00EB2D26"/>
    <w:rsid w:val="00EB4D1C"/>
    <w:rsid w:val="00EC28C8"/>
    <w:rsid w:val="00ED0610"/>
    <w:rsid w:val="00ED462A"/>
    <w:rsid w:val="00EE04A6"/>
    <w:rsid w:val="00EE0CB9"/>
    <w:rsid w:val="00EE359D"/>
    <w:rsid w:val="00EE761F"/>
    <w:rsid w:val="00EF546D"/>
    <w:rsid w:val="00EF76FA"/>
    <w:rsid w:val="00F01912"/>
    <w:rsid w:val="00F0277F"/>
    <w:rsid w:val="00F12411"/>
    <w:rsid w:val="00F156DB"/>
    <w:rsid w:val="00F21F45"/>
    <w:rsid w:val="00F22606"/>
    <w:rsid w:val="00F24097"/>
    <w:rsid w:val="00F25C42"/>
    <w:rsid w:val="00F269FB"/>
    <w:rsid w:val="00F37AD7"/>
    <w:rsid w:val="00F41AF1"/>
    <w:rsid w:val="00F507B0"/>
    <w:rsid w:val="00F6172B"/>
    <w:rsid w:val="00F6240A"/>
    <w:rsid w:val="00F73BDE"/>
    <w:rsid w:val="00F97C01"/>
    <w:rsid w:val="00FB033E"/>
    <w:rsid w:val="00FB273F"/>
    <w:rsid w:val="00FB4F72"/>
    <w:rsid w:val="00FB5939"/>
    <w:rsid w:val="00FC2F7E"/>
    <w:rsid w:val="00FC74BC"/>
    <w:rsid w:val="00FD2804"/>
    <w:rsid w:val="00FE1D7E"/>
    <w:rsid w:val="00FF1D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D3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45492"/>
    <w:rPr>
      <w:sz w:val="16"/>
      <w:szCs w:val="16"/>
    </w:rPr>
  </w:style>
  <w:style w:type="paragraph" w:styleId="Jegyzetszveg">
    <w:name w:val="annotation text"/>
    <w:basedOn w:val="Norml"/>
    <w:link w:val="JegyzetszvegChar"/>
    <w:uiPriority w:val="99"/>
    <w:unhideWhenUsed/>
    <w:rsid w:val="00445492"/>
    <w:rPr>
      <w:sz w:val="20"/>
      <w:szCs w:val="20"/>
    </w:rPr>
  </w:style>
  <w:style w:type="character" w:customStyle="1" w:styleId="JegyzetszvegChar">
    <w:name w:val="Jegyzetszöveg Char"/>
    <w:basedOn w:val="Bekezdsalapbettpusa"/>
    <w:link w:val="Jegyzetszveg"/>
    <w:uiPriority w:val="99"/>
    <w:rsid w:val="0044549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45492"/>
    <w:rPr>
      <w:b/>
      <w:bCs/>
    </w:rPr>
  </w:style>
  <w:style w:type="character" w:customStyle="1" w:styleId="MegjegyzstrgyaChar">
    <w:name w:val="Megjegyzés tárgya Char"/>
    <w:basedOn w:val="JegyzetszvegChar"/>
    <w:link w:val="Megjegyzstrgya"/>
    <w:uiPriority w:val="99"/>
    <w:semiHidden/>
    <w:rsid w:val="00445492"/>
    <w:rPr>
      <w:rFonts w:ascii="Times New Roman" w:hAnsi="Times New Roman"/>
      <w:b/>
      <w:bCs/>
      <w:sz w:val="20"/>
      <w:szCs w:val="20"/>
    </w:rPr>
  </w:style>
  <w:style w:type="paragraph" w:customStyle="1" w:styleId="xl63">
    <w:name w:val="xl63"/>
    <w:basedOn w:val="Norml"/>
    <w:rsid w:val="00526B55"/>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26B55"/>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526B55"/>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526B5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526B5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526B5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526B55"/>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6">
    <w:name w:val="xl136"/>
    <w:basedOn w:val="Norml"/>
    <w:rsid w:val="00526B55"/>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7">
    <w:name w:val="xl137"/>
    <w:basedOn w:val="Norml"/>
    <w:rsid w:val="00526B55"/>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8">
    <w:name w:val="xl138"/>
    <w:basedOn w:val="Norml"/>
    <w:rsid w:val="00526B55"/>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9">
    <w:name w:val="xl139"/>
    <w:basedOn w:val="Norml"/>
    <w:rsid w:val="00526B55"/>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0">
    <w:name w:val="xl140"/>
    <w:basedOn w:val="Norml"/>
    <w:rsid w:val="00526B55"/>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1">
    <w:name w:val="xl141"/>
    <w:basedOn w:val="Norml"/>
    <w:rsid w:val="00526B55"/>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2">
    <w:name w:val="xl142"/>
    <w:basedOn w:val="Norml"/>
    <w:rsid w:val="00526B55"/>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3">
    <w:name w:val="xl143"/>
    <w:basedOn w:val="Norml"/>
    <w:rsid w:val="00526B5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4">
    <w:name w:val="xl144"/>
    <w:basedOn w:val="Norml"/>
    <w:rsid w:val="00526B55"/>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5">
    <w:name w:val="xl145"/>
    <w:basedOn w:val="Norml"/>
    <w:rsid w:val="00526B5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6">
    <w:name w:val="xl146"/>
    <w:basedOn w:val="Norml"/>
    <w:rsid w:val="00526B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7">
    <w:name w:val="xl147"/>
    <w:basedOn w:val="Norml"/>
    <w:rsid w:val="00526B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48">
    <w:name w:val="xl148"/>
    <w:basedOn w:val="Norml"/>
    <w:rsid w:val="00526B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9">
    <w:name w:val="xl149"/>
    <w:basedOn w:val="Norml"/>
    <w:rsid w:val="00526B5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50">
    <w:name w:val="xl150"/>
    <w:basedOn w:val="Norml"/>
    <w:rsid w:val="00526B5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51">
    <w:name w:val="xl151"/>
    <w:basedOn w:val="Norml"/>
    <w:rsid w:val="00526B5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styleId="Vltozat">
    <w:name w:val="Revision"/>
    <w:hidden/>
    <w:uiPriority w:val="99"/>
    <w:semiHidden/>
    <w:rsid w:val="000A32C3"/>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45492"/>
    <w:rPr>
      <w:sz w:val="16"/>
      <w:szCs w:val="16"/>
    </w:rPr>
  </w:style>
  <w:style w:type="paragraph" w:styleId="Jegyzetszveg">
    <w:name w:val="annotation text"/>
    <w:basedOn w:val="Norml"/>
    <w:link w:val="JegyzetszvegChar"/>
    <w:uiPriority w:val="99"/>
    <w:unhideWhenUsed/>
    <w:rsid w:val="00445492"/>
    <w:rPr>
      <w:sz w:val="20"/>
      <w:szCs w:val="20"/>
    </w:rPr>
  </w:style>
  <w:style w:type="character" w:customStyle="1" w:styleId="JegyzetszvegChar">
    <w:name w:val="Jegyzetszöveg Char"/>
    <w:basedOn w:val="Bekezdsalapbettpusa"/>
    <w:link w:val="Jegyzetszveg"/>
    <w:uiPriority w:val="99"/>
    <w:rsid w:val="0044549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45492"/>
    <w:rPr>
      <w:b/>
      <w:bCs/>
    </w:rPr>
  </w:style>
  <w:style w:type="character" w:customStyle="1" w:styleId="MegjegyzstrgyaChar">
    <w:name w:val="Megjegyzés tárgya Char"/>
    <w:basedOn w:val="JegyzetszvegChar"/>
    <w:link w:val="Megjegyzstrgya"/>
    <w:uiPriority w:val="99"/>
    <w:semiHidden/>
    <w:rsid w:val="00445492"/>
    <w:rPr>
      <w:rFonts w:ascii="Times New Roman" w:hAnsi="Times New Roman"/>
      <w:b/>
      <w:bCs/>
      <w:sz w:val="20"/>
      <w:szCs w:val="20"/>
    </w:rPr>
  </w:style>
  <w:style w:type="paragraph" w:customStyle="1" w:styleId="xl63">
    <w:name w:val="xl63"/>
    <w:basedOn w:val="Norml"/>
    <w:rsid w:val="00526B55"/>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26B55"/>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526B55"/>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526B5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526B5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526B5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526B55"/>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6">
    <w:name w:val="xl136"/>
    <w:basedOn w:val="Norml"/>
    <w:rsid w:val="00526B55"/>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7">
    <w:name w:val="xl137"/>
    <w:basedOn w:val="Norml"/>
    <w:rsid w:val="00526B55"/>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8">
    <w:name w:val="xl138"/>
    <w:basedOn w:val="Norml"/>
    <w:rsid w:val="00526B55"/>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9">
    <w:name w:val="xl139"/>
    <w:basedOn w:val="Norml"/>
    <w:rsid w:val="00526B55"/>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0">
    <w:name w:val="xl140"/>
    <w:basedOn w:val="Norml"/>
    <w:rsid w:val="00526B55"/>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1">
    <w:name w:val="xl141"/>
    <w:basedOn w:val="Norml"/>
    <w:rsid w:val="00526B55"/>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2">
    <w:name w:val="xl142"/>
    <w:basedOn w:val="Norml"/>
    <w:rsid w:val="00526B55"/>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3">
    <w:name w:val="xl143"/>
    <w:basedOn w:val="Norml"/>
    <w:rsid w:val="00526B5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4">
    <w:name w:val="xl144"/>
    <w:basedOn w:val="Norml"/>
    <w:rsid w:val="00526B55"/>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5">
    <w:name w:val="xl145"/>
    <w:basedOn w:val="Norml"/>
    <w:rsid w:val="00526B5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6">
    <w:name w:val="xl146"/>
    <w:basedOn w:val="Norml"/>
    <w:rsid w:val="00526B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7">
    <w:name w:val="xl147"/>
    <w:basedOn w:val="Norml"/>
    <w:rsid w:val="00526B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48">
    <w:name w:val="xl148"/>
    <w:basedOn w:val="Norml"/>
    <w:rsid w:val="00526B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9">
    <w:name w:val="xl149"/>
    <w:basedOn w:val="Norml"/>
    <w:rsid w:val="00526B5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50">
    <w:name w:val="xl150"/>
    <w:basedOn w:val="Norml"/>
    <w:rsid w:val="00526B5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51">
    <w:name w:val="xl151"/>
    <w:basedOn w:val="Norml"/>
    <w:rsid w:val="00526B5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styleId="Vltozat">
    <w:name w:val="Revision"/>
    <w:hidden/>
    <w:uiPriority w:val="99"/>
    <w:semiHidden/>
    <w:rsid w:val="000A32C3"/>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1704583">
      <w:bodyDiv w:val="1"/>
      <w:marLeft w:val="0"/>
      <w:marRight w:val="0"/>
      <w:marTop w:val="0"/>
      <w:marBottom w:val="0"/>
      <w:divBdr>
        <w:top w:val="none" w:sz="0" w:space="0" w:color="auto"/>
        <w:left w:val="none" w:sz="0" w:space="0" w:color="auto"/>
        <w:bottom w:val="none" w:sz="0" w:space="0" w:color="auto"/>
        <w:right w:val="none" w:sz="0" w:space="0" w:color="auto"/>
      </w:divBdr>
    </w:div>
    <w:div w:id="7644496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9874265">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48871439">
      <w:bodyDiv w:val="1"/>
      <w:marLeft w:val="0"/>
      <w:marRight w:val="0"/>
      <w:marTop w:val="0"/>
      <w:marBottom w:val="0"/>
      <w:divBdr>
        <w:top w:val="none" w:sz="0" w:space="0" w:color="auto"/>
        <w:left w:val="none" w:sz="0" w:space="0" w:color="auto"/>
        <w:bottom w:val="none" w:sz="0" w:space="0" w:color="auto"/>
        <w:right w:val="none" w:sz="0" w:space="0" w:color="auto"/>
      </w:divBdr>
    </w:div>
    <w:div w:id="357318009">
      <w:bodyDiv w:val="1"/>
      <w:marLeft w:val="0"/>
      <w:marRight w:val="0"/>
      <w:marTop w:val="0"/>
      <w:marBottom w:val="0"/>
      <w:divBdr>
        <w:top w:val="none" w:sz="0" w:space="0" w:color="auto"/>
        <w:left w:val="none" w:sz="0" w:space="0" w:color="auto"/>
        <w:bottom w:val="none" w:sz="0" w:space="0" w:color="auto"/>
        <w:right w:val="none" w:sz="0" w:space="0" w:color="auto"/>
      </w:divBdr>
    </w:div>
    <w:div w:id="429200548">
      <w:bodyDiv w:val="1"/>
      <w:marLeft w:val="0"/>
      <w:marRight w:val="0"/>
      <w:marTop w:val="0"/>
      <w:marBottom w:val="0"/>
      <w:divBdr>
        <w:top w:val="none" w:sz="0" w:space="0" w:color="auto"/>
        <w:left w:val="none" w:sz="0" w:space="0" w:color="auto"/>
        <w:bottom w:val="none" w:sz="0" w:space="0" w:color="auto"/>
        <w:right w:val="none" w:sz="0" w:space="0" w:color="auto"/>
      </w:divBdr>
    </w:div>
    <w:div w:id="443353962">
      <w:bodyDiv w:val="1"/>
      <w:marLeft w:val="0"/>
      <w:marRight w:val="0"/>
      <w:marTop w:val="0"/>
      <w:marBottom w:val="0"/>
      <w:divBdr>
        <w:top w:val="none" w:sz="0" w:space="0" w:color="auto"/>
        <w:left w:val="none" w:sz="0" w:space="0" w:color="auto"/>
        <w:bottom w:val="none" w:sz="0" w:space="0" w:color="auto"/>
        <w:right w:val="none" w:sz="0" w:space="0" w:color="auto"/>
      </w:divBdr>
    </w:div>
    <w:div w:id="459424666">
      <w:bodyDiv w:val="1"/>
      <w:marLeft w:val="0"/>
      <w:marRight w:val="0"/>
      <w:marTop w:val="0"/>
      <w:marBottom w:val="0"/>
      <w:divBdr>
        <w:top w:val="none" w:sz="0" w:space="0" w:color="auto"/>
        <w:left w:val="none" w:sz="0" w:space="0" w:color="auto"/>
        <w:bottom w:val="none" w:sz="0" w:space="0" w:color="auto"/>
        <w:right w:val="none" w:sz="0" w:space="0" w:color="auto"/>
      </w:divBdr>
    </w:div>
    <w:div w:id="464784708">
      <w:bodyDiv w:val="1"/>
      <w:marLeft w:val="0"/>
      <w:marRight w:val="0"/>
      <w:marTop w:val="0"/>
      <w:marBottom w:val="0"/>
      <w:divBdr>
        <w:top w:val="none" w:sz="0" w:space="0" w:color="auto"/>
        <w:left w:val="none" w:sz="0" w:space="0" w:color="auto"/>
        <w:bottom w:val="none" w:sz="0" w:space="0" w:color="auto"/>
        <w:right w:val="none" w:sz="0" w:space="0" w:color="auto"/>
      </w:divBdr>
    </w:div>
    <w:div w:id="479922925">
      <w:bodyDiv w:val="1"/>
      <w:marLeft w:val="0"/>
      <w:marRight w:val="0"/>
      <w:marTop w:val="0"/>
      <w:marBottom w:val="0"/>
      <w:divBdr>
        <w:top w:val="none" w:sz="0" w:space="0" w:color="auto"/>
        <w:left w:val="none" w:sz="0" w:space="0" w:color="auto"/>
        <w:bottom w:val="none" w:sz="0" w:space="0" w:color="auto"/>
        <w:right w:val="none" w:sz="0" w:space="0" w:color="auto"/>
      </w:divBdr>
    </w:div>
    <w:div w:id="489565888">
      <w:bodyDiv w:val="1"/>
      <w:marLeft w:val="0"/>
      <w:marRight w:val="0"/>
      <w:marTop w:val="0"/>
      <w:marBottom w:val="0"/>
      <w:divBdr>
        <w:top w:val="none" w:sz="0" w:space="0" w:color="auto"/>
        <w:left w:val="none" w:sz="0" w:space="0" w:color="auto"/>
        <w:bottom w:val="none" w:sz="0" w:space="0" w:color="auto"/>
        <w:right w:val="none" w:sz="0" w:space="0" w:color="auto"/>
      </w:divBdr>
    </w:div>
    <w:div w:id="506671880">
      <w:bodyDiv w:val="1"/>
      <w:marLeft w:val="0"/>
      <w:marRight w:val="0"/>
      <w:marTop w:val="0"/>
      <w:marBottom w:val="0"/>
      <w:divBdr>
        <w:top w:val="none" w:sz="0" w:space="0" w:color="auto"/>
        <w:left w:val="none" w:sz="0" w:space="0" w:color="auto"/>
        <w:bottom w:val="none" w:sz="0" w:space="0" w:color="auto"/>
        <w:right w:val="none" w:sz="0" w:space="0" w:color="auto"/>
      </w:divBdr>
    </w:div>
    <w:div w:id="517308403">
      <w:bodyDiv w:val="1"/>
      <w:marLeft w:val="0"/>
      <w:marRight w:val="0"/>
      <w:marTop w:val="0"/>
      <w:marBottom w:val="0"/>
      <w:divBdr>
        <w:top w:val="none" w:sz="0" w:space="0" w:color="auto"/>
        <w:left w:val="none" w:sz="0" w:space="0" w:color="auto"/>
        <w:bottom w:val="none" w:sz="0" w:space="0" w:color="auto"/>
        <w:right w:val="none" w:sz="0" w:space="0" w:color="auto"/>
      </w:divBdr>
    </w:div>
    <w:div w:id="520315126">
      <w:bodyDiv w:val="1"/>
      <w:marLeft w:val="0"/>
      <w:marRight w:val="0"/>
      <w:marTop w:val="0"/>
      <w:marBottom w:val="0"/>
      <w:divBdr>
        <w:top w:val="none" w:sz="0" w:space="0" w:color="auto"/>
        <w:left w:val="none" w:sz="0" w:space="0" w:color="auto"/>
        <w:bottom w:val="none" w:sz="0" w:space="0" w:color="auto"/>
        <w:right w:val="none" w:sz="0" w:space="0" w:color="auto"/>
      </w:divBdr>
    </w:div>
    <w:div w:id="529688952">
      <w:bodyDiv w:val="1"/>
      <w:marLeft w:val="0"/>
      <w:marRight w:val="0"/>
      <w:marTop w:val="0"/>
      <w:marBottom w:val="0"/>
      <w:divBdr>
        <w:top w:val="none" w:sz="0" w:space="0" w:color="auto"/>
        <w:left w:val="none" w:sz="0" w:space="0" w:color="auto"/>
        <w:bottom w:val="none" w:sz="0" w:space="0" w:color="auto"/>
        <w:right w:val="none" w:sz="0" w:space="0" w:color="auto"/>
      </w:divBdr>
    </w:div>
    <w:div w:id="563569226">
      <w:bodyDiv w:val="1"/>
      <w:marLeft w:val="0"/>
      <w:marRight w:val="0"/>
      <w:marTop w:val="0"/>
      <w:marBottom w:val="0"/>
      <w:divBdr>
        <w:top w:val="none" w:sz="0" w:space="0" w:color="auto"/>
        <w:left w:val="none" w:sz="0" w:space="0" w:color="auto"/>
        <w:bottom w:val="none" w:sz="0" w:space="0" w:color="auto"/>
        <w:right w:val="none" w:sz="0" w:space="0" w:color="auto"/>
      </w:divBdr>
    </w:div>
    <w:div w:id="581110636">
      <w:bodyDiv w:val="1"/>
      <w:marLeft w:val="0"/>
      <w:marRight w:val="0"/>
      <w:marTop w:val="0"/>
      <w:marBottom w:val="0"/>
      <w:divBdr>
        <w:top w:val="none" w:sz="0" w:space="0" w:color="auto"/>
        <w:left w:val="none" w:sz="0" w:space="0" w:color="auto"/>
        <w:bottom w:val="none" w:sz="0" w:space="0" w:color="auto"/>
        <w:right w:val="none" w:sz="0" w:space="0" w:color="auto"/>
      </w:divBdr>
    </w:div>
    <w:div w:id="668144902">
      <w:bodyDiv w:val="1"/>
      <w:marLeft w:val="0"/>
      <w:marRight w:val="0"/>
      <w:marTop w:val="0"/>
      <w:marBottom w:val="0"/>
      <w:divBdr>
        <w:top w:val="none" w:sz="0" w:space="0" w:color="auto"/>
        <w:left w:val="none" w:sz="0" w:space="0" w:color="auto"/>
        <w:bottom w:val="none" w:sz="0" w:space="0" w:color="auto"/>
        <w:right w:val="none" w:sz="0" w:space="0" w:color="auto"/>
      </w:divBdr>
    </w:div>
    <w:div w:id="696082520">
      <w:bodyDiv w:val="1"/>
      <w:marLeft w:val="0"/>
      <w:marRight w:val="0"/>
      <w:marTop w:val="0"/>
      <w:marBottom w:val="0"/>
      <w:divBdr>
        <w:top w:val="none" w:sz="0" w:space="0" w:color="auto"/>
        <w:left w:val="none" w:sz="0" w:space="0" w:color="auto"/>
        <w:bottom w:val="none" w:sz="0" w:space="0" w:color="auto"/>
        <w:right w:val="none" w:sz="0" w:space="0" w:color="auto"/>
      </w:divBdr>
    </w:div>
    <w:div w:id="706443533">
      <w:bodyDiv w:val="1"/>
      <w:marLeft w:val="0"/>
      <w:marRight w:val="0"/>
      <w:marTop w:val="0"/>
      <w:marBottom w:val="0"/>
      <w:divBdr>
        <w:top w:val="none" w:sz="0" w:space="0" w:color="auto"/>
        <w:left w:val="none" w:sz="0" w:space="0" w:color="auto"/>
        <w:bottom w:val="none" w:sz="0" w:space="0" w:color="auto"/>
        <w:right w:val="none" w:sz="0" w:space="0" w:color="auto"/>
      </w:divBdr>
    </w:div>
    <w:div w:id="76847661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5069521">
      <w:bodyDiv w:val="1"/>
      <w:marLeft w:val="0"/>
      <w:marRight w:val="0"/>
      <w:marTop w:val="0"/>
      <w:marBottom w:val="0"/>
      <w:divBdr>
        <w:top w:val="none" w:sz="0" w:space="0" w:color="auto"/>
        <w:left w:val="none" w:sz="0" w:space="0" w:color="auto"/>
        <w:bottom w:val="none" w:sz="0" w:space="0" w:color="auto"/>
        <w:right w:val="none" w:sz="0" w:space="0" w:color="auto"/>
      </w:divBdr>
    </w:div>
    <w:div w:id="941376780">
      <w:bodyDiv w:val="1"/>
      <w:marLeft w:val="0"/>
      <w:marRight w:val="0"/>
      <w:marTop w:val="0"/>
      <w:marBottom w:val="0"/>
      <w:divBdr>
        <w:top w:val="none" w:sz="0" w:space="0" w:color="auto"/>
        <w:left w:val="none" w:sz="0" w:space="0" w:color="auto"/>
        <w:bottom w:val="none" w:sz="0" w:space="0" w:color="auto"/>
        <w:right w:val="none" w:sz="0" w:space="0" w:color="auto"/>
      </w:divBdr>
    </w:div>
    <w:div w:id="979386135">
      <w:bodyDiv w:val="1"/>
      <w:marLeft w:val="0"/>
      <w:marRight w:val="0"/>
      <w:marTop w:val="0"/>
      <w:marBottom w:val="0"/>
      <w:divBdr>
        <w:top w:val="none" w:sz="0" w:space="0" w:color="auto"/>
        <w:left w:val="none" w:sz="0" w:space="0" w:color="auto"/>
        <w:bottom w:val="none" w:sz="0" w:space="0" w:color="auto"/>
        <w:right w:val="none" w:sz="0" w:space="0" w:color="auto"/>
      </w:divBdr>
    </w:div>
    <w:div w:id="1002510666">
      <w:bodyDiv w:val="1"/>
      <w:marLeft w:val="0"/>
      <w:marRight w:val="0"/>
      <w:marTop w:val="0"/>
      <w:marBottom w:val="0"/>
      <w:divBdr>
        <w:top w:val="none" w:sz="0" w:space="0" w:color="auto"/>
        <w:left w:val="none" w:sz="0" w:space="0" w:color="auto"/>
        <w:bottom w:val="none" w:sz="0" w:space="0" w:color="auto"/>
        <w:right w:val="none" w:sz="0" w:space="0" w:color="auto"/>
      </w:divBdr>
    </w:div>
    <w:div w:id="1020231294">
      <w:bodyDiv w:val="1"/>
      <w:marLeft w:val="0"/>
      <w:marRight w:val="0"/>
      <w:marTop w:val="0"/>
      <w:marBottom w:val="0"/>
      <w:divBdr>
        <w:top w:val="none" w:sz="0" w:space="0" w:color="auto"/>
        <w:left w:val="none" w:sz="0" w:space="0" w:color="auto"/>
        <w:bottom w:val="none" w:sz="0" w:space="0" w:color="auto"/>
        <w:right w:val="none" w:sz="0" w:space="0" w:color="auto"/>
      </w:divBdr>
    </w:div>
    <w:div w:id="1065302836">
      <w:bodyDiv w:val="1"/>
      <w:marLeft w:val="0"/>
      <w:marRight w:val="0"/>
      <w:marTop w:val="0"/>
      <w:marBottom w:val="0"/>
      <w:divBdr>
        <w:top w:val="none" w:sz="0" w:space="0" w:color="auto"/>
        <w:left w:val="none" w:sz="0" w:space="0" w:color="auto"/>
        <w:bottom w:val="none" w:sz="0" w:space="0" w:color="auto"/>
        <w:right w:val="none" w:sz="0" w:space="0" w:color="auto"/>
      </w:divBdr>
    </w:div>
    <w:div w:id="1115447138">
      <w:bodyDiv w:val="1"/>
      <w:marLeft w:val="0"/>
      <w:marRight w:val="0"/>
      <w:marTop w:val="0"/>
      <w:marBottom w:val="0"/>
      <w:divBdr>
        <w:top w:val="none" w:sz="0" w:space="0" w:color="auto"/>
        <w:left w:val="none" w:sz="0" w:space="0" w:color="auto"/>
        <w:bottom w:val="none" w:sz="0" w:space="0" w:color="auto"/>
        <w:right w:val="none" w:sz="0" w:space="0" w:color="auto"/>
      </w:divBdr>
    </w:div>
    <w:div w:id="1122070284">
      <w:bodyDiv w:val="1"/>
      <w:marLeft w:val="0"/>
      <w:marRight w:val="0"/>
      <w:marTop w:val="0"/>
      <w:marBottom w:val="0"/>
      <w:divBdr>
        <w:top w:val="none" w:sz="0" w:space="0" w:color="auto"/>
        <w:left w:val="none" w:sz="0" w:space="0" w:color="auto"/>
        <w:bottom w:val="none" w:sz="0" w:space="0" w:color="auto"/>
        <w:right w:val="none" w:sz="0" w:space="0" w:color="auto"/>
      </w:divBdr>
    </w:div>
    <w:div w:id="1150176376">
      <w:bodyDiv w:val="1"/>
      <w:marLeft w:val="0"/>
      <w:marRight w:val="0"/>
      <w:marTop w:val="0"/>
      <w:marBottom w:val="0"/>
      <w:divBdr>
        <w:top w:val="none" w:sz="0" w:space="0" w:color="auto"/>
        <w:left w:val="none" w:sz="0" w:space="0" w:color="auto"/>
        <w:bottom w:val="none" w:sz="0" w:space="0" w:color="auto"/>
        <w:right w:val="none" w:sz="0" w:space="0" w:color="auto"/>
      </w:divBdr>
    </w:div>
    <w:div w:id="1195774489">
      <w:bodyDiv w:val="1"/>
      <w:marLeft w:val="0"/>
      <w:marRight w:val="0"/>
      <w:marTop w:val="0"/>
      <w:marBottom w:val="0"/>
      <w:divBdr>
        <w:top w:val="none" w:sz="0" w:space="0" w:color="auto"/>
        <w:left w:val="none" w:sz="0" w:space="0" w:color="auto"/>
        <w:bottom w:val="none" w:sz="0" w:space="0" w:color="auto"/>
        <w:right w:val="none" w:sz="0" w:space="0" w:color="auto"/>
      </w:divBdr>
    </w:div>
    <w:div w:id="1281566874">
      <w:bodyDiv w:val="1"/>
      <w:marLeft w:val="0"/>
      <w:marRight w:val="0"/>
      <w:marTop w:val="0"/>
      <w:marBottom w:val="0"/>
      <w:divBdr>
        <w:top w:val="none" w:sz="0" w:space="0" w:color="auto"/>
        <w:left w:val="none" w:sz="0" w:space="0" w:color="auto"/>
        <w:bottom w:val="none" w:sz="0" w:space="0" w:color="auto"/>
        <w:right w:val="none" w:sz="0" w:space="0" w:color="auto"/>
      </w:divBdr>
    </w:div>
    <w:div w:id="1344673562">
      <w:bodyDiv w:val="1"/>
      <w:marLeft w:val="0"/>
      <w:marRight w:val="0"/>
      <w:marTop w:val="0"/>
      <w:marBottom w:val="0"/>
      <w:divBdr>
        <w:top w:val="none" w:sz="0" w:space="0" w:color="auto"/>
        <w:left w:val="none" w:sz="0" w:space="0" w:color="auto"/>
        <w:bottom w:val="none" w:sz="0" w:space="0" w:color="auto"/>
        <w:right w:val="none" w:sz="0" w:space="0" w:color="auto"/>
      </w:divBdr>
    </w:div>
    <w:div w:id="1352414251">
      <w:bodyDiv w:val="1"/>
      <w:marLeft w:val="0"/>
      <w:marRight w:val="0"/>
      <w:marTop w:val="0"/>
      <w:marBottom w:val="0"/>
      <w:divBdr>
        <w:top w:val="none" w:sz="0" w:space="0" w:color="auto"/>
        <w:left w:val="none" w:sz="0" w:space="0" w:color="auto"/>
        <w:bottom w:val="none" w:sz="0" w:space="0" w:color="auto"/>
        <w:right w:val="none" w:sz="0" w:space="0" w:color="auto"/>
      </w:divBdr>
    </w:div>
    <w:div w:id="1357465930">
      <w:bodyDiv w:val="1"/>
      <w:marLeft w:val="0"/>
      <w:marRight w:val="0"/>
      <w:marTop w:val="0"/>
      <w:marBottom w:val="0"/>
      <w:divBdr>
        <w:top w:val="none" w:sz="0" w:space="0" w:color="auto"/>
        <w:left w:val="none" w:sz="0" w:space="0" w:color="auto"/>
        <w:bottom w:val="none" w:sz="0" w:space="0" w:color="auto"/>
        <w:right w:val="none" w:sz="0" w:space="0" w:color="auto"/>
      </w:divBdr>
    </w:div>
    <w:div w:id="138806951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0782363">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7665442">
      <w:bodyDiv w:val="1"/>
      <w:marLeft w:val="0"/>
      <w:marRight w:val="0"/>
      <w:marTop w:val="0"/>
      <w:marBottom w:val="0"/>
      <w:divBdr>
        <w:top w:val="none" w:sz="0" w:space="0" w:color="auto"/>
        <w:left w:val="none" w:sz="0" w:space="0" w:color="auto"/>
        <w:bottom w:val="none" w:sz="0" w:space="0" w:color="auto"/>
        <w:right w:val="none" w:sz="0" w:space="0" w:color="auto"/>
      </w:divBdr>
    </w:div>
    <w:div w:id="161856679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06785597">
      <w:bodyDiv w:val="1"/>
      <w:marLeft w:val="0"/>
      <w:marRight w:val="0"/>
      <w:marTop w:val="0"/>
      <w:marBottom w:val="0"/>
      <w:divBdr>
        <w:top w:val="none" w:sz="0" w:space="0" w:color="auto"/>
        <w:left w:val="none" w:sz="0" w:space="0" w:color="auto"/>
        <w:bottom w:val="none" w:sz="0" w:space="0" w:color="auto"/>
        <w:right w:val="none" w:sz="0" w:space="0" w:color="auto"/>
      </w:divBdr>
    </w:div>
    <w:div w:id="1727875496">
      <w:bodyDiv w:val="1"/>
      <w:marLeft w:val="0"/>
      <w:marRight w:val="0"/>
      <w:marTop w:val="0"/>
      <w:marBottom w:val="0"/>
      <w:divBdr>
        <w:top w:val="none" w:sz="0" w:space="0" w:color="auto"/>
        <w:left w:val="none" w:sz="0" w:space="0" w:color="auto"/>
        <w:bottom w:val="none" w:sz="0" w:space="0" w:color="auto"/>
        <w:right w:val="none" w:sz="0" w:space="0" w:color="auto"/>
      </w:divBdr>
    </w:div>
    <w:div w:id="1744257935">
      <w:bodyDiv w:val="1"/>
      <w:marLeft w:val="0"/>
      <w:marRight w:val="0"/>
      <w:marTop w:val="0"/>
      <w:marBottom w:val="0"/>
      <w:divBdr>
        <w:top w:val="none" w:sz="0" w:space="0" w:color="auto"/>
        <w:left w:val="none" w:sz="0" w:space="0" w:color="auto"/>
        <w:bottom w:val="none" w:sz="0" w:space="0" w:color="auto"/>
        <w:right w:val="none" w:sz="0" w:space="0" w:color="auto"/>
      </w:divBdr>
    </w:div>
    <w:div w:id="1800103857">
      <w:bodyDiv w:val="1"/>
      <w:marLeft w:val="0"/>
      <w:marRight w:val="0"/>
      <w:marTop w:val="0"/>
      <w:marBottom w:val="0"/>
      <w:divBdr>
        <w:top w:val="none" w:sz="0" w:space="0" w:color="auto"/>
        <w:left w:val="none" w:sz="0" w:space="0" w:color="auto"/>
        <w:bottom w:val="none" w:sz="0" w:space="0" w:color="auto"/>
        <w:right w:val="none" w:sz="0" w:space="0" w:color="auto"/>
      </w:divBdr>
    </w:div>
    <w:div w:id="1864316186">
      <w:bodyDiv w:val="1"/>
      <w:marLeft w:val="0"/>
      <w:marRight w:val="0"/>
      <w:marTop w:val="0"/>
      <w:marBottom w:val="0"/>
      <w:divBdr>
        <w:top w:val="none" w:sz="0" w:space="0" w:color="auto"/>
        <w:left w:val="none" w:sz="0" w:space="0" w:color="auto"/>
        <w:bottom w:val="none" w:sz="0" w:space="0" w:color="auto"/>
        <w:right w:val="none" w:sz="0" w:space="0" w:color="auto"/>
      </w:divBdr>
    </w:div>
    <w:div w:id="2020960012">
      <w:bodyDiv w:val="1"/>
      <w:marLeft w:val="0"/>
      <w:marRight w:val="0"/>
      <w:marTop w:val="0"/>
      <w:marBottom w:val="0"/>
      <w:divBdr>
        <w:top w:val="none" w:sz="0" w:space="0" w:color="auto"/>
        <w:left w:val="none" w:sz="0" w:space="0" w:color="auto"/>
        <w:bottom w:val="none" w:sz="0" w:space="0" w:color="auto"/>
        <w:right w:val="none" w:sz="0" w:space="0" w:color="auto"/>
      </w:divBdr>
    </w:div>
    <w:div w:id="2042902013">
      <w:bodyDiv w:val="1"/>
      <w:marLeft w:val="0"/>
      <w:marRight w:val="0"/>
      <w:marTop w:val="0"/>
      <w:marBottom w:val="0"/>
      <w:divBdr>
        <w:top w:val="none" w:sz="0" w:space="0" w:color="auto"/>
        <w:left w:val="none" w:sz="0" w:space="0" w:color="auto"/>
        <w:bottom w:val="none" w:sz="0" w:space="0" w:color="auto"/>
        <w:right w:val="none" w:sz="0" w:space="0" w:color="auto"/>
      </w:divBdr>
    </w:div>
    <w:div w:id="2050569992">
      <w:bodyDiv w:val="1"/>
      <w:marLeft w:val="0"/>
      <w:marRight w:val="0"/>
      <w:marTop w:val="0"/>
      <w:marBottom w:val="0"/>
      <w:divBdr>
        <w:top w:val="none" w:sz="0" w:space="0" w:color="auto"/>
        <w:left w:val="none" w:sz="0" w:space="0" w:color="auto"/>
        <w:bottom w:val="none" w:sz="0" w:space="0" w:color="auto"/>
        <w:right w:val="none" w:sz="0" w:space="0" w:color="auto"/>
      </w:divBdr>
    </w:div>
    <w:div w:id="2095739500">
      <w:bodyDiv w:val="1"/>
      <w:marLeft w:val="0"/>
      <w:marRight w:val="0"/>
      <w:marTop w:val="0"/>
      <w:marBottom w:val="0"/>
      <w:divBdr>
        <w:top w:val="none" w:sz="0" w:space="0" w:color="auto"/>
        <w:left w:val="none" w:sz="0" w:space="0" w:color="auto"/>
        <w:bottom w:val="none" w:sz="0" w:space="0" w:color="auto"/>
        <w:right w:val="none" w:sz="0" w:space="0" w:color="auto"/>
      </w:divBdr>
    </w:div>
    <w:div w:id="2104379991">
      <w:bodyDiv w:val="1"/>
      <w:marLeft w:val="0"/>
      <w:marRight w:val="0"/>
      <w:marTop w:val="0"/>
      <w:marBottom w:val="0"/>
      <w:divBdr>
        <w:top w:val="none" w:sz="0" w:space="0" w:color="auto"/>
        <w:left w:val="none" w:sz="0" w:space="0" w:color="auto"/>
        <w:bottom w:val="none" w:sz="0" w:space="0" w:color="auto"/>
        <w:right w:val="none" w:sz="0" w:space="0" w:color="auto"/>
      </w:divBdr>
    </w:div>
    <w:div w:id="2107919564">
      <w:bodyDiv w:val="1"/>
      <w:marLeft w:val="0"/>
      <w:marRight w:val="0"/>
      <w:marTop w:val="0"/>
      <w:marBottom w:val="0"/>
      <w:divBdr>
        <w:top w:val="none" w:sz="0" w:space="0" w:color="auto"/>
        <w:left w:val="none" w:sz="0" w:space="0" w:color="auto"/>
        <w:bottom w:val="none" w:sz="0" w:space="0" w:color="auto"/>
        <w:right w:val="none" w:sz="0" w:space="0" w:color="auto"/>
      </w:divBdr>
    </w:div>
    <w:div w:id="2110660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225;bor\Desktop\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BE570C-4424-459E-9A24-549B74CFA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6</TotalTime>
  <Pages>133</Pages>
  <Words>31427</Words>
  <Characters>216850</Characters>
  <Application>Microsoft Office Word</Application>
  <DocSecurity>0</DocSecurity>
  <Lines>1807</Lines>
  <Paragraphs>495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247782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Gábor</dc:creator>
  <cp:lastModifiedBy>Bányai Gyula</cp:lastModifiedBy>
  <cp:revision>4</cp:revision>
  <dcterms:created xsi:type="dcterms:W3CDTF">2016-08-14T21:14:00Z</dcterms:created>
  <dcterms:modified xsi:type="dcterms:W3CDTF">2016-08-18T16:13:00Z</dcterms:modified>
</cp:coreProperties>
</file>