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ded.xml" ContentType="application/vnd.openxmlformats-officedocument.wordprocessingml.commentsExtended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06AD6D4" w14:textId="3C28DBF9" w:rsidR="0008092A" w:rsidRPr="00465C16" w:rsidRDefault="006D27B0" w:rsidP="00465C16">
      <w:pPr>
        <w:spacing w:after="0"/>
        <w:jc w:val="center"/>
        <w:rPr>
          <w:rFonts w:cs="Times New Roman"/>
          <w:b/>
          <w:caps/>
          <w:szCs w:val="24"/>
        </w:rPr>
      </w:pPr>
      <w:r>
        <w:rPr>
          <w:rFonts w:cs="Times New Roman"/>
          <w:b/>
          <w:caps/>
          <w:szCs w:val="24"/>
        </w:rPr>
        <w:t>3.81</w:t>
      </w:r>
      <w:r w:rsidR="00465C16" w:rsidRPr="00465C16">
        <w:rPr>
          <w:rFonts w:cs="Times New Roman"/>
          <w:b/>
          <w:caps/>
          <w:szCs w:val="24"/>
        </w:rPr>
        <w:t>.</w:t>
      </w:r>
    </w:p>
    <w:p w14:paraId="3510ADC1" w14:textId="77777777" w:rsidR="001A7777" w:rsidRPr="00465C16" w:rsidRDefault="001A7777" w:rsidP="00465C16">
      <w:pPr>
        <w:jc w:val="center"/>
        <w:rPr>
          <w:rFonts w:cs="Times New Roman"/>
          <w:b/>
          <w:caps/>
          <w:spacing w:val="60"/>
          <w:szCs w:val="24"/>
        </w:rPr>
      </w:pPr>
      <w:r w:rsidRPr="00465C16">
        <w:rPr>
          <w:rFonts w:cs="Times New Roman"/>
          <w:b/>
          <w:caps/>
          <w:spacing w:val="60"/>
          <w:szCs w:val="24"/>
        </w:rPr>
        <w:t>Szakképzési kerettanterv</w:t>
      </w:r>
    </w:p>
    <w:p w14:paraId="5BE685A0" w14:textId="77777777" w:rsidR="001A7777" w:rsidRPr="00465C16" w:rsidRDefault="001A7777" w:rsidP="00465C16">
      <w:pPr>
        <w:jc w:val="center"/>
        <w:rPr>
          <w:rFonts w:cs="Times New Roman"/>
          <w:b/>
          <w:szCs w:val="24"/>
        </w:rPr>
      </w:pPr>
      <w:proofErr w:type="gramStart"/>
      <w:r w:rsidRPr="00465C16">
        <w:rPr>
          <w:rFonts w:cs="Times New Roman"/>
          <w:b/>
          <w:szCs w:val="24"/>
        </w:rPr>
        <w:t>a</w:t>
      </w:r>
      <w:proofErr w:type="gramEnd"/>
      <w:r w:rsidRPr="00465C16">
        <w:rPr>
          <w:rFonts w:cs="Times New Roman"/>
          <w:b/>
          <w:szCs w:val="24"/>
        </w:rPr>
        <w:t>(z)</w:t>
      </w:r>
    </w:p>
    <w:p w14:paraId="35A13407" w14:textId="77777777" w:rsidR="001A7777" w:rsidRPr="00465C16" w:rsidRDefault="0008092A" w:rsidP="00465C16">
      <w:pPr>
        <w:jc w:val="center"/>
        <w:rPr>
          <w:rFonts w:cs="Times New Roman"/>
          <w:b/>
          <w:szCs w:val="24"/>
        </w:rPr>
      </w:pPr>
      <w:r w:rsidRPr="00465C16">
        <w:rPr>
          <w:rFonts w:cs="Times New Roman"/>
          <w:b/>
          <w:szCs w:val="24"/>
        </w:rPr>
        <w:t>55 723 11</w:t>
      </w:r>
    </w:p>
    <w:p w14:paraId="0455AF69" w14:textId="77777777" w:rsidR="001A7777" w:rsidRPr="00465C16" w:rsidRDefault="0008092A" w:rsidP="00465C16">
      <w:pPr>
        <w:jc w:val="center"/>
        <w:rPr>
          <w:rFonts w:cs="Times New Roman"/>
          <w:b/>
          <w:caps/>
          <w:szCs w:val="24"/>
        </w:rPr>
      </w:pPr>
      <w:r w:rsidRPr="00465C16">
        <w:rPr>
          <w:rFonts w:cs="Times New Roman"/>
          <w:b/>
          <w:caps/>
          <w:szCs w:val="24"/>
        </w:rPr>
        <w:t>Mentőápoló</w:t>
      </w:r>
    </w:p>
    <w:p w14:paraId="663711D4" w14:textId="77777777" w:rsidR="000B5E9D" w:rsidRPr="00465C16" w:rsidRDefault="001A7777" w:rsidP="00465C16">
      <w:pPr>
        <w:jc w:val="center"/>
        <w:rPr>
          <w:rFonts w:cs="Times New Roman"/>
          <w:b/>
          <w:caps/>
          <w:szCs w:val="24"/>
        </w:rPr>
      </w:pPr>
      <w:r w:rsidRPr="00465C16">
        <w:rPr>
          <w:rFonts w:cs="Times New Roman"/>
          <w:b/>
          <w:caps/>
          <w:szCs w:val="24"/>
        </w:rPr>
        <w:t>szakképesítés</w:t>
      </w:r>
      <w:r w:rsidR="009C4A30" w:rsidRPr="00465C16">
        <w:rPr>
          <w:rFonts w:cs="Times New Roman"/>
          <w:b/>
          <w:caps/>
          <w:szCs w:val="24"/>
        </w:rPr>
        <w:t>-ráépülés</w:t>
      </w:r>
      <w:r w:rsidRPr="00465C16">
        <w:rPr>
          <w:rFonts w:cs="Times New Roman"/>
          <w:b/>
          <w:caps/>
          <w:szCs w:val="24"/>
        </w:rPr>
        <w:t>hez</w:t>
      </w:r>
      <w:bookmarkStart w:id="0" w:name="_GoBack"/>
      <w:bookmarkEnd w:id="0"/>
    </w:p>
    <w:p w14:paraId="69B3E52E" w14:textId="77777777" w:rsidR="000B5E9D" w:rsidRDefault="000B5E9D" w:rsidP="000B5E9D">
      <w:pPr>
        <w:spacing w:after="0"/>
        <w:rPr>
          <w:rFonts w:cs="Times New Roman"/>
        </w:rPr>
      </w:pPr>
    </w:p>
    <w:p w14:paraId="356BF685" w14:textId="77777777" w:rsidR="00F24097" w:rsidRPr="00F24097" w:rsidRDefault="00F24097" w:rsidP="00F24097">
      <w:pPr>
        <w:spacing w:after="0"/>
        <w:rPr>
          <w:rFonts w:cs="Times New Roman"/>
          <w:b/>
        </w:rPr>
      </w:pPr>
      <w:r w:rsidRPr="00F24097">
        <w:rPr>
          <w:rFonts w:cs="Times New Roman"/>
          <w:b/>
        </w:rPr>
        <w:t xml:space="preserve">I. </w:t>
      </w:r>
      <w:proofErr w:type="gramStart"/>
      <w:r w:rsidRPr="00F24097">
        <w:rPr>
          <w:rFonts w:cs="Times New Roman"/>
          <w:b/>
        </w:rPr>
        <w:t>A</w:t>
      </w:r>
      <w:proofErr w:type="gramEnd"/>
      <w:r w:rsidRPr="00F24097">
        <w:rPr>
          <w:rFonts w:cs="Times New Roman"/>
          <w:b/>
        </w:rPr>
        <w:t xml:space="preserve"> szakképzés jogi háttere</w:t>
      </w:r>
    </w:p>
    <w:p w14:paraId="29C3A04C" w14:textId="77777777" w:rsidR="00465C16" w:rsidRDefault="00465C16" w:rsidP="00F24097">
      <w:pPr>
        <w:spacing w:after="0"/>
        <w:rPr>
          <w:rFonts w:cs="Times New Roman"/>
        </w:rPr>
      </w:pPr>
    </w:p>
    <w:p w14:paraId="09DD19DF" w14:textId="77777777" w:rsidR="00F24097" w:rsidRPr="00F24097" w:rsidRDefault="00F24097" w:rsidP="00F24097">
      <w:pPr>
        <w:spacing w:after="0"/>
        <w:rPr>
          <w:rFonts w:cs="Times New Roman"/>
        </w:rPr>
      </w:pPr>
      <w:r w:rsidRPr="00F24097">
        <w:rPr>
          <w:rFonts w:cs="Times New Roman"/>
        </w:rPr>
        <w:t xml:space="preserve">A </w:t>
      </w:r>
      <w:r>
        <w:rPr>
          <w:rFonts w:cs="Times New Roman"/>
        </w:rPr>
        <w:t>szakképzési kerettanterv</w:t>
      </w:r>
    </w:p>
    <w:p w14:paraId="0236336B" w14:textId="77777777" w:rsidR="00F24097" w:rsidRPr="00F24097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F24097">
        <w:rPr>
          <w:rFonts w:cs="Times New Roman"/>
        </w:rPr>
        <w:t>a nemzeti köznevelésrő</w:t>
      </w:r>
      <w:r>
        <w:rPr>
          <w:rFonts w:cs="Times New Roman"/>
        </w:rPr>
        <w:t>l szóló 2011. évi CXC. törvény,</w:t>
      </w:r>
    </w:p>
    <w:p w14:paraId="745F3435" w14:textId="77777777" w:rsidR="00F24097" w:rsidRPr="00F24097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F24097">
        <w:rPr>
          <w:rFonts w:cs="Times New Roman"/>
        </w:rPr>
        <w:t>a szakképzésről szó</w:t>
      </w:r>
      <w:r>
        <w:rPr>
          <w:rFonts w:cs="Times New Roman"/>
        </w:rPr>
        <w:t>ló 2011. évi CLXXXVII. törvény,</w:t>
      </w:r>
    </w:p>
    <w:p w14:paraId="0362D922" w14:textId="77777777" w:rsidR="00F24097" w:rsidRPr="00F24097" w:rsidRDefault="00F24097" w:rsidP="00F24097">
      <w:pPr>
        <w:spacing w:after="0"/>
        <w:rPr>
          <w:rFonts w:cs="Times New Roman"/>
        </w:rPr>
      </w:pPr>
    </w:p>
    <w:p w14:paraId="0230ABEC" w14:textId="77777777" w:rsidR="00F24097" w:rsidRPr="00F24097" w:rsidRDefault="00F24097" w:rsidP="00F24097">
      <w:pPr>
        <w:spacing w:after="0"/>
        <w:rPr>
          <w:rFonts w:cs="Times New Roman"/>
        </w:rPr>
      </w:pPr>
      <w:proofErr w:type="gramStart"/>
      <w:r>
        <w:rPr>
          <w:rFonts w:cs="Times New Roman"/>
        </w:rPr>
        <w:t>valamint</w:t>
      </w:r>
      <w:proofErr w:type="gramEnd"/>
    </w:p>
    <w:p w14:paraId="2040238D" w14:textId="6B50909D" w:rsidR="00F24097" w:rsidRPr="00F24097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F24097">
        <w:rPr>
          <w:rFonts w:cs="Times New Roman"/>
        </w:rPr>
        <w:t>az Országos Képzési Jegyzékről és az Országos Képzési Jegyzék módosításának eljárásrendjéről szóló 150/2012. (VII. 6.) Korm</w:t>
      </w:r>
      <w:r w:rsidR="00465C16">
        <w:rPr>
          <w:rFonts w:cs="Times New Roman"/>
        </w:rPr>
        <w:t xml:space="preserve">. </w:t>
      </w:r>
      <w:r w:rsidRPr="00F24097">
        <w:rPr>
          <w:rFonts w:cs="Times New Roman"/>
        </w:rPr>
        <w:t>rendelet,</w:t>
      </w:r>
    </w:p>
    <w:p w14:paraId="57A08F25" w14:textId="0CC8C8A1" w:rsidR="00F24097" w:rsidRPr="00F24097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F24097">
        <w:rPr>
          <w:rFonts w:cs="Times New Roman"/>
        </w:rPr>
        <w:t>az állam által elismert szakképesítések szakmai követelménymoduljairól szóló 217/2012. (VIII. 9.) Korm</w:t>
      </w:r>
      <w:r w:rsidR="00465C16">
        <w:rPr>
          <w:rFonts w:cs="Times New Roman"/>
        </w:rPr>
        <w:t xml:space="preserve">. </w:t>
      </w:r>
      <w:r w:rsidRPr="00F24097">
        <w:rPr>
          <w:rFonts w:cs="Times New Roman"/>
        </w:rPr>
        <w:t>rendelet,</w:t>
      </w:r>
      <w:r w:rsidR="00465C16">
        <w:rPr>
          <w:rFonts w:cs="Times New Roman"/>
        </w:rPr>
        <w:t xml:space="preserve"> és</w:t>
      </w:r>
    </w:p>
    <w:p w14:paraId="45A074C1" w14:textId="77777777" w:rsidR="00F24097" w:rsidRPr="00F24097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proofErr w:type="gramStart"/>
      <w:r>
        <w:rPr>
          <w:rFonts w:cs="Times New Roman"/>
        </w:rPr>
        <w:t>a(</w:t>
      </w:r>
      <w:proofErr w:type="gramEnd"/>
      <w:r>
        <w:rPr>
          <w:rFonts w:cs="Times New Roman"/>
        </w:rPr>
        <w:t xml:space="preserve">z) </w:t>
      </w:r>
      <w:r w:rsidR="0008092A">
        <w:rPr>
          <w:rFonts w:cs="Times New Roman"/>
        </w:rPr>
        <w:t>55 723 11</w:t>
      </w:r>
      <w:r>
        <w:rPr>
          <w:rFonts w:cs="Times New Roman"/>
        </w:rPr>
        <w:t xml:space="preserve"> számú,</w:t>
      </w:r>
      <w:r w:rsidRPr="00F24097">
        <w:rPr>
          <w:rFonts w:cs="Times New Roman"/>
        </w:rPr>
        <w:t xml:space="preserve"> </w:t>
      </w:r>
      <w:r w:rsidR="0008092A">
        <w:rPr>
          <w:rFonts w:cs="Times New Roman"/>
        </w:rPr>
        <w:t>Mentőápoló</w:t>
      </w:r>
      <w:r>
        <w:rPr>
          <w:rFonts w:cs="Times New Roman"/>
        </w:rPr>
        <w:t xml:space="preserve"> megnevezésű</w:t>
      </w:r>
      <w:r w:rsidRPr="00F24097">
        <w:rPr>
          <w:rFonts w:cs="Times New Roman"/>
        </w:rPr>
        <w:t xml:space="preserve"> szakképesítés szakmai és vizsgakövetelményeit tartalmazó rendelet </w:t>
      </w:r>
    </w:p>
    <w:p w14:paraId="37ABE2AF" w14:textId="77777777" w:rsidR="00F24097" w:rsidRPr="00F24097" w:rsidRDefault="00F24097" w:rsidP="00F24097">
      <w:pPr>
        <w:spacing w:after="0"/>
        <w:rPr>
          <w:rFonts w:cs="Times New Roman"/>
        </w:rPr>
      </w:pPr>
      <w:proofErr w:type="gramStart"/>
      <w:r w:rsidRPr="00F24097">
        <w:rPr>
          <w:rFonts w:cs="Times New Roman"/>
        </w:rPr>
        <w:t>alapján</w:t>
      </w:r>
      <w:proofErr w:type="gramEnd"/>
      <w:r w:rsidRPr="00F24097">
        <w:rPr>
          <w:rFonts w:cs="Times New Roman"/>
        </w:rPr>
        <w:t xml:space="preserve"> készült.</w:t>
      </w:r>
    </w:p>
    <w:p w14:paraId="582433DB" w14:textId="77777777" w:rsidR="001A7777" w:rsidRDefault="001A7777" w:rsidP="000B5E9D">
      <w:pPr>
        <w:spacing w:after="0"/>
        <w:rPr>
          <w:rFonts w:cs="Times New Roman"/>
        </w:rPr>
      </w:pPr>
    </w:p>
    <w:p w14:paraId="7FE6420E" w14:textId="77777777" w:rsidR="00E96240" w:rsidRDefault="00E96240" w:rsidP="000B5E9D">
      <w:pPr>
        <w:spacing w:after="0"/>
        <w:rPr>
          <w:rFonts w:cs="Times New Roman"/>
        </w:rPr>
      </w:pPr>
    </w:p>
    <w:p w14:paraId="3F8109B3" w14:textId="77777777" w:rsidR="00C64856" w:rsidRPr="00C64856" w:rsidRDefault="00C64856" w:rsidP="00C64856">
      <w:pPr>
        <w:spacing w:after="0"/>
        <w:rPr>
          <w:rFonts w:cs="Times New Roman"/>
          <w:b/>
        </w:rPr>
      </w:pPr>
      <w:r>
        <w:rPr>
          <w:rFonts w:cs="Times New Roman"/>
          <w:b/>
        </w:rPr>
        <w:t xml:space="preserve">II. </w:t>
      </w:r>
      <w:proofErr w:type="gramStart"/>
      <w:r w:rsidRPr="00C64856">
        <w:rPr>
          <w:rFonts w:cs="Times New Roman"/>
          <w:b/>
        </w:rPr>
        <w:t>A</w:t>
      </w:r>
      <w:proofErr w:type="gramEnd"/>
      <w:r w:rsidRPr="00C64856">
        <w:rPr>
          <w:rFonts w:cs="Times New Roman"/>
          <w:b/>
        </w:rPr>
        <w:t xml:space="preserve"> szakképesítés</w:t>
      </w:r>
      <w:r w:rsidR="009C4A30">
        <w:rPr>
          <w:rFonts w:cs="Times New Roman"/>
          <w:b/>
        </w:rPr>
        <w:t>-ráépülés</w:t>
      </w:r>
      <w:r w:rsidRPr="00C64856">
        <w:rPr>
          <w:rFonts w:cs="Times New Roman"/>
          <w:b/>
        </w:rPr>
        <w:t xml:space="preserve"> alapadatai</w:t>
      </w:r>
    </w:p>
    <w:p w14:paraId="545DE02F" w14:textId="77777777" w:rsidR="00C64856" w:rsidRPr="00C64856" w:rsidRDefault="00C64856" w:rsidP="00C64856">
      <w:pPr>
        <w:spacing w:after="0"/>
        <w:rPr>
          <w:rFonts w:cs="Times New Roman"/>
        </w:rPr>
      </w:pPr>
    </w:p>
    <w:p w14:paraId="306E41D8" w14:textId="77777777" w:rsidR="00C64856" w:rsidRPr="00C64856" w:rsidRDefault="00C64856" w:rsidP="00C64856">
      <w:pPr>
        <w:spacing w:after="0"/>
        <w:rPr>
          <w:rFonts w:cs="Times New Roman"/>
        </w:rPr>
      </w:pPr>
      <w:r w:rsidRPr="00C64856">
        <w:rPr>
          <w:rFonts w:cs="Times New Roman"/>
        </w:rPr>
        <w:t>A szakképesítés</w:t>
      </w:r>
      <w:r w:rsidR="009C4A30">
        <w:rPr>
          <w:rFonts w:cs="Times New Roman"/>
        </w:rPr>
        <w:t>-ráépülés</w:t>
      </w:r>
      <w:r w:rsidRPr="00C64856">
        <w:rPr>
          <w:rFonts w:cs="Times New Roman"/>
        </w:rPr>
        <w:t xml:space="preserve"> azonosító száma: </w:t>
      </w:r>
      <w:r w:rsidR="0008092A">
        <w:rPr>
          <w:rFonts w:cs="Times New Roman"/>
        </w:rPr>
        <w:t>55 723 11</w:t>
      </w:r>
      <w:r>
        <w:rPr>
          <w:rFonts w:cs="Times New Roman"/>
        </w:rPr>
        <w:t>.</w:t>
      </w:r>
    </w:p>
    <w:p w14:paraId="10E0BBFC" w14:textId="77777777" w:rsidR="00C64856" w:rsidRPr="00C64856" w:rsidRDefault="00C64856" w:rsidP="00C64856">
      <w:pPr>
        <w:spacing w:after="0"/>
        <w:rPr>
          <w:rFonts w:cs="Times New Roman"/>
        </w:rPr>
      </w:pPr>
      <w:r w:rsidRPr="00C64856">
        <w:rPr>
          <w:rFonts w:cs="Times New Roman"/>
        </w:rPr>
        <w:t>Szakképesítés</w:t>
      </w:r>
      <w:r w:rsidR="009C4A30">
        <w:rPr>
          <w:rFonts w:cs="Times New Roman"/>
        </w:rPr>
        <w:t>-ráépülés</w:t>
      </w:r>
      <w:r w:rsidRPr="00C64856">
        <w:rPr>
          <w:rFonts w:cs="Times New Roman"/>
        </w:rPr>
        <w:t xml:space="preserve"> megnevezése: </w:t>
      </w:r>
      <w:r w:rsidR="0008092A">
        <w:rPr>
          <w:rFonts w:cs="Times New Roman"/>
        </w:rPr>
        <w:t>Mentőápoló</w:t>
      </w:r>
    </w:p>
    <w:p w14:paraId="18987516" w14:textId="6E4DEC16" w:rsidR="00C64856" w:rsidRPr="00C64856" w:rsidRDefault="00C64856" w:rsidP="00C64856">
      <w:pPr>
        <w:spacing w:after="0"/>
        <w:rPr>
          <w:rFonts w:cs="Times New Roman"/>
        </w:rPr>
      </w:pPr>
      <w:r w:rsidRPr="00C64856">
        <w:rPr>
          <w:rFonts w:cs="Times New Roman"/>
        </w:rPr>
        <w:t xml:space="preserve">A szakmacsoport száma és megnevezése: </w:t>
      </w:r>
      <w:r w:rsidR="000C670F">
        <w:rPr>
          <w:rFonts w:cs="Times New Roman"/>
        </w:rPr>
        <w:t>1</w:t>
      </w:r>
      <w:r w:rsidRPr="00C64856">
        <w:rPr>
          <w:rFonts w:cs="Times New Roman"/>
        </w:rPr>
        <w:t xml:space="preserve">. </w:t>
      </w:r>
      <w:r w:rsidR="000C670F">
        <w:rPr>
          <w:rFonts w:cs="Times New Roman"/>
        </w:rPr>
        <w:t>Egészségügy</w:t>
      </w:r>
    </w:p>
    <w:p w14:paraId="2BD08BDC" w14:textId="77777777" w:rsidR="00C64856" w:rsidRPr="00C64856" w:rsidRDefault="00C64856" w:rsidP="00C64856">
      <w:pPr>
        <w:spacing w:after="0"/>
        <w:rPr>
          <w:rFonts w:cs="Times New Roman"/>
        </w:rPr>
      </w:pPr>
      <w:r w:rsidRPr="00C64856">
        <w:rPr>
          <w:rFonts w:cs="Times New Roman"/>
        </w:rPr>
        <w:t xml:space="preserve">Ágazati besorolás száma és megnevezése: </w:t>
      </w:r>
      <w:r w:rsidR="0008092A">
        <w:rPr>
          <w:rFonts w:cs="Times New Roman"/>
        </w:rPr>
        <w:t>I</w:t>
      </w:r>
      <w:r w:rsidRPr="00C64856">
        <w:rPr>
          <w:rFonts w:cs="Times New Roman"/>
        </w:rPr>
        <w:t xml:space="preserve">. </w:t>
      </w:r>
      <w:r w:rsidR="0008092A">
        <w:rPr>
          <w:rFonts w:cs="Times New Roman"/>
        </w:rPr>
        <w:t>Egészségügy</w:t>
      </w:r>
    </w:p>
    <w:p w14:paraId="7A92399B" w14:textId="77777777" w:rsidR="00C64856" w:rsidRPr="00C64856" w:rsidRDefault="00C64856" w:rsidP="00C64856">
      <w:pPr>
        <w:spacing w:after="0"/>
        <w:rPr>
          <w:rFonts w:cs="Times New Roman"/>
        </w:rPr>
      </w:pPr>
      <w:r w:rsidRPr="00C64856">
        <w:rPr>
          <w:rFonts w:cs="Times New Roman"/>
        </w:rPr>
        <w:t xml:space="preserve">Iskolai rendszerű szakképzésben a szakképzési évfolyamok száma: </w:t>
      </w:r>
      <w:r w:rsidR="0008092A">
        <w:rPr>
          <w:rFonts w:cs="Times New Roman"/>
        </w:rPr>
        <w:t>0,5</w:t>
      </w:r>
      <w:r w:rsidRPr="00C64856">
        <w:rPr>
          <w:rFonts w:cs="Times New Roman"/>
        </w:rPr>
        <w:t xml:space="preserve"> év</w:t>
      </w:r>
    </w:p>
    <w:p w14:paraId="56B8E279" w14:textId="77777777" w:rsidR="00C64856" w:rsidRPr="00C64856" w:rsidRDefault="00C64856" w:rsidP="00C64856">
      <w:pPr>
        <w:spacing w:after="0"/>
        <w:rPr>
          <w:rFonts w:cs="Times New Roman"/>
        </w:rPr>
      </w:pPr>
      <w:r w:rsidRPr="00C64856">
        <w:rPr>
          <w:rFonts w:cs="Times New Roman"/>
        </w:rPr>
        <w:t xml:space="preserve">Elméleti képzési idő aránya: </w:t>
      </w:r>
      <w:r w:rsidR="0008092A">
        <w:rPr>
          <w:rFonts w:cs="Times New Roman"/>
        </w:rPr>
        <w:t>50</w:t>
      </w:r>
      <w:r w:rsidRPr="00C64856">
        <w:rPr>
          <w:rFonts w:cs="Times New Roman"/>
        </w:rPr>
        <w:t>%</w:t>
      </w:r>
    </w:p>
    <w:p w14:paraId="0DD51CD8" w14:textId="77777777" w:rsidR="00C64856" w:rsidRPr="00C64856" w:rsidRDefault="00C64856" w:rsidP="00C64856">
      <w:pPr>
        <w:spacing w:after="0"/>
        <w:rPr>
          <w:rFonts w:cs="Times New Roman"/>
        </w:rPr>
      </w:pPr>
      <w:r w:rsidRPr="00C64856">
        <w:rPr>
          <w:rFonts w:cs="Times New Roman"/>
        </w:rPr>
        <w:t xml:space="preserve">Gyakorlati képzési idő aránya: </w:t>
      </w:r>
      <w:r w:rsidR="0008092A">
        <w:rPr>
          <w:rFonts w:cs="Times New Roman"/>
        </w:rPr>
        <w:t>50</w:t>
      </w:r>
      <w:r w:rsidRPr="00C64856">
        <w:rPr>
          <w:rFonts w:cs="Times New Roman"/>
        </w:rPr>
        <w:t>%</w:t>
      </w:r>
    </w:p>
    <w:p w14:paraId="43C038A0" w14:textId="77777777" w:rsidR="001A7777" w:rsidRDefault="001A7777" w:rsidP="000B5E9D">
      <w:pPr>
        <w:spacing w:after="0"/>
        <w:rPr>
          <w:rFonts w:cs="Times New Roman"/>
        </w:rPr>
      </w:pPr>
    </w:p>
    <w:p w14:paraId="404927C5" w14:textId="77777777" w:rsidR="00E96240" w:rsidRDefault="00E96240" w:rsidP="000B5E9D">
      <w:pPr>
        <w:spacing w:after="0"/>
        <w:rPr>
          <w:rFonts w:cs="Times New Roman"/>
        </w:rPr>
      </w:pPr>
    </w:p>
    <w:p w14:paraId="51877BA5" w14:textId="77777777" w:rsidR="00E96240" w:rsidRPr="00E96240" w:rsidRDefault="00E96240" w:rsidP="00E96240">
      <w:pPr>
        <w:spacing w:after="0"/>
        <w:rPr>
          <w:rFonts w:cs="Times New Roman"/>
          <w:b/>
        </w:rPr>
      </w:pPr>
      <w:r w:rsidRPr="00E96240">
        <w:rPr>
          <w:rFonts w:cs="Times New Roman"/>
          <w:b/>
        </w:rPr>
        <w:t xml:space="preserve">III. </w:t>
      </w:r>
      <w:proofErr w:type="gramStart"/>
      <w:r w:rsidRPr="00E96240">
        <w:rPr>
          <w:rFonts w:cs="Times New Roman"/>
          <w:b/>
        </w:rPr>
        <w:t>A</w:t>
      </w:r>
      <w:proofErr w:type="gramEnd"/>
      <w:r w:rsidRPr="00E96240">
        <w:rPr>
          <w:rFonts w:cs="Times New Roman"/>
          <w:b/>
        </w:rPr>
        <w:t xml:space="preserve"> szakképzésbe történő belépés feltételei</w:t>
      </w:r>
    </w:p>
    <w:p w14:paraId="559F42EE" w14:textId="77777777" w:rsidR="00E96240" w:rsidRPr="00E96240" w:rsidRDefault="00E96240" w:rsidP="00E96240">
      <w:pPr>
        <w:spacing w:after="0"/>
        <w:rPr>
          <w:rFonts w:cs="Times New Roman"/>
        </w:rPr>
      </w:pPr>
    </w:p>
    <w:p w14:paraId="59D78411" w14:textId="77777777" w:rsidR="00E96240" w:rsidRPr="00E96240" w:rsidRDefault="00E96240" w:rsidP="00E96240">
      <w:pPr>
        <w:spacing w:after="0"/>
        <w:rPr>
          <w:rFonts w:cs="Times New Roman"/>
        </w:rPr>
      </w:pPr>
      <w:r w:rsidRPr="00E96240">
        <w:rPr>
          <w:rFonts w:cs="Times New Roman"/>
        </w:rPr>
        <w:t xml:space="preserve">Iskolai előképzettség: </w:t>
      </w:r>
      <w:r w:rsidR="0008092A">
        <w:rPr>
          <w:rFonts w:cs="Times New Roman"/>
        </w:rPr>
        <w:t>Érettségi végzettség</w:t>
      </w:r>
    </w:p>
    <w:p w14:paraId="3BF277B0" w14:textId="3E670041" w:rsidR="00DC677F" w:rsidRDefault="00DC677F" w:rsidP="00E96240">
      <w:pPr>
        <w:spacing w:after="0"/>
        <w:rPr>
          <w:rFonts w:cs="Times New Roman"/>
        </w:rPr>
      </w:pPr>
      <w:r>
        <w:rPr>
          <w:rFonts w:cs="Times New Roman"/>
        </w:rPr>
        <w:tab/>
      </w:r>
      <w:proofErr w:type="gramStart"/>
      <w:r>
        <w:rPr>
          <w:rFonts w:cs="Times New Roman"/>
        </w:rPr>
        <w:t>vagy</w:t>
      </w:r>
      <w:proofErr w:type="gramEnd"/>
      <w:r>
        <w:rPr>
          <w:rFonts w:cs="Times New Roman"/>
        </w:rPr>
        <w:t xml:space="preserve"> iskolai </w:t>
      </w:r>
      <w:r w:rsidR="009C4A30">
        <w:rPr>
          <w:rFonts w:cs="Times New Roman"/>
        </w:rPr>
        <w:t>előkép</w:t>
      </w:r>
      <w:r>
        <w:rPr>
          <w:rFonts w:cs="Times New Roman"/>
        </w:rPr>
        <w:t xml:space="preserve">zettség hiányában: </w:t>
      </w:r>
      <w:r w:rsidR="00465C16">
        <w:rPr>
          <w:rFonts w:cs="Times New Roman"/>
        </w:rPr>
        <w:t>-</w:t>
      </w:r>
    </w:p>
    <w:p w14:paraId="5FE669E9" w14:textId="53EFED97" w:rsidR="00E96240" w:rsidRPr="00E96240" w:rsidRDefault="00E96240" w:rsidP="00E96240">
      <w:pPr>
        <w:spacing w:after="0"/>
        <w:rPr>
          <w:rFonts w:cs="Times New Roman"/>
        </w:rPr>
      </w:pPr>
      <w:r w:rsidRPr="00E96240">
        <w:rPr>
          <w:rFonts w:cs="Times New Roman"/>
        </w:rPr>
        <w:t>Bemeneti kompetenciák:</w:t>
      </w:r>
      <w:r w:rsidR="00465C16">
        <w:rPr>
          <w:rFonts w:cs="Times New Roman"/>
        </w:rPr>
        <w:t>-</w:t>
      </w:r>
    </w:p>
    <w:p w14:paraId="2579FAB8" w14:textId="45826DD0" w:rsidR="00E96240" w:rsidRPr="00E96240" w:rsidRDefault="00E96240" w:rsidP="00E96240">
      <w:pPr>
        <w:spacing w:after="0"/>
        <w:rPr>
          <w:rFonts w:cs="Times New Roman"/>
        </w:rPr>
      </w:pPr>
      <w:r w:rsidRPr="00E96240">
        <w:rPr>
          <w:rFonts w:cs="Times New Roman"/>
        </w:rPr>
        <w:t xml:space="preserve">Szakmai előképzettség: </w:t>
      </w:r>
      <w:r w:rsidR="0008092A" w:rsidRPr="0008092A">
        <w:rPr>
          <w:rFonts w:cs="Times New Roman"/>
        </w:rPr>
        <w:t>54 723 01 Gyakorló mentőápoló szakképesíté</w:t>
      </w:r>
      <w:r w:rsidR="0008092A">
        <w:rPr>
          <w:rFonts w:cs="Times New Roman"/>
        </w:rPr>
        <w:t xml:space="preserve">s, </w:t>
      </w:r>
    </w:p>
    <w:p w14:paraId="53942DF9" w14:textId="77777777" w:rsidR="00E96240" w:rsidRPr="00E96240" w:rsidRDefault="00E96240" w:rsidP="00E96240">
      <w:pPr>
        <w:spacing w:after="0"/>
        <w:rPr>
          <w:rFonts w:cs="Times New Roman"/>
        </w:rPr>
      </w:pPr>
      <w:r w:rsidRPr="00E96240">
        <w:rPr>
          <w:rFonts w:cs="Times New Roman"/>
        </w:rPr>
        <w:t xml:space="preserve">Előírt gyakorlat: </w:t>
      </w:r>
      <w:r w:rsidR="0008092A" w:rsidRPr="0008092A">
        <w:rPr>
          <w:rFonts w:cs="Times New Roman"/>
        </w:rPr>
        <w:t>1 év kivonuló mentőgyakorlat, a foglalkoztató által hivatalos dokumentummal igazoltan</w:t>
      </w:r>
    </w:p>
    <w:p w14:paraId="76B48E15" w14:textId="77777777" w:rsidR="00E96240" w:rsidRPr="00E96240" w:rsidRDefault="00E96240" w:rsidP="00E96240">
      <w:pPr>
        <w:spacing w:after="0"/>
        <w:rPr>
          <w:rFonts w:cs="Times New Roman"/>
        </w:rPr>
      </w:pPr>
      <w:r w:rsidRPr="00E96240">
        <w:rPr>
          <w:rFonts w:cs="Times New Roman"/>
        </w:rPr>
        <w:t xml:space="preserve">Egészségügyi alkalmassági követelmények: </w:t>
      </w:r>
      <w:r w:rsidR="006C73D3">
        <w:rPr>
          <w:rFonts w:cs="Times New Roman"/>
        </w:rPr>
        <w:t>szükségesek</w:t>
      </w:r>
    </w:p>
    <w:p w14:paraId="07BBB9A9" w14:textId="77777777" w:rsidR="00D55892" w:rsidRDefault="00E96240" w:rsidP="00935975">
      <w:pPr>
        <w:spacing w:after="0"/>
        <w:rPr>
          <w:rFonts w:cs="Times New Roman"/>
        </w:rPr>
      </w:pPr>
      <w:r w:rsidRPr="00E96240">
        <w:rPr>
          <w:rFonts w:cs="Times New Roman"/>
        </w:rPr>
        <w:t xml:space="preserve">Pályaalkalmassági követelmények: </w:t>
      </w:r>
      <w:r w:rsidR="006C73D3">
        <w:rPr>
          <w:rFonts w:cs="Times New Roman"/>
        </w:rPr>
        <w:t>nem szükségesek</w:t>
      </w:r>
      <w:r w:rsidR="00D55892">
        <w:rPr>
          <w:rFonts w:cs="Times New Roman"/>
        </w:rPr>
        <w:br w:type="page"/>
      </w:r>
    </w:p>
    <w:p w14:paraId="47CE4FF3" w14:textId="77777777" w:rsidR="00E96240" w:rsidRPr="00E96240" w:rsidRDefault="00E96240" w:rsidP="00E96240">
      <w:pPr>
        <w:spacing w:after="0"/>
        <w:rPr>
          <w:rFonts w:cs="Times New Roman"/>
          <w:b/>
        </w:rPr>
      </w:pPr>
      <w:r w:rsidRPr="00E96240">
        <w:rPr>
          <w:rFonts w:cs="Times New Roman"/>
          <w:b/>
        </w:rPr>
        <w:lastRenderedPageBreak/>
        <w:t>IV.</w:t>
      </w:r>
      <w:r>
        <w:rPr>
          <w:rFonts w:cs="Times New Roman"/>
          <w:b/>
        </w:rPr>
        <w:t xml:space="preserve"> </w:t>
      </w:r>
      <w:proofErr w:type="gramStart"/>
      <w:r w:rsidRPr="00E96240">
        <w:rPr>
          <w:rFonts w:cs="Times New Roman"/>
          <w:b/>
        </w:rPr>
        <w:t>A</w:t>
      </w:r>
      <w:proofErr w:type="gramEnd"/>
      <w:r w:rsidRPr="00E96240">
        <w:rPr>
          <w:rFonts w:cs="Times New Roman"/>
          <w:b/>
        </w:rPr>
        <w:t xml:space="preserve"> szakképzés szervezésének feltételei</w:t>
      </w:r>
    </w:p>
    <w:p w14:paraId="50DE0906" w14:textId="77777777" w:rsidR="00E96240" w:rsidRPr="00E96240" w:rsidRDefault="00E96240" w:rsidP="00E96240">
      <w:pPr>
        <w:spacing w:after="0"/>
        <w:rPr>
          <w:rFonts w:cs="Times New Roman"/>
        </w:rPr>
      </w:pPr>
    </w:p>
    <w:p w14:paraId="710D0CA9" w14:textId="77777777" w:rsidR="00E96240" w:rsidRPr="00696ED9" w:rsidRDefault="00E96240" w:rsidP="00E96240">
      <w:pPr>
        <w:spacing w:after="0"/>
        <w:rPr>
          <w:rFonts w:cs="Times New Roman"/>
          <w:b/>
        </w:rPr>
      </w:pPr>
      <w:r w:rsidRPr="00696ED9">
        <w:rPr>
          <w:rFonts w:cs="Times New Roman"/>
          <w:b/>
        </w:rPr>
        <w:t>Személyi feltételek</w:t>
      </w:r>
    </w:p>
    <w:p w14:paraId="1CAB954D" w14:textId="77777777" w:rsidR="00E96240" w:rsidRPr="00E96240" w:rsidRDefault="00E96240" w:rsidP="00E96240">
      <w:pPr>
        <w:spacing w:after="0"/>
        <w:rPr>
          <w:rFonts w:cs="Times New Roman"/>
        </w:rPr>
      </w:pPr>
      <w:r w:rsidRPr="00E96240">
        <w:rPr>
          <w:rFonts w:cs="Times New Roman"/>
        </w:rPr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p w14:paraId="7D8B5FA5" w14:textId="77777777" w:rsidR="00E96240" w:rsidRDefault="00E96240" w:rsidP="00E96240">
      <w:pPr>
        <w:spacing w:after="0"/>
        <w:rPr>
          <w:rFonts w:cs="Times New Roman"/>
        </w:rPr>
      </w:pPr>
      <w:r w:rsidRPr="00E96240">
        <w:rPr>
          <w:rFonts w:cs="Times New Roman"/>
        </w:rPr>
        <w:t>Ezen túl az alábbi tantárgyak oktatására az alábbi végzettséggel rendelkező szakember alkalmazható:</w:t>
      </w:r>
    </w:p>
    <w:p w14:paraId="66E13161" w14:textId="77777777" w:rsidR="00935975" w:rsidRDefault="00935975" w:rsidP="00E96240">
      <w:pPr>
        <w:spacing w:after="0"/>
        <w:rPr>
          <w:rFonts w:cs="Times New Roman"/>
        </w:rPr>
      </w:pPr>
    </w:p>
    <w:tbl>
      <w:tblPr>
        <w:tblW w:w="906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043"/>
        <w:gridCol w:w="7019"/>
      </w:tblGrid>
      <w:tr w:rsidR="00935975" w:rsidRPr="002526A0" w14:paraId="4896F945" w14:textId="77777777" w:rsidTr="00935975">
        <w:trPr>
          <w:trHeight w:val="300"/>
          <w:jc w:val="center"/>
        </w:trPr>
        <w:tc>
          <w:tcPr>
            <w:tcW w:w="2043" w:type="dxa"/>
            <w:shd w:val="clear" w:color="auto" w:fill="auto"/>
            <w:noWrap/>
            <w:vAlign w:val="center"/>
            <w:hideMark/>
          </w:tcPr>
          <w:p w14:paraId="68303A91" w14:textId="77777777" w:rsidR="00935975" w:rsidRPr="00465C16" w:rsidRDefault="00935975" w:rsidP="0093597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2"/>
                <w:lang w:eastAsia="hu-HU"/>
              </w:rPr>
            </w:pPr>
            <w:r w:rsidRPr="00465C16">
              <w:rPr>
                <w:rFonts w:eastAsia="Times New Roman" w:cs="Times New Roman"/>
                <w:b/>
                <w:bCs/>
                <w:color w:val="000000"/>
                <w:sz w:val="22"/>
                <w:lang w:eastAsia="hu-HU"/>
              </w:rPr>
              <w:t>Tantárgy</w:t>
            </w:r>
          </w:p>
        </w:tc>
        <w:tc>
          <w:tcPr>
            <w:tcW w:w="7019" w:type="dxa"/>
            <w:shd w:val="clear" w:color="auto" w:fill="auto"/>
            <w:noWrap/>
            <w:vAlign w:val="center"/>
            <w:hideMark/>
          </w:tcPr>
          <w:p w14:paraId="1D43AED6" w14:textId="77777777" w:rsidR="00935975" w:rsidRPr="00465C16" w:rsidRDefault="00935975" w:rsidP="0093597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2"/>
                <w:lang w:eastAsia="hu-HU"/>
              </w:rPr>
            </w:pPr>
            <w:r w:rsidRPr="00465C16">
              <w:rPr>
                <w:rFonts w:eastAsia="Times New Roman" w:cs="Times New Roman"/>
                <w:b/>
                <w:bCs/>
                <w:color w:val="000000"/>
                <w:sz w:val="22"/>
                <w:lang w:eastAsia="hu-HU"/>
              </w:rPr>
              <w:t>Szakképesítés/Szakképzettség</w:t>
            </w:r>
          </w:p>
        </w:tc>
      </w:tr>
      <w:tr w:rsidR="00935975" w:rsidRPr="002526A0" w14:paraId="0ECBBE6D" w14:textId="77777777" w:rsidTr="00935975">
        <w:trPr>
          <w:trHeight w:val="300"/>
          <w:jc w:val="center"/>
        </w:trPr>
        <w:tc>
          <w:tcPr>
            <w:tcW w:w="2043" w:type="dxa"/>
            <w:shd w:val="clear" w:color="auto" w:fill="auto"/>
            <w:noWrap/>
            <w:vAlign w:val="center"/>
            <w:hideMark/>
          </w:tcPr>
          <w:p w14:paraId="62E5A860" w14:textId="77777777" w:rsidR="00935975" w:rsidRPr="00465C16" w:rsidRDefault="00935975" w:rsidP="00935975">
            <w:pPr>
              <w:spacing w:after="0"/>
              <w:jc w:val="left"/>
              <w:rPr>
                <w:rFonts w:eastAsia="Times New Roman" w:cs="Times New Roman"/>
                <w:color w:val="000000"/>
                <w:sz w:val="22"/>
                <w:lang w:eastAsia="hu-HU"/>
              </w:rPr>
            </w:pPr>
            <w:proofErr w:type="spellStart"/>
            <w:r w:rsidRPr="00465C16">
              <w:rPr>
                <w:rFonts w:eastAsia="Times New Roman" w:cs="Times New Roman"/>
                <w:color w:val="000000"/>
                <w:sz w:val="22"/>
                <w:lang w:eastAsia="hu-HU"/>
              </w:rPr>
              <w:t>Praehospitalis</w:t>
            </w:r>
            <w:proofErr w:type="spellEnd"/>
            <w:r w:rsidRPr="00465C16">
              <w:rPr>
                <w:rFonts w:eastAsia="Times New Roman" w:cs="Times New Roman"/>
                <w:color w:val="000000"/>
                <w:sz w:val="22"/>
                <w:lang w:eastAsia="hu-HU"/>
              </w:rPr>
              <w:t xml:space="preserve"> ellátás</w:t>
            </w:r>
          </w:p>
        </w:tc>
        <w:tc>
          <w:tcPr>
            <w:tcW w:w="7019" w:type="dxa"/>
            <w:shd w:val="clear" w:color="auto" w:fill="auto"/>
            <w:noWrap/>
            <w:vAlign w:val="center"/>
            <w:hideMark/>
          </w:tcPr>
          <w:p w14:paraId="1F7962B0" w14:textId="77777777" w:rsidR="00935975" w:rsidRPr="00465C16" w:rsidRDefault="00935975" w:rsidP="00935975">
            <w:pPr>
              <w:spacing w:after="0"/>
              <w:jc w:val="left"/>
              <w:rPr>
                <w:rFonts w:eastAsia="Times New Roman" w:cs="Times New Roman"/>
                <w:color w:val="000000"/>
                <w:sz w:val="22"/>
                <w:lang w:eastAsia="hu-HU"/>
              </w:rPr>
            </w:pPr>
            <w:r w:rsidRPr="00465C16">
              <w:rPr>
                <w:rFonts w:eastAsia="Times New Roman" w:cs="Times New Roman"/>
                <w:color w:val="000000"/>
                <w:sz w:val="22"/>
                <w:lang w:eastAsia="hu-HU"/>
              </w:rPr>
              <w:t xml:space="preserve">Mentőtiszt, </w:t>
            </w:r>
            <w:proofErr w:type="spellStart"/>
            <w:r w:rsidRPr="00465C16">
              <w:rPr>
                <w:rFonts w:eastAsia="Times New Roman" w:cs="Times New Roman"/>
                <w:color w:val="000000"/>
                <w:sz w:val="22"/>
                <w:lang w:eastAsia="hu-HU"/>
              </w:rPr>
              <w:t>Oxiológus-sürgősségi</w:t>
            </w:r>
            <w:proofErr w:type="spellEnd"/>
            <w:r w:rsidRPr="00465C16">
              <w:rPr>
                <w:rFonts w:eastAsia="Times New Roman" w:cs="Times New Roman"/>
                <w:color w:val="000000"/>
                <w:sz w:val="22"/>
                <w:lang w:eastAsia="hu-HU"/>
              </w:rPr>
              <w:t xml:space="preserve"> szakorvos</w:t>
            </w:r>
          </w:p>
        </w:tc>
      </w:tr>
      <w:tr w:rsidR="00935975" w:rsidRPr="002526A0" w14:paraId="12AB8CB4" w14:textId="77777777" w:rsidTr="00935975">
        <w:trPr>
          <w:trHeight w:val="300"/>
          <w:jc w:val="center"/>
        </w:trPr>
        <w:tc>
          <w:tcPr>
            <w:tcW w:w="2043" w:type="dxa"/>
            <w:shd w:val="clear" w:color="auto" w:fill="auto"/>
            <w:noWrap/>
            <w:vAlign w:val="center"/>
            <w:hideMark/>
          </w:tcPr>
          <w:p w14:paraId="39550FD3" w14:textId="77777777" w:rsidR="00935975" w:rsidRPr="00465C16" w:rsidRDefault="00935975" w:rsidP="00935975">
            <w:pPr>
              <w:spacing w:after="0"/>
              <w:jc w:val="left"/>
              <w:rPr>
                <w:rFonts w:eastAsia="Times New Roman" w:cs="Times New Roman"/>
                <w:color w:val="000000"/>
                <w:sz w:val="22"/>
                <w:lang w:eastAsia="hu-HU"/>
              </w:rPr>
            </w:pPr>
            <w:proofErr w:type="spellStart"/>
            <w:r w:rsidRPr="00465C16">
              <w:rPr>
                <w:rFonts w:eastAsia="Times New Roman" w:cs="Times New Roman"/>
                <w:color w:val="000000"/>
                <w:sz w:val="22"/>
                <w:lang w:eastAsia="hu-HU"/>
              </w:rPr>
              <w:t>Intrahospitalis</w:t>
            </w:r>
            <w:proofErr w:type="spellEnd"/>
            <w:r w:rsidRPr="00465C16">
              <w:rPr>
                <w:rFonts w:eastAsia="Times New Roman" w:cs="Times New Roman"/>
                <w:color w:val="000000"/>
                <w:sz w:val="22"/>
                <w:lang w:eastAsia="hu-HU"/>
              </w:rPr>
              <w:t xml:space="preserve"> ellátás</w:t>
            </w:r>
          </w:p>
        </w:tc>
        <w:tc>
          <w:tcPr>
            <w:tcW w:w="7019" w:type="dxa"/>
            <w:shd w:val="clear" w:color="auto" w:fill="auto"/>
            <w:noWrap/>
            <w:vAlign w:val="center"/>
            <w:hideMark/>
          </w:tcPr>
          <w:p w14:paraId="0F4CDC49" w14:textId="77777777" w:rsidR="00935975" w:rsidRPr="00465C16" w:rsidRDefault="00935975" w:rsidP="00935975">
            <w:pPr>
              <w:spacing w:after="0"/>
              <w:jc w:val="left"/>
              <w:rPr>
                <w:rFonts w:eastAsia="Times New Roman" w:cs="Times New Roman"/>
                <w:color w:val="000000"/>
                <w:sz w:val="22"/>
                <w:lang w:eastAsia="hu-HU"/>
              </w:rPr>
            </w:pPr>
            <w:r w:rsidRPr="00465C16">
              <w:rPr>
                <w:rFonts w:eastAsia="Times New Roman" w:cs="Times New Roman"/>
                <w:color w:val="000000"/>
                <w:sz w:val="22"/>
                <w:lang w:eastAsia="hu-HU"/>
              </w:rPr>
              <w:t xml:space="preserve">Sürgősségi szakápoló, felsőfokú végzettséggel, </w:t>
            </w:r>
            <w:proofErr w:type="spellStart"/>
            <w:r w:rsidRPr="00465C16">
              <w:rPr>
                <w:rFonts w:eastAsia="Times New Roman" w:cs="Times New Roman"/>
                <w:color w:val="000000"/>
                <w:sz w:val="22"/>
                <w:lang w:eastAsia="hu-HU"/>
              </w:rPr>
              <w:t>Oxiológus-sürgősségi</w:t>
            </w:r>
            <w:proofErr w:type="spellEnd"/>
            <w:r w:rsidRPr="00465C16">
              <w:rPr>
                <w:rFonts w:eastAsia="Times New Roman" w:cs="Times New Roman"/>
                <w:color w:val="000000"/>
                <w:sz w:val="22"/>
                <w:lang w:eastAsia="hu-HU"/>
              </w:rPr>
              <w:t xml:space="preserve"> szakorvos, Mentőtiszt SBO gyakorlattal</w:t>
            </w:r>
          </w:p>
        </w:tc>
      </w:tr>
      <w:tr w:rsidR="00935975" w:rsidRPr="002526A0" w14:paraId="4E157AA9" w14:textId="77777777" w:rsidTr="00935975">
        <w:trPr>
          <w:trHeight w:val="300"/>
          <w:jc w:val="center"/>
        </w:trPr>
        <w:tc>
          <w:tcPr>
            <w:tcW w:w="2043" w:type="dxa"/>
            <w:shd w:val="clear" w:color="auto" w:fill="auto"/>
            <w:noWrap/>
            <w:vAlign w:val="center"/>
            <w:hideMark/>
          </w:tcPr>
          <w:p w14:paraId="5A4180FF" w14:textId="77777777" w:rsidR="00935975" w:rsidRPr="00465C16" w:rsidRDefault="00935975" w:rsidP="00935975">
            <w:pPr>
              <w:spacing w:after="0"/>
              <w:jc w:val="left"/>
              <w:rPr>
                <w:rFonts w:eastAsia="Times New Roman" w:cs="Times New Roman"/>
                <w:color w:val="000000"/>
                <w:sz w:val="22"/>
                <w:lang w:eastAsia="hu-HU"/>
              </w:rPr>
            </w:pPr>
            <w:proofErr w:type="spellStart"/>
            <w:r w:rsidRPr="00465C16">
              <w:rPr>
                <w:rFonts w:eastAsia="Times New Roman" w:cs="Times New Roman"/>
                <w:color w:val="000000"/>
                <w:sz w:val="22"/>
                <w:lang w:eastAsia="hu-HU"/>
              </w:rPr>
              <w:t>Aneszteziológia</w:t>
            </w:r>
            <w:proofErr w:type="spellEnd"/>
            <w:r w:rsidRPr="00465C16">
              <w:rPr>
                <w:rFonts w:eastAsia="Times New Roman" w:cs="Times New Roman"/>
                <w:color w:val="000000"/>
                <w:sz w:val="22"/>
                <w:lang w:eastAsia="hu-HU"/>
              </w:rPr>
              <w:t xml:space="preserve"> és intenzív terápia</w:t>
            </w:r>
          </w:p>
        </w:tc>
        <w:tc>
          <w:tcPr>
            <w:tcW w:w="7019" w:type="dxa"/>
            <w:shd w:val="clear" w:color="auto" w:fill="auto"/>
            <w:noWrap/>
            <w:vAlign w:val="center"/>
            <w:hideMark/>
          </w:tcPr>
          <w:p w14:paraId="1DFEABE7" w14:textId="77777777" w:rsidR="00935975" w:rsidRPr="00465C16" w:rsidRDefault="00935975" w:rsidP="00935975">
            <w:pPr>
              <w:spacing w:after="0"/>
              <w:jc w:val="left"/>
              <w:rPr>
                <w:rFonts w:eastAsia="Times New Roman" w:cs="Times New Roman"/>
                <w:color w:val="000000"/>
                <w:sz w:val="22"/>
                <w:lang w:eastAsia="hu-HU"/>
              </w:rPr>
            </w:pPr>
            <w:proofErr w:type="spellStart"/>
            <w:r w:rsidRPr="00465C16">
              <w:rPr>
                <w:rFonts w:eastAsia="Times New Roman" w:cs="Times New Roman"/>
                <w:color w:val="000000"/>
                <w:sz w:val="22"/>
                <w:lang w:eastAsia="hu-HU"/>
              </w:rPr>
              <w:t>Oxiológus-sürgősségi</w:t>
            </w:r>
            <w:proofErr w:type="spellEnd"/>
            <w:r w:rsidRPr="00465C16">
              <w:rPr>
                <w:rFonts w:eastAsia="Times New Roman" w:cs="Times New Roman"/>
                <w:color w:val="000000"/>
                <w:sz w:val="22"/>
                <w:lang w:eastAsia="hu-HU"/>
              </w:rPr>
              <w:t xml:space="preserve"> szakorvos, Intenzív terápiás szakápoló felsőfokú végzettséggel, Mentőtiszt intenzív terápiás gyakorlattal</w:t>
            </w:r>
          </w:p>
        </w:tc>
      </w:tr>
      <w:tr w:rsidR="00935975" w:rsidRPr="002526A0" w14:paraId="3F7D415A" w14:textId="77777777" w:rsidTr="00935975">
        <w:trPr>
          <w:trHeight w:val="300"/>
          <w:jc w:val="center"/>
        </w:trPr>
        <w:tc>
          <w:tcPr>
            <w:tcW w:w="2043" w:type="dxa"/>
            <w:shd w:val="clear" w:color="auto" w:fill="auto"/>
            <w:noWrap/>
            <w:vAlign w:val="center"/>
            <w:hideMark/>
          </w:tcPr>
          <w:p w14:paraId="290F72A6" w14:textId="77777777" w:rsidR="00935975" w:rsidRPr="00465C16" w:rsidRDefault="00935975" w:rsidP="00935975">
            <w:pPr>
              <w:spacing w:after="0"/>
              <w:jc w:val="left"/>
              <w:rPr>
                <w:rFonts w:eastAsia="Times New Roman" w:cs="Times New Roman"/>
                <w:color w:val="000000"/>
                <w:sz w:val="22"/>
                <w:lang w:eastAsia="hu-HU"/>
              </w:rPr>
            </w:pPr>
            <w:r w:rsidRPr="00465C16">
              <w:rPr>
                <w:rFonts w:eastAsia="Times New Roman" w:cs="Times New Roman"/>
                <w:color w:val="000000"/>
                <w:sz w:val="22"/>
                <w:lang w:eastAsia="hu-HU"/>
              </w:rPr>
              <w:t>Sebészeti beavatkozások</w:t>
            </w:r>
          </w:p>
        </w:tc>
        <w:tc>
          <w:tcPr>
            <w:tcW w:w="7019" w:type="dxa"/>
            <w:shd w:val="clear" w:color="auto" w:fill="auto"/>
            <w:noWrap/>
            <w:vAlign w:val="center"/>
            <w:hideMark/>
          </w:tcPr>
          <w:p w14:paraId="50AE0832" w14:textId="77777777" w:rsidR="00935975" w:rsidRPr="00465C16" w:rsidRDefault="00935975" w:rsidP="00935975">
            <w:pPr>
              <w:spacing w:after="0"/>
              <w:jc w:val="left"/>
              <w:rPr>
                <w:rFonts w:eastAsia="Times New Roman" w:cs="Times New Roman"/>
                <w:color w:val="000000"/>
                <w:sz w:val="22"/>
                <w:lang w:eastAsia="hu-HU"/>
              </w:rPr>
            </w:pPr>
            <w:proofErr w:type="spellStart"/>
            <w:r w:rsidRPr="00465C16">
              <w:rPr>
                <w:rFonts w:eastAsia="Times New Roman" w:cs="Times New Roman"/>
                <w:color w:val="000000"/>
                <w:sz w:val="22"/>
                <w:lang w:eastAsia="hu-HU"/>
              </w:rPr>
              <w:t>Oxiológus-sürgősségi</w:t>
            </w:r>
            <w:proofErr w:type="spellEnd"/>
            <w:r w:rsidRPr="00465C16">
              <w:rPr>
                <w:rFonts w:eastAsia="Times New Roman" w:cs="Times New Roman"/>
                <w:color w:val="000000"/>
                <w:sz w:val="22"/>
                <w:lang w:eastAsia="hu-HU"/>
              </w:rPr>
              <w:t xml:space="preserve"> szakorvos, Mentőtiszt </w:t>
            </w:r>
          </w:p>
        </w:tc>
      </w:tr>
      <w:tr w:rsidR="00935975" w:rsidRPr="002526A0" w14:paraId="75D0E744" w14:textId="77777777" w:rsidTr="00935975">
        <w:trPr>
          <w:trHeight w:val="300"/>
          <w:jc w:val="center"/>
        </w:trPr>
        <w:tc>
          <w:tcPr>
            <w:tcW w:w="2043" w:type="dxa"/>
            <w:shd w:val="clear" w:color="auto" w:fill="auto"/>
            <w:noWrap/>
            <w:vAlign w:val="center"/>
            <w:hideMark/>
          </w:tcPr>
          <w:p w14:paraId="4340F5B5" w14:textId="77777777" w:rsidR="00935975" w:rsidRPr="00465C16" w:rsidRDefault="00935975" w:rsidP="00935975">
            <w:pPr>
              <w:spacing w:after="0"/>
              <w:jc w:val="left"/>
              <w:rPr>
                <w:rFonts w:eastAsia="Times New Roman" w:cs="Times New Roman"/>
                <w:color w:val="000000"/>
                <w:sz w:val="22"/>
                <w:lang w:eastAsia="hu-HU"/>
              </w:rPr>
            </w:pPr>
            <w:r w:rsidRPr="00465C16">
              <w:rPr>
                <w:rFonts w:eastAsia="Times New Roman" w:cs="Times New Roman"/>
                <w:color w:val="000000"/>
                <w:sz w:val="22"/>
                <w:lang w:eastAsia="hu-HU"/>
              </w:rPr>
              <w:t>Szakápolástani gyakorlatok</w:t>
            </w:r>
          </w:p>
        </w:tc>
        <w:tc>
          <w:tcPr>
            <w:tcW w:w="7019" w:type="dxa"/>
            <w:shd w:val="clear" w:color="auto" w:fill="auto"/>
            <w:noWrap/>
            <w:vAlign w:val="center"/>
            <w:hideMark/>
          </w:tcPr>
          <w:p w14:paraId="2E1EFCB1" w14:textId="77777777" w:rsidR="00935975" w:rsidRPr="00465C16" w:rsidRDefault="00935975" w:rsidP="00935975">
            <w:pPr>
              <w:spacing w:after="0"/>
              <w:jc w:val="left"/>
              <w:rPr>
                <w:rFonts w:eastAsia="Times New Roman" w:cs="Times New Roman"/>
                <w:color w:val="000000"/>
                <w:sz w:val="22"/>
                <w:lang w:eastAsia="hu-HU"/>
              </w:rPr>
            </w:pPr>
            <w:r w:rsidRPr="00465C16">
              <w:rPr>
                <w:rFonts w:eastAsia="Times New Roman" w:cs="Times New Roman"/>
                <w:color w:val="000000"/>
                <w:sz w:val="22"/>
                <w:lang w:eastAsia="hu-HU"/>
              </w:rPr>
              <w:t>Mentőtiszt, Sürgősségi szakápoló</w:t>
            </w:r>
          </w:p>
        </w:tc>
      </w:tr>
      <w:tr w:rsidR="00935975" w:rsidRPr="002526A0" w14:paraId="570C7AFE" w14:textId="77777777" w:rsidTr="00935975">
        <w:trPr>
          <w:trHeight w:val="300"/>
          <w:jc w:val="center"/>
        </w:trPr>
        <w:tc>
          <w:tcPr>
            <w:tcW w:w="2043" w:type="dxa"/>
            <w:shd w:val="clear" w:color="auto" w:fill="auto"/>
            <w:noWrap/>
            <w:vAlign w:val="center"/>
            <w:hideMark/>
          </w:tcPr>
          <w:p w14:paraId="6A451B27" w14:textId="77777777" w:rsidR="00935975" w:rsidRPr="00465C16" w:rsidRDefault="00935975" w:rsidP="00935975">
            <w:pPr>
              <w:spacing w:after="0"/>
              <w:jc w:val="left"/>
              <w:rPr>
                <w:rFonts w:eastAsia="Times New Roman" w:cs="Times New Roman"/>
                <w:color w:val="000000"/>
                <w:sz w:val="22"/>
                <w:lang w:eastAsia="hu-HU"/>
              </w:rPr>
            </w:pPr>
            <w:r w:rsidRPr="00465C16">
              <w:rPr>
                <w:rFonts w:eastAsia="Times New Roman" w:cs="Times New Roman"/>
                <w:color w:val="000000"/>
                <w:sz w:val="22"/>
                <w:lang w:eastAsia="hu-HU"/>
              </w:rPr>
              <w:t>Mentésirányítás</w:t>
            </w:r>
          </w:p>
        </w:tc>
        <w:tc>
          <w:tcPr>
            <w:tcW w:w="7019" w:type="dxa"/>
            <w:shd w:val="clear" w:color="auto" w:fill="auto"/>
            <w:noWrap/>
            <w:vAlign w:val="center"/>
            <w:hideMark/>
          </w:tcPr>
          <w:p w14:paraId="782FA651" w14:textId="77777777" w:rsidR="00935975" w:rsidRPr="00465C16" w:rsidRDefault="00935975" w:rsidP="00935975">
            <w:pPr>
              <w:spacing w:after="0"/>
              <w:jc w:val="left"/>
              <w:rPr>
                <w:rFonts w:eastAsia="Times New Roman" w:cs="Times New Roman"/>
                <w:color w:val="000000"/>
                <w:sz w:val="22"/>
                <w:lang w:eastAsia="hu-HU"/>
              </w:rPr>
            </w:pPr>
            <w:r w:rsidRPr="00465C16">
              <w:rPr>
                <w:rFonts w:eastAsia="Times New Roman" w:cs="Times New Roman"/>
                <w:color w:val="000000"/>
                <w:sz w:val="22"/>
                <w:lang w:eastAsia="hu-HU"/>
              </w:rPr>
              <w:t>Mentőtiszti mentésirányítási gyakorlattal,</w:t>
            </w:r>
            <w:r w:rsidR="007D55E7">
              <w:rPr>
                <w:rFonts w:eastAsia="Times New Roman" w:cs="Times New Roman"/>
                <w:color w:val="000000"/>
                <w:sz w:val="22"/>
                <w:lang w:eastAsia="hu-HU"/>
              </w:rPr>
              <w:t xml:space="preserve"> </w:t>
            </w:r>
            <w:r w:rsidRPr="00465C16">
              <w:rPr>
                <w:rFonts w:eastAsia="Times New Roman" w:cs="Times New Roman"/>
                <w:color w:val="000000"/>
                <w:sz w:val="22"/>
                <w:lang w:eastAsia="hu-HU"/>
              </w:rPr>
              <w:t xml:space="preserve">Pszichológus, Kommunikációs szakember </w:t>
            </w:r>
          </w:p>
        </w:tc>
      </w:tr>
      <w:tr w:rsidR="00935975" w:rsidRPr="002526A0" w14:paraId="12276518" w14:textId="77777777" w:rsidTr="00935975">
        <w:trPr>
          <w:trHeight w:val="300"/>
          <w:jc w:val="center"/>
        </w:trPr>
        <w:tc>
          <w:tcPr>
            <w:tcW w:w="2043" w:type="dxa"/>
            <w:shd w:val="clear" w:color="auto" w:fill="auto"/>
            <w:noWrap/>
            <w:vAlign w:val="center"/>
            <w:hideMark/>
          </w:tcPr>
          <w:p w14:paraId="14D74EFF" w14:textId="77777777" w:rsidR="00935975" w:rsidRPr="00465C16" w:rsidRDefault="00935975" w:rsidP="00935975">
            <w:pPr>
              <w:spacing w:after="0"/>
              <w:jc w:val="left"/>
              <w:rPr>
                <w:rFonts w:eastAsia="Times New Roman" w:cs="Times New Roman"/>
                <w:color w:val="000000"/>
                <w:sz w:val="22"/>
                <w:lang w:eastAsia="hu-HU"/>
              </w:rPr>
            </w:pPr>
            <w:r w:rsidRPr="00465C16">
              <w:rPr>
                <w:rFonts w:eastAsia="Times New Roman" w:cs="Times New Roman"/>
                <w:color w:val="000000"/>
                <w:sz w:val="22"/>
                <w:lang w:eastAsia="hu-HU"/>
              </w:rPr>
              <w:t xml:space="preserve">Kommunikáció a </w:t>
            </w:r>
            <w:proofErr w:type="spellStart"/>
            <w:r w:rsidRPr="00465C16">
              <w:rPr>
                <w:rFonts w:eastAsia="Times New Roman" w:cs="Times New Roman"/>
                <w:color w:val="000000"/>
                <w:sz w:val="22"/>
                <w:lang w:eastAsia="hu-HU"/>
              </w:rPr>
              <w:t>mentésirányítában</w:t>
            </w:r>
            <w:proofErr w:type="spellEnd"/>
          </w:p>
        </w:tc>
        <w:tc>
          <w:tcPr>
            <w:tcW w:w="7019" w:type="dxa"/>
            <w:shd w:val="clear" w:color="auto" w:fill="auto"/>
            <w:noWrap/>
            <w:vAlign w:val="center"/>
            <w:hideMark/>
          </w:tcPr>
          <w:p w14:paraId="22FE559E" w14:textId="77777777" w:rsidR="00935975" w:rsidRPr="00465C16" w:rsidRDefault="00935975" w:rsidP="00935975">
            <w:pPr>
              <w:spacing w:after="0"/>
              <w:jc w:val="left"/>
              <w:rPr>
                <w:rFonts w:eastAsia="Times New Roman" w:cs="Times New Roman"/>
                <w:color w:val="000000"/>
                <w:sz w:val="22"/>
                <w:lang w:eastAsia="hu-HU"/>
              </w:rPr>
            </w:pPr>
            <w:r w:rsidRPr="00465C16">
              <w:rPr>
                <w:rFonts w:eastAsia="Times New Roman" w:cs="Times New Roman"/>
                <w:color w:val="000000"/>
                <w:sz w:val="22"/>
                <w:lang w:eastAsia="hu-HU"/>
              </w:rPr>
              <w:t>Mentőtiszt mentésirányítási gyakorlattal</w:t>
            </w:r>
          </w:p>
        </w:tc>
      </w:tr>
      <w:tr w:rsidR="00935975" w:rsidRPr="002526A0" w14:paraId="3623C447" w14:textId="77777777" w:rsidTr="00935975">
        <w:trPr>
          <w:trHeight w:val="300"/>
          <w:jc w:val="center"/>
        </w:trPr>
        <w:tc>
          <w:tcPr>
            <w:tcW w:w="2043" w:type="dxa"/>
            <w:shd w:val="clear" w:color="auto" w:fill="auto"/>
            <w:noWrap/>
            <w:vAlign w:val="center"/>
            <w:hideMark/>
          </w:tcPr>
          <w:p w14:paraId="0C5E0344" w14:textId="77777777" w:rsidR="00935975" w:rsidRPr="00465C16" w:rsidRDefault="00935975" w:rsidP="00935975">
            <w:pPr>
              <w:spacing w:after="0"/>
              <w:jc w:val="left"/>
              <w:rPr>
                <w:rFonts w:eastAsia="Times New Roman" w:cs="Times New Roman"/>
                <w:color w:val="000000"/>
                <w:sz w:val="22"/>
                <w:lang w:eastAsia="hu-HU"/>
              </w:rPr>
            </w:pPr>
            <w:r w:rsidRPr="00465C16">
              <w:rPr>
                <w:rFonts w:eastAsia="Times New Roman" w:cs="Times New Roman"/>
                <w:color w:val="000000"/>
                <w:sz w:val="22"/>
                <w:lang w:eastAsia="hu-HU"/>
              </w:rPr>
              <w:t>Szakmódszertan</w:t>
            </w:r>
          </w:p>
        </w:tc>
        <w:tc>
          <w:tcPr>
            <w:tcW w:w="7019" w:type="dxa"/>
            <w:shd w:val="clear" w:color="auto" w:fill="auto"/>
            <w:noWrap/>
            <w:vAlign w:val="center"/>
            <w:hideMark/>
          </w:tcPr>
          <w:p w14:paraId="0DB00E5D" w14:textId="77777777" w:rsidR="00935975" w:rsidRPr="00465C16" w:rsidRDefault="00935975" w:rsidP="00935975">
            <w:pPr>
              <w:spacing w:after="0"/>
              <w:jc w:val="left"/>
              <w:rPr>
                <w:rFonts w:eastAsia="Times New Roman" w:cs="Times New Roman"/>
                <w:color w:val="000000"/>
                <w:sz w:val="22"/>
                <w:lang w:eastAsia="hu-HU"/>
              </w:rPr>
            </w:pPr>
            <w:r w:rsidRPr="00465C16">
              <w:rPr>
                <w:rFonts w:eastAsia="Times New Roman" w:cs="Times New Roman"/>
                <w:color w:val="000000"/>
                <w:sz w:val="22"/>
                <w:lang w:eastAsia="hu-HU"/>
              </w:rPr>
              <w:t>Pedagógus</w:t>
            </w:r>
          </w:p>
        </w:tc>
      </w:tr>
      <w:tr w:rsidR="00935975" w:rsidRPr="002526A0" w14:paraId="08A73FB8" w14:textId="77777777" w:rsidTr="00935975">
        <w:trPr>
          <w:trHeight w:val="300"/>
          <w:jc w:val="center"/>
        </w:trPr>
        <w:tc>
          <w:tcPr>
            <w:tcW w:w="2043" w:type="dxa"/>
            <w:shd w:val="clear" w:color="auto" w:fill="auto"/>
            <w:noWrap/>
            <w:vAlign w:val="center"/>
            <w:hideMark/>
          </w:tcPr>
          <w:p w14:paraId="152D9E01" w14:textId="77777777" w:rsidR="00935975" w:rsidRPr="00465C16" w:rsidRDefault="00935975" w:rsidP="00935975">
            <w:pPr>
              <w:spacing w:after="0"/>
              <w:jc w:val="left"/>
              <w:rPr>
                <w:rFonts w:eastAsia="Times New Roman" w:cs="Times New Roman"/>
                <w:color w:val="000000"/>
                <w:sz w:val="22"/>
                <w:lang w:eastAsia="hu-HU"/>
              </w:rPr>
            </w:pPr>
            <w:r w:rsidRPr="00465C16">
              <w:rPr>
                <w:rFonts w:eastAsia="Times New Roman" w:cs="Times New Roman"/>
                <w:color w:val="000000"/>
                <w:sz w:val="22"/>
                <w:lang w:eastAsia="hu-HU"/>
              </w:rPr>
              <w:t>Mentésszervezési gyakorlatok</w:t>
            </w:r>
          </w:p>
        </w:tc>
        <w:tc>
          <w:tcPr>
            <w:tcW w:w="7019" w:type="dxa"/>
            <w:shd w:val="clear" w:color="auto" w:fill="auto"/>
            <w:noWrap/>
            <w:vAlign w:val="center"/>
            <w:hideMark/>
          </w:tcPr>
          <w:p w14:paraId="12134769" w14:textId="77777777" w:rsidR="00935975" w:rsidRPr="00465C16" w:rsidRDefault="00935975" w:rsidP="00935975">
            <w:pPr>
              <w:spacing w:after="0"/>
              <w:jc w:val="left"/>
              <w:rPr>
                <w:rFonts w:eastAsia="Times New Roman" w:cs="Times New Roman"/>
                <w:color w:val="000000"/>
                <w:sz w:val="22"/>
                <w:lang w:eastAsia="hu-HU"/>
              </w:rPr>
            </w:pPr>
            <w:r w:rsidRPr="00465C16">
              <w:rPr>
                <w:rFonts w:eastAsia="Times New Roman" w:cs="Times New Roman"/>
                <w:color w:val="000000"/>
                <w:sz w:val="22"/>
                <w:lang w:eastAsia="hu-HU"/>
              </w:rPr>
              <w:t>Mentőtiszt mentésirányítási gyakorlattal</w:t>
            </w:r>
          </w:p>
        </w:tc>
      </w:tr>
    </w:tbl>
    <w:p w14:paraId="13442EA4" w14:textId="77777777" w:rsidR="00935975" w:rsidRPr="00E96240" w:rsidRDefault="00935975" w:rsidP="00E96240">
      <w:pPr>
        <w:spacing w:after="0"/>
        <w:rPr>
          <w:rFonts w:cs="Times New Roman"/>
        </w:rPr>
      </w:pPr>
    </w:p>
    <w:p w14:paraId="39BE1748" w14:textId="77777777" w:rsidR="00696ED9" w:rsidRPr="00696ED9" w:rsidRDefault="00696ED9" w:rsidP="00696ED9">
      <w:pPr>
        <w:spacing w:after="0"/>
        <w:rPr>
          <w:rFonts w:cs="Times New Roman"/>
          <w:b/>
        </w:rPr>
      </w:pPr>
      <w:r w:rsidRPr="00696ED9">
        <w:rPr>
          <w:rFonts w:cs="Times New Roman"/>
          <w:b/>
        </w:rPr>
        <w:t>Tárgyi feltételek</w:t>
      </w:r>
    </w:p>
    <w:p w14:paraId="4C8FE67E" w14:textId="77777777" w:rsidR="00696ED9" w:rsidRPr="00696ED9" w:rsidRDefault="00696ED9" w:rsidP="00696ED9">
      <w:pPr>
        <w:spacing w:after="0"/>
        <w:rPr>
          <w:rFonts w:cs="Times New Roman"/>
        </w:rPr>
      </w:pPr>
      <w:r w:rsidRPr="00696ED9">
        <w:rPr>
          <w:rFonts w:cs="Times New Roman"/>
        </w:rPr>
        <w:t>A szakmai képzés lebonyolításához szükséges eszközök és felszerelések felsorolását a szakképesítés szakmai és vizsgakövetelménye (</w:t>
      </w:r>
      <w:proofErr w:type="spellStart"/>
      <w:r w:rsidRPr="00696ED9">
        <w:rPr>
          <w:rFonts w:cs="Times New Roman"/>
        </w:rPr>
        <w:t>szvk</w:t>
      </w:r>
      <w:proofErr w:type="spellEnd"/>
      <w:r w:rsidRPr="00696ED9">
        <w:rPr>
          <w:rFonts w:cs="Times New Roman"/>
        </w:rPr>
        <w:t>) tartalmazza, melynek tovább</w:t>
      </w:r>
      <w:r>
        <w:rPr>
          <w:rFonts w:cs="Times New Roman"/>
        </w:rPr>
        <w:t xml:space="preserve">i részletei az alábbiak: </w:t>
      </w:r>
      <w:r w:rsidR="00322151">
        <w:rPr>
          <w:rFonts w:cs="Times New Roman"/>
        </w:rPr>
        <w:t>Nincs</w:t>
      </w:r>
      <w:r>
        <w:rPr>
          <w:rFonts w:cs="Times New Roman"/>
        </w:rPr>
        <w:t>.</w:t>
      </w:r>
    </w:p>
    <w:p w14:paraId="478A5899" w14:textId="77777777" w:rsidR="00696ED9" w:rsidRPr="00696ED9" w:rsidRDefault="00696ED9" w:rsidP="00696ED9">
      <w:pPr>
        <w:spacing w:after="0"/>
        <w:rPr>
          <w:rFonts w:cs="Times New Roman"/>
        </w:rPr>
      </w:pPr>
    </w:p>
    <w:p w14:paraId="2175C3D8" w14:textId="77777777" w:rsidR="0041674C" w:rsidRDefault="00696ED9" w:rsidP="00696ED9">
      <w:pPr>
        <w:spacing w:after="0"/>
        <w:rPr>
          <w:rFonts w:cs="Times New Roman"/>
        </w:rPr>
      </w:pPr>
      <w:r w:rsidRPr="00696ED9">
        <w:rPr>
          <w:rFonts w:cs="Times New Roman"/>
        </w:rPr>
        <w:t>Ajánlás a szakmai képzés lebonyolításához szükséges további eszközökre és felszerelésekre: Nincs.</w:t>
      </w:r>
    </w:p>
    <w:p w14:paraId="3DE6FC47" w14:textId="77777777" w:rsidR="004F6765" w:rsidRDefault="004F6765" w:rsidP="000B5E9D">
      <w:pPr>
        <w:spacing w:after="0"/>
        <w:rPr>
          <w:rFonts w:cs="Times New Roman"/>
        </w:rPr>
      </w:pPr>
    </w:p>
    <w:p w14:paraId="6168FC38" w14:textId="77777777" w:rsidR="00FB273F" w:rsidRPr="00FB273F" w:rsidRDefault="00FB273F" w:rsidP="00FB273F">
      <w:pPr>
        <w:spacing w:after="0"/>
        <w:rPr>
          <w:rFonts w:cs="Times New Roman"/>
        </w:rPr>
      </w:pPr>
    </w:p>
    <w:p w14:paraId="13A0D4AD" w14:textId="77777777" w:rsidR="00FB273F" w:rsidRPr="00FB273F" w:rsidRDefault="00FB273F" w:rsidP="00FB273F">
      <w:pPr>
        <w:spacing w:after="0"/>
        <w:rPr>
          <w:rFonts w:cs="Times New Roman"/>
          <w:b/>
        </w:rPr>
      </w:pPr>
      <w:r w:rsidRPr="00FB273F">
        <w:rPr>
          <w:rFonts w:cs="Times New Roman"/>
          <w:b/>
        </w:rPr>
        <w:t xml:space="preserve">V. </w:t>
      </w:r>
      <w:proofErr w:type="gramStart"/>
      <w:r w:rsidRPr="00FB273F">
        <w:rPr>
          <w:rFonts w:cs="Times New Roman"/>
          <w:b/>
        </w:rPr>
        <w:t>A</w:t>
      </w:r>
      <w:proofErr w:type="gramEnd"/>
      <w:r w:rsidRPr="00FB273F">
        <w:rPr>
          <w:rFonts w:cs="Times New Roman"/>
          <w:b/>
        </w:rPr>
        <w:t xml:space="preserve"> szakképesítés</w:t>
      </w:r>
      <w:r w:rsidR="00D55892">
        <w:rPr>
          <w:rFonts w:cs="Times New Roman"/>
          <w:b/>
        </w:rPr>
        <w:t>-ráépülés</w:t>
      </w:r>
      <w:r w:rsidRPr="00FB273F">
        <w:rPr>
          <w:rFonts w:cs="Times New Roman"/>
          <w:b/>
        </w:rPr>
        <w:t xml:space="preserve"> óraterve nappali rendszerű oktatásra</w:t>
      </w:r>
    </w:p>
    <w:p w14:paraId="1C0BACA5" w14:textId="77777777" w:rsidR="00FB273F" w:rsidRDefault="00FB273F" w:rsidP="00FB273F">
      <w:pPr>
        <w:spacing w:after="0"/>
        <w:rPr>
          <w:rFonts w:cs="Times New Roman"/>
        </w:rPr>
      </w:pPr>
    </w:p>
    <w:p w14:paraId="3D480FBB" w14:textId="77777777" w:rsidR="00104377" w:rsidRPr="00104377" w:rsidRDefault="00104377" w:rsidP="00104377">
      <w:pPr>
        <w:spacing w:after="0"/>
        <w:rPr>
          <w:rFonts w:cs="Times New Roman"/>
        </w:rPr>
      </w:pPr>
    </w:p>
    <w:p w14:paraId="10903D7F" w14:textId="77777777" w:rsidR="00104377" w:rsidRPr="00104377" w:rsidRDefault="00104377" w:rsidP="00104377">
      <w:pPr>
        <w:spacing w:after="0"/>
        <w:rPr>
          <w:rFonts w:cs="Times New Roman"/>
        </w:rPr>
      </w:pPr>
      <w:r w:rsidRPr="00104377">
        <w:rPr>
          <w:rFonts w:cs="Times New Roman"/>
        </w:rPr>
        <w:t>A szakképző iskolai képzés összes szakmai óraszáma 0,5 évfolyamos képzés esetén: 560 óra (16 hét x 35 óra)</w:t>
      </w:r>
    </w:p>
    <w:p w14:paraId="0893EC55" w14:textId="77777777" w:rsidR="00104377" w:rsidRDefault="00104377" w:rsidP="00104377">
      <w:pPr>
        <w:spacing w:after="0"/>
        <w:rPr>
          <w:rFonts w:cs="Times New Roman"/>
        </w:rPr>
      </w:pPr>
      <w:r w:rsidRPr="00104377">
        <w:rPr>
          <w:rFonts w:cs="Times New Roman"/>
        </w:rPr>
        <w:t>A szakképző iskolai képzés összes szakmai óraszáma szabadsáv nélkül 0,5 évfolyamos képzés esetén: 504 óra (16 hét x 31,5 óra)</w:t>
      </w:r>
    </w:p>
    <w:p w14:paraId="2DDE3F63" w14:textId="77777777" w:rsidR="00E57804" w:rsidRDefault="00E57804" w:rsidP="000B5E9D">
      <w:pPr>
        <w:spacing w:after="0"/>
        <w:rPr>
          <w:rFonts w:cs="Times New Roman"/>
        </w:rPr>
      </w:pPr>
    </w:p>
    <w:p w14:paraId="42328FE2" w14:textId="77777777" w:rsidR="00876453" w:rsidRDefault="00876453" w:rsidP="000B5E9D">
      <w:pPr>
        <w:spacing w:after="0"/>
        <w:rPr>
          <w:rFonts w:cs="Times New Roman"/>
        </w:rPr>
      </w:pPr>
    </w:p>
    <w:p w14:paraId="28C69F8E" w14:textId="77777777" w:rsidR="00CB484D" w:rsidRDefault="00CB484D" w:rsidP="000B5E9D">
      <w:pPr>
        <w:spacing w:after="0"/>
        <w:rPr>
          <w:rFonts w:cs="Times New Roman"/>
        </w:rPr>
        <w:sectPr w:rsidR="00CB484D">
          <w:footerReference w:type="default" r:id="rId9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14:paraId="66E3C4E1" w14:textId="77777777" w:rsidR="00CB484D" w:rsidRPr="00CB484D" w:rsidRDefault="00CB484D" w:rsidP="00CB484D">
      <w:pPr>
        <w:spacing w:after="0"/>
        <w:jc w:val="center"/>
        <w:rPr>
          <w:rFonts w:cs="Times New Roman"/>
        </w:rPr>
      </w:pPr>
      <w:r w:rsidRPr="00CB484D">
        <w:rPr>
          <w:rFonts w:cs="Times New Roman"/>
        </w:rPr>
        <w:t>1. számú táblázat</w:t>
      </w:r>
    </w:p>
    <w:p w14:paraId="4B04D1B7" w14:textId="77777777" w:rsidR="008B01A2" w:rsidRPr="00CB484D" w:rsidRDefault="00CB484D" w:rsidP="00CB484D">
      <w:pPr>
        <w:spacing w:after="0"/>
        <w:jc w:val="center"/>
        <w:rPr>
          <w:rFonts w:cs="Times New Roman"/>
          <w:b/>
        </w:rPr>
      </w:pPr>
      <w:r w:rsidRPr="00CB484D">
        <w:rPr>
          <w:rFonts w:cs="Times New Roman"/>
          <w:b/>
        </w:rPr>
        <w:t>A szakmai követelménymodulokhoz rendelt tantárg</w:t>
      </w:r>
      <w:r w:rsidR="00104377">
        <w:rPr>
          <w:rFonts w:cs="Times New Roman"/>
          <w:b/>
        </w:rPr>
        <w:t>yak heti óraszáma</w:t>
      </w:r>
    </w:p>
    <w:p w14:paraId="12EE3B7D" w14:textId="77777777" w:rsidR="00420CA2" w:rsidRDefault="00420CA2" w:rsidP="000B5E9D">
      <w:pPr>
        <w:spacing w:after="0"/>
        <w:rPr>
          <w:rFonts w:cs="Times New Roman"/>
        </w:rPr>
      </w:pPr>
    </w:p>
    <w:p w14:paraId="586CF45D" w14:textId="77777777" w:rsidR="00420CA2" w:rsidRDefault="00420CA2" w:rsidP="000B5E9D">
      <w:pPr>
        <w:spacing w:after="0"/>
        <w:rPr>
          <w:rFonts w:cs="Times New Roman"/>
        </w:rPr>
      </w:pPr>
    </w:p>
    <w:tbl>
      <w:tblPr>
        <w:tblW w:w="93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700"/>
        <w:gridCol w:w="3340"/>
        <w:gridCol w:w="1660"/>
        <w:gridCol w:w="1660"/>
      </w:tblGrid>
      <w:tr w:rsidR="00A703A6" w:rsidRPr="00A703A6" w14:paraId="78387C16" w14:textId="77777777" w:rsidTr="00A703A6">
        <w:trPr>
          <w:trHeight w:val="810"/>
          <w:jc w:val="center"/>
        </w:trPr>
        <w:tc>
          <w:tcPr>
            <w:tcW w:w="2700" w:type="dxa"/>
            <w:vMerge w:val="restart"/>
            <w:shd w:val="clear" w:color="auto" w:fill="auto"/>
            <w:noWrap/>
            <w:vAlign w:val="center"/>
            <w:hideMark/>
          </w:tcPr>
          <w:p w14:paraId="66E77856" w14:textId="77777777" w:rsidR="00A703A6" w:rsidRPr="00A703A6" w:rsidRDefault="00A703A6" w:rsidP="00A703A6">
            <w:pPr>
              <w:spacing w:after="0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hu-HU"/>
              </w:rPr>
              <w:t>Szakmai követelménymodulok</w:t>
            </w:r>
          </w:p>
        </w:tc>
        <w:tc>
          <w:tcPr>
            <w:tcW w:w="3340" w:type="dxa"/>
            <w:shd w:val="clear" w:color="auto" w:fill="auto"/>
            <w:noWrap/>
            <w:vAlign w:val="center"/>
            <w:hideMark/>
          </w:tcPr>
          <w:p w14:paraId="5900724D" w14:textId="77777777" w:rsidR="00A703A6" w:rsidRPr="00A703A6" w:rsidRDefault="00A703A6" w:rsidP="00A703A6">
            <w:pPr>
              <w:spacing w:after="0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hu-HU"/>
              </w:rPr>
              <w:t>Tantárgyak</w:t>
            </w:r>
          </w:p>
        </w:tc>
        <w:tc>
          <w:tcPr>
            <w:tcW w:w="1660" w:type="dxa"/>
            <w:shd w:val="clear" w:color="auto" w:fill="auto"/>
            <w:vAlign w:val="center"/>
            <w:hideMark/>
          </w:tcPr>
          <w:p w14:paraId="012DE5DE" w14:textId="77777777" w:rsidR="00A703A6" w:rsidRPr="00A703A6" w:rsidRDefault="00A703A6" w:rsidP="00A703A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Elméleti heti óraszám</w:t>
            </w:r>
          </w:p>
        </w:tc>
        <w:tc>
          <w:tcPr>
            <w:tcW w:w="1660" w:type="dxa"/>
            <w:shd w:val="clear" w:color="000000" w:fill="F2F2F2"/>
            <w:vAlign w:val="center"/>
            <w:hideMark/>
          </w:tcPr>
          <w:p w14:paraId="58D82CB8" w14:textId="77777777" w:rsidR="00A703A6" w:rsidRPr="00A703A6" w:rsidRDefault="00A703A6" w:rsidP="00A703A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Gyakorlati heti óraszám</w:t>
            </w:r>
          </w:p>
        </w:tc>
      </w:tr>
      <w:tr w:rsidR="00A703A6" w:rsidRPr="00A703A6" w14:paraId="689C2B76" w14:textId="77777777" w:rsidTr="00A703A6">
        <w:trPr>
          <w:trHeight w:val="405"/>
          <w:jc w:val="center"/>
        </w:trPr>
        <w:tc>
          <w:tcPr>
            <w:tcW w:w="2700" w:type="dxa"/>
            <w:vMerge/>
            <w:vAlign w:val="center"/>
            <w:hideMark/>
          </w:tcPr>
          <w:p w14:paraId="29FD5D37" w14:textId="77777777" w:rsidR="00A703A6" w:rsidRPr="00A703A6" w:rsidRDefault="00A703A6" w:rsidP="00A703A6">
            <w:pPr>
              <w:spacing w:after="0"/>
              <w:jc w:val="lef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14:paraId="77EDDF51" w14:textId="77777777" w:rsidR="00A703A6" w:rsidRPr="00A703A6" w:rsidRDefault="00A703A6" w:rsidP="00A703A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Összesen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7B9D2C8B" w14:textId="727E782E" w:rsidR="00A703A6" w:rsidRPr="00A703A6" w:rsidRDefault="003A6BD2" w:rsidP="00A703A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16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57C2D618" w14:textId="2E0112F8" w:rsidR="00A703A6" w:rsidRPr="00A703A6" w:rsidRDefault="002526A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15,</w:t>
            </w:r>
            <w:r w:rsidR="003A6BD2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5</w:t>
            </w:r>
          </w:p>
        </w:tc>
      </w:tr>
      <w:tr w:rsidR="00A703A6" w:rsidRPr="00A703A6" w14:paraId="5E08475A" w14:textId="77777777" w:rsidTr="00A703A6">
        <w:trPr>
          <w:trHeight w:val="405"/>
          <w:jc w:val="center"/>
        </w:trPr>
        <w:tc>
          <w:tcPr>
            <w:tcW w:w="2700" w:type="dxa"/>
            <w:vMerge/>
            <w:vAlign w:val="center"/>
            <w:hideMark/>
          </w:tcPr>
          <w:p w14:paraId="4A3C386A" w14:textId="77777777" w:rsidR="00A703A6" w:rsidRPr="00A703A6" w:rsidRDefault="00A703A6" w:rsidP="00A703A6">
            <w:pPr>
              <w:spacing w:after="0"/>
              <w:jc w:val="lef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14:paraId="034D1F97" w14:textId="77777777" w:rsidR="00A703A6" w:rsidRPr="00A703A6" w:rsidRDefault="00A703A6" w:rsidP="00A703A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Összesen</w:t>
            </w:r>
          </w:p>
        </w:tc>
        <w:tc>
          <w:tcPr>
            <w:tcW w:w="3320" w:type="dxa"/>
            <w:gridSpan w:val="2"/>
            <w:shd w:val="clear" w:color="auto" w:fill="auto"/>
            <w:noWrap/>
            <w:vAlign w:val="center"/>
            <w:hideMark/>
          </w:tcPr>
          <w:p w14:paraId="40C1989B" w14:textId="7A417128" w:rsidR="00A703A6" w:rsidRPr="00A703A6" w:rsidRDefault="002526A0" w:rsidP="00A703A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31,5</w:t>
            </w:r>
          </w:p>
        </w:tc>
      </w:tr>
      <w:tr w:rsidR="00A703A6" w:rsidRPr="00A703A6" w14:paraId="441BE874" w14:textId="77777777" w:rsidTr="00A703A6">
        <w:trPr>
          <w:trHeight w:val="255"/>
          <w:jc w:val="center"/>
        </w:trPr>
        <w:tc>
          <w:tcPr>
            <w:tcW w:w="2700" w:type="dxa"/>
            <w:vMerge w:val="restart"/>
            <w:shd w:val="clear" w:color="auto" w:fill="auto"/>
            <w:vAlign w:val="center"/>
            <w:hideMark/>
          </w:tcPr>
          <w:p w14:paraId="7EA63EC1" w14:textId="77777777" w:rsidR="00A703A6" w:rsidRPr="00A703A6" w:rsidRDefault="00A703A6" w:rsidP="00A703A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11197-16 Szakápolástani ismeretek</w:t>
            </w: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14:paraId="4AC26401" w14:textId="77777777" w:rsidR="00A703A6" w:rsidRPr="00A703A6" w:rsidRDefault="00A703A6" w:rsidP="00A703A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A703A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Praehospitalis</w:t>
            </w:r>
            <w:proofErr w:type="spellEnd"/>
            <w:r w:rsidRPr="00A703A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 xml:space="preserve"> ellátás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1E8357CD" w14:textId="5FC89AA9" w:rsidR="00A703A6" w:rsidRPr="00A703A6" w:rsidRDefault="003A6BD2" w:rsidP="00A703A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6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2FCC1A5B" w14:textId="77777777" w:rsidR="00A703A6" w:rsidRPr="00A703A6" w:rsidRDefault="00A703A6" w:rsidP="00A703A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703A6" w:rsidRPr="00A703A6" w14:paraId="50E8F7DF" w14:textId="77777777" w:rsidTr="00A703A6">
        <w:trPr>
          <w:trHeight w:val="255"/>
          <w:jc w:val="center"/>
        </w:trPr>
        <w:tc>
          <w:tcPr>
            <w:tcW w:w="2700" w:type="dxa"/>
            <w:vMerge/>
            <w:vAlign w:val="center"/>
            <w:hideMark/>
          </w:tcPr>
          <w:p w14:paraId="7DB18A58" w14:textId="77777777" w:rsidR="00A703A6" w:rsidRPr="00A703A6" w:rsidRDefault="00A703A6" w:rsidP="00A703A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14:paraId="1F155ADD" w14:textId="77777777" w:rsidR="00A703A6" w:rsidRPr="00A703A6" w:rsidRDefault="00A703A6" w:rsidP="00A703A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A703A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Intrahospitalis</w:t>
            </w:r>
            <w:proofErr w:type="spellEnd"/>
            <w:r w:rsidRPr="00A703A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 xml:space="preserve"> ellátás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114BA4BC" w14:textId="589E1DE8" w:rsidR="00A703A6" w:rsidRPr="00A703A6" w:rsidRDefault="003A6BD2" w:rsidP="00A703A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1DFB689C" w14:textId="77777777" w:rsidR="00A703A6" w:rsidRPr="00A703A6" w:rsidRDefault="00A703A6" w:rsidP="00A703A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703A6" w:rsidRPr="00A703A6" w14:paraId="323C5F92" w14:textId="77777777" w:rsidTr="00A703A6">
        <w:trPr>
          <w:trHeight w:val="255"/>
          <w:jc w:val="center"/>
        </w:trPr>
        <w:tc>
          <w:tcPr>
            <w:tcW w:w="2700" w:type="dxa"/>
            <w:vMerge/>
            <w:vAlign w:val="center"/>
            <w:hideMark/>
          </w:tcPr>
          <w:p w14:paraId="1479FFA1" w14:textId="77777777" w:rsidR="00A703A6" w:rsidRPr="00A703A6" w:rsidRDefault="00A703A6" w:rsidP="00A703A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14:paraId="27508042" w14:textId="77777777" w:rsidR="00A703A6" w:rsidRPr="00A703A6" w:rsidRDefault="00A703A6" w:rsidP="00A703A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A703A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Aneszteziológia</w:t>
            </w:r>
            <w:proofErr w:type="spellEnd"/>
            <w:r w:rsidRPr="00A703A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 xml:space="preserve"> és intenzív terápia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5655235D" w14:textId="53E6B65A" w:rsidR="00A703A6" w:rsidRPr="00A703A6" w:rsidRDefault="002526A0" w:rsidP="00A703A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1B3A9A41" w14:textId="77777777" w:rsidR="00A703A6" w:rsidRPr="00A703A6" w:rsidRDefault="00A703A6" w:rsidP="00A703A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703A6" w:rsidRPr="00A703A6" w14:paraId="1DE72C91" w14:textId="77777777" w:rsidTr="00A703A6">
        <w:trPr>
          <w:trHeight w:val="255"/>
          <w:jc w:val="center"/>
        </w:trPr>
        <w:tc>
          <w:tcPr>
            <w:tcW w:w="2700" w:type="dxa"/>
            <w:vMerge/>
            <w:vAlign w:val="center"/>
            <w:hideMark/>
          </w:tcPr>
          <w:p w14:paraId="512B211B" w14:textId="77777777" w:rsidR="00A703A6" w:rsidRPr="00A703A6" w:rsidRDefault="00A703A6" w:rsidP="00A703A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14:paraId="7EA1E411" w14:textId="77777777" w:rsidR="00A703A6" w:rsidRPr="00A703A6" w:rsidRDefault="00A703A6" w:rsidP="00A703A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 xml:space="preserve">Sebészeti beavatkozások 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23B76985" w14:textId="5C5DED67" w:rsidR="00A703A6" w:rsidRPr="00A703A6" w:rsidRDefault="002526A0" w:rsidP="00A703A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4E57EB35" w14:textId="77777777" w:rsidR="00A703A6" w:rsidRPr="00A703A6" w:rsidRDefault="00A703A6" w:rsidP="00A703A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703A6" w:rsidRPr="00A703A6" w14:paraId="58C62D22" w14:textId="77777777" w:rsidTr="00A703A6">
        <w:trPr>
          <w:trHeight w:val="255"/>
          <w:jc w:val="center"/>
        </w:trPr>
        <w:tc>
          <w:tcPr>
            <w:tcW w:w="2700" w:type="dxa"/>
            <w:vMerge/>
            <w:vAlign w:val="center"/>
            <w:hideMark/>
          </w:tcPr>
          <w:p w14:paraId="48A5881F" w14:textId="77777777" w:rsidR="00A703A6" w:rsidRPr="00A703A6" w:rsidRDefault="00A703A6" w:rsidP="00A703A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14:paraId="1163F81D" w14:textId="77777777" w:rsidR="00A703A6" w:rsidRPr="00A703A6" w:rsidRDefault="00A703A6" w:rsidP="00A703A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Szakápolástani gyakorlatok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433224C3" w14:textId="77777777" w:rsidR="00A703A6" w:rsidRPr="00A703A6" w:rsidRDefault="00A703A6" w:rsidP="00A703A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75B91777" w14:textId="5BC2636B" w:rsidR="00A703A6" w:rsidRPr="00A703A6" w:rsidRDefault="002526A0" w:rsidP="00A703A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11</w:t>
            </w:r>
          </w:p>
        </w:tc>
      </w:tr>
      <w:tr w:rsidR="00A703A6" w:rsidRPr="00A703A6" w14:paraId="47E7A740" w14:textId="77777777" w:rsidTr="00A703A6">
        <w:trPr>
          <w:trHeight w:val="255"/>
          <w:jc w:val="center"/>
        </w:trPr>
        <w:tc>
          <w:tcPr>
            <w:tcW w:w="2700" w:type="dxa"/>
            <w:vMerge w:val="restart"/>
            <w:shd w:val="clear" w:color="auto" w:fill="auto"/>
            <w:vAlign w:val="center"/>
            <w:hideMark/>
          </w:tcPr>
          <w:p w14:paraId="45BE69C3" w14:textId="77777777" w:rsidR="00A703A6" w:rsidRPr="00A703A6" w:rsidRDefault="00A703A6" w:rsidP="00A703A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11198-16 Mentésszervezési és oktatási feladatok</w:t>
            </w: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14:paraId="34EC33B5" w14:textId="77777777" w:rsidR="00A703A6" w:rsidRPr="00A703A6" w:rsidRDefault="00A703A6" w:rsidP="00A703A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Mentésirányítás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648886BC" w14:textId="2B58DC3D" w:rsidR="00A703A6" w:rsidRPr="00A703A6" w:rsidRDefault="002526A0" w:rsidP="00A703A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64A5CE49" w14:textId="77777777" w:rsidR="00A703A6" w:rsidRPr="00A703A6" w:rsidRDefault="00A703A6" w:rsidP="00A703A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703A6" w:rsidRPr="00A703A6" w14:paraId="67D70591" w14:textId="77777777" w:rsidTr="00A703A6">
        <w:trPr>
          <w:trHeight w:val="255"/>
          <w:jc w:val="center"/>
        </w:trPr>
        <w:tc>
          <w:tcPr>
            <w:tcW w:w="2700" w:type="dxa"/>
            <w:vMerge/>
            <w:vAlign w:val="center"/>
            <w:hideMark/>
          </w:tcPr>
          <w:p w14:paraId="1D082F33" w14:textId="77777777" w:rsidR="00A703A6" w:rsidRPr="00A703A6" w:rsidRDefault="00A703A6" w:rsidP="00A703A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14:paraId="5E076F0C" w14:textId="77777777" w:rsidR="00A703A6" w:rsidRPr="00A703A6" w:rsidRDefault="00A703A6" w:rsidP="00A703A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 xml:space="preserve">Kommunikáció a </w:t>
            </w:r>
            <w:proofErr w:type="spellStart"/>
            <w:r w:rsidRPr="00A703A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mentésirányítában</w:t>
            </w:r>
            <w:proofErr w:type="spellEnd"/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5E3C100D" w14:textId="788DC61B" w:rsidR="00A703A6" w:rsidRPr="00A703A6" w:rsidRDefault="002526A0" w:rsidP="00A703A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4140A3C1" w14:textId="77777777" w:rsidR="00A703A6" w:rsidRPr="00A703A6" w:rsidRDefault="00A703A6" w:rsidP="00A703A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703A6" w:rsidRPr="00A703A6" w14:paraId="48EF6123" w14:textId="77777777" w:rsidTr="00A703A6">
        <w:trPr>
          <w:trHeight w:val="255"/>
          <w:jc w:val="center"/>
        </w:trPr>
        <w:tc>
          <w:tcPr>
            <w:tcW w:w="2700" w:type="dxa"/>
            <w:vMerge/>
            <w:vAlign w:val="center"/>
            <w:hideMark/>
          </w:tcPr>
          <w:p w14:paraId="3EFD7F71" w14:textId="77777777" w:rsidR="00A703A6" w:rsidRPr="00A703A6" w:rsidRDefault="00A703A6" w:rsidP="00A703A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14:paraId="1E0EDDE1" w14:textId="77777777" w:rsidR="00A703A6" w:rsidRPr="00A703A6" w:rsidRDefault="00A703A6" w:rsidP="00A703A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Szakmódszertan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3B62D3AF" w14:textId="03D89E9A" w:rsidR="00A703A6" w:rsidRPr="00A703A6" w:rsidRDefault="002526A0" w:rsidP="00A703A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595FBD56" w14:textId="77777777" w:rsidR="00A703A6" w:rsidRPr="00A703A6" w:rsidRDefault="00A703A6" w:rsidP="00A703A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703A6" w:rsidRPr="00A703A6" w14:paraId="3EE3625D" w14:textId="77777777" w:rsidTr="00A703A6">
        <w:trPr>
          <w:trHeight w:val="255"/>
          <w:jc w:val="center"/>
        </w:trPr>
        <w:tc>
          <w:tcPr>
            <w:tcW w:w="2700" w:type="dxa"/>
            <w:vMerge/>
            <w:vAlign w:val="center"/>
            <w:hideMark/>
          </w:tcPr>
          <w:p w14:paraId="226E4DD7" w14:textId="77777777" w:rsidR="00A703A6" w:rsidRPr="00A703A6" w:rsidRDefault="00A703A6" w:rsidP="00A703A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14:paraId="7CACE793" w14:textId="77777777" w:rsidR="00A703A6" w:rsidRPr="00A703A6" w:rsidRDefault="00A703A6" w:rsidP="00A703A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Mentésszervezési gyakorlatok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103CF4A2" w14:textId="77777777" w:rsidR="00A703A6" w:rsidRPr="00A703A6" w:rsidRDefault="00A703A6" w:rsidP="00A703A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0D8192A4" w14:textId="182CF342" w:rsidR="00A703A6" w:rsidRPr="00A703A6" w:rsidRDefault="002526A0" w:rsidP="00A703A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4,5</w:t>
            </w:r>
          </w:p>
        </w:tc>
      </w:tr>
    </w:tbl>
    <w:p w14:paraId="344159E2" w14:textId="77777777" w:rsidR="00A703A6" w:rsidRDefault="00A703A6" w:rsidP="000B5E9D">
      <w:pPr>
        <w:spacing w:after="0"/>
        <w:rPr>
          <w:rFonts w:cs="Times New Roman"/>
        </w:rPr>
      </w:pPr>
    </w:p>
    <w:p w14:paraId="4A22139C" w14:textId="77777777" w:rsidR="00A703A6" w:rsidRDefault="00A703A6" w:rsidP="000B5E9D">
      <w:pPr>
        <w:spacing w:after="0"/>
        <w:rPr>
          <w:rFonts w:cs="Times New Roman"/>
        </w:rPr>
      </w:pPr>
    </w:p>
    <w:p w14:paraId="18571FB7" w14:textId="20B0EDCD" w:rsidR="00420CA2" w:rsidRDefault="00B370CA" w:rsidP="00CB484D">
      <w:pPr>
        <w:spacing w:after="0"/>
        <w:rPr>
          <w:rFonts w:cs="Times New Roman"/>
        </w:rPr>
      </w:pPr>
      <w:r>
        <w:rPr>
          <w:rFonts w:cs="Times New Roman"/>
        </w:rPr>
        <w:t xml:space="preserve">A 2. számú táblázat </w:t>
      </w:r>
      <w:proofErr w:type="gramStart"/>
      <w:r w:rsidR="00104377" w:rsidRPr="00104377">
        <w:rPr>
          <w:rFonts w:cs="Times New Roman"/>
        </w:rPr>
        <w:t>A</w:t>
      </w:r>
      <w:proofErr w:type="gramEnd"/>
      <w:r w:rsidR="00104377" w:rsidRPr="00104377">
        <w:rPr>
          <w:rFonts w:cs="Times New Roman"/>
        </w:rPr>
        <w:t xml:space="preserve"> szakmai követelménymodulokhoz rendelt tantárgyak és témakörök óraszáma” megadja a fent meghatározott heti óraszámok alapján a teljes képzési időre vonatkozó óraszámokat az egyes tantárgyak témaköreire vonatkozóan is (szabadsáv nélküli szakmai óraszámok).</w:t>
      </w:r>
    </w:p>
    <w:p w14:paraId="6168735D" w14:textId="77777777" w:rsidR="00CB484D" w:rsidRDefault="00CB484D">
      <w:pPr>
        <w:spacing w:after="200" w:line="276" w:lineRule="auto"/>
        <w:jc w:val="left"/>
        <w:rPr>
          <w:rFonts w:cs="Times New Roman"/>
        </w:rPr>
      </w:pPr>
      <w:r>
        <w:rPr>
          <w:rFonts w:cs="Times New Roman"/>
        </w:rPr>
        <w:br w:type="page"/>
      </w:r>
    </w:p>
    <w:p w14:paraId="7F1EA65A" w14:textId="77777777" w:rsidR="00CB484D" w:rsidRPr="00CB484D" w:rsidRDefault="00CB484D" w:rsidP="00CB484D">
      <w:pPr>
        <w:spacing w:after="0"/>
        <w:jc w:val="center"/>
        <w:rPr>
          <w:rFonts w:cs="Times New Roman"/>
        </w:rPr>
      </w:pPr>
      <w:r w:rsidRPr="00CB484D">
        <w:rPr>
          <w:rFonts w:cs="Times New Roman"/>
        </w:rPr>
        <w:t>2. számú táblázat</w:t>
      </w:r>
    </w:p>
    <w:p w14:paraId="55E0B64B" w14:textId="77777777" w:rsidR="00420CA2" w:rsidRPr="00CB484D" w:rsidRDefault="00CB484D" w:rsidP="00CB484D">
      <w:pPr>
        <w:spacing w:after="0"/>
        <w:jc w:val="center"/>
        <w:rPr>
          <w:rFonts w:cs="Times New Roman"/>
          <w:b/>
        </w:rPr>
      </w:pPr>
      <w:r w:rsidRPr="00CB484D">
        <w:rPr>
          <w:rFonts w:cs="Times New Roman"/>
          <w:b/>
        </w:rPr>
        <w:t>A szakmai követelménymodulokhoz rendelt tantárgyak és t</w:t>
      </w:r>
      <w:r w:rsidR="00104377">
        <w:rPr>
          <w:rFonts w:cs="Times New Roman"/>
          <w:b/>
        </w:rPr>
        <w:t>émakörök óraszáma</w:t>
      </w:r>
    </w:p>
    <w:p w14:paraId="28BE2ECB" w14:textId="77777777" w:rsidR="00420CA2" w:rsidRDefault="00420CA2" w:rsidP="000B5E9D">
      <w:pPr>
        <w:spacing w:after="0"/>
        <w:rPr>
          <w:rFonts w:cs="Times New Roman"/>
        </w:rPr>
      </w:pPr>
    </w:p>
    <w:p w14:paraId="2315E988" w14:textId="77777777" w:rsidR="00A703A6" w:rsidRDefault="00A703A6" w:rsidP="000B5E9D">
      <w:pPr>
        <w:spacing w:after="0"/>
        <w:rPr>
          <w:rFonts w:cs="Times New Roman"/>
        </w:rPr>
      </w:pPr>
    </w:p>
    <w:tbl>
      <w:tblPr>
        <w:tblW w:w="88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740"/>
        <w:gridCol w:w="3760"/>
        <w:gridCol w:w="1660"/>
        <w:gridCol w:w="1660"/>
      </w:tblGrid>
      <w:tr w:rsidR="00A703A6" w:rsidRPr="00A703A6" w14:paraId="6B29EA5D" w14:textId="77777777" w:rsidTr="00A703A6">
        <w:trPr>
          <w:trHeight w:val="990"/>
          <w:jc w:val="center"/>
        </w:trPr>
        <w:tc>
          <w:tcPr>
            <w:tcW w:w="1740" w:type="dxa"/>
            <w:vMerge w:val="restart"/>
            <w:shd w:val="clear" w:color="auto" w:fill="auto"/>
            <w:vAlign w:val="center"/>
            <w:hideMark/>
          </w:tcPr>
          <w:p w14:paraId="1AACBA56" w14:textId="77777777" w:rsidR="00A703A6" w:rsidRPr="00A703A6" w:rsidRDefault="00A703A6" w:rsidP="00A703A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Szakmai követelmény-modulok</w:t>
            </w: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6F7523FF" w14:textId="77777777" w:rsidR="00A703A6" w:rsidRPr="00A703A6" w:rsidRDefault="00A703A6" w:rsidP="00A703A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Tantárgyak/témakörök</w:t>
            </w:r>
          </w:p>
        </w:tc>
        <w:tc>
          <w:tcPr>
            <w:tcW w:w="1660" w:type="dxa"/>
            <w:shd w:val="clear" w:color="auto" w:fill="auto"/>
            <w:vAlign w:val="center"/>
            <w:hideMark/>
          </w:tcPr>
          <w:p w14:paraId="7BF2D4A9" w14:textId="77777777" w:rsidR="00A703A6" w:rsidRPr="00A703A6" w:rsidRDefault="00A703A6" w:rsidP="00A703A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Elméleti órák száma</w:t>
            </w:r>
          </w:p>
        </w:tc>
        <w:tc>
          <w:tcPr>
            <w:tcW w:w="1660" w:type="dxa"/>
            <w:shd w:val="clear" w:color="000000" w:fill="F2F2F2"/>
            <w:vAlign w:val="center"/>
            <w:hideMark/>
          </w:tcPr>
          <w:p w14:paraId="2DD54E4F" w14:textId="77777777" w:rsidR="00A703A6" w:rsidRPr="00A703A6" w:rsidRDefault="00A703A6" w:rsidP="00A703A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Gyakorlati órák száma</w:t>
            </w:r>
          </w:p>
        </w:tc>
      </w:tr>
      <w:tr w:rsidR="00A703A6" w:rsidRPr="00A703A6" w14:paraId="1C43B659" w14:textId="77777777" w:rsidTr="00A703A6">
        <w:trPr>
          <w:trHeight w:val="360"/>
          <w:jc w:val="center"/>
        </w:trPr>
        <w:tc>
          <w:tcPr>
            <w:tcW w:w="1740" w:type="dxa"/>
            <w:vMerge/>
            <w:vAlign w:val="center"/>
            <w:hideMark/>
          </w:tcPr>
          <w:p w14:paraId="4210DE6E" w14:textId="77777777" w:rsidR="00A703A6" w:rsidRPr="00A703A6" w:rsidRDefault="00A703A6" w:rsidP="00A703A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1C320A7D" w14:textId="77777777" w:rsidR="00A703A6" w:rsidRPr="00A703A6" w:rsidRDefault="00A703A6" w:rsidP="00A703A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Összesen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46C91FCC" w14:textId="0F7CE01B" w:rsidR="00A703A6" w:rsidRPr="00A703A6" w:rsidRDefault="003A6BD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25</w:t>
            </w:r>
            <w: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6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2CD5AC67" w14:textId="44AE16F8" w:rsidR="00A703A6" w:rsidRPr="00A703A6" w:rsidRDefault="00A703A6" w:rsidP="00A703A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2</w:t>
            </w:r>
            <w:r w:rsidR="003A6BD2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48</w:t>
            </w:r>
          </w:p>
        </w:tc>
      </w:tr>
      <w:tr w:rsidR="00A703A6" w:rsidRPr="00A703A6" w14:paraId="4A443CE4" w14:textId="77777777" w:rsidTr="00A703A6">
        <w:trPr>
          <w:trHeight w:val="360"/>
          <w:jc w:val="center"/>
        </w:trPr>
        <w:tc>
          <w:tcPr>
            <w:tcW w:w="1740" w:type="dxa"/>
            <w:vMerge/>
            <w:vAlign w:val="center"/>
            <w:hideMark/>
          </w:tcPr>
          <w:p w14:paraId="6CB74062" w14:textId="77777777" w:rsidR="00A703A6" w:rsidRPr="00A703A6" w:rsidRDefault="00A703A6" w:rsidP="00A703A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4D2DD774" w14:textId="77777777" w:rsidR="00A703A6" w:rsidRPr="00A703A6" w:rsidRDefault="00A703A6" w:rsidP="00A703A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Összesen</w:t>
            </w:r>
          </w:p>
        </w:tc>
        <w:tc>
          <w:tcPr>
            <w:tcW w:w="3320" w:type="dxa"/>
            <w:gridSpan w:val="2"/>
            <w:shd w:val="clear" w:color="auto" w:fill="auto"/>
            <w:noWrap/>
            <w:vAlign w:val="center"/>
            <w:hideMark/>
          </w:tcPr>
          <w:p w14:paraId="72AF4DB0" w14:textId="77777777" w:rsidR="00A703A6" w:rsidRPr="00A703A6" w:rsidRDefault="00A703A6" w:rsidP="00A703A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504</w:t>
            </w:r>
          </w:p>
        </w:tc>
      </w:tr>
      <w:tr w:rsidR="00A703A6" w:rsidRPr="00A703A6" w14:paraId="793CF236" w14:textId="77777777" w:rsidTr="00A703A6">
        <w:trPr>
          <w:trHeight w:val="255"/>
          <w:jc w:val="center"/>
        </w:trPr>
        <w:tc>
          <w:tcPr>
            <w:tcW w:w="1740" w:type="dxa"/>
            <w:vMerge w:val="restart"/>
            <w:shd w:val="clear" w:color="auto" w:fill="auto"/>
            <w:textDirection w:val="btLr"/>
            <w:vAlign w:val="center"/>
            <w:hideMark/>
          </w:tcPr>
          <w:p w14:paraId="36E0DCA8" w14:textId="77777777" w:rsidR="00A703A6" w:rsidRPr="00A703A6" w:rsidRDefault="00A703A6" w:rsidP="00A703A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11197-16 Szakápolástani ismeretek</w:t>
            </w: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6B7DED19" w14:textId="77777777" w:rsidR="00A703A6" w:rsidRPr="00A703A6" w:rsidRDefault="00A703A6" w:rsidP="00A703A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A703A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Praehospitalis</w:t>
            </w:r>
            <w:proofErr w:type="spellEnd"/>
            <w:r w:rsidRPr="00A703A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 xml:space="preserve"> ellátás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58FDD0A4" w14:textId="65B3F38B" w:rsidR="00A703A6" w:rsidRPr="00A703A6" w:rsidRDefault="003A6BD2" w:rsidP="00A703A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96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1C3A0776" w14:textId="77777777" w:rsidR="00A703A6" w:rsidRPr="00A703A6" w:rsidRDefault="00A703A6" w:rsidP="00A703A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</w:tr>
      <w:tr w:rsidR="00A703A6" w:rsidRPr="00A703A6" w14:paraId="68239C98" w14:textId="77777777" w:rsidTr="00A703A6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14:paraId="3224F23C" w14:textId="77777777" w:rsidR="00A703A6" w:rsidRPr="00A703A6" w:rsidRDefault="00A703A6" w:rsidP="00A703A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4E6DC1EF" w14:textId="77777777" w:rsidR="00A703A6" w:rsidRPr="00A703A6" w:rsidRDefault="00A703A6" w:rsidP="00A703A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beteg állapotának felmérése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63B5DB5E" w14:textId="43931854" w:rsidR="00A703A6" w:rsidRPr="00A703A6" w:rsidRDefault="003A6BD2" w:rsidP="00A703A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12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52AD946B" w14:textId="77777777" w:rsidR="00A703A6" w:rsidRPr="00A703A6" w:rsidRDefault="00A703A6" w:rsidP="00A703A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703A6" w:rsidRPr="00A703A6" w14:paraId="4C91AB20" w14:textId="77777777" w:rsidTr="00A703A6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14:paraId="393B5740" w14:textId="77777777" w:rsidR="00A703A6" w:rsidRPr="00A703A6" w:rsidRDefault="00A703A6" w:rsidP="00A703A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348EF889" w14:textId="77777777" w:rsidR="00A703A6" w:rsidRPr="00A703A6" w:rsidRDefault="00A703A6" w:rsidP="00A703A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 légutak </w:t>
            </w:r>
            <w:proofErr w:type="spellStart"/>
            <w:r w:rsidRPr="00A703A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praehospitalis</w:t>
            </w:r>
            <w:proofErr w:type="spellEnd"/>
            <w:r w:rsidRPr="00A703A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ellátása "A"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6BE161C7" w14:textId="7D191984" w:rsidR="00A703A6" w:rsidRPr="00A703A6" w:rsidRDefault="003A6BD2" w:rsidP="00A703A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12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40711078" w14:textId="77777777" w:rsidR="00A703A6" w:rsidRPr="00A703A6" w:rsidRDefault="00A703A6" w:rsidP="00A703A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703A6" w:rsidRPr="00A703A6" w14:paraId="547D7DA8" w14:textId="77777777" w:rsidTr="00A703A6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14:paraId="0B5EDB2C" w14:textId="77777777" w:rsidR="00A703A6" w:rsidRPr="00A703A6" w:rsidRDefault="00A703A6" w:rsidP="00A703A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510AD3B7" w14:textId="77777777" w:rsidR="00A703A6" w:rsidRPr="00A703A6" w:rsidRDefault="00A703A6" w:rsidP="00A703A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 légzés </w:t>
            </w:r>
            <w:proofErr w:type="spellStart"/>
            <w:r w:rsidRPr="00A703A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praehospitalis</w:t>
            </w:r>
            <w:proofErr w:type="spellEnd"/>
            <w:r w:rsidRPr="00A703A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ellátása "B"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2768FE2E" w14:textId="46F4D656" w:rsidR="00A703A6" w:rsidRPr="00A703A6" w:rsidRDefault="003A6BD2" w:rsidP="00A703A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12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01EBF75E" w14:textId="77777777" w:rsidR="00A703A6" w:rsidRPr="00A703A6" w:rsidRDefault="00A703A6" w:rsidP="00A703A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703A6" w:rsidRPr="00A703A6" w14:paraId="1D5986F9" w14:textId="77777777" w:rsidTr="00A703A6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14:paraId="6D4A6BD3" w14:textId="77777777" w:rsidR="00A703A6" w:rsidRPr="00A703A6" w:rsidRDefault="00A703A6" w:rsidP="00A703A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5B176DAB" w14:textId="77777777" w:rsidR="00A703A6" w:rsidRPr="00A703A6" w:rsidRDefault="00A703A6" w:rsidP="00A703A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 keringés </w:t>
            </w:r>
            <w:proofErr w:type="spellStart"/>
            <w:r w:rsidRPr="00A703A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praehospitalis</w:t>
            </w:r>
            <w:proofErr w:type="spellEnd"/>
            <w:r w:rsidRPr="00A703A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ellátása "C"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2CD7283E" w14:textId="39CF84F9" w:rsidR="00A703A6" w:rsidRPr="00A703A6" w:rsidRDefault="00A703A6" w:rsidP="00A703A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</w:t>
            </w:r>
            <w:r w:rsidR="003A6B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552F944F" w14:textId="77777777" w:rsidR="00A703A6" w:rsidRPr="00A703A6" w:rsidRDefault="00A703A6" w:rsidP="00A703A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703A6" w:rsidRPr="00A703A6" w14:paraId="0CD27BD3" w14:textId="77777777" w:rsidTr="00A703A6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14:paraId="0E9BC3FE" w14:textId="77777777" w:rsidR="00A703A6" w:rsidRPr="00A703A6" w:rsidRDefault="00A703A6" w:rsidP="00A703A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08BAB055" w14:textId="77777777" w:rsidR="00A703A6" w:rsidRPr="00A703A6" w:rsidRDefault="00A703A6" w:rsidP="00A703A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Az idegrendszer </w:t>
            </w:r>
            <w:proofErr w:type="spellStart"/>
            <w:r w:rsidRPr="00A703A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praehospitalis</w:t>
            </w:r>
            <w:proofErr w:type="spellEnd"/>
            <w:r w:rsidRPr="00A703A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ellátása "D"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7D0B642C" w14:textId="692D153A" w:rsidR="00A703A6" w:rsidRPr="00A703A6" w:rsidRDefault="003A6BD2" w:rsidP="00A703A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12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390EEE23" w14:textId="77777777" w:rsidR="00A703A6" w:rsidRPr="00A703A6" w:rsidRDefault="00A703A6" w:rsidP="00A703A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703A6" w:rsidRPr="00A703A6" w14:paraId="1F135828" w14:textId="77777777" w:rsidTr="00A703A6">
        <w:trPr>
          <w:trHeight w:val="510"/>
          <w:jc w:val="center"/>
        </w:trPr>
        <w:tc>
          <w:tcPr>
            <w:tcW w:w="1740" w:type="dxa"/>
            <w:vMerge/>
            <w:vAlign w:val="center"/>
            <w:hideMark/>
          </w:tcPr>
          <w:p w14:paraId="01E50F98" w14:textId="77777777" w:rsidR="00A703A6" w:rsidRPr="00A703A6" w:rsidRDefault="00A703A6" w:rsidP="00A703A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4B93E7B3" w14:textId="77777777" w:rsidR="00A703A6" w:rsidRPr="00A703A6" w:rsidRDefault="00A703A6" w:rsidP="00A703A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Egész test </w:t>
            </w:r>
            <w:proofErr w:type="spellStart"/>
            <w:r w:rsidRPr="00A703A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esgész</w:t>
            </w:r>
            <w:proofErr w:type="spellEnd"/>
            <w:r w:rsidRPr="00A703A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eset </w:t>
            </w:r>
            <w:proofErr w:type="spellStart"/>
            <w:r w:rsidRPr="00A703A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praehospitalis</w:t>
            </w:r>
            <w:proofErr w:type="spellEnd"/>
            <w:r w:rsidRPr="00A703A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ellátása "E"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042CA1B0" w14:textId="01944AEF" w:rsidR="00A703A6" w:rsidRPr="00A703A6" w:rsidRDefault="00A703A6" w:rsidP="00A703A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</w:t>
            </w:r>
            <w:r w:rsidR="003A6B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8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3F439762" w14:textId="77777777" w:rsidR="00A703A6" w:rsidRPr="00A703A6" w:rsidRDefault="00A703A6" w:rsidP="00A703A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703A6" w:rsidRPr="00A703A6" w14:paraId="745E10F5" w14:textId="77777777" w:rsidTr="00A703A6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14:paraId="4429A9EF" w14:textId="77777777" w:rsidR="00A703A6" w:rsidRPr="00A703A6" w:rsidRDefault="00A703A6" w:rsidP="00A703A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0D690088" w14:textId="77777777" w:rsidR="00A703A6" w:rsidRPr="00A703A6" w:rsidRDefault="00A703A6" w:rsidP="00A703A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Újraélesztés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1046188F" w14:textId="310B65C7" w:rsidR="00A703A6" w:rsidRPr="00A703A6" w:rsidRDefault="00A703A6" w:rsidP="00A703A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</w:t>
            </w:r>
            <w:r w:rsidR="003A6B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6C28CD6F" w14:textId="77777777" w:rsidR="00A703A6" w:rsidRPr="00A703A6" w:rsidRDefault="00A703A6" w:rsidP="00A703A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703A6" w:rsidRPr="00A703A6" w14:paraId="61AFBA1E" w14:textId="77777777" w:rsidTr="00A703A6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14:paraId="57BD8E19" w14:textId="77777777" w:rsidR="00A703A6" w:rsidRPr="00A703A6" w:rsidRDefault="00A703A6" w:rsidP="00A703A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1E01421B" w14:textId="77777777" w:rsidR="00A703A6" w:rsidRPr="00A703A6" w:rsidRDefault="00A703A6" w:rsidP="00A703A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A703A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Intrahospitalis</w:t>
            </w:r>
            <w:proofErr w:type="spellEnd"/>
            <w:r w:rsidRPr="00A703A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 xml:space="preserve"> ellátás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3151C44D" w14:textId="1D4C4A8E" w:rsidR="00A703A6" w:rsidRPr="00A703A6" w:rsidRDefault="00A703A6" w:rsidP="00A703A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3</w:t>
            </w:r>
            <w:r w:rsidR="003A6BD2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28E4842F" w14:textId="77777777" w:rsidR="00A703A6" w:rsidRPr="00A703A6" w:rsidRDefault="00A703A6" w:rsidP="00A703A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</w:tr>
      <w:tr w:rsidR="00A703A6" w:rsidRPr="00A703A6" w14:paraId="0D523318" w14:textId="77777777" w:rsidTr="00A703A6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14:paraId="2D83EFD6" w14:textId="77777777" w:rsidR="00A703A6" w:rsidRPr="00A703A6" w:rsidRDefault="00A703A6" w:rsidP="00A703A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39949D8A" w14:textId="77777777" w:rsidR="00A703A6" w:rsidRPr="00A703A6" w:rsidRDefault="00A703A6" w:rsidP="00A703A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sürgősségi osztály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156C84D6" w14:textId="77777777" w:rsidR="00A703A6" w:rsidRPr="00A703A6" w:rsidRDefault="00A703A6" w:rsidP="00A703A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7F30C713" w14:textId="77777777" w:rsidR="00A703A6" w:rsidRPr="00A703A6" w:rsidRDefault="00A703A6" w:rsidP="00A703A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703A6" w:rsidRPr="00A703A6" w14:paraId="00CA52A9" w14:textId="77777777" w:rsidTr="00A703A6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14:paraId="257ED7B1" w14:textId="77777777" w:rsidR="00A703A6" w:rsidRPr="00A703A6" w:rsidRDefault="00A703A6" w:rsidP="00A703A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0E256F14" w14:textId="77777777" w:rsidR="00A703A6" w:rsidRPr="00A703A6" w:rsidRDefault="00A703A6" w:rsidP="00A703A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Sürgősségi képalkotó diagnosztika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4D231A92" w14:textId="12D4DE9A" w:rsidR="00A703A6" w:rsidRPr="00A703A6" w:rsidRDefault="00A703A6" w:rsidP="00A703A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</w:t>
            </w:r>
            <w:r w:rsidR="003A6B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56BF37BE" w14:textId="77777777" w:rsidR="00A703A6" w:rsidRPr="00A703A6" w:rsidRDefault="00A703A6" w:rsidP="00A703A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703A6" w:rsidRPr="00A703A6" w14:paraId="113D2DAC" w14:textId="77777777" w:rsidTr="00A703A6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14:paraId="6CD1E0AD" w14:textId="77777777" w:rsidR="00A703A6" w:rsidRPr="00A703A6" w:rsidRDefault="00A703A6" w:rsidP="00A703A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4AA55166" w14:textId="77777777" w:rsidR="00A703A6" w:rsidRPr="00A703A6" w:rsidRDefault="00A703A6" w:rsidP="00A703A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Labor diagnosztika és mintavétel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43308182" w14:textId="0B6C6DD6" w:rsidR="00A703A6" w:rsidRPr="00A703A6" w:rsidRDefault="00A703A6" w:rsidP="00A703A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</w:t>
            </w:r>
            <w:r w:rsidR="003A6B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36E52EB2" w14:textId="77777777" w:rsidR="00A703A6" w:rsidRPr="00A703A6" w:rsidRDefault="00A703A6" w:rsidP="00A703A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703A6" w:rsidRPr="00A703A6" w14:paraId="1B5B3EB8" w14:textId="77777777" w:rsidTr="00A703A6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14:paraId="730DCC24" w14:textId="77777777" w:rsidR="00A703A6" w:rsidRPr="00A703A6" w:rsidRDefault="00A703A6" w:rsidP="00A703A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735D64CE" w14:textId="77777777" w:rsidR="00A703A6" w:rsidRPr="00A703A6" w:rsidRDefault="00A703A6" w:rsidP="00A703A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A703A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Aneszteziológia</w:t>
            </w:r>
            <w:proofErr w:type="spellEnd"/>
            <w:r w:rsidRPr="00A703A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 xml:space="preserve"> és intenzív terápia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60F12A0C" w14:textId="59BE6932" w:rsidR="00A703A6" w:rsidRPr="00A703A6" w:rsidRDefault="00A703A6" w:rsidP="00A703A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3</w:t>
            </w:r>
            <w:r w:rsidR="003A6BD2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1EE6E7E7" w14:textId="77777777" w:rsidR="00A703A6" w:rsidRPr="00A703A6" w:rsidRDefault="00A703A6" w:rsidP="00A703A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</w:tr>
      <w:tr w:rsidR="00A703A6" w:rsidRPr="00A703A6" w14:paraId="2735249C" w14:textId="77777777" w:rsidTr="00A703A6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14:paraId="1681DC5B" w14:textId="77777777" w:rsidR="00A703A6" w:rsidRPr="00A703A6" w:rsidRDefault="00A703A6" w:rsidP="00A703A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0EEF5BCA" w14:textId="77777777" w:rsidR="00A703A6" w:rsidRPr="00A703A6" w:rsidRDefault="00A703A6" w:rsidP="00A703A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A703A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Aneszteziológia</w:t>
            </w:r>
            <w:proofErr w:type="spellEnd"/>
            <w:r w:rsidRPr="00A703A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0FA107DD" w14:textId="78D67911" w:rsidR="00A703A6" w:rsidRPr="00A703A6" w:rsidRDefault="00A703A6" w:rsidP="00A703A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</w:t>
            </w:r>
            <w:r w:rsidR="003A6B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2FB75498" w14:textId="77777777" w:rsidR="00A703A6" w:rsidRPr="00A703A6" w:rsidRDefault="00A703A6" w:rsidP="00A703A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703A6" w:rsidRPr="00A703A6" w14:paraId="7D92B673" w14:textId="77777777" w:rsidTr="00A703A6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14:paraId="3CCA42E6" w14:textId="77777777" w:rsidR="00A703A6" w:rsidRPr="00A703A6" w:rsidRDefault="00A703A6" w:rsidP="00A703A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36753D4F" w14:textId="77777777" w:rsidR="00A703A6" w:rsidRPr="00A703A6" w:rsidRDefault="00A703A6" w:rsidP="00A703A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Intenzív terápia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4ABDCBAD" w14:textId="56EF77DC" w:rsidR="00A703A6" w:rsidRPr="00A703A6" w:rsidRDefault="00A703A6" w:rsidP="00A703A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</w:t>
            </w:r>
            <w:r w:rsidR="003A6BD2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6E3B8CBA" w14:textId="77777777" w:rsidR="00A703A6" w:rsidRPr="00A703A6" w:rsidRDefault="00A703A6" w:rsidP="00A703A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703A6" w:rsidRPr="00A703A6" w14:paraId="3756314E" w14:textId="77777777" w:rsidTr="00A703A6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14:paraId="006E55CA" w14:textId="77777777" w:rsidR="00A703A6" w:rsidRPr="00A703A6" w:rsidRDefault="00A703A6" w:rsidP="00A703A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23DDCB2D" w14:textId="77777777" w:rsidR="00A703A6" w:rsidRPr="00A703A6" w:rsidRDefault="00A703A6" w:rsidP="00A703A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Intenzív terápia a </w:t>
            </w:r>
            <w:proofErr w:type="spellStart"/>
            <w:r w:rsidRPr="00A703A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praehosptalis</w:t>
            </w:r>
            <w:proofErr w:type="spellEnd"/>
            <w:r w:rsidRPr="00A703A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ellátásban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0EC837F2" w14:textId="77777777" w:rsidR="00A703A6" w:rsidRPr="00A703A6" w:rsidRDefault="00A703A6" w:rsidP="00A703A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12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3216FF8A" w14:textId="77777777" w:rsidR="00A703A6" w:rsidRPr="00A703A6" w:rsidRDefault="00A703A6" w:rsidP="00A703A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703A6" w:rsidRPr="00A703A6" w14:paraId="770DA36E" w14:textId="77777777" w:rsidTr="00A703A6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14:paraId="00AE4934" w14:textId="77777777" w:rsidR="00A703A6" w:rsidRPr="00A703A6" w:rsidRDefault="00A703A6" w:rsidP="00A703A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393B132D" w14:textId="77777777" w:rsidR="00A703A6" w:rsidRPr="00A703A6" w:rsidRDefault="00A703A6" w:rsidP="00A703A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 xml:space="preserve">Sebészeti beavatkozások 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2A5B8389" w14:textId="3BD62856" w:rsidR="00A703A6" w:rsidRPr="00A703A6" w:rsidRDefault="00A703A6" w:rsidP="00A703A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</w:t>
            </w:r>
            <w:r w:rsidR="003A6BD2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6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13D1EA13" w14:textId="77777777" w:rsidR="00A703A6" w:rsidRPr="00A703A6" w:rsidRDefault="00A703A6" w:rsidP="00A703A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</w:tr>
      <w:tr w:rsidR="00A703A6" w:rsidRPr="00A703A6" w14:paraId="6BF78175" w14:textId="77777777" w:rsidTr="00A703A6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14:paraId="6143AC91" w14:textId="77777777" w:rsidR="00A703A6" w:rsidRPr="00A703A6" w:rsidRDefault="00A703A6" w:rsidP="00A703A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7C402F62" w14:textId="77777777" w:rsidR="00A703A6" w:rsidRPr="00A703A6" w:rsidRDefault="00A703A6" w:rsidP="00A703A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Sebellátás és vérzéscsillapítás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4566B458" w14:textId="77777777" w:rsidR="00A703A6" w:rsidRPr="00A703A6" w:rsidRDefault="00A703A6" w:rsidP="00A703A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1021639F" w14:textId="77777777" w:rsidR="00A703A6" w:rsidRPr="00A703A6" w:rsidRDefault="00A703A6" w:rsidP="00A703A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703A6" w:rsidRPr="00A703A6" w14:paraId="09202CA9" w14:textId="77777777" w:rsidTr="00A703A6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14:paraId="112E5646" w14:textId="77777777" w:rsidR="00A703A6" w:rsidRPr="00A703A6" w:rsidRDefault="00A703A6" w:rsidP="00A703A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39B07D24" w14:textId="77777777" w:rsidR="00A703A6" w:rsidRPr="00A703A6" w:rsidRDefault="00A703A6" w:rsidP="00A703A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Sebészeti beavatkozások alapjai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42BDB362" w14:textId="77777777" w:rsidR="00A703A6" w:rsidRPr="00A703A6" w:rsidRDefault="00A703A6" w:rsidP="00A703A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02978043" w14:textId="77777777" w:rsidR="00A703A6" w:rsidRPr="00A703A6" w:rsidRDefault="00A703A6" w:rsidP="00A703A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703A6" w:rsidRPr="00A703A6" w14:paraId="0113B351" w14:textId="77777777" w:rsidTr="00A703A6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14:paraId="325E0A37" w14:textId="77777777" w:rsidR="00A703A6" w:rsidRPr="00A703A6" w:rsidRDefault="00A703A6" w:rsidP="00A703A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5CBAC100" w14:textId="77777777" w:rsidR="00A703A6" w:rsidRPr="00A703A6" w:rsidRDefault="00A703A6" w:rsidP="00A703A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A703A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Praeshospitalis</w:t>
            </w:r>
            <w:proofErr w:type="spellEnd"/>
            <w:r w:rsidRPr="00A703A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sebészeti beavatkozások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038B1693" w14:textId="21D636EC" w:rsidR="00A703A6" w:rsidRPr="00A703A6" w:rsidRDefault="006F3EAB" w:rsidP="00A703A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09EDC10D" w14:textId="77777777" w:rsidR="00A703A6" w:rsidRPr="00A703A6" w:rsidRDefault="00A703A6" w:rsidP="00A703A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703A6" w:rsidRPr="00A703A6" w14:paraId="4F9DD41B" w14:textId="77777777" w:rsidTr="00A703A6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14:paraId="6BD2E89D" w14:textId="77777777" w:rsidR="00A703A6" w:rsidRPr="00A703A6" w:rsidRDefault="00A703A6" w:rsidP="00A703A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1532C61A" w14:textId="77777777" w:rsidR="00A703A6" w:rsidRPr="00A703A6" w:rsidRDefault="00A703A6" w:rsidP="00A703A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Szakápolástani gyakorlatok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57E68439" w14:textId="77777777" w:rsidR="00A703A6" w:rsidRPr="00A703A6" w:rsidRDefault="00A703A6" w:rsidP="00A703A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416B6210" w14:textId="3205C0BF" w:rsidR="00A703A6" w:rsidRPr="00A703A6" w:rsidRDefault="00A703A6" w:rsidP="00A703A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17</w:t>
            </w:r>
            <w:r w:rsidR="006F3EAB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6</w:t>
            </w:r>
          </w:p>
        </w:tc>
      </w:tr>
      <w:tr w:rsidR="00A703A6" w:rsidRPr="00A703A6" w14:paraId="558E2B93" w14:textId="77777777" w:rsidTr="00A703A6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14:paraId="74DEF6E8" w14:textId="77777777" w:rsidR="00A703A6" w:rsidRPr="00A703A6" w:rsidRDefault="00A703A6" w:rsidP="00A703A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28B32016" w14:textId="77777777" w:rsidR="00A703A6" w:rsidRPr="00A703A6" w:rsidRDefault="00A703A6" w:rsidP="00A703A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Sürgősségi gyakorlatok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7AE2C4EE" w14:textId="77777777" w:rsidR="00A703A6" w:rsidRPr="00A703A6" w:rsidRDefault="00A703A6" w:rsidP="00A703A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68A9CF9A" w14:textId="21C01E07" w:rsidR="00A703A6" w:rsidRPr="00A703A6" w:rsidRDefault="00A703A6" w:rsidP="00A703A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</w:t>
            </w:r>
            <w:r w:rsidR="006F3E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</w:t>
            </w:r>
          </w:p>
        </w:tc>
      </w:tr>
      <w:tr w:rsidR="00A703A6" w:rsidRPr="00A703A6" w14:paraId="7D278D9C" w14:textId="77777777" w:rsidTr="00A703A6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14:paraId="4A2A7E11" w14:textId="77777777" w:rsidR="00A703A6" w:rsidRPr="00A703A6" w:rsidRDefault="00A703A6" w:rsidP="00A703A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5B333FF2" w14:textId="77777777" w:rsidR="00A703A6" w:rsidRPr="00A703A6" w:rsidRDefault="00A703A6" w:rsidP="00A703A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Intenzív terápiás gyakorlatok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582904B9" w14:textId="77777777" w:rsidR="00A703A6" w:rsidRPr="00A703A6" w:rsidRDefault="00A703A6" w:rsidP="00A703A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38A716EE" w14:textId="624CC6B0" w:rsidR="00A703A6" w:rsidRPr="00A703A6" w:rsidRDefault="00A703A6" w:rsidP="00A703A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</w:t>
            </w:r>
            <w:r w:rsidR="006F3E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</w:t>
            </w:r>
          </w:p>
        </w:tc>
      </w:tr>
      <w:tr w:rsidR="00A703A6" w:rsidRPr="00A703A6" w14:paraId="01DA5343" w14:textId="77777777" w:rsidTr="00A703A6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14:paraId="7170A21D" w14:textId="77777777" w:rsidR="00A703A6" w:rsidRPr="00A703A6" w:rsidRDefault="00A703A6" w:rsidP="00A703A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090829E6" w14:textId="77777777" w:rsidR="00A703A6" w:rsidRPr="00A703A6" w:rsidRDefault="00A703A6" w:rsidP="00A703A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Műtő gyakorlat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193C1DAC" w14:textId="77777777" w:rsidR="00A703A6" w:rsidRPr="00A703A6" w:rsidRDefault="00A703A6" w:rsidP="00A703A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324AFD0B" w14:textId="366F271A" w:rsidR="00A703A6" w:rsidRPr="00A703A6" w:rsidRDefault="00A703A6" w:rsidP="00A703A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</w:t>
            </w:r>
            <w:r w:rsidR="006F3E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</w:t>
            </w:r>
          </w:p>
        </w:tc>
      </w:tr>
      <w:tr w:rsidR="00A703A6" w:rsidRPr="00A703A6" w14:paraId="5C65E280" w14:textId="77777777" w:rsidTr="00A703A6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14:paraId="2FB8D0A9" w14:textId="77777777" w:rsidR="00A703A6" w:rsidRPr="00A703A6" w:rsidRDefault="00A703A6" w:rsidP="00A703A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6029BA63" w14:textId="77777777" w:rsidR="00A703A6" w:rsidRPr="00A703A6" w:rsidRDefault="00A703A6" w:rsidP="00A703A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A703A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Praehospitalis</w:t>
            </w:r>
            <w:proofErr w:type="spellEnd"/>
            <w:r w:rsidRPr="00A703A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gyakorlat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3BE05463" w14:textId="77777777" w:rsidR="00A703A6" w:rsidRPr="00A703A6" w:rsidRDefault="00A703A6" w:rsidP="00A703A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28122D70" w14:textId="613BF021" w:rsidR="00A703A6" w:rsidRPr="00A703A6" w:rsidRDefault="006F3EAB" w:rsidP="00A703A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62</w:t>
            </w:r>
          </w:p>
        </w:tc>
      </w:tr>
      <w:tr w:rsidR="00A703A6" w:rsidRPr="00A703A6" w14:paraId="13D3AA3D" w14:textId="77777777" w:rsidTr="00A703A6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14:paraId="4BAF26E9" w14:textId="77777777" w:rsidR="00A703A6" w:rsidRPr="00A703A6" w:rsidRDefault="00A703A6" w:rsidP="00A703A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19748D64" w14:textId="77777777" w:rsidR="00A703A6" w:rsidRPr="00A703A6" w:rsidRDefault="00A703A6" w:rsidP="00A703A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Demonstrációs gyakorlatok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2760F984" w14:textId="77777777" w:rsidR="00A703A6" w:rsidRPr="00A703A6" w:rsidRDefault="00A703A6" w:rsidP="00A703A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4E50FBAB" w14:textId="77777777" w:rsidR="00A703A6" w:rsidRPr="00A703A6" w:rsidRDefault="00A703A6" w:rsidP="00A703A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18</w:t>
            </w:r>
          </w:p>
        </w:tc>
      </w:tr>
      <w:tr w:rsidR="00A703A6" w:rsidRPr="00A703A6" w14:paraId="44627A28" w14:textId="77777777" w:rsidTr="00A703A6">
        <w:trPr>
          <w:trHeight w:val="255"/>
          <w:jc w:val="center"/>
        </w:trPr>
        <w:tc>
          <w:tcPr>
            <w:tcW w:w="1740" w:type="dxa"/>
            <w:vMerge w:val="restart"/>
            <w:shd w:val="clear" w:color="auto" w:fill="auto"/>
            <w:textDirection w:val="btLr"/>
            <w:vAlign w:val="center"/>
            <w:hideMark/>
          </w:tcPr>
          <w:p w14:paraId="3A3694D7" w14:textId="77777777" w:rsidR="00A703A6" w:rsidRPr="00A703A6" w:rsidRDefault="00A703A6" w:rsidP="00A703A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11198-16 Mentésszervezési és oktatási feladatok</w:t>
            </w: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5AF8DC2A" w14:textId="77777777" w:rsidR="00A703A6" w:rsidRPr="00A703A6" w:rsidRDefault="00A703A6" w:rsidP="00A703A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Mentésirányítás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18230BDB" w14:textId="5377FA1A" w:rsidR="00A703A6" w:rsidRPr="00A703A6" w:rsidRDefault="00A703A6" w:rsidP="00A703A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3</w:t>
            </w:r>
            <w:r w:rsidR="006F3EAB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138A86CF" w14:textId="77777777" w:rsidR="00A703A6" w:rsidRPr="00A703A6" w:rsidRDefault="00A703A6" w:rsidP="00A703A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</w:tr>
      <w:tr w:rsidR="00A703A6" w:rsidRPr="00A703A6" w14:paraId="2E4E02D7" w14:textId="77777777" w:rsidTr="00A703A6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14:paraId="10F52AE6" w14:textId="77777777" w:rsidR="00A703A6" w:rsidRPr="00A703A6" w:rsidRDefault="00A703A6" w:rsidP="00A703A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287B6F48" w14:textId="77777777" w:rsidR="00A703A6" w:rsidRPr="00A703A6" w:rsidRDefault="00A703A6" w:rsidP="00A703A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Bevetésirányítás szervezeti keretei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2268D9B3" w14:textId="77777777" w:rsidR="00A703A6" w:rsidRPr="00A703A6" w:rsidRDefault="00A703A6" w:rsidP="00A703A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2B7478E0" w14:textId="77777777" w:rsidR="00A703A6" w:rsidRPr="00A703A6" w:rsidRDefault="00A703A6" w:rsidP="00A703A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703A6" w:rsidRPr="00A703A6" w14:paraId="45C67CB0" w14:textId="77777777" w:rsidTr="00A703A6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14:paraId="01CFC74E" w14:textId="77777777" w:rsidR="00A703A6" w:rsidRPr="00A703A6" w:rsidRDefault="00A703A6" w:rsidP="00A703A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1B1D9C9B" w14:textId="77777777" w:rsidR="00A703A6" w:rsidRPr="00A703A6" w:rsidRDefault="00A703A6" w:rsidP="00A703A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Bevetésirányítási feladatok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5A0DB2A9" w14:textId="3CC2A8AA" w:rsidR="00A703A6" w:rsidRPr="00A703A6" w:rsidRDefault="006F3EAB" w:rsidP="00A703A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8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5A8BF1C2" w14:textId="77777777" w:rsidR="00A703A6" w:rsidRPr="00A703A6" w:rsidRDefault="00A703A6" w:rsidP="00A703A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703A6" w:rsidRPr="00A703A6" w14:paraId="773983C8" w14:textId="77777777" w:rsidTr="00A703A6">
        <w:trPr>
          <w:trHeight w:val="510"/>
          <w:jc w:val="center"/>
        </w:trPr>
        <w:tc>
          <w:tcPr>
            <w:tcW w:w="1740" w:type="dxa"/>
            <w:vMerge/>
            <w:vAlign w:val="center"/>
            <w:hideMark/>
          </w:tcPr>
          <w:p w14:paraId="6AAA4447" w14:textId="77777777" w:rsidR="00A703A6" w:rsidRPr="00A703A6" w:rsidRDefault="00A703A6" w:rsidP="00A703A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210A378E" w14:textId="77777777" w:rsidR="00A703A6" w:rsidRPr="00A703A6" w:rsidRDefault="00A703A6" w:rsidP="00A703A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Mentés és szállítás irányítás műszaki feltételei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2001FB4F" w14:textId="12CD46D8" w:rsidR="00A703A6" w:rsidRPr="00A703A6" w:rsidRDefault="006F3EAB" w:rsidP="00A703A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0712CC6F" w14:textId="77777777" w:rsidR="00A703A6" w:rsidRPr="00A703A6" w:rsidRDefault="00A703A6" w:rsidP="00A703A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703A6" w:rsidRPr="00A703A6" w14:paraId="28309FA2" w14:textId="77777777" w:rsidTr="00A703A6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14:paraId="7481781A" w14:textId="77777777" w:rsidR="00A703A6" w:rsidRPr="00A703A6" w:rsidRDefault="00A703A6" w:rsidP="00A703A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25E985BE" w14:textId="77777777" w:rsidR="00A703A6" w:rsidRPr="00A703A6" w:rsidRDefault="00A703A6" w:rsidP="00A703A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 xml:space="preserve">Kommunikáció a </w:t>
            </w:r>
            <w:proofErr w:type="spellStart"/>
            <w:r w:rsidRPr="00A703A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mentésirányítában</w:t>
            </w:r>
            <w:proofErr w:type="spellEnd"/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0ABC8D16" w14:textId="68239213" w:rsidR="00A703A6" w:rsidRPr="00A703A6" w:rsidRDefault="00A703A6" w:rsidP="00A703A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</w:t>
            </w:r>
            <w:r w:rsidR="006F3EAB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6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7E7D4E45" w14:textId="77777777" w:rsidR="00A703A6" w:rsidRPr="00A703A6" w:rsidRDefault="00A703A6" w:rsidP="00A703A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</w:tr>
      <w:tr w:rsidR="00A703A6" w:rsidRPr="00A703A6" w14:paraId="297E5048" w14:textId="77777777" w:rsidTr="00A703A6">
        <w:trPr>
          <w:trHeight w:val="510"/>
          <w:jc w:val="center"/>
        </w:trPr>
        <w:tc>
          <w:tcPr>
            <w:tcW w:w="1740" w:type="dxa"/>
            <w:vMerge/>
            <w:vAlign w:val="center"/>
            <w:hideMark/>
          </w:tcPr>
          <w:p w14:paraId="6C68D959" w14:textId="77777777" w:rsidR="00A703A6" w:rsidRPr="00A703A6" w:rsidRDefault="00A703A6" w:rsidP="00A703A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0D6720D3" w14:textId="77777777" w:rsidR="00A703A6" w:rsidRPr="00A703A6" w:rsidRDefault="00A703A6" w:rsidP="00A703A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Verbális kommunikáció a mentésirányításban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4862EAEF" w14:textId="77777777" w:rsidR="00A703A6" w:rsidRPr="00A703A6" w:rsidRDefault="00A703A6" w:rsidP="00A703A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15DBBA14" w14:textId="77777777" w:rsidR="00A703A6" w:rsidRPr="00A703A6" w:rsidRDefault="00A703A6" w:rsidP="00A703A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703A6" w:rsidRPr="00A703A6" w14:paraId="74AEAA41" w14:textId="77777777" w:rsidTr="00A703A6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14:paraId="6DDAAAC7" w14:textId="77777777" w:rsidR="00A703A6" w:rsidRPr="00A703A6" w:rsidRDefault="00A703A6" w:rsidP="00A703A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78D67F36" w14:textId="77777777" w:rsidR="00A703A6" w:rsidRPr="00A703A6" w:rsidRDefault="00A703A6" w:rsidP="00A703A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Hívás fogadás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57DB429C" w14:textId="77777777" w:rsidR="00A703A6" w:rsidRPr="00A703A6" w:rsidRDefault="00A703A6" w:rsidP="00A703A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11974E97" w14:textId="77777777" w:rsidR="00A703A6" w:rsidRPr="00A703A6" w:rsidRDefault="00A703A6" w:rsidP="00A703A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703A6" w:rsidRPr="00A703A6" w14:paraId="2C1888E2" w14:textId="77777777" w:rsidTr="00A703A6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14:paraId="6BC670AD" w14:textId="77777777" w:rsidR="00A703A6" w:rsidRPr="00A703A6" w:rsidRDefault="00A703A6" w:rsidP="00A703A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36DDA0CC" w14:textId="77777777" w:rsidR="00A703A6" w:rsidRPr="00A703A6" w:rsidRDefault="00A703A6" w:rsidP="00A703A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Kérdezési </w:t>
            </w:r>
            <w:proofErr w:type="spellStart"/>
            <w:r w:rsidRPr="00A703A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protokolok</w:t>
            </w:r>
            <w:proofErr w:type="spellEnd"/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6F6E8700" w14:textId="37A7D94A" w:rsidR="00A703A6" w:rsidRPr="00A703A6" w:rsidRDefault="006F3EAB" w:rsidP="00A703A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7E3E037B" w14:textId="77777777" w:rsidR="00A703A6" w:rsidRPr="00A703A6" w:rsidRDefault="00A703A6" w:rsidP="00A703A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703A6" w:rsidRPr="00A703A6" w14:paraId="2C47E7C9" w14:textId="77777777" w:rsidTr="00A703A6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14:paraId="4448220A" w14:textId="77777777" w:rsidR="00A703A6" w:rsidRPr="00A703A6" w:rsidRDefault="00A703A6" w:rsidP="00A703A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1E4EAE9B" w14:textId="77777777" w:rsidR="00A703A6" w:rsidRPr="00A703A6" w:rsidRDefault="00A703A6" w:rsidP="00A703A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Középvezetői feladatok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4B8D2309" w14:textId="77777777" w:rsidR="00A703A6" w:rsidRPr="00A703A6" w:rsidRDefault="00A703A6" w:rsidP="00A703A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0085E8FD" w14:textId="77777777" w:rsidR="00A703A6" w:rsidRPr="00A703A6" w:rsidRDefault="00A703A6" w:rsidP="00A703A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703A6" w:rsidRPr="00A703A6" w14:paraId="32D7AECF" w14:textId="77777777" w:rsidTr="00A703A6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14:paraId="5D93D47F" w14:textId="77777777" w:rsidR="00A703A6" w:rsidRPr="00A703A6" w:rsidRDefault="00A703A6" w:rsidP="00A703A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0B4C069C" w14:textId="77777777" w:rsidR="00A703A6" w:rsidRPr="00A703A6" w:rsidRDefault="00A703A6" w:rsidP="00A703A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Szakmódszertan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7EA65134" w14:textId="3D47C56C" w:rsidR="00A703A6" w:rsidRPr="00A703A6" w:rsidRDefault="00A703A6" w:rsidP="00A703A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3</w:t>
            </w:r>
            <w:r w:rsidR="006F3EAB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4D86437B" w14:textId="77777777" w:rsidR="00A703A6" w:rsidRPr="00A703A6" w:rsidRDefault="00A703A6" w:rsidP="00A703A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</w:tr>
      <w:tr w:rsidR="00A703A6" w:rsidRPr="00A703A6" w14:paraId="6CB25CF9" w14:textId="77777777" w:rsidTr="00A703A6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14:paraId="175A0EF9" w14:textId="77777777" w:rsidR="00A703A6" w:rsidRPr="00A703A6" w:rsidRDefault="00A703A6" w:rsidP="00A703A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74FD1CC7" w14:textId="77777777" w:rsidR="00A703A6" w:rsidRPr="00A703A6" w:rsidRDefault="00A703A6" w:rsidP="00A703A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Képzési rendszerek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2D45F295" w14:textId="77777777" w:rsidR="00A703A6" w:rsidRPr="00A703A6" w:rsidRDefault="00A703A6" w:rsidP="00A703A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6F78145E" w14:textId="77777777" w:rsidR="00A703A6" w:rsidRPr="00A703A6" w:rsidRDefault="00A703A6" w:rsidP="00A703A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703A6" w:rsidRPr="00A703A6" w14:paraId="3288D6FE" w14:textId="77777777" w:rsidTr="00A703A6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14:paraId="11A59BFE" w14:textId="77777777" w:rsidR="00A703A6" w:rsidRPr="00A703A6" w:rsidRDefault="00A703A6" w:rsidP="00A703A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195E2988" w14:textId="77777777" w:rsidR="00A703A6" w:rsidRPr="00A703A6" w:rsidRDefault="00A703A6" w:rsidP="00A703A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Didaktika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4C6BFA1B" w14:textId="056D9C66" w:rsidR="00A703A6" w:rsidRPr="00A703A6" w:rsidRDefault="00A703A6" w:rsidP="00A703A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</w:t>
            </w:r>
            <w:r w:rsidR="006F3E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6566C462" w14:textId="77777777" w:rsidR="00A703A6" w:rsidRPr="00A703A6" w:rsidRDefault="00A703A6" w:rsidP="00A703A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703A6" w:rsidRPr="00A703A6" w14:paraId="751771B6" w14:textId="77777777" w:rsidTr="00A703A6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14:paraId="46AC9D9F" w14:textId="77777777" w:rsidR="00A703A6" w:rsidRPr="00A703A6" w:rsidRDefault="00A703A6" w:rsidP="00A703A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6727C450" w14:textId="77777777" w:rsidR="00A703A6" w:rsidRPr="00A703A6" w:rsidRDefault="00A703A6" w:rsidP="00A703A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Andragógia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7BA30BF2" w14:textId="5915B890" w:rsidR="00A703A6" w:rsidRPr="00A703A6" w:rsidRDefault="00A703A6" w:rsidP="00A703A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</w:t>
            </w:r>
            <w:r w:rsidR="006F3E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390E4FC8" w14:textId="77777777" w:rsidR="00A703A6" w:rsidRPr="00A703A6" w:rsidRDefault="00A703A6" w:rsidP="00A703A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703A6" w:rsidRPr="00A703A6" w14:paraId="62A7306C" w14:textId="77777777" w:rsidTr="00A703A6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14:paraId="1F724CF4" w14:textId="77777777" w:rsidR="00A703A6" w:rsidRPr="00A703A6" w:rsidRDefault="00A703A6" w:rsidP="00A703A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7EFEED9A" w14:textId="77777777" w:rsidR="00A703A6" w:rsidRPr="00A703A6" w:rsidRDefault="00A703A6" w:rsidP="00A703A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Mentésszervezési gyakorlatok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14EE194B" w14:textId="77777777" w:rsidR="00A703A6" w:rsidRPr="00A703A6" w:rsidRDefault="00A703A6" w:rsidP="00A703A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0D4D1EE7" w14:textId="31565F67" w:rsidR="00A703A6" w:rsidRPr="00A703A6" w:rsidRDefault="00A703A6" w:rsidP="00A703A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7</w:t>
            </w:r>
            <w:r w:rsidR="006F3EAB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2</w:t>
            </w:r>
          </w:p>
        </w:tc>
      </w:tr>
      <w:tr w:rsidR="00A703A6" w:rsidRPr="00A703A6" w14:paraId="7D5AFB14" w14:textId="77777777" w:rsidTr="00A703A6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14:paraId="42F99B64" w14:textId="77777777" w:rsidR="00A703A6" w:rsidRPr="00A703A6" w:rsidRDefault="00A703A6" w:rsidP="00A703A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7CCB2457" w14:textId="77777777" w:rsidR="00A703A6" w:rsidRPr="00A703A6" w:rsidRDefault="00A703A6" w:rsidP="00A703A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Betegszállítás irányítási gyakorlat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183E15B8" w14:textId="77777777" w:rsidR="00A703A6" w:rsidRPr="00A703A6" w:rsidRDefault="00A703A6" w:rsidP="00A703A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20D3EDEA" w14:textId="5996CC41" w:rsidR="00A703A6" w:rsidRPr="00A703A6" w:rsidRDefault="006F3EAB" w:rsidP="00A703A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24</w:t>
            </w:r>
          </w:p>
        </w:tc>
      </w:tr>
      <w:tr w:rsidR="00A703A6" w:rsidRPr="00A703A6" w14:paraId="647F9D0C" w14:textId="77777777" w:rsidTr="00A703A6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14:paraId="265F1CA3" w14:textId="77777777" w:rsidR="00A703A6" w:rsidRPr="00A703A6" w:rsidRDefault="00A703A6" w:rsidP="00A703A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29DA621F" w14:textId="77777777" w:rsidR="00A703A6" w:rsidRPr="00A703A6" w:rsidRDefault="00A703A6" w:rsidP="00A703A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Mentésirányítási gyakorlat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39F30EFC" w14:textId="77777777" w:rsidR="00A703A6" w:rsidRPr="00A703A6" w:rsidRDefault="00A703A6" w:rsidP="00A703A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3C92BD94" w14:textId="0926D1A7" w:rsidR="00A703A6" w:rsidRPr="00A703A6" w:rsidRDefault="00A703A6" w:rsidP="00A703A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</w:t>
            </w:r>
            <w:r w:rsidR="006F3E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</w:t>
            </w:r>
          </w:p>
        </w:tc>
      </w:tr>
      <w:tr w:rsidR="00A703A6" w:rsidRPr="00A703A6" w14:paraId="415C11EC" w14:textId="77777777" w:rsidTr="00A703A6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14:paraId="0EB8BDBD" w14:textId="77777777" w:rsidR="00A703A6" w:rsidRPr="00A703A6" w:rsidRDefault="00A703A6" w:rsidP="00A703A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6053B01C" w14:textId="77777777" w:rsidR="00A703A6" w:rsidRPr="00A703A6" w:rsidRDefault="00A703A6" w:rsidP="00A703A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Mentésvezetési gyakorlat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059801B6" w14:textId="77777777" w:rsidR="00A703A6" w:rsidRPr="00A703A6" w:rsidRDefault="00A703A6" w:rsidP="00A703A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338646EF" w14:textId="3145A6B2" w:rsidR="00A703A6" w:rsidRPr="00A703A6" w:rsidRDefault="00A703A6" w:rsidP="00A703A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</w:t>
            </w:r>
            <w:r w:rsidR="006F3EA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</w:t>
            </w:r>
          </w:p>
        </w:tc>
      </w:tr>
    </w:tbl>
    <w:p w14:paraId="04284F13" w14:textId="77777777" w:rsidR="00A703A6" w:rsidRDefault="00A703A6" w:rsidP="000B5E9D">
      <w:pPr>
        <w:spacing w:after="0"/>
        <w:rPr>
          <w:rFonts w:cs="Times New Roman"/>
        </w:rPr>
      </w:pPr>
    </w:p>
    <w:p w14:paraId="196E3232" w14:textId="77777777" w:rsidR="00A703A6" w:rsidRDefault="00A703A6" w:rsidP="000B5E9D">
      <w:pPr>
        <w:spacing w:after="0"/>
        <w:rPr>
          <w:rFonts w:cs="Times New Roman"/>
        </w:rPr>
      </w:pPr>
    </w:p>
    <w:p w14:paraId="338854AC" w14:textId="77777777" w:rsidR="008419D5" w:rsidRPr="008419D5" w:rsidRDefault="008419D5" w:rsidP="008419D5">
      <w:pPr>
        <w:spacing w:after="0"/>
        <w:rPr>
          <w:rFonts w:cs="Times New Roman"/>
        </w:rPr>
      </w:pPr>
      <w:bookmarkStart w:id="1" w:name="_MON_1524997094"/>
      <w:bookmarkEnd w:id="1"/>
      <w:r w:rsidRPr="008419D5">
        <w:rPr>
          <w:rFonts w:cs="Times New Roman"/>
        </w:rPr>
        <w:t>A szakképzésről szóló 2011. évi CLXXXVII. törvény 8.§ (5) bekezdésének megfelelően a táblázatban a nappali rendszerű oktatásra meghatározott tanulói kötelező szakmai elméleti és gyakorlati óraszám legalább 90%-a felosztásra került.</w:t>
      </w:r>
    </w:p>
    <w:p w14:paraId="10252048" w14:textId="77777777" w:rsidR="008419D5" w:rsidRPr="008419D5" w:rsidRDefault="008419D5" w:rsidP="008419D5">
      <w:pPr>
        <w:spacing w:after="0"/>
        <w:rPr>
          <w:rFonts w:cs="Times New Roman"/>
        </w:rPr>
      </w:pPr>
      <w:r w:rsidRPr="008419D5">
        <w:rPr>
          <w:rFonts w:cs="Times New Roman"/>
        </w:rPr>
        <w:t>A szakmai és vizsgakövetelményben a szakképesítésre meghatározott elmélet/gyakorlat arányának a teljes képzési idő során kell teljesülnie.</w:t>
      </w:r>
    </w:p>
    <w:p w14:paraId="7B541CCE" w14:textId="77777777" w:rsidR="001A7777" w:rsidRDefault="008419D5" w:rsidP="008419D5">
      <w:pPr>
        <w:spacing w:after="0"/>
        <w:rPr>
          <w:rFonts w:cs="Times New Roman"/>
        </w:rPr>
      </w:pPr>
      <w:r w:rsidRPr="008419D5">
        <w:rPr>
          <w:rFonts w:cs="Times New Roman"/>
        </w:rPr>
        <w:t xml:space="preserve">A tantárgyakra meghatározott időkeret kötelező érvényű, </w:t>
      </w:r>
      <w:r w:rsidRPr="008419D5">
        <w:rPr>
          <w:rFonts w:cs="Times New Roman"/>
          <w:i/>
        </w:rPr>
        <w:t>a</w:t>
      </w:r>
      <w:r w:rsidRPr="008419D5">
        <w:rPr>
          <w:rFonts w:cs="Times New Roman"/>
        </w:rPr>
        <w:t xml:space="preserve"> </w:t>
      </w:r>
      <w:r w:rsidRPr="008419D5">
        <w:rPr>
          <w:rFonts w:cs="Times New Roman"/>
          <w:i/>
        </w:rPr>
        <w:t>témakörökre kialakított óraszám pedig ajánlás</w:t>
      </w:r>
      <w:r w:rsidRPr="008419D5">
        <w:rPr>
          <w:rFonts w:cs="Times New Roman"/>
        </w:rPr>
        <w:t>.</w:t>
      </w:r>
    </w:p>
    <w:p w14:paraId="64E202F2" w14:textId="77777777" w:rsidR="008419D5" w:rsidRDefault="008419D5" w:rsidP="000A21B7">
      <w:pPr>
        <w:spacing w:after="0"/>
        <w:rPr>
          <w:rFonts w:cs="Times New Roman"/>
        </w:rPr>
        <w:sectPr w:rsidR="008419D5" w:rsidSect="00104377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14:paraId="4D97DE59" w14:textId="77777777" w:rsidR="00B64FCB" w:rsidRPr="00D52C63" w:rsidRDefault="00B64FCB" w:rsidP="00B64FCB">
      <w:pPr>
        <w:rPr>
          <w:rFonts w:cs="Times New Roman"/>
        </w:rPr>
      </w:pPr>
    </w:p>
    <w:p w14:paraId="5639CD67" w14:textId="77777777" w:rsidR="00B64FCB" w:rsidRPr="00D52C63" w:rsidRDefault="00B64FCB" w:rsidP="00B64FCB">
      <w:pPr>
        <w:spacing w:before="2880"/>
        <w:jc w:val="center"/>
        <w:rPr>
          <w:rFonts w:cs="Times New Roman"/>
          <w:b/>
          <w:sz w:val="36"/>
        </w:rPr>
      </w:pPr>
      <w:r w:rsidRPr="00D52C63">
        <w:rPr>
          <w:rFonts w:cs="Times New Roman"/>
          <w:b/>
          <w:sz w:val="36"/>
        </w:rPr>
        <w:t>A</w:t>
      </w:r>
    </w:p>
    <w:p w14:paraId="0289D6CB" w14:textId="77777777" w:rsidR="00B64FCB" w:rsidRPr="00D52C63" w:rsidRDefault="003F3F25" w:rsidP="00B64FCB">
      <w:pPr>
        <w:spacing w:after="480"/>
        <w:jc w:val="center"/>
        <w:rPr>
          <w:rFonts w:cs="Times New Roman"/>
          <w:b/>
          <w:sz w:val="36"/>
        </w:rPr>
      </w:pPr>
      <w:bookmarkStart w:id="2" w:name="OLE_LINK1"/>
      <w:bookmarkStart w:id="3" w:name="OLE_LINK3"/>
      <w:bookmarkStart w:id="4" w:name="OLE_LINK4"/>
      <w:r w:rsidRPr="00465C16">
        <w:rPr>
          <w:rFonts w:cs="Times New Roman"/>
          <w:b/>
          <w:sz w:val="36"/>
        </w:rPr>
        <w:t>11197</w:t>
      </w:r>
      <w:r w:rsidR="00B64FCB" w:rsidRPr="00465C16">
        <w:rPr>
          <w:rFonts w:cs="Times New Roman"/>
          <w:b/>
          <w:sz w:val="36"/>
        </w:rPr>
        <w:t>-</w:t>
      </w:r>
      <w:bookmarkEnd w:id="2"/>
      <w:bookmarkEnd w:id="3"/>
      <w:bookmarkEnd w:id="4"/>
      <w:r w:rsidRPr="00465C16">
        <w:rPr>
          <w:rFonts w:cs="Times New Roman"/>
          <w:b/>
          <w:sz w:val="36"/>
        </w:rPr>
        <w:t>16</w:t>
      </w:r>
      <w:r w:rsidR="00B64FCB" w:rsidRPr="00D52C63">
        <w:rPr>
          <w:rFonts w:cs="Times New Roman"/>
          <w:b/>
          <w:sz w:val="36"/>
        </w:rPr>
        <w:t xml:space="preserve"> azonosító számú</w:t>
      </w:r>
    </w:p>
    <w:p w14:paraId="7D01CC36" w14:textId="77777777" w:rsidR="00B64FCB" w:rsidRPr="00D52C63" w:rsidRDefault="003F3F25" w:rsidP="00B64FCB">
      <w:pPr>
        <w:jc w:val="center"/>
        <w:rPr>
          <w:rFonts w:cs="Times New Roman"/>
          <w:b/>
          <w:sz w:val="36"/>
        </w:rPr>
      </w:pPr>
      <w:r>
        <w:rPr>
          <w:rFonts w:cs="Times New Roman"/>
          <w:b/>
          <w:sz w:val="36"/>
        </w:rPr>
        <w:t>Szakápolástani ismeretek</w:t>
      </w:r>
    </w:p>
    <w:p w14:paraId="490422BD" w14:textId="77777777" w:rsidR="00B64FCB" w:rsidRPr="00D52C63" w:rsidRDefault="00B64FCB" w:rsidP="00B64FCB">
      <w:pPr>
        <w:jc w:val="center"/>
        <w:rPr>
          <w:rFonts w:cs="Times New Roman"/>
          <w:b/>
          <w:sz w:val="36"/>
        </w:rPr>
      </w:pPr>
      <w:proofErr w:type="gramStart"/>
      <w:r w:rsidRPr="00D52C63">
        <w:rPr>
          <w:rFonts w:cs="Times New Roman"/>
          <w:b/>
          <w:sz w:val="36"/>
        </w:rPr>
        <w:t>megnevezésű</w:t>
      </w:r>
      <w:proofErr w:type="gramEnd"/>
    </w:p>
    <w:p w14:paraId="3EB58573" w14:textId="77777777" w:rsidR="00B64FCB" w:rsidRPr="00D52C63" w:rsidRDefault="00B64FCB" w:rsidP="00B64FCB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D52C63">
        <w:rPr>
          <w:rFonts w:cs="Times New Roman"/>
          <w:b/>
          <w:sz w:val="36"/>
        </w:rPr>
        <w:t>szakmai</w:t>
      </w:r>
      <w:proofErr w:type="gramEnd"/>
      <w:r w:rsidRPr="00D52C63">
        <w:rPr>
          <w:rFonts w:cs="Times New Roman"/>
          <w:b/>
          <w:sz w:val="36"/>
        </w:rPr>
        <w:t xml:space="preserve"> követelménymodul</w:t>
      </w:r>
    </w:p>
    <w:p w14:paraId="54CD6FFB" w14:textId="77777777" w:rsidR="00B64FCB" w:rsidRPr="00D52C63" w:rsidRDefault="00B64FCB" w:rsidP="00B64FCB">
      <w:pPr>
        <w:jc w:val="center"/>
        <w:rPr>
          <w:rFonts w:cs="Times New Roman"/>
          <w:b/>
          <w:sz w:val="36"/>
        </w:rPr>
      </w:pPr>
      <w:proofErr w:type="gramStart"/>
      <w:r w:rsidRPr="00D52C63">
        <w:rPr>
          <w:rFonts w:cs="Times New Roman"/>
          <w:b/>
          <w:sz w:val="36"/>
        </w:rPr>
        <w:t>tantárgyai</w:t>
      </w:r>
      <w:proofErr w:type="gramEnd"/>
      <w:r w:rsidRPr="00D52C63">
        <w:rPr>
          <w:rFonts w:cs="Times New Roman"/>
          <w:b/>
          <w:sz w:val="36"/>
        </w:rPr>
        <w:t>, témakörei</w:t>
      </w:r>
    </w:p>
    <w:p w14:paraId="684DDCE7" w14:textId="77777777" w:rsidR="00B64FCB" w:rsidRPr="00D52C63" w:rsidRDefault="00B64FCB" w:rsidP="00B64FCB">
      <w:pPr>
        <w:spacing w:after="200" w:line="276" w:lineRule="auto"/>
        <w:jc w:val="left"/>
        <w:rPr>
          <w:rFonts w:cs="Times New Roman"/>
        </w:rPr>
      </w:pPr>
      <w:r w:rsidRPr="00D52C63">
        <w:rPr>
          <w:rFonts w:cs="Times New Roman"/>
        </w:rPr>
        <w:br w:type="page"/>
      </w:r>
    </w:p>
    <w:p w14:paraId="0E207944" w14:textId="77777777" w:rsidR="00B64FCB" w:rsidRDefault="00B64FCB" w:rsidP="00B64FCB">
      <w:pPr>
        <w:rPr>
          <w:rFonts w:cs="Times New Roman"/>
        </w:rPr>
      </w:pPr>
      <w:r w:rsidRPr="00D52C63">
        <w:rPr>
          <w:rFonts w:cs="Times New Roman"/>
        </w:rPr>
        <w:t xml:space="preserve">A </w:t>
      </w:r>
      <w:r w:rsidR="003F3F25">
        <w:rPr>
          <w:rFonts w:cs="Times New Roman"/>
        </w:rPr>
        <w:t>11197-16</w:t>
      </w:r>
      <w:r w:rsidRPr="00D52C63">
        <w:rPr>
          <w:rFonts w:cs="Times New Roman"/>
        </w:rPr>
        <w:t xml:space="preserve"> azonosító számú </w:t>
      </w:r>
      <w:r w:rsidR="003F3F25">
        <w:rPr>
          <w:rFonts w:cs="Times New Roman"/>
        </w:rPr>
        <w:t>Szakápolástani ismeretek</w:t>
      </w:r>
      <w:r>
        <w:rPr>
          <w:rFonts w:cs="Times New Roman"/>
        </w:rPr>
        <w:t xml:space="preserve"> </w:t>
      </w:r>
      <w:r w:rsidRPr="00D52C63">
        <w:rPr>
          <w:rFonts w:cs="Times New Roman"/>
        </w:rPr>
        <w:t>megnevezésű szakmai követelménymodulhoz tartozó tantárgyak és témakörök oktatása során fejlesztendő kompetenciák</w:t>
      </w:r>
    </w:p>
    <w:tbl>
      <w:tblPr>
        <w:tblW w:w="748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980"/>
        <w:gridCol w:w="700"/>
        <w:gridCol w:w="700"/>
        <w:gridCol w:w="700"/>
        <w:gridCol w:w="700"/>
        <w:gridCol w:w="700"/>
      </w:tblGrid>
      <w:tr w:rsidR="00935975" w:rsidRPr="00935975" w14:paraId="7780EB2E" w14:textId="77777777" w:rsidTr="0050287D">
        <w:trPr>
          <w:trHeight w:val="2012"/>
          <w:jc w:val="center"/>
        </w:trPr>
        <w:tc>
          <w:tcPr>
            <w:tcW w:w="3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D8D609" w14:textId="77777777"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14:paraId="2F97D0D1" w14:textId="77777777"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Praehospitalis</w:t>
            </w:r>
            <w:proofErr w:type="spellEnd"/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ellátás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14:paraId="6E32A895" w14:textId="77777777"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Intrahospitalis</w:t>
            </w:r>
            <w:proofErr w:type="spellEnd"/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ellátás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14:paraId="287A40FC" w14:textId="77777777"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Aneszteziológia</w:t>
            </w:r>
            <w:proofErr w:type="spellEnd"/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és intenzív terápia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14:paraId="751BC9E7" w14:textId="77777777"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Sebészi beavatkozások 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14:paraId="461D9243" w14:textId="77777777"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Szakápolástani gyakorlatok</w:t>
            </w:r>
          </w:p>
        </w:tc>
      </w:tr>
      <w:tr w:rsidR="00935975" w:rsidRPr="00935975" w14:paraId="3938F984" w14:textId="77777777" w:rsidTr="00935975">
        <w:trPr>
          <w:trHeight w:val="300"/>
          <w:jc w:val="center"/>
        </w:trPr>
        <w:tc>
          <w:tcPr>
            <w:tcW w:w="748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CB318F" w14:textId="77777777"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FELADATOK</w:t>
            </w:r>
          </w:p>
        </w:tc>
      </w:tr>
      <w:tr w:rsidR="00935975" w:rsidRPr="00935975" w14:paraId="1C05C1DC" w14:textId="77777777" w:rsidTr="00935975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C90A21" w14:textId="77777777" w:rsidR="00935975" w:rsidRPr="00935975" w:rsidRDefault="00935975" w:rsidP="0093597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Gégekanült cserél, tisztít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967147" w14:textId="77777777"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8469BC" w14:textId="77777777"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D9534C" w14:textId="77777777"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5D6A25" w14:textId="77777777"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BDD79E" w14:textId="77777777"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935975" w:rsidRPr="00935975" w14:paraId="02CE5CF7" w14:textId="77777777" w:rsidTr="00935975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EAD942" w14:textId="77777777" w:rsidR="00935975" w:rsidRPr="00935975" w:rsidRDefault="00935975" w:rsidP="0093597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Supraglotticus</w:t>
            </w:r>
            <w:proofErr w:type="spellEnd"/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eszközöket alkalmaz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9D85A2" w14:textId="77777777"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1C445C" w14:textId="77777777"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775337" w14:textId="77777777"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C03E00" w14:textId="77777777"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173162" w14:textId="77777777"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935975" w:rsidRPr="00935975" w14:paraId="08402E45" w14:textId="77777777" w:rsidTr="00935975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D11379" w14:textId="77777777" w:rsidR="00935975" w:rsidRPr="00935975" w:rsidRDefault="00935975" w:rsidP="0093597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Endotrachealis</w:t>
            </w:r>
            <w:proofErr w:type="spellEnd"/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leszívást alkalmaz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E4D517" w14:textId="77777777"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CF8C73" w14:textId="77777777"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4C015A" w14:textId="77777777"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DCB0E9" w14:textId="77777777"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7BC4F7" w14:textId="77777777"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935975" w:rsidRPr="00935975" w14:paraId="441161EE" w14:textId="77777777" w:rsidTr="00935975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3BCE2E" w14:textId="77777777" w:rsidR="00935975" w:rsidRPr="00935975" w:rsidRDefault="00935975" w:rsidP="0093597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Endotrachealis</w:t>
            </w:r>
            <w:proofErr w:type="spellEnd"/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</w:t>
            </w:r>
            <w:proofErr w:type="spellStart"/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intubációban</w:t>
            </w:r>
            <w:proofErr w:type="spellEnd"/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asszisztál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618EA2" w14:textId="77777777"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A9A11C" w14:textId="77777777"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969B38" w14:textId="77777777"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CD8A55" w14:textId="77777777"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40DAAA" w14:textId="77777777"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935975" w:rsidRPr="00935975" w14:paraId="17674ADC" w14:textId="77777777" w:rsidTr="00935975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E6CDD0" w14:textId="77777777" w:rsidR="00935975" w:rsidRPr="00935975" w:rsidRDefault="00935975" w:rsidP="0093597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Conicotomiához</w:t>
            </w:r>
            <w:proofErr w:type="spellEnd"/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asszisztál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72830C" w14:textId="77777777"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1A3F13" w14:textId="77777777"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F27BF7" w14:textId="77777777"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8A982F" w14:textId="77777777"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FD31AC" w14:textId="77777777"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935975" w:rsidRPr="00935975" w14:paraId="4B1EE0F5" w14:textId="77777777" w:rsidTr="00935975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AF9650" w14:textId="77777777" w:rsidR="00935975" w:rsidRPr="00935975" w:rsidRDefault="00935975" w:rsidP="0093597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gépi lélegeztetésben asszisztál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266457" w14:textId="77777777"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E41906" w14:textId="77777777"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A0D699" w14:textId="77777777"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554FC6" w14:textId="77777777"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E22E81" w14:textId="77777777"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935975" w:rsidRPr="00935975" w14:paraId="179D8D63" w14:textId="77777777" w:rsidTr="00935975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A8E587" w14:textId="77777777" w:rsidR="00935975" w:rsidRPr="00935975" w:rsidRDefault="00935975" w:rsidP="0093597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ETCO2-t mérésben közreműködik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7A53AB" w14:textId="77777777"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E8A90E" w14:textId="77777777"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AA4112" w14:textId="77777777"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8F3838" w14:textId="77777777"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6C664D" w14:textId="77777777"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935975" w:rsidRPr="00935975" w14:paraId="7E82472B" w14:textId="77777777" w:rsidTr="00935975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45DAA5" w14:textId="77777777" w:rsidR="00935975" w:rsidRPr="00935975" w:rsidRDefault="00935975" w:rsidP="0093597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Mellkasi </w:t>
            </w:r>
            <w:proofErr w:type="spellStart"/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detenzionálásban</w:t>
            </w:r>
            <w:proofErr w:type="spellEnd"/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, </w:t>
            </w:r>
            <w:proofErr w:type="spellStart"/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minithoracotomiában</w:t>
            </w:r>
            <w:proofErr w:type="spellEnd"/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segédkezik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E1B0F4" w14:textId="77777777"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4E3F49" w14:textId="77777777"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DE814C" w14:textId="77777777"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134024" w14:textId="77777777"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905E66" w14:textId="77777777"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935975" w:rsidRPr="00935975" w14:paraId="189C8CDE" w14:textId="77777777" w:rsidTr="00935975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F12DD6" w14:textId="77777777" w:rsidR="00935975" w:rsidRPr="00935975" w:rsidRDefault="00935975" w:rsidP="0093597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Utasításra manuális </w:t>
            </w:r>
            <w:proofErr w:type="spellStart"/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defibrillátort</w:t>
            </w:r>
            <w:proofErr w:type="spellEnd"/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alkalmaz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785644" w14:textId="77777777"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923B48" w14:textId="77777777"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F9050F" w14:textId="77777777"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43EA5D" w14:textId="77777777"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82CA6D" w14:textId="77777777"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935975" w:rsidRPr="00935975" w14:paraId="517A4B11" w14:textId="77777777" w:rsidTr="00935975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D4EF3F" w14:textId="77777777" w:rsidR="00935975" w:rsidRPr="00935975" w:rsidRDefault="00935975" w:rsidP="0093597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Beteget </w:t>
            </w:r>
            <w:proofErr w:type="spellStart"/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monitorizál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EB327C" w14:textId="77777777"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FC766A" w14:textId="77777777"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57C9A1" w14:textId="77777777"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DEE88D" w14:textId="77777777"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8C3281" w14:textId="77777777"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935975" w:rsidRPr="00935975" w14:paraId="21D27051" w14:textId="77777777" w:rsidTr="00935975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9E9A99" w14:textId="77777777" w:rsidR="00935975" w:rsidRPr="00935975" w:rsidRDefault="00935975" w:rsidP="0093597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Cardioverziónál</w:t>
            </w:r>
            <w:proofErr w:type="spellEnd"/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asszisztál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9DCE19" w14:textId="77777777"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F89237" w14:textId="77777777"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0E08A4" w14:textId="77777777"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6E726B" w14:textId="77777777"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2829A4" w14:textId="77777777"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935975" w:rsidRPr="00935975" w14:paraId="5D8E7980" w14:textId="77777777" w:rsidTr="00935975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2B90F2" w14:textId="77777777" w:rsidR="00935975" w:rsidRPr="00935975" w:rsidRDefault="00935975" w:rsidP="0093597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Transthoracalis</w:t>
            </w:r>
            <w:proofErr w:type="spellEnd"/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PM alkalmazásában segédkezik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644C43" w14:textId="77777777"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CE7098" w14:textId="77777777"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C25148" w14:textId="77777777"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B51DBC" w14:textId="77777777"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428253" w14:textId="77777777"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935975" w:rsidRPr="00935975" w14:paraId="21C9D202" w14:textId="77777777" w:rsidTr="00935975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D80B0D" w14:textId="77777777" w:rsidR="00935975" w:rsidRPr="00935975" w:rsidRDefault="00935975" w:rsidP="0093597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Sengstaken-Blakemore</w:t>
            </w:r>
            <w:proofErr w:type="spellEnd"/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szonda levezetésében asszisztál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2CCC9D" w14:textId="77777777"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B2632C" w14:textId="77777777"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937B69" w14:textId="77777777"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F21840" w14:textId="77777777"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99366D" w14:textId="77777777"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935975" w:rsidRPr="00935975" w14:paraId="709FCBE6" w14:textId="77777777" w:rsidTr="00935975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8A6B78" w14:textId="77777777" w:rsidR="00935975" w:rsidRPr="00935975" w:rsidRDefault="00935975" w:rsidP="0093597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Gyomorszondát levezet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49C525" w14:textId="77777777"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1CDB29" w14:textId="77777777"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1068A4" w14:textId="77777777"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8B56FD" w14:textId="77777777"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94E19B" w14:textId="77777777"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935975" w:rsidRPr="00935975" w14:paraId="0B4DC6E9" w14:textId="77777777" w:rsidTr="00935975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5E3988" w14:textId="77777777" w:rsidR="00935975" w:rsidRPr="00935975" w:rsidRDefault="00935975" w:rsidP="0093597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Gyomor mosásánál segédkezik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D1DD5D" w14:textId="77777777"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261327" w14:textId="77777777"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B974E4" w14:textId="77777777"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C631BD" w14:textId="77777777"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6ECA25" w14:textId="77777777"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35975" w:rsidRPr="00935975" w14:paraId="0BE93555" w14:textId="77777777" w:rsidTr="00935975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D492F0" w14:textId="77777777" w:rsidR="00935975" w:rsidRPr="00935975" w:rsidRDefault="00935975" w:rsidP="0093597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Felhatalmazás alapján </w:t>
            </w:r>
            <w:proofErr w:type="spellStart"/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intraossealis</w:t>
            </w:r>
            <w:proofErr w:type="spellEnd"/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technikát alkalmaz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15E72B" w14:textId="77777777"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521844" w14:textId="77777777"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79B2A8" w14:textId="77777777"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C7BB96" w14:textId="77777777"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743A31" w14:textId="77777777"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935975" w:rsidRPr="00935975" w14:paraId="6540518B" w14:textId="77777777" w:rsidTr="00935975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AFB4F4" w14:textId="77777777" w:rsidR="00935975" w:rsidRPr="00935975" w:rsidRDefault="00935975" w:rsidP="0093597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Perfúzort</w:t>
            </w:r>
            <w:proofErr w:type="spellEnd"/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összeállít, beállításában közreműködik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BDBB86" w14:textId="77777777"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CFD713" w14:textId="77777777"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7AD41C" w14:textId="77777777"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2818B4" w14:textId="77777777"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4885C2" w14:textId="77777777"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935975" w:rsidRPr="00935975" w14:paraId="4DCA6CA8" w14:textId="77777777" w:rsidTr="00935975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853B2D" w14:textId="77777777" w:rsidR="00935975" w:rsidRPr="00935975" w:rsidRDefault="00935975" w:rsidP="0093597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Centrális vénapunkciónál asszisztál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3C2CF3" w14:textId="77777777"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954D01" w14:textId="77777777"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B7FA54" w14:textId="77777777"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0B2F9F" w14:textId="77777777"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2ECF0F" w14:textId="77777777"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935975" w:rsidRPr="00935975" w14:paraId="4D9BD469" w14:textId="77777777" w:rsidTr="00935975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B74CC2" w14:textId="77777777" w:rsidR="00935975" w:rsidRPr="00935975" w:rsidRDefault="00935975" w:rsidP="0093597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Praehospitalis</w:t>
            </w:r>
            <w:proofErr w:type="spellEnd"/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sebészi beavatkozásokban asszisztál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08A59D" w14:textId="77777777"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C64A88" w14:textId="77777777"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261CB8" w14:textId="77777777"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28AC77" w14:textId="77777777"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6D211B" w14:textId="77777777"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935975" w:rsidRPr="00935975" w14:paraId="0CA98A82" w14:textId="77777777" w:rsidTr="00935975">
        <w:trPr>
          <w:trHeight w:val="102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30A48C" w14:textId="77777777" w:rsidR="00935975" w:rsidRPr="00935975" w:rsidRDefault="00935975" w:rsidP="0093597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Felhatalmazás alapján - az eljárásrendnek megfelelően, önálló indikáció alapján - intramuszkulárisan, intravénásan, inhalációs technikával, </w:t>
            </w:r>
            <w:proofErr w:type="spellStart"/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rektálisan</w:t>
            </w:r>
            <w:proofErr w:type="spellEnd"/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gyógyszerel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2577FC" w14:textId="77777777"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78D264" w14:textId="77777777"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2C29FD" w14:textId="77777777"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53725B" w14:textId="77777777"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56BD51" w14:textId="77777777"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935975" w:rsidRPr="00935975" w14:paraId="65503466" w14:textId="77777777" w:rsidTr="00935975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33504A" w14:textId="77777777" w:rsidR="00935975" w:rsidRPr="00935975" w:rsidRDefault="00935975" w:rsidP="0093597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Előkészít képalkotó sürgősségi diagnosztikai vizsgálatokhoz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9C0BC6" w14:textId="77777777"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7C87D7" w14:textId="77777777"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7425EF" w14:textId="77777777"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E03211" w14:textId="77777777"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ED93E9" w14:textId="77777777"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35975" w:rsidRPr="00935975" w14:paraId="5B61F033" w14:textId="77777777" w:rsidTr="00935975">
        <w:trPr>
          <w:trHeight w:val="76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F7167A" w14:textId="77777777" w:rsidR="00935975" w:rsidRPr="00935975" w:rsidRDefault="00935975" w:rsidP="0093597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Alkalmazza a betegbiztonságot segítő programokat, irányelveket, protokollokat, standardokat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2635F7" w14:textId="77777777"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F110EE" w14:textId="77777777"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237041" w14:textId="77777777"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960F68" w14:textId="77777777"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D9DF8C" w14:textId="77777777"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935975" w:rsidRPr="00935975" w14:paraId="1B6451AB" w14:textId="77777777" w:rsidTr="00935975">
        <w:trPr>
          <w:trHeight w:val="300"/>
          <w:jc w:val="center"/>
        </w:trPr>
        <w:tc>
          <w:tcPr>
            <w:tcW w:w="748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48B569" w14:textId="77777777"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ISMERETEK</w:t>
            </w:r>
          </w:p>
        </w:tc>
      </w:tr>
      <w:tr w:rsidR="00935975" w:rsidRPr="00935975" w14:paraId="25EBE448" w14:textId="77777777" w:rsidTr="00935975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9DBC66" w14:textId="77777777" w:rsidR="00935975" w:rsidRPr="00935975" w:rsidRDefault="00935975" w:rsidP="0093597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Intrahospitalis</w:t>
            </w:r>
            <w:proofErr w:type="spellEnd"/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sürgősségi ellátás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51867F" w14:textId="77777777"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A19046" w14:textId="77777777"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28BAFB" w14:textId="77777777"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99D1BA" w14:textId="77777777"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0F9C4C" w14:textId="77777777"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935975" w:rsidRPr="00935975" w14:paraId="2FE78559" w14:textId="77777777" w:rsidTr="00935975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A15B5F" w14:textId="77777777" w:rsidR="00935975" w:rsidRPr="00935975" w:rsidRDefault="00935975" w:rsidP="0093597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Intenzív ellátás alapjai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3B34B5" w14:textId="77777777"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6204DB" w14:textId="77777777"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611E32" w14:textId="77777777"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D05FCC" w14:textId="77777777"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F7E3B6" w14:textId="77777777"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935975" w:rsidRPr="00935975" w14:paraId="0FA16D94" w14:textId="77777777" w:rsidTr="00935975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F38511" w14:textId="77777777" w:rsidR="00935975" w:rsidRPr="00935975" w:rsidRDefault="00935975" w:rsidP="0093597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Aneszteziológia</w:t>
            </w:r>
            <w:proofErr w:type="spellEnd"/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alapjai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44BFEF" w14:textId="77777777"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83F6BD" w14:textId="77777777"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9D6C01" w14:textId="77777777"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4536CF" w14:textId="77777777"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5471E0" w14:textId="77777777"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935975" w:rsidRPr="00935975" w14:paraId="3E1617EA" w14:textId="77777777" w:rsidTr="00935975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F57A04" w14:textId="77777777" w:rsidR="00935975" w:rsidRPr="00935975" w:rsidRDefault="00935975" w:rsidP="0093597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Traumatológiai sürgősségi betegellátás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56CE95" w14:textId="77777777"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400FE2" w14:textId="77777777"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AE1E33" w14:textId="77777777"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C98735" w14:textId="77777777"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54DFAF" w14:textId="77777777"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935975" w:rsidRPr="00935975" w14:paraId="573E500B" w14:textId="77777777" w:rsidTr="00935975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A02F97" w14:textId="77777777" w:rsidR="00935975" w:rsidRPr="00935975" w:rsidRDefault="00935975" w:rsidP="0093597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Kardiológiai betegellátás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4EADEA" w14:textId="77777777"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72BFCE" w14:textId="77777777"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34F47D" w14:textId="77777777"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943128" w14:textId="77777777"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2EB763" w14:textId="77777777"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935975" w:rsidRPr="00935975" w14:paraId="4FADF916" w14:textId="77777777" w:rsidTr="00935975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91923C" w14:textId="77777777" w:rsidR="00935975" w:rsidRPr="00935975" w:rsidRDefault="00935975" w:rsidP="0093597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Kissebészeti beavatkozások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A3D247" w14:textId="77777777"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C6B665" w14:textId="77777777"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504145" w14:textId="77777777"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E4C238" w14:textId="77777777"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FBA322" w14:textId="77777777"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935975" w:rsidRPr="00935975" w14:paraId="44694E8E" w14:textId="77777777" w:rsidTr="00935975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39A180" w14:textId="77777777" w:rsidR="00935975" w:rsidRPr="00935975" w:rsidRDefault="00935975" w:rsidP="0093597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Sürgősségi ellátás a </w:t>
            </w:r>
            <w:proofErr w:type="spellStart"/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gasztroenterológiában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F5838B" w14:textId="77777777"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C42F61" w14:textId="77777777"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5A8BCE" w14:textId="77777777"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B24981" w14:textId="77777777"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BADAD1" w14:textId="77777777"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935975" w:rsidRPr="00935975" w14:paraId="3B163B18" w14:textId="77777777" w:rsidTr="00935975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F77422" w14:textId="77777777" w:rsidR="00935975" w:rsidRPr="00935975" w:rsidRDefault="00935975" w:rsidP="0093597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Szülészeti, nőgyógyászati kórképek sürgősségi ellátása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2EE7F6" w14:textId="77777777"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859744" w14:textId="77777777"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08EFCF" w14:textId="77777777"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E4A574" w14:textId="77777777"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AC1108" w14:textId="77777777"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935975" w:rsidRPr="00935975" w14:paraId="4C2F03B0" w14:textId="77777777" w:rsidTr="00935975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E5E3BB" w14:textId="77777777" w:rsidR="00935975" w:rsidRPr="00935975" w:rsidRDefault="00935975" w:rsidP="0093597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Toxikológiai kórképek ellátása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5E58DF" w14:textId="77777777"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8437FC" w14:textId="77777777"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647146" w14:textId="77777777"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5A6325" w14:textId="77777777"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9A5EAD" w14:textId="77777777"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935975" w:rsidRPr="00935975" w14:paraId="20A0473D" w14:textId="77777777" w:rsidTr="00935975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AD65E8" w14:textId="77777777" w:rsidR="00935975" w:rsidRPr="00935975" w:rsidRDefault="00935975" w:rsidP="0093597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Gyermekgyógyászati sürgősségi ellátás alapjai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2B4F80" w14:textId="77777777"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958949" w14:textId="77777777"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C0A0AC" w14:textId="77777777"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E09038" w14:textId="77777777"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0994DB" w14:textId="77777777"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935975" w:rsidRPr="00935975" w14:paraId="6B60F840" w14:textId="77777777" w:rsidTr="00935975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D9B30C" w14:textId="77777777" w:rsidR="00935975" w:rsidRPr="00935975" w:rsidRDefault="00935975" w:rsidP="0093597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Sürgősségi ellátás diagnosztikai vonatkozásai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B69C91" w14:textId="77777777"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A12BEA" w14:textId="77777777"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1E5D31" w14:textId="77777777"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E9E895" w14:textId="77777777"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8C81EC" w14:textId="77777777"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935975" w:rsidRPr="00935975" w14:paraId="121F13EF" w14:textId="77777777" w:rsidTr="00935975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208DF7" w14:textId="77777777" w:rsidR="00935975" w:rsidRPr="00935975" w:rsidRDefault="00935975" w:rsidP="0093597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Minőségbiztosítás, betegbiztonság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F2E09F" w14:textId="77777777"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A00DD4" w14:textId="77777777"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3F553C" w14:textId="77777777"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B5A2C1" w14:textId="77777777"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31BCA6" w14:textId="77777777"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935975" w:rsidRPr="00935975" w14:paraId="5C2B2308" w14:textId="77777777" w:rsidTr="00935975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4C7351" w14:textId="77777777" w:rsidR="00935975" w:rsidRPr="00935975" w:rsidRDefault="00935975" w:rsidP="0093597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Gyógyszertan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F0CCCF" w14:textId="77777777"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EDE7A2" w14:textId="77777777"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DC01CC" w14:textId="77777777"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3DE80C" w14:textId="77777777"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FBCE6E" w14:textId="77777777"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935975" w:rsidRPr="00935975" w14:paraId="5BD4E49F" w14:textId="77777777" w:rsidTr="00935975">
        <w:trPr>
          <w:trHeight w:val="300"/>
          <w:jc w:val="center"/>
        </w:trPr>
        <w:tc>
          <w:tcPr>
            <w:tcW w:w="748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EBD846" w14:textId="77777777"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KÉSZSÉGEK</w:t>
            </w:r>
          </w:p>
        </w:tc>
      </w:tr>
      <w:tr w:rsidR="00935975" w:rsidRPr="00935975" w14:paraId="4E4EFC26" w14:textId="77777777" w:rsidTr="00935975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5396E2" w14:textId="77777777" w:rsidR="00935975" w:rsidRPr="00935975" w:rsidRDefault="00935975" w:rsidP="0093597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Diagnosztikai eszközök használata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D01DE3" w14:textId="77777777"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1779BD" w14:textId="77777777"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A60D32" w14:textId="77777777"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550039" w14:textId="77777777"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F64201" w14:textId="77777777"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935975" w:rsidRPr="00935975" w14:paraId="33384FC0" w14:textId="77777777" w:rsidTr="00935975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2C2B33" w14:textId="77777777" w:rsidR="00935975" w:rsidRPr="00935975" w:rsidRDefault="00935975" w:rsidP="0093597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Betegmegfigyelés eszközeinek alkalmazása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8224DD" w14:textId="77777777"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CCE3E4" w14:textId="77777777"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4F5EBF" w14:textId="77777777"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F292B6" w14:textId="77777777"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F33B56" w14:textId="77777777"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35975" w:rsidRPr="00935975" w14:paraId="5BCBCD99" w14:textId="77777777" w:rsidTr="00935975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5835BF" w14:textId="77777777" w:rsidR="00935975" w:rsidRPr="00935975" w:rsidRDefault="00935975" w:rsidP="0093597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Sürgősségi betegellátás aszközeinek alkalmazása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128E51" w14:textId="77777777"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EAA087" w14:textId="77777777"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1D327C" w14:textId="77777777"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2697E9" w14:textId="77777777"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9EAFD1" w14:textId="77777777"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35975" w:rsidRPr="00935975" w14:paraId="4755EF1E" w14:textId="77777777" w:rsidTr="00935975">
        <w:trPr>
          <w:trHeight w:val="300"/>
          <w:jc w:val="center"/>
        </w:trPr>
        <w:tc>
          <w:tcPr>
            <w:tcW w:w="748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9B5D45" w14:textId="77777777"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935975" w:rsidRPr="00935975" w14:paraId="1F4B0083" w14:textId="77777777" w:rsidTr="00935975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C31D93" w14:textId="77777777" w:rsidR="00935975" w:rsidRPr="00935975" w:rsidRDefault="00935975" w:rsidP="0093597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Érzékelés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527BC6" w14:textId="77777777"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633FEE" w14:textId="77777777"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9887F8" w14:textId="77777777"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A50E43" w14:textId="77777777"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20D9A8" w14:textId="77777777"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935975" w:rsidRPr="00935975" w14:paraId="0C5F571A" w14:textId="77777777" w:rsidTr="00935975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5F6C72" w14:textId="77777777" w:rsidR="00935975" w:rsidRPr="00935975" w:rsidRDefault="00935975" w:rsidP="0093597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Döntésképesség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D01680" w14:textId="77777777"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FBF21B" w14:textId="77777777"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83EC32" w14:textId="77777777"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0913B4" w14:textId="77777777"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45BC8E" w14:textId="77777777"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935975" w:rsidRPr="00935975" w14:paraId="1BC97F44" w14:textId="77777777" w:rsidTr="00935975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9D26CF" w14:textId="77777777" w:rsidR="00935975" w:rsidRPr="00935975" w:rsidRDefault="00935975" w:rsidP="0093597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Pontosság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E6AD09" w14:textId="77777777"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892A4F" w14:textId="77777777"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28CBBB" w14:textId="77777777"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1C6CCC" w14:textId="77777777"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8699DC" w14:textId="77777777"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935975" w:rsidRPr="00935975" w14:paraId="2E42753A" w14:textId="77777777" w:rsidTr="00935975">
        <w:trPr>
          <w:trHeight w:val="300"/>
          <w:jc w:val="center"/>
        </w:trPr>
        <w:tc>
          <w:tcPr>
            <w:tcW w:w="748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240E3A" w14:textId="77777777"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935975" w:rsidRPr="00935975" w14:paraId="09DC795A" w14:textId="77777777" w:rsidTr="00935975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9807B7" w14:textId="77777777" w:rsidR="00935975" w:rsidRPr="00935975" w:rsidRDefault="00935975" w:rsidP="0093597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Kapcsolatteremtő 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6CC28F" w14:textId="77777777"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70C1F0" w14:textId="77777777"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CCF3CD" w14:textId="77777777"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B1AA42" w14:textId="77777777"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DD74F3" w14:textId="77777777"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935975" w:rsidRPr="00935975" w14:paraId="7A3B562D" w14:textId="77777777" w:rsidTr="00935975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283AD3" w14:textId="77777777" w:rsidR="00935975" w:rsidRPr="00935975" w:rsidRDefault="00935975" w:rsidP="0093597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Közérthetőség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659548" w14:textId="77777777"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1CC2D2" w14:textId="77777777"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6AE00F" w14:textId="77777777"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227D42" w14:textId="77777777"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2C36B3" w14:textId="77777777"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935975" w:rsidRPr="00935975" w14:paraId="388D15EA" w14:textId="77777777" w:rsidTr="00935975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6604CB" w14:textId="77777777" w:rsidR="00935975" w:rsidRPr="00935975" w:rsidRDefault="00935975" w:rsidP="0093597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Irányíthatóság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D2B0BE" w14:textId="77777777"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D3506D" w14:textId="77777777"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C1328D" w14:textId="77777777"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BD139B" w14:textId="77777777"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A5E69E" w14:textId="77777777"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935975" w:rsidRPr="00935975" w14:paraId="4F44FBC9" w14:textId="77777777" w:rsidTr="00935975">
        <w:trPr>
          <w:trHeight w:val="300"/>
          <w:jc w:val="center"/>
        </w:trPr>
        <w:tc>
          <w:tcPr>
            <w:tcW w:w="748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8E75AC" w14:textId="77777777"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935975" w:rsidRPr="00935975" w14:paraId="3EB71BBD" w14:textId="77777777" w:rsidTr="00935975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7C1F9E" w14:textId="77777777" w:rsidR="00935975" w:rsidRPr="00935975" w:rsidRDefault="00935975" w:rsidP="0093597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Rendszerező képesség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D5C2D2" w14:textId="77777777"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9FC4A3" w14:textId="77777777"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476C98" w14:textId="77777777"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1DD2B9" w14:textId="77777777"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29ABF8" w14:textId="77777777"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935975" w:rsidRPr="00935975" w14:paraId="1B5CF365" w14:textId="77777777" w:rsidTr="00935975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B008EA" w14:textId="77777777" w:rsidR="00935975" w:rsidRPr="00935975" w:rsidRDefault="00935975" w:rsidP="0093597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Problémamegoldás, hibaelhárítás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52B806" w14:textId="77777777"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6A8ECD" w14:textId="77777777"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F53965" w14:textId="77777777"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A7B940" w14:textId="77777777"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7A92C3" w14:textId="77777777"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935975" w:rsidRPr="00935975" w14:paraId="3921058F" w14:textId="77777777" w:rsidTr="00935975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F23824" w14:textId="77777777" w:rsidR="00935975" w:rsidRPr="00935975" w:rsidRDefault="00935975" w:rsidP="0093597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Intenzív munkavégzés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609DBD" w14:textId="77777777"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901B46" w14:textId="77777777"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732E70" w14:textId="77777777"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C95FA4" w14:textId="77777777"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67186E" w14:textId="77777777"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</w:tbl>
    <w:p w14:paraId="42DF115F" w14:textId="77777777" w:rsidR="00935975" w:rsidRDefault="00935975" w:rsidP="00B64FCB">
      <w:pPr>
        <w:rPr>
          <w:rFonts w:cs="Times New Roman"/>
        </w:rPr>
      </w:pPr>
    </w:p>
    <w:p w14:paraId="02AA3BDD" w14:textId="77777777" w:rsidR="00B64FCB" w:rsidRPr="00D52C63" w:rsidRDefault="00B64FCB" w:rsidP="00B64FCB">
      <w:pPr>
        <w:jc w:val="center"/>
        <w:rPr>
          <w:rFonts w:cs="Times New Roman"/>
        </w:rPr>
      </w:pPr>
    </w:p>
    <w:p w14:paraId="57C7324C" w14:textId="77777777" w:rsidR="00B64FCB" w:rsidRDefault="00B64FCB" w:rsidP="00B64FCB">
      <w:pPr>
        <w:rPr>
          <w:rFonts w:cs="Times New Roman"/>
        </w:rPr>
      </w:pPr>
      <w:bookmarkStart w:id="5" w:name="_MON_1520112852"/>
      <w:bookmarkStart w:id="6" w:name="_MON_1520113148"/>
      <w:bookmarkStart w:id="7" w:name="_MON_1520113442"/>
      <w:bookmarkStart w:id="8" w:name="_MON_1520112153"/>
      <w:bookmarkStart w:id="9" w:name="_MON_1520112252"/>
      <w:bookmarkStart w:id="10" w:name="_MON_1520112324"/>
      <w:bookmarkStart w:id="11" w:name="_MON_1520112404"/>
      <w:bookmarkStart w:id="12" w:name="_MON_1520112681"/>
      <w:bookmarkEnd w:id="5"/>
      <w:bookmarkEnd w:id="6"/>
      <w:bookmarkEnd w:id="7"/>
      <w:bookmarkEnd w:id="8"/>
      <w:bookmarkEnd w:id="9"/>
      <w:bookmarkEnd w:id="10"/>
      <w:bookmarkEnd w:id="11"/>
      <w:bookmarkEnd w:id="12"/>
      <w:r>
        <w:rPr>
          <w:rFonts w:cs="Times New Roman"/>
        </w:rPr>
        <w:br w:type="page"/>
      </w:r>
    </w:p>
    <w:p w14:paraId="0FE1837A" w14:textId="77777777" w:rsidR="00B64FCB" w:rsidRDefault="00B64FCB" w:rsidP="00B64FCB">
      <w:pPr>
        <w:spacing w:after="0"/>
        <w:rPr>
          <w:rFonts w:cs="Times New Roman"/>
        </w:rPr>
      </w:pPr>
    </w:p>
    <w:p w14:paraId="597D9F15" w14:textId="49DF9E95" w:rsidR="00B64FCB" w:rsidRPr="00644690" w:rsidRDefault="003A15E6" w:rsidP="00B64FC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proofErr w:type="spellStart"/>
      <w:r>
        <w:rPr>
          <w:b/>
        </w:rPr>
        <w:t>Praehospitalis</w:t>
      </w:r>
      <w:proofErr w:type="spellEnd"/>
      <w:r>
        <w:rPr>
          <w:b/>
        </w:rPr>
        <w:t xml:space="preserve"> ellátás</w:t>
      </w:r>
      <w:r w:rsidR="00B64FCB" w:rsidRPr="00644690">
        <w:rPr>
          <w:b/>
        </w:rPr>
        <w:t xml:space="preserve"> tantárgy</w:t>
      </w:r>
      <w:r w:rsidR="00B64FCB" w:rsidRPr="00644690">
        <w:rPr>
          <w:b/>
        </w:rPr>
        <w:tab/>
      </w:r>
      <w:r w:rsidR="006F3EAB">
        <w:rPr>
          <w:b/>
        </w:rPr>
        <w:t xml:space="preserve">96 </w:t>
      </w:r>
      <w:r w:rsidR="00B64FCB">
        <w:rPr>
          <w:b/>
        </w:rPr>
        <w:t>ó</w:t>
      </w:r>
      <w:r w:rsidR="00B64FCB" w:rsidRPr="00644690">
        <w:rPr>
          <w:b/>
        </w:rPr>
        <w:t>ra</w:t>
      </w:r>
    </w:p>
    <w:p w14:paraId="434CD892" w14:textId="77777777" w:rsidR="00B64FCB" w:rsidRPr="00644690" w:rsidRDefault="00B64FCB" w:rsidP="00B64FCB"/>
    <w:p w14:paraId="761D411D" w14:textId="77777777" w:rsidR="00B64FCB" w:rsidRDefault="00B64FCB" w:rsidP="00B64FCB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644690">
        <w:rPr>
          <w:b/>
        </w:rPr>
        <w:t>A tantárgy tanításának célja</w:t>
      </w:r>
    </w:p>
    <w:p w14:paraId="5B57DAD6" w14:textId="77777777" w:rsidR="00B64FCB" w:rsidRDefault="003A15E6" w:rsidP="00B64FCB">
      <w:pPr>
        <w:spacing w:after="0"/>
        <w:ind w:left="426"/>
      </w:pPr>
      <w:r>
        <w:t>A tantárgy tanításának célja a magasabb ellátási igényű betegek</w:t>
      </w:r>
      <w:r w:rsidR="00162100">
        <w:t xml:space="preserve"> </w:t>
      </w:r>
      <w:proofErr w:type="spellStart"/>
      <w:r w:rsidR="00162100">
        <w:t>praehospitális</w:t>
      </w:r>
      <w:proofErr w:type="spellEnd"/>
      <w:r w:rsidR="00162100">
        <w:t xml:space="preserve"> ellátásának </w:t>
      </w:r>
      <w:r w:rsidR="009E59F3">
        <w:t xml:space="preserve">protokolljainak </w:t>
      </w:r>
      <w:r w:rsidR="00162100">
        <w:t>ismertetése és bemutatása, a beteg/sérült feltalálási helyén, mentési készenlétet igénylő őrzött szállítás, i</w:t>
      </w:r>
      <w:r w:rsidR="009E59F3">
        <w:t>lletve mentési készenlét alatt.</w:t>
      </w:r>
    </w:p>
    <w:p w14:paraId="547333C2" w14:textId="77777777" w:rsidR="00B64FCB" w:rsidRPr="002B5BF7" w:rsidRDefault="00B64FCB" w:rsidP="00B64FCB">
      <w:pPr>
        <w:spacing w:after="0"/>
        <w:ind w:left="426"/>
      </w:pPr>
    </w:p>
    <w:p w14:paraId="62958885" w14:textId="77777777"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>
        <w:rPr>
          <w:b/>
        </w:rPr>
        <w:t>Kapcsolódó</w:t>
      </w:r>
      <w:r w:rsidRPr="00644690">
        <w:rPr>
          <w:b/>
        </w:rPr>
        <w:t xml:space="preserve"> szakmai tartalmak</w:t>
      </w:r>
    </w:p>
    <w:p w14:paraId="1DA33780" w14:textId="77777777" w:rsidR="00EF2E59" w:rsidRDefault="00EF2E59" w:rsidP="00B64FCB">
      <w:pPr>
        <w:spacing w:after="0"/>
        <w:ind w:left="426"/>
      </w:pPr>
      <w:proofErr w:type="spellStart"/>
      <w:r>
        <w:t>Intrahospitalis</w:t>
      </w:r>
      <w:proofErr w:type="spellEnd"/>
      <w:r>
        <w:t xml:space="preserve"> ellátás,</w:t>
      </w:r>
    </w:p>
    <w:p w14:paraId="1994F388" w14:textId="77777777" w:rsidR="00B64FCB" w:rsidRDefault="00EF2E59" w:rsidP="00B64FCB">
      <w:pPr>
        <w:spacing w:after="0"/>
        <w:ind w:left="426"/>
      </w:pPr>
      <w:proofErr w:type="spellStart"/>
      <w:r w:rsidRPr="00EF2E59">
        <w:t>Aneszteziológia</w:t>
      </w:r>
      <w:proofErr w:type="spellEnd"/>
      <w:r w:rsidRPr="00EF2E59">
        <w:t xml:space="preserve"> és intenzív terápia</w:t>
      </w:r>
    </w:p>
    <w:p w14:paraId="024F6D92" w14:textId="77777777" w:rsidR="00B64FCB" w:rsidRDefault="00EF2E59" w:rsidP="00B64FCB">
      <w:pPr>
        <w:spacing w:after="0"/>
        <w:ind w:left="426"/>
      </w:pPr>
      <w:r>
        <w:t>Szakápolástani gyakorlatok</w:t>
      </w:r>
    </w:p>
    <w:p w14:paraId="3C2B2041" w14:textId="77777777" w:rsidR="00B64FCB" w:rsidRPr="002B5BF7" w:rsidRDefault="00B64FCB" w:rsidP="00B64FCB">
      <w:pPr>
        <w:spacing w:after="0"/>
        <w:ind w:left="426"/>
      </w:pPr>
    </w:p>
    <w:p w14:paraId="5D812984" w14:textId="77777777"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Témakörök</w:t>
      </w:r>
    </w:p>
    <w:p w14:paraId="3F229DDF" w14:textId="22D3861C" w:rsidR="00B64FCB" w:rsidRDefault="000154B7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>
        <w:rPr>
          <w:b/>
          <w:i/>
        </w:rPr>
        <w:t>A beteg állapotának felmérése</w:t>
      </w:r>
      <w:r w:rsidR="00B64FCB" w:rsidRPr="00644690">
        <w:rPr>
          <w:b/>
          <w:i/>
        </w:rPr>
        <w:tab/>
      </w:r>
      <w:r w:rsidR="006F3EAB">
        <w:rPr>
          <w:b/>
          <w:i/>
        </w:rPr>
        <w:t>12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14:paraId="2E0F4396" w14:textId="77777777" w:rsidR="00B64FCB" w:rsidRDefault="000154B7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A helyszín biztonságának</w:t>
      </w:r>
      <w:r w:rsidR="007E3EDA">
        <w:rPr>
          <w:rFonts w:cs="Times New Roman"/>
        </w:rPr>
        <w:t xml:space="preserve"> a</w:t>
      </w:r>
      <w:r>
        <w:rPr>
          <w:rFonts w:cs="Times New Roman"/>
        </w:rPr>
        <w:t xml:space="preserve"> felmérése</w:t>
      </w:r>
    </w:p>
    <w:p w14:paraId="1AA0A796" w14:textId="77777777" w:rsidR="005843EB" w:rsidRDefault="005843EB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Kimentés</w:t>
      </w:r>
    </w:p>
    <w:p w14:paraId="2049F405" w14:textId="77777777" w:rsidR="000154B7" w:rsidRDefault="000154B7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A helyszín információinak értékelése</w:t>
      </w:r>
    </w:p>
    <w:p w14:paraId="50232514" w14:textId="77777777" w:rsidR="000154B7" w:rsidRDefault="000154B7" w:rsidP="00B64FCB">
      <w:pPr>
        <w:spacing w:after="0"/>
        <w:ind w:left="851"/>
        <w:rPr>
          <w:rFonts w:cs="Times New Roman"/>
        </w:rPr>
      </w:pPr>
      <w:proofErr w:type="spellStart"/>
      <w:r>
        <w:rPr>
          <w:rFonts w:cs="Times New Roman"/>
        </w:rPr>
        <w:t>Auto-</w:t>
      </w:r>
      <w:proofErr w:type="spellEnd"/>
      <w:r>
        <w:rPr>
          <w:rFonts w:cs="Times New Roman"/>
        </w:rPr>
        <w:t xml:space="preserve">, és </w:t>
      </w:r>
      <w:proofErr w:type="spellStart"/>
      <w:r>
        <w:rPr>
          <w:rFonts w:cs="Times New Roman"/>
        </w:rPr>
        <w:t>heteroanamnesis</w:t>
      </w:r>
      <w:proofErr w:type="spellEnd"/>
      <w:r w:rsidR="00583E15">
        <w:rPr>
          <w:rFonts w:cs="Times New Roman"/>
        </w:rPr>
        <w:t xml:space="preserve"> felvétele és értékelése</w:t>
      </w:r>
    </w:p>
    <w:p w14:paraId="6F52521F" w14:textId="77777777" w:rsidR="000154B7" w:rsidRDefault="000154B7" w:rsidP="00B64FCB">
      <w:pPr>
        <w:spacing w:after="0"/>
        <w:ind w:left="851"/>
      </w:pPr>
      <w:r>
        <w:t>A beteg egészségügyi dokumentációja</w:t>
      </w:r>
      <w:r w:rsidR="00583E15">
        <w:t>, és annak értékelése</w:t>
      </w:r>
    </w:p>
    <w:p w14:paraId="442551A5" w14:textId="77777777" w:rsidR="000154B7" w:rsidRDefault="000154B7" w:rsidP="00B64FCB">
      <w:pPr>
        <w:spacing w:after="0"/>
        <w:ind w:left="851"/>
      </w:pPr>
      <w:r>
        <w:t>Az első benyomás értékelése</w:t>
      </w:r>
    </w:p>
    <w:p w14:paraId="66B9ED72" w14:textId="77777777" w:rsidR="00015D50" w:rsidRDefault="00015D50" w:rsidP="00B64FCB">
      <w:pPr>
        <w:spacing w:after="0"/>
        <w:ind w:left="851"/>
      </w:pPr>
      <w:r>
        <w:t>B</w:t>
      </w:r>
      <w:r w:rsidRPr="00015D50">
        <w:t>etegbiztonság irányelve</w:t>
      </w:r>
      <w:r>
        <w:t>i</w:t>
      </w:r>
    </w:p>
    <w:p w14:paraId="05D72BB3" w14:textId="77777777" w:rsidR="000154B7" w:rsidRDefault="000154B7" w:rsidP="00B64FCB">
      <w:pPr>
        <w:spacing w:after="0"/>
        <w:ind w:left="851"/>
      </w:pPr>
      <w:r>
        <w:t>Az ABCDE szemléletű</w:t>
      </w:r>
      <w:r w:rsidR="007E3EDA">
        <w:t xml:space="preserve"> állapotfelmérés és</w:t>
      </w:r>
      <w:r>
        <w:t xml:space="preserve"> betegellátás</w:t>
      </w:r>
    </w:p>
    <w:p w14:paraId="2AB41A1E" w14:textId="77777777" w:rsidR="000154B7" w:rsidRDefault="000154B7" w:rsidP="00B64FCB">
      <w:pPr>
        <w:spacing w:after="0"/>
        <w:ind w:left="851"/>
      </w:pPr>
      <w:r>
        <w:t>A reakcióképesség és vizsgálata</w:t>
      </w:r>
    </w:p>
    <w:p w14:paraId="5A5AAB31" w14:textId="77777777" w:rsidR="000154B7" w:rsidRDefault="000154B7" w:rsidP="00B64FCB">
      <w:pPr>
        <w:spacing w:after="0"/>
        <w:ind w:left="851"/>
      </w:pPr>
      <w:r>
        <w:t>Életkori sajátosságok</w:t>
      </w:r>
      <w:r w:rsidR="00D71A95">
        <w:t xml:space="preserve"> és jelentőségük</w:t>
      </w:r>
    </w:p>
    <w:p w14:paraId="63665CC7" w14:textId="77777777" w:rsidR="000154B7" w:rsidRDefault="007E3EDA" w:rsidP="00B64FCB">
      <w:pPr>
        <w:spacing w:after="0"/>
        <w:ind w:left="851"/>
      </w:pPr>
      <w:r>
        <w:t>A csoport diagnózis</w:t>
      </w:r>
      <w:r w:rsidR="00D71A95">
        <w:t xml:space="preserve"> fogalma és használata</w:t>
      </w:r>
    </w:p>
    <w:p w14:paraId="6902204C" w14:textId="77777777" w:rsidR="00B64FCB" w:rsidRPr="00644690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14:paraId="119DF3EE" w14:textId="27CC9AB1" w:rsidR="00B64FCB" w:rsidRDefault="000154B7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>
        <w:rPr>
          <w:b/>
          <w:i/>
        </w:rPr>
        <w:t xml:space="preserve">A légutak </w:t>
      </w:r>
      <w:proofErr w:type="spellStart"/>
      <w:r>
        <w:rPr>
          <w:b/>
          <w:i/>
        </w:rPr>
        <w:t>praehospitalis</w:t>
      </w:r>
      <w:proofErr w:type="spellEnd"/>
      <w:r>
        <w:rPr>
          <w:b/>
          <w:i/>
        </w:rPr>
        <w:t xml:space="preserve"> ellátása „</w:t>
      </w:r>
      <w:proofErr w:type="gramStart"/>
      <w:r>
        <w:rPr>
          <w:b/>
          <w:i/>
        </w:rPr>
        <w:t>A</w:t>
      </w:r>
      <w:proofErr w:type="gramEnd"/>
      <w:r>
        <w:rPr>
          <w:b/>
          <w:i/>
        </w:rPr>
        <w:t>”</w:t>
      </w:r>
      <w:r w:rsidR="00B64FCB" w:rsidRPr="00644690">
        <w:rPr>
          <w:b/>
          <w:i/>
        </w:rPr>
        <w:tab/>
      </w:r>
      <w:r w:rsidR="006F3EAB">
        <w:rPr>
          <w:b/>
          <w:i/>
        </w:rPr>
        <w:t>12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14:paraId="73A3AFA6" w14:textId="77777777" w:rsidR="00B64FCB" w:rsidRDefault="00D71A95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 xml:space="preserve">A légutak átjárhatóságának jellemzői és </w:t>
      </w:r>
      <w:r w:rsidR="00554B06">
        <w:rPr>
          <w:rFonts w:cs="Times New Roman"/>
        </w:rPr>
        <w:t>vizsgálata</w:t>
      </w:r>
    </w:p>
    <w:p w14:paraId="69966A5D" w14:textId="77777777" w:rsidR="00554B06" w:rsidRDefault="00554B06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Eszköz nélküli légútbiztosítás</w:t>
      </w:r>
      <w:r w:rsidR="007E3EDA">
        <w:rPr>
          <w:rFonts w:cs="Times New Roman"/>
        </w:rPr>
        <w:t>i</w:t>
      </w:r>
      <w:r w:rsidR="00D71A95">
        <w:rPr>
          <w:rFonts w:cs="Times New Roman"/>
        </w:rPr>
        <w:t xml:space="preserve"> eljárások és alkalmazásuk</w:t>
      </w:r>
    </w:p>
    <w:p w14:paraId="4A7B63C0" w14:textId="77777777" w:rsidR="00554B06" w:rsidRDefault="00D71A95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Felsőlégúti idegentest eltávolításának protokollja (ERC szerint)</w:t>
      </w:r>
    </w:p>
    <w:p w14:paraId="7AAEA127" w14:textId="77777777" w:rsidR="00554B06" w:rsidRDefault="00554B06" w:rsidP="00B64FCB">
      <w:pPr>
        <w:spacing w:after="0"/>
        <w:ind w:left="851"/>
        <w:rPr>
          <w:rFonts w:cs="Times New Roman"/>
        </w:rPr>
      </w:pPr>
      <w:proofErr w:type="spellStart"/>
      <w:r>
        <w:rPr>
          <w:rFonts w:cs="Times New Roman"/>
        </w:rPr>
        <w:t>Pharing</w:t>
      </w:r>
      <w:r w:rsidR="007E3EDA">
        <w:rPr>
          <w:rFonts w:cs="Times New Roman"/>
        </w:rPr>
        <w:t>ealis</w:t>
      </w:r>
      <w:proofErr w:type="spellEnd"/>
      <w:r w:rsidR="007E3EDA">
        <w:rPr>
          <w:rFonts w:cs="Times New Roman"/>
        </w:rPr>
        <w:t xml:space="preserve"> </w:t>
      </w:r>
      <w:proofErr w:type="spellStart"/>
      <w:r w:rsidR="007E3EDA">
        <w:rPr>
          <w:rFonts w:cs="Times New Roman"/>
        </w:rPr>
        <w:t>légútbiztosítási</w:t>
      </w:r>
      <w:proofErr w:type="spellEnd"/>
      <w:r w:rsidR="007E3EDA">
        <w:rPr>
          <w:rFonts w:cs="Times New Roman"/>
        </w:rPr>
        <w:t xml:space="preserve"> eszközök</w:t>
      </w:r>
      <w:r>
        <w:rPr>
          <w:rFonts w:cs="Times New Roman"/>
        </w:rPr>
        <w:t xml:space="preserve"> és használatuk</w:t>
      </w:r>
    </w:p>
    <w:p w14:paraId="18693E4C" w14:textId="77777777" w:rsidR="00554B06" w:rsidRDefault="007E3EDA" w:rsidP="00B64FCB">
      <w:pPr>
        <w:spacing w:after="0"/>
        <w:ind w:left="851"/>
        <w:rPr>
          <w:rFonts w:cs="Times New Roman"/>
        </w:rPr>
      </w:pPr>
      <w:proofErr w:type="spellStart"/>
      <w:r>
        <w:rPr>
          <w:rFonts w:cs="Times New Roman"/>
        </w:rPr>
        <w:t>Supraglotticus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légútbiztosítás</w:t>
      </w:r>
      <w:proofErr w:type="spellEnd"/>
      <w:r>
        <w:rPr>
          <w:rFonts w:cs="Times New Roman"/>
        </w:rPr>
        <w:t xml:space="preserve"> eszközei</w:t>
      </w:r>
      <w:r w:rsidR="00554B06">
        <w:rPr>
          <w:rFonts w:cs="Times New Roman"/>
        </w:rPr>
        <w:t xml:space="preserve"> és használatuk</w:t>
      </w:r>
    </w:p>
    <w:p w14:paraId="18879718" w14:textId="77777777" w:rsidR="007E3EDA" w:rsidRDefault="007E3EDA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 xml:space="preserve">A </w:t>
      </w:r>
      <w:proofErr w:type="spellStart"/>
      <w:r>
        <w:rPr>
          <w:rFonts w:cs="Times New Roman"/>
        </w:rPr>
        <w:t>gégekanül</w:t>
      </w:r>
      <w:proofErr w:type="spellEnd"/>
      <w:r>
        <w:rPr>
          <w:rFonts w:cs="Times New Roman"/>
        </w:rPr>
        <w:t xml:space="preserve"> cseréje</w:t>
      </w:r>
    </w:p>
    <w:p w14:paraId="24BC3103" w14:textId="77777777" w:rsidR="00554B06" w:rsidRDefault="00D71A95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 xml:space="preserve">A </w:t>
      </w:r>
      <w:proofErr w:type="spellStart"/>
      <w:r>
        <w:rPr>
          <w:rFonts w:cs="Times New Roman"/>
        </w:rPr>
        <w:t>praehospitalis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e</w:t>
      </w:r>
      <w:r w:rsidR="00554B06">
        <w:rPr>
          <w:rFonts w:cs="Times New Roman"/>
        </w:rPr>
        <w:t>ndotrachealis</w:t>
      </w:r>
      <w:proofErr w:type="spellEnd"/>
      <w:r w:rsidR="00554B06">
        <w:rPr>
          <w:rFonts w:cs="Times New Roman"/>
        </w:rPr>
        <w:t xml:space="preserve"> </w:t>
      </w:r>
      <w:proofErr w:type="spellStart"/>
      <w:r w:rsidR="00554B06">
        <w:rPr>
          <w:rFonts w:cs="Times New Roman"/>
        </w:rPr>
        <w:t>intubáció</w:t>
      </w:r>
      <w:proofErr w:type="spellEnd"/>
      <w:r>
        <w:rPr>
          <w:rFonts w:cs="Times New Roman"/>
        </w:rPr>
        <w:t xml:space="preserve"> indikációi, előkészítése, folyamata, asszisztálás a kivitelezés alatt</w:t>
      </w:r>
      <w:r w:rsidR="007E3EDA">
        <w:rPr>
          <w:rFonts w:cs="Times New Roman"/>
        </w:rPr>
        <w:t>, RSI</w:t>
      </w:r>
      <w:r>
        <w:rPr>
          <w:rFonts w:cs="Times New Roman"/>
        </w:rPr>
        <w:t xml:space="preserve"> </w:t>
      </w:r>
    </w:p>
    <w:p w14:paraId="62B109E4" w14:textId="77777777" w:rsidR="00554B06" w:rsidRDefault="00554B06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Garatváladékok leszívása</w:t>
      </w:r>
    </w:p>
    <w:p w14:paraId="3CD56CCF" w14:textId="77777777" w:rsidR="00554B06" w:rsidRDefault="00554B06" w:rsidP="00B64FCB">
      <w:pPr>
        <w:spacing w:after="0"/>
        <w:ind w:left="851"/>
      </w:pPr>
      <w:proofErr w:type="spellStart"/>
      <w:r>
        <w:rPr>
          <w:rFonts w:cs="Times New Roman"/>
        </w:rPr>
        <w:t>Endotrachealis</w:t>
      </w:r>
      <w:proofErr w:type="spellEnd"/>
      <w:r>
        <w:rPr>
          <w:rFonts w:cs="Times New Roman"/>
        </w:rPr>
        <w:t xml:space="preserve"> leszívás</w:t>
      </w:r>
    </w:p>
    <w:p w14:paraId="62BC1A23" w14:textId="77777777"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14:paraId="6543A1DB" w14:textId="032AE9F0" w:rsidR="00B64FCB" w:rsidRDefault="00554B06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>
        <w:rPr>
          <w:b/>
          <w:i/>
        </w:rPr>
        <w:t xml:space="preserve">A légzés </w:t>
      </w:r>
      <w:proofErr w:type="spellStart"/>
      <w:r>
        <w:rPr>
          <w:b/>
          <w:i/>
        </w:rPr>
        <w:t>praehospitalis</w:t>
      </w:r>
      <w:proofErr w:type="spellEnd"/>
      <w:r>
        <w:rPr>
          <w:b/>
          <w:i/>
        </w:rPr>
        <w:t xml:space="preserve"> ellátása „B”</w:t>
      </w:r>
      <w:r w:rsidR="00B64FCB" w:rsidRPr="00644690">
        <w:rPr>
          <w:b/>
          <w:i/>
        </w:rPr>
        <w:tab/>
      </w:r>
      <w:r w:rsidR="006F3EAB">
        <w:rPr>
          <w:b/>
          <w:i/>
        </w:rPr>
        <w:t xml:space="preserve">12 </w:t>
      </w:r>
      <w:r w:rsidR="00B64FCB">
        <w:rPr>
          <w:b/>
          <w:i/>
        </w:rPr>
        <w:t>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14:paraId="6EA53309" w14:textId="77777777" w:rsidR="00B64FCB" w:rsidRDefault="00554B06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A légzés megfigyelése</w:t>
      </w:r>
    </w:p>
    <w:p w14:paraId="52A3D05D" w14:textId="77777777" w:rsidR="00554B06" w:rsidRDefault="007E3EDA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A kóros légzés észlelése</w:t>
      </w:r>
    </w:p>
    <w:p w14:paraId="717D4F6E" w14:textId="77777777" w:rsidR="00554B06" w:rsidRDefault="00554B06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 xml:space="preserve">Tüdő és légzési hang </w:t>
      </w:r>
      <w:r w:rsidR="003604C7">
        <w:rPr>
          <w:rFonts w:cs="Times New Roman"/>
        </w:rPr>
        <w:t>hallgatódzása</w:t>
      </w:r>
    </w:p>
    <w:p w14:paraId="6F5D3262" w14:textId="77777777" w:rsidR="00554B06" w:rsidRDefault="00554B06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SpO</w:t>
      </w:r>
      <w:r w:rsidRPr="007E3EDA">
        <w:rPr>
          <w:rFonts w:cs="Times New Roman"/>
          <w:vertAlign w:val="subscript"/>
        </w:rPr>
        <w:t>2</w:t>
      </w:r>
      <w:r>
        <w:rPr>
          <w:rFonts w:cs="Times New Roman"/>
        </w:rPr>
        <w:t xml:space="preserve"> mérése, megítélése</w:t>
      </w:r>
    </w:p>
    <w:p w14:paraId="6562CA84" w14:textId="77777777" w:rsidR="00554B06" w:rsidRDefault="00554B06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ETCO</w:t>
      </w:r>
      <w:r w:rsidRPr="007E3EDA">
        <w:rPr>
          <w:rFonts w:cs="Times New Roman"/>
          <w:vertAlign w:val="subscript"/>
        </w:rPr>
        <w:t>2</w:t>
      </w:r>
      <w:r>
        <w:rPr>
          <w:rFonts w:cs="Times New Roman"/>
        </w:rPr>
        <w:t xml:space="preserve"> mérése, megítélése</w:t>
      </w:r>
    </w:p>
    <w:p w14:paraId="1A001FF8" w14:textId="77777777" w:rsidR="006653A6" w:rsidRDefault="006653A6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Oxigénterápia</w:t>
      </w:r>
      <w:r w:rsidR="00FD79A3">
        <w:rPr>
          <w:rFonts w:cs="Times New Roman"/>
        </w:rPr>
        <w:t xml:space="preserve"> a </w:t>
      </w:r>
      <w:proofErr w:type="spellStart"/>
      <w:r w:rsidR="00FD79A3">
        <w:rPr>
          <w:rFonts w:cs="Times New Roman"/>
        </w:rPr>
        <w:t>praehospitalis</w:t>
      </w:r>
      <w:proofErr w:type="spellEnd"/>
      <w:r w:rsidR="00FD79A3">
        <w:rPr>
          <w:rFonts w:cs="Times New Roman"/>
        </w:rPr>
        <w:t xml:space="preserve"> gyakorlatban</w:t>
      </w:r>
    </w:p>
    <w:p w14:paraId="11D723CB" w14:textId="77777777" w:rsidR="00554B06" w:rsidRDefault="00FD79A3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Eszköz nélküli lélegeztetési technikák</w:t>
      </w:r>
    </w:p>
    <w:p w14:paraId="0584ED27" w14:textId="77777777" w:rsidR="006653A6" w:rsidRDefault="006653A6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 xml:space="preserve">Lélegeztetés </w:t>
      </w:r>
      <w:proofErr w:type="gramStart"/>
      <w:r>
        <w:rPr>
          <w:rFonts w:cs="Times New Roman"/>
        </w:rPr>
        <w:t>ballonnal</w:t>
      </w:r>
      <w:proofErr w:type="gramEnd"/>
      <w:r>
        <w:rPr>
          <w:rFonts w:cs="Times New Roman"/>
        </w:rPr>
        <w:t xml:space="preserve"> maszkkal</w:t>
      </w:r>
      <w:r w:rsidR="003F000F">
        <w:rPr>
          <w:rFonts w:cs="Times New Roman"/>
        </w:rPr>
        <w:t xml:space="preserve"> (két és négykezes technika)</w:t>
      </w:r>
    </w:p>
    <w:p w14:paraId="578AB2CE" w14:textId="77777777" w:rsidR="006653A6" w:rsidRDefault="006653A6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Gépi lélegeztetés</w:t>
      </w:r>
    </w:p>
    <w:p w14:paraId="7EFA672B" w14:textId="77777777" w:rsidR="003F000F" w:rsidRDefault="003F000F" w:rsidP="00B64FCB">
      <w:pPr>
        <w:spacing w:after="0"/>
        <w:ind w:left="851"/>
      </w:pPr>
    </w:p>
    <w:p w14:paraId="6754D0C2" w14:textId="77777777"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14:paraId="3BD9914C" w14:textId="205D40FB" w:rsidR="00B64FCB" w:rsidRDefault="006653A6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>
        <w:rPr>
          <w:b/>
          <w:i/>
        </w:rPr>
        <w:t xml:space="preserve">A keringés </w:t>
      </w:r>
      <w:proofErr w:type="spellStart"/>
      <w:r>
        <w:rPr>
          <w:b/>
          <w:i/>
        </w:rPr>
        <w:t>praehospitális</w:t>
      </w:r>
      <w:proofErr w:type="spellEnd"/>
      <w:r>
        <w:rPr>
          <w:b/>
          <w:i/>
        </w:rPr>
        <w:t xml:space="preserve"> ellátása „C”</w:t>
      </w:r>
      <w:r w:rsidR="00B64FCB" w:rsidRPr="00644690">
        <w:rPr>
          <w:b/>
          <w:i/>
        </w:rPr>
        <w:tab/>
      </w:r>
      <w:r w:rsidR="00EF2E59">
        <w:rPr>
          <w:b/>
          <w:i/>
        </w:rPr>
        <w:t>1</w:t>
      </w:r>
      <w:r w:rsidR="006F3EAB">
        <w:rPr>
          <w:b/>
          <w:i/>
        </w:rPr>
        <w:t>4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14:paraId="24A7DCE3" w14:textId="77777777" w:rsidR="00B64FCB" w:rsidRDefault="006653A6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A bőr és a nyálkahártya megítélése</w:t>
      </w:r>
    </w:p>
    <w:p w14:paraId="56D1C6DB" w14:textId="77777777" w:rsidR="006653A6" w:rsidRDefault="006653A6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Perifériás és centrális pulzus</w:t>
      </w:r>
      <w:r w:rsidR="00FD79A3">
        <w:rPr>
          <w:rFonts w:cs="Times New Roman"/>
        </w:rPr>
        <w:t xml:space="preserve"> és vizsgálatuk</w:t>
      </w:r>
    </w:p>
    <w:p w14:paraId="48C6A9F5" w14:textId="77777777" w:rsidR="006653A6" w:rsidRDefault="006653A6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A vérnyomás</w:t>
      </w:r>
      <w:r w:rsidR="00FD79A3">
        <w:rPr>
          <w:rFonts w:cs="Times New Roman"/>
        </w:rPr>
        <w:t xml:space="preserve"> mérése</w:t>
      </w:r>
      <w:r>
        <w:rPr>
          <w:rFonts w:cs="Times New Roman"/>
        </w:rPr>
        <w:t xml:space="preserve"> és értékelése</w:t>
      </w:r>
    </w:p>
    <w:p w14:paraId="0872F326" w14:textId="77777777" w:rsidR="006653A6" w:rsidRDefault="006653A6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CRT mérés és értékelés</w:t>
      </w:r>
    </w:p>
    <w:p w14:paraId="3CE6B5CC" w14:textId="77777777" w:rsidR="006653A6" w:rsidRDefault="006653A6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EKG, telemetrikus EKG</w:t>
      </w:r>
      <w:r w:rsidR="00FD79A3">
        <w:rPr>
          <w:rFonts w:cs="Times New Roman"/>
        </w:rPr>
        <w:t xml:space="preserve"> készítése</w:t>
      </w:r>
    </w:p>
    <w:p w14:paraId="79D92767" w14:textId="77777777" w:rsidR="006653A6" w:rsidRDefault="006653A6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Köpeny-, és maghőmérséklet</w:t>
      </w:r>
      <w:r w:rsidR="00FD79A3">
        <w:rPr>
          <w:rFonts w:cs="Times New Roman"/>
        </w:rPr>
        <w:t xml:space="preserve"> mérése és értékelése</w:t>
      </w:r>
    </w:p>
    <w:p w14:paraId="1AC98186" w14:textId="77777777" w:rsidR="006653A6" w:rsidRDefault="006653A6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Gyorstesztek</w:t>
      </w:r>
    </w:p>
    <w:p w14:paraId="3F7AA2C2" w14:textId="77777777" w:rsidR="006653A6" w:rsidRDefault="006653A6" w:rsidP="00B64FCB">
      <w:pPr>
        <w:spacing w:after="0"/>
        <w:ind w:left="851"/>
        <w:rPr>
          <w:rFonts w:cs="Times New Roman"/>
        </w:rPr>
      </w:pPr>
      <w:proofErr w:type="spellStart"/>
      <w:r>
        <w:rPr>
          <w:rFonts w:cs="Times New Roman"/>
        </w:rPr>
        <w:t>Transthoracalis</w:t>
      </w:r>
      <w:proofErr w:type="spellEnd"/>
      <w:r>
        <w:rPr>
          <w:rFonts w:cs="Times New Roman"/>
        </w:rPr>
        <w:t xml:space="preserve"> PM terápia</w:t>
      </w:r>
    </w:p>
    <w:p w14:paraId="5EC2C557" w14:textId="77777777" w:rsidR="006653A6" w:rsidRDefault="006653A6" w:rsidP="00B64FCB">
      <w:pPr>
        <w:spacing w:after="0"/>
        <w:ind w:left="851"/>
        <w:rPr>
          <w:rFonts w:cs="Times New Roman"/>
        </w:rPr>
      </w:pPr>
      <w:proofErr w:type="spellStart"/>
      <w:r>
        <w:rPr>
          <w:rFonts w:cs="Times New Roman"/>
        </w:rPr>
        <w:t>Cardioverzió</w:t>
      </w:r>
      <w:proofErr w:type="spellEnd"/>
    </w:p>
    <w:p w14:paraId="711984C7" w14:textId="77777777" w:rsidR="006653A6" w:rsidRDefault="006653A6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 xml:space="preserve">Helyszíni kontrollált </w:t>
      </w:r>
      <w:proofErr w:type="spellStart"/>
      <w:r>
        <w:rPr>
          <w:rFonts w:cs="Times New Roman"/>
        </w:rPr>
        <w:t>hypothermia</w:t>
      </w:r>
      <w:proofErr w:type="spellEnd"/>
    </w:p>
    <w:p w14:paraId="7B07AEE4" w14:textId="77777777" w:rsidR="006653A6" w:rsidRDefault="006653A6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 xml:space="preserve">Helyszíni </w:t>
      </w:r>
      <w:proofErr w:type="spellStart"/>
      <w:r>
        <w:rPr>
          <w:rFonts w:cs="Times New Roman"/>
        </w:rPr>
        <w:t>trombolysis</w:t>
      </w:r>
      <w:proofErr w:type="spellEnd"/>
      <w:r>
        <w:rPr>
          <w:rFonts w:cs="Times New Roman"/>
        </w:rPr>
        <w:t xml:space="preserve"> terápia</w:t>
      </w:r>
    </w:p>
    <w:p w14:paraId="70CD508B" w14:textId="77777777" w:rsidR="006653A6" w:rsidRDefault="006653A6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Perifériás vénabiztosítás</w:t>
      </w:r>
    </w:p>
    <w:p w14:paraId="0F97DE1C" w14:textId="77777777" w:rsidR="006653A6" w:rsidRDefault="006653A6" w:rsidP="00B64FCB">
      <w:pPr>
        <w:spacing w:after="0"/>
        <w:ind w:left="851"/>
        <w:rPr>
          <w:rFonts w:cs="Times New Roman"/>
        </w:rPr>
      </w:pPr>
      <w:proofErr w:type="spellStart"/>
      <w:r>
        <w:rPr>
          <w:rFonts w:cs="Times New Roman"/>
        </w:rPr>
        <w:t>Intraossealis</w:t>
      </w:r>
      <w:proofErr w:type="spellEnd"/>
      <w:r>
        <w:rPr>
          <w:rFonts w:cs="Times New Roman"/>
        </w:rPr>
        <w:t xml:space="preserve"> technika alkalmazása</w:t>
      </w:r>
    </w:p>
    <w:p w14:paraId="50308427" w14:textId="77777777" w:rsidR="006653A6" w:rsidRDefault="00F02998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Folyadékterápia</w:t>
      </w:r>
    </w:p>
    <w:p w14:paraId="704ABDE8" w14:textId="77777777" w:rsidR="00F02998" w:rsidRDefault="00F02998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Gyógyszerelés</w:t>
      </w:r>
    </w:p>
    <w:p w14:paraId="7E646324" w14:textId="77777777" w:rsidR="00F02998" w:rsidRDefault="00F02998" w:rsidP="00B64FCB">
      <w:pPr>
        <w:spacing w:after="0"/>
        <w:ind w:left="851"/>
      </w:pPr>
      <w:proofErr w:type="spellStart"/>
      <w:r>
        <w:rPr>
          <w:rFonts w:cs="Times New Roman"/>
        </w:rPr>
        <w:t>Perfúzor</w:t>
      </w:r>
      <w:proofErr w:type="spellEnd"/>
      <w:r>
        <w:rPr>
          <w:rFonts w:cs="Times New Roman"/>
        </w:rPr>
        <w:t xml:space="preserve"> használata</w:t>
      </w:r>
    </w:p>
    <w:p w14:paraId="6C3C51A3" w14:textId="77777777"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14:paraId="6114DA44" w14:textId="349297C8" w:rsidR="00B64FCB" w:rsidRPr="00644690" w:rsidRDefault="00F02998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>
        <w:rPr>
          <w:b/>
          <w:i/>
        </w:rPr>
        <w:t xml:space="preserve">Az idegrendszer </w:t>
      </w:r>
      <w:proofErr w:type="spellStart"/>
      <w:r>
        <w:rPr>
          <w:b/>
          <w:i/>
        </w:rPr>
        <w:t>praehospitalis</w:t>
      </w:r>
      <w:proofErr w:type="spellEnd"/>
      <w:r>
        <w:rPr>
          <w:b/>
          <w:i/>
        </w:rPr>
        <w:t xml:space="preserve"> ellátása „D”</w:t>
      </w:r>
      <w:r w:rsidR="00B64FCB" w:rsidRPr="00644690">
        <w:rPr>
          <w:b/>
          <w:i/>
        </w:rPr>
        <w:tab/>
      </w:r>
      <w:r w:rsidR="006F3EAB">
        <w:rPr>
          <w:b/>
          <w:i/>
        </w:rPr>
        <w:t>12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14:paraId="78064CE0" w14:textId="77777777" w:rsidR="00B64FCB" w:rsidRDefault="00F02998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Eszmélet és tudatállapot</w:t>
      </w:r>
      <w:r w:rsidR="00FD79A3">
        <w:rPr>
          <w:rFonts w:cs="Times New Roman"/>
        </w:rPr>
        <w:t>, megítélése</w:t>
      </w:r>
    </w:p>
    <w:p w14:paraId="24C015FA" w14:textId="77777777" w:rsidR="00F02998" w:rsidRDefault="00F02998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AVPU</w:t>
      </w:r>
    </w:p>
    <w:p w14:paraId="7817E12C" w14:textId="77777777" w:rsidR="00F02998" w:rsidRDefault="005843EB" w:rsidP="005843EB">
      <w:pPr>
        <w:spacing w:after="0"/>
        <w:ind w:left="851"/>
        <w:rPr>
          <w:rFonts w:cs="Times New Roman"/>
        </w:rPr>
      </w:pPr>
      <w:r>
        <w:rPr>
          <w:rFonts w:cs="Times New Roman"/>
        </w:rPr>
        <w:t>GCS</w:t>
      </w:r>
    </w:p>
    <w:p w14:paraId="47264E85" w14:textId="77777777" w:rsidR="00F02998" w:rsidRDefault="00F02998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A beteg cselekvőképessége</w:t>
      </w:r>
    </w:p>
    <w:p w14:paraId="239F0FC5" w14:textId="77777777" w:rsidR="00F02998" w:rsidRDefault="00F02998" w:rsidP="005843EB">
      <w:pPr>
        <w:spacing w:after="0"/>
        <w:ind w:left="851"/>
        <w:rPr>
          <w:rFonts w:cs="Times New Roman"/>
        </w:rPr>
      </w:pPr>
      <w:r>
        <w:rPr>
          <w:rFonts w:cs="Times New Roman"/>
        </w:rPr>
        <w:t>Érzés és mozgászavarok</w:t>
      </w:r>
    </w:p>
    <w:p w14:paraId="282CCF09" w14:textId="77777777" w:rsidR="005843EB" w:rsidRDefault="005843EB" w:rsidP="005843EB">
      <w:pPr>
        <w:spacing w:after="0"/>
        <w:ind w:left="851"/>
        <w:rPr>
          <w:rFonts w:cs="Times New Roman"/>
        </w:rPr>
      </w:pPr>
      <w:r>
        <w:rPr>
          <w:rFonts w:cs="Times New Roman"/>
        </w:rPr>
        <w:t>CPSS</w:t>
      </w:r>
    </w:p>
    <w:p w14:paraId="5A0F5746" w14:textId="77777777" w:rsidR="00F02998" w:rsidRDefault="00F02998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Görcsállapotok</w:t>
      </w:r>
    </w:p>
    <w:p w14:paraId="1993EB74" w14:textId="77777777" w:rsidR="00F02998" w:rsidRDefault="00F02998" w:rsidP="00F02998">
      <w:pPr>
        <w:spacing w:after="0"/>
        <w:ind w:left="851"/>
        <w:rPr>
          <w:rFonts w:cs="Times New Roman"/>
        </w:rPr>
      </w:pPr>
      <w:r>
        <w:rPr>
          <w:rFonts w:cs="Times New Roman"/>
        </w:rPr>
        <w:t>A fájdalom</w:t>
      </w:r>
    </w:p>
    <w:p w14:paraId="5ABC7E81" w14:textId="77777777" w:rsidR="005843EB" w:rsidRPr="00F02998" w:rsidRDefault="005843EB" w:rsidP="00F02998">
      <w:pPr>
        <w:spacing w:after="0"/>
        <w:ind w:left="851"/>
        <w:rPr>
          <w:rFonts w:cs="Times New Roman"/>
        </w:rPr>
      </w:pPr>
      <w:r>
        <w:rPr>
          <w:rFonts w:cs="Times New Roman"/>
        </w:rPr>
        <w:t>Vércukormérés</w:t>
      </w:r>
    </w:p>
    <w:p w14:paraId="0C4E1201" w14:textId="77777777" w:rsidR="00B64FCB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14:paraId="2A155C7F" w14:textId="76D59FC8" w:rsidR="00B64FCB" w:rsidRDefault="005843EB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>
        <w:rPr>
          <w:b/>
          <w:i/>
        </w:rPr>
        <w:t xml:space="preserve">Egész test, </w:t>
      </w:r>
      <w:proofErr w:type="gramStart"/>
      <w:r>
        <w:rPr>
          <w:b/>
          <w:i/>
        </w:rPr>
        <w:t>egész eset</w:t>
      </w:r>
      <w:proofErr w:type="gramEnd"/>
      <w:r>
        <w:rPr>
          <w:b/>
          <w:i/>
        </w:rPr>
        <w:t xml:space="preserve"> </w:t>
      </w:r>
      <w:proofErr w:type="spellStart"/>
      <w:r>
        <w:rPr>
          <w:b/>
          <w:i/>
        </w:rPr>
        <w:t>praehospitalis</w:t>
      </w:r>
      <w:proofErr w:type="spellEnd"/>
      <w:r>
        <w:rPr>
          <w:b/>
          <w:i/>
        </w:rPr>
        <w:t xml:space="preserve"> ellátása „E”</w:t>
      </w:r>
      <w:r w:rsidR="00B64FCB" w:rsidRPr="00644690">
        <w:rPr>
          <w:b/>
          <w:i/>
        </w:rPr>
        <w:tab/>
      </w:r>
      <w:r w:rsidR="00EF2E59">
        <w:rPr>
          <w:b/>
          <w:i/>
        </w:rPr>
        <w:t>1</w:t>
      </w:r>
      <w:r w:rsidR="006F3EAB">
        <w:rPr>
          <w:b/>
          <w:i/>
        </w:rPr>
        <w:t>8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14:paraId="108A4D74" w14:textId="77777777" w:rsidR="00B64FCB" w:rsidRDefault="005843EB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Elsődleges és másodlagos trauma vizsgálat</w:t>
      </w:r>
    </w:p>
    <w:p w14:paraId="24CA2266" w14:textId="77777777" w:rsidR="003F000F" w:rsidRDefault="003F000F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Súlyos sérültek ellátása</w:t>
      </w:r>
    </w:p>
    <w:p w14:paraId="799672ED" w14:textId="77777777" w:rsidR="005843EB" w:rsidRDefault="005843EB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 xml:space="preserve">A beteg pozícionálása, és </w:t>
      </w:r>
      <w:proofErr w:type="spellStart"/>
      <w:r>
        <w:rPr>
          <w:rFonts w:cs="Times New Roman"/>
        </w:rPr>
        <w:t>monitorizálása</w:t>
      </w:r>
      <w:proofErr w:type="spellEnd"/>
    </w:p>
    <w:p w14:paraId="1BC3E011" w14:textId="77777777" w:rsidR="005843EB" w:rsidRDefault="005843EB" w:rsidP="005843EB">
      <w:pPr>
        <w:spacing w:after="0"/>
        <w:ind w:left="851"/>
        <w:rPr>
          <w:rFonts w:cs="Times New Roman"/>
        </w:rPr>
      </w:pPr>
      <w:r>
        <w:rPr>
          <w:rFonts w:cs="Times New Roman"/>
        </w:rPr>
        <w:t>A bántalmazás jelei</w:t>
      </w:r>
    </w:p>
    <w:p w14:paraId="4477AA4B" w14:textId="77777777" w:rsidR="005843EB" w:rsidRDefault="005843EB" w:rsidP="005843EB">
      <w:pPr>
        <w:spacing w:after="0"/>
        <w:ind w:left="851"/>
        <w:rPr>
          <w:rFonts w:cs="Times New Roman"/>
        </w:rPr>
      </w:pPr>
      <w:r>
        <w:rPr>
          <w:rFonts w:cs="Times New Roman"/>
        </w:rPr>
        <w:t>Leopold műfogások</w:t>
      </w:r>
    </w:p>
    <w:p w14:paraId="3DCCC8FA" w14:textId="77777777" w:rsidR="005843EB" w:rsidRDefault="005843EB" w:rsidP="005843EB">
      <w:pPr>
        <w:spacing w:after="0"/>
        <w:ind w:left="851"/>
        <w:rPr>
          <w:rFonts w:cs="Times New Roman"/>
        </w:rPr>
      </w:pPr>
      <w:r>
        <w:rPr>
          <w:rFonts w:cs="Times New Roman"/>
        </w:rPr>
        <w:t>Helyszíni szülésvezetés</w:t>
      </w:r>
    </w:p>
    <w:p w14:paraId="7446EE77" w14:textId="77777777" w:rsidR="005843EB" w:rsidRDefault="005843EB" w:rsidP="005843EB">
      <w:pPr>
        <w:spacing w:after="0"/>
        <w:ind w:left="851"/>
        <w:rPr>
          <w:rFonts w:cs="Times New Roman"/>
        </w:rPr>
      </w:pPr>
      <w:r>
        <w:rPr>
          <w:rFonts w:cs="Times New Roman"/>
        </w:rPr>
        <w:t>Az újszülött állapotfelmérése és ellátása</w:t>
      </w:r>
    </w:p>
    <w:p w14:paraId="60374EA7" w14:textId="77777777" w:rsidR="005843EB" w:rsidRDefault="005843EB" w:rsidP="005843EB">
      <w:pPr>
        <w:spacing w:after="0"/>
        <w:ind w:left="851"/>
        <w:rPr>
          <w:rFonts w:cs="Times New Roman"/>
        </w:rPr>
      </w:pPr>
      <w:r>
        <w:rPr>
          <w:rFonts w:cs="Times New Roman"/>
        </w:rPr>
        <w:t>Gyomorszonda alkalmazása</w:t>
      </w:r>
    </w:p>
    <w:p w14:paraId="44D14D96" w14:textId="77777777" w:rsidR="005843EB" w:rsidRDefault="005843EB" w:rsidP="005843EB">
      <w:pPr>
        <w:spacing w:after="0"/>
        <w:ind w:left="851"/>
        <w:rPr>
          <w:rFonts w:cs="Times New Roman"/>
        </w:rPr>
      </w:pPr>
      <w:r>
        <w:rPr>
          <w:rFonts w:cs="Times New Roman"/>
        </w:rPr>
        <w:t>Gyomormosás</w:t>
      </w:r>
    </w:p>
    <w:p w14:paraId="2C9A4311" w14:textId="77777777" w:rsidR="005843EB" w:rsidRDefault="005843EB" w:rsidP="005843EB">
      <w:pPr>
        <w:spacing w:after="0"/>
        <w:ind w:left="851"/>
        <w:rPr>
          <w:rFonts w:cs="Times New Roman"/>
        </w:rPr>
      </w:pPr>
      <w:r>
        <w:rPr>
          <w:rFonts w:cs="Times New Roman"/>
        </w:rPr>
        <w:t>Női és férfi hólyagkatéterezés</w:t>
      </w:r>
    </w:p>
    <w:p w14:paraId="350BB945" w14:textId="77777777" w:rsidR="005843EB" w:rsidRPr="005843EB" w:rsidRDefault="005843EB" w:rsidP="005843EB">
      <w:pPr>
        <w:spacing w:after="0"/>
        <w:ind w:left="851"/>
        <w:rPr>
          <w:rFonts w:cs="Times New Roman"/>
        </w:rPr>
      </w:pPr>
      <w:r>
        <w:rPr>
          <w:rFonts w:cs="Times New Roman"/>
        </w:rPr>
        <w:t xml:space="preserve">A beteg </w:t>
      </w:r>
      <w:proofErr w:type="spellStart"/>
      <w:r>
        <w:rPr>
          <w:rFonts w:cs="Times New Roman"/>
        </w:rPr>
        <w:t>monitorizálása</w:t>
      </w:r>
      <w:proofErr w:type="spellEnd"/>
    </w:p>
    <w:p w14:paraId="1DCF5A98" w14:textId="77777777" w:rsidR="00B64FCB" w:rsidRPr="00644690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14:paraId="36D33A7B" w14:textId="7C5FAA79" w:rsidR="00B64FCB" w:rsidRDefault="005843EB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>
        <w:rPr>
          <w:b/>
          <w:i/>
        </w:rPr>
        <w:t>Újraélesztés</w:t>
      </w:r>
      <w:r w:rsidR="00B64FCB" w:rsidRPr="00644690">
        <w:rPr>
          <w:b/>
          <w:i/>
        </w:rPr>
        <w:tab/>
      </w:r>
      <w:r w:rsidR="00EF2E59">
        <w:rPr>
          <w:b/>
          <w:i/>
        </w:rPr>
        <w:t>1</w:t>
      </w:r>
      <w:r w:rsidR="006F3EAB">
        <w:rPr>
          <w:b/>
          <w:i/>
        </w:rPr>
        <w:t>6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14:paraId="6077628A" w14:textId="77777777" w:rsidR="003F000F" w:rsidRDefault="005843EB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 xml:space="preserve">BLS, </w:t>
      </w:r>
    </w:p>
    <w:p w14:paraId="5F0C2A83" w14:textId="77777777" w:rsidR="00B64FCB" w:rsidRDefault="005843EB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XBLS</w:t>
      </w:r>
    </w:p>
    <w:p w14:paraId="70C7D062" w14:textId="77777777" w:rsidR="005843EB" w:rsidRDefault="005843EB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AED alkalmazása</w:t>
      </w:r>
    </w:p>
    <w:p w14:paraId="3C9235EA" w14:textId="77777777" w:rsidR="005843EB" w:rsidRDefault="005843EB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ALS</w:t>
      </w:r>
    </w:p>
    <w:p w14:paraId="502B24A7" w14:textId="77777777" w:rsidR="005843EB" w:rsidRDefault="005843EB" w:rsidP="00B64FCB">
      <w:pPr>
        <w:spacing w:after="0"/>
        <w:ind w:left="851"/>
      </w:pPr>
      <w:proofErr w:type="spellStart"/>
      <w:r>
        <w:rPr>
          <w:rFonts w:cs="Times New Roman"/>
        </w:rPr>
        <w:t>Defibrillálás</w:t>
      </w:r>
      <w:proofErr w:type="spellEnd"/>
    </w:p>
    <w:p w14:paraId="222A01EC" w14:textId="77777777"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14:paraId="409879C0" w14:textId="77777777"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14:paraId="34838B60" w14:textId="77777777"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képzés javasolt helyszíne (ajánlás)</w:t>
      </w:r>
    </w:p>
    <w:p w14:paraId="3586A66F" w14:textId="77777777" w:rsidR="00B64FCB" w:rsidRPr="00B64FCB" w:rsidRDefault="00FD79A3" w:rsidP="00B64FCB">
      <w:pPr>
        <w:spacing w:after="0"/>
        <w:ind w:left="426"/>
        <w:rPr>
          <w:i/>
        </w:rPr>
      </w:pPr>
      <w:r>
        <w:rPr>
          <w:i/>
        </w:rPr>
        <w:t>Demonstrációs terem, csoportbontásban</w:t>
      </w:r>
    </w:p>
    <w:p w14:paraId="09ABD1E2" w14:textId="77777777" w:rsidR="00B64FCB" w:rsidRPr="002B5BF7" w:rsidRDefault="00B64FCB" w:rsidP="00B64FCB">
      <w:pPr>
        <w:spacing w:after="0"/>
        <w:ind w:left="426"/>
      </w:pPr>
    </w:p>
    <w:p w14:paraId="1F9F919D" w14:textId="77777777" w:rsidR="00B64FCB" w:rsidRPr="00FF2E9D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tantárgy elsajátítása során alkalmazható sajátos módszerek, tanulói tevékenységformák (ajánlás)</w:t>
      </w:r>
    </w:p>
    <w:p w14:paraId="47A1E497" w14:textId="77777777" w:rsidR="00B64FCB" w:rsidRDefault="00B64FCB" w:rsidP="00B64FCB">
      <w:pPr>
        <w:spacing w:after="0"/>
        <w:ind w:left="426"/>
      </w:pPr>
    </w:p>
    <w:p w14:paraId="28CB434F" w14:textId="77777777" w:rsidR="00B64FCB" w:rsidRPr="00C879C0" w:rsidRDefault="00FD79A3" w:rsidP="00B64FCB">
      <w:pPr>
        <w:spacing w:after="0"/>
        <w:ind w:left="426"/>
        <w:rPr>
          <w:i/>
        </w:rPr>
      </w:pPr>
      <w:r>
        <w:rPr>
          <w:i/>
        </w:rPr>
        <w:t xml:space="preserve">A </w:t>
      </w:r>
      <w:proofErr w:type="spellStart"/>
      <w:r>
        <w:rPr>
          <w:i/>
        </w:rPr>
        <w:t>praehospitalis</w:t>
      </w:r>
      <w:proofErr w:type="spellEnd"/>
      <w:r>
        <w:rPr>
          <w:i/>
        </w:rPr>
        <w:t xml:space="preserve"> ellátás tantárgyat demonstrációs teremben csoportbontásban, az elméleti ismeretek átadása mellett, </w:t>
      </w:r>
      <w:r w:rsidR="001874A7">
        <w:rPr>
          <w:i/>
        </w:rPr>
        <w:t xml:space="preserve">egyéni </w:t>
      </w:r>
      <w:proofErr w:type="spellStart"/>
      <w:r w:rsidR="001874A7">
        <w:rPr>
          <w:i/>
        </w:rPr>
        <w:t>skill-</w:t>
      </w:r>
      <w:proofErr w:type="spellEnd"/>
      <w:r w:rsidR="001874A7">
        <w:rPr>
          <w:i/>
        </w:rPr>
        <w:t>, valamint egyéni és csoportos szimulációs gyakorlatok segítségével javasolt tanítani</w:t>
      </w:r>
    </w:p>
    <w:p w14:paraId="18E1E7FF" w14:textId="77777777" w:rsidR="00B64FCB" w:rsidRPr="00FF2E9D" w:rsidRDefault="00B64FCB" w:rsidP="00B64FCB">
      <w:pPr>
        <w:spacing w:after="0"/>
        <w:ind w:left="426"/>
      </w:pPr>
    </w:p>
    <w:p w14:paraId="2D8DE141" w14:textId="77777777" w:rsidR="00B64FCB" w:rsidRDefault="00B64FCB" w:rsidP="00B64FCB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BC7291">
        <w:rPr>
          <w:b/>
        </w:rPr>
        <w:t>A tantárgy elsajátítása során alkalmazható sajátos módszerek (ajánlás)</w:t>
      </w:r>
    </w:p>
    <w:p w14:paraId="37073642" w14:textId="77777777" w:rsidR="00063B61" w:rsidRDefault="00063B61" w:rsidP="00063B61">
      <w:pPr>
        <w:pStyle w:val="Listaszerbekezds"/>
        <w:spacing w:after="0"/>
        <w:ind w:left="1224"/>
        <w:rPr>
          <w:b/>
        </w:rPr>
      </w:pPr>
    </w:p>
    <w:tbl>
      <w:tblPr>
        <w:tblW w:w="84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063B61" w:rsidRPr="00063B61" w14:paraId="1307011A" w14:textId="77777777" w:rsidTr="00063B61">
        <w:trPr>
          <w:trHeight w:val="600"/>
          <w:jc w:val="center"/>
        </w:trPr>
        <w:tc>
          <w:tcPr>
            <w:tcW w:w="960" w:type="dxa"/>
            <w:vMerge w:val="restart"/>
            <w:shd w:val="clear" w:color="auto" w:fill="auto"/>
            <w:vAlign w:val="center"/>
            <w:hideMark/>
          </w:tcPr>
          <w:p w14:paraId="2AB94BEF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20" w:type="dxa"/>
            <w:vMerge w:val="restart"/>
            <w:shd w:val="clear" w:color="auto" w:fill="auto"/>
            <w:vAlign w:val="center"/>
            <w:hideMark/>
          </w:tcPr>
          <w:p w14:paraId="21A2CE04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880" w:type="dxa"/>
            <w:gridSpan w:val="3"/>
            <w:shd w:val="clear" w:color="auto" w:fill="auto"/>
            <w:vAlign w:val="center"/>
            <w:hideMark/>
          </w:tcPr>
          <w:p w14:paraId="7DC64026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shd w:val="clear" w:color="auto" w:fill="auto"/>
            <w:vAlign w:val="center"/>
            <w:hideMark/>
          </w:tcPr>
          <w:p w14:paraId="3997E3B2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063B61" w:rsidRPr="00063B61" w14:paraId="0E2E344D" w14:textId="77777777" w:rsidTr="00063B61">
        <w:trPr>
          <w:trHeight w:val="255"/>
          <w:jc w:val="center"/>
        </w:trPr>
        <w:tc>
          <w:tcPr>
            <w:tcW w:w="960" w:type="dxa"/>
            <w:vMerge/>
            <w:vAlign w:val="center"/>
            <w:hideMark/>
          </w:tcPr>
          <w:p w14:paraId="0EC20955" w14:textId="77777777"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20" w:type="dxa"/>
            <w:vMerge/>
            <w:vAlign w:val="center"/>
            <w:hideMark/>
          </w:tcPr>
          <w:p w14:paraId="44ECAEE9" w14:textId="77777777"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46FF00DA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3FD08DBA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3ED9ECF1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380" w:type="dxa"/>
            <w:vMerge/>
            <w:vAlign w:val="center"/>
            <w:hideMark/>
          </w:tcPr>
          <w:p w14:paraId="4963A142" w14:textId="77777777"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063B61" w:rsidRPr="00063B61" w14:paraId="270DBB3E" w14:textId="77777777" w:rsidTr="00063B61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14:paraId="1D9920DA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14:paraId="168E0B7D" w14:textId="77777777"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625B680A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67B33939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61A727A1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64A84937" w14:textId="77777777"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63B61" w:rsidRPr="00063B61" w14:paraId="574F1769" w14:textId="77777777" w:rsidTr="00063B61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14:paraId="54D50174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14:paraId="0AA5A75F" w14:textId="77777777"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kiselőadás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10128E07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32DF63F5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3F0A776F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0F94B777" w14:textId="77777777"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63B61" w:rsidRPr="00063B61" w14:paraId="5A2AFD07" w14:textId="77777777" w:rsidTr="00063B61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14:paraId="1042066B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14:paraId="4FFCE03B" w14:textId="77777777"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33331B77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4AB16A83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13500BF8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00E7DD8C" w14:textId="77777777"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63B61" w:rsidRPr="00063B61" w14:paraId="008F544E" w14:textId="77777777" w:rsidTr="00063B61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14:paraId="3E39E616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14:paraId="4E3CB88D" w14:textId="77777777"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vita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0A80DBE8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0C810F3A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4E31E389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6AF2D2D6" w14:textId="77777777"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63B61" w:rsidRPr="00063B61" w14:paraId="0991E19E" w14:textId="77777777" w:rsidTr="00063B61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14:paraId="15A1F1DB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14:paraId="00C816E9" w14:textId="77777777"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1723980A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4B8C79FC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673084AC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4B5EA94E" w14:textId="77777777"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63B61" w:rsidRPr="00063B61" w14:paraId="56B5261C" w14:textId="77777777" w:rsidTr="00063B61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14:paraId="3C891A6E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14:paraId="72C7B1FE" w14:textId="77777777"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szerepjáték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72045AC7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2C1B67B9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3266FF8C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34666172" w14:textId="77777777"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63B61" w:rsidRPr="00063B61" w14:paraId="64933149" w14:textId="77777777" w:rsidTr="00063B61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14:paraId="7E83D5E3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14:paraId="22B15DE0" w14:textId="77777777"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házi feladat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096B3052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70297A60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0248A4BF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37E4EE35" w14:textId="77777777"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63B61" w:rsidRPr="00063B61" w14:paraId="31B2AC63" w14:textId="77777777" w:rsidTr="00063B61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14:paraId="7DD699AE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8.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14:paraId="2CD29216" w14:textId="77777777"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skill</w:t>
            </w:r>
            <w:proofErr w:type="spellEnd"/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gyakorlat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253B22CC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68B2A68D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28AC6323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78640F7A" w14:textId="77777777"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63B61" w:rsidRPr="00063B61" w14:paraId="0F2E3717" w14:textId="77777777" w:rsidTr="00063B61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14:paraId="2E8C2F8D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9.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14:paraId="5309090A" w14:textId="77777777"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szimulációs gyakorlat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1CACB627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28D4B0C3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028E0455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1D48DC0A" w14:textId="77777777"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14:paraId="7B043476" w14:textId="77777777" w:rsidR="00063B61" w:rsidRDefault="00063B61" w:rsidP="00063B61">
      <w:pPr>
        <w:pStyle w:val="Listaszerbekezds"/>
        <w:spacing w:after="0"/>
        <w:ind w:left="1224"/>
        <w:rPr>
          <w:b/>
        </w:rPr>
      </w:pPr>
    </w:p>
    <w:p w14:paraId="6B5D7B2A" w14:textId="77777777" w:rsidR="00B64FCB" w:rsidRDefault="00B64FCB" w:rsidP="00B64FCB">
      <w:pPr>
        <w:spacing w:after="0"/>
        <w:ind w:left="426"/>
      </w:pPr>
    </w:p>
    <w:p w14:paraId="7C4AF476" w14:textId="77777777" w:rsidR="00B64FCB" w:rsidRDefault="00B64FCB" w:rsidP="00B64FCB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BC7291">
        <w:rPr>
          <w:b/>
        </w:rPr>
        <w:t>A tantárgy elsajátítása során alkalmazható tanulói tevékenységformák (ajánlás)</w:t>
      </w:r>
    </w:p>
    <w:p w14:paraId="62915CF5" w14:textId="77777777" w:rsidR="00063B61" w:rsidRDefault="00063B61" w:rsidP="00063B61">
      <w:pPr>
        <w:pStyle w:val="Listaszerbekezds"/>
        <w:spacing w:after="0"/>
        <w:ind w:left="1224"/>
        <w:rPr>
          <w:b/>
        </w:rPr>
      </w:pPr>
    </w:p>
    <w:tbl>
      <w:tblPr>
        <w:tblW w:w="850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7"/>
        <w:gridCol w:w="758"/>
        <w:gridCol w:w="796"/>
        <w:gridCol w:w="774"/>
        <w:gridCol w:w="2359"/>
      </w:tblGrid>
      <w:tr w:rsidR="00063B61" w:rsidRPr="00063B61" w14:paraId="170B3F79" w14:textId="77777777" w:rsidTr="00063B61">
        <w:trPr>
          <w:trHeight w:val="255"/>
          <w:jc w:val="center"/>
        </w:trPr>
        <w:tc>
          <w:tcPr>
            <w:tcW w:w="10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A81A36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028972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2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5FAFC2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E67B0C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063B61" w:rsidRPr="00063B61" w14:paraId="007FA44D" w14:textId="77777777" w:rsidTr="00063B61">
        <w:trPr>
          <w:trHeight w:val="510"/>
          <w:jc w:val="center"/>
        </w:trPr>
        <w:tc>
          <w:tcPr>
            <w:tcW w:w="1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8EBCB5" w14:textId="77777777"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EA249F" w14:textId="77777777"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8BE2CC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88697B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433E17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B1F136" w14:textId="77777777"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063B61" w:rsidRPr="00063B61" w14:paraId="2B6F5DBF" w14:textId="77777777" w:rsidTr="00063B61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3BCEBEDE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14:paraId="057D1A87" w14:textId="77777777"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063B61" w:rsidRPr="00063B61" w14:paraId="028A9D76" w14:textId="77777777" w:rsidTr="00063B61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6C44C5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973858" w14:textId="77777777"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596EB3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F87DA1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F85099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38D686" w14:textId="77777777"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63B61" w:rsidRPr="00063B61" w14:paraId="74398088" w14:textId="77777777" w:rsidTr="00063B61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C775FC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060E47" w14:textId="77777777"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5EA073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3E0990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018C1C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691438" w14:textId="77777777"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63B61" w:rsidRPr="00063B61" w14:paraId="4CFB7FF4" w14:textId="77777777" w:rsidTr="00063B61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04D997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1C5D2F" w14:textId="77777777"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2F9A0F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35FDF3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5C3E93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D96B70" w14:textId="77777777"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63B61" w:rsidRPr="00063B61" w14:paraId="01C14719" w14:textId="77777777" w:rsidTr="00063B61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688C6E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E03B2B" w14:textId="77777777"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4AA6FB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F4B42A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B085F3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0F9B2F" w14:textId="77777777"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63B61" w:rsidRPr="00063B61" w14:paraId="12AA2867" w14:textId="77777777" w:rsidTr="00063B61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D14892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D9F59C" w14:textId="77777777"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B05A15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7CAD92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1BA0FE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FBF9C7" w14:textId="77777777"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63B61" w:rsidRPr="00063B61" w14:paraId="560EE8BC" w14:textId="77777777" w:rsidTr="00063B61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DCBA7B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EAC9F7" w14:textId="77777777"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52D4EF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BFA440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0CF368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E2B38D" w14:textId="77777777"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63B61" w:rsidRPr="00063B61" w14:paraId="081BF8CA" w14:textId="77777777" w:rsidTr="00063B61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035D33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1.7.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1B2C65" w14:textId="77777777"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82E160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0D1309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A04770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E1879B" w14:textId="77777777"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63B61" w:rsidRPr="00063B61" w14:paraId="52C11F86" w14:textId="77777777" w:rsidTr="00063B61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342408B1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14:paraId="656E47B0" w14:textId="77777777"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063B61" w:rsidRPr="00063B61" w14:paraId="239B206E" w14:textId="77777777" w:rsidTr="00063B61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E349CB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92E317" w14:textId="77777777"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Írásos elemzések készítése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1EA3E0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819CE5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6CD2D5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E126D2" w14:textId="77777777"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63B61" w:rsidRPr="00063B61" w14:paraId="2A52B2CF" w14:textId="77777777" w:rsidTr="00063B61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37E325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11CB59" w14:textId="77777777"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Leírás készítése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B2E50E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0A2E1D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97FB2F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8BFC17" w14:textId="77777777"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63B61" w:rsidRPr="00063B61" w14:paraId="2EE546E1" w14:textId="77777777" w:rsidTr="00063B61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A2685F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8ACEB2" w14:textId="77777777"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Válaszolás írásban mondatszintű kérdésekre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282F65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AF2063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7A68FA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1A380E" w14:textId="77777777"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63B61" w:rsidRPr="00063B61" w14:paraId="0B0FFC14" w14:textId="77777777" w:rsidTr="00063B61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DCFEC1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2603DC" w14:textId="77777777"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6EEF48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DE6742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2C4177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D8610C" w14:textId="77777777"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63B61" w:rsidRPr="00063B61" w14:paraId="4CD28760" w14:textId="77777777" w:rsidTr="00063B61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464242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2.5.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68EA9E" w14:textId="77777777"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Szöveges előadás egyéni felkészüléssel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FD86FD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307EB6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79EE0C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AE2BC8" w14:textId="77777777"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63B61" w:rsidRPr="00063B61" w14:paraId="3945457D" w14:textId="77777777" w:rsidTr="00063B61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A0411F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</w:t>
            </w: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EF1488" w14:textId="77777777"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helyszíni ismertetése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F3902D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EF0867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225394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ED077D" w14:textId="77777777"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63B61" w:rsidRPr="00063B61" w14:paraId="71A0919F" w14:textId="77777777" w:rsidTr="00063B61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3187A8A6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14:paraId="3C5DB2C9" w14:textId="77777777"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Képi információk körében</w:t>
            </w:r>
          </w:p>
        </w:tc>
      </w:tr>
      <w:tr w:rsidR="00063B61" w:rsidRPr="00063B61" w14:paraId="784A1123" w14:textId="77777777" w:rsidTr="00063B61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FF8157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11B4C1" w14:textId="77777777"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értelmezése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503B43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FE496F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542E33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7D0C35" w14:textId="77777777"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63B61" w:rsidRPr="00063B61" w14:paraId="309DD388" w14:textId="77777777" w:rsidTr="00063B61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4C805B48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14:paraId="733AC4D3" w14:textId="77777777"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Komplex információk körében</w:t>
            </w:r>
          </w:p>
        </w:tc>
      </w:tr>
      <w:tr w:rsidR="00063B61" w:rsidRPr="00063B61" w14:paraId="324D72E2" w14:textId="77777777" w:rsidTr="00063B61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C8CC11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4982D6" w14:textId="77777777"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Esetleírás készítése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2D43B4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8B22E3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C637C8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56BAE9" w14:textId="77777777"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63B61" w:rsidRPr="00063B61" w14:paraId="08570BBF" w14:textId="77777777" w:rsidTr="00063B61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3D13DA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2F848A" w14:textId="77777777"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Elemzés készítése tapasztalatokról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FC5CA8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7B4730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66D215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963AB4" w14:textId="77777777"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63B61" w:rsidRPr="00063B61" w14:paraId="1ADC22E1" w14:textId="77777777" w:rsidTr="00063B61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6A57B6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B392DF" w14:textId="77777777"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Jegyzetkészítés eseményről kérdéssor alapján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163FDE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9CECBC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32ADE9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466D4F" w14:textId="77777777"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63B61" w:rsidRPr="00063B61" w14:paraId="1C1B3F68" w14:textId="77777777" w:rsidTr="00063B61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32C78A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4.4</w:t>
            </w: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1DBCA4" w14:textId="77777777"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Utólagos szóbeli beszámoló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DAD2AB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D0C3F6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FA860B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F50705" w14:textId="77777777"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63B61" w:rsidRPr="00063B61" w14:paraId="473C0B45" w14:textId="77777777" w:rsidTr="00063B61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5C5C4488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14:paraId="5ABE07BF" w14:textId="77777777"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munkaformák körében</w:t>
            </w:r>
          </w:p>
        </w:tc>
      </w:tr>
      <w:tr w:rsidR="00063B61" w:rsidRPr="00063B61" w14:paraId="2DEBEAF0" w14:textId="77777777" w:rsidTr="00063B61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892A95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339222" w14:textId="77777777"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Feladattal vezetett kiscsoportos szövegfeldolgozás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7A13CC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562CBB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FF07E9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DF206D" w14:textId="77777777"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63B61" w:rsidRPr="00063B61" w14:paraId="1CEE28AF" w14:textId="77777777" w:rsidTr="00063B61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A0BE0C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A7A96E" w14:textId="77777777"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rendszerezése mozaikfeladattal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1B96FC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7C19F7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FCD918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2148AE" w14:textId="77777777"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63B61" w:rsidRPr="00063B61" w14:paraId="2622BBB2" w14:textId="77777777" w:rsidTr="00063B61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9B8382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110C70" w14:textId="77777777"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Kiscsoportos szakmai munkavégzés irányítással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16E20E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EB03DC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FFE16C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779F30" w14:textId="77777777"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63B61" w:rsidRPr="00063B61" w14:paraId="720CC70F" w14:textId="77777777" w:rsidTr="00063B61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876B8A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3558BC" w14:textId="77777777"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helyzetgyakorlat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9A08B3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4CA426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424003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9E96D2" w14:textId="77777777"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63B61" w:rsidRPr="00063B61" w14:paraId="5755CDD7" w14:textId="77777777" w:rsidTr="00063B61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3D834E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5.5.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E34717" w14:textId="77777777"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versenyjáték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2B0BA8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6AFEC0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BBF9F8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71805B" w14:textId="77777777"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14:paraId="11C6A673" w14:textId="77777777" w:rsidR="00063B61" w:rsidRPr="00BC7291" w:rsidRDefault="00063B61" w:rsidP="00063B61">
      <w:pPr>
        <w:pStyle w:val="Listaszerbekezds"/>
        <w:spacing w:after="0"/>
        <w:ind w:left="1224"/>
        <w:rPr>
          <w:b/>
        </w:rPr>
      </w:pPr>
    </w:p>
    <w:p w14:paraId="0CEC3F21" w14:textId="77777777" w:rsidR="00B64FCB" w:rsidRPr="002B5BF7" w:rsidRDefault="00B64FCB" w:rsidP="00B64FCB">
      <w:pPr>
        <w:spacing w:after="0"/>
        <w:ind w:left="426"/>
      </w:pPr>
    </w:p>
    <w:p w14:paraId="5E3E950D" w14:textId="77777777"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tantárgy értékelésének módja</w:t>
      </w:r>
    </w:p>
    <w:p w14:paraId="21E8F92D" w14:textId="77777777" w:rsidR="00B64FCB" w:rsidRDefault="00B64FCB" w:rsidP="00B64FCB">
      <w:pPr>
        <w:spacing w:after="0"/>
        <w:ind w:left="426"/>
      </w:pPr>
      <w:r w:rsidRPr="003A56AA">
        <w:t>A nemzeti köznevelésről szóló 2011. évi CXC. törvény. 54. § (2) a) pontja szerinti értékeléssel.</w:t>
      </w:r>
    </w:p>
    <w:p w14:paraId="01AC0AF1" w14:textId="77777777" w:rsidR="00B64FCB" w:rsidRPr="002B5BF7" w:rsidRDefault="00B64FCB" w:rsidP="00B64FCB">
      <w:pPr>
        <w:spacing w:after="0"/>
        <w:ind w:left="426"/>
      </w:pPr>
    </w:p>
    <w:p w14:paraId="402C7FFD" w14:textId="77777777" w:rsidR="00B64FCB" w:rsidRDefault="00B64FCB" w:rsidP="00B64FCB">
      <w:pPr>
        <w:spacing w:after="0"/>
        <w:rPr>
          <w:rFonts w:cs="Times New Roman"/>
        </w:rPr>
      </w:pPr>
    </w:p>
    <w:p w14:paraId="0636EED9" w14:textId="7D1BD6AB" w:rsidR="00B64FCB" w:rsidRPr="00644690" w:rsidRDefault="00B925E8" w:rsidP="00B64FC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proofErr w:type="spellStart"/>
      <w:r>
        <w:rPr>
          <w:b/>
        </w:rPr>
        <w:t>Intrahospitalis</w:t>
      </w:r>
      <w:proofErr w:type="spellEnd"/>
      <w:r>
        <w:rPr>
          <w:b/>
        </w:rPr>
        <w:t xml:space="preserve"> ellátás</w:t>
      </w:r>
      <w:r w:rsidR="00B64FCB" w:rsidRPr="00644690">
        <w:rPr>
          <w:b/>
        </w:rPr>
        <w:t xml:space="preserve"> tantárgy</w:t>
      </w:r>
      <w:r w:rsidR="00B64FCB" w:rsidRPr="00644690">
        <w:rPr>
          <w:b/>
        </w:rPr>
        <w:tab/>
      </w:r>
      <w:r w:rsidR="00AB678A">
        <w:rPr>
          <w:b/>
        </w:rPr>
        <w:t>3</w:t>
      </w:r>
      <w:r w:rsidR="006F3EAB">
        <w:rPr>
          <w:b/>
        </w:rPr>
        <w:t>2</w:t>
      </w:r>
      <w:r w:rsidR="00B64FCB">
        <w:rPr>
          <w:b/>
        </w:rPr>
        <w:t xml:space="preserve"> ó</w:t>
      </w:r>
      <w:r w:rsidR="00B64FCB" w:rsidRPr="00644690">
        <w:rPr>
          <w:b/>
        </w:rPr>
        <w:t>ra</w:t>
      </w:r>
    </w:p>
    <w:p w14:paraId="0475AE76" w14:textId="77777777" w:rsidR="00B64FCB" w:rsidRPr="00644690" w:rsidRDefault="00B64FCB" w:rsidP="00B64FCB"/>
    <w:p w14:paraId="31B29E1D" w14:textId="77777777" w:rsidR="00B64FCB" w:rsidRDefault="00B64FCB" w:rsidP="00B64FCB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644690">
        <w:rPr>
          <w:b/>
        </w:rPr>
        <w:t>A tantárgy tanításának célja</w:t>
      </w:r>
    </w:p>
    <w:p w14:paraId="2C688FAF" w14:textId="77777777" w:rsidR="00B64FCB" w:rsidRDefault="00B925E8" w:rsidP="00B64FCB">
      <w:pPr>
        <w:spacing w:after="0"/>
        <w:ind w:left="426"/>
      </w:pPr>
      <w:r>
        <w:t>A tantárgy tanításának célja a sürgősségi osztály bemutatása, a sürgősségi osztályon folyó munka isme</w:t>
      </w:r>
      <w:r w:rsidR="00CF0865">
        <w:t xml:space="preserve">rtetése. A tananyag elsajátításával a hallgató megismeri a sürgősségi osztályos ápolói </w:t>
      </w:r>
      <w:r w:rsidR="00CF0865" w:rsidRPr="00CF0865">
        <w:t>tevékenység</w:t>
      </w:r>
      <w:r w:rsidR="00CF0865">
        <w:t>ek speciális szempontjait,</w:t>
      </w:r>
      <w:r w:rsidR="00CF0865" w:rsidRPr="00CF0865">
        <w:t xml:space="preserve"> sajátos funkci</w:t>
      </w:r>
      <w:r w:rsidR="00CF0865">
        <w:t xml:space="preserve">óit, valamint az </w:t>
      </w:r>
      <w:proofErr w:type="spellStart"/>
      <w:r w:rsidR="00CF0865">
        <w:t>intrahospitalis</w:t>
      </w:r>
      <w:proofErr w:type="spellEnd"/>
      <w:r w:rsidR="00CF0865">
        <w:t xml:space="preserve"> diagnosztikai eljárásokat.</w:t>
      </w:r>
    </w:p>
    <w:p w14:paraId="425CFB8C" w14:textId="77777777" w:rsidR="00B64FCB" w:rsidRPr="002B5BF7" w:rsidRDefault="00B64FCB" w:rsidP="00B64FCB">
      <w:pPr>
        <w:spacing w:after="0"/>
        <w:ind w:left="426"/>
      </w:pPr>
    </w:p>
    <w:p w14:paraId="042B14F0" w14:textId="77777777"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>
        <w:rPr>
          <w:b/>
        </w:rPr>
        <w:t>Kapcsolódó</w:t>
      </w:r>
      <w:r w:rsidRPr="00644690">
        <w:rPr>
          <w:b/>
        </w:rPr>
        <w:t xml:space="preserve"> szakmai tartalmak</w:t>
      </w:r>
    </w:p>
    <w:p w14:paraId="03CEDDF5" w14:textId="77777777" w:rsidR="00AB678A" w:rsidRDefault="00AB678A" w:rsidP="00B64FCB">
      <w:pPr>
        <w:spacing w:after="0"/>
        <w:ind w:left="426"/>
      </w:pPr>
      <w:proofErr w:type="spellStart"/>
      <w:r>
        <w:t>Praehospitalis</w:t>
      </w:r>
      <w:proofErr w:type="spellEnd"/>
      <w:r>
        <w:t xml:space="preserve"> ellátás, </w:t>
      </w:r>
    </w:p>
    <w:p w14:paraId="3225BE45" w14:textId="77777777" w:rsidR="00B64FCB" w:rsidRDefault="00AB678A" w:rsidP="00B64FCB">
      <w:pPr>
        <w:spacing w:after="0"/>
        <w:ind w:left="426"/>
      </w:pPr>
      <w:proofErr w:type="spellStart"/>
      <w:r w:rsidRPr="00AB678A">
        <w:t>Aneszteziológia</w:t>
      </w:r>
      <w:proofErr w:type="spellEnd"/>
      <w:r>
        <w:t xml:space="preserve"> és intenzív terápia</w:t>
      </w:r>
    </w:p>
    <w:p w14:paraId="6D0134BB" w14:textId="77777777" w:rsidR="00AB678A" w:rsidRDefault="00AB678A" w:rsidP="00B64FCB">
      <w:pPr>
        <w:spacing w:after="0"/>
        <w:ind w:left="426"/>
      </w:pPr>
      <w:r>
        <w:t xml:space="preserve">Sebészeti beavatkozások, </w:t>
      </w:r>
    </w:p>
    <w:p w14:paraId="6250D7B4" w14:textId="77777777" w:rsidR="00AB678A" w:rsidRDefault="00AB678A" w:rsidP="00B64FCB">
      <w:pPr>
        <w:spacing w:after="0"/>
        <w:ind w:left="426"/>
      </w:pPr>
      <w:r w:rsidRPr="00AB678A">
        <w:t>Szakápolástani gyakorlatok</w:t>
      </w:r>
    </w:p>
    <w:p w14:paraId="526FF246" w14:textId="77777777" w:rsidR="00B64FCB" w:rsidRPr="002B5BF7" w:rsidRDefault="00B64FCB" w:rsidP="00B64FCB">
      <w:pPr>
        <w:spacing w:after="0"/>
        <w:ind w:left="426"/>
      </w:pPr>
    </w:p>
    <w:p w14:paraId="2BAE5820" w14:textId="77777777"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Témakörök</w:t>
      </w:r>
    </w:p>
    <w:p w14:paraId="5A777E4B" w14:textId="77777777" w:rsidR="00B64FCB" w:rsidRDefault="006B1B22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>
        <w:rPr>
          <w:b/>
          <w:i/>
        </w:rPr>
        <w:t>A sürgősségi osztály</w:t>
      </w:r>
      <w:r w:rsidR="00B64FCB" w:rsidRPr="00644690">
        <w:rPr>
          <w:b/>
          <w:i/>
        </w:rPr>
        <w:tab/>
      </w:r>
      <w:r w:rsidR="00AB678A">
        <w:rPr>
          <w:b/>
          <w:i/>
        </w:rPr>
        <w:t>6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14:paraId="3534E5B4" w14:textId="77777777" w:rsidR="003F000F" w:rsidRDefault="003F000F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A progresszív betegellátás</w:t>
      </w:r>
    </w:p>
    <w:p w14:paraId="495CF7CB" w14:textId="77777777" w:rsidR="00B64FCB" w:rsidRDefault="006B1B22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A sürgősségi osztály, személyi és tárgyi feltételei</w:t>
      </w:r>
    </w:p>
    <w:p w14:paraId="0E9AF294" w14:textId="77777777" w:rsidR="006B1B22" w:rsidRDefault="00C94B5C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A sürgősségi osztály jelentőség</w:t>
      </w:r>
      <w:r w:rsidR="005D336E">
        <w:rPr>
          <w:rFonts w:cs="Times New Roman"/>
        </w:rPr>
        <w:t>e</w:t>
      </w:r>
      <w:r>
        <w:rPr>
          <w:rFonts w:cs="Times New Roman"/>
        </w:rPr>
        <w:t>, működése</w:t>
      </w:r>
    </w:p>
    <w:p w14:paraId="6958C459" w14:textId="77777777" w:rsidR="006B1B22" w:rsidRDefault="006B1B22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 xml:space="preserve">A </w:t>
      </w:r>
      <w:proofErr w:type="spellStart"/>
      <w:r>
        <w:rPr>
          <w:rFonts w:cs="Times New Roman"/>
        </w:rPr>
        <w:t>triage</w:t>
      </w:r>
      <w:proofErr w:type="spellEnd"/>
      <w:r>
        <w:rPr>
          <w:rFonts w:cs="Times New Roman"/>
        </w:rPr>
        <w:t xml:space="preserve"> szerepe jelentősége</w:t>
      </w:r>
    </w:p>
    <w:p w14:paraId="0D716719" w14:textId="77777777" w:rsidR="006B1B22" w:rsidRDefault="006B1B22" w:rsidP="00B64FCB">
      <w:pPr>
        <w:spacing w:after="0"/>
        <w:ind w:left="851"/>
      </w:pPr>
      <w:r>
        <w:rPr>
          <w:rFonts w:cs="Times New Roman"/>
        </w:rPr>
        <w:t>Kórházi újraélesztő team</w:t>
      </w:r>
      <w:r w:rsidR="00C94B5C">
        <w:rPr>
          <w:rFonts w:cs="Times New Roman"/>
        </w:rPr>
        <w:t xml:space="preserve"> (kritikus állapotú beteg ellátásának szervezése)</w:t>
      </w:r>
    </w:p>
    <w:p w14:paraId="528CD89D" w14:textId="77777777" w:rsidR="00B64FCB" w:rsidRPr="00644690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14:paraId="005ED129" w14:textId="300761EC" w:rsidR="00B64FCB" w:rsidRDefault="006B1B22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>
        <w:rPr>
          <w:b/>
          <w:i/>
        </w:rPr>
        <w:t>Sürgősségi képalkotó diagn</w:t>
      </w:r>
      <w:r w:rsidR="00BF16AD">
        <w:rPr>
          <w:b/>
          <w:i/>
        </w:rPr>
        <w:t>osztika</w:t>
      </w:r>
      <w:r w:rsidR="00B64FCB" w:rsidRPr="00644690">
        <w:rPr>
          <w:b/>
          <w:i/>
        </w:rPr>
        <w:tab/>
      </w:r>
      <w:r w:rsidR="00AB678A">
        <w:rPr>
          <w:b/>
          <w:i/>
        </w:rPr>
        <w:t>1</w:t>
      </w:r>
      <w:r w:rsidR="006F3EAB">
        <w:rPr>
          <w:b/>
          <w:i/>
        </w:rPr>
        <w:t>2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14:paraId="508AC85E" w14:textId="77777777" w:rsidR="00B64FCB" w:rsidRDefault="006B1B22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A képalkotó eljáráso</w:t>
      </w:r>
      <w:r w:rsidR="003F000F">
        <w:rPr>
          <w:rFonts w:cs="Times New Roman"/>
        </w:rPr>
        <w:t>k formái, jellemzői, diagnoszti</w:t>
      </w:r>
      <w:r>
        <w:rPr>
          <w:rFonts w:cs="Times New Roman"/>
        </w:rPr>
        <w:t>k</w:t>
      </w:r>
      <w:r w:rsidR="003F000F">
        <w:rPr>
          <w:rFonts w:cs="Times New Roman"/>
        </w:rPr>
        <w:t>a</w:t>
      </w:r>
      <w:r>
        <w:rPr>
          <w:rFonts w:cs="Times New Roman"/>
        </w:rPr>
        <w:t>i értéke</w:t>
      </w:r>
    </w:p>
    <w:p w14:paraId="77359A02" w14:textId="77777777" w:rsidR="006B1B22" w:rsidRDefault="006B1B22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A szervrendszerek natív és kontrasztanyagos röntgen vizsgálatai</w:t>
      </w:r>
    </w:p>
    <w:p w14:paraId="5E62417A" w14:textId="77777777" w:rsidR="009841C1" w:rsidRDefault="009841C1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Computertomográfia</w:t>
      </w:r>
    </w:p>
    <w:p w14:paraId="7A76BDCF" w14:textId="77777777" w:rsidR="009841C1" w:rsidRDefault="009841C1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Mágneses rezonancia vizsgálat</w:t>
      </w:r>
    </w:p>
    <w:p w14:paraId="385C9BE5" w14:textId="77777777" w:rsidR="009841C1" w:rsidRDefault="009841C1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Pozitron emissziós tomográfia</w:t>
      </w:r>
    </w:p>
    <w:p w14:paraId="53D57708" w14:textId="77777777" w:rsidR="009841C1" w:rsidRDefault="009841C1" w:rsidP="00B64FCB">
      <w:pPr>
        <w:spacing w:after="0"/>
        <w:ind w:left="851"/>
        <w:rPr>
          <w:rFonts w:cs="Times New Roman"/>
        </w:rPr>
      </w:pPr>
      <w:proofErr w:type="spellStart"/>
      <w:r>
        <w:rPr>
          <w:rFonts w:cs="Times New Roman"/>
        </w:rPr>
        <w:t>Szcintigráfia</w:t>
      </w:r>
      <w:proofErr w:type="spellEnd"/>
    </w:p>
    <w:p w14:paraId="3F445BC0" w14:textId="77777777" w:rsidR="009841C1" w:rsidRDefault="009841C1" w:rsidP="00B64FCB">
      <w:pPr>
        <w:spacing w:after="0"/>
        <w:ind w:left="851"/>
      </w:pPr>
      <w:r>
        <w:rPr>
          <w:rFonts w:cs="Times New Roman"/>
        </w:rPr>
        <w:t>Ultrahang vizsgálat</w:t>
      </w:r>
    </w:p>
    <w:p w14:paraId="3C80B987" w14:textId="77777777"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14:paraId="315A55A6" w14:textId="264461B2" w:rsidR="00B64FCB" w:rsidRDefault="009841C1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>
        <w:rPr>
          <w:b/>
          <w:i/>
        </w:rPr>
        <w:t>Labordiagnosztika és mintavétel</w:t>
      </w:r>
      <w:r w:rsidR="00B64FCB" w:rsidRPr="00644690">
        <w:rPr>
          <w:b/>
          <w:i/>
        </w:rPr>
        <w:tab/>
      </w:r>
      <w:r w:rsidR="00AB678A">
        <w:rPr>
          <w:b/>
          <w:i/>
        </w:rPr>
        <w:t>1</w:t>
      </w:r>
      <w:r w:rsidR="006F3EAB">
        <w:rPr>
          <w:b/>
          <w:i/>
        </w:rPr>
        <w:t>4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14:paraId="71948077" w14:textId="77777777" w:rsidR="00B64FCB" w:rsidRDefault="005D336E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Kémiai laboratór</w:t>
      </w:r>
      <w:r w:rsidR="009841C1">
        <w:rPr>
          <w:rFonts w:cs="Times New Roman"/>
        </w:rPr>
        <w:t>iumi vizsgálatok</w:t>
      </w:r>
    </w:p>
    <w:p w14:paraId="69115A27" w14:textId="77777777" w:rsidR="009841C1" w:rsidRDefault="009841C1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Váladékok laboratóriumi vizsgálata</w:t>
      </w:r>
    </w:p>
    <w:p w14:paraId="59BC6CFF" w14:textId="77777777" w:rsidR="009841C1" w:rsidRDefault="009841C1" w:rsidP="00B64FCB">
      <w:pPr>
        <w:spacing w:after="0"/>
        <w:ind w:left="851"/>
      </w:pPr>
      <w:r>
        <w:t xml:space="preserve">Csapolások (mellkas, has, </w:t>
      </w:r>
      <w:proofErr w:type="spellStart"/>
      <w:r>
        <w:t>lumbal</w:t>
      </w:r>
      <w:proofErr w:type="spellEnd"/>
      <w:r>
        <w:t xml:space="preserve">, tályog, </w:t>
      </w:r>
      <w:proofErr w:type="spellStart"/>
      <w:r>
        <w:t>izület</w:t>
      </w:r>
      <w:proofErr w:type="spellEnd"/>
    </w:p>
    <w:p w14:paraId="2CAE62E1" w14:textId="77777777"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14:paraId="39142F53" w14:textId="77777777"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képzés javasolt helyszíne (ajánlás)</w:t>
      </w:r>
    </w:p>
    <w:p w14:paraId="566857F8" w14:textId="77777777" w:rsidR="00B64FCB" w:rsidRDefault="00AB678A" w:rsidP="00B64FCB">
      <w:pPr>
        <w:spacing w:after="0"/>
        <w:ind w:left="426"/>
      </w:pPr>
      <w:r>
        <w:t>Szaktanterem</w:t>
      </w:r>
    </w:p>
    <w:p w14:paraId="7C03B69B" w14:textId="77777777" w:rsidR="00B64FCB" w:rsidRPr="002B5BF7" w:rsidRDefault="00B64FCB" w:rsidP="00B64FCB">
      <w:pPr>
        <w:spacing w:after="0"/>
        <w:ind w:left="426"/>
      </w:pPr>
    </w:p>
    <w:p w14:paraId="35815FA1" w14:textId="77777777" w:rsidR="00B64FCB" w:rsidRPr="00FF2E9D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tantárgy elsajátítása során alkalmazható sajátos módszerek, tanulói tevékenységformák (ajánlás)</w:t>
      </w:r>
    </w:p>
    <w:p w14:paraId="3F3E7F20" w14:textId="77777777" w:rsidR="00B64FCB" w:rsidRDefault="00B64FCB" w:rsidP="00B64FCB">
      <w:pPr>
        <w:spacing w:after="0"/>
        <w:ind w:left="426"/>
      </w:pPr>
    </w:p>
    <w:p w14:paraId="5B9FCE15" w14:textId="77777777" w:rsidR="00B64FCB" w:rsidRPr="00C879C0" w:rsidRDefault="00AB678A" w:rsidP="00B64FCB">
      <w:pPr>
        <w:spacing w:after="0"/>
        <w:ind w:left="426"/>
        <w:rPr>
          <w:i/>
        </w:rPr>
      </w:pPr>
      <w:r>
        <w:rPr>
          <w:i/>
        </w:rPr>
        <w:t>A tantárgy oktatása során a problémalapú megközelítés módszertanát javasolt alkalmazni, támaszkodva a tanulók szakmai gyakorlatára és tapasztalataira.</w:t>
      </w:r>
    </w:p>
    <w:p w14:paraId="1CB1E535" w14:textId="77777777" w:rsidR="00B64FCB" w:rsidRPr="00FF2E9D" w:rsidRDefault="00B64FCB" w:rsidP="00B64FCB">
      <w:pPr>
        <w:spacing w:after="0"/>
        <w:ind w:left="426"/>
      </w:pPr>
    </w:p>
    <w:p w14:paraId="6FB2D31B" w14:textId="77777777" w:rsidR="00B64FCB" w:rsidRDefault="00B64FCB" w:rsidP="00B64FCB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BC7291">
        <w:rPr>
          <w:b/>
        </w:rPr>
        <w:t>A tantárgy elsajátítása során alkalmazható sajátos módszerek (ajánlás)</w:t>
      </w:r>
    </w:p>
    <w:p w14:paraId="3A599D22" w14:textId="77777777" w:rsidR="00063B61" w:rsidRDefault="00063B61" w:rsidP="00063B61">
      <w:pPr>
        <w:pStyle w:val="Listaszerbekezds"/>
        <w:spacing w:after="0"/>
        <w:ind w:left="1224"/>
        <w:rPr>
          <w:b/>
        </w:rPr>
      </w:pPr>
    </w:p>
    <w:tbl>
      <w:tblPr>
        <w:tblW w:w="84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063B61" w:rsidRPr="00063B61" w14:paraId="22E36979" w14:textId="77777777" w:rsidTr="00063B61">
        <w:trPr>
          <w:trHeight w:val="600"/>
          <w:jc w:val="center"/>
        </w:trPr>
        <w:tc>
          <w:tcPr>
            <w:tcW w:w="960" w:type="dxa"/>
            <w:vMerge w:val="restart"/>
            <w:shd w:val="clear" w:color="auto" w:fill="auto"/>
            <w:vAlign w:val="center"/>
            <w:hideMark/>
          </w:tcPr>
          <w:p w14:paraId="1AEDF19A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20" w:type="dxa"/>
            <w:vMerge w:val="restart"/>
            <w:shd w:val="clear" w:color="auto" w:fill="auto"/>
            <w:vAlign w:val="center"/>
            <w:hideMark/>
          </w:tcPr>
          <w:p w14:paraId="355A6907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880" w:type="dxa"/>
            <w:gridSpan w:val="3"/>
            <w:shd w:val="clear" w:color="auto" w:fill="auto"/>
            <w:vAlign w:val="center"/>
            <w:hideMark/>
          </w:tcPr>
          <w:p w14:paraId="687C0157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shd w:val="clear" w:color="auto" w:fill="auto"/>
            <w:vAlign w:val="center"/>
            <w:hideMark/>
          </w:tcPr>
          <w:p w14:paraId="784C519A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063B61" w:rsidRPr="00063B61" w14:paraId="682FCBFA" w14:textId="77777777" w:rsidTr="00063B61">
        <w:trPr>
          <w:trHeight w:val="255"/>
          <w:jc w:val="center"/>
        </w:trPr>
        <w:tc>
          <w:tcPr>
            <w:tcW w:w="960" w:type="dxa"/>
            <w:vMerge/>
            <w:vAlign w:val="center"/>
            <w:hideMark/>
          </w:tcPr>
          <w:p w14:paraId="0952096C" w14:textId="77777777"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20" w:type="dxa"/>
            <w:vMerge/>
            <w:vAlign w:val="center"/>
            <w:hideMark/>
          </w:tcPr>
          <w:p w14:paraId="2B402C22" w14:textId="77777777"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57E9DB28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41898052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530CAE1E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380" w:type="dxa"/>
            <w:vMerge/>
            <w:vAlign w:val="center"/>
            <w:hideMark/>
          </w:tcPr>
          <w:p w14:paraId="2880970E" w14:textId="77777777"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063B61" w:rsidRPr="00063B61" w14:paraId="585FECF2" w14:textId="77777777" w:rsidTr="00063B61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14:paraId="0CB11223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14:paraId="001173CE" w14:textId="77777777"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389443F5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2AFFE898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368AE77C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09DF58D7" w14:textId="77777777"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63B61" w:rsidRPr="00063B61" w14:paraId="0C71F1C2" w14:textId="77777777" w:rsidTr="00063B61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14:paraId="7311ECA2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14:paraId="11AFF233" w14:textId="77777777"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25EB3F02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4CDCF735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54049108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4E3CC582" w14:textId="77777777"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63B61" w:rsidRPr="00063B61" w14:paraId="729B15B1" w14:textId="77777777" w:rsidTr="00063B61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14:paraId="0A5457AD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14:paraId="60B4442A" w14:textId="77777777"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házi feladat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7EA7E18F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09853725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56A13439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015D47E0" w14:textId="77777777"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63B61" w:rsidRPr="00063B61" w14:paraId="614A282E" w14:textId="77777777" w:rsidTr="00063B61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14:paraId="429C25C8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14:paraId="7B62400C" w14:textId="77777777"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elbeszélés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033FF6C3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47EA479E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01CA5BC3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4B2EE669" w14:textId="77777777"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63B61" w:rsidRPr="00063B61" w14:paraId="15702831" w14:textId="77777777" w:rsidTr="00063B61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14:paraId="74F45BFA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14:paraId="5D797BE8" w14:textId="77777777"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vita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18935750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67895E58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1BF53E59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2A6590C9" w14:textId="77777777"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63B61" w:rsidRPr="00063B61" w14:paraId="15EF88FC" w14:textId="77777777" w:rsidTr="00063B61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14:paraId="0AC2A9FC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14:paraId="68FFD547" w14:textId="77777777"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kooperatív tanulás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39A5EF7E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2DE1816D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3F2F0578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09F1A264" w14:textId="77777777"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63B61" w:rsidRPr="00063B61" w14:paraId="5989497B" w14:textId="77777777" w:rsidTr="00063B61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14:paraId="2166D6EF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14:paraId="015048D3" w14:textId="77777777"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szerepjáték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00066A66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112C70D3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70F0FC3E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6809C2F6" w14:textId="77777777"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14:paraId="02D4E607" w14:textId="77777777" w:rsidR="00063B61" w:rsidRDefault="00063B61" w:rsidP="00063B61">
      <w:pPr>
        <w:pStyle w:val="Listaszerbekezds"/>
        <w:spacing w:after="0"/>
        <w:ind w:left="1224"/>
        <w:rPr>
          <w:b/>
        </w:rPr>
      </w:pPr>
    </w:p>
    <w:p w14:paraId="3C895510" w14:textId="77777777" w:rsidR="00B64FCB" w:rsidRDefault="00B64FCB" w:rsidP="00B64FCB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BC7291">
        <w:rPr>
          <w:b/>
        </w:rPr>
        <w:t>A tantárgy elsajátítása során alkalmazható tanulói tevékenységformák (ajánlás)</w:t>
      </w:r>
    </w:p>
    <w:p w14:paraId="7B911B55" w14:textId="77777777" w:rsidR="00063B61" w:rsidRDefault="00063B61" w:rsidP="00063B61">
      <w:pPr>
        <w:pStyle w:val="Listaszerbekezds"/>
        <w:spacing w:after="0"/>
        <w:ind w:left="1224"/>
        <w:rPr>
          <w:b/>
        </w:rPr>
      </w:pPr>
    </w:p>
    <w:tbl>
      <w:tblPr>
        <w:tblW w:w="85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7"/>
        <w:gridCol w:w="758"/>
        <w:gridCol w:w="796"/>
        <w:gridCol w:w="774"/>
        <w:gridCol w:w="2359"/>
      </w:tblGrid>
      <w:tr w:rsidR="00063B61" w:rsidRPr="00063B61" w14:paraId="54522BF0" w14:textId="77777777" w:rsidTr="00063B61">
        <w:trPr>
          <w:trHeight w:val="255"/>
          <w:jc w:val="center"/>
        </w:trPr>
        <w:tc>
          <w:tcPr>
            <w:tcW w:w="1040" w:type="dxa"/>
            <w:vMerge w:val="restart"/>
            <w:shd w:val="clear" w:color="auto" w:fill="auto"/>
            <w:vAlign w:val="center"/>
            <w:hideMark/>
          </w:tcPr>
          <w:p w14:paraId="08D27887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00" w:type="dxa"/>
            <w:vMerge w:val="restart"/>
            <w:shd w:val="clear" w:color="auto" w:fill="auto"/>
            <w:vAlign w:val="center"/>
            <w:hideMark/>
          </w:tcPr>
          <w:p w14:paraId="0D669535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280" w:type="dxa"/>
            <w:gridSpan w:val="3"/>
            <w:shd w:val="clear" w:color="auto" w:fill="auto"/>
            <w:vAlign w:val="center"/>
            <w:hideMark/>
          </w:tcPr>
          <w:p w14:paraId="3376D4A4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380" w:type="dxa"/>
            <w:vMerge w:val="restart"/>
            <w:shd w:val="clear" w:color="auto" w:fill="auto"/>
            <w:vAlign w:val="center"/>
            <w:hideMark/>
          </w:tcPr>
          <w:p w14:paraId="70C86EDE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063B61" w:rsidRPr="00063B61" w14:paraId="2FEA8A55" w14:textId="77777777" w:rsidTr="00063B61">
        <w:trPr>
          <w:trHeight w:val="510"/>
          <w:jc w:val="center"/>
        </w:trPr>
        <w:tc>
          <w:tcPr>
            <w:tcW w:w="1040" w:type="dxa"/>
            <w:vMerge/>
            <w:vAlign w:val="center"/>
            <w:hideMark/>
          </w:tcPr>
          <w:p w14:paraId="6F6C889A" w14:textId="77777777"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800" w:type="dxa"/>
            <w:vMerge/>
            <w:vAlign w:val="center"/>
            <w:hideMark/>
          </w:tcPr>
          <w:p w14:paraId="31C163CC" w14:textId="77777777"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631E59A8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1E6265FD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3FEF5A3A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380" w:type="dxa"/>
            <w:vMerge/>
            <w:vAlign w:val="center"/>
            <w:hideMark/>
          </w:tcPr>
          <w:p w14:paraId="5C652934" w14:textId="77777777"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063B61" w:rsidRPr="00063B61" w14:paraId="64DF85DF" w14:textId="77777777" w:rsidTr="00063B61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14:paraId="53C99B92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14:paraId="78620ED2" w14:textId="77777777"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063B61" w:rsidRPr="00063B61" w14:paraId="5F76C052" w14:textId="77777777" w:rsidTr="00063B61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14:paraId="6E1FB851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14:paraId="51EEE260" w14:textId="77777777"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546F6CE4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51B155DF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1B382D32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552AA131" w14:textId="77777777"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63B61" w:rsidRPr="00063B61" w14:paraId="170A4688" w14:textId="77777777" w:rsidTr="00063B61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14:paraId="69BCFCBA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14:paraId="12385DD7" w14:textId="77777777"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1774B4A9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734369AB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7C39C0C0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4EA47ADD" w14:textId="77777777"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63B61" w:rsidRPr="00063B61" w14:paraId="00F3DCA8" w14:textId="77777777" w:rsidTr="00063B61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14:paraId="00408582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14:paraId="464E853F" w14:textId="77777777"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4D5AA47E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29655F80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310D704B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6B99A8F6" w14:textId="77777777"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63B61" w:rsidRPr="00063B61" w14:paraId="2915069F" w14:textId="77777777" w:rsidTr="00063B61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14:paraId="2664D31A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14:paraId="05035D86" w14:textId="77777777"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6D278AD2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21059822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6EAA198E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0EA34830" w14:textId="77777777"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63B61" w:rsidRPr="00063B61" w14:paraId="058774CE" w14:textId="77777777" w:rsidTr="00063B61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14:paraId="26ABC98B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14:paraId="275FB3C9" w14:textId="77777777"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1D80FB24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782F54BD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4AD2CD7F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14225E47" w14:textId="77777777"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63B61" w:rsidRPr="00063B61" w14:paraId="2B4D4AA1" w14:textId="77777777" w:rsidTr="00063B61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14:paraId="3898C05A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14:paraId="57181B67" w14:textId="77777777"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52E02F09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7D794654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308C1175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0886829C" w14:textId="77777777"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63B61" w:rsidRPr="00063B61" w14:paraId="23849124" w14:textId="77777777" w:rsidTr="00063B61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14:paraId="4F34BF8E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1.7.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14:paraId="35A585D9" w14:textId="77777777"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2A0CB8D0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451ADB61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325EED95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7ECD42B2" w14:textId="77777777"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63B61" w:rsidRPr="00063B61" w14:paraId="4CEF7D06" w14:textId="77777777" w:rsidTr="00063B61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14:paraId="2FC0C9E7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14:paraId="120E62C3" w14:textId="77777777"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063B61" w:rsidRPr="00063B61" w14:paraId="59F16E96" w14:textId="77777777" w:rsidTr="00063B61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14:paraId="1A9C3323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14:paraId="75628507" w14:textId="77777777"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Írásos elemzések készítése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5F964A0A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23A33C13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48446198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0260E302" w14:textId="77777777"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63B61" w:rsidRPr="00063B61" w14:paraId="3565F8AF" w14:textId="77777777" w:rsidTr="00063B61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14:paraId="1E2C4671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14:paraId="23970E48" w14:textId="77777777"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Leírás készítése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750BA097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5A1CC926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1D5DA03B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2BD8C0B7" w14:textId="77777777"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63B61" w:rsidRPr="00063B61" w14:paraId="0D325967" w14:textId="77777777" w:rsidTr="00063B61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14:paraId="24022100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14:paraId="00B8C529" w14:textId="77777777"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Válaszolás írásban mondatszintű kérdésekre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4B70664C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3211587D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5E7C8169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697D765A" w14:textId="77777777"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63B61" w:rsidRPr="00063B61" w14:paraId="64E519CF" w14:textId="77777777" w:rsidTr="00063B61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14:paraId="5F9C7DD0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14:paraId="119373A6" w14:textId="77777777"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60C86E09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04323B18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1611C9CF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4377C59E" w14:textId="77777777"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63B61" w:rsidRPr="00063B61" w14:paraId="1D70293B" w14:textId="77777777" w:rsidTr="00063B61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14:paraId="441C0B1E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2.5.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14:paraId="02E34D7A" w14:textId="77777777"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Szöveges előadás egyéni felkészüléssel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651FF10C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156F4E41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6A19C583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79BB31BD" w14:textId="77777777"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63B61" w:rsidRPr="00063B61" w14:paraId="65611BA9" w14:textId="77777777" w:rsidTr="00063B61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14:paraId="72EA82CA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2.6.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14:paraId="29A86EBA" w14:textId="77777777"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utólagos ismertetése szóban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3DACAC6A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245F25FE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71413FB0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6F35288A" w14:textId="77777777"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63B61" w:rsidRPr="00063B61" w14:paraId="6C8F5CFC" w14:textId="77777777" w:rsidTr="00063B61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14:paraId="596F0107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14:paraId="12875332" w14:textId="77777777"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Képi információk körében</w:t>
            </w:r>
          </w:p>
        </w:tc>
      </w:tr>
      <w:tr w:rsidR="00063B61" w:rsidRPr="00063B61" w14:paraId="03E0A64B" w14:textId="77777777" w:rsidTr="00063B61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14:paraId="52EF15C0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14:paraId="3922374C" w14:textId="77777777"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értelmezése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70B04290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34F673FE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6DCC9D7B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5DC25917" w14:textId="77777777"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63B61" w:rsidRPr="00063B61" w14:paraId="7BFABF5D" w14:textId="77777777" w:rsidTr="00063B61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14:paraId="5C58440A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14:paraId="413727B2" w14:textId="77777777"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Komplex információk körében</w:t>
            </w:r>
          </w:p>
        </w:tc>
      </w:tr>
      <w:tr w:rsidR="00063B61" w:rsidRPr="00063B61" w14:paraId="5281C5BE" w14:textId="77777777" w:rsidTr="00063B61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14:paraId="5D8C3B9C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14:paraId="67D7AE01" w14:textId="77777777"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Esetleírás készítése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583B5080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768C2D2B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7AADAF52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742BE1C9" w14:textId="77777777"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63B61" w:rsidRPr="00063B61" w14:paraId="73C5D03F" w14:textId="77777777" w:rsidTr="00063B61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14:paraId="578BEF40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14:paraId="2E66534D" w14:textId="77777777"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Elemzés készítése tapasztalatokról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26967DC7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7663F5BC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73D72135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1F21EE75" w14:textId="77777777"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63B61" w:rsidRPr="00063B61" w14:paraId="111DA6BF" w14:textId="77777777" w:rsidTr="00063B61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14:paraId="06D3079D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4.3</w:t>
            </w: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14:paraId="68D7B5EC" w14:textId="77777777"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Utólagos szóbeli beszámoló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366B1F2A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46974E79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35AA44FC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602546E5" w14:textId="77777777"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63B61" w:rsidRPr="00063B61" w14:paraId="2874CDDD" w14:textId="77777777" w:rsidTr="00063B61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14:paraId="3992A1EA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</w:t>
            </w: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14:paraId="495A4E25" w14:textId="77777777"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munkaformák körében</w:t>
            </w:r>
          </w:p>
        </w:tc>
      </w:tr>
      <w:tr w:rsidR="00063B61" w:rsidRPr="00063B61" w14:paraId="147E473F" w14:textId="77777777" w:rsidTr="00063B61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14:paraId="240A6AC2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</w:t>
            </w: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14:paraId="3EAE554A" w14:textId="77777777"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Feladattal vezetett kiscsoportos szövegfeldolgozás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410AD64B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57CBCFFD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40F70775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5FE5F895" w14:textId="77777777"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63B61" w:rsidRPr="00063B61" w14:paraId="2FEDEE72" w14:textId="77777777" w:rsidTr="00063B61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14:paraId="4B7FEA91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</w:t>
            </w: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</w:t>
            </w: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14:paraId="05569CBD" w14:textId="77777777"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Kiscsoportos szakmai munkavégzés irányítással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66C7ACE4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15408371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66FF4D01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6B3A2016" w14:textId="77777777"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63B61" w:rsidRPr="00063B61" w14:paraId="72CFD322" w14:textId="77777777" w:rsidTr="00063B61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14:paraId="55E14808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</w:t>
            </w: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</w:t>
            </w: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14:paraId="3E9532B9" w14:textId="77777777"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helyzetgyakorlat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7CC7B88C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14FFCECB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34AD0602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6CCC4068" w14:textId="77777777"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63B61" w:rsidRPr="00063B61" w14:paraId="612CD70F" w14:textId="77777777" w:rsidTr="00063B61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14:paraId="29E3BB36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</w:t>
            </w: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</w:t>
            </w: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14:paraId="2091C3D6" w14:textId="77777777"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versenyjáték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1312AB95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4E4D2781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00F1586F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45DA4243" w14:textId="77777777"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63B61" w:rsidRPr="00063B61" w14:paraId="404F0882" w14:textId="77777777" w:rsidTr="00063B61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14:paraId="10435423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</w:t>
            </w: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14:paraId="01FF7598" w14:textId="77777777"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Gyakorlati munkavégzés körében</w:t>
            </w:r>
          </w:p>
        </w:tc>
      </w:tr>
      <w:tr w:rsidR="00063B61" w:rsidRPr="00063B61" w14:paraId="51317F36" w14:textId="77777777" w:rsidTr="00063B61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14:paraId="3306373A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</w:t>
            </w: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</w:t>
            </w: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14:paraId="108167F1" w14:textId="77777777"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Műveletek gyakorlása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4F7D410C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1335418E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7D20900A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6542DD52" w14:textId="77777777"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14:paraId="72EA0E16" w14:textId="77777777" w:rsidR="00063B61" w:rsidRPr="00BC7291" w:rsidRDefault="00063B61" w:rsidP="00063B61">
      <w:pPr>
        <w:pStyle w:val="Listaszerbekezds"/>
        <w:spacing w:after="0"/>
        <w:ind w:left="1224"/>
        <w:rPr>
          <w:b/>
        </w:rPr>
      </w:pPr>
    </w:p>
    <w:p w14:paraId="182B492C" w14:textId="77777777"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tantárgy értékelésének módja</w:t>
      </w:r>
    </w:p>
    <w:p w14:paraId="4FA2D51B" w14:textId="77777777" w:rsidR="00B64FCB" w:rsidRDefault="00B64FCB" w:rsidP="00B64FCB">
      <w:pPr>
        <w:spacing w:after="0"/>
        <w:ind w:left="426"/>
      </w:pPr>
      <w:r w:rsidRPr="003A56AA">
        <w:t>A nemzeti köznevelésről szóló 2011. évi CXC. törvény. 54. § (2) a) pontja szerinti értékeléssel.</w:t>
      </w:r>
    </w:p>
    <w:p w14:paraId="34D64886" w14:textId="77777777" w:rsidR="00B64FCB" w:rsidRDefault="00B64FCB" w:rsidP="00B64FCB">
      <w:pPr>
        <w:spacing w:after="0"/>
        <w:rPr>
          <w:rFonts w:cs="Times New Roman"/>
        </w:rPr>
      </w:pPr>
    </w:p>
    <w:p w14:paraId="1BA8FCBF" w14:textId="77777777" w:rsidR="00B64FCB" w:rsidRDefault="00B64FCB" w:rsidP="00B64FCB">
      <w:pPr>
        <w:spacing w:after="0"/>
        <w:rPr>
          <w:rFonts w:cs="Times New Roman"/>
        </w:rPr>
      </w:pPr>
    </w:p>
    <w:p w14:paraId="3CF4EA7A" w14:textId="28649DAB" w:rsidR="00B64FCB" w:rsidRPr="00644690" w:rsidRDefault="009841C1" w:rsidP="00B64FC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proofErr w:type="spellStart"/>
      <w:r>
        <w:rPr>
          <w:b/>
        </w:rPr>
        <w:t>Aneszteziológia</w:t>
      </w:r>
      <w:proofErr w:type="spellEnd"/>
      <w:r>
        <w:rPr>
          <w:b/>
        </w:rPr>
        <w:t xml:space="preserve"> és intenzív terápia</w:t>
      </w:r>
      <w:r w:rsidR="00B64FCB" w:rsidRPr="00644690">
        <w:rPr>
          <w:b/>
        </w:rPr>
        <w:t xml:space="preserve"> tantárgy</w:t>
      </w:r>
      <w:r w:rsidR="00B64FCB" w:rsidRPr="00644690">
        <w:rPr>
          <w:b/>
        </w:rPr>
        <w:tab/>
      </w:r>
      <w:r w:rsidR="00363274">
        <w:rPr>
          <w:b/>
        </w:rPr>
        <w:t>3</w:t>
      </w:r>
      <w:r w:rsidR="006F3EAB">
        <w:rPr>
          <w:b/>
        </w:rPr>
        <w:t>2</w:t>
      </w:r>
      <w:r w:rsidR="00B64FCB">
        <w:rPr>
          <w:b/>
        </w:rPr>
        <w:t xml:space="preserve"> ó</w:t>
      </w:r>
      <w:r w:rsidR="00B64FCB" w:rsidRPr="00644690">
        <w:rPr>
          <w:b/>
        </w:rPr>
        <w:t>ra</w:t>
      </w:r>
    </w:p>
    <w:p w14:paraId="1AD421EA" w14:textId="77777777" w:rsidR="00B64FCB" w:rsidRPr="00644690" w:rsidRDefault="00B64FCB" w:rsidP="00B64FCB"/>
    <w:p w14:paraId="5725CE72" w14:textId="77777777" w:rsidR="00B64FCB" w:rsidRDefault="00B64FCB" w:rsidP="00B64FCB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644690">
        <w:rPr>
          <w:b/>
        </w:rPr>
        <w:t>A tantárgy tanításának célja</w:t>
      </w:r>
    </w:p>
    <w:p w14:paraId="606DCD58" w14:textId="77777777" w:rsidR="00B64FCB" w:rsidRDefault="00F67DFC" w:rsidP="00B64FCB">
      <w:pPr>
        <w:spacing w:after="0"/>
        <w:ind w:left="426"/>
      </w:pPr>
      <w:r>
        <w:t>A tantárgy tanításának célja megismertetni a hallgatóval az</w:t>
      </w:r>
      <w:r w:rsidR="00B5218B">
        <w:t xml:space="preserve"> </w:t>
      </w:r>
      <w:proofErr w:type="spellStart"/>
      <w:r w:rsidR="00B5218B">
        <w:t>aneszteziológia</w:t>
      </w:r>
      <w:proofErr w:type="spellEnd"/>
      <w:r w:rsidR="00B5218B">
        <w:t xml:space="preserve"> és az</w:t>
      </w:r>
      <w:r>
        <w:t xml:space="preserve"> intenzív betegellátás szervezeti kereteit, </w:t>
      </w:r>
      <w:r w:rsidR="00B5218B">
        <w:t xml:space="preserve">az anesztézia formáit és </w:t>
      </w:r>
      <w:r>
        <w:t xml:space="preserve">az intenzív ellátást igénylő </w:t>
      </w:r>
      <w:proofErr w:type="spellStart"/>
      <w:r w:rsidR="00363274">
        <w:t>praehospitalis</w:t>
      </w:r>
      <w:proofErr w:type="spellEnd"/>
      <w:r w:rsidR="00363274">
        <w:t xml:space="preserve"> kórképeket</w:t>
      </w:r>
      <w:r>
        <w:t xml:space="preserve"> és ellátásukat. A tananyag elsajátításával a </w:t>
      </w:r>
      <w:r w:rsidR="00363274">
        <w:t>tanulók</w:t>
      </w:r>
      <w:r>
        <w:t xml:space="preserve"> megismeri</w:t>
      </w:r>
      <w:r w:rsidR="00363274">
        <w:t>k</w:t>
      </w:r>
      <w:r>
        <w:t xml:space="preserve"> az intenzív terápia </w:t>
      </w:r>
      <w:proofErr w:type="spellStart"/>
      <w:r>
        <w:t>inva</w:t>
      </w:r>
      <w:r w:rsidR="00B5218B">
        <w:t>zív</w:t>
      </w:r>
      <w:proofErr w:type="spellEnd"/>
      <w:r w:rsidR="00B5218B">
        <w:t xml:space="preserve"> beavatkozásait, valamint </w:t>
      </w:r>
      <w:r w:rsidR="00363274">
        <w:t xml:space="preserve">a kritikus állapotú beteget </w:t>
      </w:r>
      <w:proofErr w:type="spellStart"/>
      <w:r w:rsidR="00363274">
        <w:t>praehospitalis</w:t>
      </w:r>
      <w:proofErr w:type="spellEnd"/>
      <w:r w:rsidR="00363274">
        <w:t xml:space="preserve"> ellátásának vetületeit</w:t>
      </w:r>
    </w:p>
    <w:p w14:paraId="6F6B9251" w14:textId="77777777" w:rsidR="00B64FCB" w:rsidRPr="002B5BF7" w:rsidRDefault="00B64FCB" w:rsidP="00B64FCB">
      <w:pPr>
        <w:spacing w:after="0"/>
        <w:ind w:left="426"/>
      </w:pPr>
    </w:p>
    <w:p w14:paraId="0CD9161B" w14:textId="77777777"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>
        <w:rPr>
          <w:b/>
        </w:rPr>
        <w:t>Kapcsolódó</w:t>
      </w:r>
      <w:r w:rsidRPr="00644690">
        <w:rPr>
          <w:b/>
        </w:rPr>
        <w:t xml:space="preserve"> szakmai tartalmak</w:t>
      </w:r>
    </w:p>
    <w:p w14:paraId="7F31B3D7" w14:textId="77777777" w:rsidR="00B64FCB" w:rsidRDefault="00363274" w:rsidP="00B64FCB">
      <w:pPr>
        <w:spacing w:after="0"/>
        <w:ind w:left="426"/>
      </w:pPr>
      <w:proofErr w:type="spellStart"/>
      <w:r>
        <w:t>Praehospitalis</w:t>
      </w:r>
      <w:proofErr w:type="spellEnd"/>
      <w:r>
        <w:t xml:space="preserve"> ellátás,</w:t>
      </w:r>
    </w:p>
    <w:p w14:paraId="30CD3B7D" w14:textId="77777777" w:rsidR="00B64FCB" w:rsidRDefault="00363274" w:rsidP="00B64FCB">
      <w:pPr>
        <w:spacing w:after="0"/>
        <w:ind w:left="426"/>
      </w:pPr>
      <w:proofErr w:type="spellStart"/>
      <w:r>
        <w:t>Intrahospitalis</w:t>
      </w:r>
      <w:proofErr w:type="spellEnd"/>
      <w:r>
        <w:t xml:space="preserve"> ellátás,</w:t>
      </w:r>
    </w:p>
    <w:p w14:paraId="4C6FF1F7" w14:textId="77777777" w:rsidR="00363274" w:rsidRDefault="00363274" w:rsidP="00B64FCB">
      <w:pPr>
        <w:spacing w:after="0"/>
        <w:ind w:left="426"/>
      </w:pPr>
      <w:r>
        <w:t>Sebészeti beavatkozások</w:t>
      </w:r>
    </w:p>
    <w:p w14:paraId="7DA27C79" w14:textId="77777777" w:rsidR="00B64FCB" w:rsidRDefault="00363274" w:rsidP="00B64FCB">
      <w:pPr>
        <w:spacing w:after="0"/>
        <w:ind w:left="426"/>
      </w:pPr>
      <w:r>
        <w:t>Szakápolástani gyakorlatok,</w:t>
      </w:r>
    </w:p>
    <w:p w14:paraId="5D8E35CD" w14:textId="77777777" w:rsidR="00B64FCB" w:rsidRPr="002B5BF7" w:rsidRDefault="00B64FCB" w:rsidP="00B64FCB">
      <w:pPr>
        <w:spacing w:after="0"/>
        <w:ind w:left="426"/>
      </w:pPr>
    </w:p>
    <w:p w14:paraId="33B2DF73" w14:textId="77777777"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Témakörök</w:t>
      </w:r>
    </w:p>
    <w:p w14:paraId="703320C8" w14:textId="37015ED8" w:rsidR="00B64FCB" w:rsidRDefault="00B5218B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proofErr w:type="spellStart"/>
      <w:r>
        <w:rPr>
          <w:b/>
          <w:i/>
        </w:rPr>
        <w:t>Aneszteziológia</w:t>
      </w:r>
      <w:proofErr w:type="spellEnd"/>
      <w:r w:rsidR="00B64FCB" w:rsidRPr="00644690">
        <w:rPr>
          <w:b/>
          <w:i/>
        </w:rPr>
        <w:tab/>
      </w:r>
      <w:r w:rsidR="00363274">
        <w:rPr>
          <w:b/>
          <w:i/>
        </w:rPr>
        <w:t>1</w:t>
      </w:r>
      <w:r w:rsidR="006F3EAB">
        <w:rPr>
          <w:b/>
          <w:i/>
        </w:rPr>
        <w:t>0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14:paraId="747D88F9" w14:textId="77777777" w:rsidR="00B64FCB" w:rsidRDefault="00B5218B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Helyi érzéstelenítés</w:t>
      </w:r>
    </w:p>
    <w:p w14:paraId="0EFC9D17" w14:textId="77777777" w:rsidR="00B5218B" w:rsidRDefault="00B5218B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Regionális érzéstelenítés</w:t>
      </w:r>
    </w:p>
    <w:p w14:paraId="0C232CBD" w14:textId="77777777" w:rsidR="00B5218B" w:rsidRDefault="00B5218B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Általános érzéstelenítés</w:t>
      </w:r>
    </w:p>
    <w:p w14:paraId="3C77F6AC" w14:textId="77777777" w:rsidR="00B5218B" w:rsidRDefault="00B5218B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Intravénás anesztézia</w:t>
      </w:r>
    </w:p>
    <w:p w14:paraId="613EFE2C" w14:textId="77777777" w:rsidR="00B5218B" w:rsidRDefault="00B5218B" w:rsidP="00B64FCB">
      <w:pPr>
        <w:spacing w:after="0"/>
        <w:ind w:left="851"/>
        <w:rPr>
          <w:rFonts w:cs="Times New Roman"/>
        </w:rPr>
      </w:pPr>
      <w:proofErr w:type="spellStart"/>
      <w:r>
        <w:rPr>
          <w:rFonts w:cs="Times New Roman"/>
        </w:rPr>
        <w:t>Anesztetikumok</w:t>
      </w:r>
      <w:proofErr w:type="spellEnd"/>
    </w:p>
    <w:p w14:paraId="48A9C815" w14:textId="77777777" w:rsidR="00B5218B" w:rsidRDefault="00B5218B" w:rsidP="00B64FCB">
      <w:pPr>
        <w:spacing w:after="0"/>
        <w:ind w:left="851"/>
        <w:rPr>
          <w:rFonts w:cs="Times New Roman"/>
        </w:rPr>
      </w:pPr>
      <w:proofErr w:type="spellStart"/>
      <w:r>
        <w:rPr>
          <w:rFonts w:cs="Times New Roman"/>
        </w:rPr>
        <w:t>Szedatoanalgézia</w:t>
      </w:r>
      <w:proofErr w:type="spellEnd"/>
    </w:p>
    <w:p w14:paraId="346DAF43" w14:textId="77777777" w:rsidR="00B5218B" w:rsidRDefault="00B5218B" w:rsidP="00B64FCB">
      <w:pPr>
        <w:spacing w:after="0"/>
        <w:ind w:left="851"/>
      </w:pPr>
      <w:proofErr w:type="spellStart"/>
      <w:r>
        <w:rPr>
          <w:rFonts w:cs="Times New Roman"/>
        </w:rPr>
        <w:t>Monitorizálás</w:t>
      </w:r>
      <w:proofErr w:type="spellEnd"/>
      <w:r>
        <w:rPr>
          <w:rFonts w:cs="Times New Roman"/>
        </w:rPr>
        <w:t xml:space="preserve"> narkózis alatt</w:t>
      </w:r>
    </w:p>
    <w:p w14:paraId="6EE96AD0" w14:textId="77777777" w:rsidR="00B64FCB" w:rsidRPr="00644690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14:paraId="0BB3A6BA" w14:textId="4AA06760" w:rsidR="00B64FCB" w:rsidRDefault="00B5218B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>
        <w:rPr>
          <w:b/>
          <w:i/>
        </w:rPr>
        <w:t>Intenzív terápia</w:t>
      </w:r>
      <w:r w:rsidR="00B64FCB" w:rsidRPr="00644690">
        <w:rPr>
          <w:b/>
          <w:i/>
        </w:rPr>
        <w:tab/>
      </w:r>
      <w:r w:rsidR="00363274">
        <w:rPr>
          <w:b/>
          <w:i/>
        </w:rPr>
        <w:t>1</w:t>
      </w:r>
      <w:r w:rsidR="006F3EAB">
        <w:rPr>
          <w:b/>
          <w:i/>
        </w:rPr>
        <w:t>0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14:paraId="060FD61C" w14:textId="77777777" w:rsidR="00B64FCB" w:rsidRDefault="00B5218B" w:rsidP="00B64FCB">
      <w:pPr>
        <w:spacing w:after="0"/>
        <w:ind w:left="851"/>
      </w:pPr>
      <w:r>
        <w:t>Az int</w:t>
      </w:r>
      <w:r w:rsidR="005D336E">
        <w:t>e</w:t>
      </w:r>
      <w:r>
        <w:t>nzív ellátás szervezeti keretei, tárgyi és személyi feltételei</w:t>
      </w:r>
    </w:p>
    <w:p w14:paraId="2895ADEA" w14:textId="77777777" w:rsidR="00B5218B" w:rsidRDefault="00B5218B" w:rsidP="00B64FCB">
      <w:pPr>
        <w:spacing w:after="0"/>
        <w:ind w:left="851"/>
      </w:pPr>
      <w:r>
        <w:t>Az artériás vérgáz és sav-bázis elemzése</w:t>
      </w:r>
    </w:p>
    <w:p w14:paraId="113DB743" w14:textId="77777777" w:rsidR="00BD525D" w:rsidRDefault="00BD525D" w:rsidP="00B64FCB">
      <w:pPr>
        <w:spacing w:after="0"/>
        <w:ind w:left="851"/>
      </w:pPr>
      <w:r>
        <w:t>Több szervi elégtelenség</w:t>
      </w:r>
    </w:p>
    <w:p w14:paraId="07AC433C" w14:textId="77777777" w:rsidR="00B5218B" w:rsidRDefault="00BD525D" w:rsidP="00B64FCB">
      <w:pPr>
        <w:spacing w:after="0"/>
        <w:ind w:left="851"/>
      </w:pPr>
      <w:r>
        <w:t>Artériakatéterezés, és artériás vérnyomásmérés</w:t>
      </w:r>
    </w:p>
    <w:p w14:paraId="769C099E" w14:textId="77777777" w:rsidR="00BD525D" w:rsidRDefault="00BD525D" w:rsidP="00B64FCB">
      <w:pPr>
        <w:spacing w:after="0"/>
        <w:ind w:left="851"/>
      </w:pPr>
      <w:r>
        <w:t>Centrális véna punkciója</w:t>
      </w:r>
    </w:p>
    <w:p w14:paraId="5B29F4C6" w14:textId="77777777" w:rsidR="00BD525D" w:rsidRDefault="00BD525D" w:rsidP="00B64FCB">
      <w:pPr>
        <w:spacing w:after="0"/>
        <w:ind w:left="851"/>
      </w:pPr>
      <w:r>
        <w:t>Centrális vénás vérnyomásmérés</w:t>
      </w:r>
    </w:p>
    <w:p w14:paraId="73A02BDD" w14:textId="77777777" w:rsidR="00BD525D" w:rsidRDefault="00BD525D" w:rsidP="00BD525D">
      <w:pPr>
        <w:spacing w:after="0"/>
        <w:ind w:left="851"/>
      </w:pPr>
      <w:proofErr w:type="spellStart"/>
      <w:r>
        <w:t>Invazív</w:t>
      </w:r>
      <w:proofErr w:type="spellEnd"/>
      <w:r>
        <w:t xml:space="preserve"> </w:t>
      </w:r>
      <w:proofErr w:type="spellStart"/>
      <w:r>
        <w:t>haemodinamikai</w:t>
      </w:r>
      <w:proofErr w:type="spellEnd"/>
      <w:r>
        <w:t xml:space="preserve"> </w:t>
      </w:r>
      <w:proofErr w:type="spellStart"/>
      <w:r>
        <w:t>monitorizálás</w:t>
      </w:r>
      <w:proofErr w:type="spellEnd"/>
    </w:p>
    <w:p w14:paraId="62BFB89E" w14:textId="77777777"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14:paraId="701A5EA3" w14:textId="77777777" w:rsidR="00B64FCB" w:rsidRDefault="00363274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>
        <w:rPr>
          <w:b/>
          <w:i/>
        </w:rPr>
        <w:t xml:space="preserve">Intenzív terápia a </w:t>
      </w:r>
      <w:proofErr w:type="spellStart"/>
      <w:r>
        <w:rPr>
          <w:b/>
          <w:i/>
        </w:rPr>
        <w:t>praehospitalis</w:t>
      </w:r>
      <w:proofErr w:type="spellEnd"/>
      <w:r>
        <w:rPr>
          <w:b/>
          <w:i/>
        </w:rPr>
        <w:t xml:space="preserve"> ellátásban</w:t>
      </w:r>
      <w:r w:rsidR="00B64FCB" w:rsidRPr="00644690">
        <w:rPr>
          <w:b/>
          <w:i/>
        </w:rPr>
        <w:tab/>
      </w:r>
      <w:r>
        <w:rPr>
          <w:b/>
          <w:i/>
        </w:rPr>
        <w:t>12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14:paraId="3EAD79DE" w14:textId="77777777" w:rsidR="00AE712B" w:rsidRDefault="00AE712B" w:rsidP="00B64FCB">
      <w:pPr>
        <w:spacing w:after="0"/>
        <w:ind w:left="851"/>
        <w:rPr>
          <w:rFonts w:cs="Times New Roman"/>
        </w:rPr>
      </w:pPr>
      <w:proofErr w:type="spellStart"/>
      <w:r>
        <w:rPr>
          <w:rFonts w:cs="Times New Roman"/>
        </w:rPr>
        <w:t>Monitorizálás</w:t>
      </w:r>
      <w:proofErr w:type="spellEnd"/>
      <w:r>
        <w:rPr>
          <w:rFonts w:cs="Times New Roman"/>
        </w:rPr>
        <w:t xml:space="preserve"> lehetőségei a </w:t>
      </w:r>
      <w:proofErr w:type="spellStart"/>
      <w:r>
        <w:rPr>
          <w:rFonts w:cs="Times New Roman"/>
        </w:rPr>
        <w:t>praehospitalis</w:t>
      </w:r>
      <w:proofErr w:type="spellEnd"/>
      <w:r>
        <w:rPr>
          <w:rFonts w:cs="Times New Roman"/>
        </w:rPr>
        <w:t xml:space="preserve"> ellátásban</w:t>
      </w:r>
    </w:p>
    <w:p w14:paraId="20290DCC" w14:textId="77777777" w:rsidR="00AE712B" w:rsidRDefault="00AE712B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Légzési elégtelenség intenzív ellátása</w:t>
      </w:r>
    </w:p>
    <w:p w14:paraId="6202FDE9" w14:textId="77777777" w:rsidR="00AE712B" w:rsidRDefault="00AE712B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Respirációs terápia</w:t>
      </w:r>
    </w:p>
    <w:p w14:paraId="27D3B354" w14:textId="77777777" w:rsidR="00AE712B" w:rsidRDefault="00754863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Akut keringési elégtelenség</w:t>
      </w:r>
      <w:r w:rsidR="00AE712B">
        <w:rPr>
          <w:rFonts w:cs="Times New Roman"/>
        </w:rPr>
        <w:t xml:space="preserve"> ellátása</w:t>
      </w:r>
    </w:p>
    <w:p w14:paraId="7F9375A1" w14:textId="77777777" w:rsidR="003F000F" w:rsidRDefault="003F000F" w:rsidP="003F000F">
      <w:pPr>
        <w:spacing w:after="0"/>
        <w:ind w:left="851"/>
        <w:rPr>
          <w:rFonts w:cs="Times New Roman"/>
        </w:rPr>
      </w:pPr>
      <w:proofErr w:type="spellStart"/>
      <w:r>
        <w:rPr>
          <w:rFonts w:cs="Times New Roman"/>
        </w:rPr>
        <w:t>Transvenosus</w:t>
      </w:r>
      <w:proofErr w:type="spellEnd"/>
      <w:r>
        <w:rPr>
          <w:rFonts w:cs="Times New Roman"/>
        </w:rPr>
        <w:t xml:space="preserve"> PM terápia</w:t>
      </w:r>
    </w:p>
    <w:p w14:paraId="571492B4" w14:textId="77777777" w:rsidR="003F000F" w:rsidRDefault="003F000F" w:rsidP="003F000F">
      <w:pPr>
        <w:spacing w:after="0"/>
        <w:ind w:left="851"/>
        <w:rPr>
          <w:rFonts w:cs="Times New Roman"/>
        </w:rPr>
      </w:pPr>
      <w:r>
        <w:rPr>
          <w:rFonts w:cs="Times New Roman"/>
        </w:rPr>
        <w:t>Major ritmuszavarok ellátása</w:t>
      </w:r>
    </w:p>
    <w:p w14:paraId="4B4CEEEA" w14:textId="77777777" w:rsidR="00AE712B" w:rsidRDefault="00AE712B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Elek</w:t>
      </w:r>
      <w:r w:rsidR="00754863">
        <w:rPr>
          <w:rFonts w:cs="Times New Roman"/>
        </w:rPr>
        <w:t>troterápia a sürgősségi ellátás</w:t>
      </w:r>
      <w:r>
        <w:rPr>
          <w:rFonts w:cs="Times New Roman"/>
        </w:rPr>
        <w:t>ban</w:t>
      </w:r>
    </w:p>
    <w:p w14:paraId="61765395" w14:textId="77777777" w:rsidR="00B64FCB" w:rsidRDefault="00AE712B" w:rsidP="00B64FCB">
      <w:pPr>
        <w:spacing w:after="0"/>
        <w:ind w:left="851"/>
      </w:pPr>
      <w:proofErr w:type="spellStart"/>
      <w:r>
        <w:t>Politraumatizált</w:t>
      </w:r>
      <w:proofErr w:type="spellEnd"/>
      <w:r>
        <w:t xml:space="preserve"> beteg intenzív terápiája</w:t>
      </w:r>
    </w:p>
    <w:p w14:paraId="13716D66" w14:textId="77777777"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14:paraId="017E959C" w14:textId="77777777"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képzés javasolt helyszíne (ajánlás)</w:t>
      </w:r>
    </w:p>
    <w:p w14:paraId="703E33F2" w14:textId="77777777" w:rsidR="00B64FCB" w:rsidRPr="00B64FCB" w:rsidRDefault="00910589" w:rsidP="00B64FCB">
      <w:pPr>
        <w:spacing w:after="0"/>
        <w:ind w:left="426"/>
        <w:rPr>
          <w:i/>
        </w:rPr>
      </w:pPr>
      <w:r>
        <w:rPr>
          <w:i/>
        </w:rPr>
        <w:t xml:space="preserve">Tanterem valamint a szimulálható tartalmak tekintetében demonstrációs terem </w:t>
      </w:r>
    </w:p>
    <w:p w14:paraId="1D5BC68D" w14:textId="77777777" w:rsidR="00B64FCB" w:rsidRPr="002B5BF7" w:rsidRDefault="00B64FCB" w:rsidP="00B64FCB">
      <w:pPr>
        <w:spacing w:after="0"/>
        <w:ind w:left="426"/>
      </w:pPr>
    </w:p>
    <w:p w14:paraId="64DCC2FF" w14:textId="77777777" w:rsidR="00B64FCB" w:rsidRPr="00FF2E9D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tantárgy elsajátítása során alkalmazható sajátos módszerek, tanulói tevékenységformák (ajánlás)</w:t>
      </w:r>
    </w:p>
    <w:p w14:paraId="04319E30" w14:textId="77777777" w:rsidR="00B64FCB" w:rsidRDefault="00B64FCB" w:rsidP="00B64FCB">
      <w:pPr>
        <w:spacing w:after="0"/>
        <w:ind w:left="426"/>
      </w:pPr>
    </w:p>
    <w:p w14:paraId="7E8E39FA" w14:textId="77777777" w:rsidR="00B64FCB" w:rsidRPr="00C879C0" w:rsidRDefault="00910589" w:rsidP="00B64FCB">
      <w:pPr>
        <w:spacing w:after="0"/>
        <w:ind w:left="426"/>
        <w:rPr>
          <w:i/>
        </w:rPr>
      </w:pPr>
      <w:r>
        <w:rPr>
          <w:i/>
        </w:rPr>
        <w:t xml:space="preserve">Az elméleti ismeretátadás mellett a szimulálható tartalmak tekintetében </w:t>
      </w:r>
      <w:proofErr w:type="spellStart"/>
      <w:r>
        <w:rPr>
          <w:i/>
        </w:rPr>
        <w:t>ski</w:t>
      </w:r>
      <w:r w:rsidR="00CF41E0">
        <w:rPr>
          <w:i/>
        </w:rPr>
        <w:t>l</w:t>
      </w:r>
      <w:r>
        <w:rPr>
          <w:i/>
        </w:rPr>
        <w:t>l-</w:t>
      </w:r>
      <w:proofErr w:type="spellEnd"/>
      <w:r>
        <w:rPr>
          <w:i/>
        </w:rPr>
        <w:t>, valamint szimulációs gyakorlatok végrehajtása javasolt csoportbontásban</w:t>
      </w:r>
    </w:p>
    <w:p w14:paraId="315321E9" w14:textId="77777777" w:rsidR="00B64FCB" w:rsidRPr="00FF2E9D" w:rsidRDefault="00B64FCB" w:rsidP="00B64FCB">
      <w:pPr>
        <w:spacing w:after="0"/>
        <w:ind w:left="426"/>
      </w:pPr>
    </w:p>
    <w:p w14:paraId="5D48A54F" w14:textId="77777777" w:rsidR="00B64FCB" w:rsidRDefault="00B64FCB" w:rsidP="00B64FCB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BC7291">
        <w:rPr>
          <w:b/>
        </w:rPr>
        <w:t>A tantárgy elsajátítása során alkalmazható sajátos módszerek (ajánlás)</w:t>
      </w:r>
    </w:p>
    <w:p w14:paraId="46FAB458" w14:textId="77777777" w:rsidR="00063B61" w:rsidRDefault="00063B61" w:rsidP="00063B61">
      <w:pPr>
        <w:pStyle w:val="Listaszerbekezds"/>
        <w:spacing w:after="0"/>
        <w:ind w:left="792"/>
        <w:rPr>
          <w:b/>
        </w:rPr>
      </w:pPr>
    </w:p>
    <w:p w14:paraId="1AE57C59" w14:textId="77777777" w:rsidR="00063B61" w:rsidRDefault="00063B61" w:rsidP="00063B61">
      <w:pPr>
        <w:pStyle w:val="Listaszerbekezds"/>
        <w:spacing w:after="0"/>
        <w:ind w:left="792"/>
        <w:rPr>
          <w:b/>
        </w:rPr>
      </w:pPr>
    </w:p>
    <w:p w14:paraId="70E016C7" w14:textId="77777777" w:rsidR="00063B61" w:rsidRDefault="00063B61" w:rsidP="00063B61">
      <w:pPr>
        <w:pStyle w:val="Listaszerbekezds"/>
        <w:spacing w:after="0"/>
        <w:ind w:left="1224"/>
        <w:rPr>
          <w:b/>
        </w:rPr>
      </w:pPr>
    </w:p>
    <w:tbl>
      <w:tblPr>
        <w:tblW w:w="84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063B61" w:rsidRPr="00063B61" w14:paraId="7F03DFB3" w14:textId="77777777" w:rsidTr="00063B61">
        <w:trPr>
          <w:trHeight w:val="600"/>
          <w:jc w:val="center"/>
        </w:trPr>
        <w:tc>
          <w:tcPr>
            <w:tcW w:w="960" w:type="dxa"/>
            <w:vMerge w:val="restart"/>
            <w:shd w:val="clear" w:color="auto" w:fill="auto"/>
            <w:vAlign w:val="center"/>
            <w:hideMark/>
          </w:tcPr>
          <w:p w14:paraId="5FD6D630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20" w:type="dxa"/>
            <w:vMerge w:val="restart"/>
            <w:shd w:val="clear" w:color="auto" w:fill="auto"/>
            <w:vAlign w:val="center"/>
            <w:hideMark/>
          </w:tcPr>
          <w:p w14:paraId="4FE3E00E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880" w:type="dxa"/>
            <w:gridSpan w:val="3"/>
            <w:shd w:val="clear" w:color="auto" w:fill="auto"/>
            <w:vAlign w:val="center"/>
            <w:hideMark/>
          </w:tcPr>
          <w:p w14:paraId="74175326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shd w:val="clear" w:color="auto" w:fill="auto"/>
            <w:vAlign w:val="center"/>
            <w:hideMark/>
          </w:tcPr>
          <w:p w14:paraId="3DDDBF62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063B61" w:rsidRPr="00063B61" w14:paraId="74509CBF" w14:textId="77777777" w:rsidTr="00063B61">
        <w:trPr>
          <w:trHeight w:val="255"/>
          <w:jc w:val="center"/>
        </w:trPr>
        <w:tc>
          <w:tcPr>
            <w:tcW w:w="960" w:type="dxa"/>
            <w:vMerge/>
            <w:vAlign w:val="center"/>
            <w:hideMark/>
          </w:tcPr>
          <w:p w14:paraId="52A9D2B5" w14:textId="77777777"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20" w:type="dxa"/>
            <w:vMerge/>
            <w:vAlign w:val="center"/>
            <w:hideMark/>
          </w:tcPr>
          <w:p w14:paraId="58054D2F" w14:textId="77777777"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5E6EDF56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5E7AC939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27866786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380" w:type="dxa"/>
            <w:vMerge/>
            <w:vAlign w:val="center"/>
            <w:hideMark/>
          </w:tcPr>
          <w:p w14:paraId="6A3E5505" w14:textId="77777777"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063B61" w:rsidRPr="00063B61" w14:paraId="27A6B01B" w14:textId="77777777" w:rsidTr="00063B61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14:paraId="539A35DC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14:paraId="5E11171B" w14:textId="77777777"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50B04D03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16873CA4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5D2E1D2B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4D21E04C" w14:textId="77777777"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63B61" w:rsidRPr="00063B61" w14:paraId="2F3D16E5" w14:textId="77777777" w:rsidTr="00063B61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14:paraId="40BED63F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14:paraId="742E11F0" w14:textId="77777777"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26732956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2B05998A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10E0200C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013A28D5" w14:textId="77777777"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63B61" w:rsidRPr="00063B61" w14:paraId="0B67C435" w14:textId="77777777" w:rsidTr="00063B61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14:paraId="55A42CC7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14:paraId="1656AE9E" w14:textId="77777777"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házi feladat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167596CD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3827012D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4B64F8DC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7BABDDC5" w14:textId="77777777"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63B61" w:rsidRPr="00063B61" w14:paraId="604A30B7" w14:textId="77777777" w:rsidTr="00063B61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14:paraId="26DEDFA0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14:paraId="4F35C3B5" w14:textId="77777777"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kiselőadás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5CA1D4A3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476761E8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6423E250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4FADF985" w14:textId="77777777"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63B61" w:rsidRPr="00063B61" w14:paraId="78BC6873" w14:textId="77777777" w:rsidTr="00063B61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14:paraId="193BCEAD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14:paraId="26746F6F" w14:textId="77777777"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vita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5BE3ABB9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483FAD1A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4DE09091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3B16E783" w14:textId="77777777"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63B61" w:rsidRPr="00063B61" w14:paraId="76FB2DD4" w14:textId="77777777" w:rsidTr="00063B61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14:paraId="6EFFF823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14:paraId="6CDF5A5D" w14:textId="77777777"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4F9A812B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755A314C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20223948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5BFC3E9E" w14:textId="77777777"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63B61" w:rsidRPr="00063B61" w14:paraId="4D2CEE9B" w14:textId="77777777" w:rsidTr="00063B61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14:paraId="1D1A1694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14:paraId="0CE0E949" w14:textId="77777777"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szimuláció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2B624DDE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755207E6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670602FB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6CAD3DE8" w14:textId="77777777"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63B61" w:rsidRPr="00063B61" w14:paraId="01FD8EE3" w14:textId="77777777" w:rsidTr="00063B61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14:paraId="4FCA9DEE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8.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14:paraId="2B198356" w14:textId="77777777"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szerepjáték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0CD045D9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2D1453E0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7FE27B22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2E9AC17C" w14:textId="77777777"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63B61" w:rsidRPr="00063B61" w14:paraId="3BBCFF3C" w14:textId="77777777" w:rsidTr="00063B61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14:paraId="775F4FF6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9.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14:paraId="1E8B84BC" w14:textId="77777777"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skill</w:t>
            </w:r>
            <w:proofErr w:type="spellEnd"/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gyakorlat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696FEE25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060FF715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2D869ADA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1FEF55D8" w14:textId="77777777"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14:paraId="5C986A60" w14:textId="77777777" w:rsidR="00063B61" w:rsidRDefault="00063B61" w:rsidP="00063B61">
      <w:pPr>
        <w:pStyle w:val="Listaszerbekezds"/>
        <w:spacing w:after="0"/>
        <w:ind w:left="1224"/>
        <w:rPr>
          <w:b/>
        </w:rPr>
      </w:pPr>
    </w:p>
    <w:p w14:paraId="5E35CCF3" w14:textId="77777777" w:rsidR="00B64FCB" w:rsidRDefault="00B64FCB" w:rsidP="00B64FCB">
      <w:pPr>
        <w:spacing w:after="0"/>
        <w:ind w:left="426"/>
      </w:pPr>
    </w:p>
    <w:p w14:paraId="51046B94" w14:textId="77777777" w:rsidR="00B64FCB" w:rsidRDefault="00B64FCB" w:rsidP="00B64FCB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BC7291">
        <w:rPr>
          <w:b/>
        </w:rPr>
        <w:t>A tantárgy elsajátítása során alkalmazható tanulói tevékenységformák (ajánlás)</w:t>
      </w:r>
    </w:p>
    <w:p w14:paraId="319FFCC9" w14:textId="77777777" w:rsidR="00063B61" w:rsidRDefault="00063B61" w:rsidP="00063B61">
      <w:pPr>
        <w:pStyle w:val="Listaszerbekezds"/>
        <w:spacing w:after="0"/>
        <w:ind w:left="1224"/>
        <w:rPr>
          <w:b/>
        </w:rPr>
      </w:pPr>
    </w:p>
    <w:tbl>
      <w:tblPr>
        <w:tblW w:w="85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7"/>
        <w:gridCol w:w="758"/>
        <w:gridCol w:w="796"/>
        <w:gridCol w:w="774"/>
        <w:gridCol w:w="2359"/>
      </w:tblGrid>
      <w:tr w:rsidR="00063B61" w:rsidRPr="00063B61" w14:paraId="0A55A2D0" w14:textId="77777777" w:rsidTr="00D37729">
        <w:trPr>
          <w:trHeight w:val="255"/>
          <w:jc w:val="center"/>
        </w:trPr>
        <w:tc>
          <w:tcPr>
            <w:tcW w:w="1040" w:type="dxa"/>
            <w:vMerge w:val="restart"/>
            <w:shd w:val="clear" w:color="auto" w:fill="auto"/>
            <w:vAlign w:val="center"/>
            <w:hideMark/>
          </w:tcPr>
          <w:p w14:paraId="61B173B3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00" w:type="dxa"/>
            <w:vMerge w:val="restart"/>
            <w:shd w:val="clear" w:color="auto" w:fill="auto"/>
            <w:vAlign w:val="center"/>
            <w:hideMark/>
          </w:tcPr>
          <w:p w14:paraId="6FB07B35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280" w:type="dxa"/>
            <w:gridSpan w:val="3"/>
            <w:shd w:val="clear" w:color="auto" w:fill="auto"/>
            <w:vAlign w:val="center"/>
            <w:hideMark/>
          </w:tcPr>
          <w:p w14:paraId="607390A5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380" w:type="dxa"/>
            <w:vMerge w:val="restart"/>
            <w:shd w:val="clear" w:color="auto" w:fill="auto"/>
            <w:vAlign w:val="center"/>
            <w:hideMark/>
          </w:tcPr>
          <w:p w14:paraId="4C80F577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063B61" w:rsidRPr="00063B61" w14:paraId="29769D7F" w14:textId="77777777" w:rsidTr="00D37729">
        <w:trPr>
          <w:trHeight w:val="510"/>
          <w:jc w:val="center"/>
        </w:trPr>
        <w:tc>
          <w:tcPr>
            <w:tcW w:w="1040" w:type="dxa"/>
            <w:vMerge/>
            <w:vAlign w:val="center"/>
            <w:hideMark/>
          </w:tcPr>
          <w:p w14:paraId="1253AB1B" w14:textId="77777777"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800" w:type="dxa"/>
            <w:vMerge/>
            <w:vAlign w:val="center"/>
            <w:hideMark/>
          </w:tcPr>
          <w:p w14:paraId="2ED7DE5C" w14:textId="77777777"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2A7A4810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302B6315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0B84EB3B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380" w:type="dxa"/>
            <w:vMerge/>
            <w:vAlign w:val="center"/>
            <w:hideMark/>
          </w:tcPr>
          <w:p w14:paraId="0540FEAB" w14:textId="77777777"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063B61" w:rsidRPr="00063B61" w14:paraId="3E190E22" w14:textId="77777777" w:rsidTr="00D37729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14:paraId="4684CD87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14:paraId="6FCD9D51" w14:textId="77777777"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063B61" w:rsidRPr="00063B61" w14:paraId="7A5A9A0E" w14:textId="77777777" w:rsidTr="00D37729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14:paraId="624002CB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14:paraId="4CB81AC9" w14:textId="77777777"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4DE86038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66C01DF5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734A2322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7E32B51A" w14:textId="77777777"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63B61" w:rsidRPr="00063B61" w14:paraId="26AA50F7" w14:textId="77777777" w:rsidTr="00D37729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14:paraId="00D515C8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14:paraId="09B15587" w14:textId="77777777"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732AD48A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4D2895D3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2908A03D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4AF7FCCE" w14:textId="77777777"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63B61" w:rsidRPr="00063B61" w14:paraId="3944D15B" w14:textId="77777777" w:rsidTr="00D37729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14:paraId="6EF0DD4F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14:paraId="296707C7" w14:textId="77777777"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70A21C4E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1624D353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1DCBDBB7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30B8B6AD" w14:textId="77777777"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63B61" w:rsidRPr="00063B61" w14:paraId="315CF9AF" w14:textId="77777777" w:rsidTr="00D37729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14:paraId="202066FA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14:paraId="161B5346" w14:textId="77777777"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31565EBA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597CC52F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22A57E15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41E2B595" w14:textId="77777777"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63B61" w:rsidRPr="00063B61" w14:paraId="395C37F5" w14:textId="77777777" w:rsidTr="00D37729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14:paraId="56E37F45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14:paraId="70966BF4" w14:textId="77777777"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55B87370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20317D03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25959018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75C59E70" w14:textId="77777777"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63B61" w:rsidRPr="00063B61" w14:paraId="74AD6E01" w14:textId="77777777" w:rsidTr="00D37729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14:paraId="21DB82DB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14:paraId="7D37BEA8" w14:textId="77777777"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5E9A2E96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5BFA1E8F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25734DA2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53761917" w14:textId="77777777"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63B61" w:rsidRPr="00063B61" w14:paraId="740C1901" w14:textId="77777777" w:rsidTr="00D37729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14:paraId="3C6216B9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1.7.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14:paraId="1A0E8283" w14:textId="77777777"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39B1A41F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6EF20C81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56D6A97F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04315810" w14:textId="77777777"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63B61" w:rsidRPr="00063B61" w14:paraId="13A086CE" w14:textId="77777777" w:rsidTr="00D37729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14:paraId="0F28283D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14:paraId="129C5CCB" w14:textId="77777777"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063B61" w:rsidRPr="00063B61" w14:paraId="71F5559E" w14:textId="77777777" w:rsidTr="00D37729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14:paraId="10604303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14:paraId="57F78A14" w14:textId="77777777"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Írásos elemzések készítése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4E78FFC0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12F84477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5967494B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6A73A7B2" w14:textId="77777777"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63B61" w:rsidRPr="00063B61" w14:paraId="20F8784B" w14:textId="77777777" w:rsidTr="00D37729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14:paraId="6BE27533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14:paraId="69B70775" w14:textId="77777777"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Leírás készítése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2DA5FCEE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53E4FFBD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1333E83B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4960C87E" w14:textId="77777777"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63B61" w:rsidRPr="00063B61" w14:paraId="1C15126F" w14:textId="77777777" w:rsidTr="00D37729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14:paraId="772BAC03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14:paraId="6172D5F7" w14:textId="77777777"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Válaszolás írásban mondatszintű kérdésekre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0D874DB5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1ABCDE97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5AB4056B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4740CD69" w14:textId="77777777"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63B61" w:rsidRPr="00063B61" w14:paraId="04BC15EA" w14:textId="77777777" w:rsidTr="00D37729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14:paraId="6F70E544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14:paraId="591863B4" w14:textId="77777777"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17B5CFED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34F68147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6FCA53E3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4001162A" w14:textId="77777777"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63B61" w:rsidRPr="00063B61" w14:paraId="3EECE2FE" w14:textId="77777777" w:rsidTr="00D37729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14:paraId="3EA15E84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2.5.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14:paraId="4FB3C3BF" w14:textId="77777777"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Szöveges előadás egyéni felkészüléssel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3E694F67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6917F42A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56FECF9D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086FAA82" w14:textId="77777777"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63B61" w:rsidRPr="00063B61" w14:paraId="25A93A03" w14:textId="77777777" w:rsidTr="00D37729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14:paraId="20CCF2BB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14:paraId="7188BC35" w14:textId="77777777"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Képi információk körében</w:t>
            </w:r>
          </w:p>
        </w:tc>
      </w:tr>
      <w:tr w:rsidR="00063B61" w:rsidRPr="00063B61" w14:paraId="208D00B3" w14:textId="77777777" w:rsidTr="00D37729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14:paraId="68234933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14:paraId="2CBC07A4" w14:textId="77777777"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értelmezése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447DD773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2ABF2B73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02F297FF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2FBDD479" w14:textId="77777777"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63B61" w:rsidRPr="00063B61" w14:paraId="6BEE5973" w14:textId="77777777" w:rsidTr="00D37729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14:paraId="5C609C3B" w14:textId="77777777" w:rsidR="00063B61" w:rsidRPr="00063B61" w:rsidRDefault="00D37729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</w:t>
            </w:r>
            <w:r w:rsidR="00063B61"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14:paraId="01566F09" w14:textId="77777777"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munkaformák körében</w:t>
            </w:r>
          </w:p>
        </w:tc>
      </w:tr>
      <w:tr w:rsidR="00063B61" w:rsidRPr="00063B61" w14:paraId="152FE505" w14:textId="77777777" w:rsidTr="00D37729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14:paraId="31EA7EED" w14:textId="77777777" w:rsidR="00063B61" w:rsidRPr="00063B61" w:rsidRDefault="00D37729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</w:t>
            </w:r>
            <w:r w:rsidR="00063B61"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14:paraId="0C140991" w14:textId="77777777"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Feladattal vezetett kiscsoportos szövegfeldolgozás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77BFAD61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0F6B5ACD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248727FE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7015F39E" w14:textId="77777777"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63B61" w:rsidRPr="00063B61" w14:paraId="58B30430" w14:textId="77777777" w:rsidTr="00D37729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14:paraId="6971A497" w14:textId="77777777" w:rsidR="00063B61" w:rsidRPr="00063B61" w:rsidRDefault="00D37729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</w:t>
            </w:r>
            <w:r w:rsidR="00063B61"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14:paraId="47C42267" w14:textId="77777777"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rendszerezése mozaikfeladattal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4A689253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28C249E1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4098FA68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47CB2E10" w14:textId="77777777"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63B61" w:rsidRPr="00063B61" w14:paraId="4ECDE830" w14:textId="77777777" w:rsidTr="00D37729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14:paraId="66B48040" w14:textId="77777777" w:rsidR="00063B61" w:rsidRPr="00063B61" w:rsidRDefault="00D37729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</w:t>
            </w:r>
            <w:r w:rsidR="00063B61"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14:paraId="35A8F6C9" w14:textId="77777777"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Kiscsoportos szakmai munkavégzés irányítással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2E104733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418842A0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2370B876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36615385" w14:textId="77777777"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63B61" w:rsidRPr="00063B61" w14:paraId="14F051D7" w14:textId="77777777" w:rsidTr="00D37729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14:paraId="4C514F3B" w14:textId="77777777" w:rsidR="00063B61" w:rsidRPr="00063B61" w:rsidRDefault="00D37729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</w:t>
            </w:r>
            <w:r w:rsidR="00063B61"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14:paraId="66596372" w14:textId="77777777"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helyzetgyakorlat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0E490487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223F690A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75AD6EBC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197E14CA" w14:textId="77777777"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63B61" w:rsidRPr="00063B61" w14:paraId="7B04AA37" w14:textId="77777777" w:rsidTr="00D37729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14:paraId="62807161" w14:textId="77777777" w:rsidR="00063B61" w:rsidRPr="00063B61" w:rsidRDefault="00D37729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</w:t>
            </w:r>
            <w:r w:rsidR="00063B61"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.5.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14:paraId="748A92FE" w14:textId="77777777"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versenyjáték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033604AD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4A5E11A0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15D70A7C" w14:textId="77777777"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75B9FBFA" w14:textId="77777777"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14:paraId="7D02FEAE" w14:textId="77777777" w:rsidR="00063B61" w:rsidRPr="00BC7291" w:rsidRDefault="00063B61" w:rsidP="00063B61">
      <w:pPr>
        <w:pStyle w:val="Listaszerbekezds"/>
        <w:spacing w:after="0"/>
        <w:ind w:left="1224"/>
        <w:rPr>
          <w:b/>
        </w:rPr>
      </w:pPr>
    </w:p>
    <w:p w14:paraId="76F15F68" w14:textId="77777777" w:rsidR="00B64FCB" w:rsidRPr="002B5BF7" w:rsidRDefault="00B64FCB" w:rsidP="00B64FCB">
      <w:pPr>
        <w:spacing w:after="0"/>
        <w:ind w:left="426"/>
      </w:pPr>
    </w:p>
    <w:p w14:paraId="24E5FEE9" w14:textId="77777777"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tantárgy értékelésének módja</w:t>
      </w:r>
    </w:p>
    <w:p w14:paraId="2670FA4D" w14:textId="77777777" w:rsidR="00B64FCB" w:rsidRDefault="00B64FCB" w:rsidP="00B64FCB">
      <w:pPr>
        <w:spacing w:after="0"/>
        <w:ind w:left="426"/>
      </w:pPr>
      <w:r w:rsidRPr="003A56AA">
        <w:t>A nemzeti köznevelésről szóló 2011. évi CXC. törvény. 54. § (2) a) pontja szerinti értékeléssel.</w:t>
      </w:r>
    </w:p>
    <w:p w14:paraId="573F24A7" w14:textId="77777777" w:rsidR="00B64FCB" w:rsidRDefault="00B64FCB" w:rsidP="00B64FCB">
      <w:pPr>
        <w:spacing w:after="0"/>
        <w:rPr>
          <w:rFonts w:cs="Times New Roman"/>
        </w:rPr>
      </w:pPr>
    </w:p>
    <w:p w14:paraId="2C6DFBDA" w14:textId="77777777" w:rsidR="00B64FCB" w:rsidRDefault="00B64FCB" w:rsidP="00B64FCB">
      <w:pPr>
        <w:spacing w:after="0"/>
        <w:rPr>
          <w:rFonts w:cs="Times New Roman"/>
        </w:rPr>
      </w:pPr>
    </w:p>
    <w:p w14:paraId="1263A43A" w14:textId="06AA9EBA" w:rsidR="00B64FCB" w:rsidRPr="00644690" w:rsidRDefault="00BD525D" w:rsidP="00B64FC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>
        <w:rPr>
          <w:b/>
        </w:rPr>
        <w:t>Sebészeti beavatkozások</w:t>
      </w:r>
      <w:r w:rsidR="00B64FCB" w:rsidRPr="00644690">
        <w:rPr>
          <w:b/>
        </w:rPr>
        <w:t xml:space="preserve"> tantárgy</w:t>
      </w:r>
      <w:r w:rsidR="00B64FCB" w:rsidRPr="00644690">
        <w:rPr>
          <w:b/>
        </w:rPr>
        <w:tab/>
      </w:r>
      <w:r w:rsidR="00AE712B">
        <w:rPr>
          <w:b/>
        </w:rPr>
        <w:t>1</w:t>
      </w:r>
      <w:r w:rsidR="006F3EAB">
        <w:rPr>
          <w:b/>
        </w:rPr>
        <w:t>6</w:t>
      </w:r>
      <w:r w:rsidR="00B64FCB">
        <w:rPr>
          <w:b/>
        </w:rPr>
        <w:t xml:space="preserve"> ó</w:t>
      </w:r>
      <w:r w:rsidR="00B64FCB" w:rsidRPr="00644690">
        <w:rPr>
          <w:b/>
        </w:rPr>
        <w:t>ra</w:t>
      </w:r>
    </w:p>
    <w:p w14:paraId="13A00A3B" w14:textId="77777777" w:rsidR="00B64FCB" w:rsidRPr="00644690" w:rsidRDefault="00B64FCB" w:rsidP="00B64FCB"/>
    <w:p w14:paraId="7DB54602" w14:textId="77777777" w:rsidR="00B64FCB" w:rsidRDefault="00B64FCB" w:rsidP="00B64FCB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644690">
        <w:rPr>
          <w:b/>
        </w:rPr>
        <w:t>A tantárgy tanításának célja</w:t>
      </w:r>
    </w:p>
    <w:p w14:paraId="2E4BACFE" w14:textId="77777777" w:rsidR="00B64FCB" w:rsidRDefault="00962787" w:rsidP="00B64FCB">
      <w:pPr>
        <w:spacing w:after="0"/>
        <w:ind w:left="426"/>
      </w:pPr>
      <w:r>
        <w:t xml:space="preserve">A tantárgy tanításának célja megismertetni a </w:t>
      </w:r>
      <w:r w:rsidR="00AE712B">
        <w:t>tanulókkal</w:t>
      </w:r>
      <w:r>
        <w:t xml:space="preserve"> a legalapvetőbb sebészeti beavatkozásokat, műtéti technikákat. A tanagyag ismertetése során kiemelt jelentőséget kapnak a </w:t>
      </w:r>
      <w:proofErr w:type="spellStart"/>
      <w:r>
        <w:t>praehospitalisan</w:t>
      </w:r>
      <w:proofErr w:type="spellEnd"/>
      <w:r>
        <w:t xml:space="preserve"> is alkalmazható sebészeti beavatkozások, valamint azok ápolói vonatkozásai</w:t>
      </w:r>
    </w:p>
    <w:p w14:paraId="28386644" w14:textId="77777777" w:rsidR="00B64FCB" w:rsidRPr="002B5BF7" w:rsidRDefault="00B64FCB" w:rsidP="00B64FCB">
      <w:pPr>
        <w:spacing w:after="0"/>
        <w:ind w:left="426"/>
      </w:pPr>
    </w:p>
    <w:p w14:paraId="16B7F7F4" w14:textId="77777777"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>
        <w:rPr>
          <w:b/>
        </w:rPr>
        <w:t>Kapcsolódó</w:t>
      </w:r>
      <w:r w:rsidRPr="00644690">
        <w:rPr>
          <w:b/>
        </w:rPr>
        <w:t xml:space="preserve"> szakmai tartalmak</w:t>
      </w:r>
    </w:p>
    <w:p w14:paraId="2AAFF66D" w14:textId="77777777" w:rsidR="00B64FCB" w:rsidRDefault="00AE712B" w:rsidP="00B64FCB">
      <w:pPr>
        <w:spacing w:after="0"/>
        <w:ind w:left="426"/>
      </w:pPr>
      <w:proofErr w:type="spellStart"/>
      <w:r>
        <w:t>Praehospitalis</w:t>
      </w:r>
      <w:proofErr w:type="spellEnd"/>
      <w:r>
        <w:t xml:space="preserve"> ellátás</w:t>
      </w:r>
    </w:p>
    <w:p w14:paraId="3B8D8293" w14:textId="77777777" w:rsidR="00B64FCB" w:rsidRDefault="00AE712B" w:rsidP="00B64FCB">
      <w:pPr>
        <w:spacing w:after="0"/>
        <w:ind w:left="426"/>
      </w:pPr>
      <w:proofErr w:type="spellStart"/>
      <w:r>
        <w:t>Intrahospitalis</w:t>
      </w:r>
      <w:proofErr w:type="spellEnd"/>
      <w:r>
        <w:t xml:space="preserve"> ellátás</w:t>
      </w:r>
    </w:p>
    <w:p w14:paraId="3ED7061D" w14:textId="77777777" w:rsidR="00B64FCB" w:rsidRDefault="00AE712B" w:rsidP="00B64FCB">
      <w:pPr>
        <w:spacing w:after="0"/>
        <w:ind w:left="426"/>
      </w:pPr>
      <w:proofErr w:type="spellStart"/>
      <w:r>
        <w:t>Aneszteziológia</w:t>
      </w:r>
      <w:proofErr w:type="spellEnd"/>
      <w:r>
        <w:t xml:space="preserve"> intenzív terápia</w:t>
      </w:r>
    </w:p>
    <w:p w14:paraId="5A124FAA" w14:textId="77777777" w:rsidR="00B64FCB" w:rsidRDefault="00AE712B" w:rsidP="00B64FCB">
      <w:pPr>
        <w:spacing w:after="0"/>
        <w:ind w:left="426"/>
      </w:pPr>
      <w:r>
        <w:t>Szakápolástani gyakorlatok</w:t>
      </w:r>
    </w:p>
    <w:p w14:paraId="0B871164" w14:textId="77777777" w:rsidR="00B64FCB" w:rsidRPr="002B5BF7" w:rsidRDefault="00B64FCB" w:rsidP="00B64FCB">
      <w:pPr>
        <w:spacing w:after="0"/>
        <w:ind w:left="426"/>
      </w:pPr>
    </w:p>
    <w:p w14:paraId="57B2DAA1" w14:textId="77777777"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Témakörök</w:t>
      </w:r>
    </w:p>
    <w:p w14:paraId="037A4043" w14:textId="77777777" w:rsidR="00B64FCB" w:rsidRDefault="00D672B2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>
        <w:rPr>
          <w:b/>
          <w:i/>
        </w:rPr>
        <w:t>Sebellátás és vérzéscsillapítás</w:t>
      </w:r>
      <w:r w:rsidR="00B64FCB" w:rsidRPr="00644690">
        <w:rPr>
          <w:b/>
          <w:i/>
        </w:rPr>
        <w:tab/>
      </w:r>
      <w:r w:rsidR="004E67F9">
        <w:rPr>
          <w:b/>
          <w:i/>
        </w:rPr>
        <w:t>4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14:paraId="040001CA" w14:textId="77777777" w:rsidR="00750E1B" w:rsidRDefault="00750E1B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Akut sebek ellátásának irányelvei</w:t>
      </w:r>
    </w:p>
    <w:p w14:paraId="0F5165BF" w14:textId="77777777" w:rsidR="004E67F9" w:rsidRDefault="004E67F9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Vérzéscsillapítás</w:t>
      </w:r>
    </w:p>
    <w:p w14:paraId="40B90F2D" w14:textId="77777777" w:rsidR="00750E1B" w:rsidRDefault="00750E1B" w:rsidP="00B64FCB">
      <w:pPr>
        <w:spacing w:after="0"/>
        <w:ind w:left="851"/>
      </w:pPr>
      <w:proofErr w:type="spellStart"/>
      <w:r>
        <w:rPr>
          <w:rFonts w:cs="Times New Roman"/>
        </w:rPr>
        <w:t>Sangstaken-Blackmore</w:t>
      </w:r>
      <w:proofErr w:type="spellEnd"/>
      <w:r>
        <w:rPr>
          <w:rFonts w:cs="Times New Roman"/>
        </w:rPr>
        <w:t xml:space="preserve"> szonda levezetése</w:t>
      </w:r>
    </w:p>
    <w:p w14:paraId="1688136F" w14:textId="77777777" w:rsidR="00B64FCB" w:rsidRPr="00644690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14:paraId="7D5E33E1" w14:textId="77777777" w:rsidR="00B64FCB" w:rsidRDefault="00AE712B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>
        <w:rPr>
          <w:b/>
          <w:i/>
        </w:rPr>
        <w:t>Sebészeti beavatkozások alapjai</w:t>
      </w:r>
      <w:r w:rsidR="00B64FCB" w:rsidRPr="00644690">
        <w:rPr>
          <w:b/>
          <w:i/>
        </w:rPr>
        <w:tab/>
      </w:r>
      <w:r w:rsidR="004E67F9">
        <w:rPr>
          <w:b/>
          <w:i/>
        </w:rPr>
        <w:t>6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14:paraId="21F94589" w14:textId="77777777" w:rsidR="00750E1B" w:rsidRDefault="00750E1B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Műtéti műszerek</w:t>
      </w:r>
    </w:p>
    <w:p w14:paraId="72ED69EA" w14:textId="77777777" w:rsidR="003F000F" w:rsidRDefault="003F000F" w:rsidP="003F000F">
      <w:pPr>
        <w:spacing w:after="0"/>
        <w:ind w:left="851"/>
        <w:rPr>
          <w:rFonts w:cs="Times New Roman"/>
        </w:rPr>
      </w:pPr>
      <w:r>
        <w:rPr>
          <w:rFonts w:cs="Times New Roman"/>
        </w:rPr>
        <w:t>Kéz-, felület-, eszköz-, műszerfertőtlenítés</w:t>
      </w:r>
    </w:p>
    <w:p w14:paraId="19052B59" w14:textId="77777777" w:rsidR="004E67F9" w:rsidRDefault="004E67F9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 xml:space="preserve">Beavatkozások előtti fertőtlenítési eljárások és gyakorlatok </w:t>
      </w:r>
    </w:p>
    <w:p w14:paraId="765CBA30" w14:textId="77777777" w:rsidR="00B64FCB" w:rsidRDefault="00750E1B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Az izolálás módjai, és eszközei</w:t>
      </w:r>
    </w:p>
    <w:p w14:paraId="5E5FC0DE" w14:textId="77777777" w:rsidR="004E67F9" w:rsidRDefault="004E67F9" w:rsidP="004E67F9">
      <w:pPr>
        <w:spacing w:after="0"/>
        <w:ind w:left="851"/>
        <w:rPr>
          <w:rFonts w:cs="Times New Roman"/>
        </w:rPr>
      </w:pPr>
      <w:r>
        <w:rPr>
          <w:rFonts w:cs="Times New Roman"/>
        </w:rPr>
        <w:t>Sebész</w:t>
      </w:r>
      <w:r w:rsidR="005D336E">
        <w:rPr>
          <w:rFonts w:cs="Times New Roman"/>
        </w:rPr>
        <w:t>et</w:t>
      </w:r>
      <w:r>
        <w:rPr>
          <w:rFonts w:cs="Times New Roman"/>
        </w:rPr>
        <w:t>i bemosakodás</w:t>
      </w:r>
    </w:p>
    <w:p w14:paraId="1A76E130" w14:textId="77777777" w:rsidR="00AE712B" w:rsidRDefault="00AE712B" w:rsidP="00AE712B">
      <w:pPr>
        <w:spacing w:after="0"/>
        <w:ind w:left="851"/>
        <w:rPr>
          <w:rFonts w:cs="Times New Roman"/>
        </w:rPr>
      </w:pPr>
      <w:r>
        <w:rPr>
          <w:rFonts w:cs="Times New Roman"/>
        </w:rPr>
        <w:t>Sebészeti fertőzések</w:t>
      </w:r>
    </w:p>
    <w:p w14:paraId="5DA9AE6D" w14:textId="77777777" w:rsidR="00AE712B" w:rsidRDefault="00AE712B" w:rsidP="00AE712B">
      <w:pPr>
        <w:spacing w:after="0"/>
        <w:ind w:left="851"/>
        <w:rPr>
          <w:rFonts w:cs="Times New Roman"/>
        </w:rPr>
      </w:pPr>
      <w:r>
        <w:rPr>
          <w:rFonts w:cs="Times New Roman"/>
        </w:rPr>
        <w:t>Szövetegyesítő eljárások</w:t>
      </w:r>
    </w:p>
    <w:p w14:paraId="51956A15" w14:textId="77777777" w:rsidR="00AE712B" w:rsidRDefault="00AE712B" w:rsidP="00AE712B">
      <w:pPr>
        <w:spacing w:after="0"/>
        <w:ind w:left="851"/>
        <w:rPr>
          <w:rFonts w:cs="Times New Roman"/>
        </w:rPr>
      </w:pPr>
      <w:r>
        <w:rPr>
          <w:rFonts w:cs="Times New Roman"/>
        </w:rPr>
        <w:t>Műtéti sebegyesítés</w:t>
      </w:r>
    </w:p>
    <w:p w14:paraId="6C138357" w14:textId="77777777"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14:paraId="43A28708" w14:textId="5A97F8AC" w:rsidR="00B64FCB" w:rsidRDefault="00AE712B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proofErr w:type="spellStart"/>
      <w:r>
        <w:rPr>
          <w:b/>
          <w:i/>
        </w:rPr>
        <w:t>Praehospitalis</w:t>
      </w:r>
      <w:proofErr w:type="spellEnd"/>
      <w:r>
        <w:rPr>
          <w:b/>
          <w:i/>
        </w:rPr>
        <w:t xml:space="preserve"> sebészeti beavatkozások</w:t>
      </w:r>
      <w:r w:rsidR="00B64FCB" w:rsidRPr="00644690">
        <w:rPr>
          <w:b/>
          <w:i/>
        </w:rPr>
        <w:tab/>
      </w:r>
      <w:r w:rsidR="006F3EAB">
        <w:rPr>
          <w:b/>
          <w:i/>
        </w:rPr>
        <w:t>6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14:paraId="4D23236F" w14:textId="77777777" w:rsidR="00AE712B" w:rsidRDefault="00AE712B" w:rsidP="00B64FCB">
      <w:pPr>
        <w:tabs>
          <w:tab w:val="left" w:pos="1418"/>
          <w:tab w:val="right" w:pos="9072"/>
        </w:tabs>
        <w:spacing w:after="0"/>
        <w:ind w:left="851"/>
      </w:pPr>
      <w:proofErr w:type="spellStart"/>
      <w:r>
        <w:t>Conicotomia</w:t>
      </w:r>
      <w:proofErr w:type="spellEnd"/>
    </w:p>
    <w:p w14:paraId="581337E2" w14:textId="77777777" w:rsidR="00AE712B" w:rsidRDefault="00AE712B" w:rsidP="00B64FCB">
      <w:pPr>
        <w:tabs>
          <w:tab w:val="left" w:pos="1418"/>
          <w:tab w:val="right" w:pos="9072"/>
        </w:tabs>
        <w:spacing w:after="0"/>
        <w:ind w:left="851"/>
      </w:pPr>
      <w:r>
        <w:t xml:space="preserve">Mellkas </w:t>
      </w:r>
      <w:proofErr w:type="spellStart"/>
      <w:r>
        <w:t>detenzionálás</w:t>
      </w:r>
      <w:proofErr w:type="spellEnd"/>
    </w:p>
    <w:p w14:paraId="7453BBC7" w14:textId="77777777" w:rsidR="00AE712B" w:rsidRDefault="00AE712B" w:rsidP="00AE712B">
      <w:pPr>
        <w:spacing w:after="0"/>
        <w:ind w:left="851"/>
      </w:pPr>
      <w:proofErr w:type="spellStart"/>
      <w:r>
        <w:t>Thoracostomia</w:t>
      </w:r>
      <w:proofErr w:type="spellEnd"/>
    </w:p>
    <w:p w14:paraId="4B57C9F6" w14:textId="77777777" w:rsidR="00AE712B" w:rsidRDefault="00AE712B" w:rsidP="00AE712B">
      <w:pPr>
        <w:tabs>
          <w:tab w:val="left" w:pos="1418"/>
          <w:tab w:val="right" w:pos="9072"/>
        </w:tabs>
        <w:spacing w:after="0"/>
        <w:ind w:left="851"/>
      </w:pPr>
      <w:proofErr w:type="spellStart"/>
      <w:r>
        <w:t>E</w:t>
      </w:r>
      <w:r w:rsidR="00754863">
        <w:t>scharatomia</w:t>
      </w:r>
      <w:proofErr w:type="spellEnd"/>
    </w:p>
    <w:p w14:paraId="01EBC833" w14:textId="77777777" w:rsidR="00AE712B" w:rsidRDefault="00AE712B" w:rsidP="00B64FCB">
      <w:pPr>
        <w:tabs>
          <w:tab w:val="left" w:pos="1418"/>
          <w:tab w:val="right" w:pos="9072"/>
        </w:tabs>
        <w:spacing w:after="0"/>
        <w:ind w:left="851"/>
      </w:pPr>
      <w:proofErr w:type="spellStart"/>
      <w:r>
        <w:t>Perimortem</w:t>
      </w:r>
      <w:proofErr w:type="spellEnd"/>
      <w:r>
        <w:t xml:space="preserve"> császármetszés</w:t>
      </w:r>
    </w:p>
    <w:p w14:paraId="4D6BFA3C" w14:textId="77777777"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14:paraId="426BA1FF" w14:textId="77777777"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14:paraId="36328815" w14:textId="77777777"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képzés javasolt helyszíne (ajánlás)</w:t>
      </w:r>
    </w:p>
    <w:p w14:paraId="4B9B5C4E" w14:textId="77777777" w:rsidR="00B64FCB" w:rsidRPr="00B64FCB" w:rsidRDefault="00400EC4" w:rsidP="00B64FCB">
      <w:pPr>
        <w:spacing w:after="0"/>
        <w:ind w:left="426"/>
        <w:rPr>
          <w:i/>
        </w:rPr>
      </w:pPr>
      <w:r w:rsidRPr="00400EC4">
        <w:rPr>
          <w:i/>
        </w:rPr>
        <w:t>Tanterem valamint a szimulálható tartalmak tekintetében demonstrációs terem csoportbontásban</w:t>
      </w:r>
    </w:p>
    <w:p w14:paraId="2230EB8A" w14:textId="77777777" w:rsidR="00B64FCB" w:rsidRPr="002B5BF7" w:rsidRDefault="00B64FCB" w:rsidP="00B64FCB">
      <w:pPr>
        <w:spacing w:after="0"/>
        <w:ind w:left="426"/>
      </w:pPr>
    </w:p>
    <w:p w14:paraId="49C8C062" w14:textId="77777777" w:rsidR="00B64FCB" w:rsidRPr="00FF2E9D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tantárgy elsajátítása során alkalmazható sajátos módszerek, tanulói tevékenységformák (ajánlás)</w:t>
      </w:r>
    </w:p>
    <w:p w14:paraId="358952BC" w14:textId="77777777" w:rsidR="00B64FCB" w:rsidRDefault="00B64FCB" w:rsidP="00B64FCB">
      <w:pPr>
        <w:spacing w:after="0"/>
        <w:ind w:left="426"/>
      </w:pPr>
    </w:p>
    <w:p w14:paraId="7037B5AF" w14:textId="77777777" w:rsidR="00B64FCB" w:rsidRPr="00C879C0" w:rsidRDefault="00400EC4" w:rsidP="00B64FCB">
      <w:pPr>
        <w:spacing w:after="0"/>
        <w:ind w:left="426"/>
        <w:rPr>
          <w:i/>
        </w:rPr>
      </w:pPr>
      <w:r w:rsidRPr="00400EC4">
        <w:rPr>
          <w:i/>
        </w:rPr>
        <w:t xml:space="preserve">Az elméleti ismeretátadás mellett a szimulálható tartalmak tekintetében </w:t>
      </w:r>
      <w:proofErr w:type="spellStart"/>
      <w:r w:rsidRPr="00400EC4">
        <w:rPr>
          <w:i/>
        </w:rPr>
        <w:t>skil-</w:t>
      </w:r>
      <w:proofErr w:type="spellEnd"/>
      <w:r w:rsidRPr="00400EC4">
        <w:rPr>
          <w:i/>
        </w:rPr>
        <w:t>, valamint szimulációs gyakorlatok végrehajtása javasolt csoportbontásban</w:t>
      </w:r>
    </w:p>
    <w:p w14:paraId="2441EE0A" w14:textId="77777777" w:rsidR="00B64FCB" w:rsidRPr="00FF2E9D" w:rsidRDefault="00B64FCB" w:rsidP="00B64FCB">
      <w:pPr>
        <w:spacing w:after="0"/>
        <w:ind w:left="426"/>
      </w:pPr>
    </w:p>
    <w:p w14:paraId="1055CC07" w14:textId="77777777" w:rsidR="00B64FCB" w:rsidRDefault="00B64FCB" w:rsidP="00B64FCB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BC7291">
        <w:rPr>
          <w:b/>
        </w:rPr>
        <w:t>A tantárgy elsajátítása során alkalmazható sajátos módszerek (ajánlás)</w:t>
      </w:r>
    </w:p>
    <w:p w14:paraId="4680EC94" w14:textId="77777777" w:rsidR="00D37729" w:rsidRDefault="00D37729" w:rsidP="00D37729">
      <w:pPr>
        <w:pStyle w:val="Listaszerbekezds"/>
        <w:spacing w:after="0"/>
        <w:ind w:left="1224"/>
        <w:rPr>
          <w:b/>
        </w:rPr>
      </w:pPr>
    </w:p>
    <w:tbl>
      <w:tblPr>
        <w:tblW w:w="84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D37729" w:rsidRPr="00D37729" w14:paraId="14E913F6" w14:textId="77777777" w:rsidTr="00D37729">
        <w:trPr>
          <w:trHeight w:val="600"/>
          <w:jc w:val="center"/>
        </w:trPr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00C0E8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F567A3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95AC82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07DE54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D37729" w:rsidRPr="00D37729" w14:paraId="1BF076C4" w14:textId="77777777" w:rsidTr="00D37729">
        <w:trPr>
          <w:trHeight w:val="255"/>
          <w:jc w:val="center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AF76DE" w14:textId="77777777"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700CD3" w14:textId="77777777"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A8BCE4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634030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A23540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E19A7C" w14:textId="77777777"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D37729" w:rsidRPr="00D37729" w14:paraId="439041F1" w14:textId="77777777" w:rsidTr="00D37729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09105F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C5FE2E" w14:textId="77777777"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B4F350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E744A5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4115BB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EB6BB7" w14:textId="77777777"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37729" w:rsidRPr="00D37729" w14:paraId="2CAB93D6" w14:textId="77777777" w:rsidTr="00D37729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3E9B10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CF667D" w14:textId="77777777"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9BB3A8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48239A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8A902D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CA0841" w14:textId="77777777"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37729" w:rsidRPr="00D37729" w14:paraId="7EFE2901" w14:textId="77777777" w:rsidTr="00D37729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5333A3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F0C537" w14:textId="77777777"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házi feladat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CA9005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03DCC5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3939F3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70E496" w14:textId="77777777"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37729" w:rsidRPr="00D37729" w14:paraId="6D4FE5F6" w14:textId="77777777" w:rsidTr="00D37729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77F562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0DB1B4" w14:textId="77777777"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kiselőadás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671F08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1E4B2C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36CBF3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3AF183" w14:textId="77777777"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37729" w:rsidRPr="00D37729" w14:paraId="09BC9DB1" w14:textId="77777777" w:rsidTr="00D37729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35F120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701BB1" w14:textId="77777777"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vita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E2F838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59488C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40F248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9BA2AD" w14:textId="77777777"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37729" w:rsidRPr="00D37729" w14:paraId="298CA6FF" w14:textId="77777777" w:rsidTr="00D37729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FA56C9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E01B6F" w14:textId="77777777"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8956EE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D8A7A0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A383AE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FFB341" w14:textId="77777777"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37729" w:rsidRPr="00D37729" w14:paraId="65CF5265" w14:textId="77777777" w:rsidTr="00D37729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EF4B13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1FC17C" w14:textId="77777777"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szimuláció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4EAAFC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023F77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49A1BA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CE6A43" w14:textId="77777777"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37729" w:rsidRPr="00D37729" w14:paraId="41516D7B" w14:textId="77777777" w:rsidTr="00D37729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98E686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8.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D089DB" w14:textId="77777777"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szerepjáték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4574F8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A522D7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36564A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9939F5" w14:textId="77777777"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37729" w:rsidRPr="00D37729" w14:paraId="76CE932E" w14:textId="77777777" w:rsidTr="00D37729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E1DCBA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9.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DDABA1" w14:textId="77777777"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skill</w:t>
            </w:r>
            <w:proofErr w:type="spellEnd"/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gyakorlat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0E143C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2B05FB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915343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340C74" w14:textId="77777777"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14:paraId="6DF15221" w14:textId="77777777" w:rsidR="00D37729" w:rsidRDefault="00D37729" w:rsidP="00D37729">
      <w:pPr>
        <w:pStyle w:val="Listaszerbekezds"/>
        <w:spacing w:after="0"/>
        <w:ind w:left="1224"/>
        <w:rPr>
          <w:b/>
        </w:rPr>
      </w:pPr>
    </w:p>
    <w:p w14:paraId="5DE8B718" w14:textId="77777777" w:rsidR="00D37729" w:rsidRDefault="00D37729" w:rsidP="00D37729">
      <w:pPr>
        <w:pStyle w:val="Listaszerbekezds"/>
        <w:spacing w:after="0"/>
        <w:ind w:left="1224"/>
        <w:rPr>
          <w:b/>
        </w:rPr>
      </w:pPr>
    </w:p>
    <w:p w14:paraId="43C4FE58" w14:textId="77777777" w:rsidR="00B64FCB" w:rsidRDefault="00B64FCB" w:rsidP="00B64FCB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BC7291">
        <w:rPr>
          <w:b/>
        </w:rPr>
        <w:t>A tantárgy elsajátítása során alkalmazható tanulói tevékenységformák (ajánlás)</w:t>
      </w:r>
    </w:p>
    <w:p w14:paraId="775E3BA6" w14:textId="77777777" w:rsidR="00D37729" w:rsidRDefault="00D37729" w:rsidP="00D37729">
      <w:pPr>
        <w:pStyle w:val="Listaszerbekezds"/>
        <w:spacing w:after="0"/>
        <w:ind w:left="1224"/>
        <w:rPr>
          <w:b/>
        </w:rPr>
      </w:pPr>
    </w:p>
    <w:tbl>
      <w:tblPr>
        <w:tblW w:w="85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7"/>
        <w:gridCol w:w="758"/>
        <w:gridCol w:w="796"/>
        <w:gridCol w:w="774"/>
        <w:gridCol w:w="2359"/>
      </w:tblGrid>
      <w:tr w:rsidR="00D37729" w:rsidRPr="00D37729" w14:paraId="4E1847E7" w14:textId="77777777" w:rsidTr="00D37729">
        <w:trPr>
          <w:trHeight w:val="255"/>
          <w:jc w:val="center"/>
        </w:trPr>
        <w:tc>
          <w:tcPr>
            <w:tcW w:w="1040" w:type="dxa"/>
            <w:vMerge w:val="restart"/>
            <w:shd w:val="clear" w:color="auto" w:fill="auto"/>
            <w:vAlign w:val="center"/>
            <w:hideMark/>
          </w:tcPr>
          <w:p w14:paraId="75234CA8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00" w:type="dxa"/>
            <w:vMerge w:val="restart"/>
            <w:shd w:val="clear" w:color="auto" w:fill="auto"/>
            <w:vAlign w:val="center"/>
            <w:hideMark/>
          </w:tcPr>
          <w:p w14:paraId="6640C4E3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280" w:type="dxa"/>
            <w:gridSpan w:val="3"/>
            <w:shd w:val="clear" w:color="auto" w:fill="auto"/>
            <w:vAlign w:val="center"/>
            <w:hideMark/>
          </w:tcPr>
          <w:p w14:paraId="5DCE1C0B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380" w:type="dxa"/>
            <w:vMerge w:val="restart"/>
            <w:shd w:val="clear" w:color="auto" w:fill="auto"/>
            <w:vAlign w:val="center"/>
            <w:hideMark/>
          </w:tcPr>
          <w:p w14:paraId="4716BB32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D37729" w:rsidRPr="00D37729" w14:paraId="6E192A4E" w14:textId="77777777" w:rsidTr="00D37729">
        <w:trPr>
          <w:trHeight w:val="510"/>
          <w:jc w:val="center"/>
        </w:trPr>
        <w:tc>
          <w:tcPr>
            <w:tcW w:w="1040" w:type="dxa"/>
            <w:vMerge/>
            <w:vAlign w:val="center"/>
            <w:hideMark/>
          </w:tcPr>
          <w:p w14:paraId="148B417C" w14:textId="77777777"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800" w:type="dxa"/>
            <w:vMerge/>
            <w:vAlign w:val="center"/>
            <w:hideMark/>
          </w:tcPr>
          <w:p w14:paraId="3D5C0059" w14:textId="77777777"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0D86290E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6EE1C5F1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66738FCE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380" w:type="dxa"/>
            <w:vMerge/>
            <w:vAlign w:val="center"/>
            <w:hideMark/>
          </w:tcPr>
          <w:p w14:paraId="7A60C958" w14:textId="77777777"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D37729" w:rsidRPr="00D37729" w14:paraId="0FCFEBB7" w14:textId="77777777" w:rsidTr="00D37729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14:paraId="5678DD8F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14:paraId="75D88E16" w14:textId="77777777"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D37729" w:rsidRPr="00D37729" w14:paraId="1ABB730E" w14:textId="77777777" w:rsidTr="00D37729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14:paraId="36927990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14:paraId="2C4E57FD" w14:textId="77777777"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5492541C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0CB18FCA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12E5F527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1AFA988F" w14:textId="77777777"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37729" w:rsidRPr="00D37729" w14:paraId="3C9E93F1" w14:textId="77777777" w:rsidTr="00D37729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14:paraId="2439900B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14:paraId="4F57B310" w14:textId="77777777"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727D4813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4B42E3E2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602D2CFE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4023E896" w14:textId="77777777"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37729" w:rsidRPr="00D37729" w14:paraId="35D593FE" w14:textId="77777777" w:rsidTr="00D37729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14:paraId="2A9E4909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14:paraId="1564B8DC" w14:textId="77777777"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54149A8D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3579E9C4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2109D62D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116A4B40" w14:textId="77777777"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37729" w:rsidRPr="00D37729" w14:paraId="7C586A20" w14:textId="77777777" w:rsidTr="00D37729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14:paraId="5D9B4486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14:paraId="28A0ACEF" w14:textId="77777777"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37172803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0E66D71B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1A56DC63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11517093" w14:textId="77777777"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37729" w:rsidRPr="00D37729" w14:paraId="610F9FA1" w14:textId="77777777" w:rsidTr="00D37729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14:paraId="66EC4CB4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14:paraId="124771A1" w14:textId="77777777"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59DEF7F7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59DBADB3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5BA3863D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2B61C6AD" w14:textId="77777777"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37729" w:rsidRPr="00D37729" w14:paraId="4CC78073" w14:textId="77777777" w:rsidTr="00D37729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14:paraId="2F6BD9F4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14:paraId="57951FC9" w14:textId="77777777"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0EF13A10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574D3BB2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48F80B3B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6ED3C207" w14:textId="77777777"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37729" w:rsidRPr="00D37729" w14:paraId="288BACDE" w14:textId="77777777" w:rsidTr="00D37729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14:paraId="1C97AA00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1.7.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14:paraId="01617CE6" w14:textId="77777777"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14012E31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0C55CED8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52ECE68F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6555D2FA" w14:textId="77777777"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37729" w:rsidRPr="00D37729" w14:paraId="38766A2D" w14:textId="77777777" w:rsidTr="00D37729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14:paraId="117397A5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14:paraId="1A8D4400" w14:textId="77777777"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D37729" w:rsidRPr="00D37729" w14:paraId="5AC9A1A5" w14:textId="77777777" w:rsidTr="00D37729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14:paraId="31D40056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14:paraId="2D1DC1BA" w14:textId="77777777"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Írásos elemzések készítése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699DD848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677F2895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1444C196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2CC348B9" w14:textId="77777777"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37729" w:rsidRPr="00D37729" w14:paraId="19733C76" w14:textId="77777777" w:rsidTr="00D37729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14:paraId="044B18E0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14:paraId="50060C5C" w14:textId="77777777"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Leírás készítése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13150E1A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29CAA568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5E3855D4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3241980F" w14:textId="77777777"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37729" w:rsidRPr="00D37729" w14:paraId="0916BD3A" w14:textId="77777777" w:rsidTr="00D37729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14:paraId="74E33981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14:paraId="4C22045F" w14:textId="77777777"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Válaszolás írásban mondatszintű kérdésekre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500E89C0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58C77167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76565069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6857BDBC" w14:textId="77777777"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37729" w:rsidRPr="00D37729" w14:paraId="64DB55D2" w14:textId="77777777" w:rsidTr="00D37729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14:paraId="48660B13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14:paraId="0DC3A9CD" w14:textId="77777777"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2655E568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484E88A5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07DCEED2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41C2AFB4" w14:textId="77777777"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37729" w:rsidRPr="00D37729" w14:paraId="2E95B6F5" w14:textId="77777777" w:rsidTr="00D37729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14:paraId="4D78336D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2.5.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14:paraId="1759CA25" w14:textId="77777777"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Szöveges előadás egyéni felkészüléssel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6AACB658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7EDC440D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632BB11D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1E369242" w14:textId="77777777"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37729" w:rsidRPr="00D37729" w14:paraId="5A65ED0F" w14:textId="77777777" w:rsidTr="00D37729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14:paraId="4098ABB2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14:paraId="3BFFAB93" w14:textId="77777777"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Képi információk körében</w:t>
            </w:r>
          </w:p>
        </w:tc>
      </w:tr>
      <w:tr w:rsidR="00D37729" w:rsidRPr="00D37729" w14:paraId="3BB46841" w14:textId="77777777" w:rsidTr="00D37729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14:paraId="13443D4E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14:paraId="3BF09F8B" w14:textId="77777777"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értelmezése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192578E8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4D9C14DA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77D8CE5A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537146C2" w14:textId="77777777"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37729" w:rsidRPr="00D37729" w14:paraId="09778CE7" w14:textId="77777777" w:rsidTr="00D37729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14:paraId="13104F0C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</w:t>
            </w: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14:paraId="73B53322" w14:textId="77777777"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munkaformák körében</w:t>
            </w:r>
          </w:p>
        </w:tc>
      </w:tr>
      <w:tr w:rsidR="00D37729" w:rsidRPr="00D37729" w14:paraId="03E76484" w14:textId="77777777" w:rsidTr="00D37729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14:paraId="4A651C9C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</w:t>
            </w: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14:paraId="24076A56" w14:textId="77777777"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Feladattal vezetett kiscsoportos szövegfeldolgozás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4B871AAA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1916D928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1C958E81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30889C78" w14:textId="77777777"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37729" w:rsidRPr="00D37729" w14:paraId="6DBC5044" w14:textId="77777777" w:rsidTr="00D37729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14:paraId="5F07C2EA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</w:t>
            </w: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14:paraId="47CD763B" w14:textId="77777777"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rendszerezése mozaikfeladattal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303D8C80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4443E6E3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7BFD6AE0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43FA2077" w14:textId="77777777"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37729" w:rsidRPr="00D37729" w14:paraId="2A3163D6" w14:textId="77777777" w:rsidTr="00D37729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14:paraId="6C603524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</w:t>
            </w: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14:paraId="41E38A68" w14:textId="77777777"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Kiscsoportos szakmai munkavégzés irányítással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51419A03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5CBE43F3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0A419979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11A9626B" w14:textId="77777777"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37729" w:rsidRPr="00D37729" w14:paraId="3E274FDE" w14:textId="77777777" w:rsidTr="00D37729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14:paraId="43CFCEBA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</w:t>
            </w: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14:paraId="163A8213" w14:textId="77777777"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helyzetgyakorlat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5D9CD7D6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65110AC6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59D74C8F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33A0E2BE" w14:textId="77777777"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37729" w:rsidRPr="00D37729" w14:paraId="7894C529" w14:textId="77777777" w:rsidTr="00D37729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14:paraId="052FBE03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</w:t>
            </w: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.5.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14:paraId="13991BB6" w14:textId="77777777"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versenyjáték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73C8C571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784B8652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046CE4D0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6092BE20" w14:textId="77777777"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14:paraId="7E5CB98A" w14:textId="77777777" w:rsidR="00D37729" w:rsidRPr="00BC7291" w:rsidRDefault="00D37729" w:rsidP="00D37729">
      <w:pPr>
        <w:pStyle w:val="Listaszerbekezds"/>
        <w:spacing w:after="0"/>
        <w:ind w:left="1224"/>
        <w:rPr>
          <w:b/>
        </w:rPr>
      </w:pPr>
    </w:p>
    <w:p w14:paraId="4646E8E1" w14:textId="77777777" w:rsidR="00B64FCB" w:rsidRPr="002B5BF7" w:rsidRDefault="00B64FCB" w:rsidP="00B64FCB">
      <w:pPr>
        <w:spacing w:after="0"/>
        <w:ind w:left="426"/>
      </w:pPr>
    </w:p>
    <w:p w14:paraId="2960E26C" w14:textId="77777777"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tantárgy értékelésének módja</w:t>
      </w:r>
    </w:p>
    <w:p w14:paraId="04DB052E" w14:textId="77777777" w:rsidR="00B64FCB" w:rsidRDefault="00B64FCB" w:rsidP="00B64FCB">
      <w:pPr>
        <w:spacing w:after="0"/>
        <w:ind w:left="426"/>
      </w:pPr>
      <w:r w:rsidRPr="003A56AA">
        <w:t>A nemzeti köznevelésről szóló 2011. évi CXC. törvény. 54. § (2) a) pontja szerinti értékeléssel.</w:t>
      </w:r>
    </w:p>
    <w:p w14:paraId="6162752C" w14:textId="77777777" w:rsidR="00B64FCB" w:rsidRDefault="00B64FCB" w:rsidP="00B64FCB">
      <w:pPr>
        <w:spacing w:after="0"/>
        <w:rPr>
          <w:rFonts w:cs="Times New Roman"/>
        </w:rPr>
      </w:pPr>
    </w:p>
    <w:p w14:paraId="1936136B" w14:textId="77777777" w:rsidR="00B64FCB" w:rsidRDefault="00B64FCB" w:rsidP="00B64FCB">
      <w:pPr>
        <w:spacing w:after="0"/>
        <w:rPr>
          <w:rFonts w:cs="Times New Roman"/>
        </w:rPr>
      </w:pPr>
    </w:p>
    <w:p w14:paraId="4A93C211" w14:textId="132BB3AE" w:rsidR="00B64FCB" w:rsidRPr="00644690" w:rsidRDefault="00750E1B" w:rsidP="00B64FC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proofErr w:type="spellStart"/>
      <w:r>
        <w:rPr>
          <w:b/>
        </w:rPr>
        <w:t>Szakápolástani</w:t>
      </w:r>
      <w:proofErr w:type="spellEnd"/>
      <w:r>
        <w:rPr>
          <w:b/>
        </w:rPr>
        <w:t xml:space="preserve"> gyakorlatok</w:t>
      </w:r>
      <w:r w:rsidR="00B64FCB" w:rsidRPr="00644690">
        <w:rPr>
          <w:b/>
        </w:rPr>
        <w:t xml:space="preserve"> tantárgy</w:t>
      </w:r>
      <w:r w:rsidR="00B64FCB" w:rsidRPr="00644690">
        <w:rPr>
          <w:b/>
        </w:rPr>
        <w:tab/>
      </w:r>
      <w:r w:rsidR="004E67F9">
        <w:rPr>
          <w:b/>
        </w:rPr>
        <w:t>17</w:t>
      </w:r>
      <w:r w:rsidR="006F3EAB">
        <w:rPr>
          <w:b/>
        </w:rPr>
        <w:t>6</w:t>
      </w:r>
      <w:r w:rsidR="00B64FCB">
        <w:rPr>
          <w:b/>
        </w:rPr>
        <w:t xml:space="preserve"> ó</w:t>
      </w:r>
      <w:r w:rsidR="00B64FCB" w:rsidRPr="00644690">
        <w:rPr>
          <w:b/>
        </w:rPr>
        <w:t>ra</w:t>
      </w:r>
    </w:p>
    <w:p w14:paraId="2188E9FC" w14:textId="77777777" w:rsidR="00B64FCB" w:rsidRPr="00644690" w:rsidRDefault="00B64FCB" w:rsidP="00B64FCB"/>
    <w:p w14:paraId="1C8519ED" w14:textId="77777777" w:rsidR="00B64FCB" w:rsidRDefault="00B64FCB" w:rsidP="00B64FCB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644690">
        <w:rPr>
          <w:b/>
        </w:rPr>
        <w:t>A tantárgy tanításának célja</w:t>
      </w:r>
    </w:p>
    <w:p w14:paraId="39406779" w14:textId="77777777" w:rsidR="00B64FCB" w:rsidRDefault="00D21608" w:rsidP="00B64FCB">
      <w:pPr>
        <w:spacing w:after="0"/>
        <w:ind w:left="426"/>
      </w:pPr>
      <w:r>
        <w:t>A s</w:t>
      </w:r>
      <w:r w:rsidR="00750E1B">
        <w:t>zakápolástani gyakorlat</w:t>
      </w:r>
      <w:r>
        <w:t>ai</w:t>
      </w:r>
      <w:r w:rsidR="00750E1B">
        <w:t xml:space="preserve"> során a hallgató az elméletben, és </w:t>
      </w:r>
      <w:r w:rsidR="003604C7">
        <w:t>demonstrációs</w:t>
      </w:r>
      <w:r w:rsidR="00750E1B">
        <w:t xml:space="preserve"> ter</w:t>
      </w:r>
      <w:r>
        <w:t xml:space="preserve">emben megismert ismeretanyagát munkahelyi környezetben a gyakorlatba ültetve végezheti, </w:t>
      </w:r>
      <w:r w:rsidR="00F95CFA">
        <w:t>elmélyítve tudását</w:t>
      </w:r>
      <w:r>
        <w:t>.</w:t>
      </w:r>
    </w:p>
    <w:p w14:paraId="76CE66A5" w14:textId="77777777" w:rsidR="00B64FCB" w:rsidRPr="002B5BF7" w:rsidRDefault="00B64FCB" w:rsidP="00B64FCB">
      <w:pPr>
        <w:spacing w:after="0"/>
        <w:ind w:left="426"/>
      </w:pPr>
    </w:p>
    <w:p w14:paraId="6744B20A" w14:textId="77777777"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>
        <w:rPr>
          <w:b/>
        </w:rPr>
        <w:t>Kapcsolódó</w:t>
      </w:r>
      <w:r w:rsidRPr="00644690">
        <w:rPr>
          <w:b/>
        </w:rPr>
        <w:t xml:space="preserve"> szakmai tartalmak</w:t>
      </w:r>
    </w:p>
    <w:p w14:paraId="516F0B43" w14:textId="77777777" w:rsidR="00D21608" w:rsidRDefault="00D21608" w:rsidP="00B64FCB">
      <w:pPr>
        <w:spacing w:after="0"/>
        <w:ind w:left="426"/>
      </w:pPr>
      <w:proofErr w:type="spellStart"/>
      <w:r>
        <w:t>Praehospitalis</w:t>
      </w:r>
      <w:proofErr w:type="spellEnd"/>
      <w:r>
        <w:t xml:space="preserve"> ellátás</w:t>
      </w:r>
    </w:p>
    <w:p w14:paraId="2C0FFD2E" w14:textId="77777777" w:rsidR="00000BA5" w:rsidRDefault="00000BA5" w:rsidP="00B64FCB">
      <w:pPr>
        <w:spacing w:after="0"/>
        <w:ind w:left="426"/>
      </w:pPr>
      <w:proofErr w:type="spellStart"/>
      <w:r>
        <w:t>Intrahospitális</w:t>
      </w:r>
      <w:proofErr w:type="spellEnd"/>
      <w:r>
        <w:t xml:space="preserve"> ellátás</w:t>
      </w:r>
    </w:p>
    <w:p w14:paraId="7C70A081" w14:textId="77777777" w:rsidR="00D21608" w:rsidRDefault="00D21608" w:rsidP="00B64FCB">
      <w:pPr>
        <w:spacing w:after="0"/>
        <w:ind w:left="426"/>
      </w:pPr>
      <w:proofErr w:type="spellStart"/>
      <w:r>
        <w:t>Aneszeziológia</w:t>
      </w:r>
      <w:proofErr w:type="spellEnd"/>
      <w:r>
        <w:t>, és intenzív terápia</w:t>
      </w:r>
    </w:p>
    <w:p w14:paraId="07CA6A0E" w14:textId="77777777" w:rsidR="00D21608" w:rsidRDefault="00000BA5" w:rsidP="00000BA5">
      <w:pPr>
        <w:spacing w:after="0"/>
        <w:ind w:left="426"/>
      </w:pPr>
      <w:r>
        <w:t>Sebészeti beavatkozások</w:t>
      </w:r>
    </w:p>
    <w:p w14:paraId="7B5351DB" w14:textId="77777777" w:rsidR="00B64FCB" w:rsidRPr="002B5BF7" w:rsidRDefault="00B64FCB" w:rsidP="00B64FCB">
      <w:pPr>
        <w:spacing w:after="0"/>
        <w:ind w:left="426"/>
      </w:pPr>
    </w:p>
    <w:p w14:paraId="4678364B" w14:textId="77777777"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Témakörök</w:t>
      </w:r>
    </w:p>
    <w:p w14:paraId="0CC7BF47" w14:textId="0E98E1D9" w:rsidR="00B64FCB" w:rsidRDefault="00000BA5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>
        <w:rPr>
          <w:b/>
          <w:i/>
        </w:rPr>
        <w:t xml:space="preserve">Sürgősségi </w:t>
      </w:r>
      <w:r w:rsidR="00D87829">
        <w:rPr>
          <w:b/>
          <w:i/>
        </w:rPr>
        <w:t>gyakorlat</w:t>
      </w:r>
      <w:r w:rsidR="00B64FCB" w:rsidRPr="00644690">
        <w:rPr>
          <w:b/>
          <w:i/>
        </w:rPr>
        <w:tab/>
      </w:r>
      <w:r w:rsidR="004E67F9">
        <w:rPr>
          <w:b/>
          <w:i/>
        </w:rPr>
        <w:t>3</w:t>
      </w:r>
      <w:r w:rsidR="006F3EAB">
        <w:rPr>
          <w:b/>
          <w:i/>
        </w:rPr>
        <w:t>6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14:paraId="6601CD13" w14:textId="77777777" w:rsidR="00B64FCB" w:rsidRDefault="00000BA5" w:rsidP="00B64FCB">
      <w:pPr>
        <w:spacing w:after="0"/>
        <w:ind w:left="851"/>
      </w:pPr>
      <w:r>
        <w:t>A sürgősségi osztály munkarendje</w:t>
      </w:r>
    </w:p>
    <w:p w14:paraId="6E253A46" w14:textId="77777777" w:rsidR="00000BA5" w:rsidRDefault="00000BA5" w:rsidP="00B64FCB">
      <w:pPr>
        <w:spacing w:after="0"/>
        <w:ind w:left="851"/>
      </w:pPr>
      <w:r>
        <w:t>A sürgősségi osztály személyi és tárgyi feltételei</w:t>
      </w:r>
    </w:p>
    <w:p w14:paraId="2539909C" w14:textId="77777777" w:rsidR="00000BA5" w:rsidRDefault="00000BA5" w:rsidP="00B64FCB">
      <w:pPr>
        <w:spacing w:after="0"/>
        <w:ind w:left="851"/>
      </w:pPr>
      <w:r>
        <w:t>A betegek fogadása</w:t>
      </w:r>
    </w:p>
    <w:p w14:paraId="2C6D69D8" w14:textId="77777777" w:rsidR="00000BA5" w:rsidRDefault="00000BA5" w:rsidP="00B64FCB">
      <w:pPr>
        <w:spacing w:after="0"/>
        <w:ind w:left="851"/>
      </w:pPr>
      <w:proofErr w:type="spellStart"/>
      <w:r>
        <w:t>Triage</w:t>
      </w:r>
      <w:proofErr w:type="spellEnd"/>
    </w:p>
    <w:p w14:paraId="7C824DA5" w14:textId="77777777" w:rsidR="00F95CFA" w:rsidRDefault="003604C7" w:rsidP="00B64FCB">
      <w:pPr>
        <w:spacing w:after="0"/>
        <w:ind w:left="851"/>
      </w:pPr>
      <w:r>
        <w:t>Beteg utak</w:t>
      </w:r>
    </w:p>
    <w:p w14:paraId="2DE9AC67" w14:textId="77777777" w:rsidR="00000BA5" w:rsidRDefault="00000BA5" w:rsidP="00B64FCB">
      <w:pPr>
        <w:spacing w:after="0"/>
        <w:ind w:left="851"/>
      </w:pPr>
      <w:r>
        <w:t>Betegmegfigyelés</w:t>
      </w:r>
    </w:p>
    <w:p w14:paraId="7887AFD3" w14:textId="77777777" w:rsidR="00015D50" w:rsidRDefault="00015D50" w:rsidP="00015D50">
      <w:pPr>
        <w:spacing w:after="0"/>
        <w:ind w:left="851"/>
      </w:pPr>
      <w:r>
        <w:t>B</w:t>
      </w:r>
      <w:r w:rsidRPr="00015D50">
        <w:t>etegbiztonság</w:t>
      </w:r>
      <w:r>
        <w:t>át biztosító eszközök</w:t>
      </w:r>
    </w:p>
    <w:p w14:paraId="08712BA4" w14:textId="77777777" w:rsidR="00000BA5" w:rsidRDefault="00000BA5" w:rsidP="00B64FCB">
      <w:pPr>
        <w:spacing w:after="0"/>
        <w:ind w:left="851"/>
      </w:pPr>
      <w:r>
        <w:t>Súlyos sérültek ellátása</w:t>
      </w:r>
    </w:p>
    <w:p w14:paraId="78A3DAF6" w14:textId="77777777" w:rsidR="00000BA5" w:rsidRDefault="00000BA5" w:rsidP="00B64FCB">
      <w:pPr>
        <w:spacing w:after="0"/>
        <w:ind w:left="851"/>
      </w:pPr>
      <w:r>
        <w:t>Kissebészeti beavatkozások</w:t>
      </w:r>
    </w:p>
    <w:p w14:paraId="41140BE6" w14:textId="77777777" w:rsidR="00000BA5" w:rsidRDefault="00000BA5" w:rsidP="00B64FCB">
      <w:pPr>
        <w:spacing w:after="0"/>
        <w:ind w:left="851"/>
      </w:pPr>
      <w:r>
        <w:t>Labor diagnosztika</w:t>
      </w:r>
    </w:p>
    <w:p w14:paraId="39194C33" w14:textId="77777777" w:rsidR="00000BA5" w:rsidRDefault="00000BA5" w:rsidP="00B64FCB">
      <w:pPr>
        <w:spacing w:after="0"/>
        <w:ind w:left="851"/>
      </w:pPr>
      <w:r>
        <w:t>Képalkotó diagnosztika</w:t>
      </w:r>
    </w:p>
    <w:p w14:paraId="1A8D0B9C" w14:textId="77777777" w:rsidR="00B64FCB" w:rsidRPr="00644690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14:paraId="3003134C" w14:textId="1A1CE7D3" w:rsidR="00B64FCB" w:rsidRDefault="00000BA5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>
        <w:rPr>
          <w:b/>
          <w:i/>
        </w:rPr>
        <w:t>Intenzív</w:t>
      </w:r>
      <w:r w:rsidR="00D87829">
        <w:rPr>
          <w:b/>
          <w:i/>
        </w:rPr>
        <w:t xml:space="preserve"> terápiás gyakorlat</w:t>
      </w:r>
      <w:r w:rsidR="00B64FCB" w:rsidRPr="00644690">
        <w:rPr>
          <w:b/>
          <w:i/>
        </w:rPr>
        <w:tab/>
      </w:r>
      <w:r w:rsidR="004E67F9">
        <w:rPr>
          <w:b/>
          <w:i/>
        </w:rPr>
        <w:t>3</w:t>
      </w:r>
      <w:r w:rsidR="006F3EAB">
        <w:rPr>
          <w:b/>
          <w:i/>
        </w:rPr>
        <w:t>6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14:paraId="01082A39" w14:textId="77777777" w:rsidR="00B64FCB" w:rsidRDefault="00000BA5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Az intenzív ellátás szervezeti keretei, tárgyi és</w:t>
      </w:r>
      <w:r w:rsidR="002308B6">
        <w:rPr>
          <w:rFonts w:cs="Times New Roman"/>
        </w:rPr>
        <w:t xml:space="preserve"> személyi feltételei</w:t>
      </w:r>
    </w:p>
    <w:p w14:paraId="3148777E" w14:textId="77777777" w:rsidR="002308B6" w:rsidRDefault="002308B6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Lélegeztetés</w:t>
      </w:r>
    </w:p>
    <w:p w14:paraId="441CEBC0" w14:textId="77777777" w:rsidR="002308B6" w:rsidRDefault="002308B6" w:rsidP="00B64FCB">
      <w:pPr>
        <w:spacing w:after="0"/>
        <w:ind w:left="851"/>
        <w:rPr>
          <w:rFonts w:cs="Times New Roman"/>
        </w:rPr>
      </w:pPr>
      <w:proofErr w:type="spellStart"/>
      <w:r>
        <w:rPr>
          <w:rFonts w:cs="Times New Roman"/>
        </w:rPr>
        <w:t>Monitorizálás</w:t>
      </w:r>
      <w:proofErr w:type="spellEnd"/>
    </w:p>
    <w:p w14:paraId="248CF4F6" w14:textId="77777777" w:rsidR="002308B6" w:rsidRDefault="002308B6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Ágymelletti diagnosztika</w:t>
      </w:r>
    </w:p>
    <w:p w14:paraId="4E9E592F" w14:textId="77777777" w:rsidR="002308B6" w:rsidRDefault="002308B6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Centrális vénás vérnyomásmérés</w:t>
      </w:r>
    </w:p>
    <w:p w14:paraId="2BD0356B" w14:textId="77777777" w:rsidR="002308B6" w:rsidRDefault="002308B6" w:rsidP="00B64FCB">
      <w:pPr>
        <w:spacing w:after="0"/>
        <w:ind w:left="851"/>
        <w:rPr>
          <w:rFonts w:cs="Times New Roman"/>
        </w:rPr>
      </w:pPr>
      <w:proofErr w:type="spellStart"/>
      <w:r>
        <w:rPr>
          <w:rFonts w:cs="Times New Roman"/>
        </w:rPr>
        <w:t>Invazív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haemodinamikai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monitorizálás</w:t>
      </w:r>
      <w:proofErr w:type="spellEnd"/>
    </w:p>
    <w:p w14:paraId="6D9E1F70" w14:textId="77777777" w:rsidR="002308B6" w:rsidRDefault="002308B6" w:rsidP="00B64FCB">
      <w:pPr>
        <w:spacing w:after="0"/>
        <w:ind w:left="851"/>
      </w:pPr>
      <w:r>
        <w:t>Intenzív ellátást igénylő betegek ápolása</w:t>
      </w:r>
    </w:p>
    <w:p w14:paraId="6628F629" w14:textId="77777777"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14:paraId="4C786114" w14:textId="61F640A6" w:rsidR="00B64FCB" w:rsidRDefault="004E67F9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>
        <w:rPr>
          <w:b/>
          <w:i/>
        </w:rPr>
        <w:t>Műtő</w:t>
      </w:r>
      <w:r w:rsidR="00D87829">
        <w:rPr>
          <w:b/>
          <w:i/>
        </w:rPr>
        <w:t xml:space="preserve"> gyakorlatok</w:t>
      </w:r>
      <w:r w:rsidR="00B64FCB" w:rsidRPr="00644690">
        <w:rPr>
          <w:b/>
          <w:i/>
        </w:rPr>
        <w:tab/>
      </w:r>
      <w:r w:rsidR="001452BA">
        <w:rPr>
          <w:b/>
          <w:i/>
        </w:rPr>
        <w:t>2</w:t>
      </w:r>
      <w:r w:rsidR="006F3EAB">
        <w:rPr>
          <w:b/>
          <w:i/>
        </w:rPr>
        <w:t>4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14:paraId="41312278" w14:textId="77777777" w:rsidR="00B64FCB" w:rsidRDefault="004E67F9" w:rsidP="00B64FCB">
      <w:pPr>
        <w:tabs>
          <w:tab w:val="left" w:pos="1418"/>
          <w:tab w:val="right" w:pos="9072"/>
        </w:tabs>
        <w:spacing w:after="0"/>
        <w:ind w:left="851"/>
      </w:pPr>
      <w:r>
        <w:t>Műtő felépítése, tagozódása</w:t>
      </w:r>
    </w:p>
    <w:p w14:paraId="15042625" w14:textId="77777777" w:rsidR="00B64FCB" w:rsidRDefault="004E67F9" w:rsidP="00B64FCB">
      <w:pPr>
        <w:tabs>
          <w:tab w:val="left" w:pos="1418"/>
          <w:tab w:val="right" w:pos="9072"/>
        </w:tabs>
        <w:spacing w:after="0"/>
        <w:ind w:left="851"/>
      </w:pPr>
      <w:r>
        <w:t>Műtő berendezése</w:t>
      </w:r>
    </w:p>
    <w:p w14:paraId="5B381708" w14:textId="77777777" w:rsidR="00B64FCB" w:rsidRDefault="004E67F9" w:rsidP="00B64FCB">
      <w:pPr>
        <w:tabs>
          <w:tab w:val="left" w:pos="1418"/>
          <w:tab w:val="right" w:pos="9072"/>
        </w:tabs>
        <w:spacing w:after="0"/>
        <w:ind w:left="851"/>
      </w:pPr>
      <w:r>
        <w:t>Sebészeti eszközök, műszerek</w:t>
      </w:r>
    </w:p>
    <w:p w14:paraId="11D87396" w14:textId="77777777" w:rsidR="00FC19EE" w:rsidRDefault="00FC19EE" w:rsidP="00B64FCB">
      <w:pPr>
        <w:tabs>
          <w:tab w:val="left" w:pos="1418"/>
          <w:tab w:val="right" w:pos="9072"/>
        </w:tabs>
        <w:spacing w:after="0"/>
        <w:ind w:left="851"/>
      </w:pPr>
      <w:r>
        <w:t>Varróanyagok</w:t>
      </w:r>
    </w:p>
    <w:p w14:paraId="37D707A0" w14:textId="77777777" w:rsidR="004E67F9" w:rsidRDefault="004E67F9" w:rsidP="00B64FCB">
      <w:pPr>
        <w:tabs>
          <w:tab w:val="left" w:pos="1418"/>
          <w:tab w:val="right" w:pos="9072"/>
        </w:tabs>
        <w:spacing w:after="0"/>
        <w:ind w:left="851"/>
      </w:pPr>
      <w:r>
        <w:t>Bemosakodás</w:t>
      </w:r>
    </w:p>
    <w:p w14:paraId="4F4C5F90" w14:textId="77777777" w:rsidR="00FC19EE" w:rsidRDefault="00FC19EE" w:rsidP="00B64FCB">
      <w:pPr>
        <w:tabs>
          <w:tab w:val="left" w:pos="1418"/>
          <w:tab w:val="right" w:pos="9072"/>
        </w:tabs>
        <w:spacing w:after="0"/>
        <w:ind w:left="851"/>
      </w:pPr>
      <w:r>
        <w:t>Izoláció</w:t>
      </w:r>
    </w:p>
    <w:p w14:paraId="3FFAFA5E" w14:textId="77777777" w:rsidR="00B64FCB" w:rsidRDefault="004E67F9" w:rsidP="00B64FCB">
      <w:pPr>
        <w:tabs>
          <w:tab w:val="left" w:pos="1418"/>
          <w:tab w:val="right" w:pos="9072"/>
        </w:tabs>
        <w:spacing w:after="0"/>
        <w:ind w:left="851"/>
      </w:pPr>
      <w:r>
        <w:t>Általános érzéstelenítés</w:t>
      </w:r>
    </w:p>
    <w:p w14:paraId="1A63C6EF" w14:textId="77777777" w:rsidR="004E67F9" w:rsidRDefault="004E67F9" w:rsidP="00B64FCB">
      <w:pPr>
        <w:tabs>
          <w:tab w:val="left" w:pos="1418"/>
          <w:tab w:val="right" w:pos="9072"/>
        </w:tabs>
        <w:spacing w:after="0"/>
        <w:ind w:left="851"/>
      </w:pPr>
      <w:r>
        <w:t>Regionális érzéstelenítés</w:t>
      </w:r>
    </w:p>
    <w:p w14:paraId="00D3900D" w14:textId="77777777"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14:paraId="4F49F24D" w14:textId="28F3EEC7" w:rsidR="00B64FCB" w:rsidRDefault="00D87829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proofErr w:type="spellStart"/>
      <w:r>
        <w:rPr>
          <w:b/>
          <w:i/>
        </w:rPr>
        <w:t>Praehospitalis</w:t>
      </w:r>
      <w:proofErr w:type="spellEnd"/>
      <w:r>
        <w:rPr>
          <w:b/>
          <w:i/>
        </w:rPr>
        <w:t xml:space="preserve"> gyakorlat</w:t>
      </w:r>
      <w:r w:rsidR="00B64FCB" w:rsidRPr="00644690">
        <w:rPr>
          <w:b/>
          <w:i/>
        </w:rPr>
        <w:tab/>
      </w:r>
      <w:r w:rsidR="006F3EAB">
        <w:rPr>
          <w:b/>
          <w:i/>
        </w:rPr>
        <w:t xml:space="preserve">62 </w:t>
      </w:r>
      <w:r w:rsidR="00B64FCB">
        <w:rPr>
          <w:b/>
          <w:i/>
        </w:rPr>
        <w:t>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14:paraId="62E15AEC" w14:textId="77777777" w:rsidR="004E67F9" w:rsidRDefault="004E67F9" w:rsidP="004E67F9">
      <w:pPr>
        <w:spacing w:after="0"/>
        <w:ind w:left="851"/>
        <w:rPr>
          <w:rFonts w:cs="Times New Roman"/>
        </w:rPr>
      </w:pPr>
      <w:r>
        <w:rPr>
          <w:rFonts w:cs="Times New Roman"/>
        </w:rPr>
        <w:t>Az eset és rohamkocsi felszerelése</w:t>
      </w:r>
    </w:p>
    <w:p w14:paraId="7A6A0B10" w14:textId="77777777" w:rsidR="004E67F9" w:rsidRDefault="004E67F9" w:rsidP="004E67F9">
      <w:pPr>
        <w:spacing w:after="0"/>
        <w:ind w:left="851"/>
        <w:rPr>
          <w:rFonts w:cs="Times New Roman"/>
        </w:rPr>
      </w:pPr>
      <w:r>
        <w:rPr>
          <w:rFonts w:cs="Times New Roman"/>
        </w:rPr>
        <w:t>MT/MO kocsi felszerelése</w:t>
      </w:r>
    </w:p>
    <w:p w14:paraId="51376444" w14:textId="77777777" w:rsidR="004E67F9" w:rsidRDefault="004E67F9" w:rsidP="004E67F9">
      <w:pPr>
        <w:spacing w:after="0"/>
        <w:ind w:left="851"/>
        <w:rPr>
          <w:rFonts w:cs="Times New Roman"/>
        </w:rPr>
      </w:pPr>
      <w:r>
        <w:rPr>
          <w:rFonts w:cs="Times New Roman"/>
        </w:rPr>
        <w:t>Légútbiztosítási eszközök</w:t>
      </w:r>
    </w:p>
    <w:p w14:paraId="550E5D7E" w14:textId="77777777" w:rsidR="004E67F9" w:rsidRDefault="004E67F9" w:rsidP="004E67F9">
      <w:pPr>
        <w:spacing w:after="0"/>
        <w:ind w:left="851"/>
        <w:rPr>
          <w:rFonts w:cs="Times New Roman"/>
        </w:rPr>
      </w:pPr>
      <w:r>
        <w:rPr>
          <w:rFonts w:cs="Times New Roman"/>
        </w:rPr>
        <w:t>Lélegeztetőgép</w:t>
      </w:r>
    </w:p>
    <w:p w14:paraId="23258DFB" w14:textId="77777777" w:rsidR="004E67F9" w:rsidRDefault="004E67F9" w:rsidP="004E67F9">
      <w:pPr>
        <w:spacing w:after="0"/>
        <w:ind w:left="851"/>
        <w:rPr>
          <w:rFonts w:cs="Times New Roman"/>
        </w:rPr>
      </w:pPr>
      <w:r>
        <w:rPr>
          <w:rFonts w:cs="Times New Roman"/>
        </w:rPr>
        <w:t>Elektroterápia eszközei</w:t>
      </w:r>
    </w:p>
    <w:p w14:paraId="72C49C8A" w14:textId="77777777" w:rsidR="004E67F9" w:rsidRDefault="004E67F9" w:rsidP="004E67F9">
      <w:pPr>
        <w:spacing w:after="0"/>
        <w:ind w:left="851"/>
        <w:rPr>
          <w:rFonts w:cs="Times New Roman"/>
        </w:rPr>
      </w:pPr>
      <w:r>
        <w:rPr>
          <w:rFonts w:cs="Times New Roman"/>
        </w:rPr>
        <w:t xml:space="preserve">A beteg </w:t>
      </w:r>
      <w:proofErr w:type="spellStart"/>
      <w:r>
        <w:rPr>
          <w:rFonts w:cs="Times New Roman"/>
        </w:rPr>
        <w:t>monitorizálása</w:t>
      </w:r>
      <w:proofErr w:type="spellEnd"/>
    </w:p>
    <w:p w14:paraId="7BB64979" w14:textId="77777777" w:rsidR="004E67F9" w:rsidRDefault="004E67F9" w:rsidP="004E67F9">
      <w:pPr>
        <w:spacing w:after="0"/>
        <w:ind w:left="851"/>
        <w:rPr>
          <w:rFonts w:cs="Times New Roman"/>
        </w:rPr>
      </w:pPr>
      <w:r>
        <w:rPr>
          <w:rFonts w:cs="Times New Roman"/>
        </w:rPr>
        <w:t>Ellátási protokollok</w:t>
      </w:r>
    </w:p>
    <w:p w14:paraId="1B2DA42A" w14:textId="77777777" w:rsidR="00B64FCB" w:rsidRDefault="004E67F9" w:rsidP="004E67F9">
      <w:pPr>
        <w:spacing w:after="0"/>
        <w:ind w:left="851"/>
      </w:pPr>
      <w:r>
        <w:rPr>
          <w:rFonts w:cs="Times New Roman"/>
        </w:rPr>
        <w:t>Bekapcsolódás a helyszíni ellátásba</w:t>
      </w:r>
    </w:p>
    <w:p w14:paraId="40FFA6D1" w14:textId="77777777"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14:paraId="2AAF6550" w14:textId="77777777" w:rsidR="00B64FCB" w:rsidRPr="00644690" w:rsidRDefault="004E67F9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>
        <w:rPr>
          <w:b/>
          <w:i/>
        </w:rPr>
        <w:t>Demonstrációs gyakorlatok</w:t>
      </w:r>
      <w:r w:rsidR="00B64FCB" w:rsidRPr="00644690">
        <w:rPr>
          <w:b/>
          <w:i/>
        </w:rPr>
        <w:tab/>
      </w:r>
      <w:r w:rsidR="00E367C3">
        <w:rPr>
          <w:b/>
          <w:i/>
        </w:rPr>
        <w:t>1</w:t>
      </w:r>
      <w:r w:rsidR="001452BA">
        <w:rPr>
          <w:b/>
          <w:i/>
        </w:rPr>
        <w:t>8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14:paraId="25CE692F" w14:textId="77777777" w:rsidR="00E367C3" w:rsidRDefault="00E367C3" w:rsidP="00B64FCB">
      <w:pPr>
        <w:spacing w:after="0"/>
        <w:ind w:left="851"/>
        <w:rPr>
          <w:rFonts w:cs="Times New Roman"/>
        </w:rPr>
      </w:pPr>
      <w:proofErr w:type="spellStart"/>
      <w:r>
        <w:rPr>
          <w:rFonts w:cs="Times New Roman"/>
        </w:rPr>
        <w:t>Légútbiztotási</w:t>
      </w:r>
      <w:proofErr w:type="spellEnd"/>
      <w:r>
        <w:rPr>
          <w:rFonts w:cs="Times New Roman"/>
        </w:rPr>
        <w:t xml:space="preserve"> eszközök használata</w:t>
      </w:r>
    </w:p>
    <w:p w14:paraId="7AA5EF9C" w14:textId="77777777" w:rsidR="00B64FCB" w:rsidRDefault="00E367C3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Lélegeztetés</w:t>
      </w:r>
    </w:p>
    <w:p w14:paraId="4AE63513" w14:textId="77777777" w:rsidR="00E367C3" w:rsidRDefault="00E367C3" w:rsidP="00E367C3">
      <w:pPr>
        <w:spacing w:after="0"/>
        <w:ind w:left="851"/>
        <w:rPr>
          <w:rFonts w:cs="Times New Roman"/>
        </w:rPr>
      </w:pPr>
      <w:r>
        <w:rPr>
          <w:rFonts w:cs="Times New Roman"/>
        </w:rPr>
        <w:t>Vénabiztosítás</w:t>
      </w:r>
    </w:p>
    <w:p w14:paraId="7C8EE80D" w14:textId="77777777" w:rsidR="00E367C3" w:rsidRDefault="00E367C3" w:rsidP="00B64FCB">
      <w:pPr>
        <w:spacing w:after="0"/>
        <w:ind w:left="851"/>
        <w:rPr>
          <w:rFonts w:cs="Times New Roman"/>
        </w:rPr>
      </w:pPr>
      <w:proofErr w:type="spellStart"/>
      <w:r>
        <w:rPr>
          <w:rFonts w:cs="Times New Roman"/>
        </w:rPr>
        <w:t>Monitorizálás</w:t>
      </w:r>
      <w:proofErr w:type="spellEnd"/>
    </w:p>
    <w:p w14:paraId="116925E0" w14:textId="77777777" w:rsidR="00F95CFA" w:rsidRDefault="00F95CFA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Elektroterápia eszközei</w:t>
      </w:r>
    </w:p>
    <w:p w14:paraId="09DEAC43" w14:textId="77777777" w:rsidR="00E95415" w:rsidRDefault="00E95415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 xml:space="preserve">Mobilizációs eszközök </w:t>
      </w:r>
    </w:p>
    <w:p w14:paraId="3E834E6C" w14:textId="77777777" w:rsidR="00E95415" w:rsidRDefault="00E95415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Ágymelletti diagnosztika</w:t>
      </w:r>
    </w:p>
    <w:p w14:paraId="4E645508" w14:textId="77777777" w:rsidR="00E95415" w:rsidRDefault="00E95415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Műfogások kivitelezése</w:t>
      </w:r>
    </w:p>
    <w:p w14:paraId="7A1EFEE7" w14:textId="77777777" w:rsidR="00E95415" w:rsidRPr="00E367C3" w:rsidRDefault="00E95415" w:rsidP="00E367C3">
      <w:pPr>
        <w:spacing w:after="0"/>
        <w:ind w:left="851"/>
        <w:rPr>
          <w:rFonts w:cs="Times New Roman"/>
        </w:rPr>
      </w:pPr>
      <w:r>
        <w:rPr>
          <w:rFonts w:cs="Times New Roman"/>
        </w:rPr>
        <w:t>Eszközö</w:t>
      </w:r>
      <w:r w:rsidR="00E367C3">
        <w:rPr>
          <w:rFonts w:cs="Times New Roman"/>
        </w:rPr>
        <w:t>k előkészítése sebészeti beavatkozásokhoz</w:t>
      </w:r>
    </w:p>
    <w:p w14:paraId="1225CC72" w14:textId="77777777" w:rsidR="00B64FCB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14:paraId="4F20F3E0" w14:textId="77777777"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14:paraId="3E38B6A3" w14:textId="77777777"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képzés javasolt helyszíne (ajánlás)</w:t>
      </w:r>
    </w:p>
    <w:p w14:paraId="20C35206" w14:textId="77777777" w:rsidR="00B64FCB" w:rsidRDefault="002308B6" w:rsidP="00B64FCB">
      <w:pPr>
        <w:spacing w:after="0"/>
        <w:ind w:left="426"/>
        <w:rPr>
          <w:i/>
        </w:rPr>
      </w:pPr>
      <w:r>
        <w:rPr>
          <w:i/>
        </w:rPr>
        <w:t>Sürgősségi osztály</w:t>
      </w:r>
    </w:p>
    <w:p w14:paraId="002E7C9C" w14:textId="77777777" w:rsidR="002308B6" w:rsidRDefault="002308B6" w:rsidP="00B64FCB">
      <w:pPr>
        <w:spacing w:after="0"/>
        <w:ind w:left="426"/>
        <w:rPr>
          <w:i/>
        </w:rPr>
      </w:pPr>
      <w:r>
        <w:rPr>
          <w:i/>
        </w:rPr>
        <w:t>Intenzív terápiás osztály</w:t>
      </w:r>
    </w:p>
    <w:p w14:paraId="126F2AA4" w14:textId="77777777" w:rsidR="00E367C3" w:rsidRDefault="00E367C3" w:rsidP="00B64FCB">
      <w:pPr>
        <w:spacing w:after="0"/>
        <w:ind w:left="426"/>
        <w:rPr>
          <w:i/>
        </w:rPr>
      </w:pPr>
      <w:r>
        <w:rPr>
          <w:i/>
        </w:rPr>
        <w:t>Műtő</w:t>
      </w:r>
    </w:p>
    <w:p w14:paraId="4DC3915F" w14:textId="77777777" w:rsidR="002308B6" w:rsidRDefault="002308B6" w:rsidP="00B64FCB">
      <w:pPr>
        <w:spacing w:after="0"/>
        <w:ind w:left="426"/>
        <w:rPr>
          <w:i/>
        </w:rPr>
      </w:pPr>
      <w:r>
        <w:rPr>
          <w:i/>
        </w:rPr>
        <w:t>Eset/ Roham kocsi</w:t>
      </w:r>
      <w:r w:rsidR="00E367C3">
        <w:rPr>
          <w:i/>
        </w:rPr>
        <w:t>/MT/MO</w:t>
      </w:r>
    </w:p>
    <w:p w14:paraId="62ACCFC5" w14:textId="77777777" w:rsidR="00E367C3" w:rsidRPr="00B64FCB" w:rsidRDefault="00E367C3" w:rsidP="00B64FCB">
      <w:pPr>
        <w:spacing w:after="0"/>
        <w:ind w:left="426"/>
        <w:rPr>
          <w:i/>
        </w:rPr>
      </w:pPr>
      <w:r>
        <w:rPr>
          <w:i/>
        </w:rPr>
        <w:t>Demonstrációs terem</w:t>
      </w:r>
    </w:p>
    <w:p w14:paraId="1AAB97F4" w14:textId="77777777" w:rsidR="00B64FCB" w:rsidRPr="002B5BF7" w:rsidRDefault="00B64FCB" w:rsidP="00B64FCB">
      <w:pPr>
        <w:spacing w:after="0"/>
        <w:ind w:left="426"/>
      </w:pPr>
    </w:p>
    <w:p w14:paraId="43F127E2" w14:textId="77777777" w:rsidR="00B64FCB" w:rsidRPr="00FF2E9D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tantárgy elsajátítása során alkalmazható sajátos módszerek, tanulói tevékenységformák (ajánlás)</w:t>
      </w:r>
    </w:p>
    <w:p w14:paraId="1593E471" w14:textId="77777777" w:rsidR="00B64FCB" w:rsidRDefault="00B64FCB" w:rsidP="00B64FCB">
      <w:pPr>
        <w:spacing w:after="0"/>
        <w:ind w:left="426"/>
      </w:pPr>
    </w:p>
    <w:p w14:paraId="65AF86A2" w14:textId="77777777" w:rsidR="00E367C3" w:rsidRDefault="004E67F9" w:rsidP="00E367C3">
      <w:pPr>
        <w:spacing w:after="0"/>
        <w:ind w:left="426"/>
        <w:rPr>
          <w:i/>
        </w:rPr>
      </w:pPr>
      <w:r>
        <w:rPr>
          <w:i/>
        </w:rPr>
        <w:t>A klinikai gyakorlatokat</w:t>
      </w:r>
      <w:r w:rsidR="00E367C3">
        <w:rPr>
          <w:i/>
        </w:rPr>
        <w:t xml:space="preserve"> </w:t>
      </w:r>
      <w:r w:rsidR="00E367C3" w:rsidRPr="00E367C3">
        <w:rPr>
          <w:i/>
        </w:rPr>
        <w:t xml:space="preserve">a demonstrációs gyakorlatokra építetten </w:t>
      </w:r>
      <w:r w:rsidR="00E367C3">
        <w:rPr>
          <w:i/>
        </w:rPr>
        <w:t>kell megszervezni.</w:t>
      </w:r>
    </w:p>
    <w:p w14:paraId="19CCEEEA" w14:textId="77777777" w:rsidR="00B64FCB" w:rsidRPr="00FF2E9D" w:rsidRDefault="00B64FCB" w:rsidP="00B64FCB">
      <w:pPr>
        <w:spacing w:after="0"/>
        <w:ind w:left="426"/>
      </w:pPr>
    </w:p>
    <w:p w14:paraId="65F6365C" w14:textId="77777777" w:rsidR="00B64FCB" w:rsidRDefault="00B64FCB" w:rsidP="00B64FCB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BC7291">
        <w:rPr>
          <w:b/>
        </w:rPr>
        <w:t>A tantárgy elsajátítása során alkalmazható sajátos módszerek (ajánlás)</w:t>
      </w:r>
    </w:p>
    <w:p w14:paraId="31905FD5" w14:textId="77777777" w:rsidR="00D37729" w:rsidRDefault="00D37729" w:rsidP="00D37729">
      <w:pPr>
        <w:pStyle w:val="Listaszerbekezds"/>
        <w:spacing w:after="0"/>
        <w:ind w:left="1224"/>
        <w:rPr>
          <w:b/>
        </w:rPr>
      </w:pPr>
    </w:p>
    <w:tbl>
      <w:tblPr>
        <w:tblW w:w="84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D37729" w:rsidRPr="00D37729" w14:paraId="715A415C" w14:textId="77777777" w:rsidTr="00D37729">
        <w:trPr>
          <w:trHeight w:val="600"/>
          <w:jc w:val="center"/>
        </w:trPr>
        <w:tc>
          <w:tcPr>
            <w:tcW w:w="960" w:type="dxa"/>
            <w:vMerge w:val="restart"/>
            <w:shd w:val="clear" w:color="auto" w:fill="auto"/>
            <w:vAlign w:val="center"/>
            <w:hideMark/>
          </w:tcPr>
          <w:p w14:paraId="0AB94440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20" w:type="dxa"/>
            <w:vMerge w:val="restart"/>
            <w:shd w:val="clear" w:color="auto" w:fill="auto"/>
            <w:vAlign w:val="center"/>
            <w:hideMark/>
          </w:tcPr>
          <w:p w14:paraId="007C04E0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880" w:type="dxa"/>
            <w:gridSpan w:val="3"/>
            <w:shd w:val="clear" w:color="auto" w:fill="auto"/>
            <w:vAlign w:val="center"/>
            <w:hideMark/>
          </w:tcPr>
          <w:p w14:paraId="30D3ACA4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shd w:val="clear" w:color="auto" w:fill="auto"/>
            <w:vAlign w:val="center"/>
            <w:hideMark/>
          </w:tcPr>
          <w:p w14:paraId="4392C9F3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D37729" w:rsidRPr="00D37729" w14:paraId="77CE0F23" w14:textId="77777777" w:rsidTr="00D37729">
        <w:trPr>
          <w:trHeight w:val="255"/>
          <w:jc w:val="center"/>
        </w:trPr>
        <w:tc>
          <w:tcPr>
            <w:tcW w:w="960" w:type="dxa"/>
            <w:vMerge/>
            <w:vAlign w:val="center"/>
            <w:hideMark/>
          </w:tcPr>
          <w:p w14:paraId="2E8A52EB" w14:textId="77777777"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20" w:type="dxa"/>
            <w:vMerge/>
            <w:vAlign w:val="center"/>
            <w:hideMark/>
          </w:tcPr>
          <w:p w14:paraId="0B9BDBD0" w14:textId="77777777"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754C7740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1187D767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235F355B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380" w:type="dxa"/>
            <w:vMerge/>
            <w:vAlign w:val="center"/>
            <w:hideMark/>
          </w:tcPr>
          <w:p w14:paraId="168E9A9C" w14:textId="77777777"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D37729" w:rsidRPr="00D37729" w14:paraId="2AE1FD1C" w14:textId="77777777" w:rsidTr="00D37729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14:paraId="3727A1F5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14:paraId="067D11BE" w14:textId="77777777"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071E626B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33B265C8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5DF78B5C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7CAA433A" w14:textId="77777777"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37729" w:rsidRPr="00D37729" w14:paraId="3E152FC9" w14:textId="77777777" w:rsidTr="00D37729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14:paraId="3AB7EA86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14:paraId="3CACD7DE" w14:textId="77777777"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4DE23A89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7AEC8045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5E01C37C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04B565F6" w14:textId="77777777"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37729" w:rsidRPr="00D37729" w14:paraId="37CB4570" w14:textId="77777777" w:rsidTr="00D37729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14:paraId="4DD70C4F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14:paraId="4E0007D1" w14:textId="77777777"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gyakoroltatás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7238C3F3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06C2381E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63EF8DAB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781AD0DA" w14:textId="77777777"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37729" w:rsidRPr="00D37729" w14:paraId="7339CA9F" w14:textId="77777777" w:rsidTr="00D37729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14:paraId="0C33B87A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14:paraId="3738CB2E" w14:textId="77777777"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 megoldás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18D779A8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1D62E29F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759CB743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182F8CD0" w14:textId="77777777"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14:paraId="0B1F2569" w14:textId="77777777" w:rsidR="00D37729" w:rsidRDefault="00D37729" w:rsidP="00D37729">
      <w:pPr>
        <w:pStyle w:val="Listaszerbekezds"/>
        <w:spacing w:after="0"/>
        <w:ind w:left="1224"/>
        <w:rPr>
          <w:b/>
        </w:rPr>
      </w:pPr>
    </w:p>
    <w:p w14:paraId="44EAD322" w14:textId="77777777" w:rsidR="00B64FCB" w:rsidRDefault="00B64FCB" w:rsidP="00B64FCB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BC7291">
        <w:rPr>
          <w:b/>
        </w:rPr>
        <w:t>A tantárgy elsajátítása során alkalmazható tanulói tevékenységformák (ajánlás)</w:t>
      </w:r>
    </w:p>
    <w:p w14:paraId="7FB29CB5" w14:textId="77777777" w:rsidR="00D37729" w:rsidRDefault="00D37729" w:rsidP="00D37729">
      <w:pPr>
        <w:pStyle w:val="Listaszerbekezds"/>
        <w:spacing w:after="0"/>
        <w:ind w:left="1224"/>
        <w:rPr>
          <w:b/>
        </w:rPr>
      </w:pPr>
    </w:p>
    <w:tbl>
      <w:tblPr>
        <w:tblW w:w="85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8"/>
        <w:gridCol w:w="758"/>
        <w:gridCol w:w="796"/>
        <w:gridCol w:w="774"/>
        <w:gridCol w:w="2358"/>
      </w:tblGrid>
      <w:tr w:rsidR="00D37729" w:rsidRPr="00D37729" w14:paraId="2009B458" w14:textId="77777777" w:rsidTr="00D37729">
        <w:trPr>
          <w:trHeight w:val="255"/>
          <w:jc w:val="center"/>
        </w:trPr>
        <w:tc>
          <w:tcPr>
            <w:tcW w:w="1040" w:type="dxa"/>
            <w:vMerge w:val="restart"/>
            <w:shd w:val="clear" w:color="auto" w:fill="auto"/>
            <w:vAlign w:val="center"/>
            <w:hideMark/>
          </w:tcPr>
          <w:p w14:paraId="0232D866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00" w:type="dxa"/>
            <w:vMerge w:val="restart"/>
            <w:shd w:val="clear" w:color="auto" w:fill="auto"/>
            <w:vAlign w:val="center"/>
            <w:hideMark/>
          </w:tcPr>
          <w:p w14:paraId="73A47248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280" w:type="dxa"/>
            <w:gridSpan w:val="3"/>
            <w:shd w:val="clear" w:color="auto" w:fill="auto"/>
            <w:vAlign w:val="center"/>
            <w:hideMark/>
          </w:tcPr>
          <w:p w14:paraId="06C11AF7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380" w:type="dxa"/>
            <w:vMerge w:val="restart"/>
            <w:shd w:val="clear" w:color="auto" w:fill="auto"/>
            <w:vAlign w:val="center"/>
            <w:hideMark/>
          </w:tcPr>
          <w:p w14:paraId="39342204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D37729" w:rsidRPr="00D37729" w14:paraId="06371A0A" w14:textId="77777777" w:rsidTr="00D37729">
        <w:trPr>
          <w:trHeight w:val="510"/>
          <w:jc w:val="center"/>
        </w:trPr>
        <w:tc>
          <w:tcPr>
            <w:tcW w:w="1040" w:type="dxa"/>
            <w:vMerge/>
            <w:vAlign w:val="center"/>
            <w:hideMark/>
          </w:tcPr>
          <w:p w14:paraId="2F5852FC" w14:textId="77777777"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800" w:type="dxa"/>
            <w:vMerge/>
            <w:vAlign w:val="center"/>
            <w:hideMark/>
          </w:tcPr>
          <w:p w14:paraId="6A745E2B" w14:textId="77777777"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0D4D828C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7195F00D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20270F99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380" w:type="dxa"/>
            <w:vMerge/>
            <w:vAlign w:val="center"/>
            <w:hideMark/>
          </w:tcPr>
          <w:p w14:paraId="158E1137" w14:textId="77777777"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D37729" w:rsidRPr="00D37729" w14:paraId="58E4BFEC" w14:textId="77777777" w:rsidTr="00D37729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14:paraId="0AEEA7CF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14:paraId="00A87031" w14:textId="77777777"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D37729" w:rsidRPr="00D37729" w14:paraId="2FEB3118" w14:textId="77777777" w:rsidTr="00D37729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14:paraId="5AA39C72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14:paraId="51B5B34E" w14:textId="77777777"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42AC94C6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71D436CF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75479CF4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575D4349" w14:textId="77777777"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37729" w:rsidRPr="00D37729" w14:paraId="378ED2F5" w14:textId="77777777" w:rsidTr="00D37729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14:paraId="6CC73CEF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14:paraId="32798726" w14:textId="77777777"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7B428D0D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432A1A2B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413AB392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0407BA9D" w14:textId="77777777"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37729" w:rsidRPr="00D37729" w14:paraId="74284FE8" w14:textId="77777777" w:rsidTr="00D37729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14:paraId="7D3FC423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1.3</w:t>
            </w: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14:paraId="12546954" w14:textId="77777777"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4B5983AC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441D3440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2F6A6221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1F434E87" w14:textId="77777777"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37729" w:rsidRPr="00D37729" w14:paraId="0696A9DA" w14:textId="77777777" w:rsidTr="00D37729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14:paraId="498E6055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1.4</w:t>
            </w: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14:paraId="761269D4" w14:textId="77777777"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3B72D8C3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3FF2764C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53B12A0F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4EA7633B" w14:textId="77777777"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37729" w:rsidRPr="00D37729" w14:paraId="6382C488" w14:textId="77777777" w:rsidTr="00D37729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14:paraId="5CFEB462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1.5</w:t>
            </w: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14:paraId="325B098A" w14:textId="77777777"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6989C939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65F98498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3060A2D9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06541A54" w14:textId="77777777"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37729" w:rsidRPr="00D37729" w14:paraId="75A7FC79" w14:textId="77777777" w:rsidTr="00D37729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14:paraId="2ABA8234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1.6</w:t>
            </w: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14:paraId="5021D4D7" w14:textId="77777777"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3CEF0EAD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3A12E322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01A0527E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7E8955A8" w14:textId="77777777"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37729" w:rsidRPr="00D37729" w14:paraId="41C0B5C0" w14:textId="77777777" w:rsidTr="00D37729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14:paraId="488DAFA8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14:paraId="7E98AA0D" w14:textId="77777777"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D37729" w:rsidRPr="00D37729" w14:paraId="51ECF62E" w14:textId="77777777" w:rsidTr="00D37729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14:paraId="19095880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14:paraId="1694E07F" w14:textId="77777777"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Írásos elemzések készítése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6875323D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731540A6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115E0F20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60770AFA" w14:textId="77777777"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37729" w:rsidRPr="00D37729" w14:paraId="5EA2FBA7" w14:textId="77777777" w:rsidTr="00D37729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14:paraId="0AAD28FE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14:paraId="300A496D" w14:textId="77777777"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Leírás készítése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15AFBA6F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118FF404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5A910010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07BC5203" w14:textId="77777777"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37729" w:rsidRPr="00D37729" w14:paraId="10BCBDFA" w14:textId="77777777" w:rsidTr="00D37729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14:paraId="2D9D2935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</w:t>
            </w: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14:paraId="0142B38B" w14:textId="77777777"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utólagos ismertetése szóban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76EE9470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39C18EB1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518BE102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7E43F937" w14:textId="77777777"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37729" w:rsidRPr="00D37729" w14:paraId="4A68B68C" w14:textId="77777777" w:rsidTr="00D37729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14:paraId="33D0D133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</w:t>
            </w: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14:paraId="6CF65FE6" w14:textId="77777777"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helyszíni ismertetése szóban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42C9FA9B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599FF67B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68BFB548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1D9A7AE0" w14:textId="77777777"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37729" w:rsidRPr="00D37729" w14:paraId="00D903A2" w14:textId="77777777" w:rsidTr="00D37729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14:paraId="2E2FE42A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</w:t>
            </w: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14:paraId="7E50E7C9" w14:textId="77777777"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Komplex információk körében</w:t>
            </w:r>
          </w:p>
        </w:tc>
      </w:tr>
      <w:tr w:rsidR="00D37729" w:rsidRPr="00D37729" w14:paraId="1364D834" w14:textId="77777777" w:rsidTr="00D37729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14:paraId="206D09D6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</w:t>
            </w: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14:paraId="121F2220" w14:textId="77777777"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Esetleírás készítése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4F6CDA43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1DFE1A1D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383C9D8E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08753452" w14:textId="77777777"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37729" w:rsidRPr="00D37729" w14:paraId="1E51E84A" w14:textId="77777777" w:rsidTr="00D37729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14:paraId="1EC6EF07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</w:t>
            </w: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14:paraId="50CC927E" w14:textId="77777777"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Elemzés készítése tapasztalatokról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531CD965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14CCC791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0F10D148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13397533" w14:textId="77777777"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37729" w:rsidRPr="00D37729" w14:paraId="129C15E1" w14:textId="77777777" w:rsidTr="00D37729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14:paraId="474932A7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</w:t>
            </w: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</w:t>
            </w: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14:paraId="5E290D5A" w14:textId="77777777"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Esemény helyszíni értékelése szóban felkészülés után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67F229FB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50417ECA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7BA9E7D7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403028DA" w14:textId="77777777"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37729" w:rsidRPr="00D37729" w14:paraId="177CBB13" w14:textId="77777777" w:rsidTr="00D37729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14:paraId="090014AF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</w:t>
            </w: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</w:t>
            </w: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14:paraId="63263D09" w14:textId="77777777"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Utólagos szóbeli beszámoló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4D007CB4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26BCD797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35A7794C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74E53059" w14:textId="77777777"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37729" w:rsidRPr="00D37729" w14:paraId="39940909" w14:textId="77777777" w:rsidTr="00D37729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14:paraId="27217B61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</w:t>
            </w: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14:paraId="4A8709E9" w14:textId="77777777"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munkaformák körében</w:t>
            </w:r>
          </w:p>
        </w:tc>
      </w:tr>
      <w:tr w:rsidR="00D37729" w:rsidRPr="00D37729" w14:paraId="20450269" w14:textId="77777777" w:rsidTr="00D37729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14:paraId="7F2B6C7E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</w:t>
            </w: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</w:t>
            </w: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14:paraId="3FEE0FE4" w14:textId="77777777"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Kiscsoportos szakmai munkavégzés irányítással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2AE469E2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17BEC497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0C88A542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713884A1" w14:textId="77777777"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37729" w:rsidRPr="00D37729" w14:paraId="75EDBE1E" w14:textId="77777777" w:rsidTr="00D37729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14:paraId="127A3B9B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</w:t>
            </w: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</w:t>
            </w: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14:paraId="764D6B64" w14:textId="77777777"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helyzetgyakorlat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131DE37A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7CAC7471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7EFC0AEF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263C64A4" w14:textId="77777777"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37729" w:rsidRPr="00D37729" w14:paraId="41069183" w14:textId="77777777" w:rsidTr="00D37729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14:paraId="3CA37D3C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</w:t>
            </w: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14:paraId="670835D8" w14:textId="77777777"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Gyakorlati munkavégzés körében</w:t>
            </w:r>
          </w:p>
        </w:tc>
      </w:tr>
      <w:tr w:rsidR="00D37729" w:rsidRPr="00D37729" w14:paraId="322EB00D" w14:textId="77777777" w:rsidTr="00D37729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14:paraId="3409139A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</w:t>
            </w: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</w:t>
            </w: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14:paraId="5B41B996" w14:textId="77777777"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Műveletek gyakorlása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037983A4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67BBDD61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2D28B1EC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0D3E82DA" w14:textId="77777777"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37729" w:rsidRPr="00D37729" w14:paraId="36004744" w14:textId="77777777" w:rsidTr="00D37729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14:paraId="4424A7CE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</w:t>
            </w: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</w:t>
            </w: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14:paraId="4D4675CF" w14:textId="77777777"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Munkamegfigyelés adott szempontok alapján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2322563A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7752A23E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3827270D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5111E162" w14:textId="77777777"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37729" w:rsidRPr="00D37729" w14:paraId="1AA1560A" w14:textId="77777777" w:rsidTr="00D37729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14:paraId="43BACD4D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</w:t>
            </w: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14:paraId="7062D564" w14:textId="77777777"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Szolgáltatási tevékenységek körében</w:t>
            </w:r>
          </w:p>
        </w:tc>
      </w:tr>
      <w:tr w:rsidR="00D37729" w:rsidRPr="00D37729" w14:paraId="0A01E548" w14:textId="77777777" w:rsidTr="00D37729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14:paraId="3A6E8916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</w:t>
            </w: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14:paraId="3D8DE776" w14:textId="77777777"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Részvétel az ügyfélfogadáson, esetmegfigyelés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07F564E0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6C2B9208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5E8E20A2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0D86DE11" w14:textId="77777777"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14:paraId="05C5A9FE" w14:textId="77777777" w:rsidR="00D37729" w:rsidRPr="00BC7291" w:rsidRDefault="00D37729" w:rsidP="00D37729">
      <w:pPr>
        <w:pStyle w:val="Listaszerbekezds"/>
        <w:spacing w:after="0"/>
        <w:ind w:left="1224"/>
        <w:rPr>
          <w:b/>
        </w:rPr>
      </w:pPr>
    </w:p>
    <w:p w14:paraId="0B17168C" w14:textId="77777777" w:rsidR="00B64FCB" w:rsidRPr="002B5BF7" w:rsidRDefault="00B64FCB" w:rsidP="00B64FCB">
      <w:pPr>
        <w:spacing w:after="0"/>
        <w:ind w:left="426"/>
      </w:pPr>
    </w:p>
    <w:p w14:paraId="0FC89EDA" w14:textId="77777777"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tantárgy értékelésének módja</w:t>
      </w:r>
    </w:p>
    <w:p w14:paraId="1E82C832" w14:textId="77777777" w:rsidR="00B64FCB" w:rsidRDefault="00B64FCB" w:rsidP="00B64FCB">
      <w:pPr>
        <w:spacing w:after="0"/>
        <w:ind w:left="426"/>
      </w:pPr>
      <w:r w:rsidRPr="003A56AA">
        <w:t>A nemzeti köznevelésről szóló 2011. évi CXC. törvény. 54. § (2) a) pontja szerinti értékeléssel.</w:t>
      </w:r>
    </w:p>
    <w:p w14:paraId="1A46E615" w14:textId="77777777" w:rsidR="008419D5" w:rsidRDefault="008419D5" w:rsidP="000A21B7">
      <w:pPr>
        <w:spacing w:after="0"/>
        <w:rPr>
          <w:rFonts w:cs="Times New Roman"/>
        </w:rPr>
      </w:pPr>
    </w:p>
    <w:p w14:paraId="2CF564C9" w14:textId="77777777" w:rsidR="00B64FCB" w:rsidRDefault="00B64FCB" w:rsidP="00B64FCB">
      <w:pPr>
        <w:spacing w:after="0"/>
        <w:rPr>
          <w:rFonts w:cs="Times New Roman"/>
        </w:rPr>
      </w:pPr>
    </w:p>
    <w:p w14:paraId="5D282C7D" w14:textId="77777777" w:rsidR="008419D5" w:rsidRDefault="008419D5" w:rsidP="000A21B7">
      <w:pPr>
        <w:spacing w:after="0"/>
        <w:rPr>
          <w:rFonts w:cs="Times New Roman"/>
        </w:rPr>
      </w:pPr>
    </w:p>
    <w:p w14:paraId="693F9D76" w14:textId="77777777" w:rsidR="00B64FCB" w:rsidRDefault="00B64FCB">
      <w:pPr>
        <w:spacing w:after="200" w:line="276" w:lineRule="auto"/>
        <w:jc w:val="left"/>
        <w:rPr>
          <w:rFonts w:cs="Times New Roman"/>
        </w:rPr>
      </w:pPr>
      <w:r>
        <w:rPr>
          <w:rFonts w:cs="Times New Roman"/>
        </w:rPr>
        <w:br w:type="page"/>
      </w:r>
    </w:p>
    <w:p w14:paraId="4888A0D7" w14:textId="77777777" w:rsidR="00B64FCB" w:rsidRPr="00D52C63" w:rsidRDefault="00B64FCB" w:rsidP="00B64FCB">
      <w:pPr>
        <w:rPr>
          <w:rFonts w:cs="Times New Roman"/>
        </w:rPr>
      </w:pPr>
    </w:p>
    <w:p w14:paraId="3C8F444D" w14:textId="77777777" w:rsidR="00B64FCB" w:rsidRPr="00D52C63" w:rsidRDefault="00B64FCB" w:rsidP="00B64FCB">
      <w:pPr>
        <w:spacing w:before="2880"/>
        <w:jc w:val="center"/>
        <w:rPr>
          <w:rFonts w:cs="Times New Roman"/>
          <w:b/>
          <w:sz w:val="36"/>
        </w:rPr>
      </w:pPr>
      <w:r w:rsidRPr="00D52C63">
        <w:rPr>
          <w:rFonts w:cs="Times New Roman"/>
          <w:b/>
          <w:sz w:val="36"/>
        </w:rPr>
        <w:t>A</w:t>
      </w:r>
    </w:p>
    <w:p w14:paraId="5F3C22E6" w14:textId="77777777" w:rsidR="00B64FCB" w:rsidRPr="00D52C63" w:rsidRDefault="00580FCA" w:rsidP="00B64FCB">
      <w:pPr>
        <w:spacing w:after="480"/>
        <w:jc w:val="center"/>
        <w:rPr>
          <w:rFonts w:cs="Times New Roman"/>
          <w:b/>
          <w:sz w:val="36"/>
        </w:rPr>
      </w:pPr>
      <w:r w:rsidRPr="00465C16">
        <w:rPr>
          <w:rFonts w:cs="Times New Roman"/>
          <w:b/>
          <w:sz w:val="36"/>
        </w:rPr>
        <w:t>11198</w:t>
      </w:r>
      <w:r w:rsidR="00B64FCB" w:rsidRPr="00465C16">
        <w:rPr>
          <w:rFonts w:cs="Times New Roman"/>
          <w:b/>
          <w:sz w:val="36"/>
        </w:rPr>
        <w:t>-</w:t>
      </w:r>
      <w:r>
        <w:rPr>
          <w:rFonts w:cs="Times New Roman"/>
          <w:b/>
          <w:sz w:val="36"/>
        </w:rPr>
        <w:t>12</w:t>
      </w:r>
      <w:r w:rsidR="00B64FCB" w:rsidRPr="00D52C63">
        <w:rPr>
          <w:rFonts w:cs="Times New Roman"/>
          <w:b/>
          <w:sz w:val="36"/>
        </w:rPr>
        <w:t xml:space="preserve"> azonosító számú</w:t>
      </w:r>
    </w:p>
    <w:p w14:paraId="2113C519" w14:textId="77777777" w:rsidR="00B64FCB" w:rsidRPr="00D52C63" w:rsidRDefault="00580FCA" w:rsidP="00B64FCB">
      <w:pPr>
        <w:jc w:val="center"/>
        <w:rPr>
          <w:rFonts w:cs="Times New Roman"/>
          <w:b/>
          <w:sz w:val="36"/>
        </w:rPr>
      </w:pPr>
      <w:r>
        <w:rPr>
          <w:rFonts w:cs="Times New Roman"/>
          <w:b/>
          <w:sz w:val="36"/>
        </w:rPr>
        <w:t>Mentésszervezési és oktatási feladatok</w:t>
      </w:r>
    </w:p>
    <w:p w14:paraId="0E7D0702" w14:textId="77777777" w:rsidR="00B64FCB" w:rsidRPr="00D52C63" w:rsidRDefault="00B64FCB" w:rsidP="00B64FCB">
      <w:pPr>
        <w:jc w:val="center"/>
        <w:rPr>
          <w:rFonts w:cs="Times New Roman"/>
          <w:b/>
          <w:sz w:val="36"/>
        </w:rPr>
      </w:pPr>
      <w:proofErr w:type="gramStart"/>
      <w:r w:rsidRPr="00D52C63">
        <w:rPr>
          <w:rFonts w:cs="Times New Roman"/>
          <w:b/>
          <w:sz w:val="36"/>
        </w:rPr>
        <w:t>megnevezésű</w:t>
      </w:r>
      <w:proofErr w:type="gramEnd"/>
    </w:p>
    <w:p w14:paraId="6D8290AB" w14:textId="77777777" w:rsidR="00B64FCB" w:rsidRPr="00D52C63" w:rsidRDefault="00B64FCB" w:rsidP="00B64FCB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D52C63">
        <w:rPr>
          <w:rFonts w:cs="Times New Roman"/>
          <w:b/>
          <w:sz w:val="36"/>
        </w:rPr>
        <w:t>szakmai</w:t>
      </w:r>
      <w:proofErr w:type="gramEnd"/>
      <w:r w:rsidRPr="00D52C63">
        <w:rPr>
          <w:rFonts w:cs="Times New Roman"/>
          <w:b/>
          <w:sz w:val="36"/>
        </w:rPr>
        <w:t xml:space="preserve"> követelménymodul</w:t>
      </w:r>
    </w:p>
    <w:p w14:paraId="44F4F21F" w14:textId="77777777" w:rsidR="00B64FCB" w:rsidRPr="00D52C63" w:rsidRDefault="00B64FCB" w:rsidP="00B64FCB">
      <w:pPr>
        <w:jc w:val="center"/>
        <w:rPr>
          <w:rFonts w:cs="Times New Roman"/>
          <w:b/>
          <w:sz w:val="36"/>
        </w:rPr>
      </w:pPr>
      <w:proofErr w:type="gramStart"/>
      <w:r w:rsidRPr="00D52C63">
        <w:rPr>
          <w:rFonts w:cs="Times New Roman"/>
          <w:b/>
          <w:sz w:val="36"/>
        </w:rPr>
        <w:t>tantárgyai</w:t>
      </w:r>
      <w:proofErr w:type="gramEnd"/>
      <w:r w:rsidRPr="00D52C63">
        <w:rPr>
          <w:rFonts w:cs="Times New Roman"/>
          <w:b/>
          <w:sz w:val="36"/>
        </w:rPr>
        <w:t>, témakörei</w:t>
      </w:r>
    </w:p>
    <w:p w14:paraId="03F96ECD" w14:textId="77777777" w:rsidR="00B64FCB" w:rsidRPr="00D52C63" w:rsidRDefault="00B64FCB" w:rsidP="00B64FCB">
      <w:pPr>
        <w:spacing w:after="200" w:line="276" w:lineRule="auto"/>
        <w:jc w:val="left"/>
        <w:rPr>
          <w:rFonts w:cs="Times New Roman"/>
        </w:rPr>
      </w:pPr>
      <w:r w:rsidRPr="00D52C63">
        <w:rPr>
          <w:rFonts w:cs="Times New Roman"/>
        </w:rPr>
        <w:br w:type="page"/>
      </w:r>
    </w:p>
    <w:p w14:paraId="131C524B" w14:textId="77777777" w:rsidR="00B64FCB" w:rsidRDefault="00B64FCB" w:rsidP="00B64FCB">
      <w:pPr>
        <w:rPr>
          <w:rFonts w:cs="Times New Roman"/>
        </w:rPr>
      </w:pPr>
      <w:r w:rsidRPr="00D52C63">
        <w:rPr>
          <w:rFonts w:cs="Times New Roman"/>
        </w:rPr>
        <w:t xml:space="preserve">A </w:t>
      </w:r>
      <w:r w:rsidR="00580FCA">
        <w:rPr>
          <w:rFonts w:cs="Times New Roman"/>
        </w:rPr>
        <w:t>11198</w:t>
      </w:r>
      <w:r w:rsidRPr="00D26A67">
        <w:rPr>
          <w:rFonts w:cs="Times New Roman"/>
        </w:rPr>
        <w:t>-</w:t>
      </w:r>
      <w:r w:rsidR="00580FCA">
        <w:rPr>
          <w:rFonts w:cs="Times New Roman"/>
        </w:rPr>
        <w:t>12</w:t>
      </w:r>
      <w:r w:rsidRPr="00D52C63">
        <w:rPr>
          <w:rFonts w:cs="Times New Roman"/>
        </w:rPr>
        <w:t xml:space="preserve"> azonosító számú </w:t>
      </w:r>
      <w:r w:rsidR="00580FCA">
        <w:rPr>
          <w:rFonts w:cs="Times New Roman"/>
        </w:rPr>
        <w:t>Mentésszervezési és oktatási feladatok</w:t>
      </w:r>
      <w:r>
        <w:rPr>
          <w:rFonts w:cs="Times New Roman"/>
        </w:rPr>
        <w:t xml:space="preserve"> </w:t>
      </w:r>
      <w:r w:rsidRPr="00D52C63">
        <w:rPr>
          <w:rFonts w:cs="Times New Roman"/>
        </w:rPr>
        <w:t>megnevezésű szakmai követelménymodulhoz tartozó tantárgyak és témakörök oktatása során fejlesztendő kompetenciák</w:t>
      </w:r>
    </w:p>
    <w:tbl>
      <w:tblPr>
        <w:tblW w:w="708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980"/>
        <w:gridCol w:w="700"/>
        <w:gridCol w:w="1127"/>
        <w:gridCol w:w="567"/>
        <w:gridCol w:w="709"/>
      </w:tblGrid>
      <w:tr w:rsidR="00D37729" w:rsidRPr="00D37729" w14:paraId="247C28B2" w14:textId="77777777" w:rsidTr="00D37729">
        <w:trPr>
          <w:trHeight w:val="1587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408DB3FB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textDirection w:val="btLr"/>
            <w:vAlign w:val="center"/>
            <w:hideMark/>
          </w:tcPr>
          <w:p w14:paraId="173E6885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Mentésirányítás</w:t>
            </w:r>
          </w:p>
        </w:tc>
        <w:tc>
          <w:tcPr>
            <w:tcW w:w="1127" w:type="dxa"/>
            <w:shd w:val="clear" w:color="auto" w:fill="auto"/>
            <w:textDirection w:val="btLr"/>
            <w:vAlign w:val="center"/>
            <w:hideMark/>
          </w:tcPr>
          <w:p w14:paraId="503C82F8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Kommunikáció a mentésirányításban</w:t>
            </w:r>
          </w:p>
        </w:tc>
        <w:tc>
          <w:tcPr>
            <w:tcW w:w="567" w:type="dxa"/>
            <w:shd w:val="clear" w:color="auto" w:fill="auto"/>
            <w:textDirection w:val="btLr"/>
            <w:vAlign w:val="center"/>
            <w:hideMark/>
          </w:tcPr>
          <w:p w14:paraId="3C7936F7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Szakmódszertan</w:t>
            </w:r>
          </w:p>
        </w:tc>
        <w:tc>
          <w:tcPr>
            <w:tcW w:w="709" w:type="dxa"/>
            <w:shd w:val="clear" w:color="auto" w:fill="auto"/>
            <w:textDirection w:val="btLr"/>
            <w:vAlign w:val="center"/>
            <w:hideMark/>
          </w:tcPr>
          <w:p w14:paraId="113E7787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Mentésszervezési gyakorlatok</w:t>
            </w:r>
          </w:p>
        </w:tc>
      </w:tr>
      <w:tr w:rsidR="00D37729" w:rsidRPr="00D37729" w14:paraId="7C2CCA80" w14:textId="77777777" w:rsidTr="00D37729">
        <w:trPr>
          <w:trHeight w:val="300"/>
          <w:jc w:val="center"/>
        </w:trPr>
        <w:tc>
          <w:tcPr>
            <w:tcW w:w="7083" w:type="dxa"/>
            <w:gridSpan w:val="5"/>
            <w:shd w:val="clear" w:color="auto" w:fill="auto"/>
            <w:noWrap/>
            <w:vAlign w:val="center"/>
            <w:hideMark/>
          </w:tcPr>
          <w:p w14:paraId="4A320669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FELADATOK</w:t>
            </w:r>
          </w:p>
        </w:tc>
      </w:tr>
      <w:tr w:rsidR="00D37729" w:rsidRPr="00D37729" w14:paraId="29C24CC6" w14:textId="77777777" w:rsidTr="00D37729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5D6180F7" w14:textId="77777777"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Oktatási folyamatban közreműködik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09D764D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127" w:type="dxa"/>
            <w:shd w:val="clear" w:color="auto" w:fill="auto"/>
            <w:noWrap/>
            <w:vAlign w:val="center"/>
            <w:hideMark/>
          </w:tcPr>
          <w:p w14:paraId="33D01109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502A4E6D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020F8DDF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37729" w:rsidRPr="00D37729" w14:paraId="691F13A5" w14:textId="77777777" w:rsidTr="00D37729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1E081A95" w14:textId="77777777"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Oktatástechnikai eszközöket alkalmaz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7F077A8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127" w:type="dxa"/>
            <w:shd w:val="clear" w:color="auto" w:fill="auto"/>
            <w:noWrap/>
            <w:vAlign w:val="center"/>
            <w:hideMark/>
          </w:tcPr>
          <w:p w14:paraId="1F2B4458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59E9B56A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75E18E5A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37729" w:rsidRPr="00D37729" w14:paraId="5FEA8528" w14:textId="77777777" w:rsidTr="00D37729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68419202" w14:textId="77777777"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Prezentációt készít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68B343D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127" w:type="dxa"/>
            <w:shd w:val="clear" w:color="auto" w:fill="auto"/>
            <w:noWrap/>
            <w:vAlign w:val="center"/>
            <w:hideMark/>
          </w:tcPr>
          <w:p w14:paraId="155FD603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18A2005E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19F4D05F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37729" w:rsidRPr="00D37729" w14:paraId="47064C80" w14:textId="77777777" w:rsidTr="00D37729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430335A9" w14:textId="77777777"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Laikusokat elsősegélynyújtásra oktat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D2E5DF9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127" w:type="dxa"/>
            <w:shd w:val="clear" w:color="auto" w:fill="auto"/>
            <w:noWrap/>
            <w:vAlign w:val="center"/>
            <w:hideMark/>
          </w:tcPr>
          <w:p w14:paraId="26D80189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47BFA3C9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1DFB26A5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37729" w:rsidRPr="00D37729" w14:paraId="6CC7E8E9" w14:textId="77777777" w:rsidTr="00D37729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57B1AC0E" w14:textId="77777777"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Részt vesz az új belépők betanításában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62281F5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127" w:type="dxa"/>
            <w:shd w:val="clear" w:color="auto" w:fill="auto"/>
            <w:noWrap/>
            <w:vAlign w:val="center"/>
            <w:hideMark/>
          </w:tcPr>
          <w:p w14:paraId="04E06AED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3072AE30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3A9121BB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37729" w:rsidRPr="00D37729" w14:paraId="0CBAF07A" w14:textId="77777777" w:rsidTr="00D37729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4C3F14A6" w14:textId="77777777"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Továbbképzések lebonyolításában közreműködik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B0814A0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127" w:type="dxa"/>
            <w:shd w:val="clear" w:color="auto" w:fill="auto"/>
            <w:noWrap/>
            <w:vAlign w:val="center"/>
            <w:hideMark/>
          </w:tcPr>
          <w:p w14:paraId="700BFC50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16DB8020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7DCF1739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37729" w:rsidRPr="00D37729" w14:paraId="33F4422F" w14:textId="77777777" w:rsidTr="00D37729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7AA83B14" w14:textId="77777777"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Közreműködik az orvosi ügyelet irányításában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2EF6867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27" w:type="dxa"/>
            <w:shd w:val="clear" w:color="auto" w:fill="auto"/>
            <w:noWrap/>
            <w:vAlign w:val="center"/>
            <w:hideMark/>
          </w:tcPr>
          <w:p w14:paraId="5584EDE4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67A71FB0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1177974E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37729" w:rsidRPr="00D37729" w14:paraId="366BF182" w14:textId="77777777" w:rsidTr="00D37729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3C9BDD6A" w14:textId="77777777"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Betegszállítás irányításában részt vesz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28A0B44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27" w:type="dxa"/>
            <w:shd w:val="clear" w:color="auto" w:fill="auto"/>
            <w:noWrap/>
            <w:vAlign w:val="center"/>
            <w:hideMark/>
          </w:tcPr>
          <w:p w14:paraId="44DF0ECA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3C47221E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0FF49E5C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37729" w:rsidRPr="00D37729" w14:paraId="7D4CB895" w14:textId="77777777" w:rsidTr="00D37729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661CEA02" w14:textId="77777777"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Mentésirányítói tevékenységet végez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E4A2A23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27" w:type="dxa"/>
            <w:shd w:val="clear" w:color="auto" w:fill="auto"/>
            <w:noWrap/>
            <w:vAlign w:val="center"/>
            <w:hideMark/>
          </w:tcPr>
          <w:p w14:paraId="7E3F71A1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62F72380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3E19C2A3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37729" w:rsidRPr="00D37729" w14:paraId="1C93D3AD" w14:textId="77777777" w:rsidTr="00D37729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03523660" w14:textId="77777777"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Középvezetői feladatokat lát el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3FCB94D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127" w:type="dxa"/>
            <w:shd w:val="clear" w:color="auto" w:fill="auto"/>
            <w:noWrap/>
            <w:vAlign w:val="center"/>
            <w:hideMark/>
          </w:tcPr>
          <w:p w14:paraId="115D69D6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47B1FD51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124FDB11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37729" w:rsidRPr="00D37729" w14:paraId="3379CFAC" w14:textId="77777777" w:rsidTr="00D37729">
        <w:trPr>
          <w:trHeight w:val="300"/>
          <w:jc w:val="center"/>
        </w:trPr>
        <w:tc>
          <w:tcPr>
            <w:tcW w:w="7083" w:type="dxa"/>
            <w:gridSpan w:val="5"/>
            <w:shd w:val="clear" w:color="auto" w:fill="auto"/>
            <w:noWrap/>
            <w:vAlign w:val="center"/>
            <w:hideMark/>
          </w:tcPr>
          <w:p w14:paraId="6E2C45AC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ISMERETEK</w:t>
            </w:r>
          </w:p>
        </w:tc>
      </w:tr>
      <w:tr w:rsidR="00D37729" w:rsidRPr="00D37729" w14:paraId="7D0231CB" w14:textId="77777777" w:rsidTr="00D37729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6320BA72" w14:textId="77777777"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Neveléselmélet alapjai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99D93C2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127" w:type="dxa"/>
            <w:shd w:val="clear" w:color="auto" w:fill="auto"/>
            <w:noWrap/>
            <w:vAlign w:val="center"/>
            <w:hideMark/>
          </w:tcPr>
          <w:p w14:paraId="2D3A6C58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355B30FB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0672CBD4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37729" w:rsidRPr="00D37729" w14:paraId="6DAF768C" w14:textId="77777777" w:rsidTr="00D37729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583D3846" w14:textId="77777777"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Oktatási elméletek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FA4B543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127" w:type="dxa"/>
            <w:shd w:val="clear" w:color="auto" w:fill="auto"/>
            <w:noWrap/>
            <w:vAlign w:val="center"/>
            <w:hideMark/>
          </w:tcPr>
          <w:p w14:paraId="2CCAB165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7704324D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770AA02B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37729" w:rsidRPr="00D37729" w14:paraId="3FEAA7D9" w14:textId="77777777" w:rsidTr="00D37729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7F63CC78" w14:textId="77777777"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Az oktatás módszerei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2A8224A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127" w:type="dxa"/>
            <w:shd w:val="clear" w:color="auto" w:fill="auto"/>
            <w:noWrap/>
            <w:vAlign w:val="center"/>
            <w:hideMark/>
          </w:tcPr>
          <w:p w14:paraId="77382CBF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4119A09C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0F335904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37729" w:rsidRPr="00D37729" w14:paraId="515B84B0" w14:textId="77777777" w:rsidTr="00D37729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28360EEB" w14:textId="77777777"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Mérés és értékelés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CE7141B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127" w:type="dxa"/>
            <w:shd w:val="clear" w:color="auto" w:fill="auto"/>
            <w:noWrap/>
            <w:vAlign w:val="center"/>
            <w:hideMark/>
          </w:tcPr>
          <w:p w14:paraId="07FB1545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466BBA27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2DD14BF3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37729" w:rsidRPr="00D37729" w14:paraId="1794F96C" w14:textId="77777777" w:rsidTr="00D37729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3EFE44DB" w14:textId="77777777"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Szakmódszertan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BA45522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127" w:type="dxa"/>
            <w:shd w:val="clear" w:color="auto" w:fill="auto"/>
            <w:noWrap/>
            <w:vAlign w:val="center"/>
            <w:hideMark/>
          </w:tcPr>
          <w:p w14:paraId="2A62CF72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2BBD16F1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1025DCD1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37729" w:rsidRPr="00D37729" w14:paraId="6DB19BD4" w14:textId="77777777" w:rsidTr="00D37729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49316040" w14:textId="77777777"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Gyakorlati oktatás módszertana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646640D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127" w:type="dxa"/>
            <w:shd w:val="clear" w:color="auto" w:fill="auto"/>
            <w:noWrap/>
            <w:vAlign w:val="center"/>
            <w:hideMark/>
          </w:tcPr>
          <w:p w14:paraId="5578F04F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1BA7D946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11470C5A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37729" w:rsidRPr="00D37729" w14:paraId="0CEDA87E" w14:textId="77777777" w:rsidTr="00D37729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51B40AA0" w14:textId="77777777"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Bevetésirányítás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3088AA6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27" w:type="dxa"/>
            <w:shd w:val="clear" w:color="auto" w:fill="auto"/>
            <w:noWrap/>
            <w:vAlign w:val="center"/>
            <w:hideMark/>
          </w:tcPr>
          <w:p w14:paraId="79BBB2B5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30C3B0A2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5E5C1064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37729" w:rsidRPr="00D37729" w14:paraId="05E57750" w14:textId="77777777" w:rsidTr="00D37729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1465AD49" w14:textId="77777777"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Információs technológia a mentésirányításban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BB59640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27" w:type="dxa"/>
            <w:shd w:val="clear" w:color="auto" w:fill="auto"/>
            <w:noWrap/>
            <w:vAlign w:val="center"/>
            <w:hideMark/>
          </w:tcPr>
          <w:p w14:paraId="2051C8BA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7C8E593D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7C0278E9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37729" w:rsidRPr="00D37729" w14:paraId="4C7B3499" w14:textId="77777777" w:rsidTr="00D37729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4F1EE47F" w14:textId="77777777"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Dokumentáció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F30AAF5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27" w:type="dxa"/>
            <w:shd w:val="clear" w:color="auto" w:fill="auto"/>
            <w:noWrap/>
            <w:vAlign w:val="center"/>
            <w:hideMark/>
          </w:tcPr>
          <w:p w14:paraId="391B7C81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6E84324F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608AEB8C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37729" w:rsidRPr="00D37729" w14:paraId="02D48695" w14:textId="77777777" w:rsidTr="00D37729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2D9DAA26" w14:textId="77777777"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Tárgyalástechnika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495421C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27" w:type="dxa"/>
            <w:shd w:val="clear" w:color="auto" w:fill="auto"/>
            <w:noWrap/>
            <w:vAlign w:val="center"/>
            <w:hideMark/>
          </w:tcPr>
          <w:p w14:paraId="3D15D888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0A20A144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20D76899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37729" w:rsidRPr="00D37729" w14:paraId="732C65D0" w14:textId="77777777" w:rsidTr="00D37729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2E3BC32B" w14:textId="77777777"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Irányítás, tervezés, szervezés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5BB1593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27" w:type="dxa"/>
            <w:shd w:val="clear" w:color="auto" w:fill="auto"/>
            <w:noWrap/>
            <w:vAlign w:val="center"/>
            <w:hideMark/>
          </w:tcPr>
          <w:p w14:paraId="353787C9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2E610CA0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5C2E3176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37729" w:rsidRPr="00D37729" w14:paraId="1718678F" w14:textId="77777777" w:rsidTr="00D37729">
        <w:trPr>
          <w:trHeight w:val="300"/>
          <w:jc w:val="center"/>
        </w:trPr>
        <w:tc>
          <w:tcPr>
            <w:tcW w:w="7083" w:type="dxa"/>
            <w:gridSpan w:val="5"/>
            <w:shd w:val="clear" w:color="auto" w:fill="auto"/>
            <w:noWrap/>
            <w:vAlign w:val="center"/>
            <w:hideMark/>
          </w:tcPr>
          <w:p w14:paraId="094AD6A0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KÉSZSÉGEK</w:t>
            </w:r>
          </w:p>
        </w:tc>
      </w:tr>
      <w:tr w:rsidR="00D37729" w:rsidRPr="00D37729" w14:paraId="6D4421F1" w14:textId="77777777" w:rsidTr="00D37729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1E498B9A" w14:textId="77777777"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Kommunikációs eszközök használata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67D64B2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27" w:type="dxa"/>
            <w:shd w:val="clear" w:color="auto" w:fill="auto"/>
            <w:noWrap/>
            <w:vAlign w:val="center"/>
            <w:hideMark/>
          </w:tcPr>
          <w:p w14:paraId="138CBAA9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18E1AF80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25168DA1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37729" w:rsidRPr="00D37729" w14:paraId="3AD4C123" w14:textId="77777777" w:rsidTr="00D37729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69D70D30" w14:textId="77777777"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Informatikai eszközök használata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A21E757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27" w:type="dxa"/>
            <w:shd w:val="clear" w:color="auto" w:fill="auto"/>
            <w:noWrap/>
            <w:vAlign w:val="center"/>
            <w:hideMark/>
          </w:tcPr>
          <w:p w14:paraId="01B4ECF2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14F2A89A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3C3AE7A0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37729" w:rsidRPr="00D37729" w14:paraId="416F22D9" w14:textId="77777777" w:rsidTr="00D37729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0F0237A8" w14:textId="77777777"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nyelvű beszédkészség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31DD6A3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27" w:type="dxa"/>
            <w:shd w:val="clear" w:color="auto" w:fill="auto"/>
            <w:noWrap/>
            <w:vAlign w:val="center"/>
            <w:hideMark/>
          </w:tcPr>
          <w:p w14:paraId="0AC0044F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0371FD0E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4705B7F6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37729" w:rsidRPr="00D37729" w14:paraId="18AB89A7" w14:textId="77777777" w:rsidTr="00D37729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5F98A770" w14:textId="77777777"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Mentésirányítás eszközeinek alkalmazása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E5C4DE6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27" w:type="dxa"/>
            <w:shd w:val="clear" w:color="auto" w:fill="auto"/>
            <w:noWrap/>
            <w:vAlign w:val="center"/>
            <w:hideMark/>
          </w:tcPr>
          <w:p w14:paraId="36256512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53A32866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3551A81F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37729" w:rsidRPr="00D37729" w14:paraId="339BDF0A" w14:textId="77777777" w:rsidTr="00D37729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07CC7DB9" w14:textId="77777777"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Rádiótechnikai eszközök alkalmazása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AFFE292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27" w:type="dxa"/>
            <w:shd w:val="clear" w:color="auto" w:fill="auto"/>
            <w:noWrap/>
            <w:vAlign w:val="center"/>
            <w:hideMark/>
          </w:tcPr>
          <w:p w14:paraId="55A3D600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0955AB79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36A002E5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37729" w:rsidRPr="00D37729" w14:paraId="064930E8" w14:textId="77777777" w:rsidTr="00D37729">
        <w:trPr>
          <w:trHeight w:val="300"/>
          <w:jc w:val="center"/>
        </w:trPr>
        <w:tc>
          <w:tcPr>
            <w:tcW w:w="7083" w:type="dxa"/>
            <w:gridSpan w:val="5"/>
            <w:shd w:val="clear" w:color="auto" w:fill="auto"/>
            <w:noWrap/>
            <w:vAlign w:val="center"/>
            <w:hideMark/>
          </w:tcPr>
          <w:p w14:paraId="7DC83FEC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D37729" w:rsidRPr="00D37729" w14:paraId="2F7B0189" w14:textId="77777777" w:rsidTr="00D37729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40E5E49C" w14:textId="77777777"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elhivatottság, elkötelezettség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E801494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27" w:type="dxa"/>
            <w:shd w:val="clear" w:color="auto" w:fill="auto"/>
            <w:noWrap/>
            <w:vAlign w:val="center"/>
            <w:hideMark/>
          </w:tcPr>
          <w:p w14:paraId="22A25ECA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4A1B29DF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0F223C96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37729" w:rsidRPr="00D37729" w14:paraId="46F6C124" w14:textId="77777777" w:rsidTr="00D37729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1CF6C3B5" w14:textId="77777777"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döntésképesség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1BEAF8D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27" w:type="dxa"/>
            <w:shd w:val="clear" w:color="auto" w:fill="auto"/>
            <w:noWrap/>
            <w:vAlign w:val="center"/>
            <w:hideMark/>
          </w:tcPr>
          <w:p w14:paraId="4B6181EC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76C2226F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10AFE527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37729" w:rsidRPr="00D37729" w14:paraId="69CA6D7F" w14:textId="77777777" w:rsidTr="00D37729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035C4FDC" w14:textId="77777777"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Szervezőkészség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7704CDE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27" w:type="dxa"/>
            <w:shd w:val="clear" w:color="auto" w:fill="auto"/>
            <w:noWrap/>
            <w:vAlign w:val="center"/>
            <w:hideMark/>
          </w:tcPr>
          <w:p w14:paraId="7A419EFC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427D2E8B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576F7438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37729" w:rsidRPr="00D37729" w14:paraId="07D1CC45" w14:textId="77777777" w:rsidTr="00D37729">
        <w:trPr>
          <w:trHeight w:val="300"/>
          <w:jc w:val="center"/>
        </w:trPr>
        <w:tc>
          <w:tcPr>
            <w:tcW w:w="7083" w:type="dxa"/>
            <w:gridSpan w:val="5"/>
            <w:shd w:val="clear" w:color="auto" w:fill="auto"/>
            <w:noWrap/>
            <w:vAlign w:val="center"/>
            <w:hideMark/>
          </w:tcPr>
          <w:p w14:paraId="15D78339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D37729" w:rsidRPr="00D37729" w14:paraId="6B4CB774" w14:textId="77777777" w:rsidTr="00D37729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16962D24" w14:textId="77777777"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Kezdeményezőkészség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A4E68CA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27" w:type="dxa"/>
            <w:shd w:val="clear" w:color="auto" w:fill="auto"/>
            <w:noWrap/>
            <w:vAlign w:val="center"/>
            <w:hideMark/>
          </w:tcPr>
          <w:p w14:paraId="4D16D563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0005262A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6095BBA6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37729" w:rsidRPr="00D37729" w14:paraId="02E65312" w14:textId="77777777" w:rsidTr="00D37729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7926D745" w14:textId="77777777"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Határozottság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21D7544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27" w:type="dxa"/>
            <w:shd w:val="clear" w:color="auto" w:fill="auto"/>
            <w:noWrap/>
            <w:vAlign w:val="center"/>
            <w:hideMark/>
          </w:tcPr>
          <w:p w14:paraId="1F288DA4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71CEA18B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1F1850F4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37729" w:rsidRPr="00D37729" w14:paraId="5BE7B527" w14:textId="77777777" w:rsidTr="00D37729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590D9661" w14:textId="77777777"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Irányítási készség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94EF3F5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27" w:type="dxa"/>
            <w:shd w:val="clear" w:color="auto" w:fill="auto"/>
            <w:noWrap/>
            <w:vAlign w:val="center"/>
            <w:hideMark/>
          </w:tcPr>
          <w:p w14:paraId="64F20459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339DBE66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459E1064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37729" w:rsidRPr="00D37729" w14:paraId="7C7B7DC4" w14:textId="77777777" w:rsidTr="00D37729">
        <w:trPr>
          <w:trHeight w:val="300"/>
          <w:jc w:val="center"/>
        </w:trPr>
        <w:tc>
          <w:tcPr>
            <w:tcW w:w="7083" w:type="dxa"/>
            <w:gridSpan w:val="5"/>
            <w:shd w:val="clear" w:color="auto" w:fill="auto"/>
            <w:noWrap/>
            <w:vAlign w:val="center"/>
            <w:hideMark/>
          </w:tcPr>
          <w:p w14:paraId="631D776D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D37729" w:rsidRPr="00D37729" w14:paraId="0E04C8B0" w14:textId="77777777" w:rsidTr="00D37729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2894BAFF" w14:textId="77777777"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Áttekintő képesség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CD6869A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27" w:type="dxa"/>
            <w:shd w:val="clear" w:color="auto" w:fill="auto"/>
            <w:noWrap/>
            <w:vAlign w:val="center"/>
            <w:hideMark/>
          </w:tcPr>
          <w:p w14:paraId="7CF6A419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1D02517D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7CFCEC5E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37729" w:rsidRPr="00D37729" w14:paraId="014E64ED" w14:textId="77777777" w:rsidTr="00D37729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6893C933" w14:textId="77777777"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Tervezés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89A8B63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27" w:type="dxa"/>
            <w:shd w:val="clear" w:color="auto" w:fill="auto"/>
            <w:noWrap/>
            <w:vAlign w:val="center"/>
            <w:hideMark/>
          </w:tcPr>
          <w:p w14:paraId="2BE210FC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1AB259FB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4732C222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37729" w:rsidRPr="00D37729" w14:paraId="1B978939" w14:textId="77777777" w:rsidTr="00D37729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37829205" w14:textId="77777777"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Értékelés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7288CF5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27" w:type="dxa"/>
            <w:shd w:val="clear" w:color="auto" w:fill="auto"/>
            <w:noWrap/>
            <w:vAlign w:val="center"/>
            <w:hideMark/>
          </w:tcPr>
          <w:p w14:paraId="59B4485A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74488B1F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1E0E09B8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</w:tbl>
    <w:p w14:paraId="1F781E16" w14:textId="311C07FC" w:rsidR="00B64FCB" w:rsidRPr="00644690" w:rsidRDefault="00783879" w:rsidP="00B64FC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>
        <w:rPr>
          <w:b/>
        </w:rPr>
        <w:t>Mentésirányítás</w:t>
      </w:r>
      <w:r w:rsidR="00B64FCB" w:rsidRPr="00644690">
        <w:rPr>
          <w:b/>
        </w:rPr>
        <w:t xml:space="preserve"> tantárgy</w:t>
      </w:r>
      <w:r w:rsidR="00B64FCB" w:rsidRPr="00644690">
        <w:rPr>
          <w:b/>
        </w:rPr>
        <w:tab/>
      </w:r>
      <w:r w:rsidR="00ED1D08">
        <w:rPr>
          <w:b/>
        </w:rPr>
        <w:t>3</w:t>
      </w:r>
      <w:r w:rsidR="006F3EAB">
        <w:rPr>
          <w:b/>
        </w:rPr>
        <w:t>2</w:t>
      </w:r>
      <w:r w:rsidR="00B64FCB">
        <w:rPr>
          <w:b/>
        </w:rPr>
        <w:t xml:space="preserve"> ó</w:t>
      </w:r>
      <w:r w:rsidR="00B64FCB" w:rsidRPr="00644690">
        <w:rPr>
          <w:b/>
        </w:rPr>
        <w:t>ra</w:t>
      </w:r>
    </w:p>
    <w:p w14:paraId="5E26E551" w14:textId="77777777" w:rsidR="00B64FCB" w:rsidRPr="00644690" w:rsidRDefault="00B64FCB" w:rsidP="00B64FCB"/>
    <w:p w14:paraId="15383E87" w14:textId="77777777" w:rsidR="00B64FCB" w:rsidRDefault="00B64FCB" w:rsidP="00B64FCB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644690">
        <w:rPr>
          <w:b/>
        </w:rPr>
        <w:t>A tantárgy tanításának célja</w:t>
      </w:r>
    </w:p>
    <w:p w14:paraId="29C37C50" w14:textId="77777777" w:rsidR="00B64FCB" w:rsidRDefault="00783879" w:rsidP="00B64FCB">
      <w:pPr>
        <w:spacing w:after="0"/>
        <w:ind w:left="426"/>
      </w:pPr>
      <w:r>
        <w:t>A tantárgy tanításának célja az mentésirányítási és mentésszervezési feladatok elsajátítása. Felkészítés az irányító csoportban történő munkavégzésre, a mentésirányításban alkalmazott kommunikációs technikák alkalmazására.</w:t>
      </w:r>
    </w:p>
    <w:p w14:paraId="4B84D68A" w14:textId="77777777" w:rsidR="00B64FCB" w:rsidRPr="002B5BF7" w:rsidRDefault="00B64FCB" w:rsidP="00B64FCB">
      <w:pPr>
        <w:spacing w:after="0"/>
        <w:ind w:left="426"/>
      </w:pPr>
    </w:p>
    <w:p w14:paraId="42273EEE" w14:textId="77777777"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>
        <w:rPr>
          <w:b/>
        </w:rPr>
        <w:t>Kapcsolódó</w:t>
      </w:r>
      <w:r w:rsidRPr="00644690">
        <w:rPr>
          <w:b/>
        </w:rPr>
        <w:t xml:space="preserve"> szakmai tartalmak</w:t>
      </w:r>
    </w:p>
    <w:p w14:paraId="76A5FF48" w14:textId="77777777" w:rsidR="00B64FCB" w:rsidRDefault="00ED1D08" w:rsidP="00B64FCB">
      <w:pPr>
        <w:spacing w:after="0"/>
        <w:ind w:left="426"/>
      </w:pPr>
      <w:proofErr w:type="spellStart"/>
      <w:r>
        <w:t>Praehospitalis</w:t>
      </w:r>
      <w:proofErr w:type="spellEnd"/>
      <w:r>
        <w:t xml:space="preserve"> ellátás</w:t>
      </w:r>
    </w:p>
    <w:p w14:paraId="593F70A7" w14:textId="77777777" w:rsidR="00ED1D08" w:rsidRDefault="00ED1D08" w:rsidP="00B64FCB">
      <w:pPr>
        <w:spacing w:after="0"/>
        <w:ind w:left="426"/>
      </w:pPr>
      <w:proofErr w:type="spellStart"/>
      <w:r>
        <w:t>Intrahospitalis</w:t>
      </w:r>
      <w:proofErr w:type="spellEnd"/>
      <w:r>
        <w:t xml:space="preserve"> ellátás</w:t>
      </w:r>
    </w:p>
    <w:p w14:paraId="71D1AE7A" w14:textId="77777777" w:rsidR="00ED1D08" w:rsidRDefault="00ED1D08" w:rsidP="00B64FCB">
      <w:pPr>
        <w:spacing w:after="0"/>
        <w:ind w:left="426"/>
      </w:pPr>
      <w:r>
        <w:t>Kommunikáció a mentésirányításban</w:t>
      </w:r>
    </w:p>
    <w:p w14:paraId="141F692C" w14:textId="77777777" w:rsidR="00ED1D08" w:rsidRDefault="00ED1D08" w:rsidP="00B64FCB">
      <w:pPr>
        <w:spacing w:after="0"/>
        <w:ind w:left="426"/>
      </w:pPr>
      <w:r>
        <w:t>Mentésszervezési gyakorlatok</w:t>
      </w:r>
    </w:p>
    <w:p w14:paraId="1412715D" w14:textId="77777777" w:rsidR="00B64FCB" w:rsidRPr="002B5BF7" w:rsidRDefault="00B64FCB" w:rsidP="00B64FCB">
      <w:pPr>
        <w:spacing w:after="0"/>
        <w:ind w:left="426"/>
      </w:pPr>
    </w:p>
    <w:p w14:paraId="2293AEFD" w14:textId="77777777"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Témakörök</w:t>
      </w:r>
    </w:p>
    <w:p w14:paraId="16ACEE37" w14:textId="77777777" w:rsidR="00B64FCB" w:rsidRDefault="00783879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>
        <w:rPr>
          <w:b/>
          <w:i/>
        </w:rPr>
        <w:t>Bevetésirányítás</w:t>
      </w:r>
      <w:r w:rsidR="00ED1D08">
        <w:rPr>
          <w:b/>
          <w:i/>
        </w:rPr>
        <w:t xml:space="preserve"> szervezeti keretei</w:t>
      </w:r>
      <w:r w:rsidR="00B64FCB" w:rsidRPr="00644690">
        <w:rPr>
          <w:b/>
          <w:i/>
        </w:rPr>
        <w:tab/>
      </w:r>
      <w:r w:rsidR="00ED1D08">
        <w:rPr>
          <w:b/>
          <w:i/>
        </w:rPr>
        <w:t>6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14:paraId="033B6058" w14:textId="77777777" w:rsidR="00B64FCB" w:rsidRDefault="00783879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Irányítócsoportok felépítése</w:t>
      </w:r>
    </w:p>
    <w:p w14:paraId="17EBB177" w14:textId="77777777" w:rsidR="00783879" w:rsidRDefault="00783879" w:rsidP="00783879">
      <w:pPr>
        <w:spacing w:after="0"/>
        <w:ind w:left="851"/>
        <w:rPr>
          <w:rFonts w:cs="Times New Roman"/>
        </w:rPr>
      </w:pPr>
      <w:r>
        <w:rPr>
          <w:rFonts w:cs="Times New Roman"/>
        </w:rPr>
        <w:t>Mentőegységek, speciális mentőegységek személyi és tárgyi feltételei</w:t>
      </w:r>
    </w:p>
    <w:p w14:paraId="4803DD20" w14:textId="77777777" w:rsidR="00783879" w:rsidRDefault="00783879" w:rsidP="00783879">
      <w:pPr>
        <w:spacing w:after="0"/>
        <w:ind w:left="851"/>
        <w:rPr>
          <w:rFonts w:cs="Times New Roman"/>
        </w:rPr>
      </w:pPr>
      <w:r>
        <w:rPr>
          <w:rFonts w:cs="Times New Roman"/>
        </w:rPr>
        <w:t>Speciális mentőcsoportok</w:t>
      </w:r>
    </w:p>
    <w:p w14:paraId="5746FCA0" w14:textId="77777777" w:rsidR="00783879" w:rsidRDefault="00783879" w:rsidP="00783879">
      <w:pPr>
        <w:spacing w:after="0"/>
        <w:ind w:left="851"/>
        <w:rPr>
          <w:rFonts w:cs="Times New Roman"/>
        </w:rPr>
      </w:pPr>
      <w:r>
        <w:rPr>
          <w:rFonts w:cs="Times New Roman"/>
        </w:rPr>
        <w:t>Betegszállító egységek</w:t>
      </w:r>
    </w:p>
    <w:p w14:paraId="59566475" w14:textId="77777777" w:rsidR="00783879" w:rsidRDefault="00783879" w:rsidP="00783879">
      <w:pPr>
        <w:spacing w:after="0"/>
        <w:ind w:left="851"/>
        <w:rPr>
          <w:rFonts w:cs="Times New Roman"/>
        </w:rPr>
      </w:pPr>
      <w:r>
        <w:rPr>
          <w:rFonts w:cs="Times New Roman"/>
        </w:rPr>
        <w:t>Társszervek</w:t>
      </w:r>
    </w:p>
    <w:p w14:paraId="6258D0A4" w14:textId="77777777" w:rsidR="00783879" w:rsidRDefault="00783879" w:rsidP="00783879">
      <w:pPr>
        <w:spacing w:after="0"/>
        <w:ind w:left="851"/>
        <w:rPr>
          <w:rFonts w:cs="Times New Roman"/>
        </w:rPr>
      </w:pPr>
      <w:r>
        <w:rPr>
          <w:rFonts w:cs="Times New Roman"/>
        </w:rPr>
        <w:tab/>
      </w:r>
      <w:proofErr w:type="gramStart"/>
      <w:r>
        <w:rPr>
          <w:rFonts w:cs="Times New Roman"/>
        </w:rPr>
        <w:t>műszaki</w:t>
      </w:r>
      <w:proofErr w:type="gramEnd"/>
      <w:r>
        <w:rPr>
          <w:rFonts w:cs="Times New Roman"/>
        </w:rPr>
        <w:t xml:space="preserve"> mentés</w:t>
      </w:r>
      <w:r w:rsidR="00D64983">
        <w:rPr>
          <w:rFonts w:cs="Times New Roman"/>
        </w:rPr>
        <w:t>, katasztrófavédelem</w:t>
      </w:r>
    </w:p>
    <w:p w14:paraId="04491240" w14:textId="77777777" w:rsidR="00783879" w:rsidRDefault="00783879" w:rsidP="00783879">
      <w:pPr>
        <w:spacing w:after="0"/>
        <w:ind w:left="851"/>
        <w:rPr>
          <w:rFonts w:cs="Times New Roman"/>
        </w:rPr>
      </w:pPr>
      <w:r>
        <w:rPr>
          <w:rFonts w:cs="Times New Roman"/>
        </w:rPr>
        <w:tab/>
      </w:r>
      <w:proofErr w:type="gramStart"/>
      <w:r>
        <w:rPr>
          <w:rFonts w:cs="Times New Roman"/>
        </w:rPr>
        <w:t>karhatalom</w:t>
      </w:r>
      <w:proofErr w:type="gramEnd"/>
    </w:p>
    <w:p w14:paraId="024DDF98" w14:textId="77777777" w:rsidR="00B64FCB" w:rsidRPr="00644690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14:paraId="0087827E" w14:textId="1B6B1129" w:rsidR="00B64FCB" w:rsidRDefault="00146971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proofErr w:type="spellStart"/>
      <w:r>
        <w:rPr>
          <w:b/>
          <w:i/>
        </w:rPr>
        <w:t>Bevetésirányítási</w:t>
      </w:r>
      <w:proofErr w:type="spellEnd"/>
      <w:r>
        <w:rPr>
          <w:b/>
          <w:i/>
        </w:rPr>
        <w:t xml:space="preserve"> feladatok</w:t>
      </w:r>
      <w:r w:rsidR="00B64FCB" w:rsidRPr="00644690">
        <w:rPr>
          <w:b/>
          <w:i/>
        </w:rPr>
        <w:tab/>
      </w:r>
      <w:r w:rsidR="006F3EAB">
        <w:rPr>
          <w:b/>
          <w:i/>
        </w:rPr>
        <w:t>8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14:paraId="69A5DF0F" w14:textId="77777777" w:rsidR="00146971" w:rsidRDefault="00146971" w:rsidP="00146971">
      <w:pPr>
        <w:spacing w:after="0"/>
        <w:ind w:left="851"/>
        <w:rPr>
          <w:rFonts w:cs="Times New Roman"/>
        </w:rPr>
      </w:pPr>
      <w:r>
        <w:rPr>
          <w:rFonts w:cs="Times New Roman"/>
        </w:rPr>
        <w:t>Riasztás</w:t>
      </w:r>
    </w:p>
    <w:p w14:paraId="1B6B37A2" w14:textId="77777777" w:rsidR="00146971" w:rsidRDefault="00146971" w:rsidP="00146971">
      <w:pPr>
        <w:spacing w:after="0"/>
        <w:ind w:left="851"/>
        <w:rPr>
          <w:rFonts w:cs="Times New Roman"/>
        </w:rPr>
      </w:pPr>
      <w:r>
        <w:rPr>
          <w:rFonts w:cs="Times New Roman"/>
        </w:rPr>
        <w:tab/>
      </w:r>
      <w:proofErr w:type="gramStart"/>
      <w:r>
        <w:rPr>
          <w:rFonts w:cs="Times New Roman"/>
        </w:rPr>
        <w:t>prioritási</w:t>
      </w:r>
      <w:proofErr w:type="gramEnd"/>
      <w:r>
        <w:rPr>
          <w:rFonts w:cs="Times New Roman"/>
        </w:rPr>
        <w:t xml:space="preserve"> szintek</w:t>
      </w:r>
    </w:p>
    <w:p w14:paraId="7B420BE1" w14:textId="77777777" w:rsidR="00146971" w:rsidRDefault="00146971" w:rsidP="00146971">
      <w:pPr>
        <w:spacing w:after="0"/>
        <w:ind w:left="851"/>
        <w:rPr>
          <w:rFonts w:cs="Times New Roman"/>
        </w:rPr>
      </w:pPr>
      <w:r>
        <w:rPr>
          <w:rFonts w:cs="Times New Roman"/>
        </w:rPr>
        <w:tab/>
      </w:r>
      <w:proofErr w:type="gramStart"/>
      <w:r>
        <w:rPr>
          <w:rFonts w:cs="Times New Roman"/>
        </w:rPr>
        <w:t>párhuzamos</w:t>
      </w:r>
      <w:proofErr w:type="gramEnd"/>
      <w:r>
        <w:rPr>
          <w:rFonts w:cs="Times New Roman"/>
        </w:rPr>
        <w:t xml:space="preserve"> riasztás</w:t>
      </w:r>
    </w:p>
    <w:p w14:paraId="2FCEA243" w14:textId="77777777" w:rsidR="00146971" w:rsidRDefault="00146971" w:rsidP="00146971">
      <w:pPr>
        <w:spacing w:after="0"/>
        <w:ind w:left="851"/>
        <w:rPr>
          <w:rFonts w:cs="Times New Roman"/>
        </w:rPr>
      </w:pPr>
      <w:r>
        <w:rPr>
          <w:rFonts w:cs="Times New Roman"/>
        </w:rPr>
        <w:tab/>
      </w:r>
      <w:proofErr w:type="gramStart"/>
      <w:r>
        <w:rPr>
          <w:rFonts w:cs="Times New Roman"/>
        </w:rPr>
        <w:t>randevú</w:t>
      </w:r>
      <w:proofErr w:type="gramEnd"/>
      <w:r>
        <w:rPr>
          <w:rFonts w:cs="Times New Roman"/>
        </w:rPr>
        <w:t xml:space="preserve"> elv</w:t>
      </w:r>
    </w:p>
    <w:p w14:paraId="2533B0FE" w14:textId="77777777" w:rsidR="00146971" w:rsidRDefault="00146971" w:rsidP="00146971">
      <w:pPr>
        <w:spacing w:after="0"/>
        <w:ind w:left="851"/>
        <w:rPr>
          <w:rFonts w:cs="Times New Roman"/>
        </w:rPr>
      </w:pPr>
      <w:r>
        <w:rPr>
          <w:rFonts w:cs="Times New Roman"/>
        </w:rPr>
        <w:t>Tömeges balesetek irányítói feladatai</w:t>
      </w:r>
    </w:p>
    <w:p w14:paraId="4B19D325" w14:textId="77777777" w:rsidR="00146971" w:rsidRDefault="00146971" w:rsidP="00146971">
      <w:pPr>
        <w:spacing w:after="0"/>
        <w:ind w:left="851"/>
        <w:rPr>
          <w:rFonts w:cs="Times New Roman"/>
        </w:rPr>
      </w:pPr>
      <w:r>
        <w:rPr>
          <w:rFonts w:cs="Times New Roman"/>
        </w:rPr>
        <w:t>Katasztrófák irányítói feladatai</w:t>
      </w:r>
    </w:p>
    <w:p w14:paraId="38C6083C" w14:textId="77777777" w:rsidR="00146971" w:rsidRDefault="00F95CFA" w:rsidP="00146971">
      <w:pPr>
        <w:spacing w:after="0"/>
        <w:ind w:left="851"/>
        <w:rPr>
          <w:rFonts w:cs="Times New Roman"/>
        </w:rPr>
      </w:pPr>
      <w:r>
        <w:rPr>
          <w:rFonts w:cs="Times New Roman"/>
        </w:rPr>
        <w:t>Beteg utak szervezése</w:t>
      </w:r>
    </w:p>
    <w:p w14:paraId="2036BED0" w14:textId="77777777"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14:paraId="6F43034F" w14:textId="757E17BA" w:rsidR="00B64FCB" w:rsidRDefault="00ED1D08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>
        <w:rPr>
          <w:b/>
          <w:i/>
        </w:rPr>
        <w:t>Mentés és szállítás irányítás műszaki eszközei</w:t>
      </w:r>
      <w:r w:rsidRPr="00644690">
        <w:rPr>
          <w:b/>
          <w:i/>
        </w:rPr>
        <w:t xml:space="preserve"> </w:t>
      </w:r>
      <w:r w:rsidR="00B64FCB" w:rsidRPr="00644690">
        <w:rPr>
          <w:b/>
          <w:i/>
        </w:rPr>
        <w:tab/>
      </w:r>
      <w:r w:rsidR="006F3EAB">
        <w:rPr>
          <w:b/>
          <w:i/>
        </w:rPr>
        <w:t>18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14:paraId="78E2CE0E" w14:textId="77777777" w:rsidR="00146971" w:rsidRDefault="00146971" w:rsidP="00146971">
      <w:pPr>
        <w:spacing w:after="0"/>
        <w:ind w:left="851"/>
        <w:rPr>
          <w:rFonts w:cs="Times New Roman"/>
        </w:rPr>
      </w:pPr>
      <w:r>
        <w:rPr>
          <w:rFonts w:cs="Times New Roman"/>
        </w:rPr>
        <w:t>AVL terminál</w:t>
      </w:r>
    </w:p>
    <w:p w14:paraId="3007DFB4" w14:textId="77777777" w:rsidR="00146971" w:rsidRDefault="00146971" w:rsidP="00146971">
      <w:pPr>
        <w:spacing w:after="0"/>
        <w:ind w:left="851"/>
        <w:rPr>
          <w:rFonts w:cs="Times New Roman"/>
        </w:rPr>
      </w:pPr>
      <w:proofErr w:type="spellStart"/>
      <w:r>
        <w:rPr>
          <w:rFonts w:cs="Times New Roman"/>
        </w:rPr>
        <w:t>Call</w:t>
      </w:r>
      <w:proofErr w:type="spellEnd"/>
      <w:r>
        <w:rPr>
          <w:rFonts w:cs="Times New Roman"/>
        </w:rPr>
        <w:t xml:space="preserve"> center</w:t>
      </w:r>
    </w:p>
    <w:p w14:paraId="391DD688" w14:textId="77777777" w:rsidR="00146971" w:rsidRDefault="00146971" w:rsidP="00146971">
      <w:pPr>
        <w:spacing w:after="0"/>
        <w:ind w:left="851"/>
        <w:rPr>
          <w:rFonts w:cs="Times New Roman"/>
        </w:rPr>
      </w:pPr>
      <w:r>
        <w:rPr>
          <w:rFonts w:cs="Times New Roman"/>
        </w:rPr>
        <w:t>EDR rendszer</w:t>
      </w:r>
    </w:p>
    <w:p w14:paraId="48BBE697" w14:textId="77777777" w:rsidR="00146971" w:rsidRDefault="00146971" w:rsidP="00146971">
      <w:pPr>
        <w:spacing w:after="0"/>
        <w:ind w:left="851"/>
        <w:rPr>
          <w:rFonts w:cs="Times New Roman"/>
        </w:rPr>
      </w:pPr>
      <w:r>
        <w:rPr>
          <w:rFonts w:cs="Times New Roman"/>
        </w:rPr>
        <w:t>SDS működése</w:t>
      </w:r>
    </w:p>
    <w:p w14:paraId="6B89F7C2" w14:textId="77777777" w:rsidR="00146971" w:rsidRDefault="00146971" w:rsidP="00146971">
      <w:pPr>
        <w:spacing w:after="0"/>
        <w:ind w:left="851"/>
        <w:rPr>
          <w:rFonts w:cs="Times New Roman"/>
        </w:rPr>
      </w:pPr>
      <w:r>
        <w:rPr>
          <w:rFonts w:cs="Times New Roman"/>
        </w:rPr>
        <w:t>Telekommunikációs eszközök</w:t>
      </w:r>
    </w:p>
    <w:p w14:paraId="26F2C391" w14:textId="77777777" w:rsidR="00146971" w:rsidRDefault="00146971" w:rsidP="00146971">
      <w:pPr>
        <w:spacing w:after="0"/>
        <w:ind w:left="851"/>
        <w:rPr>
          <w:rFonts w:cs="Times New Roman"/>
        </w:rPr>
      </w:pPr>
      <w:r>
        <w:rPr>
          <w:rFonts w:cs="Times New Roman"/>
        </w:rPr>
        <w:t>Informatikai eszközök a mentésirányításban</w:t>
      </w:r>
    </w:p>
    <w:p w14:paraId="4A454F57" w14:textId="77777777" w:rsidR="00146971" w:rsidRDefault="00146971" w:rsidP="00146971">
      <w:pPr>
        <w:spacing w:after="0"/>
        <w:ind w:left="851"/>
        <w:rPr>
          <w:rFonts w:cs="Times New Roman"/>
        </w:rPr>
      </w:pPr>
      <w:r>
        <w:rPr>
          <w:rFonts w:cs="Times New Roman"/>
        </w:rPr>
        <w:t>Szünetmentes tápegységek</w:t>
      </w:r>
    </w:p>
    <w:p w14:paraId="6001A940" w14:textId="77777777" w:rsidR="00146971" w:rsidRDefault="00146971" w:rsidP="00146971">
      <w:pPr>
        <w:spacing w:after="0"/>
        <w:ind w:left="851"/>
        <w:rPr>
          <w:rFonts w:cs="Times New Roman"/>
        </w:rPr>
      </w:pPr>
      <w:r>
        <w:rPr>
          <w:rFonts w:cs="Times New Roman"/>
        </w:rPr>
        <w:t>MIR program</w:t>
      </w:r>
    </w:p>
    <w:p w14:paraId="3AC6E4A0" w14:textId="77777777" w:rsidR="00146971" w:rsidRDefault="00146971" w:rsidP="00146971">
      <w:pPr>
        <w:spacing w:after="0"/>
        <w:ind w:left="851"/>
        <w:rPr>
          <w:rFonts w:cs="Times New Roman"/>
        </w:rPr>
      </w:pPr>
      <w:r>
        <w:rPr>
          <w:rFonts w:cs="Times New Roman"/>
        </w:rPr>
        <w:t>Telematikai egység</w:t>
      </w:r>
    </w:p>
    <w:p w14:paraId="7B3DA8EF" w14:textId="77777777" w:rsidR="00B64FCB" w:rsidRDefault="00146971" w:rsidP="00146971">
      <w:pPr>
        <w:spacing w:after="0"/>
        <w:ind w:left="851"/>
      </w:pPr>
      <w:r>
        <w:rPr>
          <w:rFonts w:cs="Times New Roman"/>
        </w:rPr>
        <w:t>Vészhelyzeti irányító központ</w:t>
      </w:r>
    </w:p>
    <w:p w14:paraId="0786DEBA" w14:textId="77777777"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14:paraId="5C1B2976" w14:textId="77777777"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képzés javasolt helyszíne (ajánlás)</w:t>
      </w:r>
    </w:p>
    <w:p w14:paraId="19126DEF" w14:textId="77777777" w:rsidR="00B64FCB" w:rsidRPr="00B64FCB" w:rsidRDefault="00D64983" w:rsidP="00B64FCB">
      <w:pPr>
        <w:spacing w:after="0"/>
        <w:ind w:left="426"/>
        <w:rPr>
          <w:i/>
        </w:rPr>
      </w:pPr>
      <w:r>
        <w:rPr>
          <w:i/>
        </w:rPr>
        <w:t>Tanterem</w:t>
      </w:r>
    </w:p>
    <w:p w14:paraId="73102A09" w14:textId="77777777" w:rsidR="00B64FCB" w:rsidRPr="002B5BF7" w:rsidRDefault="00B64FCB" w:rsidP="00B64FCB">
      <w:pPr>
        <w:spacing w:after="0"/>
        <w:ind w:left="426"/>
      </w:pPr>
    </w:p>
    <w:p w14:paraId="4E298EA9" w14:textId="77777777" w:rsidR="00B64FCB" w:rsidRPr="00FF2E9D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tantárgy elsajátítása során alkalmazható sajátos módszerek, tanulói tevékenységformák (ajánlás)</w:t>
      </w:r>
    </w:p>
    <w:p w14:paraId="2B52B8BF" w14:textId="77777777" w:rsidR="00B64FCB" w:rsidRDefault="00B64FCB" w:rsidP="00B64FCB">
      <w:pPr>
        <w:spacing w:after="0"/>
        <w:ind w:left="426"/>
      </w:pPr>
    </w:p>
    <w:p w14:paraId="1F863894" w14:textId="77777777" w:rsidR="00B64FCB" w:rsidRPr="00C879C0" w:rsidRDefault="00146971" w:rsidP="00B64FCB">
      <w:pPr>
        <w:spacing w:after="0"/>
        <w:ind w:left="426"/>
        <w:rPr>
          <w:i/>
        </w:rPr>
      </w:pPr>
      <w:r>
        <w:rPr>
          <w:i/>
        </w:rPr>
        <w:t xml:space="preserve">A témakörök feldolgozásánál a problémaalapú gyakorlati megközelítést célszerű </w:t>
      </w:r>
      <w:r w:rsidR="00F95CFA">
        <w:rPr>
          <w:i/>
        </w:rPr>
        <w:t>alkalmazni</w:t>
      </w:r>
    </w:p>
    <w:p w14:paraId="7B353A49" w14:textId="77777777" w:rsidR="00B64FCB" w:rsidRPr="00FF2E9D" w:rsidRDefault="00B64FCB" w:rsidP="00B64FCB">
      <w:pPr>
        <w:spacing w:after="0"/>
        <w:ind w:left="426"/>
      </w:pPr>
    </w:p>
    <w:p w14:paraId="440A0F63" w14:textId="77777777" w:rsidR="00B64FCB" w:rsidRDefault="00B64FCB" w:rsidP="00B64FCB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BC7291">
        <w:rPr>
          <w:b/>
        </w:rPr>
        <w:t>A tantárgy elsajátítása során alkalmazható sajátos módszerek (ajánlás)</w:t>
      </w:r>
    </w:p>
    <w:p w14:paraId="50FD0F06" w14:textId="77777777" w:rsidR="00D37729" w:rsidRDefault="00D37729" w:rsidP="00D37729">
      <w:pPr>
        <w:pStyle w:val="Listaszerbekezds"/>
        <w:spacing w:after="0"/>
        <w:ind w:left="1224"/>
        <w:rPr>
          <w:b/>
        </w:rPr>
      </w:pPr>
    </w:p>
    <w:tbl>
      <w:tblPr>
        <w:tblW w:w="84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D37729" w:rsidRPr="00D37729" w14:paraId="09D3766B" w14:textId="77777777" w:rsidTr="00D37729">
        <w:trPr>
          <w:trHeight w:val="600"/>
          <w:jc w:val="center"/>
        </w:trPr>
        <w:tc>
          <w:tcPr>
            <w:tcW w:w="960" w:type="dxa"/>
            <w:vMerge w:val="restart"/>
            <w:shd w:val="clear" w:color="auto" w:fill="auto"/>
            <w:vAlign w:val="center"/>
            <w:hideMark/>
          </w:tcPr>
          <w:p w14:paraId="17362CA7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20" w:type="dxa"/>
            <w:vMerge w:val="restart"/>
            <w:shd w:val="clear" w:color="auto" w:fill="auto"/>
            <w:vAlign w:val="center"/>
            <w:hideMark/>
          </w:tcPr>
          <w:p w14:paraId="145BC37C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880" w:type="dxa"/>
            <w:gridSpan w:val="3"/>
            <w:shd w:val="clear" w:color="auto" w:fill="auto"/>
            <w:vAlign w:val="center"/>
            <w:hideMark/>
          </w:tcPr>
          <w:p w14:paraId="1F672418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shd w:val="clear" w:color="auto" w:fill="auto"/>
            <w:vAlign w:val="center"/>
            <w:hideMark/>
          </w:tcPr>
          <w:p w14:paraId="52E08176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D37729" w:rsidRPr="00D37729" w14:paraId="1ED2191C" w14:textId="77777777" w:rsidTr="00D37729">
        <w:trPr>
          <w:trHeight w:val="255"/>
          <w:jc w:val="center"/>
        </w:trPr>
        <w:tc>
          <w:tcPr>
            <w:tcW w:w="960" w:type="dxa"/>
            <w:vMerge/>
            <w:vAlign w:val="center"/>
            <w:hideMark/>
          </w:tcPr>
          <w:p w14:paraId="1072A597" w14:textId="77777777"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20" w:type="dxa"/>
            <w:vMerge/>
            <w:vAlign w:val="center"/>
            <w:hideMark/>
          </w:tcPr>
          <w:p w14:paraId="1947469C" w14:textId="77777777"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5E6C7D5A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0311C5C2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5BDC51B5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380" w:type="dxa"/>
            <w:vMerge/>
            <w:vAlign w:val="center"/>
            <w:hideMark/>
          </w:tcPr>
          <w:p w14:paraId="2E37695E" w14:textId="77777777"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D37729" w:rsidRPr="00D37729" w14:paraId="4B16DA06" w14:textId="77777777" w:rsidTr="00D37729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14:paraId="7D1A1877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14:paraId="6D299081" w14:textId="77777777"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6E9987B1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12F7819F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3C346F07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42943736" w14:textId="77777777"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37729" w:rsidRPr="00D37729" w14:paraId="61188D37" w14:textId="77777777" w:rsidTr="00D37729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14:paraId="46B6F5FD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14:paraId="7407D4A2" w14:textId="77777777"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6B753001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09BF7899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11823E28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4C973D54" w14:textId="77777777"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37729" w:rsidRPr="00D37729" w14:paraId="28DC6954" w14:textId="77777777" w:rsidTr="00D37729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14:paraId="05EE5EAF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14:paraId="24B3220A" w14:textId="77777777"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házi feladat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072D9188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7A34D536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57E46B68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70F9591C" w14:textId="77777777"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37729" w:rsidRPr="00D37729" w14:paraId="346C6A4C" w14:textId="77777777" w:rsidTr="00D37729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14:paraId="2AC1938F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14:paraId="5F4698D5" w14:textId="77777777"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kooperatív feladat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326212F3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777DB982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2D42AA23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7185C892" w14:textId="77777777"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37729" w:rsidRPr="00D37729" w14:paraId="10111890" w14:textId="77777777" w:rsidTr="00D37729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14:paraId="3E36B6C2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14:paraId="540DFF73" w14:textId="77777777"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projekt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380DC9DA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04057954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610C49C8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2F775553" w14:textId="77777777"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37729" w:rsidRPr="00D37729" w14:paraId="0A30A27A" w14:textId="77777777" w:rsidTr="00D37729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14:paraId="7AE803C2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14:paraId="31E51334" w14:textId="77777777"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szerepjáték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3C1E70C2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76D88529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6B79690F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2BC04555" w14:textId="77777777"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14:paraId="06D5D892" w14:textId="77777777" w:rsidR="00D37729" w:rsidRDefault="00D37729" w:rsidP="00D37729">
      <w:pPr>
        <w:pStyle w:val="Listaszerbekezds"/>
        <w:spacing w:after="0"/>
        <w:ind w:left="1224"/>
        <w:rPr>
          <w:b/>
        </w:rPr>
      </w:pPr>
    </w:p>
    <w:p w14:paraId="54E21FFF" w14:textId="77777777" w:rsidR="00D37729" w:rsidRDefault="00D37729" w:rsidP="00D37729">
      <w:pPr>
        <w:pStyle w:val="Listaszerbekezds"/>
        <w:spacing w:after="0"/>
        <w:ind w:left="1224"/>
        <w:rPr>
          <w:b/>
        </w:rPr>
      </w:pPr>
    </w:p>
    <w:p w14:paraId="01F25401" w14:textId="77777777" w:rsidR="00B64FCB" w:rsidRDefault="00B64FCB" w:rsidP="00B64FCB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BC7291">
        <w:rPr>
          <w:b/>
        </w:rPr>
        <w:t>A tantárgy elsajátítása során alkalmazható tanulói tevékenységformák (ajánlás)</w:t>
      </w:r>
    </w:p>
    <w:p w14:paraId="488D6016" w14:textId="77777777" w:rsidR="00D37729" w:rsidRDefault="00D37729" w:rsidP="00D37729">
      <w:pPr>
        <w:pStyle w:val="Listaszerbekezds"/>
        <w:spacing w:after="0"/>
        <w:ind w:left="1224"/>
        <w:rPr>
          <w:b/>
        </w:rPr>
      </w:pPr>
    </w:p>
    <w:tbl>
      <w:tblPr>
        <w:tblW w:w="85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7"/>
        <w:gridCol w:w="758"/>
        <w:gridCol w:w="796"/>
        <w:gridCol w:w="774"/>
        <w:gridCol w:w="2359"/>
      </w:tblGrid>
      <w:tr w:rsidR="00D37729" w:rsidRPr="00D37729" w14:paraId="05549246" w14:textId="77777777" w:rsidTr="00D37729">
        <w:trPr>
          <w:trHeight w:val="255"/>
          <w:jc w:val="center"/>
        </w:trPr>
        <w:tc>
          <w:tcPr>
            <w:tcW w:w="1040" w:type="dxa"/>
            <w:vMerge w:val="restart"/>
            <w:shd w:val="clear" w:color="auto" w:fill="auto"/>
            <w:vAlign w:val="center"/>
            <w:hideMark/>
          </w:tcPr>
          <w:p w14:paraId="72AC0EE6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00" w:type="dxa"/>
            <w:vMerge w:val="restart"/>
            <w:shd w:val="clear" w:color="auto" w:fill="auto"/>
            <w:vAlign w:val="center"/>
            <w:hideMark/>
          </w:tcPr>
          <w:p w14:paraId="4DC47568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280" w:type="dxa"/>
            <w:gridSpan w:val="3"/>
            <w:shd w:val="clear" w:color="auto" w:fill="auto"/>
            <w:vAlign w:val="center"/>
            <w:hideMark/>
          </w:tcPr>
          <w:p w14:paraId="04D8E755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380" w:type="dxa"/>
            <w:vMerge w:val="restart"/>
            <w:shd w:val="clear" w:color="auto" w:fill="auto"/>
            <w:vAlign w:val="center"/>
            <w:hideMark/>
          </w:tcPr>
          <w:p w14:paraId="102F6579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D37729" w:rsidRPr="00D37729" w14:paraId="3820DB45" w14:textId="77777777" w:rsidTr="00D37729">
        <w:trPr>
          <w:trHeight w:val="510"/>
          <w:jc w:val="center"/>
        </w:trPr>
        <w:tc>
          <w:tcPr>
            <w:tcW w:w="1040" w:type="dxa"/>
            <w:vMerge/>
            <w:vAlign w:val="center"/>
            <w:hideMark/>
          </w:tcPr>
          <w:p w14:paraId="187C4D91" w14:textId="77777777"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800" w:type="dxa"/>
            <w:vMerge/>
            <w:vAlign w:val="center"/>
            <w:hideMark/>
          </w:tcPr>
          <w:p w14:paraId="73B867C0" w14:textId="77777777"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047113CF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0111A4C6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1CEAF8BA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380" w:type="dxa"/>
            <w:vMerge/>
            <w:vAlign w:val="center"/>
            <w:hideMark/>
          </w:tcPr>
          <w:p w14:paraId="7D54C545" w14:textId="77777777"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D37729" w:rsidRPr="00D37729" w14:paraId="0C1186B7" w14:textId="77777777" w:rsidTr="00D37729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14:paraId="5F88B736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14:paraId="1AE987F5" w14:textId="77777777"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D37729" w:rsidRPr="00D37729" w14:paraId="1B3521E3" w14:textId="77777777" w:rsidTr="00D37729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14:paraId="1769E39D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14:paraId="544DBC4D" w14:textId="77777777"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453DADA4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6A3B33FC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7C46285B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2A8714C9" w14:textId="77777777"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37729" w:rsidRPr="00D37729" w14:paraId="1F0AE323" w14:textId="77777777" w:rsidTr="00D37729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14:paraId="6061C426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14:paraId="21AED8F9" w14:textId="77777777"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4BC682E7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1998A579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1010C65C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6E96821F" w14:textId="77777777"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37729" w:rsidRPr="00D37729" w14:paraId="768EE301" w14:textId="77777777" w:rsidTr="00D37729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14:paraId="7FB88390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14:paraId="649C20F3" w14:textId="77777777"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54A8EB02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6F4C98AB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6889DC5E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0BD7F2EB" w14:textId="77777777"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37729" w:rsidRPr="00D37729" w14:paraId="07CF8795" w14:textId="77777777" w:rsidTr="00D37729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14:paraId="62A7A20F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14:paraId="54010DA9" w14:textId="77777777"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47760208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1538CD7E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3F30136B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3265D600" w14:textId="77777777"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37729" w:rsidRPr="00D37729" w14:paraId="480C46AD" w14:textId="77777777" w:rsidTr="00D37729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14:paraId="3F9120D7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14:paraId="3DA5BD69" w14:textId="77777777"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1A602ECD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76F03726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7880B459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7C93AACC" w14:textId="77777777"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37729" w:rsidRPr="00D37729" w14:paraId="26E7981F" w14:textId="77777777" w:rsidTr="00D37729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14:paraId="1A002A59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14:paraId="13656776" w14:textId="77777777"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343EC627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6744870E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4AFE0977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0EBDEADB" w14:textId="77777777"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37729" w:rsidRPr="00D37729" w14:paraId="4D100AB0" w14:textId="77777777" w:rsidTr="00D37729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14:paraId="1DC39875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1.7.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14:paraId="73BC8702" w14:textId="77777777"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22945502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2F8DFC2E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75102B01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084EAB58" w14:textId="77777777"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37729" w:rsidRPr="00D37729" w14:paraId="2026CE35" w14:textId="77777777" w:rsidTr="00D37729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14:paraId="7B76D2DB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14:paraId="1884225B" w14:textId="77777777"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D37729" w:rsidRPr="00D37729" w14:paraId="3F566D32" w14:textId="77777777" w:rsidTr="00D37729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14:paraId="0BC1963B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2.1</w:t>
            </w: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14:paraId="1CAD1A25" w14:textId="77777777"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37D0C692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5F5EB3AB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4F1F7EC9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064FD2CB" w14:textId="77777777"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37729" w:rsidRPr="00D37729" w14:paraId="0B7FE1BF" w14:textId="77777777" w:rsidTr="00D37729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14:paraId="71A7DA86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2.2</w:t>
            </w: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14:paraId="4F772BD5" w14:textId="77777777"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Szöveges előadás egyéni felkészüléssel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29D96C9D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15287B89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4D17E899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29430768" w14:textId="77777777"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37729" w:rsidRPr="00D37729" w14:paraId="498E5563" w14:textId="77777777" w:rsidTr="00D37729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14:paraId="4404225F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</w:t>
            </w: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14:paraId="6DA76303" w14:textId="77777777"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Komplex információk körében</w:t>
            </w:r>
          </w:p>
        </w:tc>
      </w:tr>
      <w:tr w:rsidR="00D37729" w:rsidRPr="00D37729" w14:paraId="3D1843C0" w14:textId="77777777" w:rsidTr="00D37729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14:paraId="746E94FF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</w:t>
            </w: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14:paraId="5156F944" w14:textId="77777777"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Esetleírás készítése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10A57EA5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37F84AB8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4B575952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710A8EE1" w14:textId="77777777"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37729" w:rsidRPr="00D37729" w14:paraId="093CD3CB" w14:textId="77777777" w:rsidTr="00D37729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14:paraId="66EBF9E2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</w:t>
            </w: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</w:t>
            </w: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14:paraId="05DE4AD7" w14:textId="77777777"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Utólagos szóbeli beszámoló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3BE9D79F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1501CD79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01346537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521BA2AE" w14:textId="77777777"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37729" w:rsidRPr="00D37729" w14:paraId="4458D299" w14:textId="77777777" w:rsidTr="00D37729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14:paraId="7D95C4DF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</w:t>
            </w: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14:paraId="75AE8CB4" w14:textId="77777777"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munkaformák körében</w:t>
            </w:r>
          </w:p>
        </w:tc>
      </w:tr>
      <w:tr w:rsidR="00D37729" w:rsidRPr="00D37729" w14:paraId="43C5561B" w14:textId="77777777" w:rsidTr="00D37729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14:paraId="1E93FF24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</w:t>
            </w: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14:paraId="2EAFCD77" w14:textId="77777777"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Feladattal vezetett kiscsoportos szövegfeldolgozás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296A095A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63F5813C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5C6BB5D5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2B2BA0D2" w14:textId="77777777"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37729" w:rsidRPr="00D37729" w14:paraId="4665144E" w14:textId="77777777" w:rsidTr="00D37729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14:paraId="04851E08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</w:t>
            </w: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14:paraId="01DDD2AE" w14:textId="77777777"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rendszerezése mozaikfeladattal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35E81269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23171EA4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48FF318D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011CBC01" w14:textId="77777777"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37729" w:rsidRPr="00D37729" w14:paraId="36C34173" w14:textId="77777777" w:rsidTr="00D37729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14:paraId="2EC8D90B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</w:t>
            </w: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</w:t>
            </w: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14:paraId="6A3B3EBB" w14:textId="77777777"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helyzetgyakorlat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7DE26D90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72922126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6B0EA81C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2C543D5F" w14:textId="77777777"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14:paraId="7BB2ADBE" w14:textId="77777777" w:rsidR="00D37729" w:rsidRPr="00BC7291" w:rsidRDefault="00D37729" w:rsidP="00D37729">
      <w:pPr>
        <w:pStyle w:val="Listaszerbekezds"/>
        <w:spacing w:after="0"/>
        <w:ind w:left="1224"/>
        <w:rPr>
          <w:b/>
        </w:rPr>
      </w:pPr>
    </w:p>
    <w:p w14:paraId="10C0517B" w14:textId="77777777" w:rsidR="00B64FCB" w:rsidRPr="002B5BF7" w:rsidRDefault="00B64FCB" w:rsidP="00B64FCB">
      <w:pPr>
        <w:spacing w:after="0"/>
        <w:ind w:left="426"/>
      </w:pPr>
    </w:p>
    <w:p w14:paraId="3D028E1C" w14:textId="77777777"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tantárgy értékelésének módja</w:t>
      </w:r>
    </w:p>
    <w:p w14:paraId="2612AB61" w14:textId="77777777" w:rsidR="00B64FCB" w:rsidRDefault="00B64FCB" w:rsidP="00B64FCB">
      <w:pPr>
        <w:spacing w:after="0"/>
        <w:ind w:left="426"/>
      </w:pPr>
      <w:r w:rsidRPr="003A56AA">
        <w:t>A nemzeti köznevelésről szóló 2011. évi CXC. törvény. 54. § (2) a) pontja szerinti értékeléssel.</w:t>
      </w:r>
    </w:p>
    <w:p w14:paraId="35456E99" w14:textId="77777777" w:rsidR="00B64FCB" w:rsidRPr="002B5BF7" w:rsidRDefault="00B64FCB" w:rsidP="00B64FCB">
      <w:pPr>
        <w:spacing w:after="0"/>
        <w:ind w:left="426"/>
      </w:pPr>
    </w:p>
    <w:p w14:paraId="43B0AC90" w14:textId="77777777" w:rsidR="00B64FCB" w:rsidRDefault="00B64FCB" w:rsidP="00B64FCB">
      <w:pPr>
        <w:spacing w:after="0"/>
        <w:rPr>
          <w:rFonts w:cs="Times New Roman"/>
        </w:rPr>
      </w:pPr>
    </w:p>
    <w:p w14:paraId="6BD8E701" w14:textId="01611F81" w:rsidR="00B64FCB" w:rsidRPr="00644690" w:rsidRDefault="00D64983" w:rsidP="00B64FC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>
        <w:rPr>
          <w:b/>
        </w:rPr>
        <w:t>Kommunikáció</w:t>
      </w:r>
      <w:r w:rsidR="00E01FA8">
        <w:rPr>
          <w:b/>
        </w:rPr>
        <w:t xml:space="preserve"> a mentésirányításban</w:t>
      </w:r>
      <w:r w:rsidR="00B64FCB" w:rsidRPr="00644690">
        <w:rPr>
          <w:b/>
        </w:rPr>
        <w:t xml:space="preserve"> tantárgy</w:t>
      </w:r>
      <w:r w:rsidR="00B64FCB" w:rsidRPr="00644690">
        <w:rPr>
          <w:b/>
        </w:rPr>
        <w:tab/>
      </w:r>
      <w:r w:rsidR="00E01FA8">
        <w:rPr>
          <w:b/>
        </w:rPr>
        <w:t>1</w:t>
      </w:r>
      <w:r w:rsidR="006F3EAB">
        <w:rPr>
          <w:b/>
        </w:rPr>
        <w:t>6</w:t>
      </w:r>
      <w:r w:rsidR="00B64FCB">
        <w:rPr>
          <w:b/>
        </w:rPr>
        <w:t xml:space="preserve"> ó</w:t>
      </w:r>
      <w:r w:rsidR="00B64FCB" w:rsidRPr="00644690">
        <w:rPr>
          <w:b/>
        </w:rPr>
        <w:t>ra</w:t>
      </w:r>
    </w:p>
    <w:p w14:paraId="7B22F145" w14:textId="77777777" w:rsidR="00B64FCB" w:rsidRPr="00644690" w:rsidRDefault="00B64FCB" w:rsidP="00B64FCB"/>
    <w:p w14:paraId="068ED117" w14:textId="77777777" w:rsidR="00B64FCB" w:rsidRDefault="00B64FCB" w:rsidP="00B64FCB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644690">
        <w:rPr>
          <w:b/>
        </w:rPr>
        <w:t>A tantárgy tanításának célja</w:t>
      </w:r>
    </w:p>
    <w:p w14:paraId="2FF81DEC" w14:textId="77777777" w:rsidR="00B64FCB" w:rsidRDefault="008A1A0F" w:rsidP="00B64FCB">
      <w:pPr>
        <w:spacing w:after="0"/>
        <w:ind w:left="426"/>
      </w:pPr>
      <w:r>
        <w:t>A tantárgy tanításának</w:t>
      </w:r>
      <w:r w:rsidRPr="008A1A0F">
        <w:t xml:space="preserve"> célja, hogy a tanulók </w:t>
      </w:r>
      <w:r w:rsidR="00E01FA8">
        <w:t>a mentésirányításban történő</w:t>
      </w:r>
      <w:r w:rsidRPr="008A1A0F">
        <w:t xml:space="preserve"> </w:t>
      </w:r>
      <w:r w:rsidR="00611B9A">
        <w:t xml:space="preserve">speciális </w:t>
      </w:r>
      <w:r w:rsidRPr="008A1A0F">
        <w:t>kommunikáció szabályszerűségeit, hatékony konfliktus- és agressziókezelési stratégiákat sajátítsanak el, amelyeket mindennapi munkájuk során alkalmazni tudnak.</w:t>
      </w:r>
    </w:p>
    <w:p w14:paraId="5CA0B3E9" w14:textId="77777777" w:rsidR="00B64FCB" w:rsidRPr="002B5BF7" w:rsidRDefault="00B64FCB" w:rsidP="00B64FCB">
      <w:pPr>
        <w:spacing w:after="0"/>
        <w:ind w:left="426"/>
      </w:pPr>
    </w:p>
    <w:p w14:paraId="1C22CEEF" w14:textId="77777777"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>
        <w:rPr>
          <w:b/>
        </w:rPr>
        <w:t>Kapcsolódó</w:t>
      </w:r>
      <w:r w:rsidRPr="00644690">
        <w:rPr>
          <w:b/>
        </w:rPr>
        <w:t xml:space="preserve"> szakmai tartalmak</w:t>
      </w:r>
    </w:p>
    <w:p w14:paraId="7E695FC4" w14:textId="77777777" w:rsidR="00611B9A" w:rsidRDefault="00611B9A" w:rsidP="00B64FCB">
      <w:pPr>
        <w:spacing w:after="0"/>
        <w:ind w:left="426"/>
      </w:pPr>
      <w:proofErr w:type="spellStart"/>
      <w:r>
        <w:t>Praeshospitalis</w:t>
      </w:r>
      <w:proofErr w:type="spellEnd"/>
      <w:r>
        <w:t xml:space="preserve"> ellátás</w:t>
      </w:r>
    </w:p>
    <w:p w14:paraId="2B8BE435" w14:textId="77777777" w:rsidR="00B64FCB" w:rsidRDefault="00611B9A" w:rsidP="00B64FCB">
      <w:pPr>
        <w:spacing w:after="0"/>
        <w:ind w:left="426"/>
      </w:pPr>
      <w:r>
        <w:t>Mentésirányítás</w:t>
      </w:r>
    </w:p>
    <w:p w14:paraId="30BE7E6D" w14:textId="77777777" w:rsidR="00611B9A" w:rsidRDefault="00611B9A" w:rsidP="00B64FCB">
      <w:pPr>
        <w:spacing w:after="0"/>
        <w:ind w:left="426"/>
      </w:pPr>
      <w:r>
        <w:t>Mentésirányítási gyakorlatok</w:t>
      </w:r>
    </w:p>
    <w:p w14:paraId="1704E5C8" w14:textId="77777777" w:rsidR="00B64FCB" w:rsidRPr="002B5BF7" w:rsidRDefault="00B64FCB" w:rsidP="00B64FCB">
      <w:pPr>
        <w:spacing w:after="0"/>
        <w:ind w:left="426"/>
      </w:pPr>
    </w:p>
    <w:p w14:paraId="31EFD664" w14:textId="77777777"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Témakörök</w:t>
      </w:r>
    </w:p>
    <w:p w14:paraId="59007EA9" w14:textId="77777777" w:rsidR="00B64FCB" w:rsidRDefault="008A1A0F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>
        <w:rPr>
          <w:b/>
          <w:i/>
        </w:rPr>
        <w:t>Verbális kommunikáció</w:t>
      </w:r>
      <w:r w:rsidR="003F101C">
        <w:rPr>
          <w:b/>
          <w:i/>
        </w:rPr>
        <w:t xml:space="preserve"> a mentésirányításban</w:t>
      </w:r>
      <w:r w:rsidR="00B64FCB" w:rsidRPr="00644690">
        <w:rPr>
          <w:b/>
          <w:i/>
        </w:rPr>
        <w:tab/>
      </w:r>
      <w:r w:rsidR="00611B9A">
        <w:rPr>
          <w:b/>
          <w:i/>
        </w:rPr>
        <w:t>4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14:paraId="03080C6A" w14:textId="77777777" w:rsidR="00611B9A" w:rsidRDefault="008A1A0F" w:rsidP="00611B9A">
      <w:pPr>
        <w:spacing w:after="0"/>
        <w:ind w:left="851"/>
        <w:rPr>
          <w:rFonts w:cs="Times New Roman"/>
        </w:rPr>
      </w:pPr>
      <w:r>
        <w:rPr>
          <w:rFonts w:cs="Times New Roman"/>
        </w:rPr>
        <w:t xml:space="preserve">A verbális kommunikáció összetevői: </w:t>
      </w:r>
    </w:p>
    <w:p w14:paraId="66D0EB03" w14:textId="77777777" w:rsidR="00611B9A" w:rsidRDefault="00F95CFA" w:rsidP="00611B9A">
      <w:pPr>
        <w:spacing w:after="0"/>
        <w:ind w:left="851"/>
        <w:rPr>
          <w:rFonts w:cs="Times New Roman"/>
        </w:rPr>
      </w:pPr>
      <w:r>
        <w:rPr>
          <w:rFonts w:cs="Times New Roman"/>
        </w:rPr>
        <w:t>L</w:t>
      </w:r>
      <w:r w:rsidR="008A1A0F">
        <w:rPr>
          <w:rFonts w:cs="Times New Roman"/>
        </w:rPr>
        <w:t xml:space="preserve">égzés, </w:t>
      </w:r>
    </w:p>
    <w:p w14:paraId="77D4CE3F" w14:textId="77777777" w:rsidR="00611B9A" w:rsidRDefault="00F95CFA" w:rsidP="00611B9A">
      <w:pPr>
        <w:spacing w:after="0"/>
        <w:ind w:left="851"/>
        <w:rPr>
          <w:rFonts w:cs="Times New Roman"/>
        </w:rPr>
      </w:pPr>
      <w:r>
        <w:rPr>
          <w:rFonts w:cs="Times New Roman"/>
        </w:rPr>
        <w:t>B</w:t>
      </w:r>
      <w:r w:rsidR="008A1A0F">
        <w:rPr>
          <w:rFonts w:cs="Times New Roman"/>
        </w:rPr>
        <w:t xml:space="preserve">eszédhang, </w:t>
      </w:r>
    </w:p>
    <w:p w14:paraId="39F936E8" w14:textId="77777777" w:rsidR="00611B9A" w:rsidRDefault="00F95CFA" w:rsidP="00611B9A">
      <w:pPr>
        <w:spacing w:after="0"/>
        <w:ind w:left="851"/>
        <w:rPr>
          <w:rFonts w:cs="Times New Roman"/>
        </w:rPr>
      </w:pPr>
      <w:r>
        <w:rPr>
          <w:rFonts w:cs="Times New Roman"/>
        </w:rPr>
        <w:t>H</w:t>
      </w:r>
      <w:r w:rsidR="008A1A0F">
        <w:rPr>
          <w:rFonts w:cs="Times New Roman"/>
        </w:rPr>
        <w:t xml:space="preserve">angsúly, </w:t>
      </w:r>
    </w:p>
    <w:p w14:paraId="28BC2B0A" w14:textId="77777777" w:rsidR="00611B9A" w:rsidRDefault="00F95CFA" w:rsidP="00611B9A">
      <w:pPr>
        <w:spacing w:after="0"/>
        <w:ind w:left="851"/>
        <w:rPr>
          <w:rFonts w:cs="Times New Roman"/>
        </w:rPr>
      </w:pPr>
      <w:r>
        <w:rPr>
          <w:rFonts w:cs="Times New Roman"/>
        </w:rPr>
        <w:t>H</w:t>
      </w:r>
      <w:r w:rsidR="008A1A0F">
        <w:rPr>
          <w:rFonts w:cs="Times New Roman"/>
        </w:rPr>
        <w:t xml:space="preserve">anglejtés, </w:t>
      </w:r>
    </w:p>
    <w:p w14:paraId="55CBE06B" w14:textId="77777777" w:rsidR="00611B9A" w:rsidRDefault="00F95CFA" w:rsidP="00611B9A">
      <w:pPr>
        <w:spacing w:after="0"/>
        <w:ind w:left="851"/>
        <w:rPr>
          <w:rFonts w:cs="Times New Roman"/>
        </w:rPr>
      </w:pPr>
      <w:r>
        <w:rPr>
          <w:rFonts w:cs="Times New Roman"/>
        </w:rPr>
        <w:t>B</w:t>
      </w:r>
      <w:r w:rsidR="008A1A0F">
        <w:rPr>
          <w:rFonts w:cs="Times New Roman"/>
        </w:rPr>
        <w:t xml:space="preserve">eszédtempó, </w:t>
      </w:r>
    </w:p>
    <w:p w14:paraId="096D5525" w14:textId="77777777" w:rsidR="008A1A0F" w:rsidRDefault="00F95CFA" w:rsidP="00611B9A">
      <w:pPr>
        <w:spacing w:after="0"/>
        <w:ind w:left="851"/>
        <w:rPr>
          <w:rFonts w:cs="Times New Roman"/>
        </w:rPr>
      </w:pPr>
      <w:r>
        <w:rPr>
          <w:rFonts w:cs="Times New Roman"/>
        </w:rPr>
        <w:t>V</w:t>
      </w:r>
      <w:r w:rsidR="008A1A0F">
        <w:rPr>
          <w:rFonts w:cs="Times New Roman"/>
        </w:rPr>
        <w:t>okális jelek</w:t>
      </w:r>
    </w:p>
    <w:p w14:paraId="426831FA" w14:textId="77777777" w:rsidR="00B64FCB" w:rsidRPr="00644690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14:paraId="32520CE0" w14:textId="77777777" w:rsidR="00B64FCB" w:rsidRDefault="00611B9A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>
        <w:rPr>
          <w:b/>
          <w:i/>
        </w:rPr>
        <w:t>Hívás fogadás</w:t>
      </w:r>
      <w:r w:rsidR="00B64FCB" w:rsidRPr="00644690">
        <w:rPr>
          <w:b/>
          <w:i/>
        </w:rPr>
        <w:tab/>
      </w:r>
      <w:r>
        <w:rPr>
          <w:b/>
          <w:i/>
        </w:rPr>
        <w:t>4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14:paraId="10C4CB0A" w14:textId="77777777" w:rsidR="00611B9A" w:rsidRDefault="00F95CFA" w:rsidP="00611B9A">
      <w:pPr>
        <w:spacing w:after="0"/>
        <w:ind w:left="851"/>
        <w:rPr>
          <w:rFonts w:cs="Times New Roman"/>
        </w:rPr>
      </w:pPr>
      <w:r>
        <w:rPr>
          <w:rFonts w:cs="Times New Roman"/>
        </w:rPr>
        <w:t>Bejelentés fogadása</w:t>
      </w:r>
    </w:p>
    <w:p w14:paraId="68ADF40E" w14:textId="77777777" w:rsidR="00611B9A" w:rsidRDefault="00611B9A" w:rsidP="00611B9A">
      <w:pPr>
        <w:spacing w:after="0"/>
        <w:ind w:left="851"/>
        <w:rPr>
          <w:rFonts w:cs="Times New Roman"/>
        </w:rPr>
      </w:pPr>
      <w:r>
        <w:rPr>
          <w:rFonts w:cs="Times New Roman"/>
        </w:rPr>
        <w:t>Kérdezési technikák</w:t>
      </w:r>
    </w:p>
    <w:p w14:paraId="7478AA7A" w14:textId="77777777" w:rsidR="00611B9A" w:rsidRDefault="00611B9A" w:rsidP="00611B9A">
      <w:pPr>
        <w:spacing w:after="0"/>
        <w:ind w:left="851"/>
        <w:rPr>
          <w:rFonts w:cs="Times New Roman"/>
        </w:rPr>
      </w:pPr>
      <w:r>
        <w:rPr>
          <w:rFonts w:cs="Times New Roman"/>
        </w:rPr>
        <w:t>Kommunikációs nehézségek</w:t>
      </w:r>
    </w:p>
    <w:p w14:paraId="54311204" w14:textId="77777777" w:rsidR="00611B9A" w:rsidRDefault="00611B9A" w:rsidP="00611B9A">
      <w:pPr>
        <w:spacing w:after="0"/>
        <w:ind w:left="851"/>
        <w:rPr>
          <w:rFonts w:cs="Times New Roman"/>
        </w:rPr>
      </w:pPr>
      <w:r>
        <w:rPr>
          <w:rFonts w:cs="Times New Roman"/>
        </w:rPr>
        <w:t>Konfliktuskezelési technikák</w:t>
      </w:r>
    </w:p>
    <w:p w14:paraId="798CFB7E" w14:textId="77777777" w:rsidR="00611B9A" w:rsidRDefault="00611B9A" w:rsidP="00611B9A">
      <w:pPr>
        <w:spacing w:after="0"/>
        <w:ind w:left="851"/>
        <w:rPr>
          <w:rFonts w:cs="Times New Roman"/>
        </w:rPr>
      </w:pPr>
      <w:r>
        <w:rPr>
          <w:rFonts w:cs="Times New Roman"/>
        </w:rPr>
        <w:t>Agresszió kezelése</w:t>
      </w:r>
    </w:p>
    <w:p w14:paraId="3098FB06" w14:textId="77777777" w:rsidR="00611B9A" w:rsidRPr="008A1A0F" w:rsidRDefault="00611B9A" w:rsidP="00611B9A">
      <w:pPr>
        <w:spacing w:after="0"/>
        <w:ind w:left="851"/>
        <w:rPr>
          <w:rFonts w:cs="Times New Roman"/>
        </w:rPr>
      </w:pPr>
      <w:r>
        <w:rPr>
          <w:rFonts w:cs="Times New Roman"/>
        </w:rPr>
        <w:t>Reklamáció kezelése</w:t>
      </w:r>
    </w:p>
    <w:p w14:paraId="77E2DE88" w14:textId="77777777" w:rsidR="002441E5" w:rsidRDefault="00611B9A" w:rsidP="008A1A0F">
      <w:pPr>
        <w:spacing w:after="0"/>
        <w:ind w:left="851"/>
        <w:rPr>
          <w:rFonts w:cs="Times New Roman"/>
        </w:rPr>
      </w:pPr>
      <w:r>
        <w:rPr>
          <w:rFonts w:cs="Times New Roman"/>
        </w:rPr>
        <w:t>T</w:t>
      </w:r>
      <w:r w:rsidR="002441E5">
        <w:rPr>
          <w:rFonts w:cs="Times New Roman"/>
        </w:rPr>
        <w:t>elefonos tanácsadás</w:t>
      </w:r>
    </w:p>
    <w:p w14:paraId="558000F0" w14:textId="77777777" w:rsidR="00611B9A" w:rsidRPr="008A1A0F" w:rsidRDefault="00611B9A" w:rsidP="008A1A0F">
      <w:pPr>
        <w:spacing w:after="0"/>
        <w:ind w:left="851"/>
        <w:rPr>
          <w:rFonts w:cs="Times New Roman"/>
        </w:rPr>
      </w:pPr>
      <w:r>
        <w:rPr>
          <w:rFonts w:cs="Times New Roman"/>
        </w:rPr>
        <w:t>Hívás dokumentáció</w:t>
      </w:r>
    </w:p>
    <w:p w14:paraId="2AB0E901" w14:textId="77777777"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14:paraId="5FE7A1D4" w14:textId="06023EC1" w:rsidR="00B64FCB" w:rsidRDefault="00611B9A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>
        <w:rPr>
          <w:b/>
          <w:i/>
        </w:rPr>
        <w:t>Kérdezési protokollok</w:t>
      </w:r>
      <w:r w:rsidR="00B64FCB" w:rsidRPr="00644690">
        <w:rPr>
          <w:b/>
          <w:i/>
        </w:rPr>
        <w:tab/>
      </w:r>
      <w:r w:rsidR="006F3EAB">
        <w:rPr>
          <w:b/>
          <w:i/>
        </w:rPr>
        <w:t>4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14:paraId="54383362" w14:textId="77777777" w:rsidR="00611B9A" w:rsidRDefault="00611B9A" w:rsidP="00611B9A">
      <w:pPr>
        <w:spacing w:after="0"/>
        <w:ind w:left="851"/>
        <w:rPr>
          <w:rFonts w:cs="Times New Roman"/>
        </w:rPr>
      </w:pPr>
      <w:r>
        <w:rPr>
          <w:rFonts w:cs="Times New Roman"/>
        </w:rPr>
        <w:t>Telefonos BLS protokoll</w:t>
      </w:r>
    </w:p>
    <w:p w14:paraId="0B1809A0" w14:textId="77777777" w:rsidR="00611B9A" w:rsidRDefault="00611B9A" w:rsidP="00611B9A">
      <w:pPr>
        <w:spacing w:after="0"/>
        <w:ind w:left="851"/>
        <w:rPr>
          <w:rFonts w:cs="Times New Roman"/>
        </w:rPr>
      </w:pPr>
      <w:r>
        <w:rPr>
          <w:rFonts w:cs="Times New Roman"/>
        </w:rPr>
        <w:t>AED protokoll</w:t>
      </w:r>
    </w:p>
    <w:p w14:paraId="3435FC7E" w14:textId="77777777" w:rsidR="00611B9A" w:rsidRDefault="00611B9A" w:rsidP="00611B9A">
      <w:pPr>
        <w:spacing w:after="0"/>
        <w:ind w:left="851"/>
        <w:rPr>
          <w:rFonts w:cs="Times New Roman"/>
        </w:rPr>
      </w:pPr>
      <w:r>
        <w:rPr>
          <w:rFonts w:cs="Times New Roman"/>
        </w:rPr>
        <w:t>Légúti idegentest eltávolításának telefonos protokollja</w:t>
      </w:r>
    </w:p>
    <w:p w14:paraId="16243E8D" w14:textId="77777777" w:rsidR="00611B9A" w:rsidRDefault="00611B9A" w:rsidP="00611B9A">
      <w:pPr>
        <w:spacing w:after="0"/>
        <w:ind w:left="851"/>
        <w:rPr>
          <w:rFonts w:cs="Times New Roman"/>
        </w:rPr>
      </w:pPr>
      <w:r>
        <w:rPr>
          <w:rFonts w:cs="Times New Roman"/>
        </w:rPr>
        <w:t>Súlyos sérült ellátásának protokollja</w:t>
      </w:r>
    </w:p>
    <w:p w14:paraId="0780535C" w14:textId="77777777" w:rsidR="00611B9A" w:rsidRDefault="00611B9A" w:rsidP="00611B9A">
      <w:pPr>
        <w:spacing w:after="0"/>
        <w:ind w:left="851"/>
        <w:rPr>
          <w:rFonts w:cs="Times New Roman"/>
        </w:rPr>
      </w:pPr>
      <w:r>
        <w:rPr>
          <w:rFonts w:cs="Times New Roman"/>
        </w:rPr>
        <w:t>Vérzéscsillapítási protokoll</w:t>
      </w:r>
    </w:p>
    <w:p w14:paraId="610AA35F" w14:textId="77777777" w:rsidR="00611B9A" w:rsidRDefault="00611B9A" w:rsidP="00611B9A">
      <w:pPr>
        <w:spacing w:after="0"/>
        <w:ind w:left="851"/>
        <w:rPr>
          <w:rFonts w:cs="Times New Roman"/>
        </w:rPr>
      </w:pPr>
      <w:r>
        <w:rPr>
          <w:rFonts w:cs="Times New Roman"/>
        </w:rPr>
        <w:t>Eszméletlen beteg ellátásának protokollja</w:t>
      </w:r>
    </w:p>
    <w:p w14:paraId="702A6121" w14:textId="77777777" w:rsidR="00611B9A" w:rsidRDefault="00611B9A" w:rsidP="00611B9A">
      <w:pPr>
        <w:spacing w:after="0"/>
        <w:ind w:left="851"/>
        <w:rPr>
          <w:rFonts w:cs="Times New Roman"/>
        </w:rPr>
      </w:pPr>
      <w:r>
        <w:rPr>
          <w:rFonts w:cs="Times New Roman"/>
        </w:rPr>
        <w:t>Légútbiztosítási protokoll</w:t>
      </w:r>
    </w:p>
    <w:p w14:paraId="24DD253A" w14:textId="77777777" w:rsidR="00611B9A" w:rsidRDefault="00611B9A" w:rsidP="00611B9A">
      <w:pPr>
        <w:spacing w:after="0"/>
        <w:ind w:left="851"/>
        <w:rPr>
          <w:rFonts w:cs="Times New Roman"/>
        </w:rPr>
      </w:pPr>
      <w:r>
        <w:rPr>
          <w:rFonts w:cs="Times New Roman"/>
        </w:rPr>
        <w:t>Lázcsillapítási protokoll</w:t>
      </w:r>
    </w:p>
    <w:p w14:paraId="52E9EDD2" w14:textId="77777777" w:rsidR="00611B9A" w:rsidRDefault="00611B9A" w:rsidP="00611B9A">
      <w:pPr>
        <w:spacing w:after="0"/>
        <w:ind w:left="851"/>
        <w:rPr>
          <w:rFonts w:cs="Times New Roman"/>
        </w:rPr>
      </w:pPr>
      <w:r>
        <w:rPr>
          <w:rFonts w:cs="Times New Roman"/>
        </w:rPr>
        <w:t>Égési sérült ellátásának protokollja</w:t>
      </w:r>
    </w:p>
    <w:p w14:paraId="735583A0" w14:textId="77777777" w:rsidR="00B64FCB" w:rsidRPr="00611B9A" w:rsidRDefault="00611B9A" w:rsidP="00611B9A">
      <w:pPr>
        <w:spacing w:after="0"/>
        <w:ind w:left="851"/>
        <w:rPr>
          <w:rFonts w:cs="Times New Roman"/>
        </w:rPr>
      </w:pPr>
      <w:r>
        <w:rPr>
          <w:rFonts w:cs="Times New Roman"/>
        </w:rPr>
        <w:t>Telefonos elsősegélynyújtás</w:t>
      </w:r>
    </w:p>
    <w:p w14:paraId="32A7985F" w14:textId="77777777"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14:paraId="628D491B" w14:textId="77777777" w:rsidR="00B64FCB" w:rsidRDefault="00015D50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>
        <w:rPr>
          <w:b/>
          <w:i/>
        </w:rPr>
        <w:t>Középvezetői feladatok</w:t>
      </w:r>
      <w:r w:rsidR="00B64FCB" w:rsidRPr="00644690">
        <w:rPr>
          <w:b/>
          <w:i/>
        </w:rPr>
        <w:tab/>
      </w:r>
      <w:r>
        <w:rPr>
          <w:b/>
          <w:i/>
        </w:rPr>
        <w:t>4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14:paraId="613A6D6B" w14:textId="77777777" w:rsidR="00B64FCB" w:rsidRDefault="00015D50" w:rsidP="00B64FCB">
      <w:pPr>
        <w:tabs>
          <w:tab w:val="left" w:pos="1418"/>
          <w:tab w:val="right" w:pos="9072"/>
        </w:tabs>
        <w:spacing w:after="0"/>
        <w:ind w:left="851"/>
      </w:pPr>
      <w:r>
        <w:t>A vezetés fogalma</w:t>
      </w:r>
    </w:p>
    <w:p w14:paraId="19848F32" w14:textId="77777777" w:rsidR="00B64FCB" w:rsidRDefault="00015D50" w:rsidP="00B64FCB">
      <w:pPr>
        <w:tabs>
          <w:tab w:val="left" w:pos="1418"/>
          <w:tab w:val="right" w:pos="9072"/>
        </w:tabs>
        <w:spacing w:after="0"/>
        <w:ind w:left="851"/>
      </w:pPr>
      <w:r>
        <w:t>Szervezet menedzsment</w:t>
      </w:r>
    </w:p>
    <w:p w14:paraId="0D76252B" w14:textId="77777777" w:rsidR="00B64FCB" w:rsidRDefault="00015D50" w:rsidP="00B64FCB">
      <w:pPr>
        <w:tabs>
          <w:tab w:val="left" w:pos="1418"/>
          <w:tab w:val="right" w:pos="9072"/>
        </w:tabs>
        <w:spacing w:after="0"/>
        <w:ind w:left="851"/>
      </w:pPr>
      <w:r>
        <w:t>Emberi erőforrás menedzsment</w:t>
      </w:r>
    </w:p>
    <w:p w14:paraId="087C9859" w14:textId="77777777" w:rsidR="00B64FCB" w:rsidRDefault="001452BA" w:rsidP="00B64FCB">
      <w:pPr>
        <w:tabs>
          <w:tab w:val="left" w:pos="1418"/>
          <w:tab w:val="right" w:pos="9072"/>
        </w:tabs>
        <w:spacing w:after="0"/>
        <w:ind w:left="851"/>
      </w:pPr>
      <w:r>
        <w:t>Folyamat menedzsment</w:t>
      </w:r>
    </w:p>
    <w:p w14:paraId="2EED4AE0" w14:textId="77777777"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14:paraId="605E4439" w14:textId="77777777"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képzés javasolt helyszíne (ajánlás)</w:t>
      </w:r>
    </w:p>
    <w:p w14:paraId="1B6C182D" w14:textId="77777777" w:rsidR="00B64FCB" w:rsidRPr="00B64FCB" w:rsidRDefault="002441E5" w:rsidP="00B64FCB">
      <w:pPr>
        <w:spacing w:after="0"/>
        <w:ind w:left="426"/>
        <w:rPr>
          <w:i/>
        </w:rPr>
      </w:pPr>
      <w:r>
        <w:rPr>
          <w:i/>
        </w:rPr>
        <w:t>Tanterem</w:t>
      </w:r>
      <w:r w:rsidR="00611B9A">
        <w:rPr>
          <w:i/>
        </w:rPr>
        <w:t>, szaktanterem</w:t>
      </w:r>
    </w:p>
    <w:p w14:paraId="1CE8252E" w14:textId="77777777" w:rsidR="00B64FCB" w:rsidRPr="002B5BF7" w:rsidRDefault="00B64FCB" w:rsidP="00B64FCB">
      <w:pPr>
        <w:spacing w:after="0"/>
        <w:ind w:left="426"/>
      </w:pPr>
    </w:p>
    <w:p w14:paraId="10E71D58" w14:textId="77777777" w:rsidR="00B64FCB" w:rsidRPr="00FF2E9D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tantárgy elsajátítása során alkalmazható sajátos módszerek, tanulói tevékenységformák (ajánlás)</w:t>
      </w:r>
    </w:p>
    <w:p w14:paraId="0D5D8553" w14:textId="77777777" w:rsidR="00B64FCB" w:rsidRDefault="00B64FCB" w:rsidP="00B64FCB">
      <w:pPr>
        <w:spacing w:after="0"/>
        <w:ind w:left="426"/>
      </w:pPr>
    </w:p>
    <w:p w14:paraId="57D07826" w14:textId="77777777" w:rsidR="00B64FCB" w:rsidRPr="00C879C0" w:rsidRDefault="00611B9A" w:rsidP="00B64FCB">
      <w:pPr>
        <w:spacing w:after="0"/>
        <w:ind w:left="426"/>
        <w:rPr>
          <w:i/>
        </w:rPr>
      </w:pPr>
      <w:r>
        <w:rPr>
          <w:i/>
        </w:rPr>
        <w:t>A különböző k</w:t>
      </w:r>
      <w:r w:rsidR="003604C7">
        <w:rPr>
          <w:i/>
        </w:rPr>
        <w:t>ommunikációs gyakorlatokat hely</w:t>
      </w:r>
      <w:r>
        <w:rPr>
          <w:i/>
        </w:rPr>
        <w:t>zet gyakorlatokkal célszerű elsajátítani</w:t>
      </w:r>
    </w:p>
    <w:p w14:paraId="739E3014" w14:textId="77777777" w:rsidR="00B64FCB" w:rsidRPr="00FF2E9D" w:rsidRDefault="00B64FCB" w:rsidP="00B64FCB">
      <w:pPr>
        <w:spacing w:after="0"/>
        <w:ind w:left="426"/>
      </w:pPr>
    </w:p>
    <w:p w14:paraId="16A76D26" w14:textId="77777777" w:rsidR="00B64FCB" w:rsidRDefault="00B64FCB" w:rsidP="00B64FCB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BC7291">
        <w:rPr>
          <w:b/>
        </w:rPr>
        <w:t>A tantárgy elsajátítása során alkalmazható sajátos módszerek (ajánlás)</w:t>
      </w:r>
    </w:p>
    <w:p w14:paraId="30130447" w14:textId="77777777" w:rsidR="00D37729" w:rsidRDefault="00D37729" w:rsidP="00D37729">
      <w:pPr>
        <w:pStyle w:val="Listaszerbekezds"/>
        <w:spacing w:after="0"/>
        <w:ind w:left="1224"/>
        <w:rPr>
          <w:b/>
        </w:rPr>
      </w:pPr>
    </w:p>
    <w:tbl>
      <w:tblPr>
        <w:tblW w:w="84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D37729" w:rsidRPr="00D37729" w14:paraId="0E93262E" w14:textId="77777777" w:rsidTr="00BC799D">
        <w:trPr>
          <w:trHeight w:val="600"/>
          <w:jc w:val="center"/>
        </w:trPr>
        <w:tc>
          <w:tcPr>
            <w:tcW w:w="960" w:type="dxa"/>
            <w:vMerge w:val="restart"/>
            <w:shd w:val="clear" w:color="auto" w:fill="auto"/>
            <w:vAlign w:val="center"/>
            <w:hideMark/>
          </w:tcPr>
          <w:p w14:paraId="6497D77B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20" w:type="dxa"/>
            <w:vMerge w:val="restart"/>
            <w:shd w:val="clear" w:color="auto" w:fill="auto"/>
            <w:vAlign w:val="center"/>
            <w:hideMark/>
          </w:tcPr>
          <w:p w14:paraId="303272A9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880" w:type="dxa"/>
            <w:gridSpan w:val="3"/>
            <w:shd w:val="clear" w:color="auto" w:fill="auto"/>
            <w:vAlign w:val="center"/>
            <w:hideMark/>
          </w:tcPr>
          <w:p w14:paraId="1A65833B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shd w:val="clear" w:color="auto" w:fill="auto"/>
            <w:vAlign w:val="center"/>
            <w:hideMark/>
          </w:tcPr>
          <w:p w14:paraId="43682D00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D37729" w:rsidRPr="00D37729" w14:paraId="22675DD2" w14:textId="77777777" w:rsidTr="00BC799D">
        <w:trPr>
          <w:trHeight w:val="255"/>
          <w:jc w:val="center"/>
        </w:trPr>
        <w:tc>
          <w:tcPr>
            <w:tcW w:w="960" w:type="dxa"/>
            <w:vMerge/>
            <w:vAlign w:val="center"/>
            <w:hideMark/>
          </w:tcPr>
          <w:p w14:paraId="3E2C69A2" w14:textId="77777777"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20" w:type="dxa"/>
            <w:vMerge/>
            <w:vAlign w:val="center"/>
            <w:hideMark/>
          </w:tcPr>
          <w:p w14:paraId="48DD4B29" w14:textId="77777777"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6C993F88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4E2723DD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4E97BF02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380" w:type="dxa"/>
            <w:vMerge/>
            <w:vAlign w:val="center"/>
            <w:hideMark/>
          </w:tcPr>
          <w:p w14:paraId="2E8794E2" w14:textId="77777777"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D37729" w:rsidRPr="00D37729" w14:paraId="5532E354" w14:textId="77777777" w:rsidTr="00BC799D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14:paraId="72871235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14:paraId="42D2820D" w14:textId="77777777"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20D3FDDF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7FBF22FC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62AE089E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498D84F7" w14:textId="77777777"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37729" w:rsidRPr="00D37729" w14:paraId="2E4D6308" w14:textId="77777777" w:rsidTr="00BC799D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14:paraId="1C47E110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14:paraId="0C91EA99" w14:textId="77777777"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54E1A382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6F4A8758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193721FF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7320042F" w14:textId="77777777"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37729" w:rsidRPr="00D37729" w14:paraId="7F265F87" w14:textId="77777777" w:rsidTr="00BC799D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14:paraId="69DCE95E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14:paraId="5AF1B594" w14:textId="77777777"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szimuláció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05CFE754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13EA3EF6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1C7E14BF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2BEEB1C3" w14:textId="77777777"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37729" w:rsidRPr="00D37729" w14:paraId="48704625" w14:textId="77777777" w:rsidTr="00BC799D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14:paraId="7E2BA823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14:paraId="6BDE4EB5" w14:textId="77777777"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szerepjáték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4A7E69AB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6EA89EF5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55E7150A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1D1EFA2D" w14:textId="77777777"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37729" w:rsidRPr="00D37729" w14:paraId="3B79CB55" w14:textId="77777777" w:rsidTr="00BC799D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14:paraId="163FE351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14:paraId="2C006727" w14:textId="77777777"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házi feladat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26821D02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689FA765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4FE5CD72" w14:textId="77777777"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3E075CA4" w14:textId="77777777"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14:paraId="4A7A47DB" w14:textId="77777777" w:rsidR="00D37729" w:rsidRDefault="00D37729" w:rsidP="00D37729">
      <w:pPr>
        <w:pStyle w:val="Listaszerbekezds"/>
        <w:spacing w:after="0"/>
        <w:ind w:left="1224"/>
        <w:rPr>
          <w:b/>
        </w:rPr>
      </w:pPr>
    </w:p>
    <w:p w14:paraId="50237D71" w14:textId="77777777" w:rsidR="00D37729" w:rsidRDefault="00D37729" w:rsidP="00D37729">
      <w:pPr>
        <w:pStyle w:val="Listaszerbekezds"/>
        <w:spacing w:after="0"/>
        <w:ind w:left="1224"/>
        <w:rPr>
          <w:b/>
        </w:rPr>
      </w:pPr>
    </w:p>
    <w:p w14:paraId="7C902C91" w14:textId="77777777" w:rsidR="00B64FCB" w:rsidRDefault="00B64FCB" w:rsidP="00B64FCB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BC7291">
        <w:rPr>
          <w:b/>
        </w:rPr>
        <w:t>A tantárgy elsajátítása során alkalmazható tanulói tevékenységformák (ajánlás)</w:t>
      </w:r>
    </w:p>
    <w:p w14:paraId="420AB2AF" w14:textId="77777777" w:rsidR="00BC799D" w:rsidRDefault="00BC799D" w:rsidP="00BC799D">
      <w:pPr>
        <w:pStyle w:val="Listaszerbekezds"/>
        <w:spacing w:after="0"/>
        <w:ind w:left="1224"/>
        <w:rPr>
          <w:b/>
        </w:rPr>
      </w:pPr>
    </w:p>
    <w:tbl>
      <w:tblPr>
        <w:tblW w:w="85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7"/>
        <w:gridCol w:w="758"/>
        <w:gridCol w:w="796"/>
        <w:gridCol w:w="774"/>
        <w:gridCol w:w="2359"/>
      </w:tblGrid>
      <w:tr w:rsidR="00BC799D" w:rsidRPr="00BC799D" w14:paraId="7DC4B3E9" w14:textId="77777777" w:rsidTr="00BC799D">
        <w:trPr>
          <w:trHeight w:val="255"/>
          <w:jc w:val="center"/>
        </w:trPr>
        <w:tc>
          <w:tcPr>
            <w:tcW w:w="1040" w:type="dxa"/>
            <w:vMerge w:val="restart"/>
            <w:shd w:val="clear" w:color="auto" w:fill="auto"/>
            <w:vAlign w:val="center"/>
            <w:hideMark/>
          </w:tcPr>
          <w:p w14:paraId="2F75AEBB" w14:textId="77777777"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00" w:type="dxa"/>
            <w:vMerge w:val="restart"/>
            <w:shd w:val="clear" w:color="auto" w:fill="auto"/>
            <w:vAlign w:val="center"/>
            <w:hideMark/>
          </w:tcPr>
          <w:p w14:paraId="50BCF687" w14:textId="77777777"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280" w:type="dxa"/>
            <w:gridSpan w:val="3"/>
            <w:shd w:val="clear" w:color="auto" w:fill="auto"/>
            <w:vAlign w:val="center"/>
            <w:hideMark/>
          </w:tcPr>
          <w:p w14:paraId="7C4A7487" w14:textId="77777777"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380" w:type="dxa"/>
            <w:vMerge w:val="restart"/>
            <w:shd w:val="clear" w:color="auto" w:fill="auto"/>
            <w:vAlign w:val="center"/>
            <w:hideMark/>
          </w:tcPr>
          <w:p w14:paraId="4F6556ED" w14:textId="77777777"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BC799D" w:rsidRPr="00BC799D" w14:paraId="2A358CAC" w14:textId="77777777" w:rsidTr="00BC799D">
        <w:trPr>
          <w:trHeight w:val="510"/>
          <w:jc w:val="center"/>
        </w:trPr>
        <w:tc>
          <w:tcPr>
            <w:tcW w:w="1040" w:type="dxa"/>
            <w:vMerge/>
            <w:vAlign w:val="center"/>
            <w:hideMark/>
          </w:tcPr>
          <w:p w14:paraId="7E36EE79" w14:textId="77777777"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800" w:type="dxa"/>
            <w:vMerge/>
            <w:vAlign w:val="center"/>
            <w:hideMark/>
          </w:tcPr>
          <w:p w14:paraId="1C67897A" w14:textId="77777777"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4B11C7FD" w14:textId="77777777"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0432175F" w14:textId="77777777"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10B73E8D" w14:textId="77777777"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380" w:type="dxa"/>
            <w:vMerge/>
            <w:vAlign w:val="center"/>
            <w:hideMark/>
          </w:tcPr>
          <w:p w14:paraId="60E7730C" w14:textId="77777777"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BC799D" w:rsidRPr="00BC799D" w14:paraId="34C4CAC2" w14:textId="77777777" w:rsidTr="00BC799D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14:paraId="636258E1" w14:textId="77777777"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14:paraId="4EF8AAFF" w14:textId="77777777"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BC799D" w:rsidRPr="00BC799D" w14:paraId="0DB3FF4A" w14:textId="77777777" w:rsidTr="00BC799D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14:paraId="7CA3514F" w14:textId="77777777"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14:paraId="207345ED" w14:textId="77777777"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014E6341" w14:textId="77777777"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37425309" w14:textId="77777777"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0678505F" w14:textId="77777777"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50B0121F" w14:textId="77777777"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C799D" w:rsidRPr="00BC799D" w14:paraId="5681557C" w14:textId="77777777" w:rsidTr="00BC799D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14:paraId="4D556D0F" w14:textId="77777777"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14:paraId="6145B49C" w14:textId="77777777"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4A2EAE8C" w14:textId="77777777"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7BEAFD95" w14:textId="77777777"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010F3D56" w14:textId="77777777"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40B0B7A0" w14:textId="77777777"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C799D" w:rsidRPr="00BC799D" w14:paraId="7624939C" w14:textId="77777777" w:rsidTr="00BC799D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14:paraId="3AB94B9E" w14:textId="77777777"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14:paraId="7196B081" w14:textId="77777777"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3CFE4956" w14:textId="77777777"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0250477B" w14:textId="77777777"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5CD2E7FD" w14:textId="77777777"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221AB87F" w14:textId="77777777"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C799D" w:rsidRPr="00BC799D" w14:paraId="5F6B1977" w14:textId="77777777" w:rsidTr="00BC799D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14:paraId="743FBFB4" w14:textId="77777777"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14:paraId="4CAA5C4B" w14:textId="77777777"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3EA3857C" w14:textId="77777777"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2244B087" w14:textId="77777777"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4034F3A6" w14:textId="77777777"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4A740185" w14:textId="77777777"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C799D" w:rsidRPr="00BC799D" w14:paraId="7CA431AE" w14:textId="77777777" w:rsidTr="00BC799D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14:paraId="2ABCD561" w14:textId="77777777"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14:paraId="2952BA57" w14:textId="77777777"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65C355BF" w14:textId="77777777"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11BD7ECB" w14:textId="77777777"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2DB5F5A2" w14:textId="77777777"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389D110F" w14:textId="77777777"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C799D" w:rsidRPr="00BC799D" w14:paraId="58F0B26B" w14:textId="77777777" w:rsidTr="00BC799D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14:paraId="4212DA1F" w14:textId="77777777"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14:paraId="68469F1E" w14:textId="77777777"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78532327" w14:textId="77777777"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28788688" w14:textId="77777777"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32CDD085" w14:textId="77777777"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1CC5523D" w14:textId="77777777"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C799D" w:rsidRPr="00BC799D" w14:paraId="01C60B8E" w14:textId="77777777" w:rsidTr="00BC799D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14:paraId="24F99EEB" w14:textId="77777777"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1.7.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14:paraId="1752745E" w14:textId="77777777"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5146E934" w14:textId="77777777"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286D4C6E" w14:textId="77777777"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0419D7F4" w14:textId="77777777"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6E7E63C2" w14:textId="77777777"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C799D" w:rsidRPr="00BC799D" w14:paraId="0B794813" w14:textId="77777777" w:rsidTr="00BC799D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14:paraId="25B606A7" w14:textId="77777777"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14:paraId="5329F3C2" w14:textId="77777777"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BC799D" w:rsidRPr="00BC799D" w14:paraId="0B2D7DC1" w14:textId="77777777" w:rsidTr="00BC799D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14:paraId="46CEB846" w14:textId="77777777"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14:paraId="03803830" w14:textId="77777777"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Írásos elemzések készítése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68F84C59" w14:textId="77777777"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1895D40B" w14:textId="77777777"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46F45814" w14:textId="77777777"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26E3C5F1" w14:textId="77777777"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C799D" w:rsidRPr="00BC799D" w14:paraId="6BB225E5" w14:textId="77777777" w:rsidTr="00BC799D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14:paraId="6B3E085D" w14:textId="77777777"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2.2</w:t>
            </w: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14:paraId="45D3BAEA" w14:textId="77777777"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66B688D5" w14:textId="77777777"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03AC4DD1" w14:textId="77777777"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0431F6C3" w14:textId="77777777"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0BD45449" w14:textId="77777777"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C799D" w:rsidRPr="00BC799D" w14:paraId="2EC135A5" w14:textId="77777777" w:rsidTr="00BC799D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14:paraId="2C64B6EE" w14:textId="77777777"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</w:t>
            </w: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14:paraId="2ECAA24D" w14:textId="77777777"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Komplex információk körében</w:t>
            </w:r>
          </w:p>
        </w:tc>
      </w:tr>
      <w:tr w:rsidR="00BC799D" w:rsidRPr="00BC799D" w14:paraId="1AEF975A" w14:textId="77777777" w:rsidTr="00BC799D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14:paraId="4533D455" w14:textId="77777777"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</w:t>
            </w: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14:paraId="70658F1A" w14:textId="77777777"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Esetleírás készítése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032FCA91" w14:textId="77777777"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5B7AC25D" w14:textId="77777777"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0F7F51A4" w14:textId="77777777"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226BC19E" w14:textId="77777777"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C799D" w:rsidRPr="00BC799D" w14:paraId="7EE301DF" w14:textId="77777777" w:rsidTr="00BC799D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14:paraId="748E2013" w14:textId="77777777"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</w:t>
            </w: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14:paraId="0B716494" w14:textId="77777777"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Elemzés készítése tapasztalatokról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182C35FE" w14:textId="77777777"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73201BE6" w14:textId="77777777"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31DB4376" w14:textId="77777777"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43B7D7EA" w14:textId="77777777"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C799D" w:rsidRPr="00BC799D" w14:paraId="2B4B7F15" w14:textId="77777777" w:rsidTr="00BC799D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14:paraId="65CBCE5B" w14:textId="77777777"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</w:t>
            </w: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14:paraId="56B86D1F" w14:textId="77777777"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Jegyzetkészítés eseményről kérdéssor alapján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7C3F25F6" w14:textId="77777777"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1DA03732" w14:textId="77777777"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26723123" w14:textId="77777777"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05D3D97F" w14:textId="77777777"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C799D" w:rsidRPr="00BC799D" w14:paraId="41476738" w14:textId="77777777" w:rsidTr="00BC799D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14:paraId="0A5706F9" w14:textId="77777777"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</w:t>
            </w: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14:paraId="47B336BA" w14:textId="77777777"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munkaformák körében</w:t>
            </w:r>
          </w:p>
        </w:tc>
      </w:tr>
      <w:tr w:rsidR="00BC799D" w:rsidRPr="00BC799D" w14:paraId="1C2F46CC" w14:textId="77777777" w:rsidTr="00BC799D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14:paraId="6B4FAD87" w14:textId="77777777"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</w:t>
            </w: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</w:t>
            </w: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14:paraId="6AC0FA3E" w14:textId="77777777"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rendszerezése mozaikfeladattal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084D1370" w14:textId="77777777"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0FEF6D48" w14:textId="77777777"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6F402278" w14:textId="77777777"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0A774218" w14:textId="77777777"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C799D" w:rsidRPr="00BC799D" w14:paraId="33FD84A2" w14:textId="77777777" w:rsidTr="00BC799D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14:paraId="5CBBBCCD" w14:textId="77777777"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</w:t>
            </w: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</w:t>
            </w: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14:paraId="2946E342" w14:textId="77777777"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helyzetgyakorlat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1F892C33" w14:textId="77777777"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6C717678" w14:textId="77777777"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57DAC08B" w14:textId="77777777"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7E198483" w14:textId="77777777"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14:paraId="1FD61C30" w14:textId="77777777" w:rsidR="00BC799D" w:rsidRPr="00BC7291" w:rsidRDefault="00BC799D" w:rsidP="00BC799D">
      <w:pPr>
        <w:pStyle w:val="Listaszerbekezds"/>
        <w:spacing w:after="0"/>
        <w:ind w:left="1224"/>
        <w:rPr>
          <w:b/>
        </w:rPr>
      </w:pPr>
    </w:p>
    <w:p w14:paraId="74040F0A" w14:textId="77777777" w:rsidR="00B64FCB" w:rsidRPr="002B5BF7" w:rsidRDefault="00B64FCB" w:rsidP="00B64FCB">
      <w:pPr>
        <w:spacing w:after="0"/>
        <w:ind w:left="426"/>
      </w:pPr>
    </w:p>
    <w:p w14:paraId="5AC1D5E9" w14:textId="77777777"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tantárgy értékelésének módja</w:t>
      </w:r>
    </w:p>
    <w:p w14:paraId="59383F68" w14:textId="77777777" w:rsidR="00B64FCB" w:rsidRDefault="00B64FCB" w:rsidP="00B64FCB">
      <w:pPr>
        <w:spacing w:after="0"/>
        <w:ind w:left="426"/>
      </w:pPr>
      <w:r w:rsidRPr="003A56AA">
        <w:t>A nemzeti köznevelésről szóló 2011. évi CXC. törvény. 54. § (2) a) pontja szerinti értékeléssel.</w:t>
      </w:r>
    </w:p>
    <w:p w14:paraId="5DE56AF8" w14:textId="77777777" w:rsidR="00B64FCB" w:rsidRDefault="00B64FCB" w:rsidP="00B64FCB">
      <w:pPr>
        <w:spacing w:after="0"/>
        <w:rPr>
          <w:rFonts w:cs="Times New Roman"/>
        </w:rPr>
      </w:pPr>
    </w:p>
    <w:p w14:paraId="4545A567" w14:textId="77777777" w:rsidR="00B64FCB" w:rsidRDefault="00B64FCB" w:rsidP="00B64FCB">
      <w:pPr>
        <w:spacing w:after="0"/>
        <w:rPr>
          <w:rFonts w:cs="Times New Roman"/>
        </w:rPr>
      </w:pPr>
    </w:p>
    <w:p w14:paraId="1BE73D2F" w14:textId="1F2E3002" w:rsidR="00B64FCB" w:rsidRPr="00644690" w:rsidRDefault="002441E5" w:rsidP="00B64FC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>
        <w:rPr>
          <w:b/>
        </w:rPr>
        <w:t>Szakmódszertan</w:t>
      </w:r>
      <w:r w:rsidR="00B64FCB" w:rsidRPr="00644690">
        <w:rPr>
          <w:b/>
        </w:rPr>
        <w:t xml:space="preserve"> tantárgy</w:t>
      </w:r>
      <w:r w:rsidR="00B64FCB" w:rsidRPr="00644690">
        <w:rPr>
          <w:b/>
        </w:rPr>
        <w:tab/>
      </w:r>
      <w:r w:rsidR="0048299D">
        <w:rPr>
          <w:b/>
        </w:rPr>
        <w:t>3</w:t>
      </w:r>
      <w:r w:rsidR="006F3EAB">
        <w:rPr>
          <w:b/>
        </w:rPr>
        <w:t>2</w:t>
      </w:r>
      <w:r w:rsidR="00B64FCB">
        <w:rPr>
          <w:b/>
        </w:rPr>
        <w:t xml:space="preserve"> ó</w:t>
      </w:r>
      <w:r w:rsidR="00B64FCB" w:rsidRPr="00644690">
        <w:rPr>
          <w:b/>
        </w:rPr>
        <w:t>ra</w:t>
      </w:r>
    </w:p>
    <w:p w14:paraId="1122E29C" w14:textId="77777777" w:rsidR="00B64FCB" w:rsidRPr="00644690" w:rsidRDefault="00B64FCB" w:rsidP="00B64FCB"/>
    <w:p w14:paraId="025C266F" w14:textId="77777777" w:rsidR="00B64FCB" w:rsidRDefault="00B64FCB" w:rsidP="00B64FCB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644690">
        <w:rPr>
          <w:b/>
        </w:rPr>
        <w:t>A tantárgy tanításának célja</w:t>
      </w:r>
    </w:p>
    <w:p w14:paraId="243B26CD" w14:textId="77777777" w:rsidR="00EA2203" w:rsidRDefault="00EA2203" w:rsidP="00EA2203">
      <w:pPr>
        <w:spacing w:after="0"/>
        <w:ind w:left="426"/>
      </w:pPr>
      <w:r>
        <w:t xml:space="preserve">A tantárgy tanításának célja hogy a </w:t>
      </w:r>
      <w:r w:rsidR="0048299D">
        <w:t>tanuló</w:t>
      </w:r>
      <w:r>
        <w:t xml:space="preserve"> megismerje az ismeretátadás módszereit, a felnőttképzés</w:t>
      </w:r>
      <w:r w:rsidR="00F95CFA">
        <w:t>,</w:t>
      </w:r>
      <w:r>
        <w:t xml:space="preserve"> </w:t>
      </w:r>
      <w:r w:rsidR="00F95CFA">
        <w:t>a szakképzés valamint a továbbképzés területén</w:t>
      </w:r>
      <w:r>
        <w:t>. További cél a hallgatók előadói és gyakorlatvezetői képességeinek fejlesztése.</w:t>
      </w:r>
    </w:p>
    <w:p w14:paraId="0C4C3BFA" w14:textId="77777777" w:rsidR="00B64FCB" w:rsidRPr="002B5BF7" w:rsidRDefault="00B64FCB" w:rsidP="00B64FCB">
      <w:pPr>
        <w:spacing w:after="0"/>
        <w:ind w:left="426"/>
      </w:pPr>
    </w:p>
    <w:p w14:paraId="63A5A475" w14:textId="77777777"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>
        <w:rPr>
          <w:b/>
        </w:rPr>
        <w:t>Kapcsolódó</w:t>
      </w:r>
      <w:r w:rsidRPr="00644690">
        <w:rPr>
          <w:b/>
        </w:rPr>
        <w:t xml:space="preserve"> szakmai tartalmak</w:t>
      </w:r>
    </w:p>
    <w:p w14:paraId="64A31702" w14:textId="77777777" w:rsidR="00B64FCB" w:rsidRDefault="00EA2203" w:rsidP="00B64FCB">
      <w:pPr>
        <w:spacing w:after="0"/>
        <w:ind w:left="426"/>
      </w:pPr>
      <w:r>
        <w:t>Kommunikáció</w:t>
      </w:r>
      <w:r w:rsidR="0048299D">
        <w:t xml:space="preserve"> a mentésirányításban</w:t>
      </w:r>
    </w:p>
    <w:p w14:paraId="5FB6A741" w14:textId="77777777" w:rsidR="0048299D" w:rsidRDefault="0048299D" w:rsidP="00B64FCB">
      <w:pPr>
        <w:spacing w:after="0"/>
        <w:ind w:left="426"/>
      </w:pPr>
      <w:proofErr w:type="spellStart"/>
      <w:r>
        <w:t>Praehospitalis</w:t>
      </w:r>
      <w:proofErr w:type="spellEnd"/>
      <w:r>
        <w:t xml:space="preserve"> ellátás</w:t>
      </w:r>
    </w:p>
    <w:p w14:paraId="7D3B484B" w14:textId="77777777" w:rsidR="00B64FCB" w:rsidRPr="002B5BF7" w:rsidRDefault="00B64FCB" w:rsidP="00B64FCB">
      <w:pPr>
        <w:spacing w:after="0"/>
        <w:ind w:left="426"/>
      </w:pPr>
    </w:p>
    <w:p w14:paraId="665163B9" w14:textId="77777777"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Témakörök</w:t>
      </w:r>
    </w:p>
    <w:p w14:paraId="5B6BA16C" w14:textId="77777777" w:rsidR="00B64FCB" w:rsidRDefault="00EA2203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>
        <w:rPr>
          <w:b/>
          <w:i/>
        </w:rPr>
        <w:t>Képzési rendszerek</w:t>
      </w:r>
      <w:r w:rsidR="00B64FCB" w:rsidRPr="00644690">
        <w:rPr>
          <w:b/>
          <w:i/>
        </w:rPr>
        <w:tab/>
      </w:r>
      <w:r w:rsidR="0048299D">
        <w:rPr>
          <w:b/>
          <w:i/>
        </w:rPr>
        <w:t>6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14:paraId="4B1C97AE" w14:textId="77777777" w:rsidR="0048299D" w:rsidRPr="0048299D" w:rsidRDefault="0048299D" w:rsidP="0048299D">
      <w:pPr>
        <w:spacing w:after="0"/>
        <w:ind w:left="567"/>
        <w:rPr>
          <w:rFonts w:cs="Times New Roman"/>
          <w:color w:val="000000"/>
          <w:sz w:val="20"/>
          <w:szCs w:val="20"/>
        </w:rPr>
      </w:pPr>
      <w:r w:rsidRPr="0048299D">
        <w:t>Köznevelés</w:t>
      </w:r>
      <w:r w:rsidRPr="0048299D">
        <w:rPr>
          <w:rFonts w:cs="Times New Roman"/>
          <w:color w:val="000000"/>
          <w:sz w:val="20"/>
          <w:szCs w:val="20"/>
        </w:rPr>
        <w:t xml:space="preserve"> </w:t>
      </w:r>
    </w:p>
    <w:p w14:paraId="22F3DA2F" w14:textId="77777777" w:rsidR="0048299D" w:rsidRPr="0048299D" w:rsidRDefault="0048299D" w:rsidP="0048299D">
      <w:pPr>
        <w:autoSpaceDE w:val="0"/>
        <w:autoSpaceDN w:val="0"/>
        <w:adjustRightInd w:val="0"/>
        <w:spacing w:after="0"/>
        <w:ind w:left="141" w:firstLine="426"/>
        <w:rPr>
          <w:rFonts w:cs="Times New Roman"/>
          <w:color w:val="000000"/>
          <w:sz w:val="22"/>
          <w:szCs w:val="20"/>
        </w:rPr>
      </w:pPr>
      <w:r w:rsidRPr="0048299D">
        <w:rPr>
          <w:rFonts w:cs="Times New Roman"/>
          <w:color w:val="000000"/>
          <w:sz w:val="22"/>
          <w:szCs w:val="20"/>
        </w:rPr>
        <w:t xml:space="preserve">Szakoktatás </w:t>
      </w:r>
    </w:p>
    <w:p w14:paraId="00060D1A" w14:textId="77777777" w:rsidR="0048299D" w:rsidRDefault="0048299D" w:rsidP="0048299D">
      <w:pPr>
        <w:tabs>
          <w:tab w:val="left" w:pos="1418"/>
          <w:tab w:val="right" w:pos="9072"/>
        </w:tabs>
        <w:spacing w:after="0"/>
        <w:ind w:left="567"/>
        <w:rPr>
          <w:rFonts w:cs="Times New Roman"/>
          <w:color w:val="000000"/>
          <w:sz w:val="22"/>
          <w:szCs w:val="20"/>
        </w:rPr>
      </w:pPr>
      <w:r w:rsidRPr="0048299D">
        <w:rPr>
          <w:rFonts w:cs="Times New Roman"/>
          <w:color w:val="000000"/>
          <w:sz w:val="22"/>
          <w:szCs w:val="20"/>
        </w:rPr>
        <w:t>Felsőoktatás</w:t>
      </w:r>
    </w:p>
    <w:p w14:paraId="033151A0" w14:textId="77777777" w:rsidR="0048299D" w:rsidRDefault="0048299D" w:rsidP="0048299D">
      <w:pPr>
        <w:tabs>
          <w:tab w:val="left" w:pos="1418"/>
          <w:tab w:val="right" w:pos="9072"/>
        </w:tabs>
        <w:spacing w:after="0"/>
        <w:ind w:left="567"/>
        <w:rPr>
          <w:rFonts w:cs="Times New Roman"/>
          <w:color w:val="000000"/>
          <w:sz w:val="22"/>
          <w:szCs w:val="20"/>
        </w:rPr>
      </w:pPr>
      <w:r>
        <w:rPr>
          <w:rFonts w:cs="Times New Roman"/>
          <w:color w:val="000000"/>
          <w:sz w:val="22"/>
          <w:szCs w:val="20"/>
        </w:rPr>
        <w:t>Továbbképzések rendszere (LLL)</w:t>
      </w:r>
    </w:p>
    <w:p w14:paraId="16151CEE" w14:textId="77777777" w:rsidR="0048299D" w:rsidRDefault="0048299D" w:rsidP="0048299D">
      <w:pPr>
        <w:tabs>
          <w:tab w:val="left" w:pos="1418"/>
          <w:tab w:val="right" w:pos="9072"/>
        </w:tabs>
        <w:spacing w:after="0"/>
        <w:ind w:left="567"/>
        <w:rPr>
          <w:rFonts w:cs="Times New Roman"/>
          <w:color w:val="000000"/>
          <w:sz w:val="22"/>
          <w:szCs w:val="20"/>
        </w:rPr>
      </w:pPr>
      <w:r>
        <w:rPr>
          <w:rFonts w:cs="Times New Roman"/>
          <w:color w:val="000000"/>
          <w:sz w:val="22"/>
          <w:szCs w:val="20"/>
        </w:rPr>
        <w:t>Az elsősegély</w:t>
      </w:r>
      <w:r w:rsidR="00EC04FF">
        <w:rPr>
          <w:rFonts w:cs="Times New Roman"/>
          <w:color w:val="000000"/>
          <w:sz w:val="22"/>
          <w:szCs w:val="20"/>
        </w:rPr>
        <w:t>nyújtás</w:t>
      </w:r>
      <w:r>
        <w:rPr>
          <w:rFonts w:cs="Times New Roman"/>
          <w:color w:val="000000"/>
          <w:sz w:val="22"/>
          <w:szCs w:val="20"/>
        </w:rPr>
        <w:t xml:space="preserve"> oktatása</w:t>
      </w:r>
    </w:p>
    <w:p w14:paraId="43038144" w14:textId="77777777" w:rsidR="00B64FCB" w:rsidRPr="00644690" w:rsidRDefault="0048299D" w:rsidP="00B64FCB">
      <w:pPr>
        <w:tabs>
          <w:tab w:val="left" w:pos="1418"/>
          <w:tab w:val="right" w:pos="9072"/>
        </w:tabs>
        <w:spacing w:after="0"/>
        <w:ind w:left="851"/>
      </w:pPr>
      <w:r w:rsidRPr="0048299D">
        <w:rPr>
          <w:rFonts w:cs="Times New Roman"/>
          <w:color w:val="000000"/>
          <w:sz w:val="20"/>
          <w:szCs w:val="20"/>
        </w:rPr>
        <w:t xml:space="preserve"> </w:t>
      </w:r>
    </w:p>
    <w:p w14:paraId="7882D4D3" w14:textId="49F47D0C" w:rsidR="00B64FCB" w:rsidRDefault="0048299D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>
        <w:rPr>
          <w:b/>
          <w:i/>
        </w:rPr>
        <w:t>Didaktika</w:t>
      </w:r>
      <w:r w:rsidR="00B64FCB" w:rsidRPr="00644690">
        <w:rPr>
          <w:b/>
          <w:i/>
        </w:rPr>
        <w:tab/>
      </w:r>
      <w:r>
        <w:rPr>
          <w:b/>
          <w:i/>
        </w:rPr>
        <w:t>1</w:t>
      </w:r>
      <w:r w:rsidR="006F3EAB">
        <w:rPr>
          <w:b/>
          <w:i/>
        </w:rPr>
        <w:t>6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14:paraId="4E2BA973" w14:textId="77777777" w:rsidR="0048299D" w:rsidRPr="0048299D" w:rsidRDefault="0048299D" w:rsidP="0048299D">
      <w:pPr>
        <w:pStyle w:val="Default"/>
        <w:ind w:left="567"/>
        <w:jc w:val="both"/>
        <w:rPr>
          <w:rFonts w:cstheme="minorBidi"/>
          <w:color w:val="auto"/>
          <w:szCs w:val="22"/>
        </w:rPr>
      </w:pPr>
      <w:r>
        <w:t xml:space="preserve"> </w:t>
      </w:r>
      <w:r w:rsidRPr="0048299D">
        <w:rPr>
          <w:rFonts w:cstheme="minorBidi"/>
          <w:color w:val="auto"/>
          <w:szCs w:val="22"/>
        </w:rPr>
        <w:t xml:space="preserve">Az oktatási folyamat </w:t>
      </w:r>
    </w:p>
    <w:p w14:paraId="7C1071EC" w14:textId="77777777" w:rsidR="0048299D" w:rsidRPr="0048299D" w:rsidRDefault="0048299D" w:rsidP="0048299D">
      <w:pPr>
        <w:autoSpaceDE w:val="0"/>
        <w:autoSpaceDN w:val="0"/>
        <w:adjustRightInd w:val="0"/>
        <w:spacing w:after="0"/>
        <w:ind w:left="567"/>
      </w:pPr>
      <w:r w:rsidRPr="0048299D">
        <w:t xml:space="preserve">Oktatási célok </w:t>
      </w:r>
    </w:p>
    <w:p w14:paraId="1DEF6013" w14:textId="77777777" w:rsidR="0048299D" w:rsidRPr="0048299D" w:rsidRDefault="0048299D" w:rsidP="0048299D">
      <w:pPr>
        <w:autoSpaceDE w:val="0"/>
        <w:autoSpaceDN w:val="0"/>
        <w:adjustRightInd w:val="0"/>
        <w:spacing w:after="0"/>
        <w:ind w:left="567"/>
      </w:pPr>
      <w:r w:rsidRPr="0048299D">
        <w:t xml:space="preserve">Belépési kompetenciák </w:t>
      </w:r>
    </w:p>
    <w:p w14:paraId="03457DC4" w14:textId="77777777" w:rsidR="0048299D" w:rsidRPr="0048299D" w:rsidRDefault="0048299D" w:rsidP="0048299D">
      <w:pPr>
        <w:autoSpaceDE w:val="0"/>
        <w:autoSpaceDN w:val="0"/>
        <w:adjustRightInd w:val="0"/>
        <w:spacing w:after="0"/>
        <w:ind w:left="567"/>
      </w:pPr>
      <w:r w:rsidRPr="0048299D">
        <w:t xml:space="preserve">A tananyag </w:t>
      </w:r>
    </w:p>
    <w:p w14:paraId="1BF678E9" w14:textId="77777777" w:rsidR="0048299D" w:rsidRPr="0048299D" w:rsidRDefault="0048299D" w:rsidP="0048299D">
      <w:pPr>
        <w:autoSpaceDE w:val="0"/>
        <w:autoSpaceDN w:val="0"/>
        <w:adjustRightInd w:val="0"/>
        <w:spacing w:after="0"/>
        <w:ind w:left="567"/>
      </w:pPr>
      <w:r w:rsidRPr="0048299D">
        <w:t xml:space="preserve">A módszer </w:t>
      </w:r>
    </w:p>
    <w:p w14:paraId="598938AB" w14:textId="77777777" w:rsidR="0048299D" w:rsidRPr="0048299D" w:rsidRDefault="0048299D" w:rsidP="0048299D">
      <w:pPr>
        <w:autoSpaceDE w:val="0"/>
        <w:autoSpaceDN w:val="0"/>
        <w:adjustRightInd w:val="0"/>
        <w:spacing w:after="0"/>
        <w:ind w:left="567"/>
      </w:pPr>
      <w:r w:rsidRPr="0048299D">
        <w:t xml:space="preserve">Az eszközpark </w:t>
      </w:r>
    </w:p>
    <w:p w14:paraId="004FE78B" w14:textId="77777777" w:rsidR="0048299D" w:rsidRPr="0048299D" w:rsidRDefault="0048299D" w:rsidP="0048299D">
      <w:pPr>
        <w:autoSpaceDE w:val="0"/>
        <w:autoSpaceDN w:val="0"/>
        <w:adjustRightInd w:val="0"/>
        <w:spacing w:after="0"/>
        <w:ind w:left="567"/>
      </w:pPr>
      <w:r w:rsidRPr="0048299D">
        <w:t xml:space="preserve">Mérés, értékelés </w:t>
      </w:r>
    </w:p>
    <w:p w14:paraId="147276CC" w14:textId="77777777" w:rsidR="0048299D" w:rsidRPr="0048299D" w:rsidRDefault="0048299D" w:rsidP="0048299D">
      <w:pPr>
        <w:autoSpaceDE w:val="0"/>
        <w:autoSpaceDN w:val="0"/>
        <w:adjustRightInd w:val="0"/>
        <w:spacing w:after="0"/>
        <w:ind w:left="567"/>
      </w:pPr>
      <w:r w:rsidRPr="0048299D">
        <w:t xml:space="preserve">Az elméleti oktatás módszerei </w:t>
      </w:r>
    </w:p>
    <w:p w14:paraId="0644258A" w14:textId="77777777" w:rsidR="0048299D" w:rsidRPr="0048299D" w:rsidRDefault="0048299D" w:rsidP="0048299D">
      <w:pPr>
        <w:autoSpaceDE w:val="0"/>
        <w:autoSpaceDN w:val="0"/>
        <w:adjustRightInd w:val="0"/>
        <w:spacing w:after="0"/>
        <w:ind w:left="709"/>
      </w:pPr>
      <w:proofErr w:type="gramStart"/>
      <w:r w:rsidRPr="0048299D">
        <w:t>demonstráció</w:t>
      </w:r>
      <w:proofErr w:type="gramEnd"/>
      <w:r w:rsidRPr="0048299D">
        <w:t xml:space="preserve"> </w:t>
      </w:r>
    </w:p>
    <w:p w14:paraId="7F60CE2A" w14:textId="77777777" w:rsidR="0048299D" w:rsidRPr="0048299D" w:rsidRDefault="0048299D" w:rsidP="0048299D">
      <w:pPr>
        <w:autoSpaceDE w:val="0"/>
        <w:autoSpaceDN w:val="0"/>
        <w:adjustRightInd w:val="0"/>
        <w:spacing w:after="0"/>
        <w:ind w:left="709"/>
      </w:pPr>
      <w:proofErr w:type="spellStart"/>
      <w:r w:rsidRPr="0048299D">
        <w:t>skill</w:t>
      </w:r>
      <w:proofErr w:type="spellEnd"/>
      <w:r w:rsidRPr="0048299D">
        <w:t xml:space="preserve"> gyakorlatok </w:t>
      </w:r>
    </w:p>
    <w:p w14:paraId="3FD22C02" w14:textId="77777777" w:rsidR="0048299D" w:rsidRPr="0048299D" w:rsidRDefault="0048299D" w:rsidP="0048299D">
      <w:pPr>
        <w:autoSpaceDE w:val="0"/>
        <w:autoSpaceDN w:val="0"/>
        <w:adjustRightInd w:val="0"/>
        <w:spacing w:after="0"/>
        <w:ind w:left="709"/>
      </w:pPr>
      <w:proofErr w:type="gramStart"/>
      <w:r w:rsidRPr="0048299D">
        <w:t>szimuláció</w:t>
      </w:r>
      <w:proofErr w:type="gramEnd"/>
      <w:r w:rsidRPr="0048299D">
        <w:t xml:space="preserve"> </w:t>
      </w:r>
    </w:p>
    <w:p w14:paraId="7CEF136D" w14:textId="77777777" w:rsidR="0048299D" w:rsidRPr="0048299D" w:rsidRDefault="0048299D" w:rsidP="0048299D">
      <w:pPr>
        <w:autoSpaceDE w:val="0"/>
        <w:autoSpaceDN w:val="0"/>
        <w:adjustRightInd w:val="0"/>
        <w:spacing w:after="0"/>
        <w:ind w:left="567"/>
      </w:pPr>
      <w:r w:rsidRPr="0048299D">
        <w:t xml:space="preserve">A gyakorlati oktatás módszerei </w:t>
      </w:r>
    </w:p>
    <w:p w14:paraId="7AC94078" w14:textId="77777777" w:rsidR="00B64FCB" w:rsidRDefault="0048299D" w:rsidP="00EC04FF">
      <w:pPr>
        <w:spacing w:after="0"/>
        <w:ind w:firstLine="567"/>
      </w:pPr>
      <w:r w:rsidRPr="0048299D">
        <w:t xml:space="preserve">Innovatív oktatási módszerek </w:t>
      </w:r>
    </w:p>
    <w:p w14:paraId="15BB2FCF" w14:textId="77777777"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14:paraId="4925E78C" w14:textId="436E1861" w:rsidR="00B64FCB" w:rsidRDefault="0048299D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>
        <w:rPr>
          <w:b/>
          <w:i/>
        </w:rPr>
        <w:t>Andragógia</w:t>
      </w:r>
      <w:r w:rsidR="00B64FCB" w:rsidRPr="00644690">
        <w:rPr>
          <w:b/>
          <w:i/>
        </w:rPr>
        <w:tab/>
      </w:r>
      <w:r>
        <w:rPr>
          <w:b/>
          <w:i/>
        </w:rPr>
        <w:t>1</w:t>
      </w:r>
      <w:r w:rsidR="006F3EAB">
        <w:rPr>
          <w:b/>
          <w:i/>
        </w:rPr>
        <w:t>0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14:paraId="4E30CD69" w14:textId="77777777" w:rsidR="0048299D" w:rsidRPr="0048299D" w:rsidRDefault="0048299D" w:rsidP="0048299D">
      <w:pPr>
        <w:autoSpaceDE w:val="0"/>
        <w:autoSpaceDN w:val="0"/>
        <w:adjustRightInd w:val="0"/>
        <w:spacing w:after="0"/>
        <w:ind w:left="567"/>
      </w:pPr>
      <w:r w:rsidRPr="0048299D">
        <w:t xml:space="preserve">A felnőttség ismérvei, a felnőtt tanuló </w:t>
      </w:r>
    </w:p>
    <w:p w14:paraId="41451008" w14:textId="77777777" w:rsidR="0048299D" w:rsidRPr="0048299D" w:rsidRDefault="0048299D" w:rsidP="0048299D">
      <w:pPr>
        <w:autoSpaceDE w:val="0"/>
        <w:autoSpaceDN w:val="0"/>
        <w:adjustRightInd w:val="0"/>
        <w:spacing w:after="0"/>
        <w:ind w:left="567"/>
      </w:pPr>
      <w:r w:rsidRPr="0048299D">
        <w:t xml:space="preserve">A felnőtt oktatás módszertana </w:t>
      </w:r>
    </w:p>
    <w:p w14:paraId="1184E969" w14:textId="77777777" w:rsidR="0048299D" w:rsidRPr="0048299D" w:rsidRDefault="0048299D" w:rsidP="0048299D">
      <w:pPr>
        <w:autoSpaceDE w:val="0"/>
        <w:autoSpaceDN w:val="0"/>
        <w:adjustRightInd w:val="0"/>
        <w:spacing w:after="0"/>
        <w:ind w:left="567"/>
      </w:pPr>
      <w:r w:rsidRPr="0048299D">
        <w:t xml:space="preserve">A felnőttképzés intézményrendszere </w:t>
      </w:r>
    </w:p>
    <w:p w14:paraId="32FB2734" w14:textId="77777777" w:rsidR="0048299D" w:rsidRPr="0048299D" w:rsidRDefault="0048299D" w:rsidP="0048299D">
      <w:pPr>
        <w:autoSpaceDE w:val="0"/>
        <w:autoSpaceDN w:val="0"/>
        <w:adjustRightInd w:val="0"/>
        <w:spacing w:after="0"/>
        <w:ind w:left="567"/>
      </w:pPr>
      <w:r w:rsidRPr="0048299D">
        <w:t xml:space="preserve">A korábban szerzett ismeretek beszámítása </w:t>
      </w:r>
    </w:p>
    <w:p w14:paraId="681BC95C" w14:textId="77777777" w:rsidR="00EC04FF" w:rsidRDefault="0048299D" w:rsidP="00EC04FF">
      <w:pPr>
        <w:autoSpaceDE w:val="0"/>
        <w:autoSpaceDN w:val="0"/>
        <w:adjustRightInd w:val="0"/>
        <w:spacing w:after="0"/>
        <w:ind w:left="567"/>
      </w:pPr>
      <w:r w:rsidRPr="0048299D">
        <w:t xml:space="preserve">Minőségbiztosítás a felnőttoktatásban </w:t>
      </w:r>
    </w:p>
    <w:p w14:paraId="0D08B59A" w14:textId="77777777" w:rsidR="00B64FCB" w:rsidRDefault="0048299D" w:rsidP="00EC04FF">
      <w:pPr>
        <w:autoSpaceDE w:val="0"/>
        <w:autoSpaceDN w:val="0"/>
        <w:adjustRightInd w:val="0"/>
        <w:spacing w:after="0"/>
        <w:ind w:left="567"/>
      </w:pPr>
      <w:r>
        <w:t>Munkahelyi oktatás</w:t>
      </w:r>
    </w:p>
    <w:p w14:paraId="222B8CFE" w14:textId="77777777"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14:paraId="7BCCC104" w14:textId="77777777"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14:paraId="7915A0FF" w14:textId="77777777"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képzés javasolt helyszíne (ajánlás)</w:t>
      </w:r>
    </w:p>
    <w:p w14:paraId="4DCE623A" w14:textId="77777777" w:rsidR="00B64FCB" w:rsidRPr="00B64FCB" w:rsidRDefault="0048299D" w:rsidP="00B64FCB">
      <w:pPr>
        <w:spacing w:after="0"/>
        <w:ind w:left="426"/>
        <w:rPr>
          <w:i/>
        </w:rPr>
      </w:pPr>
      <w:r>
        <w:rPr>
          <w:i/>
        </w:rPr>
        <w:t>Tanterem, demonstrációs terem</w:t>
      </w:r>
    </w:p>
    <w:p w14:paraId="019B3433" w14:textId="77777777" w:rsidR="00B64FCB" w:rsidRPr="002B5BF7" w:rsidRDefault="00B64FCB" w:rsidP="00B64FCB">
      <w:pPr>
        <w:spacing w:after="0"/>
        <w:ind w:left="426"/>
      </w:pPr>
    </w:p>
    <w:p w14:paraId="3A2E35EF" w14:textId="77777777" w:rsidR="00B64FCB" w:rsidRPr="00FF2E9D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tantárgy elsajátítása során alkalmazható sajátos módszerek, tanulói tevékenységformák (ajánlás)</w:t>
      </w:r>
    </w:p>
    <w:p w14:paraId="19D7EE84" w14:textId="77777777" w:rsidR="00B64FCB" w:rsidRDefault="00B64FCB" w:rsidP="00B64FCB">
      <w:pPr>
        <w:spacing w:after="0"/>
        <w:ind w:left="426"/>
      </w:pPr>
    </w:p>
    <w:p w14:paraId="0BE5F0FC" w14:textId="77777777" w:rsidR="00B64FCB" w:rsidRPr="00C879C0" w:rsidRDefault="00B64FCB" w:rsidP="00B64FCB">
      <w:pPr>
        <w:spacing w:after="0"/>
        <w:ind w:left="426"/>
        <w:rPr>
          <w:i/>
        </w:rPr>
      </w:pPr>
    </w:p>
    <w:p w14:paraId="0F5A9B69" w14:textId="77777777" w:rsidR="00B64FCB" w:rsidRPr="00FF2E9D" w:rsidRDefault="00B64FCB" w:rsidP="00B64FCB">
      <w:pPr>
        <w:spacing w:after="0"/>
        <w:ind w:left="426"/>
      </w:pPr>
    </w:p>
    <w:p w14:paraId="2208D6E6" w14:textId="77777777" w:rsidR="00B64FCB" w:rsidRDefault="00B64FCB" w:rsidP="00B64FCB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BC7291">
        <w:rPr>
          <w:b/>
        </w:rPr>
        <w:t>A tantárgy elsajátítása során alkalmazható sajátos módszerek (ajánlás)</w:t>
      </w:r>
    </w:p>
    <w:p w14:paraId="48290188" w14:textId="77777777" w:rsidR="00BC799D" w:rsidRDefault="00BC799D" w:rsidP="00BC799D">
      <w:pPr>
        <w:pStyle w:val="Listaszerbekezds"/>
        <w:spacing w:after="0"/>
        <w:ind w:left="1224"/>
        <w:rPr>
          <w:b/>
        </w:rPr>
      </w:pPr>
    </w:p>
    <w:tbl>
      <w:tblPr>
        <w:tblW w:w="84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BC799D" w:rsidRPr="00BC799D" w14:paraId="1C6D07D2" w14:textId="77777777" w:rsidTr="00BC799D">
        <w:trPr>
          <w:trHeight w:val="600"/>
          <w:jc w:val="center"/>
        </w:trPr>
        <w:tc>
          <w:tcPr>
            <w:tcW w:w="960" w:type="dxa"/>
            <w:vMerge w:val="restart"/>
            <w:shd w:val="clear" w:color="auto" w:fill="auto"/>
            <w:vAlign w:val="center"/>
            <w:hideMark/>
          </w:tcPr>
          <w:p w14:paraId="682C9F49" w14:textId="77777777"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20" w:type="dxa"/>
            <w:vMerge w:val="restart"/>
            <w:shd w:val="clear" w:color="auto" w:fill="auto"/>
            <w:vAlign w:val="center"/>
            <w:hideMark/>
          </w:tcPr>
          <w:p w14:paraId="12E7AE68" w14:textId="77777777"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880" w:type="dxa"/>
            <w:gridSpan w:val="3"/>
            <w:shd w:val="clear" w:color="auto" w:fill="auto"/>
            <w:vAlign w:val="center"/>
            <w:hideMark/>
          </w:tcPr>
          <w:p w14:paraId="5D1A7B0F" w14:textId="77777777"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shd w:val="clear" w:color="auto" w:fill="auto"/>
            <w:vAlign w:val="center"/>
            <w:hideMark/>
          </w:tcPr>
          <w:p w14:paraId="5BEFDFE4" w14:textId="77777777"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BC799D" w:rsidRPr="00BC799D" w14:paraId="1125572C" w14:textId="77777777" w:rsidTr="00BC799D">
        <w:trPr>
          <w:trHeight w:val="255"/>
          <w:jc w:val="center"/>
        </w:trPr>
        <w:tc>
          <w:tcPr>
            <w:tcW w:w="960" w:type="dxa"/>
            <w:vMerge/>
            <w:vAlign w:val="center"/>
            <w:hideMark/>
          </w:tcPr>
          <w:p w14:paraId="1DD1BC89" w14:textId="77777777"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20" w:type="dxa"/>
            <w:vMerge/>
            <w:vAlign w:val="center"/>
            <w:hideMark/>
          </w:tcPr>
          <w:p w14:paraId="123AA4EC" w14:textId="77777777"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6ED59A58" w14:textId="77777777"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138F0D0B" w14:textId="77777777"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71F42833" w14:textId="77777777"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380" w:type="dxa"/>
            <w:vMerge/>
            <w:vAlign w:val="center"/>
            <w:hideMark/>
          </w:tcPr>
          <w:p w14:paraId="3EB71820" w14:textId="77777777"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BC799D" w:rsidRPr="00BC799D" w14:paraId="7333D3A0" w14:textId="77777777" w:rsidTr="00BC799D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14:paraId="608DFAC4" w14:textId="77777777"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14:paraId="41DA0B7E" w14:textId="77777777"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64F7B5E4" w14:textId="77777777"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0E09D2DC" w14:textId="77777777"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29EAEC09" w14:textId="77777777"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346DCBE5" w14:textId="77777777"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C799D" w:rsidRPr="00BC799D" w14:paraId="3B8222F6" w14:textId="77777777" w:rsidTr="00BC799D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14:paraId="264A8D40" w14:textId="77777777"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14:paraId="151987ED" w14:textId="77777777"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elbeszélés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0F804101" w14:textId="77777777"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464A75CA" w14:textId="77777777"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3195A997" w14:textId="77777777"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5597CC36" w14:textId="77777777"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C799D" w:rsidRPr="00BC799D" w14:paraId="7BD53FEE" w14:textId="77777777" w:rsidTr="00BC799D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14:paraId="0A840E10" w14:textId="77777777"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14:paraId="071C355C" w14:textId="77777777"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kiselőadás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6037D114" w14:textId="77777777"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585CD11E" w14:textId="77777777"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7BCF5877" w14:textId="77777777"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5C81D500" w14:textId="77777777"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C799D" w:rsidRPr="00BC799D" w14:paraId="2B0CCEB4" w14:textId="77777777" w:rsidTr="00BC799D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14:paraId="3F0292FC" w14:textId="77777777"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14:paraId="60CD9B65" w14:textId="77777777"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4ACF6754" w14:textId="77777777"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11BBE21A" w14:textId="77777777"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6FDDB817" w14:textId="77777777"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27EC307C" w14:textId="77777777"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C799D" w:rsidRPr="00BC799D" w14:paraId="52125B61" w14:textId="77777777" w:rsidTr="00BC799D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14:paraId="25629813" w14:textId="77777777"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14:paraId="5270CBB8" w14:textId="77777777"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vita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4C44423C" w14:textId="77777777"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71ADE351" w14:textId="77777777"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36F68D5E" w14:textId="77777777"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2B9A1B34" w14:textId="77777777"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14:paraId="254868A3" w14:textId="77777777" w:rsidR="00BC799D" w:rsidRDefault="00BC799D" w:rsidP="00BC799D">
      <w:pPr>
        <w:pStyle w:val="Listaszerbekezds"/>
        <w:spacing w:after="0"/>
        <w:ind w:left="1224"/>
        <w:rPr>
          <w:b/>
        </w:rPr>
      </w:pPr>
    </w:p>
    <w:p w14:paraId="65E30B3B" w14:textId="77777777" w:rsidR="00B64FCB" w:rsidRDefault="00B64FCB" w:rsidP="00B64FCB">
      <w:pPr>
        <w:spacing w:after="0"/>
        <w:ind w:left="426"/>
      </w:pPr>
    </w:p>
    <w:p w14:paraId="5232C45A" w14:textId="77777777" w:rsidR="00B64FCB" w:rsidRDefault="00B64FCB" w:rsidP="00B64FCB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BC7291">
        <w:rPr>
          <w:b/>
        </w:rPr>
        <w:t>A tantárgy elsajátítása során alkalmazható tanulói tevékenységformák (ajánlás)</w:t>
      </w:r>
    </w:p>
    <w:p w14:paraId="00A39C72" w14:textId="77777777" w:rsidR="00BC799D" w:rsidRDefault="00BC799D" w:rsidP="00BC799D">
      <w:pPr>
        <w:pStyle w:val="Listaszerbekezds"/>
        <w:spacing w:after="0"/>
        <w:ind w:left="1224"/>
        <w:rPr>
          <w:b/>
        </w:rPr>
      </w:pPr>
    </w:p>
    <w:tbl>
      <w:tblPr>
        <w:tblW w:w="85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7"/>
        <w:gridCol w:w="758"/>
        <w:gridCol w:w="796"/>
        <w:gridCol w:w="774"/>
        <w:gridCol w:w="2359"/>
      </w:tblGrid>
      <w:tr w:rsidR="00BC799D" w:rsidRPr="00BC799D" w14:paraId="374EC6A8" w14:textId="77777777" w:rsidTr="00BC799D">
        <w:trPr>
          <w:trHeight w:val="255"/>
          <w:jc w:val="center"/>
        </w:trPr>
        <w:tc>
          <w:tcPr>
            <w:tcW w:w="1040" w:type="dxa"/>
            <w:vMerge w:val="restart"/>
            <w:shd w:val="clear" w:color="auto" w:fill="auto"/>
            <w:vAlign w:val="center"/>
            <w:hideMark/>
          </w:tcPr>
          <w:p w14:paraId="1FB57C89" w14:textId="77777777"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00" w:type="dxa"/>
            <w:vMerge w:val="restart"/>
            <w:shd w:val="clear" w:color="auto" w:fill="auto"/>
            <w:vAlign w:val="center"/>
            <w:hideMark/>
          </w:tcPr>
          <w:p w14:paraId="10775350" w14:textId="77777777"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280" w:type="dxa"/>
            <w:gridSpan w:val="3"/>
            <w:shd w:val="clear" w:color="auto" w:fill="auto"/>
            <w:vAlign w:val="center"/>
            <w:hideMark/>
          </w:tcPr>
          <w:p w14:paraId="4CC3E43D" w14:textId="77777777"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380" w:type="dxa"/>
            <w:vMerge w:val="restart"/>
            <w:shd w:val="clear" w:color="auto" w:fill="auto"/>
            <w:vAlign w:val="center"/>
            <w:hideMark/>
          </w:tcPr>
          <w:p w14:paraId="1217D4E3" w14:textId="77777777"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BC799D" w:rsidRPr="00BC799D" w14:paraId="0B3362F7" w14:textId="77777777" w:rsidTr="00BC799D">
        <w:trPr>
          <w:trHeight w:val="510"/>
          <w:jc w:val="center"/>
        </w:trPr>
        <w:tc>
          <w:tcPr>
            <w:tcW w:w="1040" w:type="dxa"/>
            <w:vMerge/>
            <w:vAlign w:val="center"/>
            <w:hideMark/>
          </w:tcPr>
          <w:p w14:paraId="6427EBBA" w14:textId="77777777"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800" w:type="dxa"/>
            <w:vMerge/>
            <w:vAlign w:val="center"/>
            <w:hideMark/>
          </w:tcPr>
          <w:p w14:paraId="6A8B3076" w14:textId="77777777"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78CEFC4D" w14:textId="77777777"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37B20338" w14:textId="77777777"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43324EE4" w14:textId="77777777"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380" w:type="dxa"/>
            <w:vMerge/>
            <w:vAlign w:val="center"/>
            <w:hideMark/>
          </w:tcPr>
          <w:p w14:paraId="7C09489B" w14:textId="77777777"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BC799D" w:rsidRPr="00BC799D" w14:paraId="0B2DCB45" w14:textId="77777777" w:rsidTr="00BC799D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14:paraId="4D684C8F" w14:textId="77777777"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14:paraId="354DF7F2" w14:textId="77777777"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BC799D" w:rsidRPr="00BC799D" w14:paraId="73B1C572" w14:textId="77777777" w:rsidTr="00BC799D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14:paraId="76DBCD10" w14:textId="77777777"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14:paraId="6956C516" w14:textId="77777777"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40D3DAF2" w14:textId="77777777"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1A835CB8" w14:textId="77777777"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3C88BA6A" w14:textId="77777777"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6464377E" w14:textId="77777777"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C799D" w:rsidRPr="00BC799D" w14:paraId="3716FA8A" w14:textId="77777777" w:rsidTr="00BC799D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14:paraId="05F09D1B" w14:textId="77777777"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14:paraId="7AC7BD7E" w14:textId="77777777"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5BBD7CD0" w14:textId="77777777"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0F6A2316" w14:textId="77777777"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75D0CF91" w14:textId="77777777"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66B7DFF0" w14:textId="77777777"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C799D" w:rsidRPr="00BC799D" w14:paraId="307D5759" w14:textId="77777777" w:rsidTr="00BC799D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14:paraId="07965FBF" w14:textId="77777777"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14:paraId="2EE3CD2C" w14:textId="77777777"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7442DFF5" w14:textId="77777777"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4496A514" w14:textId="77777777"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6247B978" w14:textId="77777777"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74A31C30" w14:textId="77777777"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C799D" w:rsidRPr="00BC799D" w14:paraId="740E7A78" w14:textId="77777777" w:rsidTr="00BC799D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14:paraId="538CB930" w14:textId="77777777"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14:paraId="58A947B1" w14:textId="77777777"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713048A9" w14:textId="77777777"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646062CB" w14:textId="77777777"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60BAF90F" w14:textId="77777777"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7FF1A331" w14:textId="77777777"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C799D" w:rsidRPr="00BC799D" w14:paraId="7377259E" w14:textId="77777777" w:rsidTr="00BC799D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14:paraId="6A7D4E8B" w14:textId="77777777"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14:paraId="643B1B90" w14:textId="77777777"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4A9D40D3" w14:textId="77777777"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0DCCAC82" w14:textId="77777777"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0002A024" w14:textId="77777777"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7FC63F4B" w14:textId="77777777"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C799D" w:rsidRPr="00BC799D" w14:paraId="2AF28EE9" w14:textId="77777777" w:rsidTr="00BC799D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14:paraId="3CEB1276" w14:textId="77777777"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14:paraId="213020A5" w14:textId="77777777"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4E61235F" w14:textId="77777777"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7F96CDA6" w14:textId="77777777"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575C46D9" w14:textId="77777777"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0A16E241" w14:textId="77777777"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C799D" w:rsidRPr="00BC799D" w14:paraId="6761225E" w14:textId="77777777" w:rsidTr="00BC799D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14:paraId="36615C6F" w14:textId="77777777"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1.7.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14:paraId="5023D55B" w14:textId="77777777"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09BCE565" w14:textId="77777777"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2EB9054C" w14:textId="77777777"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0B0CF188" w14:textId="77777777"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0A9A955F" w14:textId="77777777"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C799D" w:rsidRPr="00BC799D" w14:paraId="0A07E796" w14:textId="77777777" w:rsidTr="00BC799D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14:paraId="14706D95" w14:textId="77777777"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14:paraId="3828A327" w14:textId="77777777"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BC799D" w:rsidRPr="00BC799D" w14:paraId="6B95C1C4" w14:textId="77777777" w:rsidTr="00BC799D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14:paraId="6C4C25DA" w14:textId="77777777"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14:paraId="40551D86" w14:textId="77777777"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Írásos elemzések készítése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1C5A64F0" w14:textId="77777777"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52DF1B0F" w14:textId="77777777"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541E006A" w14:textId="77777777"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1E02C6EA" w14:textId="77777777"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C799D" w:rsidRPr="00BC799D" w14:paraId="3DC429DC" w14:textId="77777777" w:rsidTr="00BC799D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14:paraId="6B377655" w14:textId="77777777"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14:paraId="49C39E14" w14:textId="77777777"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Leírás készítése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70944133" w14:textId="77777777"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02963CDD" w14:textId="77777777"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58A99D29" w14:textId="77777777"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7DFF148C" w14:textId="77777777"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C799D" w:rsidRPr="00BC799D" w14:paraId="182B207C" w14:textId="77777777" w:rsidTr="00BC799D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14:paraId="29869F16" w14:textId="77777777"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14:paraId="2C91D161" w14:textId="77777777"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Válaszolás írásban mondatszintű kérdésekre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711A4D87" w14:textId="77777777"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191D2556" w14:textId="77777777"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0E2E204C" w14:textId="77777777"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1A99C519" w14:textId="77777777"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C799D" w:rsidRPr="00BC799D" w14:paraId="77B35573" w14:textId="77777777" w:rsidTr="00BC799D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14:paraId="4989E4B3" w14:textId="77777777"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14:paraId="4A1794F2" w14:textId="77777777"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05B9F3AA" w14:textId="77777777"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49C57BE0" w14:textId="77777777"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382E2647" w14:textId="77777777"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5D7F4CD4" w14:textId="77777777"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C799D" w:rsidRPr="00BC799D" w14:paraId="5A70A4FA" w14:textId="77777777" w:rsidTr="00BC799D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14:paraId="35E22752" w14:textId="77777777"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2.5.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14:paraId="400B4915" w14:textId="77777777"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Szöveges előadás egyéni felkészüléssel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0BFF91BC" w14:textId="77777777"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66868A5F" w14:textId="77777777"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52775DBD" w14:textId="77777777"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485405D5" w14:textId="77777777"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C799D" w:rsidRPr="00BC799D" w14:paraId="099DA2A4" w14:textId="77777777" w:rsidTr="00BC799D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14:paraId="2E75FA8A" w14:textId="77777777"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</w:t>
            </w: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14:paraId="7F19534D" w14:textId="77777777"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Komplex információk körében</w:t>
            </w:r>
          </w:p>
        </w:tc>
      </w:tr>
      <w:tr w:rsidR="00BC799D" w:rsidRPr="00BC799D" w14:paraId="32404E2C" w14:textId="77777777" w:rsidTr="00BC799D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14:paraId="7F75362E" w14:textId="77777777"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</w:t>
            </w: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</w:t>
            </w: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14:paraId="4EAC834A" w14:textId="77777777"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Elemzés készítése tapasztalatokról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4B357C08" w14:textId="77777777"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5DE42A0D" w14:textId="77777777"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152E2B30" w14:textId="77777777"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273B8A95" w14:textId="77777777"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C799D" w:rsidRPr="00BC799D" w14:paraId="4A290694" w14:textId="77777777" w:rsidTr="00BC799D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14:paraId="6803B1DE" w14:textId="77777777"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</w:t>
            </w: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14:paraId="70CB8137" w14:textId="77777777"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munkaformák körében</w:t>
            </w:r>
          </w:p>
        </w:tc>
      </w:tr>
      <w:tr w:rsidR="00BC799D" w:rsidRPr="00BC799D" w14:paraId="1B5F0748" w14:textId="77777777" w:rsidTr="00BC799D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14:paraId="22EE2F50" w14:textId="77777777"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</w:t>
            </w: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14:paraId="2699D7D8" w14:textId="77777777"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Feladattal vezetett kiscsoportos szövegfeldolgozás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76FA53C1" w14:textId="77777777"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7C6C0E97" w14:textId="77777777"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5878C43E" w14:textId="77777777"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2C0D7570" w14:textId="77777777"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C799D" w:rsidRPr="00BC799D" w14:paraId="29ABEC41" w14:textId="77777777" w:rsidTr="00BC799D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14:paraId="27A71479" w14:textId="77777777"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</w:t>
            </w: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14:paraId="4FC92C17" w14:textId="77777777"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rendszerezése mozaikfeladattal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73AD48CB" w14:textId="77777777"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59CE76CD" w14:textId="77777777"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60B07568" w14:textId="77777777"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6C94F5F0" w14:textId="77777777"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C799D" w:rsidRPr="00BC799D" w14:paraId="464CB8A7" w14:textId="77777777" w:rsidTr="00BC799D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14:paraId="43933B07" w14:textId="77777777"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</w:t>
            </w: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14:paraId="024C44FA" w14:textId="77777777"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Kiscsoportos szakmai munkavégzés irányítással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42FEDE99" w14:textId="77777777"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46AE5AC4" w14:textId="77777777"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29DCF11D" w14:textId="77777777"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1C1AAC32" w14:textId="77777777"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C799D" w:rsidRPr="00BC799D" w14:paraId="77D0538D" w14:textId="77777777" w:rsidTr="00BC799D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14:paraId="0854CB3E" w14:textId="77777777"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</w:t>
            </w: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14:paraId="3805C491" w14:textId="77777777"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helyzetgyakorlat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5052CD9C" w14:textId="77777777"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13A6B8D5" w14:textId="77777777"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7E0D9113" w14:textId="77777777"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698393F7" w14:textId="77777777"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C799D" w:rsidRPr="00BC799D" w14:paraId="533A79E4" w14:textId="77777777" w:rsidTr="00BC799D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14:paraId="0E224CD9" w14:textId="77777777"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</w:t>
            </w: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.5.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14:paraId="54EAE7CA" w14:textId="77777777"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versenyjáték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52CB0ABF" w14:textId="77777777"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52681D79" w14:textId="77777777"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7F3F8DDC" w14:textId="77777777"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44322822" w14:textId="77777777"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14:paraId="0562FBFE" w14:textId="77777777" w:rsidR="00BC799D" w:rsidRPr="00BC7291" w:rsidRDefault="00BC799D" w:rsidP="00BC799D">
      <w:pPr>
        <w:pStyle w:val="Listaszerbekezds"/>
        <w:spacing w:after="0"/>
        <w:ind w:left="1224"/>
        <w:rPr>
          <w:b/>
        </w:rPr>
      </w:pPr>
    </w:p>
    <w:p w14:paraId="416A02C9" w14:textId="77777777" w:rsidR="00B64FCB" w:rsidRPr="002B5BF7" w:rsidRDefault="00B64FCB" w:rsidP="00B64FCB">
      <w:pPr>
        <w:spacing w:after="0"/>
        <w:ind w:left="426"/>
      </w:pPr>
    </w:p>
    <w:p w14:paraId="1AF9A5C0" w14:textId="77777777"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tantárgy értékelésének módja</w:t>
      </w:r>
    </w:p>
    <w:p w14:paraId="76586A39" w14:textId="77777777" w:rsidR="00B64FCB" w:rsidRDefault="00B64FCB" w:rsidP="00B64FCB">
      <w:pPr>
        <w:spacing w:after="0"/>
        <w:ind w:left="426"/>
      </w:pPr>
      <w:r w:rsidRPr="003A56AA">
        <w:t>A nemzeti köznevelésről szóló 2011. évi CXC. törvény. 54. § (2) a) pontja szerinti értékeléssel.</w:t>
      </w:r>
    </w:p>
    <w:p w14:paraId="38F004BE" w14:textId="77777777" w:rsidR="00B64FCB" w:rsidRDefault="00B64FCB" w:rsidP="00B64FCB">
      <w:pPr>
        <w:spacing w:after="0"/>
        <w:rPr>
          <w:rFonts w:cs="Times New Roman"/>
        </w:rPr>
      </w:pPr>
    </w:p>
    <w:p w14:paraId="6AF2C68F" w14:textId="77777777" w:rsidR="00B64FCB" w:rsidRDefault="00B64FCB" w:rsidP="00B64FCB">
      <w:pPr>
        <w:spacing w:after="0"/>
        <w:rPr>
          <w:rFonts w:cs="Times New Roman"/>
        </w:rPr>
      </w:pPr>
    </w:p>
    <w:p w14:paraId="7EB85E79" w14:textId="71AA0951" w:rsidR="00B64FCB" w:rsidRPr="00644690" w:rsidRDefault="00042F98" w:rsidP="00B64FC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042F98">
        <w:rPr>
          <w:b/>
        </w:rPr>
        <w:t>Mentésszervezési gyakorlato</w:t>
      </w:r>
      <w:r>
        <w:rPr>
          <w:b/>
        </w:rPr>
        <w:t>k</w:t>
      </w:r>
      <w:r w:rsidR="00B64FCB" w:rsidRPr="00644690">
        <w:rPr>
          <w:b/>
        </w:rPr>
        <w:t xml:space="preserve"> tantárgy</w:t>
      </w:r>
      <w:r w:rsidR="00B64FCB" w:rsidRPr="00644690">
        <w:rPr>
          <w:b/>
        </w:rPr>
        <w:tab/>
      </w:r>
      <w:r w:rsidR="001452BA">
        <w:rPr>
          <w:b/>
        </w:rPr>
        <w:t>7</w:t>
      </w:r>
      <w:r w:rsidR="006F3EAB">
        <w:rPr>
          <w:b/>
        </w:rPr>
        <w:t>2</w:t>
      </w:r>
      <w:r w:rsidR="00B64FCB">
        <w:rPr>
          <w:b/>
        </w:rPr>
        <w:t xml:space="preserve"> ó</w:t>
      </w:r>
      <w:r w:rsidR="00B64FCB" w:rsidRPr="00644690">
        <w:rPr>
          <w:b/>
        </w:rPr>
        <w:t>ra</w:t>
      </w:r>
    </w:p>
    <w:p w14:paraId="020D31FC" w14:textId="77777777" w:rsidR="00B64FCB" w:rsidRPr="00644690" w:rsidRDefault="00B64FCB" w:rsidP="00B64FCB"/>
    <w:p w14:paraId="4F4344EC" w14:textId="77777777" w:rsidR="00B64FCB" w:rsidRDefault="00B64FCB" w:rsidP="00B64FCB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644690">
        <w:rPr>
          <w:b/>
        </w:rPr>
        <w:t>A tantárgy tanításának célja</w:t>
      </w:r>
    </w:p>
    <w:p w14:paraId="62B7EA4D" w14:textId="77777777" w:rsidR="00B64FCB" w:rsidRDefault="00042F98" w:rsidP="00042F98">
      <w:pPr>
        <w:widowControl w:val="0"/>
        <w:suppressAutoHyphens/>
        <w:spacing w:after="0"/>
        <w:ind w:left="567"/>
      </w:pPr>
      <w:r>
        <w:t xml:space="preserve"> </w:t>
      </w:r>
      <w:r>
        <w:rPr>
          <w:rFonts w:ascii="Palatino Linotype" w:hAnsi="Palatino Linotype"/>
          <w:szCs w:val="24"/>
        </w:rPr>
        <w:t>A gyakorlat célja a bevetés irányítás, a mentés és szállítás irányítás módszereinek és eszközeinek alkalmazásszintű elsajátítása.</w:t>
      </w:r>
    </w:p>
    <w:p w14:paraId="44A47147" w14:textId="77777777" w:rsidR="00B64FCB" w:rsidRPr="002B5BF7" w:rsidRDefault="00B64FCB" w:rsidP="00B64FCB">
      <w:pPr>
        <w:spacing w:after="0"/>
        <w:ind w:left="426"/>
      </w:pPr>
    </w:p>
    <w:p w14:paraId="739A7A72" w14:textId="77777777"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>
        <w:rPr>
          <w:b/>
        </w:rPr>
        <w:t>Kapcsolódó</w:t>
      </w:r>
      <w:r w:rsidRPr="00644690">
        <w:rPr>
          <w:b/>
        </w:rPr>
        <w:t xml:space="preserve"> szakmai tartalmak</w:t>
      </w:r>
    </w:p>
    <w:p w14:paraId="08585676" w14:textId="77777777" w:rsidR="00042F98" w:rsidRDefault="00042F98" w:rsidP="00B64FCB">
      <w:pPr>
        <w:spacing w:after="0"/>
        <w:ind w:left="426"/>
      </w:pPr>
      <w:proofErr w:type="spellStart"/>
      <w:r>
        <w:t>Praehospitalis</w:t>
      </w:r>
      <w:proofErr w:type="spellEnd"/>
      <w:r>
        <w:t xml:space="preserve"> ellátás</w:t>
      </w:r>
    </w:p>
    <w:p w14:paraId="3FF9A7D6" w14:textId="77777777" w:rsidR="00042F98" w:rsidRDefault="00042F98" w:rsidP="00B64FCB">
      <w:pPr>
        <w:spacing w:after="0"/>
        <w:ind w:left="426"/>
      </w:pPr>
      <w:proofErr w:type="spellStart"/>
      <w:r>
        <w:t>Intrahospitalis</w:t>
      </w:r>
      <w:proofErr w:type="spellEnd"/>
      <w:r>
        <w:t xml:space="preserve"> ellátás </w:t>
      </w:r>
    </w:p>
    <w:p w14:paraId="67A894B5" w14:textId="77777777" w:rsidR="00042F98" w:rsidRDefault="00042F98" w:rsidP="00B64FCB">
      <w:pPr>
        <w:spacing w:after="0"/>
        <w:ind w:left="426"/>
      </w:pPr>
      <w:r>
        <w:t>Szakápolástani gyakorlatok</w:t>
      </w:r>
    </w:p>
    <w:p w14:paraId="495DC709" w14:textId="77777777" w:rsidR="00B64FCB" w:rsidRDefault="00042F98" w:rsidP="00B64FCB">
      <w:pPr>
        <w:spacing w:after="0"/>
        <w:ind w:left="426"/>
      </w:pPr>
      <w:r>
        <w:t>Mentésirányítás</w:t>
      </w:r>
    </w:p>
    <w:p w14:paraId="2DA97199" w14:textId="77777777" w:rsidR="00B64FCB" w:rsidRPr="002B5BF7" w:rsidRDefault="00B64FCB" w:rsidP="00B64FCB">
      <w:pPr>
        <w:spacing w:after="0"/>
        <w:ind w:left="426"/>
      </w:pPr>
    </w:p>
    <w:p w14:paraId="5877BF71" w14:textId="77777777"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Témakörök</w:t>
      </w:r>
    </w:p>
    <w:p w14:paraId="04F8291F" w14:textId="2B1D8B91" w:rsidR="00B64FCB" w:rsidRDefault="00042F98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042F98">
        <w:rPr>
          <w:b/>
          <w:i/>
        </w:rPr>
        <w:t>Betegszállítás irányítás</w:t>
      </w:r>
      <w:r w:rsidR="000029A5">
        <w:rPr>
          <w:b/>
          <w:i/>
        </w:rPr>
        <w:t>i gyakorlat</w:t>
      </w:r>
      <w:r w:rsidR="00B64FCB" w:rsidRPr="00644690">
        <w:rPr>
          <w:b/>
          <w:i/>
        </w:rPr>
        <w:tab/>
      </w:r>
      <w:r w:rsidR="006F3EAB">
        <w:rPr>
          <w:b/>
          <w:i/>
        </w:rPr>
        <w:t>24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14:paraId="3F4E4049" w14:textId="77777777" w:rsidR="000029A5" w:rsidRPr="000029A5" w:rsidRDefault="00D87829" w:rsidP="000029A5">
      <w:pPr>
        <w:spacing w:after="0"/>
        <w:ind w:left="993"/>
        <w:rPr>
          <w:rFonts w:cs="Times New Roman"/>
          <w:szCs w:val="24"/>
        </w:rPr>
      </w:pPr>
      <w:proofErr w:type="gramStart"/>
      <w:r>
        <w:rPr>
          <w:rFonts w:cs="Times New Roman"/>
          <w:szCs w:val="24"/>
        </w:rPr>
        <w:t>K</w:t>
      </w:r>
      <w:r w:rsidR="000029A5" w:rsidRPr="000029A5">
        <w:rPr>
          <w:rFonts w:cs="Times New Roman"/>
          <w:szCs w:val="24"/>
        </w:rPr>
        <w:t>apacitás elemzés</w:t>
      </w:r>
      <w:proofErr w:type="gramEnd"/>
    </w:p>
    <w:p w14:paraId="380508F0" w14:textId="77777777" w:rsidR="000029A5" w:rsidRPr="000029A5" w:rsidRDefault="00D87829" w:rsidP="000029A5">
      <w:pPr>
        <w:spacing w:after="0"/>
        <w:ind w:left="993"/>
        <w:rPr>
          <w:rFonts w:cs="Times New Roman"/>
          <w:szCs w:val="24"/>
        </w:rPr>
      </w:pPr>
      <w:r>
        <w:rPr>
          <w:rFonts w:cs="Times New Roman"/>
          <w:szCs w:val="24"/>
        </w:rPr>
        <w:t>S</w:t>
      </w:r>
      <w:r w:rsidR="000029A5" w:rsidRPr="000029A5">
        <w:rPr>
          <w:rFonts w:cs="Times New Roman"/>
          <w:szCs w:val="24"/>
        </w:rPr>
        <w:t>zállítás felvétel</w:t>
      </w:r>
    </w:p>
    <w:p w14:paraId="34349F8D" w14:textId="77777777" w:rsidR="000029A5" w:rsidRPr="000029A5" w:rsidRDefault="00D87829" w:rsidP="000029A5">
      <w:pPr>
        <w:spacing w:after="0"/>
        <w:ind w:left="993"/>
        <w:rPr>
          <w:rFonts w:cs="Times New Roman"/>
          <w:szCs w:val="24"/>
        </w:rPr>
      </w:pPr>
      <w:r>
        <w:rPr>
          <w:rFonts w:cs="Times New Roman"/>
          <w:szCs w:val="24"/>
        </w:rPr>
        <w:t>K</w:t>
      </w:r>
      <w:r w:rsidR="000029A5" w:rsidRPr="000029A5">
        <w:rPr>
          <w:rFonts w:cs="Times New Roman"/>
          <w:szCs w:val="24"/>
        </w:rPr>
        <w:t>ommunikáció</w:t>
      </w:r>
    </w:p>
    <w:p w14:paraId="61D9BF2F" w14:textId="77777777" w:rsidR="000029A5" w:rsidRPr="000029A5" w:rsidRDefault="00D87829" w:rsidP="000029A5">
      <w:pPr>
        <w:spacing w:after="0"/>
        <w:ind w:left="993"/>
        <w:rPr>
          <w:rFonts w:cs="Times New Roman"/>
          <w:szCs w:val="24"/>
        </w:rPr>
      </w:pPr>
      <w:r>
        <w:rPr>
          <w:rFonts w:cs="Times New Roman"/>
          <w:szCs w:val="24"/>
        </w:rPr>
        <w:t>E</w:t>
      </w:r>
      <w:r w:rsidR="000029A5" w:rsidRPr="000029A5">
        <w:rPr>
          <w:rFonts w:cs="Times New Roman"/>
          <w:szCs w:val="24"/>
        </w:rPr>
        <w:t>rőforrás allokáció</w:t>
      </w:r>
    </w:p>
    <w:p w14:paraId="79885B8B" w14:textId="77777777" w:rsidR="000029A5" w:rsidRPr="000029A5" w:rsidRDefault="00D87829" w:rsidP="000029A5">
      <w:pPr>
        <w:spacing w:after="0"/>
        <w:ind w:left="993"/>
        <w:rPr>
          <w:rFonts w:cs="Times New Roman"/>
          <w:szCs w:val="24"/>
        </w:rPr>
      </w:pPr>
      <w:r>
        <w:rPr>
          <w:rFonts w:cs="Times New Roman"/>
          <w:szCs w:val="24"/>
        </w:rPr>
        <w:t>R</w:t>
      </w:r>
      <w:r w:rsidR="000029A5" w:rsidRPr="000029A5">
        <w:rPr>
          <w:rFonts w:cs="Times New Roman"/>
          <w:szCs w:val="24"/>
        </w:rPr>
        <w:t>iasztás</w:t>
      </w:r>
    </w:p>
    <w:p w14:paraId="7F2CCBCB" w14:textId="77777777" w:rsidR="000029A5" w:rsidRPr="000029A5" w:rsidRDefault="00D87829" w:rsidP="000029A5">
      <w:pPr>
        <w:spacing w:after="0"/>
        <w:ind w:left="993"/>
        <w:rPr>
          <w:rFonts w:cs="Times New Roman"/>
          <w:szCs w:val="24"/>
        </w:rPr>
      </w:pPr>
      <w:proofErr w:type="gramStart"/>
      <w:r>
        <w:rPr>
          <w:rFonts w:cs="Times New Roman"/>
          <w:szCs w:val="24"/>
        </w:rPr>
        <w:t>R</w:t>
      </w:r>
      <w:r w:rsidR="000029A5" w:rsidRPr="000029A5">
        <w:rPr>
          <w:rFonts w:cs="Times New Roman"/>
          <w:szCs w:val="24"/>
        </w:rPr>
        <w:t>ádió forgalmazás</w:t>
      </w:r>
      <w:proofErr w:type="gramEnd"/>
    </w:p>
    <w:p w14:paraId="749324F4" w14:textId="77777777" w:rsidR="00B64FCB" w:rsidRPr="000029A5" w:rsidRDefault="00D87829" w:rsidP="000029A5">
      <w:pPr>
        <w:spacing w:after="0"/>
        <w:ind w:left="993"/>
        <w:rPr>
          <w:rFonts w:cs="Times New Roman"/>
          <w:szCs w:val="24"/>
        </w:rPr>
      </w:pPr>
      <w:r>
        <w:rPr>
          <w:rFonts w:cs="Times New Roman"/>
          <w:szCs w:val="24"/>
        </w:rPr>
        <w:t>D</w:t>
      </w:r>
      <w:r w:rsidR="000029A5" w:rsidRPr="000029A5">
        <w:rPr>
          <w:rFonts w:cs="Times New Roman"/>
          <w:szCs w:val="24"/>
        </w:rPr>
        <w:t>okumentáció</w:t>
      </w:r>
    </w:p>
    <w:p w14:paraId="4BFD885F" w14:textId="77777777" w:rsidR="00B64FCB" w:rsidRPr="00644690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14:paraId="5865755C" w14:textId="278002CF" w:rsidR="00B64FCB" w:rsidRDefault="00042F98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042F98">
        <w:rPr>
          <w:b/>
          <w:i/>
        </w:rPr>
        <w:t>Mentésirányítás</w:t>
      </w:r>
      <w:r w:rsidR="000029A5">
        <w:rPr>
          <w:b/>
          <w:i/>
        </w:rPr>
        <w:t>i gyakorlat</w:t>
      </w:r>
      <w:r w:rsidR="00B64FCB" w:rsidRPr="00644690">
        <w:rPr>
          <w:b/>
          <w:i/>
        </w:rPr>
        <w:tab/>
      </w:r>
      <w:r w:rsidR="001452BA">
        <w:rPr>
          <w:b/>
          <w:i/>
        </w:rPr>
        <w:t>3</w:t>
      </w:r>
      <w:r w:rsidR="006F3EAB">
        <w:rPr>
          <w:b/>
          <w:i/>
        </w:rPr>
        <w:t>6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14:paraId="475423E3" w14:textId="77777777" w:rsidR="000029A5" w:rsidRPr="000029A5" w:rsidRDefault="00D87829" w:rsidP="000029A5">
      <w:pPr>
        <w:spacing w:after="0"/>
        <w:ind w:left="993"/>
        <w:rPr>
          <w:rFonts w:cs="Times New Roman"/>
          <w:szCs w:val="24"/>
        </w:rPr>
      </w:pPr>
      <w:r>
        <w:rPr>
          <w:rFonts w:cs="Times New Roman"/>
        </w:rPr>
        <w:t>A</w:t>
      </w:r>
      <w:r w:rsidR="000029A5" w:rsidRPr="000029A5">
        <w:rPr>
          <w:rFonts w:cs="Times New Roman"/>
        </w:rPr>
        <w:t xml:space="preserve"> </w:t>
      </w:r>
      <w:r w:rsidR="000029A5" w:rsidRPr="000029A5">
        <w:rPr>
          <w:rFonts w:cs="Times New Roman"/>
          <w:szCs w:val="24"/>
        </w:rPr>
        <w:t>bevetésirányítás felépítése</w:t>
      </w:r>
    </w:p>
    <w:p w14:paraId="01F190AA" w14:textId="77777777" w:rsidR="000029A5" w:rsidRPr="000029A5" w:rsidRDefault="00D87829" w:rsidP="000029A5">
      <w:pPr>
        <w:spacing w:after="0"/>
        <w:ind w:left="993"/>
        <w:rPr>
          <w:rFonts w:cs="Times New Roman"/>
          <w:szCs w:val="24"/>
        </w:rPr>
      </w:pPr>
      <w:r>
        <w:rPr>
          <w:rFonts w:cs="Times New Roman"/>
          <w:szCs w:val="24"/>
        </w:rPr>
        <w:t>A</w:t>
      </w:r>
      <w:r w:rsidR="000029A5" w:rsidRPr="000029A5">
        <w:rPr>
          <w:rFonts w:cs="Times New Roman"/>
          <w:szCs w:val="24"/>
        </w:rPr>
        <w:t>z irányítás személyi feltételei, munkakörök</w:t>
      </w:r>
    </w:p>
    <w:p w14:paraId="2B476B07" w14:textId="77777777" w:rsidR="000029A5" w:rsidRPr="000029A5" w:rsidRDefault="00D87829" w:rsidP="000029A5">
      <w:pPr>
        <w:spacing w:after="0"/>
        <w:ind w:left="993"/>
        <w:rPr>
          <w:rFonts w:cs="Times New Roman"/>
          <w:szCs w:val="24"/>
        </w:rPr>
      </w:pPr>
      <w:r>
        <w:rPr>
          <w:rFonts w:cs="Times New Roman"/>
          <w:szCs w:val="24"/>
        </w:rPr>
        <w:t>A</w:t>
      </w:r>
      <w:r w:rsidR="000029A5" w:rsidRPr="000029A5">
        <w:rPr>
          <w:rFonts w:cs="Times New Roman"/>
          <w:szCs w:val="24"/>
        </w:rPr>
        <w:t>z irányítás technikai eszközei</w:t>
      </w:r>
    </w:p>
    <w:p w14:paraId="6DE1B7E5" w14:textId="77777777" w:rsidR="000029A5" w:rsidRPr="000029A5" w:rsidRDefault="00D87829" w:rsidP="000029A5">
      <w:pPr>
        <w:spacing w:after="0"/>
        <w:ind w:left="993"/>
        <w:rPr>
          <w:rFonts w:cs="Times New Roman"/>
          <w:szCs w:val="24"/>
        </w:rPr>
      </w:pPr>
      <w:r>
        <w:rPr>
          <w:rFonts w:cs="Times New Roman"/>
          <w:szCs w:val="24"/>
        </w:rPr>
        <w:t>B</w:t>
      </w:r>
      <w:r w:rsidR="000029A5" w:rsidRPr="000029A5">
        <w:rPr>
          <w:rFonts w:cs="Times New Roman"/>
          <w:szCs w:val="24"/>
        </w:rPr>
        <w:t>ejelentés felvétele</w:t>
      </w:r>
    </w:p>
    <w:p w14:paraId="0758C08F" w14:textId="77777777" w:rsidR="000029A5" w:rsidRPr="000029A5" w:rsidRDefault="00D87829" w:rsidP="000029A5">
      <w:pPr>
        <w:spacing w:after="0"/>
        <w:ind w:left="993"/>
        <w:rPr>
          <w:rFonts w:cs="Times New Roman"/>
          <w:szCs w:val="24"/>
        </w:rPr>
      </w:pPr>
      <w:r>
        <w:rPr>
          <w:rFonts w:cs="Times New Roman"/>
          <w:szCs w:val="24"/>
        </w:rPr>
        <w:t>R</w:t>
      </w:r>
      <w:r w:rsidR="000029A5" w:rsidRPr="000029A5">
        <w:rPr>
          <w:rFonts w:cs="Times New Roman"/>
          <w:szCs w:val="24"/>
        </w:rPr>
        <w:t>iasztás</w:t>
      </w:r>
    </w:p>
    <w:p w14:paraId="72DFE4DE" w14:textId="77777777" w:rsidR="000029A5" w:rsidRPr="000029A5" w:rsidRDefault="00EC04FF" w:rsidP="000029A5">
      <w:pPr>
        <w:spacing w:after="0"/>
        <w:ind w:left="993"/>
        <w:rPr>
          <w:rFonts w:cs="Times New Roman"/>
          <w:szCs w:val="24"/>
        </w:rPr>
      </w:pPr>
      <w:r>
        <w:rPr>
          <w:rFonts w:cs="Times New Roman"/>
          <w:szCs w:val="24"/>
        </w:rPr>
        <w:t>K</w:t>
      </w:r>
      <w:r w:rsidR="000029A5" w:rsidRPr="000029A5">
        <w:rPr>
          <w:rFonts w:cs="Times New Roman"/>
          <w:szCs w:val="24"/>
        </w:rPr>
        <w:t>apcsolattartás</w:t>
      </w:r>
    </w:p>
    <w:p w14:paraId="125C1E53" w14:textId="77777777" w:rsidR="000029A5" w:rsidRPr="000029A5" w:rsidRDefault="00D87829" w:rsidP="000029A5">
      <w:pPr>
        <w:spacing w:after="0"/>
        <w:ind w:left="993"/>
        <w:rPr>
          <w:rFonts w:cs="Times New Roman"/>
          <w:szCs w:val="24"/>
        </w:rPr>
      </w:pPr>
      <w:r>
        <w:rPr>
          <w:rFonts w:cs="Times New Roman"/>
          <w:szCs w:val="24"/>
        </w:rPr>
        <w:t>K</w:t>
      </w:r>
      <w:r w:rsidR="000029A5" w:rsidRPr="000029A5">
        <w:rPr>
          <w:rFonts w:cs="Times New Roman"/>
          <w:szCs w:val="24"/>
        </w:rPr>
        <w:t>oordináció</w:t>
      </w:r>
    </w:p>
    <w:p w14:paraId="73040B6C" w14:textId="77777777" w:rsidR="00B64FCB" w:rsidRPr="000029A5" w:rsidRDefault="00D87829" w:rsidP="000029A5">
      <w:pPr>
        <w:spacing w:after="0"/>
        <w:ind w:left="851" w:firstLine="142"/>
        <w:rPr>
          <w:rFonts w:cs="Times New Roman"/>
        </w:rPr>
      </w:pPr>
      <w:r>
        <w:rPr>
          <w:rFonts w:cs="Times New Roman"/>
          <w:szCs w:val="24"/>
        </w:rPr>
        <w:t>D</w:t>
      </w:r>
      <w:r w:rsidR="000029A5" w:rsidRPr="000029A5">
        <w:rPr>
          <w:rFonts w:cs="Times New Roman"/>
          <w:szCs w:val="24"/>
        </w:rPr>
        <w:t>okumentáció</w:t>
      </w:r>
      <w:r w:rsidR="000029A5" w:rsidRPr="000029A5">
        <w:rPr>
          <w:rFonts w:cs="Times New Roman"/>
        </w:rPr>
        <w:t xml:space="preserve"> </w:t>
      </w:r>
    </w:p>
    <w:p w14:paraId="7D37340E" w14:textId="77777777"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14:paraId="49D4E6CF" w14:textId="74F87D76" w:rsidR="00B64FCB" w:rsidRDefault="00042F98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042F98">
        <w:rPr>
          <w:b/>
          <w:i/>
        </w:rPr>
        <w:t>Mentésvezetés</w:t>
      </w:r>
      <w:r w:rsidR="000029A5">
        <w:rPr>
          <w:b/>
          <w:i/>
        </w:rPr>
        <w:t>i gyakorlat</w:t>
      </w:r>
      <w:r w:rsidR="00B64FCB" w:rsidRPr="00644690">
        <w:rPr>
          <w:b/>
          <w:i/>
        </w:rPr>
        <w:tab/>
      </w:r>
      <w:r w:rsidR="001452BA">
        <w:rPr>
          <w:b/>
          <w:i/>
        </w:rPr>
        <w:t>1</w:t>
      </w:r>
      <w:r w:rsidR="006F3EAB">
        <w:rPr>
          <w:b/>
          <w:i/>
        </w:rPr>
        <w:t>2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14:paraId="07A7786E" w14:textId="77777777" w:rsidR="00B64FCB" w:rsidRDefault="00EC04FF" w:rsidP="000029A5">
      <w:pPr>
        <w:tabs>
          <w:tab w:val="left" w:pos="1418"/>
          <w:tab w:val="right" w:pos="9072"/>
        </w:tabs>
        <w:spacing w:after="0"/>
        <w:ind w:left="993"/>
        <w:rPr>
          <w:rFonts w:cs="Times New Roman"/>
        </w:rPr>
      </w:pPr>
      <w:r>
        <w:rPr>
          <w:rFonts w:cs="Times New Roman"/>
        </w:rPr>
        <w:t>A</w:t>
      </w:r>
      <w:r w:rsidR="000029A5">
        <w:rPr>
          <w:rFonts w:cs="Times New Roman"/>
        </w:rPr>
        <w:t xml:space="preserve"> bevetés irányítás szervezése</w:t>
      </w:r>
    </w:p>
    <w:p w14:paraId="3EC3D6A6" w14:textId="77777777" w:rsidR="000029A5" w:rsidRDefault="00EC04FF" w:rsidP="000029A5">
      <w:pPr>
        <w:tabs>
          <w:tab w:val="left" w:pos="1418"/>
          <w:tab w:val="right" w:pos="9072"/>
        </w:tabs>
        <w:spacing w:after="0"/>
        <w:ind w:left="993"/>
        <w:rPr>
          <w:rFonts w:cs="Times New Roman"/>
        </w:rPr>
      </w:pPr>
      <w:r>
        <w:rPr>
          <w:rFonts w:cs="Times New Roman"/>
        </w:rPr>
        <w:t>M</w:t>
      </w:r>
      <w:r w:rsidR="000029A5">
        <w:rPr>
          <w:rFonts w:cs="Times New Roman"/>
        </w:rPr>
        <w:t>entési kapacitások elemzése</w:t>
      </w:r>
    </w:p>
    <w:p w14:paraId="7A0E6B1A" w14:textId="77777777" w:rsidR="001452BA" w:rsidRDefault="001452BA" w:rsidP="000029A5">
      <w:pPr>
        <w:tabs>
          <w:tab w:val="left" w:pos="1418"/>
          <w:tab w:val="right" w:pos="9072"/>
        </w:tabs>
        <w:spacing w:after="0"/>
        <w:ind w:left="993"/>
        <w:rPr>
          <w:rFonts w:cs="Times New Roman"/>
        </w:rPr>
      </w:pPr>
      <w:r>
        <w:rPr>
          <w:rFonts w:cs="Times New Roman"/>
        </w:rPr>
        <w:t xml:space="preserve">Menedzsment </w:t>
      </w:r>
      <w:r w:rsidR="003604C7">
        <w:rPr>
          <w:rFonts w:cs="Times New Roman"/>
        </w:rPr>
        <w:t>feladatok</w:t>
      </w:r>
    </w:p>
    <w:p w14:paraId="162FCB9E" w14:textId="77777777" w:rsidR="000029A5" w:rsidRDefault="00EC04FF" w:rsidP="000029A5">
      <w:pPr>
        <w:tabs>
          <w:tab w:val="left" w:pos="1418"/>
          <w:tab w:val="right" w:pos="9072"/>
        </w:tabs>
        <w:spacing w:after="0"/>
        <w:ind w:left="993"/>
        <w:rPr>
          <w:rFonts w:cs="Times New Roman"/>
        </w:rPr>
      </w:pPr>
      <w:r>
        <w:rPr>
          <w:rFonts w:cs="Times New Roman"/>
        </w:rPr>
        <w:t>R</w:t>
      </w:r>
      <w:r w:rsidR="000029A5">
        <w:rPr>
          <w:rFonts w:cs="Times New Roman"/>
        </w:rPr>
        <w:t>iasztás</w:t>
      </w:r>
    </w:p>
    <w:p w14:paraId="42A339F3" w14:textId="77777777" w:rsidR="00EC04FF" w:rsidRDefault="00EC04FF" w:rsidP="000029A5">
      <w:pPr>
        <w:tabs>
          <w:tab w:val="left" w:pos="1418"/>
          <w:tab w:val="right" w:pos="9072"/>
        </w:tabs>
        <w:spacing w:after="0"/>
        <w:ind w:left="993"/>
        <w:rPr>
          <w:rFonts w:cs="Times New Roman"/>
        </w:rPr>
      </w:pPr>
      <w:r>
        <w:rPr>
          <w:rFonts w:cs="Times New Roman"/>
        </w:rPr>
        <w:t>Riasztási protokollok</w:t>
      </w:r>
    </w:p>
    <w:p w14:paraId="0AF2F90C" w14:textId="77777777" w:rsidR="000029A5" w:rsidRDefault="00EC04FF" w:rsidP="000029A5">
      <w:pPr>
        <w:tabs>
          <w:tab w:val="left" w:pos="1418"/>
          <w:tab w:val="right" w:pos="9072"/>
        </w:tabs>
        <w:spacing w:after="0"/>
        <w:ind w:left="993"/>
        <w:rPr>
          <w:rFonts w:cs="Times New Roman"/>
        </w:rPr>
      </w:pPr>
      <w:r>
        <w:rPr>
          <w:rFonts w:cs="Times New Roman"/>
        </w:rPr>
        <w:t>P</w:t>
      </w:r>
      <w:r w:rsidR="000029A5">
        <w:rPr>
          <w:rFonts w:cs="Times New Roman"/>
        </w:rPr>
        <w:t>árhuzamos riasztás</w:t>
      </w:r>
    </w:p>
    <w:p w14:paraId="2648E5B4" w14:textId="77777777" w:rsidR="000029A5" w:rsidRDefault="00EC04FF" w:rsidP="000029A5">
      <w:pPr>
        <w:tabs>
          <w:tab w:val="left" w:pos="1418"/>
          <w:tab w:val="right" w:pos="9072"/>
        </w:tabs>
        <w:spacing w:after="0"/>
        <w:ind w:left="993"/>
        <w:rPr>
          <w:rFonts w:cs="Times New Roman"/>
        </w:rPr>
      </w:pPr>
      <w:r>
        <w:rPr>
          <w:rFonts w:cs="Times New Roman"/>
        </w:rPr>
        <w:t>T</w:t>
      </w:r>
      <w:r w:rsidR="000029A5">
        <w:rPr>
          <w:rFonts w:cs="Times New Roman"/>
        </w:rPr>
        <w:t>ársszervek riasztása</w:t>
      </w:r>
    </w:p>
    <w:p w14:paraId="55A0E189" w14:textId="77777777" w:rsidR="000029A5" w:rsidRDefault="00EC04FF" w:rsidP="000029A5">
      <w:pPr>
        <w:tabs>
          <w:tab w:val="left" w:pos="1418"/>
          <w:tab w:val="right" w:pos="9072"/>
        </w:tabs>
        <w:spacing w:after="0"/>
        <w:ind w:left="993"/>
        <w:rPr>
          <w:rFonts w:cs="Times New Roman"/>
        </w:rPr>
      </w:pPr>
      <w:r>
        <w:rPr>
          <w:rFonts w:cs="Times New Roman"/>
        </w:rPr>
        <w:t>J</w:t>
      </w:r>
      <w:r w:rsidR="000029A5">
        <w:rPr>
          <w:rFonts w:cs="Times New Roman"/>
        </w:rPr>
        <w:t>elentések és dokumentáció</w:t>
      </w:r>
    </w:p>
    <w:p w14:paraId="17F938FC" w14:textId="77777777"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14:paraId="4F0BEAD2" w14:textId="77777777"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14:paraId="173C5AE0" w14:textId="77777777"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képzés javasolt helyszíne (ajánlás)</w:t>
      </w:r>
    </w:p>
    <w:p w14:paraId="0176FC06" w14:textId="77777777" w:rsidR="00B64FCB" w:rsidRPr="00B64FCB" w:rsidRDefault="000029A5" w:rsidP="00B64FCB">
      <w:pPr>
        <w:spacing w:after="0"/>
        <w:ind w:left="426"/>
        <w:rPr>
          <w:i/>
        </w:rPr>
      </w:pPr>
      <w:r>
        <w:rPr>
          <w:i/>
        </w:rPr>
        <w:t xml:space="preserve">A gyakorlatok </w:t>
      </w:r>
      <w:r w:rsidR="00F17A39">
        <w:rPr>
          <w:i/>
        </w:rPr>
        <w:t>a betegszállást, ill. a mentést koordináló megyei,</w:t>
      </w:r>
      <w:r>
        <w:rPr>
          <w:i/>
        </w:rPr>
        <w:t xml:space="preserve"> ill. a központi irányító központokban kell</w:t>
      </w:r>
      <w:r w:rsidR="00F17A39">
        <w:rPr>
          <w:i/>
        </w:rPr>
        <w:t xml:space="preserve"> megszervezni, gyakorlott irányítók felügyelete </w:t>
      </w:r>
      <w:r w:rsidR="00EC04FF">
        <w:rPr>
          <w:i/>
        </w:rPr>
        <w:t>mellett</w:t>
      </w:r>
      <w:r w:rsidR="00F17A39">
        <w:rPr>
          <w:i/>
        </w:rPr>
        <w:t>.</w:t>
      </w:r>
      <w:r>
        <w:rPr>
          <w:i/>
        </w:rPr>
        <w:t xml:space="preserve"> </w:t>
      </w:r>
    </w:p>
    <w:p w14:paraId="4CAF31F1" w14:textId="77777777" w:rsidR="00B64FCB" w:rsidRPr="002B5BF7" w:rsidRDefault="00B64FCB" w:rsidP="00B64FCB">
      <w:pPr>
        <w:spacing w:after="0"/>
        <w:ind w:left="426"/>
      </w:pPr>
    </w:p>
    <w:p w14:paraId="781BDA7E" w14:textId="77777777" w:rsidR="00B64FCB" w:rsidRPr="00FF2E9D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tantárgy elsajátítása során alkalmazható sajátos módszerek, tanulói tevékenységformák (ajánlás)</w:t>
      </w:r>
    </w:p>
    <w:p w14:paraId="5F9A0750" w14:textId="77777777" w:rsidR="00B64FCB" w:rsidRDefault="00B64FCB" w:rsidP="00B64FCB">
      <w:pPr>
        <w:spacing w:after="0"/>
        <w:ind w:left="426"/>
      </w:pPr>
    </w:p>
    <w:p w14:paraId="33176580" w14:textId="77777777" w:rsidR="00B64FCB" w:rsidRPr="00C879C0" w:rsidRDefault="00F17A39" w:rsidP="00B64FCB">
      <w:pPr>
        <w:spacing w:after="0"/>
        <w:ind w:left="426"/>
        <w:rPr>
          <w:i/>
        </w:rPr>
      </w:pPr>
      <w:r>
        <w:rPr>
          <w:i/>
        </w:rPr>
        <w:t>A gyakorlatokon törekedni kell a felügyelettel történő munkavégzés preferálására.</w:t>
      </w:r>
    </w:p>
    <w:p w14:paraId="239DA662" w14:textId="77777777" w:rsidR="00B64FCB" w:rsidRPr="00FF2E9D" w:rsidRDefault="00B64FCB" w:rsidP="00B64FCB">
      <w:pPr>
        <w:spacing w:after="0"/>
        <w:ind w:left="426"/>
      </w:pPr>
    </w:p>
    <w:p w14:paraId="7204D0FE" w14:textId="77777777" w:rsidR="00B64FCB" w:rsidRDefault="00B64FCB" w:rsidP="00B64FCB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BC7291">
        <w:rPr>
          <w:b/>
        </w:rPr>
        <w:t>A tantárgy elsajátítása során alkalmazható sajátos módszerek (ajánlás)</w:t>
      </w:r>
    </w:p>
    <w:p w14:paraId="3DD2A6D8" w14:textId="77777777" w:rsidR="00BC799D" w:rsidRDefault="00BC799D" w:rsidP="00BC799D">
      <w:pPr>
        <w:pStyle w:val="Listaszerbekezds"/>
        <w:spacing w:after="0"/>
        <w:ind w:left="1224"/>
        <w:rPr>
          <w:b/>
        </w:rPr>
      </w:pPr>
    </w:p>
    <w:tbl>
      <w:tblPr>
        <w:tblW w:w="84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BC799D" w:rsidRPr="00BC799D" w14:paraId="5E1454FF" w14:textId="77777777" w:rsidTr="00BC799D">
        <w:trPr>
          <w:trHeight w:val="600"/>
          <w:jc w:val="center"/>
        </w:trPr>
        <w:tc>
          <w:tcPr>
            <w:tcW w:w="960" w:type="dxa"/>
            <w:vMerge w:val="restart"/>
            <w:shd w:val="clear" w:color="auto" w:fill="auto"/>
            <w:vAlign w:val="center"/>
            <w:hideMark/>
          </w:tcPr>
          <w:p w14:paraId="55578F00" w14:textId="77777777"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20" w:type="dxa"/>
            <w:vMerge w:val="restart"/>
            <w:shd w:val="clear" w:color="auto" w:fill="auto"/>
            <w:vAlign w:val="center"/>
            <w:hideMark/>
          </w:tcPr>
          <w:p w14:paraId="1B15C75F" w14:textId="77777777"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880" w:type="dxa"/>
            <w:gridSpan w:val="3"/>
            <w:shd w:val="clear" w:color="auto" w:fill="auto"/>
            <w:vAlign w:val="center"/>
            <w:hideMark/>
          </w:tcPr>
          <w:p w14:paraId="2D8E4F38" w14:textId="77777777"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shd w:val="clear" w:color="auto" w:fill="auto"/>
            <w:vAlign w:val="center"/>
            <w:hideMark/>
          </w:tcPr>
          <w:p w14:paraId="4781EAAA" w14:textId="77777777"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BC799D" w:rsidRPr="00BC799D" w14:paraId="4D080292" w14:textId="77777777" w:rsidTr="00BC799D">
        <w:trPr>
          <w:trHeight w:val="255"/>
          <w:jc w:val="center"/>
        </w:trPr>
        <w:tc>
          <w:tcPr>
            <w:tcW w:w="960" w:type="dxa"/>
            <w:vMerge/>
            <w:vAlign w:val="center"/>
            <w:hideMark/>
          </w:tcPr>
          <w:p w14:paraId="4D0DA14A" w14:textId="77777777"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20" w:type="dxa"/>
            <w:vMerge/>
            <w:vAlign w:val="center"/>
            <w:hideMark/>
          </w:tcPr>
          <w:p w14:paraId="1EF167E1" w14:textId="77777777"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2E2AEDF8" w14:textId="77777777"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3FF804A8" w14:textId="77777777"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28D77866" w14:textId="77777777"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380" w:type="dxa"/>
            <w:vMerge/>
            <w:vAlign w:val="center"/>
            <w:hideMark/>
          </w:tcPr>
          <w:p w14:paraId="6D32B2F3" w14:textId="77777777"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BC799D" w:rsidRPr="00BC799D" w14:paraId="453A5C4F" w14:textId="77777777" w:rsidTr="00BC799D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14:paraId="47578344" w14:textId="77777777"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14:paraId="03539495" w14:textId="77777777"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3877D98B" w14:textId="77777777"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68E172ED" w14:textId="77777777"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2C02DF3E" w14:textId="77777777"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053B0BA5" w14:textId="77777777"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C799D" w:rsidRPr="00BC799D" w14:paraId="47545F3C" w14:textId="77777777" w:rsidTr="00BC799D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14:paraId="6AF41258" w14:textId="77777777"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14:paraId="3070BD65" w14:textId="77777777"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701E963E" w14:textId="77777777"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6076BE75" w14:textId="77777777"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46758B1C" w14:textId="77777777"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26668DA3" w14:textId="77777777"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C799D" w:rsidRPr="00BC799D" w14:paraId="1F91243D" w14:textId="77777777" w:rsidTr="00BC799D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14:paraId="0AD66368" w14:textId="77777777"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14:paraId="5DB041C1" w14:textId="77777777"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4DD77310" w14:textId="77777777"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5D660082" w14:textId="77777777"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2D2E50F2" w14:textId="77777777"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64E425F5" w14:textId="77777777"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C799D" w:rsidRPr="00BC799D" w14:paraId="4CCE581B" w14:textId="77777777" w:rsidTr="00BC799D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14:paraId="1E27F1C8" w14:textId="77777777"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14:paraId="7D735347" w14:textId="77777777"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szimuláció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4C4ED1E3" w14:textId="77777777"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06D6DE7D" w14:textId="77777777"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7C221FE6" w14:textId="77777777"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442EA720" w14:textId="77777777"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C799D" w:rsidRPr="00BC799D" w14:paraId="04706654" w14:textId="77777777" w:rsidTr="00BC799D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14:paraId="2316E9B7" w14:textId="77777777"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14:paraId="4110C628" w14:textId="77777777"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gyakorlás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3B8EBA9B" w14:textId="77777777"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6D99B07C" w14:textId="77777777"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3C147FA1" w14:textId="77777777"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7971239E" w14:textId="77777777"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14:paraId="671256CA" w14:textId="77777777" w:rsidR="00BC799D" w:rsidRDefault="00BC799D" w:rsidP="00BC799D">
      <w:pPr>
        <w:pStyle w:val="Listaszerbekezds"/>
        <w:spacing w:after="0"/>
        <w:ind w:left="1224"/>
        <w:rPr>
          <w:b/>
        </w:rPr>
      </w:pPr>
    </w:p>
    <w:p w14:paraId="45987F04" w14:textId="77777777" w:rsidR="00BC799D" w:rsidRDefault="00BC799D" w:rsidP="00BC799D">
      <w:pPr>
        <w:pStyle w:val="Listaszerbekezds"/>
        <w:spacing w:after="0"/>
        <w:ind w:left="1224"/>
        <w:rPr>
          <w:b/>
        </w:rPr>
      </w:pPr>
    </w:p>
    <w:p w14:paraId="064D8B0F" w14:textId="77777777" w:rsidR="00B64FCB" w:rsidRDefault="00B64FCB" w:rsidP="00B64FCB">
      <w:pPr>
        <w:spacing w:after="0"/>
        <w:ind w:left="426"/>
      </w:pPr>
    </w:p>
    <w:p w14:paraId="67DC6051" w14:textId="77777777" w:rsidR="00B64FCB" w:rsidRDefault="00B64FCB" w:rsidP="00B64FCB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BC7291">
        <w:rPr>
          <w:b/>
        </w:rPr>
        <w:t>A tantárgy elsajátítása során alkalmazható tanulói tevékenységformák (ajánlás)</w:t>
      </w:r>
    </w:p>
    <w:p w14:paraId="0C67E12A" w14:textId="77777777" w:rsidR="00BC799D" w:rsidRDefault="00BC799D" w:rsidP="00BC799D">
      <w:pPr>
        <w:pStyle w:val="Listaszerbekezds"/>
        <w:spacing w:after="0"/>
        <w:ind w:left="792"/>
        <w:rPr>
          <w:b/>
        </w:rPr>
      </w:pPr>
    </w:p>
    <w:p w14:paraId="0835C4A7" w14:textId="77777777" w:rsidR="00BC799D" w:rsidRDefault="00BC799D" w:rsidP="00BC799D">
      <w:pPr>
        <w:pStyle w:val="Listaszerbekezds"/>
        <w:spacing w:after="0"/>
        <w:ind w:left="792"/>
        <w:rPr>
          <w:b/>
        </w:rPr>
      </w:pPr>
    </w:p>
    <w:p w14:paraId="11C5FD95" w14:textId="77777777" w:rsidR="00BC799D" w:rsidRDefault="00BC799D" w:rsidP="00BC799D">
      <w:pPr>
        <w:pStyle w:val="Listaszerbekezds"/>
        <w:spacing w:after="0"/>
        <w:ind w:left="792"/>
        <w:rPr>
          <w:b/>
        </w:rPr>
      </w:pPr>
    </w:p>
    <w:p w14:paraId="739DF878" w14:textId="77777777" w:rsidR="00BC799D" w:rsidRDefault="00BC799D" w:rsidP="00BC799D">
      <w:pPr>
        <w:pStyle w:val="Listaszerbekezds"/>
        <w:spacing w:after="0"/>
        <w:ind w:left="1224"/>
        <w:rPr>
          <w:b/>
        </w:rPr>
      </w:pPr>
    </w:p>
    <w:tbl>
      <w:tblPr>
        <w:tblW w:w="85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7"/>
        <w:gridCol w:w="758"/>
        <w:gridCol w:w="796"/>
        <w:gridCol w:w="774"/>
        <w:gridCol w:w="2359"/>
      </w:tblGrid>
      <w:tr w:rsidR="00BC799D" w:rsidRPr="00BC799D" w14:paraId="7CE3099E" w14:textId="77777777" w:rsidTr="00BC799D">
        <w:trPr>
          <w:trHeight w:val="255"/>
          <w:jc w:val="center"/>
        </w:trPr>
        <w:tc>
          <w:tcPr>
            <w:tcW w:w="1040" w:type="dxa"/>
            <w:vMerge w:val="restart"/>
            <w:shd w:val="clear" w:color="auto" w:fill="auto"/>
            <w:vAlign w:val="center"/>
            <w:hideMark/>
          </w:tcPr>
          <w:p w14:paraId="0E520E68" w14:textId="77777777"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00" w:type="dxa"/>
            <w:vMerge w:val="restart"/>
            <w:shd w:val="clear" w:color="auto" w:fill="auto"/>
            <w:vAlign w:val="center"/>
            <w:hideMark/>
          </w:tcPr>
          <w:p w14:paraId="7CFF542A" w14:textId="77777777"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280" w:type="dxa"/>
            <w:gridSpan w:val="3"/>
            <w:shd w:val="clear" w:color="auto" w:fill="auto"/>
            <w:vAlign w:val="center"/>
            <w:hideMark/>
          </w:tcPr>
          <w:p w14:paraId="6A4CCBC9" w14:textId="77777777"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380" w:type="dxa"/>
            <w:vMerge w:val="restart"/>
            <w:shd w:val="clear" w:color="auto" w:fill="auto"/>
            <w:vAlign w:val="center"/>
            <w:hideMark/>
          </w:tcPr>
          <w:p w14:paraId="1F32DA07" w14:textId="77777777"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BC799D" w:rsidRPr="00BC799D" w14:paraId="156D9C81" w14:textId="77777777" w:rsidTr="00BC799D">
        <w:trPr>
          <w:trHeight w:val="510"/>
          <w:jc w:val="center"/>
        </w:trPr>
        <w:tc>
          <w:tcPr>
            <w:tcW w:w="1040" w:type="dxa"/>
            <w:vMerge/>
            <w:vAlign w:val="center"/>
            <w:hideMark/>
          </w:tcPr>
          <w:p w14:paraId="2CF4F2C1" w14:textId="77777777"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800" w:type="dxa"/>
            <w:vMerge/>
            <w:vAlign w:val="center"/>
            <w:hideMark/>
          </w:tcPr>
          <w:p w14:paraId="4C118F6F" w14:textId="77777777"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58B86D70" w14:textId="77777777"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364B52E8" w14:textId="77777777"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02B8535F" w14:textId="77777777"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380" w:type="dxa"/>
            <w:vMerge/>
            <w:vAlign w:val="center"/>
            <w:hideMark/>
          </w:tcPr>
          <w:p w14:paraId="746302C1" w14:textId="77777777"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BC799D" w:rsidRPr="00BC799D" w14:paraId="48AE1EF2" w14:textId="77777777" w:rsidTr="00BC799D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14:paraId="2919CB1E" w14:textId="77777777"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14:paraId="5D9217F6" w14:textId="77777777"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BC799D" w:rsidRPr="00BC799D" w14:paraId="66054592" w14:textId="77777777" w:rsidTr="00BC799D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14:paraId="5AE5F6F0" w14:textId="77777777"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14:paraId="433F4AE6" w14:textId="77777777"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6E29411A" w14:textId="77777777"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3FB383B2" w14:textId="77777777"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64D02A3D" w14:textId="77777777"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20F1598D" w14:textId="77777777"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C799D" w:rsidRPr="00BC799D" w14:paraId="6E25D4B9" w14:textId="77777777" w:rsidTr="00BC799D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14:paraId="734AD996" w14:textId="77777777"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14:paraId="198A50BF" w14:textId="77777777"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6A486F99" w14:textId="77777777"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77EE33F8" w14:textId="77777777"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084CA6CF" w14:textId="77777777"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7FA81475" w14:textId="77777777"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C799D" w:rsidRPr="00BC799D" w14:paraId="71194721" w14:textId="77777777" w:rsidTr="00BC799D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14:paraId="3C5E9FBD" w14:textId="77777777"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1.3</w:t>
            </w: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14:paraId="1522EA1B" w14:textId="77777777"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777BDC7B" w14:textId="77777777"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65C6503E" w14:textId="77777777"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04015A94" w14:textId="77777777"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42FCA380" w14:textId="77777777"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C799D" w:rsidRPr="00BC799D" w14:paraId="1BD9D5BB" w14:textId="77777777" w:rsidTr="00BC799D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14:paraId="71CAB0D3" w14:textId="77777777"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1.4</w:t>
            </w: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14:paraId="07EE87F7" w14:textId="77777777"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64E2C534" w14:textId="77777777"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6AB437C0" w14:textId="77777777"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1ECBB51E" w14:textId="77777777"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07EFF6C0" w14:textId="77777777"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C799D" w:rsidRPr="00BC799D" w14:paraId="54498289" w14:textId="77777777" w:rsidTr="00BC799D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14:paraId="0EE92055" w14:textId="77777777"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1.5</w:t>
            </w: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14:paraId="208A159A" w14:textId="77777777"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6C6B7BAD" w14:textId="77777777"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727487AB" w14:textId="77777777"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7B8593A5" w14:textId="77777777"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4E7E09C4" w14:textId="77777777"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C799D" w:rsidRPr="00BC799D" w14:paraId="130915FC" w14:textId="77777777" w:rsidTr="00BC799D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14:paraId="2321B5E9" w14:textId="77777777"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14:paraId="5F4C73F3" w14:textId="77777777"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BC799D" w:rsidRPr="00BC799D" w14:paraId="14FD4AB8" w14:textId="77777777" w:rsidTr="00BC799D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14:paraId="5E9D1CD1" w14:textId="77777777"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</w:t>
            </w: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14:paraId="4C676793" w14:textId="77777777"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Leírás készítése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35FD5097" w14:textId="77777777"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520970B2" w14:textId="77777777"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4F352D36" w14:textId="77777777"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46145492" w14:textId="77777777"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C799D" w:rsidRPr="00BC799D" w14:paraId="0803BAE7" w14:textId="77777777" w:rsidTr="00BC799D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14:paraId="54283AFA" w14:textId="77777777"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2.2</w:t>
            </w: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14:paraId="266B6343" w14:textId="77777777"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00CBBE09" w14:textId="77777777"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234617B1" w14:textId="77777777"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5307B286" w14:textId="77777777"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6958A01F" w14:textId="77777777"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C799D" w:rsidRPr="00BC799D" w14:paraId="7B99AECA" w14:textId="77777777" w:rsidTr="00BC799D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14:paraId="1225EA24" w14:textId="77777777"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2.3</w:t>
            </w: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14:paraId="53941FB9" w14:textId="77777777"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utólagos ismertetése szóban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7491E255" w14:textId="77777777"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1BA4C6D3" w14:textId="77777777"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1B6C4E84" w14:textId="77777777"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250CEAD5" w14:textId="77777777"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C799D" w:rsidRPr="00BC799D" w14:paraId="03CBBD99" w14:textId="77777777" w:rsidTr="00BC799D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14:paraId="51D36B2D" w14:textId="77777777"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</w:t>
            </w: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14:paraId="36C3777D" w14:textId="77777777"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Komplex információk körében</w:t>
            </w:r>
          </w:p>
        </w:tc>
      </w:tr>
      <w:tr w:rsidR="00BC799D" w:rsidRPr="00BC799D" w14:paraId="6CAFB0BF" w14:textId="77777777" w:rsidTr="00BC799D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14:paraId="3A353920" w14:textId="77777777"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</w:t>
            </w: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</w:t>
            </w: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14:paraId="26DD505A" w14:textId="77777777"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Jegyzetkészítés eseményről kérdéssor alapján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13604A5D" w14:textId="77777777"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70119811" w14:textId="77777777"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6E03AC8C" w14:textId="77777777"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1DFF781D" w14:textId="77777777"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C799D" w:rsidRPr="00BC799D" w14:paraId="537703FC" w14:textId="77777777" w:rsidTr="00BC799D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14:paraId="2B1C82C7" w14:textId="77777777"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</w:t>
            </w: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</w:t>
            </w: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14:paraId="7FD1DBA3" w14:textId="77777777"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Utólagos szóbeli beszámoló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30E40A21" w14:textId="77777777"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37656F07" w14:textId="77777777"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49612D9E" w14:textId="77777777"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301FEA94" w14:textId="77777777"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C799D" w:rsidRPr="00BC799D" w14:paraId="2E67046C" w14:textId="77777777" w:rsidTr="00BC799D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14:paraId="17E0BAAF" w14:textId="77777777"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</w:t>
            </w: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14:paraId="236680C6" w14:textId="77777777"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Üzemeltetési tevékenységek körében</w:t>
            </w:r>
          </w:p>
        </w:tc>
      </w:tr>
      <w:tr w:rsidR="00BC799D" w:rsidRPr="00BC799D" w14:paraId="09D7B2D8" w14:textId="77777777" w:rsidTr="00BC799D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14:paraId="41216A91" w14:textId="77777777"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</w:t>
            </w: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14:paraId="3A021385" w14:textId="77777777"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Géprendszer megfigyelése adott szempontok alapján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7CB39CCB" w14:textId="77777777"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119322E4" w14:textId="77777777"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54AE4424" w14:textId="77777777"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3C790593" w14:textId="77777777"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C799D" w:rsidRPr="00BC799D" w14:paraId="0C66BFC5" w14:textId="77777777" w:rsidTr="00BC799D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14:paraId="32F4C529" w14:textId="77777777"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</w:t>
            </w: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</w:t>
            </w: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14:paraId="733C94AD" w14:textId="77777777"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Üzemelési hibák szimulálása és megfigyelése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7620A86E" w14:textId="77777777"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5DEA8044" w14:textId="77777777"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084797BC" w14:textId="77777777"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3D94B168" w14:textId="77777777"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C799D" w:rsidRPr="00BC799D" w14:paraId="29A51639" w14:textId="77777777" w:rsidTr="00BC799D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14:paraId="5CD7AC00" w14:textId="77777777"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</w:t>
            </w: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</w:t>
            </w: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14:paraId="58EE681F" w14:textId="77777777"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Adatgyűjtés géprendszer üzemeléséről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4D1D4B39" w14:textId="77777777"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77DB9B00" w14:textId="77777777"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3ED65246" w14:textId="77777777"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3F1F2A43" w14:textId="77777777"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C799D" w:rsidRPr="00BC799D" w14:paraId="0DA62F50" w14:textId="77777777" w:rsidTr="00BC799D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14:paraId="3D523FEE" w14:textId="77777777"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</w:t>
            </w: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14:paraId="176B6248" w14:textId="77777777"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Szolgáltatási tevékenységek körében</w:t>
            </w:r>
          </w:p>
        </w:tc>
      </w:tr>
      <w:tr w:rsidR="00BC799D" w:rsidRPr="00BC799D" w14:paraId="25EC5B9C" w14:textId="77777777" w:rsidTr="00BC799D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14:paraId="3B71CAA8" w14:textId="77777777"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</w:t>
            </w: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</w:t>
            </w: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14:paraId="17786A86" w14:textId="77777777"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Önálló szakmai munkavégzés felügyelet mellett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019B41D8" w14:textId="77777777"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3C39A08F" w14:textId="77777777"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09D1646C" w14:textId="77777777"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41063357" w14:textId="77777777"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C799D" w:rsidRPr="00BC799D" w14:paraId="46C478A0" w14:textId="77777777" w:rsidTr="00BC799D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14:paraId="778342B0" w14:textId="77777777"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</w:t>
            </w: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</w:t>
            </w: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14:paraId="01A26409" w14:textId="77777777"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Önálló szakmai munkavégzés közvetlen irányítással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4DE457C1" w14:textId="77777777"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4C076094" w14:textId="77777777"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5210EE6C" w14:textId="77777777"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6E978B36" w14:textId="77777777"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14:paraId="7A545C13" w14:textId="77777777" w:rsidR="00BC799D" w:rsidRPr="00BC7291" w:rsidRDefault="00BC799D" w:rsidP="00BC799D">
      <w:pPr>
        <w:pStyle w:val="Listaszerbekezds"/>
        <w:spacing w:after="0"/>
        <w:ind w:left="1224"/>
        <w:rPr>
          <w:b/>
        </w:rPr>
      </w:pPr>
    </w:p>
    <w:p w14:paraId="115D4FD3" w14:textId="77777777" w:rsidR="00B64FCB" w:rsidRPr="002B5BF7" w:rsidRDefault="00B64FCB" w:rsidP="00B64FCB">
      <w:pPr>
        <w:spacing w:after="0"/>
        <w:ind w:left="426"/>
      </w:pPr>
    </w:p>
    <w:p w14:paraId="43CBFC23" w14:textId="77777777"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tantárgy értékelésének módja</w:t>
      </w:r>
    </w:p>
    <w:p w14:paraId="0394A42F" w14:textId="77777777" w:rsidR="00B64FCB" w:rsidRDefault="00B64FCB" w:rsidP="00B64FCB">
      <w:pPr>
        <w:spacing w:after="0"/>
        <w:ind w:left="426"/>
      </w:pPr>
      <w:r w:rsidRPr="003A56AA">
        <w:t>A nemzeti köznevelésről szóló 2011. évi CXC. törvény. 54. § (2) a) pontja szerinti értékeléssel.</w:t>
      </w:r>
    </w:p>
    <w:p w14:paraId="786B4DE7" w14:textId="77777777" w:rsidR="00B64FCB" w:rsidRDefault="00B64FCB" w:rsidP="00B64FCB">
      <w:pPr>
        <w:spacing w:after="0"/>
        <w:rPr>
          <w:rFonts w:cs="Times New Roman"/>
        </w:rPr>
      </w:pPr>
    </w:p>
    <w:p w14:paraId="479884EA" w14:textId="77777777" w:rsidR="00B64FCB" w:rsidRDefault="00B64FCB" w:rsidP="00B64FCB">
      <w:pPr>
        <w:spacing w:after="0"/>
        <w:rPr>
          <w:rFonts w:cs="Times New Roman"/>
        </w:rPr>
      </w:pPr>
    </w:p>
    <w:sectPr w:rsidR="00B64FCB" w:rsidSect="0010437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commentEx w15:paraId="627F93C8" w15:done="0"/>
  <w15:commentEx w15:paraId="535545EF" w15:done="0"/>
</w15:commentsEx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04C6F49" w14:textId="77777777" w:rsidR="006531DC" w:rsidRDefault="006531DC" w:rsidP="00B945BE">
      <w:pPr>
        <w:spacing w:after="0"/>
      </w:pPr>
      <w:r>
        <w:separator/>
      </w:r>
    </w:p>
  </w:endnote>
  <w:endnote w:type="continuationSeparator" w:id="0">
    <w:p w14:paraId="698B17E2" w14:textId="77777777" w:rsidR="006531DC" w:rsidRDefault="006531DC" w:rsidP="00B945BE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46BF7BB" w14:textId="0C40FB40" w:rsidR="006531DC" w:rsidRPr="00B862AB" w:rsidRDefault="006531DC">
    <w:pPr>
      <w:pStyle w:val="llb"/>
      <w:rPr>
        <w:sz w:val="20"/>
      </w:rPr>
    </w:pPr>
    <w:r w:rsidRPr="00B862AB">
      <w:rPr>
        <w:sz w:val="20"/>
      </w:rP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19B1E71" w14:textId="77777777" w:rsidR="006531DC" w:rsidRDefault="006531DC" w:rsidP="00B945BE">
      <w:pPr>
        <w:spacing w:after="0"/>
      </w:pPr>
      <w:r>
        <w:separator/>
      </w:r>
    </w:p>
  </w:footnote>
  <w:footnote w:type="continuationSeparator" w:id="0">
    <w:p w14:paraId="16B5FFA3" w14:textId="77777777" w:rsidR="006531DC" w:rsidRDefault="006531DC" w:rsidP="00B945BE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586374"/>
    <w:multiLevelType w:val="hybridMultilevel"/>
    <w:tmpl w:val="3ABCA9B6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CCB7942"/>
    <w:multiLevelType w:val="hybridMultilevel"/>
    <w:tmpl w:val="4FE2FB4A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E8F25F1"/>
    <w:multiLevelType w:val="hybridMultilevel"/>
    <w:tmpl w:val="C0ECBDD2"/>
    <w:lvl w:ilvl="0" w:tplc="96EEA710">
      <w:numFmt w:val="bullet"/>
      <w:lvlText w:val="-"/>
      <w:lvlJc w:val="left"/>
      <w:pPr>
        <w:ind w:left="786" w:hanging="360"/>
      </w:pPr>
      <w:rPr>
        <w:rFonts w:ascii="Times New Roman" w:eastAsiaTheme="minorHAnsi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3">
    <w:nsid w:val="368B21E5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4AA56663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4FDF51D9"/>
    <w:multiLevelType w:val="multilevel"/>
    <w:tmpl w:val="6A76A53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421" w:hanging="57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06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5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4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89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74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23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6088" w:hanging="1800"/>
      </w:pPr>
      <w:rPr>
        <w:rFonts w:hint="default"/>
      </w:rPr>
    </w:lvl>
  </w:abstractNum>
  <w:abstractNum w:abstractNumId="6">
    <w:nsid w:val="64FF4EC3"/>
    <w:multiLevelType w:val="hybridMultilevel"/>
    <w:tmpl w:val="B644FFA6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15262B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>
    <w:nsid w:val="75A45C26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5"/>
  </w:num>
  <w:num w:numId="2">
    <w:abstractNumId w:val="4"/>
  </w:num>
  <w:num w:numId="3">
    <w:abstractNumId w:val="7"/>
  </w:num>
  <w:num w:numId="4">
    <w:abstractNumId w:val="8"/>
  </w:num>
  <w:num w:numId="5">
    <w:abstractNumId w:val="0"/>
  </w:num>
  <w:num w:numId="6">
    <w:abstractNumId w:val="6"/>
  </w:num>
  <w:num w:numId="7">
    <w:abstractNumId w:val="1"/>
  </w:num>
  <w:num w:numId="8">
    <w:abstractNumId w:val="3"/>
  </w:num>
  <w:num w:numId="9">
    <w:abstractNumId w:val="2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Varga Zoltán">
    <w15:presenceInfo w15:providerId="AD" w15:userId="S-1-5-21-98541848-2840657942-3304817471-1441"/>
  </w15:person>
  <w15:person w15:author="László Vízvári">
    <w15:presenceInfo w15:providerId="Windows Live" w15:userId="51a2f748aa648a43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proofState w:spelling="clean" w:grammar="clean"/>
  <w:attachedTemplate r:id="rId1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092A"/>
    <w:rsid w:val="00000BA5"/>
    <w:rsid w:val="000029A5"/>
    <w:rsid w:val="000113DD"/>
    <w:rsid w:val="000154B7"/>
    <w:rsid w:val="00015D50"/>
    <w:rsid w:val="00026917"/>
    <w:rsid w:val="00042F98"/>
    <w:rsid w:val="00044A41"/>
    <w:rsid w:val="00045269"/>
    <w:rsid w:val="00063B61"/>
    <w:rsid w:val="000772D7"/>
    <w:rsid w:val="0008092A"/>
    <w:rsid w:val="00097BE3"/>
    <w:rsid w:val="000A21B7"/>
    <w:rsid w:val="000B5E9D"/>
    <w:rsid w:val="000C670F"/>
    <w:rsid w:val="000F44A2"/>
    <w:rsid w:val="00104377"/>
    <w:rsid w:val="001452BA"/>
    <w:rsid w:val="00146971"/>
    <w:rsid w:val="00162100"/>
    <w:rsid w:val="001874A7"/>
    <w:rsid w:val="001A6F73"/>
    <w:rsid w:val="001A7777"/>
    <w:rsid w:val="001B61A0"/>
    <w:rsid w:val="001F08AF"/>
    <w:rsid w:val="001F69B0"/>
    <w:rsid w:val="00216033"/>
    <w:rsid w:val="0022374C"/>
    <w:rsid w:val="002308B6"/>
    <w:rsid w:val="00236D60"/>
    <w:rsid w:val="002441E5"/>
    <w:rsid w:val="002526A0"/>
    <w:rsid w:val="0025489A"/>
    <w:rsid w:val="00266A2C"/>
    <w:rsid w:val="00271E52"/>
    <w:rsid w:val="00274E04"/>
    <w:rsid w:val="0028334D"/>
    <w:rsid w:val="00283B5D"/>
    <w:rsid w:val="002B24B4"/>
    <w:rsid w:val="002D029F"/>
    <w:rsid w:val="002F0A97"/>
    <w:rsid w:val="00320239"/>
    <w:rsid w:val="00320865"/>
    <w:rsid w:val="00322151"/>
    <w:rsid w:val="003325F4"/>
    <w:rsid w:val="003468AB"/>
    <w:rsid w:val="003604C7"/>
    <w:rsid w:val="00363274"/>
    <w:rsid w:val="00381B6C"/>
    <w:rsid w:val="00390F08"/>
    <w:rsid w:val="00391719"/>
    <w:rsid w:val="00394003"/>
    <w:rsid w:val="003A15E6"/>
    <w:rsid w:val="003A6BD2"/>
    <w:rsid w:val="003A7273"/>
    <w:rsid w:val="003F000F"/>
    <w:rsid w:val="003F101C"/>
    <w:rsid w:val="003F3F25"/>
    <w:rsid w:val="00400EC4"/>
    <w:rsid w:val="0041674C"/>
    <w:rsid w:val="00420CA2"/>
    <w:rsid w:val="004233BE"/>
    <w:rsid w:val="00427413"/>
    <w:rsid w:val="00437470"/>
    <w:rsid w:val="00447566"/>
    <w:rsid w:val="0045474F"/>
    <w:rsid w:val="00465C16"/>
    <w:rsid w:val="0048299D"/>
    <w:rsid w:val="0049127E"/>
    <w:rsid w:val="0049243B"/>
    <w:rsid w:val="00496CCC"/>
    <w:rsid w:val="004E32A8"/>
    <w:rsid w:val="004E67F9"/>
    <w:rsid w:val="004F6765"/>
    <w:rsid w:val="0050287D"/>
    <w:rsid w:val="0055030B"/>
    <w:rsid w:val="00554B06"/>
    <w:rsid w:val="00565574"/>
    <w:rsid w:val="0056667C"/>
    <w:rsid w:val="00567BB8"/>
    <w:rsid w:val="005762DF"/>
    <w:rsid w:val="00577ED3"/>
    <w:rsid w:val="00580FCA"/>
    <w:rsid w:val="00583E15"/>
    <w:rsid w:val="005843EB"/>
    <w:rsid w:val="005B7C18"/>
    <w:rsid w:val="005D336E"/>
    <w:rsid w:val="0060026C"/>
    <w:rsid w:val="00602463"/>
    <w:rsid w:val="00611B9A"/>
    <w:rsid w:val="00627B2B"/>
    <w:rsid w:val="00645B4F"/>
    <w:rsid w:val="0065053C"/>
    <w:rsid w:val="006531DC"/>
    <w:rsid w:val="006653A6"/>
    <w:rsid w:val="00696ED9"/>
    <w:rsid w:val="006B1B22"/>
    <w:rsid w:val="006C60E9"/>
    <w:rsid w:val="006C73D3"/>
    <w:rsid w:val="006D0744"/>
    <w:rsid w:val="006D27B0"/>
    <w:rsid w:val="006E4E87"/>
    <w:rsid w:val="006F3EAB"/>
    <w:rsid w:val="00704A02"/>
    <w:rsid w:val="00710068"/>
    <w:rsid w:val="00711835"/>
    <w:rsid w:val="007302C2"/>
    <w:rsid w:val="007308AA"/>
    <w:rsid w:val="00750E1B"/>
    <w:rsid w:val="00754863"/>
    <w:rsid w:val="0077117D"/>
    <w:rsid w:val="007761DE"/>
    <w:rsid w:val="00783879"/>
    <w:rsid w:val="007A0DAA"/>
    <w:rsid w:val="007C26F4"/>
    <w:rsid w:val="007D55E7"/>
    <w:rsid w:val="007E3EDA"/>
    <w:rsid w:val="007E482A"/>
    <w:rsid w:val="007F5D8F"/>
    <w:rsid w:val="00807FA9"/>
    <w:rsid w:val="00811551"/>
    <w:rsid w:val="008419D5"/>
    <w:rsid w:val="00860933"/>
    <w:rsid w:val="00874C37"/>
    <w:rsid w:val="00876453"/>
    <w:rsid w:val="0089656D"/>
    <w:rsid w:val="008A17AB"/>
    <w:rsid w:val="008A1A0F"/>
    <w:rsid w:val="008B01A2"/>
    <w:rsid w:val="008E660E"/>
    <w:rsid w:val="008F1A3A"/>
    <w:rsid w:val="009049DB"/>
    <w:rsid w:val="00910589"/>
    <w:rsid w:val="009112E2"/>
    <w:rsid w:val="00935975"/>
    <w:rsid w:val="00937AA7"/>
    <w:rsid w:val="00961330"/>
    <w:rsid w:val="00962787"/>
    <w:rsid w:val="0096446F"/>
    <w:rsid w:val="009841C1"/>
    <w:rsid w:val="009B6E6E"/>
    <w:rsid w:val="009C28EA"/>
    <w:rsid w:val="009C4A30"/>
    <w:rsid w:val="009E59F3"/>
    <w:rsid w:val="00A05350"/>
    <w:rsid w:val="00A24DEC"/>
    <w:rsid w:val="00A322B4"/>
    <w:rsid w:val="00A33F4F"/>
    <w:rsid w:val="00A41222"/>
    <w:rsid w:val="00A41A49"/>
    <w:rsid w:val="00A51E53"/>
    <w:rsid w:val="00A703A6"/>
    <w:rsid w:val="00A80941"/>
    <w:rsid w:val="00AB678A"/>
    <w:rsid w:val="00AB789B"/>
    <w:rsid w:val="00AC38E8"/>
    <w:rsid w:val="00AE712B"/>
    <w:rsid w:val="00B00C68"/>
    <w:rsid w:val="00B370CA"/>
    <w:rsid w:val="00B5218B"/>
    <w:rsid w:val="00B64FCB"/>
    <w:rsid w:val="00B75532"/>
    <w:rsid w:val="00B862AB"/>
    <w:rsid w:val="00B925E8"/>
    <w:rsid w:val="00B945BE"/>
    <w:rsid w:val="00BA4667"/>
    <w:rsid w:val="00BB05F1"/>
    <w:rsid w:val="00BC799D"/>
    <w:rsid w:val="00BD525D"/>
    <w:rsid w:val="00BE3C0F"/>
    <w:rsid w:val="00BE51B1"/>
    <w:rsid w:val="00BE7CB1"/>
    <w:rsid w:val="00BF16AD"/>
    <w:rsid w:val="00C124C0"/>
    <w:rsid w:val="00C64856"/>
    <w:rsid w:val="00C86B7B"/>
    <w:rsid w:val="00C8784A"/>
    <w:rsid w:val="00C910FC"/>
    <w:rsid w:val="00C94B5C"/>
    <w:rsid w:val="00CB2186"/>
    <w:rsid w:val="00CB484D"/>
    <w:rsid w:val="00CC73F3"/>
    <w:rsid w:val="00CD37F8"/>
    <w:rsid w:val="00CF0865"/>
    <w:rsid w:val="00CF41E0"/>
    <w:rsid w:val="00CF79D1"/>
    <w:rsid w:val="00D21608"/>
    <w:rsid w:val="00D278D7"/>
    <w:rsid w:val="00D37729"/>
    <w:rsid w:val="00D47F69"/>
    <w:rsid w:val="00D52C63"/>
    <w:rsid w:val="00D55892"/>
    <w:rsid w:val="00D604D7"/>
    <w:rsid w:val="00D64983"/>
    <w:rsid w:val="00D672B2"/>
    <w:rsid w:val="00D71A95"/>
    <w:rsid w:val="00D87829"/>
    <w:rsid w:val="00D93B4D"/>
    <w:rsid w:val="00DA3990"/>
    <w:rsid w:val="00DC677F"/>
    <w:rsid w:val="00E01FA8"/>
    <w:rsid w:val="00E1046E"/>
    <w:rsid w:val="00E3598E"/>
    <w:rsid w:val="00E367C3"/>
    <w:rsid w:val="00E431FD"/>
    <w:rsid w:val="00E57804"/>
    <w:rsid w:val="00E57E1C"/>
    <w:rsid w:val="00E812A1"/>
    <w:rsid w:val="00E95415"/>
    <w:rsid w:val="00E96240"/>
    <w:rsid w:val="00EA05C2"/>
    <w:rsid w:val="00EA2203"/>
    <w:rsid w:val="00EB3752"/>
    <w:rsid w:val="00EC04FF"/>
    <w:rsid w:val="00ED1D08"/>
    <w:rsid w:val="00ED48AC"/>
    <w:rsid w:val="00EE359D"/>
    <w:rsid w:val="00EF2E59"/>
    <w:rsid w:val="00F0277F"/>
    <w:rsid w:val="00F02998"/>
    <w:rsid w:val="00F17A39"/>
    <w:rsid w:val="00F24097"/>
    <w:rsid w:val="00F352A2"/>
    <w:rsid w:val="00F41AF1"/>
    <w:rsid w:val="00F46081"/>
    <w:rsid w:val="00F67C75"/>
    <w:rsid w:val="00F67DFC"/>
    <w:rsid w:val="00F74AB6"/>
    <w:rsid w:val="00F95CFA"/>
    <w:rsid w:val="00FB273F"/>
    <w:rsid w:val="00FC19EE"/>
    <w:rsid w:val="00FD2804"/>
    <w:rsid w:val="00FD79A3"/>
    <w:rsid w:val="00FF2FA4"/>
    <w:rsid w:val="00FF47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3A2AE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2" w:semiHidden="0" w:unhideWhenUsed="0"/>
    <w:lsdException w:name="Table Grid" w:semiHidden="0" w:uiPriority="5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B64FCB"/>
    <w:pPr>
      <w:spacing w:after="120" w:line="240" w:lineRule="auto"/>
      <w:jc w:val="both"/>
    </w:pPr>
    <w:rPr>
      <w:rFonts w:ascii="Times New Roman" w:hAnsi="Times New Roman"/>
      <w:sz w:val="24"/>
    </w:rPr>
  </w:style>
  <w:style w:type="paragraph" w:styleId="Cmsor1">
    <w:name w:val="heading 1"/>
    <w:basedOn w:val="Norml"/>
    <w:next w:val="Norml"/>
    <w:link w:val="Cmsor1Char"/>
    <w:uiPriority w:val="9"/>
    <w:qFormat/>
    <w:rsid w:val="00A0535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Cmsor2">
    <w:name w:val="heading 2"/>
    <w:basedOn w:val="Norml"/>
    <w:next w:val="Norml"/>
    <w:link w:val="Cmsor2Char"/>
    <w:uiPriority w:val="9"/>
    <w:unhideWhenUsed/>
    <w:qFormat/>
    <w:rsid w:val="004E32A8"/>
    <w:pPr>
      <w:keepNext/>
      <w:keepLines/>
      <w:spacing w:before="200" w:after="0"/>
      <w:outlineLvl w:val="1"/>
    </w:pPr>
    <w:rPr>
      <w:rFonts w:eastAsiaTheme="majorEastAsia" w:cstheme="majorBidi"/>
      <w:b/>
      <w:bCs/>
      <w:szCs w:val="26"/>
    </w:rPr>
  </w:style>
  <w:style w:type="paragraph" w:styleId="Cmsor3">
    <w:name w:val="heading 3"/>
    <w:basedOn w:val="Norml"/>
    <w:next w:val="Norml"/>
    <w:link w:val="Cmsor3Char"/>
    <w:uiPriority w:val="9"/>
    <w:unhideWhenUsed/>
    <w:qFormat/>
    <w:rsid w:val="00437470"/>
    <w:pPr>
      <w:keepNext/>
      <w:keepLines/>
      <w:spacing w:before="200" w:after="0"/>
      <w:ind w:left="851"/>
      <w:outlineLvl w:val="2"/>
    </w:pPr>
    <w:rPr>
      <w:rFonts w:eastAsiaTheme="majorEastAsia" w:cstheme="majorBidi"/>
      <w:b/>
      <w:bCs/>
    </w:rPr>
  </w:style>
  <w:style w:type="paragraph" w:styleId="Cmsor4">
    <w:name w:val="heading 4"/>
    <w:basedOn w:val="Norml"/>
    <w:next w:val="Norml"/>
    <w:link w:val="Cmsor4Char"/>
    <w:uiPriority w:val="9"/>
    <w:unhideWhenUsed/>
    <w:qFormat/>
    <w:rsid w:val="000A21B7"/>
    <w:pPr>
      <w:keepNext/>
      <w:keepLines/>
      <w:spacing w:before="200" w:after="0"/>
      <w:ind w:left="851"/>
      <w:outlineLvl w:val="3"/>
    </w:pPr>
    <w:rPr>
      <w:rFonts w:eastAsiaTheme="majorEastAsia" w:cstheme="majorBidi"/>
      <w:b/>
      <w:bCs/>
      <w:i/>
      <w:iCs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fejChar">
    <w:name w:val="Élőfej Char"/>
    <w:basedOn w:val="Bekezdsalapbettpusa"/>
    <w:link w:val="lfej"/>
    <w:uiPriority w:val="99"/>
    <w:rsid w:val="00B945BE"/>
    <w:rPr>
      <w:rFonts w:ascii="Times New Roman" w:hAnsi="Times New Roman"/>
      <w:sz w:val="24"/>
    </w:rPr>
  </w:style>
  <w:style w:type="paragraph" w:styleId="llb">
    <w:name w:val="footer"/>
    <w:basedOn w:val="Norml"/>
    <w:link w:val="llb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lbChar">
    <w:name w:val="Élőláb Char"/>
    <w:basedOn w:val="Bekezdsalapbettpusa"/>
    <w:link w:val="llb"/>
    <w:uiPriority w:val="99"/>
    <w:rsid w:val="00B945BE"/>
    <w:rPr>
      <w:rFonts w:ascii="Times New Roman" w:hAnsi="Times New Roman"/>
      <w:sz w:val="24"/>
    </w:rPr>
  </w:style>
  <w:style w:type="character" w:customStyle="1" w:styleId="Cmsor2Char">
    <w:name w:val="Címsor 2 Char"/>
    <w:basedOn w:val="Bekezdsalapbettpusa"/>
    <w:link w:val="Cmsor2"/>
    <w:uiPriority w:val="9"/>
    <w:rsid w:val="004E32A8"/>
    <w:rPr>
      <w:rFonts w:ascii="Times New Roman" w:eastAsiaTheme="majorEastAsia" w:hAnsi="Times New Roman" w:cstheme="majorBidi"/>
      <w:b/>
      <w:bCs/>
      <w:sz w:val="24"/>
      <w:szCs w:val="26"/>
    </w:rPr>
  </w:style>
  <w:style w:type="character" w:customStyle="1" w:styleId="Cmsor3Char">
    <w:name w:val="Címsor 3 Char"/>
    <w:basedOn w:val="Bekezdsalapbettpusa"/>
    <w:link w:val="Cmsor3"/>
    <w:uiPriority w:val="9"/>
    <w:rsid w:val="00437470"/>
    <w:rPr>
      <w:rFonts w:ascii="Times New Roman" w:eastAsiaTheme="majorEastAsia" w:hAnsi="Times New Roman" w:cstheme="majorBidi"/>
      <w:b/>
      <w:bCs/>
      <w:sz w:val="24"/>
    </w:rPr>
  </w:style>
  <w:style w:type="paragraph" w:styleId="Listaszerbekezds">
    <w:name w:val="List Paragraph"/>
    <w:basedOn w:val="Norml"/>
    <w:uiPriority w:val="34"/>
    <w:qFormat/>
    <w:rsid w:val="000A21B7"/>
    <w:pPr>
      <w:ind w:left="720"/>
      <w:contextualSpacing/>
    </w:pPr>
  </w:style>
  <w:style w:type="character" w:customStyle="1" w:styleId="Cmsor4Char">
    <w:name w:val="Címsor 4 Char"/>
    <w:basedOn w:val="Bekezdsalapbettpusa"/>
    <w:link w:val="Cmsor4"/>
    <w:uiPriority w:val="9"/>
    <w:rsid w:val="000A21B7"/>
    <w:rPr>
      <w:rFonts w:ascii="Times New Roman" w:eastAsiaTheme="majorEastAsia" w:hAnsi="Times New Roman" w:cstheme="majorBidi"/>
      <w:b/>
      <w:bCs/>
      <w:i/>
      <w:iCs/>
      <w:sz w:val="24"/>
    </w:rPr>
  </w:style>
  <w:style w:type="character" w:customStyle="1" w:styleId="Cmsor1Char">
    <w:name w:val="Címsor 1 Char"/>
    <w:basedOn w:val="Bekezdsalapbettpusa"/>
    <w:link w:val="Cmsor1"/>
    <w:uiPriority w:val="9"/>
    <w:rsid w:val="00A0535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customStyle="1" w:styleId="Default">
    <w:name w:val="Default"/>
    <w:rsid w:val="0048299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Jegyzethivatkozs">
    <w:name w:val="annotation reference"/>
    <w:basedOn w:val="Bekezdsalapbettpusa"/>
    <w:uiPriority w:val="99"/>
    <w:semiHidden/>
    <w:unhideWhenUsed/>
    <w:rsid w:val="00F352A2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F352A2"/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F352A2"/>
    <w:rPr>
      <w:rFonts w:ascii="Times New Roman" w:hAnsi="Times New Roman"/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F352A2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F352A2"/>
    <w:rPr>
      <w:rFonts w:ascii="Times New Roman" w:hAnsi="Times New Roman"/>
      <w:b/>
      <w:bCs/>
      <w:sz w:val="20"/>
      <w:szCs w:val="20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F352A2"/>
    <w:pPr>
      <w:spacing w:after="0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F352A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2" w:semiHidden="0" w:unhideWhenUsed="0"/>
    <w:lsdException w:name="Table Grid" w:semiHidden="0" w:uiPriority="5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B64FCB"/>
    <w:pPr>
      <w:spacing w:after="120" w:line="240" w:lineRule="auto"/>
      <w:jc w:val="both"/>
    </w:pPr>
    <w:rPr>
      <w:rFonts w:ascii="Times New Roman" w:hAnsi="Times New Roman"/>
      <w:sz w:val="24"/>
    </w:rPr>
  </w:style>
  <w:style w:type="paragraph" w:styleId="Cmsor1">
    <w:name w:val="heading 1"/>
    <w:basedOn w:val="Norml"/>
    <w:next w:val="Norml"/>
    <w:link w:val="Cmsor1Char"/>
    <w:uiPriority w:val="9"/>
    <w:qFormat/>
    <w:rsid w:val="00A0535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Cmsor2">
    <w:name w:val="heading 2"/>
    <w:basedOn w:val="Norml"/>
    <w:next w:val="Norml"/>
    <w:link w:val="Cmsor2Char"/>
    <w:uiPriority w:val="9"/>
    <w:unhideWhenUsed/>
    <w:qFormat/>
    <w:rsid w:val="004E32A8"/>
    <w:pPr>
      <w:keepNext/>
      <w:keepLines/>
      <w:spacing w:before="200" w:after="0"/>
      <w:outlineLvl w:val="1"/>
    </w:pPr>
    <w:rPr>
      <w:rFonts w:eastAsiaTheme="majorEastAsia" w:cstheme="majorBidi"/>
      <w:b/>
      <w:bCs/>
      <w:szCs w:val="26"/>
    </w:rPr>
  </w:style>
  <w:style w:type="paragraph" w:styleId="Cmsor3">
    <w:name w:val="heading 3"/>
    <w:basedOn w:val="Norml"/>
    <w:next w:val="Norml"/>
    <w:link w:val="Cmsor3Char"/>
    <w:uiPriority w:val="9"/>
    <w:unhideWhenUsed/>
    <w:qFormat/>
    <w:rsid w:val="00437470"/>
    <w:pPr>
      <w:keepNext/>
      <w:keepLines/>
      <w:spacing w:before="200" w:after="0"/>
      <w:ind w:left="851"/>
      <w:outlineLvl w:val="2"/>
    </w:pPr>
    <w:rPr>
      <w:rFonts w:eastAsiaTheme="majorEastAsia" w:cstheme="majorBidi"/>
      <w:b/>
      <w:bCs/>
    </w:rPr>
  </w:style>
  <w:style w:type="paragraph" w:styleId="Cmsor4">
    <w:name w:val="heading 4"/>
    <w:basedOn w:val="Norml"/>
    <w:next w:val="Norml"/>
    <w:link w:val="Cmsor4Char"/>
    <w:uiPriority w:val="9"/>
    <w:unhideWhenUsed/>
    <w:qFormat/>
    <w:rsid w:val="000A21B7"/>
    <w:pPr>
      <w:keepNext/>
      <w:keepLines/>
      <w:spacing w:before="200" w:after="0"/>
      <w:ind w:left="851"/>
      <w:outlineLvl w:val="3"/>
    </w:pPr>
    <w:rPr>
      <w:rFonts w:eastAsiaTheme="majorEastAsia" w:cstheme="majorBidi"/>
      <w:b/>
      <w:bCs/>
      <w:i/>
      <w:iCs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fejChar">
    <w:name w:val="Élőfej Char"/>
    <w:basedOn w:val="Bekezdsalapbettpusa"/>
    <w:link w:val="lfej"/>
    <w:uiPriority w:val="99"/>
    <w:rsid w:val="00B945BE"/>
    <w:rPr>
      <w:rFonts w:ascii="Times New Roman" w:hAnsi="Times New Roman"/>
      <w:sz w:val="24"/>
    </w:rPr>
  </w:style>
  <w:style w:type="paragraph" w:styleId="llb">
    <w:name w:val="footer"/>
    <w:basedOn w:val="Norml"/>
    <w:link w:val="llb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lbChar">
    <w:name w:val="Élőláb Char"/>
    <w:basedOn w:val="Bekezdsalapbettpusa"/>
    <w:link w:val="llb"/>
    <w:uiPriority w:val="99"/>
    <w:rsid w:val="00B945BE"/>
    <w:rPr>
      <w:rFonts w:ascii="Times New Roman" w:hAnsi="Times New Roman"/>
      <w:sz w:val="24"/>
    </w:rPr>
  </w:style>
  <w:style w:type="character" w:customStyle="1" w:styleId="Cmsor2Char">
    <w:name w:val="Címsor 2 Char"/>
    <w:basedOn w:val="Bekezdsalapbettpusa"/>
    <w:link w:val="Cmsor2"/>
    <w:uiPriority w:val="9"/>
    <w:rsid w:val="004E32A8"/>
    <w:rPr>
      <w:rFonts w:ascii="Times New Roman" w:eastAsiaTheme="majorEastAsia" w:hAnsi="Times New Roman" w:cstheme="majorBidi"/>
      <w:b/>
      <w:bCs/>
      <w:sz w:val="24"/>
      <w:szCs w:val="26"/>
    </w:rPr>
  </w:style>
  <w:style w:type="character" w:customStyle="1" w:styleId="Cmsor3Char">
    <w:name w:val="Címsor 3 Char"/>
    <w:basedOn w:val="Bekezdsalapbettpusa"/>
    <w:link w:val="Cmsor3"/>
    <w:uiPriority w:val="9"/>
    <w:rsid w:val="00437470"/>
    <w:rPr>
      <w:rFonts w:ascii="Times New Roman" w:eastAsiaTheme="majorEastAsia" w:hAnsi="Times New Roman" w:cstheme="majorBidi"/>
      <w:b/>
      <w:bCs/>
      <w:sz w:val="24"/>
    </w:rPr>
  </w:style>
  <w:style w:type="paragraph" w:styleId="Listaszerbekezds">
    <w:name w:val="List Paragraph"/>
    <w:basedOn w:val="Norml"/>
    <w:uiPriority w:val="34"/>
    <w:qFormat/>
    <w:rsid w:val="000A21B7"/>
    <w:pPr>
      <w:ind w:left="720"/>
      <w:contextualSpacing/>
    </w:pPr>
  </w:style>
  <w:style w:type="character" w:customStyle="1" w:styleId="Cmsor4Char">
    <w:name w:val="Címsor 4 Char"/>
    <w:basedOn w:val="Bekezdsalapbettpusa"/>
    <w:link w:val="Cmsor4"/>
    <w:uiPriority w:val="9"/>
    <w:rsid w:val="000A21B7"/>
    <w:rPr>
      <w:rFonts w:ascii="Times New Roman" w:eastAsiaTheme="majorEastAsia" w:hAnsi="Times New Roman" w:cstheme="majorBidi"/>
      <w:b/>
      <w:bCs/>
      <w:i/>
      <w:iCs/>
      <w:sz w:val="24"/>
    </w:rPr>
  </w:style>
  <w:style w:type="character" w:customStyle="1" w:styleId="Cmsor1Char">
    <w:name w:val="Címsor 1 Char"/>
    <w:basedOn w:val="Bekezdsalapbettpusa"/>
    <w:link w:val="Cmsor1"/>
    <w:uiPriority w:val="9"/>
    <w:rsid w:val="00A0535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customStyle="1" w:styleId="Default">
    <w:name w:val="Default"/>
    <w:rsid w:val="0048299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Jegyzethivatkozs">
    <w:name w:val="annotation reference"/>
    <w:basedOn w:val="Bekezdsalapbettpusa"/>
    <w:uiPriority w:val="99"/>
    <w:semiHidden/>
    <w:unhideWhenUsed/>
    <w:rsid w:val="00F352A2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F352A2"/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F352A2"/>
    <w:rPr>
      <w:rFonts w:ascii="Times New Roman" w:hAnsi="Times New Roman"/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F352A2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F352A2"/>
    <w:rPr>
      <w:rFonts w:ascii="Times New Roman" w:hAnsi="Times New Roman"/>
      <w:b/>
      <w:bCs/>
      <w:sz w:val="20"/>
      <w:szCs w:val="20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F352A2"/>
    <w:pPr>
      <w:spacing w:after="0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F352A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495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116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02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36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540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575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214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403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306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371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100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107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089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295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170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562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2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41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494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215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671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670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126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069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680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microsoft.com/office/2011/relationships/commentsExtended" Target="commentsExtended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microsoft.com/office/2011/relationships/people" Target="peop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andy\Downloads\sablon_raepules%20(1).dotx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2CCB87-BDA1-41CE-B74B-D8375D0589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sablon_raepules (1)</Template>
  <TotalTime>7</TotalTime>
  <Pages>33</Pages>
  <Words>5455</Words>
  <Characters>37640</Characters>
  <Application>Microsoft Office Word</Application>
  <DocSecurity>0</DocSecurity>
  <Lines>313</Lines>
  <Paragraphs>86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Nemzeti Munkaügyi Hivatal</Company>
  <LinksUpToDate>false</LinksUpToDate>
  <CharactersWithSpaces>43009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Mándi Krisztián</dc:creator>
  <cp:lastModifiedBy>Eszes-Anka Anikó</cp:lastModifiedBy>
  <cp:revision>7</cp:revision>
  <dcterms:created xsi:type="dcterms:W3CDTF">2016-08-02T08:32:00Z</dcterms:created>
  <dcterms:modified xsi:type="dcterms:W3CDTF">2016-08-22T16:53:00Z</dcterms:modified>
</cp:coreProperties>
</file>