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237844" w:rsidRDefault="00F67482" w:rsidP="00237844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3.77</w:t>
      </w:r>
      <w:r w:rsidR="00237844" w:rsidRPr="00237844">
        <w:rPr>
          <w:rFonts w:cs="Times New Roman"/>
          <w:b/>
          <w:caps/>
          <w:szCs w:val="24"/>
        </w:rPr>
        <w:t>.</w:t>
      </w:r>
    </w:p>
    <w:p w:rsidR="001A7777" w:rsidRPr="00237844" w:rsidRDefault="001A7777" w:rsidP="00237844">
      <w:pPr>
        <w:jc w:val="center"/>
        <w:rPr>
          <w:rFonts w:cs="Times New Roman"/>
          <w:b/>
          <w:caps/>
          <w:spacing w:val="60"/>
          <w:szCs w:val="24"/>
        </w:rPr>
      </w:pPr>
      <w:r w:rsidRPr="00237844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237844" w:rsidRDefault="001A7777" w:rsidP="00237844">
      <w:pPr>
        <w:jc w:val="center"/>
        <w:rPr>
          <w:rFonts w:cs="Times New Roman"/>
          <w:b/>
          <w:szCs w:val="24"/>
        </w:rPr>
      </w:pPr>
      <w:proofErr w:type="gramStart"/>
      <w:r w:rsidRPr="00237844">
        <w:rPr>
          <w:rFonts w:cs="Times New Roman"/>
          <w:b/>
          <w:szCs w:val="24"/>
        </w:rPr>
        <w:t>a</w:t>
      </w:r>
      <w:proofErr w:type="gramEnd"/>
      <w:r w:rsidRPr="00237844">
        <w:rPr>
          <w:rFonts w:cs="Times New Roman"/>
          <w:b/>
          <w:szCs w:val="24"/>
        </w:rPr>
        <w:t>(z)</w:t>
      </w:r>
    </w:p>
    <w:p w:rsidR="001A7777" w:rsidRPr="00237844" w:rsidRDefault="00A27E1D" w:rsidP="00237844">
      <w:pPr>
        <w:jc w:val="center"/>
        <w:rPr>
          <w:rFonts w:cs="Times New Roman"/>
          <w:b/>
          <w:szCs w:val="24"/>
        </w:rPr>
      </w:pPr>
      <w:r w:rsidRPr="00237844">
        <w:rPr>
          <w:rFonts w:cs="Times New Roman"/>
          <w:b/>
          <w:szCs w:val="24"/>
        </w:rPr>
        <w:t>55 850 02</w:t>
      </w:r>
      <w:bookmarkStart w:id="0" w:name="_GoBack"/>
      <w:bookmarkEnd w:id="0"/>
    </w:p>
    <w:p w:rsidR="001A7777" w:rsidRPr="00237844" w:rsidRDefault="00631D56" w:rsidP="00237844">
      <w:pPr>
        <w:jc w:val="center"/>
        <w:rPr>
          <w:rFonts w:cs="Times New Roman"/>
          <w:b/>
          <w:caps/>
          <w:szCs w:val="24"/>
        </w:rPr>
      </w:pPr>
      <w:r w:rsidRPr="00237844">
        <w:rPr>
          <w:rFonts w:cs="Times New Roman"/>
          <w:b/>
          <w:caps/>
          <w:szCs w:val="24"/>
        </w:rPr>
        <w:t>Környezetvédelmi-mérés szaktechnikus</w:t>
      </w:r>
    </w:p>
    <w:p w:rsidR="000B5E9D" w:rsidRPr="00237844" w:rsidRDefault="001A7777" w:rsidP="00237844">
      <w:pPr>
        <w:jc w:val="center"/>
        <w:rPr>
          <w:rFonts w:cs="Times New Roman"/>
          <w:b/>
          <w:caps/>
          <w:szCs w:val="24"/>
        </w:rPr>
      </w:pPr>
      <w:r w:rsidRPr="00237844">
        <w:rPr>
          <w:rFonts w:cs="Times New Roman"/>
          <w:b/>
          <w:caps/>
          <w:szCs w:val="24"/>
        </w:rPr>
        <w:t>szakképesítés</w:t>
      </w:r>
      <w:r w:rsidR="009C4A30" w:rsidRPr="00237844">
        <w:rPr>
          <w:rFonts w:cs="Times New Roman"/>
          <w:b/>
          <w:caps/>
          <w:szCs w:val="24"/>
        </w:rPr>
        <w:t>-ráépülés</w:t>
      </w:r>
      <w:r w:rsidRPr="00237844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237844" w:rsidRDefault="00237844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237844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237844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237844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067FB9">
        <w:rPr>
          <w:rFonts w:cs="Times New Roman"/>
        </w:rPr>
        <w:t>55 850 02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067FB9">
        <w:rPr>
          <w:rFonts w:cs="Times New Roman"/>
        </w:rPr>
        <w:t xml:space="preserve">Környezetvédelmi-mérés </w:t>
      </w:r>
      <w:proofErr w:type="spellStart"/>
      <w:r w:rsidR="00067FB9">
        <w:rPr>
          <w:rFonts w:cs="Times New Roman"/>
        </w:rPr>
        <w:t>szaktechnikus</w:t>
      </w:r>
      <w:proofErr w:type="spellEnd"/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631D56">
        <w:rPr>
          <w:rFonts w:cs="Times New Roman"/>
        </w:rPr>
        <w:t>55 850 02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631D56">
        <w:rPr>
          <w:rFonts w:cs="Times New Roman"/>
        </w:rPr>
        <w:t xml:space="preserve">Környezetvédelmi-mérés </w:t>
      </w:r>
      <w:proofErr w:type="spellStart"/>
      <w:r w:rsidR="00631D56">
        <w:rPr>
          <w:rFonts w:cs="Times New Roman"/>
        </w:rPr>
        <w:t>szaktechnikus</w:t>
      </w:r>
      <w:proofErr w:type="spellEnd"/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067FB9">
        <w:rPr>
          <w:rFonts w:cs="Times New Roman"/>
        </w:rPr>
        <w:t>14</w:t>
      </w:r>
      <w:r w:rsidR="004F6765">
        <w:rPr>
          <w:rFonts w:cs="Times New Roman"/>
        </w:rPr>
        <w:t>.</w:t>
      </w:r>
      <w:r w:rsidRPr="00C64856">
        <w:rPr>
          <w:rFonts w:cs="Times New Roman"/>
        </w:rPr>
        <w:t xml:space="preserve"> </w:t>
      </w:r>
      <w:r w:rsidR="007B1262">
        <w:t>környezetvédelem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067FB9">
        <w:rPr>
          <w:rFonts w:cs="Times New Roman"/>
        </w:rPr>
        <w:t>XXIII</w:t>
      </w:r>
      <w:r w:rsidRPr="00C64856">
        <w:rPr>
          <w:rFonts w:cs="Times New Roman"/>
        </w:rPr>
        <w:t xml:space="preserve">. </w:t>
      </w:r>
      <w:r w:rsidR="008112A5" w:rsidRPr="008112A5">
        <w:rPr>
          <w:rFonts w:cs="Times New Roman"/>
        </w:rPr>
        <w:t>Környezetvédelem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067FB9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067FB9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067FB9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915F8E">
        <w:rPr>
          <w:rFonts w:cs="Times New Roman"/>
        </w:rPr>
        <w:t>érettségi</w:t>
      </w:r>
      <w:r w:rsidR="007B1262">
        <w:rPr>
          <w:rFonts w:cs="Times New Roman"/>
        </w:rPr>
        <w:t xml:space="preserve"> </w:t>
      </w:r>
      <w:r w:rsidR="00F0408B">
        <w:rPr>
          <w:rFonts w:cs="Times New Roman"/>
        </w:rPr>
        <w:t xml:space="preserve">végzettség </w:t>
      </w:r>
      <w:r w:rsidRPr="00E96240">
        <w:rPr>
          <w:rFonts w:cs="Times New Roman"/>
        </w:rPr>
        <w:t xml:space="preserve">Bemeneti kompetenciák: </w:t>
      </w:r>
      <w:r w:rsidR="00915F8E">
        <w:rPr>
          <w:rFonts w:cs="Times New Roman"/>
        </w:rPr>
        <w:t>-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915F8E">
        <w:rPr>
          <w:rFonts w:cs="Times New Roman"/>
        </w:rPr>
        <w:t>5</w:t>
      </w:r>
      <w:r w:rsidR="007B1262">
        <w:rPr>
          <w:rFonts w:cs="Times New Roman"/>
        </w:rPr>
        <w:t>4</w:t>
      </w:r>
      <w:r w:rsidR="00915F8E">
        <w:rPr>
          <w:rFonts w:cs="Times New Roman"/>
        </w:rPr>
        <w:t xml:space="preserve"> 850 01 </w:t>
      </w:r>
      <w:r w:rsidR="00915F8E" w:rsidRPr="007E35AB">
        <w:rPr>
          <w:rFonts w:cs="Times New Roman"/>
          <w:szCs w:val="24"/>
        </w:rPr>
        <w:t>Környezetvédelmi technikus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8A0982">
        <w:rPr>
          <w:rFonts w:cs="Times New Roman"/>
        </w:rPr>
        <w:t>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8A0982">
        <w:rPr>
          <w:rFonts w:cs="Times New Roman"/>
        </w:rPr>
        <w:t>nem 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416968" w:rsidRPr="00966E3E" w:rsidTr="00416968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416968" w:rsidRPr="00966E3E" w:rsidRDefault="00416968" w:rsidP="0041696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de-DE" w:eastAsia="de-DE"/>
              </w:rPr>
            </w:pPr>
            <w:proofErr w:type="spellStart"/>
            <w:r w:rsidRPr="00966E3E">
              <w:rPr>
                <w:rFonts w:eastAsia="Times New Roman" w:cs="Times New Roman"/>
                <w:b/>
                <w:bCs/>
                <w:color w:val="000000"/>
                <w:szCs w:val="24"/>
                <w:lang w:val="de-DE" w:eastAsia="de-DE"/>
              </w:rPr>
              <w:t>Tantárgy</w:t>
            </w:r>
            <w:proofErr w:type="spellEnd"/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416968" w:rsidRPr="00966E3E" w:rsidRDefault="00416968" w:rsidP="00416968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de-DE" w:eastAsia="de-DE"/>
              </w:rPr>
            </w:pPr>
            <w:proofErr w:type="spellStart"/>
            <w:r w:rsidRPr="00966E3E">
              <w:rPr>
                <w:rFonts w:eastAsia="Times New Roman" w:cs="Times New Roman"/>
                <w:b/>
                <w:bCs/>
                <w:color w:val="000000"/>
                <w:szCs w:val="24"/>
                <w:lang w:val="de-DE" w:eastAsia="de-DE"/>
              </w:rPr>
              <w:t>Szakképesítés</w:t>
            </w:r>
            <w:proofErr w:type="spellEnd"/>
            <w:r w:rsidRPr="00966E3E">
              <w:rPr>
                <w:rFonts w:eastAsia="Times New Roman" w:cs="Times New Roman"/>
                <w:b/>
                <w:bCs/>
                <w:color w:val="000000"/>
                <w:szCs w:val="24"/>
                <w:lang w:val="de-DE" w:eastAsia="de-DE"/>
              </w:rPr>
              <w:t>/</w:t>
            </w:r>
            <w:proofErr w:type="spellStart"/>
            <w:r w:rsidRPr="00966E3E">
              <w:rPr>
                <w:rFonts w:eastAsia="Times New Roman" w:cs="Times New Roman"/>
                <w:b/>
                <w:bCs/>
                <w:color w:val="000000"/>
                <w:szCs w:val="24"/>
                <w:lang w:val="de-DE" w:eastAsia="de-DE"/>
              </w:rPr>
              <w:t>Szakképzettség</w:t>
            </w:r>
            <w:proofErr w:type="spellEnd"/>
          </w:p>
        </w:tc>
      </w:tr>
      <w:tr w:rsidR="00416968" w:rsidRPr="00966E3E" w:rsidTr="00416968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416968" w:rsidRPr="00966E3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val="de-DE" w:eastAsia="de-DE"/>
              </w:rPr>
            </w:pPr>
            <w:r w:rsidRPr="00966E3E">
              <w:rPr>
                <w:rFonts w:eastAsia="Times New Roman" w:cs="Times New Roman"/>
                <w:color w:val="000000"/>
                <w:szCs w:val="24"/>
                <w:lang w:val="de-DE" w:eastAsia="de-DE"/>
              </w:rPr>
              <w:t>-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416968" w:rsidRPr="00966E3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val="de-DE" w:eastAsia="de-DE"/>
              </w:rPr>
            </w:pPr>
            <w:r w:rsidRPr="00966E3E">
              <w:rPr>
                <w:rFonts w:eastAsia="Times New Roman" w:cs="Times New Roman"/>
                <w:color w:val="000000"/>
                <w:szCs w:val="24"/>
                <w:lang w:val="de-DE" w:eastAsia="de-DE"/>
              </w:rPr>
              <w:t>-</w:t>
            </w:r>
          </w:p>
        </w:tc>
      </w:tr>
      <w:tr w:rsidR="00416968" w:rsidRPr="00966E3E" w:rsidTr="00416968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416968" w:rsidRPr="00966E3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val="de-DE" w:eastAsia="de-DE"/>
              </w:rPr>
            </w:pPr>
            <w:r w:rsidRPr="00966E3E">
              <w:rPr>
                <w:rFonts w:eastAsia="Times New Roman" w:cs="Times New Roman"/>
                <w:color w:val="000000"/>
                <w:szCs w:val="24"/>
                <w:lang w:val="de-DE" w:eastAsia="de-DE"/>
              </w:rPr>
              <w:t>-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416968" w:rsidRPr="00966E3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val="de-DE" w:eastAsia="de-DE"/>
              </w:rPr>
            </w:pPr>
            <w:r w:rsidRPr="00966E3E">
              <w:rPr>
                <w:rFonts w:eastAsia="Times New Roman" w:cs="Times New Roman"/>
                <w:color w:val="000000"/>
                <w:szCs w:val="24"/>
                <w:lang w:val="de-DE" w:eastAsia="de-DE"/>
              </w:rPr>
              <w:t>-</w:t>
            </w:r>
          </w:p>
        </w:tc>
      </w:tr>
    </w:tbl>
    <w:p w:rsidR="00E57804" w:rsidRDefault="00E57804" w:rsidP="00416968">
      <w:pPr>
        <w:spacing w:after="0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292F39" w:rsidRPr="00292F39" w:rsidTr="00292F39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92F39" w:rsidRPr="00292F39" w:rsidTr="00292F39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</w:t>
            </w:r>
          </w:p>
        </w:tc>
      </w:tr>
      <w:tr w:rsidR="00292F39" w:rsidRPr="00292F39" w:rsidTr="00292F39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  <w:r w:rsidR="00292F39"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,0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10872-16 Környezetvédelmi mérések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Emisszió források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Adatfeldolgozási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Helyszíni méréstechnika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Laboratóriumi méréstechnikai </w:t>
            </w: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br/>
              <w:t>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Műszeres analitika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006B4B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</w:tbl>
    <w:p w:rsidR="00B04340" w:rsidRDefault="00B04340" w:rsidP="000B5E9D">
      <w:pPr>
        <w:spacing w:after="0"/>
        <w:rPr>
          <w:rFonts w:cs="Times New Roman"/>
        </w:rPr>
      </w:pPr>
    </w:p>
    <w:p w:rsidR="00B04340" w:rsidRDefault="00B04340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B04340" w:rsidRDefault="00B04340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292F39" w:rsidRPr="00292F39" w:rsidTr="00292F39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92F39" w:rsidRPr="00292F39" w:rsidTr="00292F39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006B4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</w:t>
            </w:r>
            <w:r w:rsidR="00006B4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</w:tr>
      <w:tr w:rsidR="00292F39" w:rsidRPr="00292F39" w:rsidTr="00292F39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292F39" w:rsidRPr="00292F39" w:rsidRDefault="00292F39" w:rsidP="00006B4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r w:rsidR="00006B4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10872-16 Környezetvédelmi mérések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Emisszió források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Légszennyező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Technológiák vízszükséglete és vízszennyezése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Talajszennyező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Zajterhelő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76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Hazai jelentős kibocsátók áttekintése víz-, levegő-, talajszennyezés, szag- és zajkibocsátás szempontjából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Hulladékkezelés emissziója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Méréstechnika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006B4B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  <w:r w:rsidR="00006B4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Mintavétel, minta előkészítés módszerei,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006B4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06B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Méréselméleti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006B4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006B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módszerek és eszközeik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006B4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006B4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Adatfeldolgozási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adatok dokumentálásának és számítógépes feldolgozásának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adatok kiértékelésének matematikai-statisztikai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Helyszíni méréstechnika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80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Víz, szennyvíz, levegő, véggáz, talaj, hulladék mintavétel, helyszíni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65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és terepi levegőtisztaság-, zaj- és rezgésvédelmi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292F39" w:rsidRPr="00292F39" w:rsidTr="00292F39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Laboratóriumi méréstechnikai </w:t>
            </w: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br/>
              <w:t>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112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Víz, szennyvíz és talaj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Levegő és hulladék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42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Műszeres analitika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112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Elektro-analitikai</w:t>
            </w:r>
            <w:proofErr w:type="spellEnd"/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42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Optikai 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42</w:t>
            </w:r>
          </w:p>
        </w:tc>
      </w:tr>
      <w:tr w:rsidR="00292F39" w:rsidRPr="00292F39" w:rsidTr="00292F39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292F39" w:rsidRPr="00292F39" w:rsidRDefault="00292F39" w:rsidP="00292F3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Elválasztáson alapuló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292F39" w:rsidRPr="00292F39" w:rsidRDefault="00292F39" w:rsidP="00292F3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292F3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</w:tbl>
    <w:p w:rsidR="00B04340" w:rsidRDefault="00B04340" w:rsidP="000B5E9D">
      <w:pPr>
        <w:spacing w:after="0"/>
        <w:rPr>
          <w:rFonts w:cs="Times New Roman"/>
        </w:rPr>
      </w:pPr>
    </w:p>
    <w:p w:rsidR="00B04340" w:rsidRDefault="00B04340" w:rsidP="000B5E9D">
      <w:pPr>
        <w:spacing w:after="0"/>
        <w:rPr>
          <w:rFonts w:cs="Times New Roman"/>
        </w:rPr>
      </w:pPr>
    </w:p>
    <w:bookmarkStart w:id="1" w:name="_MON_1524508203"/>
    <w:bookmarkEnd w:id="1"/>
    <w:p w:rsidR="00420CA2" w:rsidRDefault="00006B4B" w:rsidP="000B5E9D">
      <w:pPr>
        <w:spacing w:after="0"/>
        <w:rPr>
          <w:rFonts w:cs="Times New Roman"/>
        </w:rPr>
      </w:pPr>
      <w:r w:rsidRPr="003C1CDF">
        <w:rPr>
          <w:rFonts w:cs="Times New Roman"/>
        </w:rPr>
        <w:object w:dxaOrig="1551" w:dyaOrig="10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9pt;height:51.95pt" o:ole="">
            <v:imagedata r:id="rId10" o:title=""/>
          </v:shape>
          <o:OLEObject Type="Embed" ProgID="Excel.Sheet.12" ShapeID="_x0000_i1025" DrawAspect="Icon" ObjectID="_1533396318" r:id="rId11"/>
        </w:object>
      </w:r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DB49EB" w:rsidP="00B64FCB">
      <w:pPr>
        <w:spacing w:after="480"/>
        <w:jc w:val="center"/>
        <w:rPr>
          <w:rFonts w:cs="Times New Roman"/>
          <w:b/>
          <w:sz w:val="36"/>
        </w:rPr>
      </w:pPr>
      <w:r w:rsidRPr="00DB49EB">
        <w:rPr>
          <w:rFonts w:cs="Times New Roman"/>
          <w:b/>
          <w:sz w:val="36"/>
        </w:rPr>
        <w:t>10872-16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DB49EB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Környezetvédelmi mérések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t xml:space="preserve">A </w:t>
      </w:r>
      <w:r w:rsidR="002D5D99" w:rsidRPr="002D5D99">
        <w:rPr>
          <w:rFonts w:cs="Times New Roman"/>
        </w:rPr>
        <w:t>10872-16</w:t>
      </w:r>
      <w:r w:rsidRPr="00D52C63">
        <w:rPr>
          <w:rFonts w:cs="Times New Roman"/>
        </w:rPr>
        <w:t xml:space="preserve"> azonosító számú </w:t>
      </w:r>
      <w:r w:rsidR="002D5D99" w:rsidRPr="002D5D99">
        <w:rPr>
          <w:rFonts w:cs="Times New Roman"/>
        </w:rPr>
        <w:t>Környezetvédelmi mérések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416968" w:rsidRPr="00416968" w:rsidTr="00416968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Emisszió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források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Méréstechnika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Adatfeldolgozási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ismeretek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Helyszíni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méréstechnikai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gyakorlat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Laboratóriumi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méréstechnikai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gyakorlat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Műszeres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analitika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gyakorlat</w:t>
            </w:r>
            <w:proofErr w:type="spellEnd"/>
          </w:p>
        </w:tc>
      </w:tr>
      <w:tr w:rsidR="00416968" w:rsidRPr="00416968" w:rsidTr="00416968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Részt vesz a mintavételi eljárásokban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Mintavételi tervet készít a szervezet szakmai irányítója számára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Előkészíti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helyszíni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vizsgálatokat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Elvégzi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helyszíni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vizsgálatokat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Dokumentálja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mintavétel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körülményeit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Részt vesz emissziós mérőhelyek telepítésében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 xml:space="preserve">Részt vesz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immissziós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 xml:space="preserve"> mérőhelyek telepítésében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 xml:space="preserve">Előkészíti a vizsgálandó mintát a későbbi laboratóriumi elemzésre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Előkészíti a mérést, a vizsgálatot (pl. levegő, talaj, víz, hulladék, ivóvíz vizsgálat)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Részt vesz a munkahelyi levegőtisztaság-, zaj- és rezgésvédelmi mérésekben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Zaj- és rezgésvédelem területén méréseket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Levegőtisztaság-védelemhez kapcsolódó vizsgálatokat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Elvégzi a víz, talaj és hulladék biológiai, fizikai vizsgálatát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Elvégzi a minta kémiai vizsgálatát műszeres és egyéb módszerekkel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Elvégzi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szükséges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kalibrálásokat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Elvégzi a műszerek, eszközök karbantartását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Munkája során betartja az adott vizsgálatra előírt minőség-biztosítási követelményeket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Mérési utasítás alapján dolgozik (nemzeti, nemzetközi előírások és egyedi utasítások)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Elvégzi a mérési eredmények, adatok számítógépes feldolgozását, értékeli a mérési eredményeket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Hatástanulmányok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készítéséhez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adatot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szolgáltat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Munkája során használja az Országos Környezetvédelmi Információs Rendszer adatbázisát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 ISMERETEK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Mintavételezés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mintakezelés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szabályai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Helyszíni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módszerek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Hidrometeorológiai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mérések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Makro- és mikrobiológiai vizsgálati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Kémiai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elemző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módszerek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Fizikai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módszerek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Radioaktivitás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környezetben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Radiológiai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jellemzők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mérése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Zaj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-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rezgésmérések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Levegő, talaj-, víz-, hulladék vizsgálatok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Geodéziai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mérések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Hidrosztatikai, hidrodinamikai alapok és mérések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Környezetterhelés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mérésének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szabályai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Szabványok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határértékek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alkalmazása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Füstgázelemzés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módszerei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Analitikai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berendezések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Kémiai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analitikai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számítások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Egyéb szakmai ismeretekhez kapcsolódó számítások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834F2E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Számítástechnika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 KÉSZSÉGEK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megértése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Szakmai nyelvű hallott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nyelvű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beszédkészség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834F2E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eastAsia="de-DE"/>
              </w:rPr>
              <w:t>Szakmai nyelvi íráskészség, írásbeli fogalmazás készsége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SZEMÉLYES KOMPETENCIÁK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Elhivatottság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elkötelezettség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Precizitás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Állóképesség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Kézügyesség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TÁRSAS KOMPETENCIÁK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Határozottság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Közérthetőség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Motiválhatóság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MÓDSZERKOMPETENCIÁK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Áttekintő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képesség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helyén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való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alkalmazása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Lényegfelismerés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lényeglátás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</w:tr>
    </w:tbl>
    <w:p w:rsidR="00416968" w:rsidRDefault="00416968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  <w:bookmarkStart w:id="2" w:name="_MON_1524508450"/>
      <w:bookmarkEnd w:id="2"/>
    </w:p>
    <w:p w:rsidR="00B64FCB" w:rsidRDefault="00B64FCB" w:rsidP="00B64FCB">
      <w:pPr>
        <w:rPr>
          <w:rFonts w:cs="Times New Roman"/>
        </w:rPr>
      </w:pPr>
      <w:bookmarkStart w:id="3" w:name="_MON_1520112852"/>
      <w:bookmarkStart w:id="4" w:name="_MON_1520113148"/>
      <w:bookmarkStart w:id="5" w:name="_MON_1520113442"/>
      <w:bookmarkStart w:id="6" w:name="_MON_1520112153"/>
      <w:bookmarkStart w:id="7" w:name="_MON_1520112252"/>
      <w:bookmarkStart w:id="8" w:name="_MON_1520112324"/>
      <w:bookmarkStart w:id="9" w:name="_MON_1520112404"/>
      <w:bookmarkStart w:id="10" w:name="_MON_1520112681"/>
      <w:bookmarkEnd w:id="3"/>
      <w:bookmarkEnd w:id="4"/>
      <w:bookmarkEnd w:id="5"/>
      <w:bookmarkEnd w:id="6"/>
      <w:bookmarkEnd w:id="7"/>
      <w:bookmarkEnd w:id="8"/>
      <w:bookmarkEnd w:id="9"/>
      <w:bookmarkEnd w:id="10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DC0EE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Emisszió források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8F4FCC">
        <w:rPr>
          <w:b/>
        </w:rPr>
        <w:t>64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DC0EE1" w:rsidRDefault="00DC0EE1" w:rsidP="00DC0EE1">
      <w:pPr>
        <w:spacing w:after="0"/>
        <w:ind w:left="426"/>
      </w:pPr>
      <w:r>
        <w:t>A tanulók ismerjék azokat az emberi tevékenységeket és technológiákat, amelyből a környezetbe, munkahelyi légtérbe szennyező anyagok és egyéb környezetterhelő hatások kerülhetnek ki.</w:t>
      </w:r>
    </w:p>
    <w:p w:rsidR="00DC0EE1" w:rsidRDefault="00DC0EE1" w:rsidP="00DC0EE1">
      <w:pPr>
        <w:spacing w:after="0"/>
        <w:ind w:left="426"/>
      </w:pPr>
      <w:r>
        <w:t>Ismerjék ezek közvetlen és közvetett hatását az élő és élettelen környezetre.</w:t>
      </w:r>
    </w:p>
    <w:p w:rsidR="00DC0EE1" w:rsidRDefault="00DC0EE1" w:rsidP="00DC0EE1">
      <w:pPr>
        <w:spacing w:after="0"/>
        <w:ind w:left="426"/>
      </w:pPr>
      <w:r>
        <w:t>Ismerjék a szennyezés megelőzés és csökkentés technológiai és környezettechnikai megoldásait.</w:t>
      </w:r>
    </w:p>
    <w:p w:rsidR="00DC0EE1" w:rsidRDefault="00DC0EE1" w:rsidP="00DC0EE1">
      <w:pPr>
        <w:spacing w:after="0"/>
        <w:ind w:left="426"/>
      </w:pPr>
      <w:r>
        <w:t>Tudják értelmezni a technológiai folyamatábrákat és ezek alapján a mérőhelyeket és a mintavételi pontokat kijelölni.</w:t>
      </w:r>
    </w:p>
    <w:p w:rsidR="00DC0EE1" w:rsidRDefault="00DC0EE1" w:rsidP="00DC0EE1">
      <w:pPr>
        <w:spacing w:after="0"/>
        <w:ind w:left="426"/>
      </w:pPr>
      <w:r>
        <w:t>Ezen ismeretek alapján tudjanak részt venni a mérőpontok kialakításában és a megfelelő mérőműszerek, készülékek telepítésében.</w:t>
      </w:r>
    </w:p>
    <w:p w:rsidR="00B64FCB" w:rsidRDefault="00DC0EE1" w:rsidP="00DC0EE1">
      <w:pPr>
        <w:spacing w:after="0"/>
        <w:ind w:left="426"/>
      </w:pPr>
      <w:r>
        <w:t>Anyagmérlegek és energiamérlegek alapján tudják számolni a környezetbe kikerülő anyagok, keletkezett hulladékok mennyiségét.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F48A1" w:rsidRDefault="00BF48A1" w:rsidP="00BF48A1">
      <w:pPr>
        <w:spacing w:after="0"/>
        <w:ind w:left="426"/>
      </w:pPr>
      <w:r>
        <w:t>Környezettechnikai ismeretek.</w:t>
      </w:r>
    </w:p>
    <w:p w:rsidR="00BF48A1" w:rsidRDefault="00BF48A1" w:rsidP="00BF48A1">
      <w:pPr>
        <w:spacing w:after="0"/>
        <w:ind w:left="426"/>
      </w:pPr>
      <w:r>
        <w:t>Környezetvédelmi, természetvédelmi, biológiai, kémiai ismeretek.</w:t>
      </w:r>
    </w:p>
    <w:p w:rsidR="00BF48A1" w:rsidRDefault="00BF48A1" w:rsidP="00BF48A1">
      <w:pPr>
        <w:spacing w:after="0"/>
        <w:ind w:left="426"/>
      </w:pPr>
      <w:r>
        <w:t>Műszaki rajzi ismeretek.</w:t>
      </w:r>
    </w:p>
    <w:p w:rsidR="00B64FCB" w:rsidRDefault="00BF48A1" w:rsidP="00BF48A1">
      <w:pPr>
        <w:spacing w:after="0"/>
        <w:ind w:left="426"/>
      </w:pPr>
      <w:r>
        <w:t>Humánökológiai ismeretek.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3133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Légszennyező technológiák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73133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Légszennyező anyagok hatásai</w:t>
      </w:r>
      <w:r w:rsidR="005D4D17">
        <w:rPr>
          <w:rFonts w:cs="Times New Roman"/>
        </w:rPr>
        <w:t>.</w:t>
      </w:r>
    </w:p>
    <w:p w:rsidR="0073133A" w:rsidRDefault="0073133A" w:rsidP="00B64FCB">
      <w:pPr>
        <w:spacing w:after="0"/>
        <w:ind w:left="851"/>
      </w:pPr>
      <w:r>
        <w:rPr>
          <w:rFonts w:cs="Times New Roman"/>
        </w:rPr>
        <w:t>Légszennyező anyagok határértékei</w:t>
      </w:r>
      <w:r w:rsidR="005D4D17">
        <w:rPr>
          <w:rFonts w:cs="Times New Roman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3133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Technológiák vízszükséglete és vízszennyezése</w:t>
      </w:r>
      <w:r w:rsidR="00B64FCB" w:rsidRPr="00644690">
        <w:rPr>
          <w:b/>
          <w:i/>
        </w:rPr>
        <w:tab/>
      </w:r>
      <w:r w:rsidR="008F4FCC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3133A" w:rsidRPr="0073133A" w:rsidRDefault="0073133A" w:rsidP="007313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133A">
        <w:rPr>
          <w:rFonts w:cs="Times New Roman"/>
        </w:rPr>
        <w:t>Természetes vízformák szennyezőanyagai és jellemzői.</w:t>
      </w:r>
    </w:p>
    <w:p w:rsidR="0073133A" w:rsidRPr="0073133A" w:rsidRDefault="0073133A" w:rsidP="0073133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133A">
        <w:rPr>
          <w:rFonts w:cs="Times New Roman"/>
        </w:rPr>
        <w:t>Technológiák és szennyvizeik jellemzői.</w:t>
      </w:r>
    </w:p>
    <w:p w:rsidR="005D4D17" w:rsidRDefault="0073133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3133A">
        <w:rPr>
          <w:rFonts w:cs="Times New Roman"/>
        </w:rPr>
        <w:t xml:space="preserve">Települési </w:t>
      </w:r>
      <w:r w:rsidR="005D4D17">
        <w:rPr>
          <w:rFonts w:cs="Times New Roman"/>
        </w:rPr>
        <w:t>szennyvizek tisztítása</w:t>
      </w:r>
    </w:p>
    <w:p w:rsidR="00B64FCB" w:rsidRPr="002A1C54" w:rsidRDefault="005D4D17" w:rsidP="00B64FCB">
      <w:pPr>
        <w:tabs>
          <w:tab w:val="left" w:pos="1418"/>
          <w:tab w:val="right" w:pos="9072"/>
        </w:tabs>
        <w:spacing w:after="0"/>
        <w:ind w:left="851"/>
      </w:pPr>
      <w:r>
        <w:rPr>
          <w:rFonts w:cs="Times New Roman"/>
        </w:rPr>
        <w:t>I</w:t>
      </w:r>
      <w:r w:rsidR="0073133A" w:rsidRPr="0073133A">
        <w:rPr>
          <w:rFonts w:cs="Times New Roman"/>
        </w:rPr>
        <w:t>pari szennyvizek tisztításának főbb eljárásai.</w:t>
      </w:r>
    </w:p>
    <w:p w:rsidR="00B64FCB" w:rsidRDefault="005D4D1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Talajszennyező technológiák</w:t>
      </w:r>
      <w:r w:rsidR="00B64FCB" w:rsidRPr="00644690">
        <w:rPr>
          <w:b/>
          <w:i/>
        </w:rPr>
        <w:tab/>
      </w:r>
      <w:r w:rsidR="008F4FCC">
        <w:rPr>
          <w:b/>
          <w:i/>
        </w:rPr>
        <w:t>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talajt szennyező anyagok és hatásaik.</w:t>
      </w:r>
    </w:p>
    <w:p w:rsidR="005D4D17" w:rsidRDefault="005D4D17" w:rsidP="00B64FCB">
      <w:pPr>
        <w:spacing w:after="0"/>
        <w:ind w:left="851"/>
      </w:pPr>
      <w:r>
        <w:t>Szennyezett talajok tisztítási lehetőségei.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D4D1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Zajterhelő technológiák</w:t>
      </w:r>
      <w:r w:rsidR="00B64FCB" w:rsidRPr="00644690">
        <w:rPr>
          <w:b/>
          <w:i/>
        </w:rPr>
        <w:tab/>
      </w:r>
      <w:r w:rsidR="008F4FCC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Zajterhelés, zajártalom.</w:t>
      </w:r>
    </w:p>
    <w:p w:rsidR="005D4D17" w:rsidRDefault="005D4D17" w:rsidP="00B64FCB">
      <w:pPr>
        <w:spacing w:after="0"/>
        <w:ind w:left="851"/>
      </w:pPr>
      <w:r>
        <w:rPr>
          <w:rFonts w:cs="Times New Roman"/>
        </w:rPr>
        <w:t>Zaj és rezgés elleni védekezés.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5D4D1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Hazai jelentős kibocsátók áttekintése víz-, levegő-, talajszennyezés, szag- és zajkibocsátás szempontjából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Vegyipar</w:t>
      </w:r>
    </w:p>
    <w:p w:rsidR="005D4D17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Gépgyártás</w:t>
      </w:r>
    </w:p>
    <w:p w:rsidR="005D4D17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Élelmiszeripar</w:t>
      </w:r>
    </w:p>
    <w:p w:rsidR="005D4D17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Egyéb iparok</w:t>
      </w:r>
    </w:p>
    <w:p w:rsidR="005D4D17" w:rsidRDefault="005D4D17" w:rsidP="00B64FCB">
      <w:pPr>
        <w:spacing w:after="0"/>
        <w:ind w:left="851"/>
      </w:pPr>
      <w:r>
        <w:rPr>
          <w:rFonts w:cs="Times New Roman"/>
        </w:rPr>
        <w:t>Mezőgazdaság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D4D1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Hulladékkezelés emissziója</w:t>
      </w:r>
      <w:r w:rsidR="00B64FCB" w:rsidRPr="00644690">
        <w:rPr>
          <w:b/>
          <w:i/>
        </w:rPr>
        <w:tab/>
      </w:r>
      <w:r w:rsidR="008F4FCC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Hulladékok keletkezése, kezelése és környezeti hatásai.</w:t>
      </w:r>
    </w:p>
    <w:p w:rsidR="005D4D17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Biológiai hulladékkezelés: komposztálás, biogáz termelés.</w:t>
      </w:r>
    </w:p>
    <w:p w:rsidR="005D4D17" w:rsidRDefault="005D4D1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Hulladékégetők: kommunális, veszélyes.</w:t>
      </w:r>
    </w:p>
    <w:p w:rsidR="005D4D17" w:rsidRDefault="005D4D17" w:rsidP="00B64FCB">
      <w:pPr>
        <w:spacing w:after="0"/>
        <w:ind w:left="851"/>
      </w:pPr>
      <w:r>
        <w:rPr>
          <w:rFonts w:cs="Times New Roman"/>
        </w:rPr>
        <w:t>Hulladéklerakók: kommunális, veszélyes.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F48A1" w:rsidP="00B64FCB">
      <w:pPr>
        <w:spacing w:after="0"/>
        <w:ind w:left="426"/>
        <w:rPr>
          <w:i/>
        </w:rPr>
      </w:pPr>
      <w:r w:rsidRPr="00BF48A1">
        <w:rPr>
          <w:i/>
        </w:rPr>
        <w:t>Tanterem projektorral és számítógéppel felszerelve.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16968" w:rsidRPr="00416968" w:rsidTr="0041696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oktatási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neve</w:t>
            </w:r>
            <w:proofErr w:type="spellEnd"/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szervezeti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vita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projekt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416968" w:rsidRDefault="00416968" w:rsidP="00416968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16968" w:rsidRPr="00416968" w:rsidTr="00416968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tevékenységforma</w:t>
            </w:r>
            <w:proofErr w:type="spellEnd"/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szervezési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differenciálási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módok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Ismeretalkalmazási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  <w:proofErr w:type="spellEnd"/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Válaszolás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írásban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mondatszintű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kérdésekre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Tesztfeladat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megoldása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Szöveges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előadás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felkészüléssel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416968" w:rsidRPr="00BC7291" w:rsidRDefault="00416968" w:rsidP="00416968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7673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Méréstechnika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13078">
        <w:rPr>
          <w:b/>
        </w:rPr>
        <w:t>1</w:t>
      </w:r>
      <w:r w:rsidR="00006B4B">
        <w:rPr>
          <w:b/>
        </w:rPr>
        <w:t>12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D3018B" w:rsidP="00B64FCB">
      <w:pPr>
        <w:spacing w:after="0"/>
        <w:ind w:left="426"/>
      </w:pPr>
      <w:r w:rsidRPr="00D3018B">
        <w:t>A tantárgy tanításának célja, hogy a tanuló elsajátítsa azokat az elméleti ismereteket, amelyek a környezetvédelmi analitikai és egyéb méréstechnikai feladatok szakszerű végrehajtásához szükséges.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D3018B" w:rsidRDefault="00D3018B" w:rsidP="00D3018B">
      <w:pPr>
        <w:spacing w:after="0"/>
        <w:ind w:left="426"/>
      </w:pPr>
      <w:r>
        <w:t>Méréselméleti ismeretek.</w:t>
      </w:r>
    </w:p>
    <w:p w:rsidR="00D3018B" w:rsidRDefault="00D3018B" w:rsidP="00D3018B">
      <w:pPr>
        <w:spacing w:after="0"/>
        <w:ind w:left="426"/>
      </w:pPr>
      <w:r>
        <w:t>Környezetvédelmi alapismeretek.</w:t>
      </w:r>
    </w:p>
    <w:p w:rsidR="00D3018B" w:rsidRDefault="00D3018B" w:rsidP="00D3018B">
      <w:pPr>
        <w:spacing w:after="0"/>
        <w:ind w:left="426"/>
      </w:pPr>
      <w:r>
        <w:t>Környezettechnikai ismeretek.</w:t>
      </w:r>
    </w:p>
    <w:p w:rsidR="00D3018B" w:rsidRDefault="00D3018B" w:rsidP="00D3018B">
      <w:pPr>
        <w:spacing w:after="0"/>
        <w:ind w:left="426"/>
      </w:pPr>
      <w:r>
        <w:t>Gépészeti és automatizálási ismeretek.</w:t>
      </w:r>
    </w:p>
    <w:p w:rsidR="00D3018B" w:rsidRDefault="00D3018B" w:rsidP="00D3018B">
      <w:pPr>
        <w:spacing w:after="0"/>
        <w:ind w:left="426"/>
      </w:pPr>
      <w:r>
        <w:t>Vízgazdálkodási ismeretek.</w:t>
      </w:r>
    </w:p>
    <w:p w:rsidR="00B64FCB" w:rsidRDefault="00D3018B" w:rsidP="00D3018B">
      <w:pPr>
        <w:spacing w:after="0"/>
        <w:ind w:left="426"/>
      </w:pPr>
      <w:r>
        <w:t>Kémiai, fizikai, matematikai ismeretek.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D301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Mintavétel, minta-előkészítés módszerei, eszközei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006B4B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D30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mintavétel helye az </w:t>
      </w:r>
      <w:r w:rsidR="00F34A2D">
        <w:rPr>
          <w:rFonts w:cs="Times New Roman"/>
        </w:rPr>
        <w:t>analízisben.</w:t>
      </w:r>
    </w:p>
    <w:p w:rsidR="00F34A2D" w:rsidRDefault="00F34A2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mintavétel általános szempontjai</w:t>
      </w:r>
    </w:p>
    <w:p w:rsidR="00F34A2D" w:rsidRDefault="00F34A2D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Gáz-mintavétel: Térfogati és dúsításos</w:t>
      </w:r>
    </w:p>
    <w:p w:rsidR="00F34A2D" w:rsidRDefault="00F34A2D" w:rsidP="00B64FCB">
      <w:pPr>
        <w:spacing w:after="0"/>
        <w:ind w:left="851"/>
      </w:pPr>
      <w:r>
        <w:t>Folyadékok mintavétele, vízmintavétel.</w:t>
      </w:r>
    </w:p>
    <w:p w:rsidR="00F34A2D" w:rsidRDefault="00F34A2D" w:rsidP="00B64FCB">
      <w:pPr>
        <w:spacing w:after="0"/>
        <w:ind w:left="851"/>
      </w:pPr>
      <w:r>
        <w:t>Szilárd anyagok mintavétele: talaj és hulladék.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34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Méréselméle</w:t>
      </w:r>
      <w:r w:rsidR="00092C16">
        <w:rPr>
          <w:b/>
          <w:i/>
        </w:rPr>
        <w:t>t</w:t>
      </w:r>
      <w:r w:rsidR="00B64FCB" w:rsidRPr="00644690">
        <w:rPr>
          <w:b/>
          <w:i/>
        </w:rPr>
        <w:tab/>
      </w:r>
      <w:r>
        <w:rPr>
          <w:b/>
          <w:i/>
        </w:rPr>
        <w:t>2</w:t>
      </w:r>
      <w:r w:rsidR="00006B4B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34A2D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A mérés fogalma, mérési elvek.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 w:rsidRPr="00092C16">
        <w:rPr>
          <w:rFonts w:cs="Times New Roman"/>
        </w:rPr>
        <w:t xml:space="preserve">A </w:t>
      </w:r>
      <w:proofErr w:type="spellStart"/>
      <w:r w:rsidRPr="00092C16">
        <w:rPr>
          <w:rFonts w:cs="Times New Roman"/>
        </w:rPr>
        <w:t>metrológia</w:t>
      </w:r>
      <w:proofErr w:type="spellEnd"/>
      <w:r w:rsidRPr="00092C16">
        <w:rPr>
          <w:rFonts w:cs="Times New Roman"/>
        </w:rPr>
        <w:t xml:space="preserve"> alapjai, az SI mértékegységrendszer</w:t>
      </w:r>
      <w:r>
        <w:rPr>
          <w:rFonts w:cs="Times New Roman"/>
        </w:rPr>
        <w:t>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Méréselméleti alapfogalmak: pontosság, precizitás (ismételhetőség, reprodukálhatóság).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Mérési hibák csoportosítása, okai, kiküszöbölésük lehetőségei.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Mérési tartomány, méréshatár.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Pontosság, hitelesítés, kalibrálás.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Etalonok, mérték, mérőeszközök, anyagminta.</w:t>
      </w:r>
    </w:p>
    <w:p w:rsidR="00092C16" w:rsidRDefault="00092C16" w:rsidP="00092C16">
      <w:pPr>
        <w:spacing w:after="0"/>
        <w:ind w:left="851"/>
        <w:rPr>
          <w:rFonts w:cs="Times New Roman"/>
        </w:rPr>
      </w:pPr>
      <w:r>
        <w:rPr>
          <w:rFonts w:cs="Times New Roman"/>
        </w:rPr>
        <w:t>A mérési eredmények megadása, értékes jegyek, jegyzőkönyv tartalmi követelményei.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34A2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Mérési módszerek és eszközök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006B4B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34A2D" w:rsidRPr="00F34A2D" w:rsidRDefault="00F34A2D" w:rsidP="00F34A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4A2D">
        <w:rPr>
          <w:rFonts w:cs="Times New Roman"/>
        </w:rPr>
        <w:t>A mérési módszerek általános jellemzése: teljesítmény-jellemzők.</w:t>
      </w:r>
    </w:p>
    <w:p w:rsidR="00F34A2D" w:rsidRPr="00F34A2D" w:rsidRDefault="00F34A2D" w:rsidP="00F34A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4A2D">
        <w:rPr>
          <w:rFonts w:cs="Times New Roman"/>
        </w:rPr>
        <w:t xml:space="preserve">A vízminőség mérése: ivóvíz, ipari (pl. </w:t>
      </w:r>
      <w:proofErr w:type="spellStart"/>
      <w:r w:rsidRPr="00F34A2D">
        <w:rPr>
          <w:rFonts w:cs="Times New Roman"/>
        </w:rPr>
        <w:t>erőművi</w:t>
      </w:r>
      <w:proofErr w:type="spellEnd"/>
      <w:r w:rsidRPr="00F34A2D">
        <w:rPr>
          <w:rFonts w:cs="Times New Roman"/>
        </w:rPr>
        <w:t>) víz, felszíni és szennyvíz.</w:t>
      </w:r>
    </w:p>
    <w:p w:rsidR="00F34A2D" w:rsidRPr="00F34A2D" w:rsidRDefault="00F34A2D" w:rsidP="00F34A2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34A2D">
        <w:rPr>
          <w:rFonts w:cs="Times New Roman"/>
        </w:rPr>
        <w:t xml:space="preserve">Levegőminőség mérése: emisszió, </w:t>
      </w:r>
      <w:proofErr w:type="spellStart"/>
      <w:r w:rsidRPr="00F34A2D">
        <w:rPr>
          <w:rFonts w:cs="Times New Roman"/>
        </w:rPr>
        <w:t>immisszió</w:t>
      </w:r>
      <w:proofErr w:type="spellEnd"/>
      <w:r w:rsidRPr="00F34A2D">
        <w:rPr>
          <w:rFonts w:cs="Times New Roman"/>
        </w:rPr>
        <w:t xml:space="preserve"> és munkahelyi levegő.</w:t>
      </w:r>
    </w:p>
    <w:p w:rsidR="00B64FCB" w:rsidRPr="002A1C54" w:rsidRDefault="00F34A2D" w:rsidP="00B64FCB">
      <w:pPr>
        <w:tabs>
          <w:tab w:val="left" w:pos="1418"/>
          <w:tab w:val="right" w:pos="9072"/>
        </w:tabs>
        <w:spacing w:after="0"/>
        <w:ind w:left="851"/>
      </w:pPr>
      <w:r w:rsidRPr="00F34A2D">
        <w:rPr>
          <w:rFonts w:cs="Times New Roman"/>
        </w:rPr>
        <w:t>Zaj és sugárzás mérése.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092C16" w:rsidP="00B64FCB">
      <w:pPr>
        <w:spacing w:after="0"/>
        <w:ind w:left="426"/>
        <w:rPr>
          <w:i/>
        </w:rPr>
      </w:pPr>
      <w:r w:rsidRPr="00092C16">
        <w:rPr>
          <w:i/>
        </w:rPr>
        <w:t>Tanterem projektorral és számítógéppel felszerelve.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16968" w:rsidRPr="00416968" w:rsidTr="0041696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oktatási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neve</w:t>
            </w:r>
            <w:proofErr w:type="spellEnd"/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szervezeti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szemléltatés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projekt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kooperatív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416968" w:rsidRDefault="00416968" w:rsidP="00416968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tblInd w:w="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16968" w:rsidRPr="00416968" w:rsidTr="00416968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tevékenységforma</w:t>
            </w:r>
            <w:proofErr w:type="spellEnd"/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szervezési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differenciálási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módok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  <w:proofErr w:type="spellEnd"/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Ismeretalkalmazási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  <w:proofErr w:type="spellEnd"/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Válaszolás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írásban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mondatszintű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kérdésekre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Tesztfeladat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megoldása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Szöveges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előadás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felkészüléssel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munkaformák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kiscsoportos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szövegfeldolgozás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mozaikfeladattal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416968" w:rsidRPr="00BC7291" w:rsidRDefault="00416968" w:rsidP="00416968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5901F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Adatfeldolgozási ismeretek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6450D">
        <w:rPr>
          <w:b/>
        </w:rPr>
        <w:t>32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5901F2" w:rsidRDefault="005901F2" w:rsidP="005901F2">
      <w:pPr>
        <w:spacing w:after="0"/>
        <w:ind w:left="426"/>
      </w:pPr>
      <w:r>
        <w:t>A tantárgy tanításának célja, hogy a tanulók képesek legyenek önállóan elvégezni a mérési eredmények, adatok számítógépes feldolgozását, értékelésre történő előkészítését.</w:t>
      </w:r>
    </w:p>
    <w:p w:rsidR="005901F2" w:rsidRDefault="005901F2" w:rsidP="005901F2">
      <w:pPr>
        <w:spacing w:after="0"/>
        <w:ind w:left="426"/>
      </w:pPr>
      <w:r>
        <w:t>Adatbázis- és táblázatkezelő programok segítségével el tudják végezni a mérési adatok rögzítését és elemzését.</w:t>
      </w:r>
    </w:p>
    <w:p w:rsidR="005901F2" w:rsidRDefault="005901F2" w:rsidP="005901F2">
      <w:pPr>
        <w:spacing w:after="0"/>
        <w:ind w:left="426"/>
      </w:pPr>
      <w:r>
        <w:t>Felhasználói szinten használjanak szövegszerkesztő szoftvert.</w:t>
      </w:r>
    </w:p>
    <w:p w:rsidR="005901F2" w:rsidRDefault="005901F2" w:rsidP="005901F2">
      <w:pPr>
        <w:spacing w:after="0"/>
        <w:ind w:left="426"/>
      </w:pPr>
      <w:r>
        <w:t xml:space="preserve">A helyszíni mérések során a mintavételi helyek, a vizsgált technológiák, emissziós és </w:t>
      </w:r>
      <w:proofErr w:type="spellStart"/>
      <w:r>
        <w:t>immissziós</w:t>
      </w:r>
      <w:proofErr w:type="spellEnd"/>
      <w:r>
        <w:t xml:space="preserve"> mérőberendezések, zajforrások digitális dokumentálásához szükséges alapismereteket elsajátítsák és alkalmazzák.</w:t>
      </w:r>
    </w:p>
    <w:p w:rsidR="00B64FCB" w:rsidRDefault="005901F2" w:rsidP="005901F2">
      <w:pPr>
        <w:spacing w:after="0"/>
        <w:ind w:left="426"/>
      </w:pPr>
      <w:r>
        <w:t>Munkájuk során tudják használni az OKIR, OLM mérőállomások és meteorológiai állomások adatbázisát, adatainak feldolgozását, kiértékelését statisztikai módszerekkel.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5901F2" w:rsidRDefault="005901F2" w:rsidP="005901F2">
      <w:pPr>
        <w:spacing w:after="0"/>
        <w:ind w:left="426"/>
      </w:pPr>
      <w:r>
        <w:t>Számítástechnikai alapismeretek.</w:t>
      </w:r>
    </w:p>
    <w:p w:rsidR="005901F2" w:rsidRDefault="005901F2" w:rsidP="005901F2">
      <w:pPr>
        <w:spacing w:after="0"/>
        <w:ind w:left="426"/>
      </w:pPr>
      <w:r>
        <w:t>Informatikai alapismeretek.</w:t>
      </w:r>
    </w:p>
    <w:p w:rsidR="00B64FCB" w:rsidRDefault="005901F2" w:rsidP="005901F2">
      <w:pPr>
        <w:spacing w:after="0"/>
        <w:ind w:left="426"/>
      </w:pPr>
      <w:r>
        <w:t>Statisztikai alapismeretek.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5901F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Mérési adatok dokumentálásának és számítógépes feldolgozásának módszerei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F1A8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Számítógépes fel</w:t>
      </w:r>
      <w:r w:rsidR="005901F2">
        <w:rPr>
          <w:rFonts w:cs="Times New Roman"/>
        </w:rPr>
        <w:t>dolgozás: szövegszerkesztő, táblázatkezelő szoftverek; jegyzőkönyv készítés, táblázat, diagram készítése, statisztikai függvények.</w:t>
      </w:r>
    </w:p>
    <w:p w:rsidR="005901F2" w:rsidRDefault="005901F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Mérési adatgyűjtők kezelése</w:t>
      </w:r>
      <w:r w:rsidR="00BF1A8C">
        <w:rPr>
          <w:rFonts w:cs="Times New Roman"/>
        </w:rPr>
        <w:t>.</w:t>
      </w:r>
    </w:p>
    <w:p w:rsidR="00BF1A8C" w:rsidRDefault="00BF1A8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Digitális fotózási alapismeretek: fényképezőgépek jellemzői, használatuk.</w:t>
      </w:r>
    </w:p>
    <w:p w:rsidR="00BF1A8C" w:rsidRDefault="00BF1A8C" w:rsidP="00B64FCB">
      <w:pPr>
        <w:spacing w:after="0"/>
        <w:ind w:left="851"/>
      </w:pPr>
      <w:r>
        <w:rPr>
          <w:rFonts w:cs="Times New Roman"/>
        </w:rPr>
        <w:t>Képfeldolgozó szoftver alapfokú használata, képek dokumentumba illesztése, szerkesztése.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BF1A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Mérési adatok kiértékelésének matematikai-statisztikai módszerei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F1A8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Statisztikai alapműveletek az adatok feldolgozására.</w:t>
      </w:r>
    </w:p>
    <w:p w:rsidR="00BF1A8C" w:rsidRDefault="00BF1A8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Adatok megjelenítése, szemléltetése.</w:t>
      </w:r>
    </w:p>
    <w:p w:rsidR="00BF1A8C" w:rsidRDefault="00BF1A8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Adatok ábrázolása: diagramok készítése, diagramról leolvasás.</w:t>
      </w:r>
    </w:p>
    <w:p w:rsidR="00BF1A8C" w:rsidRDefault="00BF1A8C" w:rsidP="00BF1A8C">
      <w:pPr>
        <w:spacing w:after="0"/>
        <w:ind w:left="851"/>
      </w:pPr>
      <w:r>
        <w:t>Nagy tömegű adatok rendezése, csoportosítás (osztályozás).</w:t>
      </w:r>
    </w:p>
    <w:p w:rsidR="00BF1A8C" w:rsidRDefault="00BF1A8C" w:rsidP="00BF1A8C">
      <w:pPr>
        <w:spacing w:after="0"/>
        <w:ind w:left="851"/>
      </w:pPr>
      <w:r>
        <w:t>Adathalmazok összehasonlítása a statisztikai mutatók segítségével.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1B11E0" w:rsidP="00B64FCB">
      <w:pPr>
        <w:spacing w:after="0"/>
        <w:ind w:left="426"/>
        <w:rPr>
          <w:i/>
        </w:rPr>
      </w:pPr>
      <w:r w:rsidRPr="001B11E0">
        <w:rPr>
          <w:i/>
        </w:rPr>
        <w:t>Számítógépekkel felszerelt 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416968" w:rsidRPr="00416968" w:rsidTr="00416968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oktatási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neve</w:t>
            </w:r>
            <w:proofErr w:type="spellEnd"/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szervezeti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vita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projekt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kooperatív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házi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416968" w:rsidRDefault="00416968" w:rsidP="00416968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tblInd w:w="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416968" w:rsidRPr="00416968" w:rsidTr="00416968">
        <w:trPr>
          <w:trHeight w:val="255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tevékenységforma</w:t>
            </w:r>
            <w:proofErr w:type="spellEnd"/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szervezési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differenciálási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módok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  <w:proofErr w:type="spellEnd"/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Ismeretalkalmazási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gyakorló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  <w:proofErr w:type="spellEnd"/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Válaszolás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írásban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mondatszintű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kérdésekre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Tesztfeladat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megoldása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Szöveges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előadás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felkészüléssel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Komplex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Esetleírás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tapasztalatokról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Jegyzetkészítés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eseményről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kérdéssor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alapján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255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munkaformák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kiscsoportos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szövegfeldolgozás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416968" w:rsidRPr="00416968" w:rsidTr="00416968">
        <w:trPr>
          <w:trHeight w:val="510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4.2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Kiscsoportos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munkavégzés</w:t>
            </w:r>
            <w:proofErr w:type="spellEnd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irányítással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6968" w:rsidRPr="00416968" w:rsidRDefault="00416968" w:rsidP="00416968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416968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416968" w:rsidRPr="00BC7291" w:rsidRDefault="00416968" w:rsidP="00416968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FB1FB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Helyszíni méréstechnikai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80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FB1FB0" w:rsidRDefault="00FB1FB0" w:rsidP="00FB1FB0">
      <w:pPr>
        <w:spacing w:after="0"/>
        <w:ind w:left="426"/>
      </w:pPr>
      <w:r>
        <w:t>A tanulók ismerjék és tudják alkalmazni a mintavételezés és kezelés szabályait. Ismerjék és szakszerűen tudják használni és alkalmazni a mintavételi eszközöket, hordozható mérőberendezéseket, a gyorstesztek mérési módszereit. Munkatársaikkal együttműködve, mintavételi terv alapján részt tudjanak venni a mintavételi eljárásokban. Tudják elvégezni a helyszíni méréseket, rögzíteni a mért adatokat és a mintavétel körülményeit. Tudjanak helyszínrajzot készíteni.</w:t>
      </w:r>
    </w:p>
    <w:p w:rsidR="00FB1FB0" w:rsidRDefault="00FB1FB0" w:rsidP="00FB1FB0">
      <w:pPr>
        <w:spacing w:after="0"/>
        <w:ind w:left="426"/>
      </w:pPr>
      <w:r>
        <w:t>Ismerjék meg a munkahelyi levegőtisztaság-, zaj-, rezgésvédelmi és sugárzás mérések berendezéseit és azok szakszerű használatát.</w:t>
      </w:r>
    </w:p>
    <w:p w:rsidR="00FB1FB0" w:rsidRDefault="00FB1FB0" w:rsidP="00FB1FB0">
      <w:pPr>
        <w:spacing w:after="0"/>
        <w:ind w:left="426"/>
      </w:pPr>
      <w:r>
        <w:t xml:space="preserve">Ismerjék meg az emissziós és </w:t>
      </w:r>
      <w:proofErr w:type="spellStart"/>
      <w:r>
        <w:t>immissziós</w:t>
      </w:r>
      <w:proofErr w:type="spellEnd"/>
      <w:r>
        <w:t xml:space="preserve"> mérőhelyek telepítésének szabályait, és tudjanak részt venni ezek kialakításában, ellenőrzésében.</w:t>
      </w:r>
    </w:p>
    <w:p w:rsidR="00B64FCB" w:rsidRDefault="00FB1FB0" w:rsidP="00FB1FB0">
      <w:pPr>
        <w:spacing w:after="0"/>
        <w:ind w:left="426"/>
      </w:pPr>
      <w:r>
        <w:t>Ismerjék meg és tudják használni a folyamatos air monitor állomások adatszolgáltatását.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FB1FB0" w:rsidRDefault="00FB1FB0" w:rsidP="00FB1FB0">
      <w:pPr>
        <w:spacing w:after="0"/>
        <w:ind w:left="426"/>
      </w:pPr>
      <w:r>
        <w:t>Méréstechnikai ismeretek.</w:t>
      </w:r>
    </w:p>
    <w:p w:rsidR="00FB1FB0" w:rsidRDefault="00FB1FB0" w:rsidP="00FB1FB0">
      <w:pPr>
        <w:spacing w:after="0"/>
        <w:ind w:left="426"/>
      </w:pPr>
      <w:r>
        <w:t>Geodéziai ismeretek.</w:t>
      </w:r>
    </w:p>
    <w:p w:rsidR="00FB1FB0" w:rsidRDefault="00FB1FB0" w:rsidP="00FB1FB0">
      <w:pPr>
        <w:spacing w:after="0"/>
        <w:ind w:left="426"/>
      </w:pPr>
      <w:r>
        <w:t>Környezettechnikai ismeretek.</w:t>
      </w:r>
    </w:p>
    <w:p w:rsidR="00FB1FB0" w:rsidRDefault="00FB1FB0" w:rsidP="00FB1FB0">
      <w:pPr>
        <w:spacing w:after="0"/>
        <w:ind w:left="426"/>
      </w:pPr>
      <w:r>
        <w:t>Gépészeti alapismeretek.</w:t>
      </w:r>
    </w:p>
    <w:p w:rsidR="00B64FCB" w:rsidRDefault="00FB1FB0" w:rsidP="00FB1FB0">
      <w:pPr>
        <w:spacing w:after="0"/>
        <w:ind w:left="426"/>
      </w:pPr>
      <w:r>
        <w:t>Műszaki rajz alapjai.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FB1FB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Víz, szennyvíz, levegő, véggáz, talaj és hulladék mintavétel, helyszíni mérések</w:t>
      </w:r>
      <w:r w:rsidR="00B64FCB" w:rsidRPr="00644690">
        <w:rPr>
          <w:b/>
          <w:i/>
        </w:rPr>
        <w:tab/>
      </w:r>
      <w:r>
        <w:rPr>
          <w:b/>
          <w:i/>
        </w:rPr>
        <w:t>65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B1FB0" w:rsidRPr="00FB1FB0" w:rsidRDefault="00FB1FB0" w:rsidP="00FB1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1FB0">
        <w:rPr>
          <w:rFonts w:cs="Times New Roman"/>
        </w:rPr>
        <w:t>Mintavétel: mintavételi terv, helyszínrajz készítése.</w:t>
      </w:r>
    </w:p>
    <w:p w:rsidR="00FB1FB0" w:rsidRPr="00FB1FB0" w:rsidRDefault="00FB1FB0" w:rsidP="00FB1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1FB0">
        <w:rPr>
          <w:rFonts w:cs="Times New Roman"/>
        </w:rPr>
        <w:t>Minták vétele, tartósítása.</w:t>
      </w:r>
    </w:p>
    <w:p w:rsidR="00FB1FB0" w:rsidRPr="00FB1FB0" w:rsidRDefault="00FB1FB0" w:rsidP="00FB1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1FB0">
        <w:rPr>
          <w:rFonts w:cs="Times New Roman"/>
        </w:rPr>
        <w:t>Mintavételi jegyzőkönyv készítése.</w:t>
      </w:r>
    </w:p>
    <w:p w:rsidR="00FB1FB0" w:rsidRPr="00FB1FB0" w:rsidRDefault="00FB1FB0" w:rsidP="00FB1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1FB0">
        <w:rPr>
          <w:rFonts w:cs="Times New Roman"/>
        </w:rPr>
        <w:t>Terepi mérések hordozható műszerekkel: hidrometeorológiai, geodéziai mérések, fizikai kémiai jellemzők és hidrosztatikai, hidrodinamikai, vízrajzi mérése.</w:t>
      </w:r>
    </w:p>
    <w:p w:rsidR="00FB1FB0" w:rsidRPr="00FB1FB0" w:rsidRDefault="00FB1FB0" w:rsidP="00FB1FB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1FB0">
        <w:rPr>
          <w:rFonts w:cs="Times New Roman"/>
        </w:rPr>
        <w:t>Makro- és mikrobiológiai vizsgálatok.</w:t>
      </w:r>
    </w:p>
    <w:p w:rsidR="00B64FCB" w:rsidRDefault="00FB1FB0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FB1FB0">
        <w:rPr>
          <w:rFonts w:cs="Times New Roman"/>
        </w:rPr>
        <w:t>A mért adatok és a mérési körülmények rögzítése jegyzőkönyvben</w:t>
      </w:r>
      <w:r>
        <w:rPr>
          <w:rFonts w:cs="Times New Roman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B1FB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Munkahelyi és terepi sugárzás-, zaj- és rezgésvédelmi mérések</w:t>
      </w:r>
      <w:r w:rsidR="00B64FCB" w:rsidRPr="00644690">
        <w:rPr>
          <w:b/>
          <w:i/>
        </w:rPr>
        <w:tab/>
      </w:r>
      <w:r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Helyszíni, terepi mérések végzése hordozható zaj- és sugárzásmérő műszerekkel.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A vizsgálat céljának meghatározása.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Helyszín leírás. Források megjelölése.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Terjedést befolyásoló tényezők felderítése.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Mérési eredményeket befolyásoló tényezők leírása.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A meteorológiai, illetve a munkahelyi körülmények rögzítése a mérés ideje alatt.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A mérések elvégzésének módja.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A mért adatok és a mérési körülmények rögzítése jegyzőkönyvben.</w:t>
      </w:r>
    </w:p>
    <w:p w:rsidR="0070737E" w:rsidRPr="0070737E" w:rsidRDefault="0070737E" w:rsidP="0070737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Zajtérkép készítése.</w:t>
      </w:r>
    </w:p>
    <w:p w:rsidR="00B64FCB" w:rsidRDefault="0070737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70737E">
        <w:rPr>
          <w:rFonts w:cs="Times New Roman"/>
        </w:rPr>
        <w:t>A mérési adatok elemzése, zajforráshoz kapcsolódó zajvédelmi határérték és a vizsgálati eredmények összehasonlítása, következtetések levonása</w:t>
      </w:r>
      <w:r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Default="0070737E" w:rsidP="00B64FCB">
      <w:pPr>
        <w:spacing w:after="0"/>
        <w:ind w:left="426"/>
        <w:rPr>
          <w:i/>
        </w:rPr>
      </w:pPr>
      <w:r w:rsidRPr="0070737E">
        <w:rPr>
          <w:i/>
        </w:rPr>
        <w:t xml:space="preserve">A tanulók terepi körülmények közt végzik a méréseket, amelyek külső környezetvédelmi mérésekre akkreditált loboratóriumok, szervezetek emissziós, </w:t>
      </w:r>
      <w:proofErr w:type="spellStart"/>
      <w:r w:rsidRPr="0070737E">
        <w:rPr>
          <w:i/>
        </w:rPr>
        <w:t>immissziós</w:t>
      </w:r>
      <w:proofErr w:type="spellEnd"/>
      <w:r w:rsidRPr="0070737E">
        <w:rPr>
          <w:i/>
        </w:rPr>
        <w:t xml:space="preserve"> és munkahelyi méréseinek a megismerésével egészülnek ki.</w:t>
      </w:r>
    </w:p>
    <w:p w:rsidR="0070737E" w:rsidRPr="00B64FCB" w:rsidRDefault="0070737E" w:rsidP="00B64FCB">
      <w:pPr>
        <w:spacing w:after="0"/>
        <w:ind w:left="426"/>
        <w:rPr>
          <w:i/>
        </w:rPr>
      </w:pPr>
      <w:r w:rsidRPr="0070737E">
        <w:rPr>
          <w:i/>
        </w:rPr>
        <w:t>Az iskola székhelyén található különböző természetes vízforma, hulladéklerakó, szennyvíztisztító, zajforrás, környezetet terhelő ipari létesítmény.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834F2E" w:rsidRPr="00834F2E" w:rsidTr="00834F2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oktatási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neve</w:t>
            </w:r>
            <w:proofErr w:type="spellEnd"/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szervezeti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vita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projekt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házi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jegyzőkönyv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mintavételi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jegyzőkönyv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834F2E" w:rsidRDefault="00834F2E" w:rsidP="00834F2E">
      <w:pPr>
        <w:pStyle w:val="Listaszerbekezds"/>
        <w:spacing w:after="0"/>
        <w:ind w:left="1224"/>
        <w:rPr>
          <w:b/>
        </w:rPr>
      </w:pPr>
    </w:p>
    <w:p w:rsidR="00834F2E" w:rsidRDefault="00834F2E">
      <w:pPr>
        <w:spacing w:after="200" w:line="276" w:lineRule="auto"/>
        <w:jc w:val="left"/>
      </w:pPr>
      <w:r>
        <w:br w:type="page"/>
      </w: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834F2E" w:rsidRPr="00834F2E" w:rsidTr="00834F2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tevékenységforma</w:t>
            </w:r>
            <w:proofErr w:type="spellEnd"/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szervezési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differenciálási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Ismeretalkalmazási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  <w:proofErr w:type="spellEnd"/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Írásos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Tapasztalatok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utólagos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ismertetése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szóban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Tapasztalatok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helyszíni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ismertetése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szóban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Képi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rajz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értelmezése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rajz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leírásból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rajz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tárgyról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Komplex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Esetleírás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tapasztalatokról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Jegyzetkészítés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eseményről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kérdéssor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alapján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Esemény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helyszíni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értékelése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szóban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felkészülés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után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Utólagos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szóbeli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beszámoló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Csoportos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munkaformák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Kiscsoportos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munkavégzés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irányítással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Gyakorlati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munkavégzés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Munkamegfigyelés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szempontok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alapján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Üzemeltetési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Géprendszer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megfigyelése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szempontok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alapján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7.2.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Adatgyűjtés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géprendszer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üzemeléséről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Technológiai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minták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Vegyészeti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laboratóriumi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alapmérések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Anyagminták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azonosítása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8.4.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Tárgyminták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azonosítása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834F2E" w:rsidRPr="00BC7291" w:rsidRDefault="00834F2E" w:rsidP="00834F2E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0737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0737E">
        <w:rPr>
          <w:b/>
        </w:rPr>
        <w:t>Laboratóriumi méréstechnikai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6450D">
        <w:rPr>
          <w:b/>
        </w:rPr>
        <w:t>112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915ABE" w:rsidRDefault="00915ABE" w:rsidP="00915ABE">
      <w:pPr>
        <w:spacing w:after="0"/>
        <w:ind w:left="426"/>
      </w:pPr>
      <w:r>
        <w:t>A laboratóriumi méréstechnika gyakorlat célja, hogy a tanulók képesek legyenek önállóan, munkautasítások alapján laboratóriumi méréseket végezni.</w:t>
      </w:r>
    </w:p>
    <w:p w:rsidR="00915ABE" w:rsidRDefault="00915ABE" w:rsidP="00915ABE">
      <w:pPr>
        <w:spacing w:after="0"/>
        <w:ind w:left="426"/>
      </w:pPr>
      <w:r>
        <w:t>A laboratóriumba beszállított, szakszerűen vett levegő, füstgáz, víz, szennyvíz, talaj és hulladék mintákat az utasításoknak megfelelően előkészíteni a méréshez, elvégezni a mennyiségi és minőségi vizsgálatokat és a méréshez szükséges kémiai analitikai számításokat.</w:t>
      </w:r>
    </w:p>
    <w:p w:rsidR="00B64FCB" w:rsidRDefault="00915ABE" w:rsidP="00915ABE">
      <w:pPr>
        <w:spacing w:after="0"/>
        <w:ind w:left="426"/>
      </w:pPr>
      <w:r>
        <w:t>Munkájuk során szakszerűen el tudják végezni a mérőműszerek és eszközök karbantartását, kalibrálását és a mérési eredmények dokumentálását.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915ABE" w:rsidRDefault="00915ABE" w:rsidP="00915ABE">
      <w:pPr>
        <w:spacing w:after="0"/>
        <w:ind w:left="426"/>
      </w:pPr>
      <w:r>
        <w:t>A környezetvédelmi technikus szakképzés során elsajátított szakmai elméleti és gyakorlati ismeretek.</w:t>
      </w:r>
    </w:p>
    <w:p w:rsidR="00915ABE" w:rsidRDefault="00915ABE" w:rsidP="00915ABE">
      <w:pPr>
        <w:spacing w:after="0"/>
        <w:ind w:left="426"/>
      </w:pPr>
      <w:r>
        <w:t>Klasszikus analitikai mérési módszerek, berendezések és eszközök ismerete és szakszerű használata.</w:t>
      </w:r>
    </w:p>
    <w:p w:rsidR="00915ABE" w:rsidRDefault="00915ABE" w:rsidP="00915ABE">
      <w:pPr>
        <w:spacing w:after="0"/>
        <w:ind w:left="426"/>
      </w:pPr>
      <w:r>
        <w:t>Kémiai ismeretek, számítások.</w:t>
      </w:r>
    </w:p>
    <w:p w:rsidR="00915ABE" w:rsidRDefault="00915ABE" w:rsidP="00915ABE">
      <w:pPr>
        <w:spacing w:after="0"/>
        <w:ind w:left="426"/>
      </w:pPr>
      <w:r>
        <w:t>Biztonságos munkavégzés szabályainak ismerete.</w:t>
      </w:r>
    </w:p>
    <w:p w:rsidR="00B64FCB" w:rsidRDefault="00915ABE" w:rsidP="00915ABE">
      <w:pPr>
        <w:spacing w:after="0"/>
        <w:ind w:left="426"/>
      </w:pPr>
      <w:r>
        <w:t>Mérési adatok számítógépes rögzítése, dokumentálása.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915AB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915ABE">
        <w:rPr>
          <w:b/>
          <w:i/>
        </w:rPr>
        <w:t>Víz, szennyvíz és talaj vizsgálatok</w:t>
      </w:r>
      <w:r w:rsidR="00B64FCB" w:rsidRPr="00644690">
        <w:rPr>
          <w:b/>
          <w:i/>
        </w:rPr>
        <w:tab/>
      </w:r>
      <w:r w:rsidR="008F2052">
        <w:rPr>
          <w:b/>
          <w:i/>
        </w:rPr>
        <w:t>70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15ABE" w:rsidRPr="00915ABE" w:rsidRDefault="00915ABE" w:rsidP="00915A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15ABE">
        <w:rPr>
          <w:rFonts w:cs="Times New Roman"/>
        </w:rPr>
        <w:t>Sav-bázis titrálások: víz és talajkivonat lúgossága, szennyvíz savtartalma.</w:t>
      </w:r>
    </w:p>
    <w:p w:rsidR="00915ABE" w:rsidRPr="00915ABE" w:rsidRDefault="00915ABE" w:rsidP="00915A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915ABE">
        <w:rPr>
          <w:rFonts w:cs="Times New Roman"/>
        </w:rPr>
        <w:t>Komplexometriás</w:t>
      </w:r>
      <w:proofErr w:type="spellEnd"/>
      <w:r w:rsidRPr="00915ABE">
        <w:rPr>
          <w:rFonts w:cs="Times New Roman"/>
        </w:rPr>
        <w:t xml:space="preserve"> titrálások: víz és talajkivonat kalcium és magnézium tartalma, szulfát tartalma, szennyvíz nehézfém tartalma.</w:t>
      </w:r>
    </w:p>
    <w:p w:rsidR="00915ABE" w:rsidRPr="00915ABE" w:rsidRDefault="00915ABE" w:rsidP="00915A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915ABE">
        <w:rPr>
          <w:rFonts w:cs="Times New Roman"/>
        </w:rPr>
        <w:t>Redoxi</w:t>
      </w:r>
      <w:proofErr w:type="spellEnd"/>
      <w:r w:rsidRPr="00915ABE">
        <w:rPr>
          <w:rFonts w:cs="Times New Roman"/>
        </w:rPr>
        <w:t xml:space="preserve"> titrálások: KOI és oldott oxigén tartalom mérése.</w:t>
      </w:r>
    </w:p>
    <w:p w:rsidR="00915ABE" w:rsidRPr="00915ABE" w:rsidRDefault="00915ABE" w:rsidP="00915AB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915ABE">
        <w:rPr>
          <w:rFonts w:cs="Times New Roman"/>
        </w:rPr>
        <w:t>Argentometriás</w:t>
      </w:r>
      <w:proofErr w:type="spellEnd"/>
      <w:r w:rsidRPr="00915ABE">
        <w:rPr>
          <w:rFonts w:cs="Times New Roman"/>
        </w:rPr>
        <w:t xml:space="preserve"> titrálások: vízminták (pl. uszodavíz) klorid-ion tartalmának meghatározása.</w:t>
      </w:r>
    </w:p>
    <w:p w:rsidR="00B64FCB" w:rsidRDefault="00915AB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15ABE">
        <w:rPr>
          <w:rFonts w:cs="Times New Roman"/>
        </w:rPr>
        <w:t xml:space="preserve">Gravimetriás mérések: víz lebegőanyag, oldott anyag és szerves oldószer </w:t>
      </w:r>
      <w:proofErr w:type="spellStart"/>
      <w:r w:rsidRPr="00915ABE">
        <w:rPr>
          <w:rFonts w:cs="Times New Roman"/>
        </w:rPr>
        <w:t>extrakt</w:t>
      </w:r>
      <w:proofErr w:type="spellEnd"/>
      <w:r w:rsidRPr="00915ABE">
        <w:rPr>
          <w:rFonts w:cs="Times New Roman"/>
        </w:rPr>
        <w:t xml:space="preserve"> tartalma, szulfát tartalom, </w:t>
      </w:r>
      <w:proofErr w:type="gramStart"/>
      <w:r w:rsidRPr="00915ABE">
        <w:rPr>
          <w:rFonts w:cs="Times New Roman"/>
        </w:rPr>
        <w:t>talaj nedvesség</w:t>
      </w:r>
      <w:proofErr w:type="gramEnd"/>
      <w:r w:rsidRPr="00915ABE">
        <w:rPr>
          <w:rFonts w:cs="Times New Roman"/>
        </w:rPr>
        <w:t xml:space="preserve"> és oldható foszfát tartalom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C58A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Levegő és hulladék vizsgálatok</w:t>
      </w:r>
      <w:r w:rsidR="00B64FCB" w:rsidRPr="00644690">
        <w:rPr>
          <w:b/>
          <w:i/>
        </w:rPr>
        <w:tab/>
      </w:r>
      <w:r>
        <w:rPr>
          <w:b/>
          <w:i/>
        </w:rPr>
        <w:t>42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C58A6" w:rsidRPr="00DC58A6" w:rsidRDefault="00DC58A6" w:rsidP="00DC58A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C58A6">
        <w:rPr>
          <w:rFonts w:cs="Times New Roman"/>
        </w:rPr>
        <w:t>Levegő, véggázok abszorpciós mintavétele és a minták analízise.</w:t>
      </w:r>
    </w:p>
    <w:p w:rsidR="00DC58A6" w:rsidRPr="00DC58A6" w:rsidRDefault="00DC58A6" w:rsidP="00DC58A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C58A6">
        <w:rPr>
          <w:rFonts w:cs="Times New Roman"/>
        </w:rPr>
        <w:t>Kéndioxid, nitrogén oxidok, hidrogén fluorid, ózon, ammónia tartalom meghatározás.</w:t>
      </w:r>
    </w:p>
    <w:p w:rsidR="00DC58A6" w:rsidRPr="00DC58A6" w:rsidRDefault="00DC58A6" w:rsidP="00DC58A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Porvizsgálatok: l</w:t>
      </w:r>
      <w:r w:rsidRPr="00DC58A6">
        <w:rPr>
          <w:rFonts w:cs="Times New Roman"/>
        </w:rPr>
        <w:t>ebegő portartalom mérés</w:t>
      </w:r>
      <w:r>
        <w:rPr>
          <w:rFonts w:cs="Times New Roman"/>
        </w:rPr>
        <w:t>, ülepedő porterhelés mérése; v</w:t>
      </w:r>
      <w:r w:rsidRPr="00DC58A6">
        <w:rPr>
          <w:rFonts w:cs="Times New Roman"/>
        </w:rPr>
        <w:t>ízoldható és oldhatatlan frakció meghatározása.</w:t>
      </w:r>
    </w:p>
    <w:p w:rsidR="00DC58A6" w:rsidRPr="00DC58A6" w:rsidRDefault="00DC58A6" w:rsidP="00DC58A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C58A6">
        <w:rPr>
          <w:rFonts w:cs="Times New Roman"/>
        </w:rPr>
        <w:t>Hulladékvizsgálatok</w:t>
      </w:r>
      <w:r>
        <w:rPr>
          <w:rFonts w:cs="Times New Roman"/>
        </w:rPr>
        <w:t>: feltárás</w:t>
      </w:r>
      <w:r w:rsidRPr="00DC58A6">
        <w:rPr>
          <w:rFonts w:cs="Times New Roman"/>
        </w:rPr>
        <w:t>, kiv</w:t>
      </w:r>
      <w:r>
        <w:rPr>
          <w:rFonts w:cs="Times New Roman"/>
        </w:rPr>
        <w:t>onatok készítése és analízise; n</w:t>
      </w:r>
      <w:r w:rsidRPr="00DC58A6">
        <w:rPr>
          <w:rFonts w:cs="Times New Roman"/>
        </w:rPr>
        <w:t>edvesség- és hamu tartalom meghatározása.</w:t>
      </w:r>
    </w:p>
    <w:p w:rsidR="00DC58A6" w:rsidRPr="00DC58A6" w:rsidRDefault="00DC58A6" w:rsidP="00DC58A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Csurgalék</w:t>
      </w:r>
      <w:r w:rsidRPr="00DC58A6">
        <w:rPr>
          <w:rFonts w:cs="Times New Roman"/>
        </w:rPr>
        <w:t>víz</w:t>
      </w:r>
      <w:proofErr w:type="spellEnd"/>
      <w:r w:rsidRPr="00DC58A6">
        <w:rPr>
          <w:rFonts w:cs="Times New Roman"/>
        </w:rPr>
        <w:t xml:space="preserve"> KOI meghatározása </w:t>
      </w:r>
      <w:proofErr w:type="spellStart"/>
      <w:r w:rsidRPr="00DC58A6">
        <w:rPr>
          <w:rFonts w:cs="Times New Roman"/>
        </w:rPr>
        <w:t>permanganometriásan</w:t>
      </w:r>
      <w:proofErr w:type="spellEnd"/>
      <w:r w:rsidRPr="00DC58A6">
        <w:rPr>
          <w:rFonts w:cs="Times New Roman"/>
        </w:rPr>
        <w:t>.</w:t>
      </w:r>
    </w:p>
    <w:p w:rsidR="00DC58A6" w:rsidRPr="00DC58A6" w:rsidRDefault="00DC58A6" w:rsidP="00DC58A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C58A6">
        <w:rPr>
          <w:rFonts w:cs="Times New Roman"/>
        </w:rPr>
        <w:t xml:space="preserve">Hulladékkivonat klorid- ion tartalmának meghatározása </w:t>
      </w:r>
      <w:proofErr w:type="spellStart"/>
      <w:r w:rsidRPr="00DC58A6">
        <w:rPr>
          <w:rFonts w:cs="Times New Roman"/>
        </w:rPr>
        <w:t>argentometriás</w:t>
      </w:r>
      <w:proofErr w:type="spellEnd"/>
      <w:r w:rsidRPr="00DC58A6">
        <w:rPr>
          <w:rFonts w:cs="Times New Roman"/>
        </w:rPr>
        <w:t xml:space="preserve"> módszerrel.</w:t>
      </w:r>
    </w:p>
    <w:p w:rsidR="00B64FCB" w:rsidRDefault="00DC58A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DC58A6">
        <w:rPr>
          <w:rFonts w:cs="Times New Roman"/>
        </w:rPr>
        <w:t xml:space="preserve">Veszélyes hulladékkivonatok nehézfémtartalmának (nikkel, ólom, cink) mennyiségi meghatározása </w:t>
      </w:r>
      <w:proofErr w:type="spellStart"/>
      <w:r w:rsidRPr="00DC58A6">
        <w:rPr>
          <w:rFonts w:cs="Times New Roman"/>
        </w:rPr>
        <w:t>komplexometriásan</w:t>
      </w:r>
      <w:proofErr w:type="spellEnd"/>
      <w:r w:rsidRPr="00DC58A6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Default="008F2052" w:rsidP="00B64FCB">
      <w:pPr>
        <w:spacing w:after="0"/>
        <w:ind w:left="426"/>
        <w:rPr>
          <w:i/>
        </w:rPr>
      </w:pPr>
      <w:r w:rsidRPr="008F2052">
        <w:rPr>
          <w:i/>
        </w:rPr>
        <w:t>A tanulók az iskolai laboratóriumokban végzik a méréseket, amelyek külső környezetvédelmi mérésekre akkreditált laboratóriumokban történő látogatásokkal és munkavégzéssel egészülnek ki.</w:t>
      </w:r>
    </w:p>
    <w:p w:rsidR="008F2052" w:rsidRPr="00B64FCB" w:rsidRDefault="008F2052" w:rsidP="00B64FCB">
      <w:pPr>
        <w:spacing w:after="0"/>
        <w:ind w:left="426"/>
        <w:rPr>
          <w:i/>
        </w:rPr>
      </w:pPr>
      <w:r w:rsidRPr="008F2052">
        <w:rPr>
          <w:i/>
        </w:rPr>
        <w:t>Laboratórium a vizsgálatokhoz szükséges műszerekkel, berendezésekkel, biztonságos munkavégzéshez szükséges eszközökkel felszerelve</w:t>
      </w:r>
      <w:r w:rsidR="008A7ECD">
        <w:rPr>
          <w:i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834F2E" w:rsidRPr="00834F2E" w:rsidTr="00834F2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oktatási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neve</w:t>
            </w:r>
            <w:proofErr w:type="spellEnd"/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szervezeti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kiselőadás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kooperatív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tanulás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házi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jegyzőkönyv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834F2E" w:rsidRDefault="00834F2E" w:rsidP="00834F2E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834F2E" w:rsidRPr="00834F2E" w:rsidTr="00834F2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tevékenységforma</w:t>
            </w:r>
            <w:proofErr w:type="spellEnd"/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szervezési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differenciálási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rendszerezése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Ismeretalkalmazási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gyakorló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  <w:proofErr w:type="spellEnd"/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Írásos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Válaszolás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írásban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mondatszintű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kérdésekre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Komplex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tapasztalatokról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Gyakorlati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munkavégzés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Munkamegfigyelés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adott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szempontok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alapján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834F2E" w:rsidRPr="00834F2E" w:rsidTr="00834F2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Vegyészeti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laboratóriumi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alapmérések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834F2E" w:rsidRPr="00834F2E" w:rsidTr="00834F2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Anyagminták</w:t>
            </w:r>
            <w:proofErr w:type="spellEnd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azonosítása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834F2E" w:rsidRPr="00834F2E" w:rsidRDefault="00834F2E" w:rsidP="00834F2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834F2E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834F2E" w:rsidRPr="00BC7291" w:rsidRDefault="00834F2E" w:rsidP="00834F2E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6292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Műszeres analitik</w:t>
      </w:r>
      <w:r w:rsidR="0056450D">
        <w:rPr>
          <w:b/>
        </w:rPr>
        <w:t xml:space="preserve">a </w:t>
      </w:r>
      <w:proofErr w:type="gramStart"/>
      <w:r w:rsidR="0056450D">
        <w:rPr>
          <w:b/>
        </w:rPr>
        <w:t>gyakorlat</w:t>
      </w:r>
      <w:r w:rsidR="00444C14">
        <w:rPr>
          <w:b/>
        </w:rPr>
        <w:t xml:space="preserve"> </w:t>
      </w:r>
      <w:r w:rsidR="00B64FCB" w:rsidRPr="00644690">
        <w:rPr>
          <w:b/>
        </w:rPr>
        <w:t xml:space="preserve"> tantárgy</w:t>
      </w:r>
      <w:proofErr w:type="gramEnd"/>
      <w:r w:rsidR="00B64FCB" w:rsidRPr="00644690">
        <w:rPr>
          <w:b/>
        </w:rPr>
        <w:tab/>
      </w:r>
      <w:r>
        <w:rPr>
          <w:b/>
        </w:rPr>
        <w:t>112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76292B" w:rsidRDefault="0076292B" w:rsidP="0076292B">
      <w:pPr>
        <w:spacing w:after="0"/>
        <w:ind w:left="426"/>
      </w:pPr>
      <w:r>
        <w:t>A tanulók ismerjék meg a műszeres analitika mérések elvi alapjait, készülékeit, berendezéseit.</w:t>
      </w:r>
    </w:p>
    <w:p w:rsidR="0076292B" w:rsidRDefault="0076292B" w:rsidP="0076292B">
      <w:pPr>
        <w:spacing w:after="0"/>
        <w:ind w:left="426"/>
      </w:pPr>
      <w:r>
        <w:t>Mérési utasítás alapján tudják önállóan előkészíteni a mintát a méréshez, szakszerűen elvégezni a mérést, az adatokat dokumentálni és a mérési adatokat kiértékelni.</w:t>
      </w:r>
    </w:p>
    <w:p w:rsidR="00B64FCB" w:rsidRDefault="0076292B" w:rsidP="0076292B">
      <w:pPr>
        <w:spacing w:after="0"/>
        <w:ind w:left="426"/>
      </w:pPr>
      <w:r>
        <w:t>Munkájuk során szakszerűen el tudják végezni a mérőműszerek és eszközök karbantartását, kalibrálását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76292B" w:rsidRDefault="0076292B" w:rsidP="0076292B">
      <w:pPr>
        <w:spacing w:after="0"/>
        <w:ind w:left="426"/>
      </w:pPr>
      <w:r>
        <w:t>Műszerismeret, szakmai leiratok értelmezése, számítógépes adatrögzítés.</w:t>
      </w:r>
    </w:p>
    <w:p w:rsidR="00B64FCB" w:rsidRDefault="0076292B" w:rsidP="0076292B">
      <w:pPr>
        <w:spacing w:after="0"/>
        <w:ind w:left="426"/>
      </w:pPr>
      <w:r>
        <w:t>Analitikai mérőmódszerek ismerete.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629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>
        <w:rPr>
          <w:b/>
          <w:i/>
        </w:rPr>
        <w:t>Elektro-analitikai</w:t>
      </w:r>
      <w:proofErr w:type="spellEnd"/>
      <w:r>
        <w:rPr>
          <w:b/>
          <w:i/>
        </w:rPr>
        <w:t xml:space="preserve"> mérések</w:t>
      </w:r>
      <w:r w:rsidR="00B64FCB" w:rsidRPr="00644690">
        <w:rPr>
          <w:b/>
          <w:i/>
        </w:rPr>
        <w:tab/>
      </w:r>
      <w:r>
        <w:rPr>
          <w:b/>
          <w:i/>
        </w:rPr>
        <w:t>42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95400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Direkt </w:t>
      </w:r>
      <w:proofErr w:type="spellStart"/>
      <w:r>
        <w:rPr>
          <w:rFonts w:cs="Times New Roman"/>
        </w:rPr>
        <w:t>potenciometria</w:t>
      </w:r>
      <w:proofErr w:type="spellEnd"/>
      <w:r>
        <w:rPr>
          <w:rFonts w:cs="Times New Roman"/>
        </w:rPr>
        <w:t>: pH, klorid-, fluorid-, nitrát-ionok meghatározása.</w:t>
      </w:r>
    </w:p>
    <w:p w:rsidR="00954008" w:rsidRDefault="00954008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Potenciometriás</w:t>
      </w:r>
      <w:proofErr w:type="spellEnd"/>
      <w:r>
        <w:rPr>
          <w:rFonts w:cs="Times New Roman"/>
        </w:rPr>
        <w:t xml:space="preserve"> titrálás: víz lúgosság meghatározás.</w:t>
      </w:r>
    </w:p>
    <w:p w:rsidR="00954008" w:rsidRDefault="0095400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Direkt </w:t>
      </w:r>
      <w:proofErr w:type="spellStart"/>
      <w:r>
        <w:rPr>
          <w:rFonts w:cs="Times New Roman"/>
        </w:rPr>
        <w:t>konduktometria</w:t>
      </w:r>
      <w:proofErr w:type="spellEnd"/>
      <w:r>
        <w:rPr>
          <w:rFonts w:cs="Times New Roman"/>
        </w:rPr>
        <w:t>: víz és talajkivonat sótartalmának mérése.</w:t>
      </w:r>
    </w:p>
    <w:p w:rsidR="00954008" w:rsidRDefault="00954008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Konduktometriás</w:t>
      </w:r>
      <w:proofErr w:type="spellEnd"/>
      <w:r>
        <w:rPr>
          <w:rFonts w:cs="Times New Roman"/>
        </w:rPr>
        <w:t xml:space="preserve"> titrálás: sav, lúg, klorid-ion meghatározása.</w:t>
      </w:r>
    </w:p>
    <w:p w:rsidR="00954008" w:rsidRDefault="00954008" w:rsidP="00B64FCB">
      <w:pPr>
        <w:spacing w:after="0"/>
        <w:ind w:left="851"/>
      </w:pPr>
      <w:proofErr w:type="spellStart"/>
      <w:r>
        <w:t>Voltammetria</w:t>
      </w:r>
      <w:proofErr w:type="spellEnd"/>
      <w:r>
        <w:t>: nehézfémtartalom mérése szennyezett talajból.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629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Optikai mérések</w:t>
      </w:r>
      <w:r w:rsidR="00B64FCB" w:rsidRPr="00644690">
        <w:rPr>
          <w:b/>
          <w:i/>
        </w:rPr>
        <w:tab/>
      </w:r>
      <w:r>
        <w:rPr>
          <w:b/>
          <w:i/>
        </w:rPr>
        <w:t>42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7629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UV-VIS spektrofotometria: fenol-, cianid tartalom talajkivonatból, nitrogén-oxidok levegőből, műanyagok azonosítása hulladék mintában.</w:t>
      </w:r>
    </w:p>
    <w:p w:rsidR="0076292B" w:rsidRDefault="0076292B" w:rsidP="00B64FCB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Lángfotometria</w:t>
      </w:r>
      <w:proofErr w:type="spellEnd"/>
      <w:r>
        <w:rPr>
          <w:rFonts w:cs="Times New Roman"/>
        </w:rPr>
        <w:t>: alkálifémek és alkáliföldfémek meghatározása talajkivonatból.</w:t>
      </w:r>
    </w:p>
    <w:p w:rsidR="0076292B" w:rsidRDefault="007629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Atomabszorpciós spektrofotometria: szennyvízminta nehézfém tartalmának meghatározása.</w:t>
      </w:r>
    </w:p>
    <w:p w:rsidR="0076292B" w:rsidRDefault="0076292B" w:rsidP="00B64FCB">
      <w:pPr>
        <w:spacing w:after="0"/>
        <w:ind w:left="851"/>
      </w:pPr>
      <w:r>
        <w:rPr>
          <w:rFonts w:cs="Times New Roman"/>
        </w:rPr>
        <w:t>Fluoreszcencia spektrofotometria: kinin meghatározása.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629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Elválasztáson alapuló vizsgálatok</w:t>
      </w:r>
      <w:r w:rsidR="00B64FCB" w:rsidRPr="00644690">
        <w:rPr>
          <w:b/>
          <w:i/>
        </w:rPr>
        <w:tab/>
      </w:r>
      <w:r>
        <w:rPr>
          <w:b/>
          <w:i/>
        </w:rPr>
        <w:t>28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95400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Gázkromatográfia: aromás szennyezések azonosítása és mennyiségi meghatározása olajjal szennyezett felszíni vízmintában.</w:t>
      </w:r>
    </w:p>
    <w:p w:rsidR="00954008" w:rsidRDefault="0095400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HPLC (nagyhatékonyságú folyadék-kromatográfia): klórozott </w:t>
      </w:r>
      <w:proofErr w:type="spellStart"/>
      <w:r>
        <w:rPr>
          <w:rFonts w:cs="Times New Roman"/>
        </w:rPr>
        <w:t>fenolszármazékok</w:t>
      </w:r>
      <w:proofErr w:type="spellEnd"/>
      <w:r>
        <w:rPr>
          <w:rFonts w:cs="Times New Roman"/>
        </w:rPr>
        <w:t xml:space="preserve"> azonosítása és mennyiségi meghatározása </w:t>
      </w:r>
      <w:r w:rsidR="008A7ECD">
        <w:rPr>
          <w:rFonts w:cs="Times New Roman"/>
        </w:rPr>
        <w:t>felszíni vízben; anion tartalom meghatározása ivóvízben.</w:t>
      </w:r>
    </w:p>
    <w:p w:rsidR="008A7ECD" w:rsidRDefault="008A7ECD" w:rsidP="00B64FCB">
      <w:pPr>
        <w:spacing w:after="0"/>
        <w:ind w:left="851"/>
      </w:pPr>
      <w:r>
        <w:rPr>
          <w:rFonts w:cs="Times New Roman"/>
        </w:rPr>
        <w:t>Vékonyréteg-kromatográfia: élelmiszer színezékek azonosítása élelmiszeripari szennyvízben.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8A7ECD" w:rsidRPr="008A7ECD" w:rsidRDefault="008A7ECD" w:rsidP="008A7ECD">
      <w:pPr>
        <w:spacing w:after="0"/>
        <w:ind w:left="426"/>
        <w:rPr>
          <w:i/>
        </w:rPr>
      </w:pPr>
      <w:r w:rsidRPr="008A7ECD">
        <w:rPr>
          <w:i/>
        </w:rPr>
        <w:t>A tanulók az iskolai laboratóriumokban végzik a méréseket, amelyek külső környezetvédelmi mérésekre akkreditált laboratóriumokban történő látogatásokkal és munkavégzéssel egészülnek ki.</w:t>
      </w:r>
    </w:p>
    <w:p w:rsidR="00B64FCB" w:rsidRPr="00B64FCB" w:rsidRDefault="008A7ECD" w:rsidP="008A7ECD">
      <w:pPr>
        <w:spacing w:after="0"/>
        <w:ind w:left="426"/>
        <w:rPr>
          <w:i/>
        </w:rPr>
      </w:pPr>
      <w:r w:rsidRPr="008A7ECD">
        <w:rPr>
          <w:i/>
        </w:rPr>
        <w:t>Laboratórium a vizsgálatokhoz szükséges műszerekkel, berendezésekkel, biztonságos munkavégzéshez szükséges eszközökkel felszerelve</w:t>
      </w:r>
      <w:r>
        <w:rPr>
          <w:i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76778D" w:rsidRPr="0076778D" w:rsidTr="0076778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Alkalmazott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oktatási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módszer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neve</w:t>
            </w:r>
            <w:proofErr w:type="spellEnd"/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A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szervezeti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magyarázat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megbeszélés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szemléltetés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házi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mérési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jegyzőkönyv</w:t>
            </w:r>
            <w:proofErr w:type="spellEnd"/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76778D" w:rsidRDefault="0076778D" w:rsidP="0076778D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76778D" w:rsidRPr="0076778D" w:rsidTr="0076778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Sorszám</w:t>
            </w:r>
            <w:proofErr w:type="spellEnd"/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tevékenységforma</w:t>
            </w:r>
            <w:proofErr w:type="spellEnd"/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Tanulói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szervezési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kerete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(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differenciálási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módok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Alkalmazandó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eszközök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és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felszerelések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egyéni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csoport-bontás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osztály-keret</w:t>
            </w:r>
            <w:proofErr w:type="spellEnd"/>
          </w:p>
        </w:tc>
        <w:tc>
          <w:tcPr>
            <w:tcW w:w="2380" w:type="dxa"/>
            <w:vMerge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feldolgozó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önálló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Olvasott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feladattal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vezetett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Hallott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szöveg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feldolgozása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jegyzeteléssel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Ismeretalkalmazási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gyakorló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,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feladatok</w:t>
            </w:r>
            <w:proofErr w:type="spellEnd"/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Írásos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elemzések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Leírás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Komplex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információk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Elemzés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készítése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tapasztalatokról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Csoportos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munkaformák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Kiscsoportos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szakmai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munkavégzés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irányítással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Gyakorlati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munkavégzés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Munkamegfigyelés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adott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szempontok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alapján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8D8D8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Vizsgálati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tevékenységek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körében</w:t>
            </w:r>
            <w:proofErr w:type="spellEnd"/>
          </w:p>
        </w:tc>
      </w:tr>
      <w:tr w:rsidR="0076778D" w:rsidRPr="0076778D" w:rsidTr="0076778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Vegyészeti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laboratóriumi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alapmérések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  <w:tr w:rsidR="0076778D" w:rsidRPr="0076778D" w:rsidTr="0076778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Anyagminták</w:t>
            </w:r>
            <w:proofErr w:type="spellEnd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azonosítása</w:t>
            </w:r>
            <w:proofErr w:type="spellEnd"/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76778D" w:rsidRPr="0076778D" w:rsidRDefault="0076778D" w:rsidP="0076778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</w:pPr>
            <w:r w:rsidRPr="0076778D">
              <w:rPr>
                <w:rFonts w:eastAsia="Times New Roman" w:cs="Times New Roman"/>
                <w:color w:val="000000"/>
                <w:sz w:val="20"/>
                <w:szCs w:val="20"/>
                <w:lang w:val="de-DE" w:eastAsia="de-DE"/>
              </w:rPr>
              <w:t> </w:t>
            </w:r>
          </w:p>
        </w:tc>
      </w:tr>
    </w:tbl>
    <w:p w:rsidR="0076778D" w:rsidRPr="00BC7291" w:rsidRDefault="0076778D" w:rsidP="0076778D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8419D5" w:rsidRDefault="008419D5" w:rsidP="000A21B7">
      <w:pPr>
        <w:spacing w:after="0"/>
        <w:rPr>
          <w:rFonts w:cs="Times New Roman"/>
        </w:rPr>
      </w:pPr>
    </w:p>
    <w:p w:rsidR="00B64FCB" w:rsidRPr="00D52C63" w:rsidRDefault="00B64FCB" w:rsidP="0076778D">
      <w:pPr>
        <w:spacing w:after="200" w:line="276" w:lineRule="auto"/>
        <w:jc w:val="left"/>
        <w:rPr>
          <w:rFonts w:cs="Times New Roman"/>
        </w:rPr>
      </w:pPr>
    </w:p>
    <w:sectPr w:rsidR="00B64FCB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FD9" w:rsidRDefault="000A3FD9" w:rsidP="00B945BE">
      <w:pPr>
        <w:spacing w:after="0"/>
      </w:pPr>
      <w:r>
        <w:separator/>
      </w:r>
    </w:p>
  </w:endnote>
  <w:endnote w:type="continuationSeparator" w:id="0">
    <w:p w:rsidR="000A3FD9" w:rsidRDefault="000A3FD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968" w:rsidRPr="00B862AB" w:rsidRDefault="00416968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FD9" w:rsidRDefault="000A3FD9" w:rsidP="00B945BE">
      <w:pPr>
        <w:spacing w:after="0"/>
      </w:pPr>
      <w:r>
        <w:separator/>
      </w:r>
    </w:p>
  </w:footnote>
  <w:footnote w:type="continuationSeparator" w:id="0">
    <w:p w:rsidR="000A3FD9" w:rsidRDefault="000A3FD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7A5"/>
    <w:rsid w:val="00006B4B"/>
    <w:rsid w:val="00026917"/>
    <w:rsid w:val="00027D4F"/>
    <w:rsid w:val="000451F6"/>
    <w:rsid w:val="00067FB9"/>
    <w:rsid w:val="000772D7"/>
    <w:rsid w:val="0009228F"/>
    <w:rsid w:val="00092C16"/>
    <w:rsid w:val="00097BE3"/>
    <w:rsid w:val="000A21B7"/>
    <w:rsid w:val="000A3FD9"/>
    <w:rsid w:val="000B5E9D"/>
    <w:rsid w:val="000E485F"/>
    <w:rsid w:val="000F44A2"/>
    <w:rsid w:val="00104377"/>
    <w:rsid w:val="001A7777"/>
    <w:rsid w:val="001B11E0"/>
    <w:rsid w:val="001B61A0"/>
    <w:rsid w:val="001B6615"/>
    <w:rsid w:val="001F08AF"/>
    <w:rsid w:val="00216033"/>
    <w:rsid w:val="00232789"/>
    <w:rsid w:val="00236D60"/>
    <w:rsid w:val="00237844"/>
    <w:rsid w:val="00252B11"/>
    <w:rsid w:val="0025489A"/>
    <w:rsid w:val="00266A2C"/>
    <w:rsid w:val="00271E52"/>
    <w:rsid w:val="002767A5"/>
    <w:rsid w:val="00283B5D"/>
    <w:rsid w:val="00292F39"/>
    <w:rsid w:val="002B24B4"/>
    <w:rsid w:val="002D029F"/>
    <w:rsid w:val="002D5D99"/>
    <w:rsid w:val="00320239"/>
    <w:rsid w:val="003325F4"/>
    <w:rsid w:val="00333D1C"/>
    <w:rsid w:val="003468AB"/>
    <w:rsid w:val="00381B6C"/>
    <w:rsid w:val="00390F08"/>
    <w:rsid w:val="00391719"/>
    <w:rsid w:val="003A7273"/>
    <w:rsid w:val="003A771B"/>
    <w:rsid w:val="003C1CDF"/>
    <w:rsid w:val="0041674C"/>
    <w:rsid w:val="00416968"/>
    <w:rsid w:val="00420CA2"/>
    <w:rsid w:val="004233BE"/>
    <w:rsid w:val="00427413"/>
    <w:rsid w:val="00437470"/>
    <w:rsid w:val="004378A8"/>
    <w:rsid w:val="00444C14"/>
    <w:rsid w:val="00447566"/>
    <w:rsid w:val="0045474F"/>
    <w:rsid w:val="00456128"/>
    <w:rsid w:val="0049127E"/>
    <w:rsid w:val="0049243B"/>
    <w:rsid w:val="004E32A8"/>
    <w:rsid w:val="004F6765"/>
    <w:rsid w:val="00540685"/>
    <w:rsid w:val="0056450D"/>
    <w:rsid w:val="00565574"/>
    <w:rsid w:val="0056667C"/>
    <w:rsid w:val="005762DF"/>
    <w:rsid w:val="005901F2"/>
    <w:rsid w:val="005D4D17"/>
    <w:rsid w:val="00602463"/>
    <w:rsid w:val="0062287C"/>
    <w:rsid w:val="00631D56"/>
    <w:rsid w:val="00635C77"/>
    <w:rsid w:val="00645B4F"/>
    <w:rsid w:val="0065053C"/>
    <w:rsid w:val="00696ED9"/>
    <w:rsid w:val="006E7ABB"/>
    <w:rsid w:val="00704A02"/>
    <w:rsid w:val="0070737E"/>
    <w:rsid w:val="00710068"/>
    <w:rsid w:val="00711835"/>
    <w:rsid w:val="00713078"/>
    <w:rsid w:val="007302C2"/>
    <w:rsid w:val="007308AA"/>
    <w:rsid w:val="0073133A"/>
    <w:rsid w:val="00755F00"/>
    <w:rsid w:val="0076292B"/>
    <w:rsid w:val="0076778D"/>
    <w:rsid w:val="007761DE"/>
    <w:rsid w:val="007B1262"/>
    <w:rsid w:val="007E482A"/>
    <w:rsid w:val="007F5D8F"/>
    <w:rsid w:val="00807FA9"/>
    <w:rsid w:val="008112A5"/>
    <w:rsid w:val="00811551"/>
    <w:rsid w:val="00834F2E"/>
    <w:rsid w:val="008419D5"/>
    <w:rsid w:val="00874C37"/>
    <w:rsid w:val="00876453"/>
    <w:rsid w:val="00877BC2"/>
    <w:rsid w:val="008A0982"/>
    <w:rsid w:val="008A17AB"/>
    <w:rsid w:val="008A7ECD"/>
    <w:rsid w:val="008B01A2"/>
    <w:rsid w:val="008F1A3A"/>
    <w:rsid w:val="008F2052"/>
    <w:rsid w:val="008F4FCC"/>
    <w:rsid w:val="009112E2"/>
    <w:rsid w:val="00915ABE"/>
    <w:rsid w:val="00915F8E"/>
    <w:rsid w:val="00925C8A"/>
    <w:rsid w:val="00954008"/>
    <w:rsid w:val="00961330"/>
    <w:rsid w:val="0096446F"/>
    <w:rsid w:val="00966E3E"/>
    <w:rsid w:val="009A13D9"/>
    <w:rsid w:val="009B33F4"/>
    <w:rsid w:val="009B6E6E"/>
    <w:rsid w:val="009C28EA"/>
    <w:rsid w:val="009C4A30"/>
    <w:rsid w:val="00A05350"/>
    <w:rsid w:val="00A24DEC"/>
    <w:rsid w:val="00A27E1D"/>
    <w:rsid w:val="00A33348"/>
    <w:rsid w:val="00A33F4F"/>
    <w:rsid w:val="00A80941"/>
    <w:rsid w:val="00AB789B"/>
    <w:rsid w:val="00B00C68"/>
    <w:rsid w:val="00B04340"/>
    <w:rsid w:val="00B25B95"/>
    <w:rsid w:val="00B64FCB"/>
    <w:rsid w:val="00B75532"/>
    <w:rsid w:val="00B85466"/>
    <w:rsid w:val="00B862AB"/>
    <w:rsid w:val="00B91E99"/>
    <w:rsid w:val="00B945BE"/>
    <w:rsid w:val="00BC12D1"/>
    <w:rsid w:val="00BE1D66"/>
    <w:rsid w:val="00BF1A8C"/>
    <w:rsid w:val="00BF325F"/>
    <w:rsid w:val="00BF48A1"/>
    <w:rsid w:val="00C124C0"/>
    <w:rsid w:val="00C64856"/>
    <w:rsid w:val="00C7673C"/>
    <w:rsid w:val="00C86B7B"/>
    <w:rsid w:val="00C8784A"/>
    <w:rsid w:val="00CB484D"/>
    <w:rsid w:val="00CB487F"/>
    <w:rsid w:val="00CC73F3"/>
    <w:rsid w:val="00CD37F8"/>
    <w:rsid w:val="00CF79D1"/>
    <w:rsid w:val="00D17189"/>
    <w:rsid w:val="00D278D7"/>
    <w:rsid w:val="00D3018B"/>
    <w:rsid w:val="00D47B65"/>
    <w:rsid w:val="00D47F69"/>
    <w:rsid w:val="00D52C63"/>
    <w:rsid w:val="00D54B8E"/>
    <w:rsid w:val="00D55892"/>
    <w:rsid w:val="00D93B4D"/>
    <w:rsid w:val="00DA3990"/>
    <w:rsid w:val="00DB49EB"/>
    <w:rsid w:val="00DC0EE1"/>
    <w:rsid w:val="00DC58A6"/>
    <w:rsid w:val="00DC677F"/>
    <w:rsid w:val="00DD39DE"/>
    <w:rsid w:val="00DF32E0"/>
    <w:rsid w:val="00E1046E"/>
    <w:rsid w:val="00E3598E"/>
    <w:rsid w:val="00E431FD"/>
    <w:rsid w:val="00E57804"/>
    <w:rsid w:val="00E57E1C"/>
    <w:rsid w:val="00E96240"/>
    <w:rsid w:val="00EA05C2"/>
    <w:rsid w:val="00EC14C1"/>
    <w:rsid w:val="00ED48AC"/>
    <w:rsid w:val="00EE359D"/>
    <w:rsid w:val="00F0277F"/>
    <w:rsid w:val="00F0408B"/>
    <w:rsid w:val="00F24097"/>
    <w:rsid w:val="00F25FE9"/>
    <w:rsid w:val="00F34A2D"/>
    <w:rsid w:val="00F41AF1"/>
    <w:rsid w:val="00F67482"/>
    <w:rsid w:val="00F730F9"/>
    <w:rsid w:val="00F74AB6"/>
    <w:rsid w:val="00FB1FB0"/>
    <w:rsid w:val="00FB273F"/>
    <w:rsid w:val="00FD2804"/>
    <w:rsid w:val="00FD49E7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B91E9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91E9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91E99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91E9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91E99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91E9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1E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Jegyzethivatkozs">
    <w:name w:val="annotation reference"/>
    <w:basedOn w:val="Bekezdsalapbettpusa"/>
    <w:uiPriority w:val="99"/>
    <w:semiHidden/>
    <w:unhideWhenUsed/>
    <w:rsid w:val="00B91E9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B91E9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B91E99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91E9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91E99"/>
    <w:rPr>
      <w:rFonts w:ascii="Times New Roman" w:hAnsi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91E99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91E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1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9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package" Target="embeddings/Microsoft_Excel_Worksheet1.xlsx"/><Relationship Id="rId5" Type="http://schemas.openxmlformats.org/officeDocument/2006/relationships/settings" Target="settings.xml"/><Relationship Id="rId10" Type="http://schemas.openxmlformats.org/officeDocument/2006/relationships/image" Target="media/image1.emf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labor\ujtanterv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E7BAB-103D-4C65-B87C-744FDD0B6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</Template>
  <TotalTime>5</TotalTime>
  <Pages>22</Pages>
  <Words>4085</Words>
  <Characters>28191</Characters>
  <Application>Microsoft Office Word</Application>
  <DocSecurity>0</DocSecurity>
  <Lines>234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Tihanyi Péter</dc:creator>
  <cp:lastModifiedBy>Eszes-Anka Anikó</cp:lastModifiedBy>
  <cp:revision>6</cp:revision>
  <dcterms:created xsi:type="dcterms:W3CDTF">2016-07-20T13:41:00Z</dcterms:created>
  <dcterms:modified xsi:type="dcterms:W3CDTF">2016-08-22T16:39:00Z</dcterms:modified>
</cp:coreProperties>
</file>