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A30C65" w:rsidRDefault="00447091" w:rsidP="00A30C65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3.53</w:t>
      </w:r>
      <w:r w:rsidR="00A30C65" w:rsidRPr="00A30C65">
        <w:rPr>
          <w:rFonts w:cs="Times New Roman"/>
          <w:b/>
          <w:caps/>
          <w:szCs w:val="24"/>
        </w:rPr>
        <w:t>.</w:t>
      </w:r>
    </w:p>
    <w:p w:rsidR="001A7777" w:rsidRPr="00A30C65" w:rsidRDefault="001A7777" w:rsidP="00A30C65">
      <w:pPr>
        <w:jc w:val="center"/>
        <w:rPr>
          <w:rFonts w:cs="Times New Roman"/>
          <w:b/>
          <w:caps/>
          <w:spacing w:val="60"/>
          <w:szCs w:val="24"/>
        </w:rPr>
      </w:pPr>
      <w:r w:rsidRPr="00A30C65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A30C65" w:rsidRDefault="001A7777" w:rsidP="00A30C65">
      <w:pPr>
        <w:jc w:val="center"/>
        <w:rPr>
          <w:rFonts w:cs="Times New Roman"/>
          <w:b/>
          <w:szCs w:val="24"/>
        </w:rPr>
      </w:pPr>
      <w:proofErr w:type="gramStart"/>
      <w:r w:rsidRPr="00A30C65">
        <w:rPr>
          <w:rFonts w:cs="Times New Roman"/>
          <w:b/>
          <w:szCs w:val="24"/>
        </w:rPr>
        <w:t>a</w:t>
      </w:r>
      <w:proofErr w:type="gramEnd"/>
      <w:r w:rsidRPr="00A30C65">
        <w:rPr>
          <w:rFonts w:cs="Times New Roman"/>
          <w:b/>
          <w:szCs w:val="24"/>
        </w:rPr>
        <w:t>(z)</w:t>
      </w:r>
    </w:p>
    <w:p w:rsidR="001A7777" w:rsidRPr="00A30C65" w:rsidRDefault="00A70184" w:rsidP="00A30C65">
      <w:pPr>
        <w:jc w:val="center"/>
        <w:rPr>
          <w:rFonts w:cs="Times New Roman"/>
          <w:b/>
          <w:szCs w:val="24"/>
        </w:rPr>
      </w:pPr>
      <w:r w:rsidRPr="00A30C65">
        <w:rPr>
          <w:rFonts w:cs="Times New Roman"/>
          <w:b/>
          <w:szCs w:val="24"/>
        </w:rPr>
        <w:t xml:space="preserve">55 </w:t>
      </w:r>
      <w:r w:rsidR="005F3E92" w:rsidRPr="00A30C65">
        <w:rPr>
          <w:rFonts w:cs="Times New Roman"/>
          <w:b/>
          <w:szCs w:val="24"/>
        </w:rPr>
        <w:t>481 02</w:t>
      </w:r>
    </w:p>
    <w:p w:rsidR="001A7777" w:rsidRPr="00A30C65" w:rsidRDefault="005F3E92" w:rsidP="00A30C65">
      <w:pPr>
        <w:jc w:val="center"/>
        <w:rPr>
          <w:rFonts w:cs="Times New Roman"/>
          <w:b/>
          <w:caps/>
          <w:szCs w:val="24"/>
        </w:rPr>
      </w:pPr>
      <w:r w:rsidRPr="00A30C65">
        <w:rPr>
          <w:rFonts w:cs="Times New Roman"/>
          <w:b/>
          <w:caps/>
          <w:szCs w:val="24"/>
        </w:rPr>
        <w:t>Információrendszer-szervező</w:t>
      </w:r>
    </w:p>
    <w:p w:rsidR="000B5E9D" w:rsidRPr="00A30C65" w:rsidRDefault="001A7777" w:rsidP="00A30C65">
      <w:pPr>
        <w:jc w:val="center"/>
        <w:rPr>
          <w:rFonts w:cs="Times New Roman"/>
          <w:b/>
          <w:caps/>
          <w:szCs w:val="24"/>
        </w:rPr>
      </w:pPr>
      <w:r w:rsidRPr="00A30C65">
        <w:rPr>
          <w:rFonts w:cs="Times New Roman"/>
          <w:b/>
          <w:caps/>
          <w:szCs w:val="24"/>
        </w:rPr>
        <w:t>szakképesítés</w:t>
      </w:r>
      <w:r w:rsidR="009C4A30" w:rsidRPr="00A30C65">
        <w:rPr>
          <w:rFonts w:cs="Times New Roman"/>
          <w:b/>
          <w:caps/>
          <w:szCs w:val="24"/>
        </w:rPr>
        <w:t>-ráépülés</w:t>
      </w:r>
      <w:r w:rsidRPr="00A30C65">
        <w:rPr>
          <w:rFonts w:cs="Times New Roman"/>
          <w:b/>
          <w:caps/>
          <w:szCs w:val="24"/>
        </w:rPr>
        <w:t>hez</w:t>
      </w:r>
    </w:p>
    <w:p w:rsidR="000B5E9D" w:rsidRPr="00846678" w:rsidRDefault="000B5E9D" w:rsidP="000B5E9D">
      <w:pPr>
        <w:spacing w:after="0"/>
        <w:rPr>
          <w:rFonts w:cs="Times New Roman"/>
        </w:rPr>
      </w:pPr>
    </w:p>
    <w:p w:rsidR="00F24097" w:rsidRPr="00846678" w:rsidRDefault="00F24097" w:rsidP="00F24097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I. </w:t>
      </w:r>
      <w:proofErr w:type="gramStart"/>
      <w:r w:rsidRPr="00846678">
        <w:rPr>
          <w:rFonts w:cs="Times New Roman"/>
          <w:b/>
        </w:rPr>
        <w:t>A</w:t>
      </w:r>
      <w:proofErr w:type="gramEnd"/>
      <w:r w:rsidRPr="00846678">
        <w:rPr>
          <w:rFonts w:cs="Times New Roman"/>
          <w:b/>
        </w:rPr>
        <w:t xml:space="preserve"> szakképzés jogi háttere</w:t>
      </w:r>
    </w:p>
    <w:p w:rsidR="00A30C65" w:rsidRDefault="00A30C65" w:rsidP="00F24097">
      <w:pPr>
        <w:spacing w:after="0"/>
        <w:rPr>
          <w:rFonts w:cs="Times New Roman"/>
        </w:rPr>
      </w:pPr>
    </w:p>
    <w:p w:rsidR="00F24097" w:rsidRPr="00846678" w:rsidRDefault="00F24097" w:rsidP="00F24097">
      <w:pPr>
        <w:spacing w:after="0"/>
        <w:rPr>
          <w:rFonts w:cs="Times New Roman"/>
        </w:rPr>
      </w:pPr>
      <w:r w:rsidRPr="00846678">
        <w:rPr>
          <w:rFonts w:cs="Times New Roman"/>
        </w:rPr>
        <w:t>A szakképzési kerettanterv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törvény,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 szakképzésről szóló 2011. évi CLXXXVII. törvény,</w:t>
      </w:r>
    </w:p>
    <w:p w:rsidR="00F24097" w:rsidRPr="00846678" w:rsidRDefault="00F24097" w:rsidP="00F24097">
      <w:pPr>
        <w:spacing w:after="0"/>
        <w:rPr>
          <w:rFonts w:cs="Times New Roman"/>
        </w:rPr>
      </w:pPr>
    </w:p>
    <w:p w:rsidR="00F24097" w:rsidRPr="00846678" w:rsidRDefault="00F24097" w:rsidP="00F24097">
      <w:pPr>
        <w:spacing w:after="0"/>
        <w:rPr>
          <w:rFonts w:cs="Times New Roman"/>
        </w:rPr>
      </w:pPr>
      <w:proofErr w:type="gramStart"/>
      <w:r w:rsidRPr="00846678">
        <w:rPr>
          <w:rFonts w:cs="Times New Roman"/>
        </w:rPr>
        <w:t>valamint</w:t>
      </w:r>
      <w:proofErr w:type="gramEnd"/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az Országos Képzési Jegyzékről és az Országos Képzési Jegyzék módosításának eljárásrendjéről szóló 150/2012. (VII. 6.) Korm</w:t>
      </w:r>
      <w:r w:rsidR="00A30C65">
        <w:rPr>
          <w:rFonts w:cs="Times New Roman"/>
        </w:rPr>
        <w:t xml:space="preserve">. </w:t>
      </w:r>
      <w:r w:rsidRPr="00846678">
        <w:rPr>
          <w:rFonts w:cs="Times New Roman"/>
        </w:rPr>
        <w:t>rendelet,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46678">
        <w:rPr>
          <w:rFonts w:cs="Times New Roman"/>
        </w:rPr>
        <w:t>az állam által elismert szakképesítések szakmai követelménymoduljairól szóló 217/2012. (VIII. 9.) Korm</w:t>
      </w:r>
      <w:r w:rsidR="00A30C65">
        <w:rPr>
          <w:rFonts w:cs="Times New Roman"/>
        </w:rPr>
        <w:t xml:space="preserve">. </w:t>
      </w:r>
      <w:r w:rsidRPr="00846678">
        <w:rPr>
          <w:rFonts w:cs="Times New Roman"/>
        </w:rPr>
        <w:t>rendelet,</w:t>
      </w:r>
      <w:r w:rsidR="00A30C65">
        <w:rPr>
          <w:rFonts w:cs="Times New Roman"/>
        </w:rPr>
        <w:t xml:space="preserve"> és</w:t>
      </w:r>
    </w:p>
    <w:p w:rsidR="00F24097" w:rsidRPr="008466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846678">
        <w:rPr>
          <w:rFonts w:cs="Times New Roman"/>
        </w:rPr>
        <w:t>a(</w:t>
      </w:r>
      <w:proofErr w:type="gramEnd"/>
      <w:r w:rsidRPr="00846678">
        <w:rPr>
          <w:rFonts w:cs="Times New Roman"/>
        </w:rPr>
        <w:t xml:space="preserve">z) </w:t>
      </w:r>
      <w:r w:rsidR="006B49BF" w:rsidRPr="00846678">
        <w:rPr>
          <w:rFonts w:cs="Times New Roman"/>
        </w:rPr>
        <w:t>55</w:t>
      </w:r>
      <w:r w:rsidR="00A70184" w:rsidRPr="00846678">
        <w:rPr>
          <w:rFonts w:cs="Times New Roman"/>
        </w:rPr>
        <w:t xml:space="preserve"> </w:t>
      </w:r>
      <w:r w:rsidR="006B49BF" w:rsidRPr="00846678">
        <w:rPr>
          <w:rFonts w:cs="Times New Roman"/>
        </w:rPr>
        <w:t>481</w:t>
      </w:r>
      <w:r w:rsidR="00F14541" w:rsidRPr="00846678">
        <w:rPr>
          <w:rFonts w:cs="Times New Roman"/>
        </w:rPr>
        <w:t xml:space="preserve"> </w:t>
      </w:r>
      <w:r w:rsidR="006B49BF" w:rsidRPr="00846678">
        <w:rPr>
          <w:rFonts w:cs="Times New Roman"/>
        </w:rPr>
        <w:t>02</w:t>
      </w:r>
      <w:r w:rsidRPr="00846678">
        <w:rPr>
          <w:rFonts w:cs="Times New Roman"/>
        </w:rPr>
        <w:t xml:space="preserve"> számú, </w:t>
      </w:r>
      <w:r w:rsidR="006B49BF" w:rsidRPr="00846678">
        <w:rPr>
          <w:rFonts w:cs="Times New Roman"/>
        </w:rPr>
        <w:t>Információrendszer-szervező</w:t>
      </w:r>
      <w:r w:rsidRPr="00846678">
        <w:rPr>
          <w:rFonts w:cs="Times New Roman"/>
        </w:rPr>
        <w:t xml:space="preserve"> megnevezésű szakképesítés szakmai és vizsgakövetelményeit tartalmazó rendelet </w:t>
      </w:r>
    </w:p>
    <w:p w:rsidR="00F24097" w:rsidRPr="00846678" w:rsidRDefault="00F24097" w:rsidP="00F24097">
      <w:pPr>
        <w:spacing w:after="0"/>
        <w:rPr>
          <w:rFonts w:cs="Times New Roman"/>
        </w:rPr>
      </w:pPr>
      <w:proofErr w:type="gramStart"/>
      <w:r w:rsidRPr="00846678">
        <w:rPr>
          <w:rFonts w:cs="Times New Roman"/>
        </w:rPr>
        <w:t>alapján</w:t>
      </w:r>
      <w:proofErr w:type="gramEnd"/>
      <w:r w:rsidRPr="00846678">
        <w:rPr>
          <w:rFonts w:cs="Times New Roman"/>
        </w:rPr>
        <w:t xml:space="preserve"> készült.</w:t>
      </w:r>
    </w:p>
    <w:p w:rsidR="001A7777" w:rsidRPr="00846678" w:rsidRDefault="001A7777" w:rsidP="000B5E9D">
      <w:pPr>
        <w:spacing w:after="0"/>
        <w:rPr>
          <w:rFonts w:cs="Times New Roman"/>
        </w:rPr>
      </w:pPr>
    </w:p>
    <w:p w:rsidR="00E96240" w:rsidRPr="00846678" w:rsidRDefault="00E96240" w:rsidP="000B5E9D">
      <w:pPr>
        <w:spacing w:after="0"/>
        <w:rPr>
          <w:rFonts w:cs="Times New Roman"/>
        </w:rPr>
      </w:pPr>
    </w:p>
    <w:p w:rsidR="00C64856" w:rsidRPr="00846678" w:rsidRDefault="00C64856" w:rsidP="00C64856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II. </w:t>
      </w:r>
      <w:proofErr w:type="gramStart"/>
      <w:r w:rsidRPr="00846678">
        <w:rPr>
          <w:rFonts w:cs="Times New Roman"/>
          <w:b/>
        </w:rPr>
        <w:t>A</w:t>
      </w:r>
      <w:proofErr w:type="gramEnd"/>
      <w:r w:rsidRPr="00846678">
        <w:rPr>
          <w:rFonts w:cs="Times New Roman"/>
          <w:b/>
        </w:rPr>
        <w:t xml:space="preserve"> szakképesítés</w:t>
      </w:r>
      <w:r w:rsidR="009C4A30" w:rsidRPr="00846678">
        <w:rPr>
          <w:rFonts w:cs="Times New Roman"/>
          <w:b/>
        </w:rPr>
        <w:t>-ráépülés</w:t>
      </w:r>
      <w:r w:rsidRPr="00846678">
        <w:rPr>
          <w:rFonts w:cs="Times New Roman"/>
          <w:b/>
        </w:rPr>
        <w:t xml:space="preserve"> alapadatai</w:t>
      </w:r>
    </w:p>
    <w:p w:rsidR="00C64856" w:rsidRPr="00846678" w:rsidRDefault="00C64856" w:rsidP="00C64856">
      <w:pPr>
        <w:spacing w:after="0"/>
        <w:rPr>
          <w:rFonts w:cs="Times New Roman"/>
        </w:rPr>
      </w:pP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>A szakképesítés</w:t>
      </w:r>
      <w:r w:rsidR="009C4A30" w:rsidRPr="00846678">
        <w:rPr>
          <w:rFonts w:cs="Times New Roman"/>
        </w:rPr>
        <w:t>-ráépülés</w:t>
      </w:r>
      <w:r w:rsidRPr="00846678">
        <w:rPr>
          <w:rFonts w:cs="Times New Roman"/>
        </w:rPr>
        <w:t xml:space="preserve"> azonosító száma: </w:t>
      </w:r>
      <w:r w:rsidR="00A70184" w:rsidRPr="00846678">
        <w:rPr>
          <w:rFonts w:cs="Times New Roman"/>
        </w:rPr>
        <w:t xml:space="preserve">55 </w:t>
      </w:r>
      <w:r w:rsidR="005F3E92" w:rsidRPr="00846678">
        <w:rPr>
          <w:rFonts w:cs="Times New Roman"/>
        </w:rPr>
        <w:t>481 02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>Szakképesítés</w:t>
      </w:r>
      <w:r w:rsidR="009C4A30" w:rsidRPr="00846678">
        <w:rPr>
          <w:rFonts w:cs="Times New Roman"/>
        </w:rPr>
        <w:t>-ráépülés</w:t>
      </w:r>
      <w:r w:rsidRPr="00846678">
        <w:rPr>
          <w:rFonts w:cs="Times New Roman"/>
        </w:rPr>
        <w:t xml:space="preserve"> megnevezése: </w:t>
      </w:r>
      <w:r w:rsidR="005F3E92" w:rsidRPr="00846678">
        <w:rPr>
          <w:rFonts w:cs="Times New Roman"/>
        </w:rPr>
        <w:t xml:space="preserve">Információrendszer-szervező 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A szakmacsoport száma és megnevezése: </w:t>
      </w:r>
      <w:r w:rsidR="009B7D43" w:rsidRPr="00846678">
        <w:rPr>
          <w:rFonts w:cs="Times New Roman"/>
        </w:rPr>
        <w:t>7</w:t>
      </w:r>
      <w:r w:rsidRPr="00846678">
        <w:rPr>
          <w:rFonts w:cs="Times New Roman"/>
        </w:rPr>
        <w:t xml:space="preserve">. </w:t>
      </w:r>
      <w:r w:rsidR="009B7D43" w:rsidRPr="00846678">
        <w:rPr>
          <w:rFonts w:cs="Times New Roman"/>
        </w:rPr>
        <w:t>Informatika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Ágazati besorolás száma és megnevezése: </w:t>
      </w:r>
      <w:r w:rsidR="000A20EF" w:rsidRPr="00846678">
        <w:rPr>
          <w:rFonts w:cs="Times New Roman"/>
        </w:rPr>
        <w:t>XIII</w:t>
      </w:r>
      <w:r w:rsidRPr="00846678">
        <w:rPr>
          <w:rFonts w:cs="Times New Roman"/>
        </w:rPr>
        <w:t xml:space="preserve">. </w:t>
      </w:r>
      <w:r w:rsidR="000A20EF" w:rsidRPr="00846678">
        <w:rPr>
          <w:rFonts w:cs="Times New Roman"/>
        </w:rPr>
        <w:t>Informatika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Iskolai rendszerű szakképzésben a szakképzési évfolyamok száma: </w:t>
      </w:r>
      <w:r w:rsidR="009B7D43" w:rsidRPr="00846678">
        <w:rPr>
          <w:rFonts w:cs="Times New Roman"/>
        </w:rPr>
        <w:t>0,5</w:t>
      </w:r>
      <w:r w:rsidRPr="00846678">
        <w:rPr>
          <w:rFonts w:cs="Times New Roman"/>
        </w:rPr>
        <w:t xml:space="preserve"> év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Elméleti képzési idő aránya: </w:t>
      </w:r>
      <w:r w:rsidR="009B7D43" w:rsidRPr="00846678">
        <w:rPr>
          <w:rFonts w:cs="Times New Roman"/>
        </w:rPr>
        <w:t>40</w:t>
      </w:r>
      <w:r w:rsidRPr="00846678">
        <w:rPr>
          <w:rFonts w:cs="Times New Roman"/>
        </w:rPr>
        <w:t>%</w:t>
      </w:r>
    </w:p>
    <w:p w:rsidR="00C64856" w:rsidRPr="00846678" w:rsidRDefault="00C64856" w:rsidP="00C64856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Gyakorlati képzési idő aránya: </w:t>
      </w:r>
      <w:r w:rsidR="009B7D43" w:rsidRPr="00846678">
        <w:rPr>
          <w:rFonts w:cs="Times New Roman"/>
        </w:rPr>
        <w:t>60</w:t>
      </w:r>
      <w:r w:rsidRPr="00846678">
        <w:rPr>
          <w:rFonts w:cs="Times New Roman"/>
        </w:rPr>
        <w:t>%</w:t>
      </w:r>
    </w:p>
    <w:p w:rsidR="001A7777" w:rsidRPr="00846678" w:rsidRDefault="001A7777" w:rsidP="000B5E9D">
      <w:pPr>
        <w:spacing w:after="0"/>
        <w:rPr>
          <w:rFonts w:cs="Times New Roman"/>
        </w:rPr>
      </w:pPr>
    </w:p>
    <w:p w:rsidR="00E96240" w:rsidRPr="00846678" w:rsidRDefault="00E96240" w:rsidP="000B5E9D">
      <w:pPr>
        <w:spacing w:after="0"/>
        <w:rPr>
          <w:rFonts w:cs="Times New Roman"/>
        </w:rPr>
      </w:pPr>
    </w:p>
    <w:p w:rsidR="00E96240" w:rsidRPr="00846678" w:rsidRDefault="00E96240" w:rsidP="00E96240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III. </w:t>
      </w:r>
      <w:proofErr w:type="gramStart"/>
      <w:r w:rsidRPr="00846678">
        <w:rPr>
          <w:rFonts w:cs="Times New Roman"/>
          <w:b/>
        </w:rPr>
        <w:t>A</w:t>
      </w:r>
      <w:proofErr w:type="gramEnd"/>
      <w:r w:rsidRPr="00846678">
        <w:rPr>
          <w:rFonts w:cs="Times New Roman"/>
          <w:b/>
        </w:rPr>
        <w:t xml:space="preserve"> szakképzésbe történő belépés feltételei</w:t>
      </w:r>
    </w:p>
    <w:p w:rsidR="00E96240" w:rsidRPr="00846678" w:rsidRDefault="00E96240" w:rsidP="00E96240">
      <w:pPr>
        <w:spacing w:after="0"/>
        <w:rPr>
          <w:rFonts w:cs="Times New Roman"/>
        </w:rPr>
      </w:pP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Iskolai előképzettség: </w:t>
      </w:r>
      <w:r w:rsidR="005F3E92" w:rsidRPr="00846678">
        <w:rPr>
          <w:rFonts w:cs="Times New Roman"/>
        </w:rPr>
        <w:t>érettségi végzettség</w:t>
      </w:r>
    </w:p>
    <w:p w:rsidR="00DC677F" w:rsidRPr="00846678" w:rsidRDefault="00DC677F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ab/>
      </w:r>
      <w:proofErr w:type="gramStart"/>
      <w:r w:rsidRPr="00846678">
        <w:rPr>
          <w:rFonts w:cs="Times New Roman"/>
        </w:rPr>
        <w:t>vagy</w:t>
      </w:r>
      <w:proofErr w:type="gramEnd"/>
      <w:r w:rsidRPr="00846678">
        <w:rPr>
          <w:rFonts w:cs="Times New Roman"/>
        </w:rPr>
        <w:t xml:space="preserve"> iskolai </w:t>
      </w:r>
      <w:r w:rsidR="009C4A30" w:rsidRPr="00846678">
        <w:rPr>
          <w:rFonts w:cs="Times New Roman"/>
        </w:rPr>
        <w:t>előkép</w:t>
      </w:r>
      <w:r w:rsidRPr="00846678">
        <w:rPr>
          <w:rFonts w:cs="Times New Roman"/>
        </w:rPr>
        <w:t xml:space="preserve">zettség hiányában: </w:t>
      </w:r>
      <w:r w:rsidR="00BE0B68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Bemeneti kompetenciák: </w:t>
      </w:r>
      <w:r w:rsidR="00A70184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Szakmai előképzettség: </w:t>
      </w:r>
      <w:r w:rsidR="005F3E92" w:rsidRPr="00846678">
        <w:rPr>
          <w:rFonts w:cs="Times New Roman"/>
        </w:rPr>
        <w:t>54</w:t>
      </w:r>
      <w:r w:rsidR="00A70184" w:rsidRPr="00846678">
        <w:rPr>
          <w:rFonts w:cs="Times New Roman"/>
        </w:rPr>
        <w:t xml:space="preserve"> </w:t>
      </w:r>
      <w:r w:rsidR="005F3E92" w:rsidRPr="00846678">
        <w:rPr>
          <w:rFonts w:cs="Times New Roman"/>
        </w:rPr>
        <w:t>48</w:t>
      </w:r>
      <w:r w:rsidR="00507C8D" w:rsidRPr="00846678">
        <w:rPr>
          <w:rFonts w:cs="Times New Roman"/>
        </w:rPr>
        <w:t>1</w:t>
      </w:r>
      <w:r w:rsidR="00A70184" w:rsidRPr="00846678">
        <w:rPr>
          <w:rFonts w:cs="Times New Roman"/>
        </w:rPr>
        <w:t xml:space="preserve"> </w:t>
      </w:r>
      <w:r w:rsidR="00507C8D" w:rsidRPr="00846678">
        <w:rPr>
          <w:rFonts w:cs="Times New Roman"/>
        </w:rPr>
        <w:t xml:space="preserve">02 Gazdasági informatikus; </w:t>
      </w:r>
      <w:r w:rsidR="00A70184" w:rsidRPr="00846678">
        <w:rPr>
          <w:rFonts w:cs="Times New Roman"/>
        </w:rPr>
        <w:t xml:space="preserve">54 </w:t>
      </w:r>
      <w:r w:rsidR="00BE0B68" w:rsidRPr="00846678">
        <w:rPr>
          <w:rFonts w:cs="Times New Roman"/>
        </w:rPr>
        <w:t xml:space="preserve">213 05 </w:t>
      </w:r>
      <w:r w:rsidR="009B7D43" w:rsidRPr="00846678">
        <w:rPr>
          <w:rFonts w:cs="Times New Roman"/>
        </w:rPr>
        <w:t>Szoftverfejl</w:t>
      </w:r>
      <w:r w:rsidR="00D91907" w:rsidRPr="00846678">
        <w:rPr>
          <w:rFonts w:cs="Times New Roman"/>
        </w:rPr>
        <w:t>e</w:t>
      </w:r>
      <w:r w:rsidR="009B7D43" w:rsidRPr="00846678">
        <w:rPr>
          <w:rFonts w:cs="Times New Roman"/>
        </w:rPr>
        <w:t>sztő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Előírt gyakorlat: </w:t>
      </w:r>
      <w:r w:rsidR="000772D7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Egészségügyi alkalmassági követelmények: </w:t>
      </w:r>
      <w:r w:rsidR="00BE0B68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Pályaalkalmassági követelmények: </w:t>
      </w:r>
      <w:r w:rsidR="00BE0B68" w:rsidRPr="00846678">
        <w:rPr>
          <w:rFonts w:cs="Times New Roman"/>
        </w:rPr>
        <w:t>—</w:t>
      </w:r>
    </w:p>
    <w:p w:rsidR="00E96240" w:rsidRPr="00846678" w:rsidRDefault="00E96240" w:rsidP="00E96240">
      <w:pPr>
        <w:spacing w:after="0"/>
        <w:rPr>
          <w:rFonts w:cs="Times New Roman"/>
        </w:rPr>
      </w:pPr>
    </w:p>
    <w:p w:rsidR="00D55892" w:rsidRPr="00846678" w:rsidRDefault="00D55892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E96240" w:rsidRPr="00846678" w:rsidRDefault="00E96240" w:rsidP="00E96240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lastRenderedPageBreak/>
        <w:t xml:space="preserve">IV. </w:t>
      </w:r>
      <w:proofErr w:type="gramStart"/>
      <w:r w:rsidRPr="00846678">
        <w:rPr>
          <w:rFonts w:cs="Times New Roman"/>
          <w:b/>
        </w:rPr>
        <w:t>A</w:t>
      </w:r>
      <w:proofErr w:type="gramEnd"/>
      <w:r w:rsidRPr="00846678">
        <w:rPr>
          <w:rFonts w:cs="Times New Roman"/>
          <w:b/>
        </w:rPr>
        <w:t xml:space="preserve"> szakképzés szervezésének feltételei</w:t>
      </w:r>
    </w:p>
    <w:p w:rsidR="00E96240" w:rsidRPr="00846678" w:rsidRDefault="00E96240" w:rsidP="00E96240">
      <w:pPr>
        <w:spacing w:after="0"/>
        <w:rPr>
          <w:rFonts w:cs="Times New Roman"/>
        </w:rPr>
      </w:pPr>
    </w:p>
    <w:p w:rsidR="00E96240" w:rsidRPr="00846678" w:rsidRDefault="00E96240" w:rsidP="00E96240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Személyi feltételek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846678" w:rsidRDefault="00E96240" w:rsidP="00E96240">
      <w:pPr>
        <w:spacing w:after="0"/>
        <w:rPr>
          <w:rFonts w:cs="Times New Roman"/>
        </w:rPr>
      </w:pPr>
      <w:r w:rsidRPr="00846678">
        <w:rPr>
          <w:rFonts w:cs="Times New Roman"/>
        </w:rPr>
        <w:t>Ezen túl az alábbi tantárgyak oktatására az alábbi végzettséggel rendelkező szakember alkalmazható:</w:t>
      </w:r>
    </w:p>
    <w:p w:rsidR="001A7777" w:rsidRPr="00846678" w:rsidRDefault="001A7777" w:rsidP="000B5E9D">
      <w:pPr>
        <w:spacing w:after="0"/>
        <w:rPr>
          <w:rFonts w:cs="Times New Roman"/>
        </w:rPr>
      </w:pPr>
    </w:p>
    <w:p w:rsidR="00E57804" w:rsidRPr="00846678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910797" w:rsidRPr="00846678" w:rsidTr="00910797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846678" w:rsidRDefault="0041674C" w:rsidP="000B5E9D">
      <w:pPr>
        <w:spacing w:after="0"/>
        <w:rPr>
          <w:rFonts w:cs="Times New Roman"/>
        </w:rPr>
      </w:pPr>
    </w:p>
    <w:p w:rsidR="00696ED9" w:rsidRPr="00846678" w:rsidRDefault="00696ED9" w:rsidP="00696ED9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Tárgyi feltételek</w:t>
      </w:r>
    </w:p>
    <w:p w:rsidR="00696ED9" w:rsidRPr="00846678" w:rsidRDefault="00696ED9" w:rsidP="00696ED9">
      <w:pPr>
        <w:spacing w:after="0"/>
        <w:rPr>
          <w:rFonts w:cs="Times New Roman"/>
        </w:rPr>
      </w:pPr>
      <w:r w:rsidRPr="00846678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846678">
        <w:rPr>
          <w:rFonts w:cs="Times New Roman"/>
        </w:rPr>
        <w:t>szvk</w:t>
      </w:r>
      <w:proofErr w:type="spellEnd"/>
      <w:r w:rsidRPr="00846678">
        <w:rPr>
          <w:rFonts w:cs="Times New Roman"/>
        </w:rPr>
        <w:t>) tartalmazza, melynek további részletei az alábbiak: Nincs.</w:t>
      </w:r>
    </w:p>
    <w:p w:rsidR="00696ED9" w:rsidRPr="00846678" w:rsidRDefault="00696ED9" w:rsidP="00696ED9">
      <w:pPr>
        <w:spacing w:after="0"/>
        <w:rPr>
          <w:rFonts w:cs="Times New Roman"/>
        </w:rPr>
      </w:pPr>
    </w:p>
    <w:p w:rsidR="0041674C" w:rsidRPr="00846678" w:rsidRDefault="00696ED9" w:rsidP="00696ED9">
      <w:pPr>
        <w:spacing w:after="0"/>
        <w:rPr>
          <w:rFonts w:cs="Times New Roman"/>
        </w:rPr>
      </w:pPr>
      <w:r w:rsidRPr="00846678">
        <w:rPr>
          <w:rFonts w:cs="Times New Roman"/>
        </w:rPr>
        <w:t>Ajánlás a szakmai képzés lebonyolításához szükséges további eszközökre és felszerelésekre: Nincs.</w:t>
      </w:r>
    </w:p>
    <w:p w:rsidR="004F6765" w:rsidRPr="00846678" w:rsidRDefault="004F6765" w:rsidP="000B5E9D">
      <w:pPr>
        <w:spacing w:after="0"/>
        <w:rPr>
          <w:rFonts w:cs="Times New Roman"/>
        </w:rPr>
      </w:pPr>
    </w:p>
    <w:p w:rsidR="00FB273F" w:rsidRPr="00846678" w:rsidRDefault="00FB273F" w:rsidP="00FB273F">
      <w:pPr>
        <w:spacing w:after="0"/>
        <w:rPr>
          <w:rFonts w:cs="Times New Roman"/>
        </w:rPr>
      </w:pPr>
    </w:p>
    <w:p w:rsidR="00FB273F" w:rsidRPr="00846678" w:rsidRDefault="00FB273F" w:rsidP="00FB273F">
      <w:p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V. </w:t>
      </w:r>
      <w:proofErr w:type="gramStart"/>
      <w:r w:rsidRPr="00846678">
        <w:rPr>
          <w:rFonts w:cs="Times New Roman"/>
          <w:b/>
        </w:rPr>
        <w:t>A</w:t>
      </w:r>
      <w:proofErr w:type="gramEnd"/>
      <w:r w:rsidRPr="00846678">
        <w:rPr>
          <w:rFonts w:cs="Times New Roman"/>
          <w:b/>
        </w:rPr>
        <w:t xml:space="preserve"> szakképesítés</w:t>
      </w:r>
      <w:r w:rsidR="00D55892" w:rsidRPr="00846678">
        <w:rPr>
          <w:rFonts w:cs="Times New Roman"/>
          <w:b/>
        </w:rPr>
        <w:t>-ráépülés</w:t>
      </w:r>
      <w:r w:rsidRPr="00846678">
        <w:rPr>
          <w:rFonts w:cs="Times New Roman"/>
          <w:b/>
        </w:rPr>
        <w:t xml:space="preserve"> óraterve nappali rendszerű oktatásra</w:t>
      </w:r>
    </w:p>
    <w:p w:rsidR="000463DE" w:rsidRDefault="000463DE" w:rsidP="00104377">
      <w:pPr>
        <w:spacing w:after="0"/>
        <w:rPr>
          <w:rFonts w:cs="Times New Roman"/>
        </w:rPr>
      </w:pPr>
    </w:p>
    <w:p w:rsidR="00104377" w:rsidRPr="00846678" w:rsidRDefault="00104377" w:rsidP="00104377">
      <w:pPr>
        <w:spacing w:after="0"/>
        <w:rPr>
          <w:rFonts w:cs="Times New Roman"/>
        </w:rPr>
      </w:pPr>
      <w:r w:rsidRPr="00846678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846678" w:rsidRDefault="00104377" w:rsidP="00104377">
      <w:pPr>
        <w:spacing w:after="0"/>
        <w:rPr>
          <w:rFonts w:cs="Times New Roman"/>
        </w:rPr>
      </w:pPr>
      <w:r w:rsidRPr="00846678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846678" w:rsidRDefault="00E57804" w:rsidP="000B5E9D">
      <w:pPr>
        <w:spacing w:after="0"/>
        <w:rPr>
          <w:rFonts w:cs="Times New Roman"/>
        </w:rPr>
      </w:pPr>
    </w:p>
    <w:p w:rsidR="00876453" w:rsidRPr="00846678" w:rsidRDefault="00876453" w:rsidP="000B5E9D">
      <w:pPr>
        <w:spacing w:after="0"/>
        <w:rPr>
          <w:rFonts w:cs="Times New Roman"/>
        </w:rPr>
      </w:pPr>
    </w:p>
    <w:p w:rsidR="00CB484D" w:rsidRPr="00846678" w:rsidRDefault="00CB484D" w:rsidP="000B5E9D">
      <w:pPr>
        <w:spacing w:after="0"/>
        <w:rPr>
          <w:rFonts w:cs="Times New Roman"/>
        </w:rPr>
        <w:sectPr w:rsidR="00CB484D" w:rsidRPr="00846678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846678" w:rsidRDefault="00CB484D" w:rsidP="00CB484D">
      <w:pPr>
        <w:spacing w:after="0"/>
        <w:jc w:val="center"/>
        <w:rPr>
          <w:rFonts w:cs="Times New Roman"/>
        </w:rPr>
      </w:pPr>
      <w:r w:rsidRPr="00846678">
        <w:rPr>
          <w:rFonts w:cs="Times New Roman"/>
        </w:rPr>
        <w:lastRenderedPageBreak/>
        <w:t>1. számú táblázat</w:t>
      </w:r>
    </w:p>
    <w:p w:rsidR="008B01A2" w:rsidRPr="00846678" w:rsidRDefault="00CB484D" w:rsidP="00CB484D">
      <w:pPr>
        <w:spacing w:after="0"/>
        <w:jc w:val="center"/>
        <w:rPr>
          <w:rFonts w:cs="Times New Roman"/>
          <w:b/>
        </w:rPr>
      </w:pPr>
      <w:r w:rsidRPr="00846678">
        <w:rPr>
          <w:rFonts w:cs="Times New Roman"/>
          <w:b/>
        </w:rPr>
        <w:t>A szakmai követelménymodulokhoz rendelt tantárg</w:t>
      </w:r>
      <w:r w:rsidR="00104377" w:rsidRPr="00846678">
        <w:rPr>
          <w:rFonts w:cs="Times New Roman"/>
          <w:b/>
        </w:rPr>
        <w:t>yak heti óraszáma</w:t>
      </w:r>
    </w:p>
    <w:p w:rsidR="00420CA2" w:rsidRPr="00846678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10797" w:rsidRPr="00846678" w:rsidTr="0091079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10797" w:rsidRPr="00846678" w:rsidTr="0091079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</w:tr>
      <w:tr w:rsidR="00910797" w:rsidRPr="00846678" w:rsidTr="0091079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12006-16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Az informatikai rendszerek fejlesztése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Projektmenedzsment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Informatikai rendszerek tervezése, fejlesztése és üzemeltetése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jogi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Munka-, baleset-, tűz és környezet-védelem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12007-16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Esettanulmány rendszerfejlesztésre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Projekmenedzsment</w:t>
            </w:r>
            <w:proofErr w:type="spellEnd"/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fejlesztése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tesztelése, üzemeltetése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szakmai angol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</w:tbl>
    <w:p w:rsidR="00420CA2" w:rsidRPr="00846678" w:rsidRDefault="00420CA2" w:rsidP="000B5E9D">
      <w:pPr>
        <w:spacing w:after="0"/>
        <w:rPr>
          <w:rFonts w:cs="Times New Roman"/>
        </w:rPr>
      </w:pPr>
    </w:p>
    <w:p w:rsidR="00910797" w:rsidRPr="00846678" w:rsidRDefault="00910797" w:rsidP="000B5E9D">
      <w:pPr>
        <w:spacing w:after="0"/>
        <w:rPr>
          <w:rFonts w:cs="Times New Roman"/>
        </w:rPr>
      </w:pPr>
    </w:p>
    <w:p w:rsidR="00420CA2" w:rsidRPr="00846678" w:rsidRDefault="00104377" w:rsidP="00CB484D">
      <w:pPr>
        <w:spacing w:after="0"/>
        <w:rPr>
          <w:rFonts w:cs="Times New Roman"/>
        </w:rPr>
      </w:pPr>
      <w:r w:rsidRPr="00846678">
        <w:rPr>
          <w:rFonts w:cs="Times New Roman"/>
        </w:rPr>
        <w:t>A 2. számú táblázat „</w:t>
      </w:r>
      <w:proofErr w:type="gramStart"/>
      <w:r w:rsidRPr="00846678">
        <w:rPr>
          <w:rFonts w:cs="Times New Roman"/>
        </w:rPr>
        <w:t>A</w:t>
      </w:r>
      <w:proofErr w:type="gramEnd"/>
      <w:r w:rsidRPr="00846678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846678" w:rsidRDefault="00CB484D">
      <w:pPr>
        <w:spacing w:after="200" w:line="276" w:lineRule="auto"/>
        <w:jc w:val="left"/>
        <w:rPr>
          <w:rFonts w:cs="Times New Roman"/>
        </w:rPr>
      </w:pPr>
    </w:p>
    <w:p w:rsidR="00CB484D" w:rsidRPr="00846678" w:rsidRDefault="00CB484D" w:rsidP="00CB484D">
      <w:pPr>
        <w:spacing w:after="0"/>
        <w:jc w:val="center"/>
        <w:rPr>
          <w:rFonts w:cs="Times New Roman"/>
        </w:rPr>
      </w:pPr>
      <w:r w:rsidRPr="00846678">
        <w:rPr>
          <w:rFonts w:cs="Times New Roman"/>
        </w:rPr>
        <w:t>2. számú táblázat</w:t>
      </w:r>
    </w:p>
    <w:p w:rsidR="00420CA2" w:rsidRPr="00846678" w:rsidRDefault="00CB484D" w:rsidP="00CB484D">
      <w:pPr>
        <w:spacing w:after="0"/>
        <w:jc w:val="center"/>
        <w:rPr>
          <w:rFonts w:cs="Times New Roman"/>
          <w:b/>
        </w:rPr>
      </w:pPr>
      <w:r w:rsidRPr="00846678">
        <w:rPr>
          <w:rFonts w:cs="Times New Roman"/>
          <w:b/>
        </w:rPr>
        <w:t>A szakmai követelménymodulokhoz rendelt tantárgyak és t</w:t>
      </w:r>
      <w:r w:rsidR="00104377" w:rsidRPr="00846678">
        <w:rPr>
          <w:rFonts w:cs="Times New Roman"/>
          <w:b/>
        </w:rPr>
        <w:t>émakörök óraszáma</w:t>
      </w:r>
    </w:p>
    <w:p w:rsidR="00420CA2" w:rsidRPr="00846678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EE1C6A" w:rsidRPr="00846678" w:rsidTr="00EE1C6A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EE1C6A" w:rsidRPr="00846678" w:rsidTr="00EE1C6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</w:tr>
      <w:tr w:rsidR="00EE1C6A" w:rsidRPr="00846678" w:rsidTr="00EE1C6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12006-16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Az informatikai rendszerek fejlesztése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Projektmenedzsment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 alapok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elemzés és tervezés módszertana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Projektdokumentáció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projektek minőségbiztosítása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projektek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Informatikai rendszerek tervezése, fejlesztése és üzemeltetése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Rendszer, szervezet, vezetés és szervezés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létrehozása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rendszerfejlesztés szakaszai, módszerek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Rendszerelemzés és 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Rendszerfejelsztés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adaptálás, üzemeltetés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Rendszerfejelsztési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módszertanok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eszközök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jogi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szerzői jogi védelem általános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Szoftverjog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Internetjog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Munka-, baleset-, tűz és környezet-védelem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Szakmaspecifikus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12007-16</w:t>
            </w: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Esettanulmány rendszerfejlesztésre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Projekmenedzsment</w:t>
            </w:r>
            <w:proofErr w:type="spellEnd"/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Projektirányírányítás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számítógéppel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Tevékenység és időterv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Erőforrás és költségterv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Lekérdezés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Nyomon követés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Mintafeladat megoldása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fejlesztése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Rendszerfejlesztési projekt indítása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Helyzetfelmérés és elemzés feladatainak megoldása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Új rendszer tervezése, logikai és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fiziai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Rendszerdokumentáció elkészítése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rendszerek tesztelése, üzemeltetése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Tesztelés,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 ,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rendszer üzembe helyezése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Betanítás, üzemeltetés, a karbantartás megszervezése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szakmai angol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EE1C6A" w:rsidRPr="00846678" w:rsidTr="00EE1C6A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informatikai szakmai angol nyelvi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EE1C6A" w:rsidRPr="00846678" w:rsidTr="00EE1C6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E1C6A" w:rsidRPr="00846678" w:rsidRDefault="00EE1C6A" w:rsidP="00EE1C6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Szakmaspecifikus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angol nyelvi 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E1C6A" w:rsidRPr="00846678" w:rsidRDefault="00EE1C6A" w:rsidP="00EE1C6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</w:tbl>
    <w:p w:rsidR="00910797" w:rsidRPr="00846678" w:rsidRDefault="00910797" w:rsidP="000B5E9D">
      <w:pPr>
        <w:spacing w:after="0"/>
        <w:rPr>
          <w:rFonts w:cs="Times New Roman"/>
        </w:rPr>
      </w:pPr>
    </w:p>
    <w:p w:rsidR="004F6765" w:rsidRPr="00846678" w:rsidRDefault="004F6765" w:rsidP="000B5E9D">
      <w:pPr>
        <w:spacing w:after="0"/>
        <w:rPr>
          <w:rFonts w:cs="Times New Roman"/>
        </w:rPr>
      </w:pPr>
      <w:bookmarkStart w:id="1" w:name="_MON_1525595812"/>
      <w:bookmarkEnd w:id="1"/>
    </w:p>
    <w:p w:rsidR="008419D5" w:rsidRPr="00846678" w:rsidRDefault="008419D5" w:rsidP="008419D5">
      <w:pPr>
        <w:spacing w:after="0"/>
        <w:rPr>
          <w:rFonts w:cs="Times New Roman"/>
        </w:rPr>
      </w:pPr>
      <w:r w:rsidRPr="00846678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6678" w:rsidRDefault="008419D5" w:rsidP="008419D5">
      <w:pPr>
        <w:spacing w:after="0"/>
        <w:rPr>
          <w:rFonts w:cs="Times New Roman"/>
        </w:rPr>
      </w:pPr>
      <w:r w:rsidRPr="0084667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846678" w:rsidRDefault="008419D5" w:rsidP="008419D5">
      <w:pPr>
        <w:spacing w:after="0"/>
        <w:rPr>
          <w:rFonts w:cs="Times New Roman"/>
        </w:rPr>
      </w:pPr>
      <w:r w:rsidRPr="00846678">
        <w:rPr>
          <w:rFonts w:cs="Times New Roman"/>
        </w:rPr>
        <w:t xml:space="preserve">A tantárgyakra meghatározott időkeret kötelező érvényű, </w:t>
      </w:r>
      <w:r w:rsidRPr="00846678">
        <w:rPr>
          <w:rFonts w:cs="Times New Roman"/>
          <w:i/>
        </w:rPr>
        <w:t>a</w:t>
      </w:r>
      <w:r w:rsidRPr="00846678">
        <w:rPr>
          <w:rFonts w:cs="Times New Roman"/>
        </w:rPr>
        <w:t xml:space="preserve"> </w:t>
      </w:r>
      <w:r w:rsidRPr="00846678">
        <w:rPr>
          <w:rFonts w:cs="Times New Roman"/>
          <w:i/>
        </w:rPr>
        <w:t>témakörökre kialakított óraszám pedig ajánlás</w:t>
      </w:r>
      <w:r w:rsidRPr="00846678">
        <w:rPr>
          <w:rFonts w:cs="Times New Roman"/>
        </w:rPr>
        <w:t>.</w:t>
      </w:r>
    </w:p>
    <w:p w:rsidR="008419D5" w:rsidRPr="00846678" w:rsidRDefault="008419D5" w:rsidP="000A21B7">
      <w:pPr>
        <w:spacing w:after="0"/>
        <w:rPr>
          <w:rFonts w:cs="Times New Roman"/>
        </w:rPr>
        <w:sectPr w:rsidR="008419D5" w:rsidRPr="00846678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A</w:t>
      </w:r>
    </w:p>
    <w:p w:rsidR="00B64FCB" w:rsidRPr="00846678" w:rsidRDefault="00BE0B68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846678">
        <w:rPr>
          <w:rFonts w:cs="Times New Roman"/>
          <w:b/>
          <w:sz w:val="36"/>
        </w:rPr>
        <w:t>12006</w:t>
      </w:r>
      <w:r w:rsidR="00B64FCB" w:rsidRPr="00846678">
        <w:rPr>
          <w:rFonts w:cs="Times New Roman"/>
          <w:b/>
          <w:sz w:val="36"/>
        </w:rPr>
        <w:t>-</w:t>
      </w:r>
      <w:bookmarkEnd w:id="2"/>
      <w:bookmarkEnd w:id="3"/>
      <w:bookmarkEnd w:id="4"/>
      <w:r w:rsidR="006B49BF" w:rsidRPr="00846678">
        <w:rPr>
          <w:rFonts w:cs="Times New Roman"/>
          <w:b/>
          <w:sz w:val="36"/>
        </w:rPr>
        <w:t>16</w:t>
      </w:r>
      <w:r w:rsidR="00B64FCB" w:rsidRPr="00846678">
        <w:rPr>
          <w:rFonts w:cs="Times New Roman"/>
          <w:b/>
          <w:sz w:val="36"/>
        </w:rPr>
        <w:t xml:space="preserve"> azonosító számú</w:t>
      </w:r>
    </w:p>
    <w:p w:rsidR="00B64FCB" w:rsidRPr="00846678" w:rsidRDefault="006B49BF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Az informatikai rendszerek fejlesztése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846678">
        <w:rPr>
          <w:rFonts w:cs="Times New Roman"/>
          <w:b/>
          <w:sz w:val="36"/>
        </w:rPr>
        <w:t>megnevezésű</w:t>
      </w:r>
      <w:proofErr w:type="gramEnd"/>
    </w:p>
    <w:p w:rsidR="00B64FCB" w:rsidRPr="0084667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46678">
        <w:rPr>
          <w:rFonts w:cs="Times New Roman"/>
          <w:b/>
          <w:sz w:val="36"/>
        </w:rPr>
        <w:t>szakmai</w:t>
      </w:r>
      <w:proofErr w:type="gramEnd"/>
      <w:r w:rsidRPr="00846678">
        <w:rPr>
          <w:rFonts w:cs="Times New Roman"/>
          <w:b/>
          <w:sz w:val="36"/>
        </w:rPr>
        <w:t xml:space="preserve"> követelménymodul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846678">
        <w:rPr>
          <w:rFonts w:cs="Times New Roman"/>
          <w:b/>
          <w:sz w:val="36"/>
        </w:rPr>
        <w:t>tantárgyai</w:t>
      </w:r>
      <w:proofErr w:type="gramEnd"/>
      <w:r w:rsidRPr="00846678">
        <w:rPr>
          <w:rFonts w:cs="Times New Roman"/>
          <w:b/>
          <w:sz w:val="36"/>
        </w:rPr>
        <w:t>, témakörei</w:t>
      </w:r>
    </w:p>
    <w:p w:rsidR="00B64FCB" w:rsidRPr="00846678" w:rsidRDefault="00B64FCB" w:rsidP="00B64FCB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rPr>
          <w:rFonts w:cs="Times New Roman"/>
        </w:rPr>
      </w:pPr>
      <w:r w:rsidRPr="00846678">
        <w:rPr>
          <w:rFonts w:cs="Times New Roman"/>
        </w:rPr>
        <w:t xml:space="preserve">A </w:t>
      </w:r>
      <w:r w:rsidR="00BE0B68" w:rsidRPr="00846678">
        <w:rPr>
          <w:rFonts w:cs="Times New Roman"/>
        </w:rPr>
        <w:t>12006</w:t>
      </w:r>
      <w:r w:rsidRPr="00846678">
        <w:rPr>
          <w:rFonts w:cs="Times New Roman"/>
        </w:rPr>
        <w:t>-</w:t>
      </w:r>
      <w:r w:rsidR="006B49BF" w:rsidRPr="00846678">
        <w:rPr>
          <w:rFonts w:cs="Times New Roman"/>
        </w:rPr>
        <w:t>16</w:t>
      </w:r>
      <w:r w:rsidRPr="00846678">
        <w:rPr>
          <w:rFonts w:cs="Times New Roman"/>
        </w:rPr>
        <w:t xml:space="preserve"> azonosító számú </w:t>
      </w:r>
      <w:r w:rsidR="006B49BF" w:rsidRPr="00846678">
        <w:rPr>
          <w:rFonts w:cs="Times New Roman"/>
        </w:rPr>
        <w:t>Az informatikai rendszerek fejlesztése</w:t>
      </w:r>
      <w:r w:rsidRPr="008466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910797" w:rsidRPr="00846678" w:rsidTr="00910797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rendszerek tervezése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jogi ismertek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 és környezetvédelem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10797" w:rsidRPr="00846678" w:rsidTr="0091079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Felismeri és figyelembe veszi munkája során a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makrokörnyezet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meghatározó és a vállalkozás működését befolyásoló alapvető közgazdasági tényezőket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Irányítja, vagy szakmai team tagként részt vesz a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vállalati  információs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rendszer, illetve az alrendszerek fejlesztését célzó projektekben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Vezetői információs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 elemzési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tervezési feladatait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Munkájához projektmenedzsment szoftvert használ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igényeket feltár, elemez és dokumentál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 elemzést és tervezést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Meghatározza az információrendszer funkcióit és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emgtervezi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működését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tanult rendszerfejlesztési módszertant alkalmazza az informatikai rendszerek elemzési és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tervezési  munkáiban</w:t>
            </w:r>
            <w:proofErr w:type="gram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Vásárolt rendszer (alrendszer) adaptálásában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Saját fejlesztésű és /vagy vásárolt rendszert tesztel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Saját fejlesztésű és /vagy vásárolt rendszert üzemeltet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Javaslatot tesz a szoftver ergonómiai szempontok megvalósítására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Rendszerfejlesztési dokumentációkat készít, ilyen jellegű munkában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CASE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eszköz(</w:t>
            </w:r>
            <w:proofErr w:type="spellStart"/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ök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segítségével végzi szakmai  elemző-szervező munkáját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Munkáját a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kapcsolódó  jogszabályok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 alkalmazásával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személyes adatok védelméről, a közérdekű adatok nyilvánosságáról és a szerzői jogi védelemről szóló jogszabályokat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a munka-, baleset-, tűz és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,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valamint az informatikai szakmára vonatkozó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Projektmenedzsment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Rendszer, gazdasági rendszer, gazdasági folyamatok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általános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Vezetői információs rendszerek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információs rendszerek elemzési, tervezési folyamata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elemzéshez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kapcsolható  általános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tervezésnél alkalmazható módszerek,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tesztelése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üzemeltetése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 ergonómia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Rendszerfejlesztési módszertanok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 rendszerfejlesztési módszertan (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javsolt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: SSADM, UML vagy RUP)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Jogi alapismeretek, szerzői jogi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Munka-,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baleset- ,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tűz- és környezetvédelem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Anyanyelvi és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 nyelvi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 szakmai szókincs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bírtokában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szakszerűen kommunikál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Képes csoportmunkában, más szakemberekkel együttműködve felelősségteljesen dolgozni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tudását folyamatosan fejlesztve önálló, igényes, kreatív szakmai munkát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Matematikai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0797" w:rsidRPr="00846678" w:rsidRDefault="00910797" w:rsidP="00B64FCB">
      <w:pPr>
        <w:rPr>
          <w:rFonts w:cs="Times New Roman"/>
        </w:rPr>
      </w:pPr>
    </w:p>
    <w:p w:rsidR="00B64FCB" w:rsidRPr="00846678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6B49B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Projektmenedzsment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="00C1058D" w:rsidRPr="00846678">
        <w:rPr>
          <w:rFonts w:cs="Times New Roman"/>
          <w:b/>
        </w:rPr>
        <w:t>48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7D729D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Egyre kevesebb olyan szakma létezik, amelyben a projektorientált szemlélet és cselekvés nélkülözhető volna. Ha az európai uniós támogatásokból részesülni szeretnénk</w:t>
      </w:r>
      <w:r w:rsidR="004078C6" w:rsidRPr="00846678">
        <w:rPr>
          <w:rFonts w:cs="Times New Roman"/>
        </w:rPr>
        <w:t xml:space="preserve">, és a forrásokat eredményesen kívánjuk felhasználni, a gazdasági élet minden szereplőjének meg kell tanulnia a projektek tervezésének és megvalósításának eszközeit és módszereit. </w:t>
      </w:r>
      <w:r w:rsidR="00D32E51" w:rsidRPr="00846678">
        <w:rPr>
          <w:rFonts w:cs="Times New Roman"/>
        </w:rPr>
        <w:t xml:space="preserve">Az információs rendszerek fejlesztése projektmunkában történik, mert egy ilyen bonyolult és összetett feladat csak különböző szakértelemmel rendelkezők részvétele mellett, előre tervezetten, a különböző erőforrások összehangolásával történhet. A rendszerfejlesztés </w:t>
      </w:r>
      <w:r w:rsidR="004078C6" w:rsidRPr="00846678">
        <w:rPr>
          <w:rFonts w:cs="Times New Roman"/>
        </w:rPr>
        <w:t>i</w:t>
      </w:r>
      <w:r w:rsidR="00D32E51" w:rsidRPr="00846678">
        <w:rPr>
          <w:rFonts w:cs="Times New Roman"/>
        </w:rPr>
        <w:t>rányításához szükséges megtanulni</w:t>
      </w:r>
      <w:r w:rsidR="00F14541" w:rsidRPr="00846678">
        <w:rPr>
          <w:rFonts w:cs="Times New Roman"/>
        </w:rPr>
        <w:t xml:space="preserve"> </w:t>
      </w:r>
      <w:r w:rsidR="00D32E51" w:rsidRPr="00846678">
        <w:rPr>
          <w:rFonts w:cs="Times New Roman"/>
        </w:rPr>
        <w:t>a projektmenedzsment elméletét, a módszereket, technikákat, továbbá azokat az eszközöket is, melyek segítik ezen fel</w:t>
      </w:r>
      <w:r w:rsidR="00DC3A85" w:rsidRPr="00846678">
        <w:rPr>
          <w:rFonts w:cs="Times New Roman"/>
        </w:rPr>
        <w:t>adatok megoldását és dokumentálását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DC3A85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 gyakorlat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6F47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Projektmenedzsment alapok</w:t>
      </w:r>
      <w:r w:rsidR="00B64FCB" w:rsidRPr="00846678">
        <w:rPr>
          <w:rFonts w:cs="Times New Roman"/>
          <w:b/>
          <w:i/>
        </w:rPr>
        <w:tab/>
      </w:r>
      <w:r w:rsidR="002E20E1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 fogalma, a projektek csoportosítása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projektben érdekelt szereplők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 szervezeti formái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projektmenedzsment funkciói és területei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Nagyvállalati projektmenedzsment (EPM)</w:t>
      </w:r>
    </w:p>
    <w:p w:rsidR="00B64FCB" w:rsidRPr="00846678" w:rsidRDefault="002E20E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Projektciklus-menedzsment (PCM</w:t>
      </w:r>
      <w:r w:rsidR="00A70184" w:rsidRPr="00846678">
        <w:rPr>
          <w:rFonts w:cs="Times New Roman"/>
        </w:rPr>
        <w:t>)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Az elemzés és tervezés módszertana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24</w:t>
      </w:r>
      <w:r w:rsidR="00B64FCB" w:rsidRPr="00846678">
        <w:rPr>
          <w:rFonts w:cs="Times New Roman"/>
          <w:b/>
          <w:i/>
        </w:rPr>
        <w:t xml:space="preserve"> óra</w:t>
      </w:r>
    </w:p>
    <w:p w:rsidR="002E20E1" w:rsidRPr="00846678" w:rsidRDefault="002E20E1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Elemzési szakasz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Műhelymunka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Csoportos alkotástechnikai módszerek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Problémaelemzés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Célok meghatározása</w:t>
      </w:r>
    </w:p>
    <w:p w:rsidR="002E20E1" w:rsidRPr="00846678" w:rsidRDefault="002E20E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SWOT analízis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Stratégiaelemzés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Tervezési szakasz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Tevékenységfa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Logikai keretmátrix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 ütemezése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Kockázatelemzés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Költségek becslése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projektegyensúly kialakítása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Projektdokumentáció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projektdefiniálás dokumentumai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Megvalósíthatósági tanulmány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Cselekvési terv és ütemterv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SWOT analízis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Logikai keretmátrix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projekttervezés dokumentumai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Projektalapító okirat</w:t>
      </w:r>
    </w:p>
    <w:p w:rsidR="00071804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Kommunikációs stratégia</w:t>
      </w:r>
    </w:p>
    <w:p w:rsidR="00B64FCB" w:rsidRPr="00846678" w:rsidRDefault="0007180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Kommunikációs terv</w:t>
      </w:r>
    </w:p>
    <w:p w:rsidR="00B64FCB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Tevékenységfelelős-mátrix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Kockázatelemzés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projektirányítás (végrehajtás) dokumentumai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Feladatok kijelölése, meghatározása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Problémakezelés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Helyzetjelentés (Monitoring-jelentés)</w:t>
      </w:r>
    </w:p>
    <w:p w:rsidR="007D729D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Projektzárás és értékelés dokumentumai</w:t>
      </w:r>
    </w:p>
    <w:p w:rsidR="00B64FCB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Projektzáró jelentés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Projektek minőségirányítása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6</w:t>
      </w:r>
      <w:r w:rsidR="00B64FCB" w:rsidRPr="00846678">
        <w:rPr>
          <w:rFonts w:cs="Times New Roman"/>
          <w:b/>
          <w:i/>
        </w:rPr>
        <w:t xml:space="preserve"> óra</w:t>
      </w:r>
    </w:p>
    <w:p w:rsidR="007D729D" w:rsidRPr="00846678" w:rsidRDefault="007D729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Minőségirányítási rendszerek</w:t>
      </w:r>
    </w:p>
    <w:p w:rsidR="00B64FCB" w:rsidRPr="00846678" w:rsidRDefault="007D72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Projektek minőségbiztosítása</w:t>
      </w:r>
      <w:r w:rsidR="00A70184" w:rsidRPr="00846678">
        <w:rPr>
          <w:rFonts w:cs="Times New Roman"/>
        </w:rPr>
        <w:t xml:space="preserve"> – PDCA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2E20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Informatikai projektek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2</w:t>
      </w:r>
      <w:r w:rsidR="00B64FCB" w:rsidRPr="00846678">
        <w:rPr>
          <w:rFonts w:cs="Times New Roman"/>
          <w:b/>
          <w:i/>
        </w:rPr>
        <w:t xml:space="preserve"> óra</w:t>
      </w:r>
    </w:p>
    <w:p w:rsidR="00A70184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4078C6" w:rsidRPr="00846678">
        <w:rPr>
          <w:rFonts w:cs="Times New Roman"/>
        </w:rPr>
        <w:t>z informatikai projektek sajátossága</w:t>
      </w:r>
      <w:r w:rsidR="00A70184" w:rsidRPr="00846678">
        <w:rPr>
          <w:rFonts w:cs="Times New Roman"/>
        </w:rPr>
        <w:t>i</w:t>
      </w:r>
    </w:p>
    <w:p w:rsidR="00A70184" w:rsidRPr="00846678" w:rsidRDefault="00A7018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szoftverfejlesztési projektek számítógépes eszközei</w:t>
      </w:r>
    </w:p>
    <w:p w:rsidR="00B64FCB" w:rsidRPr="00846678" w:rsidRDefault="00A7018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 eszközök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10797" w:rsidRPr="00846678" w:rsidRDefault="0091079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4078C6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 xml:space="preserve">A tantárgy elméleti tudást biztosít, de több olyan részt is tartalmaz, mely a különböző módszerek elsajátítását célozza. Ezért javasoljuk egy olyan elméleti terem használatát, mely lehetővé teszi a kisebb csoportokban való elkülönített feladatvégzést, közös munkát, ugyanakkor alkalmas az elméleti előadás megtartására, annak szükséges eszközeivel együtt, </w:t>
      </w:r>
      <w:r w:rsidR="00F47CCA" w:rsidRPr="00846678">
        <w:rPr>
          <w:rFonts w:cs="Times New Roman"/>
          <w:i/>
        </w:rPr>
        <w:t>úgy,</w:t>
      </w:r>
      <w:r w:rsidRPr="00846678">
        <w:rPr>
          <w:rFonts w:cs="Times New Roman"/>
          <w:i/>
        </w:rPr>
        <w:t xml:space="preserve"> mint számítógép internet eléréssel, projektor és vetítő vászon.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4078C6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Ajánlott a</w:t>
      </w:r>
      <w:r w:rsidR="00DD2226" w:rsidRPr="00846678">
        <w:rPr>
          <w:rFonts w:cs="Times New Roman"/>
          <w:i/>
        </w:rPr>
        <w:t xml:space="preserve"> páros, vagy </w:t>
      </w:r>
      <w:r w:rsidRPr="00846678">
        <w:rPr>
          <w:rFonts w:cs="Times New Roman"/>
          <w:i/>
        </w:rPr>
        <w:t>kiscsoportos munka</w:t>
      </w:r>
      <w:r w:rsidR="00DD2226" w:rsidRPr="00846678">
        <w:rPr>
          <w:rFonts w:cs="Times New Roman"/>
          <w:i/>
        </w:rPr>
        <w:t xml:space="preserve"> az egyes módszerek kipróbálásához, tanulásához</w:t>
      </w:r>
      <w:r w:rsidR="00F46F34" w:rsidRPr="00846678">
        <w:rPr>
          <w:rFonts w:cs="Times New Roman"/>
          <w:i/>
        </w:rPr>
        <w:t>.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B64FCB" w:rsidRPr="00846678" w:rsidRDefault="001105F5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Általános tevékenységforma a kiscsoportos munka, elméleti anyag és a módszerek kipróbálásához az egyéni feldolgozás és gyakorlás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Informatikai rendszerek tervezése, fejlesztése és üzemeltetése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112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5B4D44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valójában a szakma megtanulásához elengedhetetlen. Ez</w:t>
      </w:r>
      <w:r w:rsidR="00F47CCA" w:rsidRPr="00846678">
        <w:rPr>
          <w:rFonts w:cs="Times New Roman"/>
        </w:rPr>
        <w:t xml:space="preserve"> a</w:t>
      </w:r>
      <w:r w:rsidR="00B27A2D" w:rsidRPr="00846678">
        <w:rPr>
          <w:rFonts w:cs="Times New Roman"/>
        </w:rPr>
        <w:t xml:space="preserve"> tantárgy</w:t>
      </w:r>
      <w:r w:rsidRPr="00846678">
        <w:rPr>
          <w:rFonts w:cs="Times New Roman"/>
        </w:rPr>
        <w:t xml:space="preserve"> tartalmazza a rendszerfejlesztés alapjait, folyamatát, munkafázisait, az egyes feladatok elvégzésnek módját és lehetséges eszközeit. Ez a tantárgy foglalja magába a képesítéshez szükséges szinte valamennyi elméleti </w:t>
      </w:r>
      <w:r w:rsidR="00B27A2D" w:rsidRPr="00846678">
        <w:rPr>
          <w:rFonts w:cs="Times New Roman"/>
        </w:rPr>
        <w:t>ismeretet</w:t>
      </w:r>
      <w:r w:rsidRPr="00846678">
        <w:rPr>
          <w:rFonts w:cs="Times New Roman"/>
        </w:rPr>
        <w:t>, ezért e tantárgy oktatásának célja a</w:t>
      </w:r>
      <w:r w:rsidR="00B27A2D" w:rsidRPr="00846678">
        <w:rPr>
          <w:rFonts w:cs="Times New Roman"/>
        </w:rPr>
        <w:t xml:space="preserve"> szakmai tudás megszerzése, mely lehetőséget teremt a gyakorlati képességek elsa</w:t>
      </w:r>
      <w:r w:rsidR="00F47CCA" w:rsidRPr="00846678">
        <w:rPr>
          <w:rFonts w:cs="Times New Roman"/>
        </w:rPr>
        <w:t>játítására és gyakorlására is.</w:t>
      </w:r>
      <w:r w:rsidR="00B27A2D" w:rsidRPr="00846678">
        <w:rPr>
          <w:rFonts w:cs="Times New Roman"/>
        </w:rPr>
        <w:t xml:space="preserve"> 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F47CCA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Projektmenedzsment, e</w:t>
      </w:r>
      <w:r w:rsidR="00B27A2D" w:rsidRPr="00846678">
        <w:rPr>
          <w:rFonts w:cs="Times New Roman"/>
        </w:rPr>
        <w:t>settanulmány rendszerfejlesztésre, szerzői jogi ismeretek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Rendszer, szervezet, vezetés és szervezés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rendszerek és azok alkotó elemei</w:t>
      </w:r>
    </w:p>
    <w:p w:rsidR="001D170D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Gazdasági rendszerek és sajátosságaik</w:t>
      </w:r>
    </w:p>
    <w:p w:rsidR="001D170D" w:rsidRPr="00846678" w:rsidRDefault="001D170D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Szervezeti alapismeretek</w:t>
      </w:r>
    </w:p>
    <w:p w:rsidR="001D170D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Szervezetek és alkotóelemeik</w:t>
      </w:r>
    </w:p>
    <w:p w:rsidR="001D170D" w:rsidRPr="00846678" w:rsidRDefault="001D170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szervezetek kialakulását befolyásoló tényezők</w:t>
      </w:r>
    </w:p>
    <w:p w:rsidR="000E5B7B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szervezeti formát meghatározó strukturális jel</w:t>
      </w:r>
      <w:r w:rsidR="00897751" w:rsidRPr="00846678">
        <w:rPr>
          <w:rFonts w:cs="Times New Roman"/>
        </w:rPr>
        <w:t>l</w:t>
      </w:r>
      <w:r w:rsidRPr="00846678">
        <w:rPr>
          <w:rFonts w:cs="Times New Roman"/>
        </w:rPr>
        <w:t>emzők</w:t>
      </w:r>
    </w:p>
    <w:p w:rsidR="001D170D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Szervezeti formák</w:t>
      </w:r>
    </w:p>
    <w:p w:rsidR="000E5B7B" w:rsidRPr="00846678" w:rsidRDefault="000E5B7B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Vezetés és szervezés</w:t>
      </w:r>
    </w:p>
    <w:p w:rsidR="000E5B7B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Vezetéselméletek</w:t>
      </w:r>
    </w:p>
    <w:p w:rsidR="000E5B7B" w:rsidRPr="00846678" w:rsidRDefault="000E5B7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szervezés, mint a vezető egyik</w:t>
      </w:r>
      <w:r w:rsidR="00F47CCA" w:rsidRPr="00846678">
        <w:rPr>
          <w:rFonts w:cs="Times New Roman"/>
        </w:rPr>
        <w:t xml:space="preserve"> feladata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Információs rendszerek létrehozása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Adat, információ, információrendszer</w:t>
      </w:r>
    </w:p>
    <w:p w:rsidR="00B64FC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Miért hozunk létre információrendszereket?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rendszerfejlesztés általános életciklusa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rendszerfejlesztés végrehajtásának tervezése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Megvalósíthatósági tanulmány</w:t>
      </w:r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846678">
        <w:rPr>
          <w:rFonts w:cs="Times New Roman"/>
        </w:rPr>
        <w:t>Költség-haszon elemzés</w:t>
      </w:r>
      <w:proofErr w:type="gramEnd"/>
    </w:p>
    <w:p w:rsidR="000E5B7B" w:rsidRPr="00846678" w:rsidRDefault="000E5B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Fejlesztés vagy kész rendszer vásárlása (adaptálással)?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A rendszerfejlesztés szakaszai, módszerek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F74CB0" w:rsidRPr="00846678" w:rsidRDefault="00F74CB0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Helyzetfelmérés, elemzés</w:t>
      </w:r>
    </w:p>
    <w:p w:rsidR="00B64FCB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helyzetfelmérés és elemzés feladatai</w:t>
      </w:r>
      <w:r w:rsidR="00F12E43" w:rsidRPr="00846678">
        <w:rPr>
          <w:rFonts w:cs="Times New Roman"/>
        </w:rPr>
        <w:t xml:space="preserve"> (a meglévő rendszer elemzése)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Rendszerjavaslat elkészítése</w:t>
      </w:r>
      <w:r w:rsidR="00F12E43" w:rsidRPr="00846678">
        <w:rPr>
          <w:rFonts w:cs="Times New Roman"/>
        </w:rPr>
        <w:t xml:space="preserve"> és dokumentálása</w:t>
      </w:r>
    </w:p>
    <w:p w:rsidR="00F74CB0" w:rsidRPr="00846678" w:rsidRDefault="00F74CB0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helyzetfelmérés és elemzés általánosan használt módszerei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Dokumentumelemzés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Megfigyelés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Kérdőíves felmérés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Interjúk, csoportos interjú-technikák</w:t>
      </w:r>
    </w:p>
    <w:p w:rsidR="00F74CB0" w:rsidRPr="00846678" w:rsidRDefault="00F74CB0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Helyzetfelmérési és elemzés technikák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Folyamatábrák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Tevékenységábrák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(H</w:t>
      </w:r>
      <w:proofErr w:type="gramStart"/>
      <w:r w:rsidRPr="00846678">
        <w:rPr>
          <w:rFonts w:cs="Times New Roman"/>
        </w:rPr>
        <w:t>)IPO</w:t>
      </w:r>
      <w:proofErr w:type="gramEnd"/>
      <w:r w:rsidR="00F12E43" w:rsidRPr="00846678">
        <w:rPr>
          <w:rFonts w:cs="Times New Roman"/>
        </w:rPr>
        <w:t xml:space="preserve"> </w:t>
      </w:r>
      <w:proofErr w:type="spellStart"/>
      <w:r w:rsidR="00F12E43" w:rsidRPr="00846678">
        <w:rPr>
          <w:rFonts w:cs="Times New Roman"/>
        </w:rPr>
        <w:t>Hierarchy</w:t>
      </w:r>
      <w:proofErr w:type="spellEnd"/>
      <w:r w:rsidR="00F12E43" w:rsidRPr="00846678">
        <w:rPr>
          <w:rFonts w:cs="Times New Roman"/>
        </w:rPr>
        <w:t xml:space="preserve"> – Input – </w:t>
      </w:r>
      <w:proofErr w:type="spellStart"/>
      <w:r w:rsidR="00F12E43" w:rsidRPr="00846678">
        <w:rPr>
          <w:rFonts w:cs="Times New Roman"/>
        </w:rPr>
        <w:t>Process</w:t>
      </w:r>
      <w:proofErr w:type="spellEnd"/>
      <w:r w:rsidR="00F12E43" w:rsidRPr="00846678">
        <w:rPr>
          <w:rFonts w:cs="Times New Roman"/>
        </w:rPr>
        <w:t xml:space="preserve"> - Output</w:t>
      </w:r>
    </w:p>
    <w:p w:rsidR="00F74CB0" w:rsidRPr="00846678" w:rsidRDefault="00F74CB0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Diagramok, táblázatok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Döntési fa, döntési mátrix</w:t>
      </w:r>
    </w:p>
    <w:p w:rsidR="00F74CB0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Gondolattérkép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27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Rendszerelemzés és tervezés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24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Általános ismeretek a rendszertervezési feladatok megoldásához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Feldolgozási</w:t>
      </w:r>
      <w:r w:rsidR="00F47CCA" w:rsidRPr="00846678">
        <w:rPr>
          <w:rFonts w:cs="Times New Roman"/>
        </w:rPr>
        <w:t xml:space="preserve"> típusok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Adatok körének meghatározása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Adatok kezelésének módja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Kódolás, kódrendszerek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Inputok tervezése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proofErr w:type="gramStart"/>
      <w:r w:rsidRPr="00846678">
        <w:rPr>
          <w:rFonts w:cs="Times New Roman"/>
        </w:rPr>
        <w:t>Output tervezés</w:t>
      </w:r>
      <w:proofErr w:type="gramEnd"/>
      <w:r w:rsidRPr="00846678">
        <w:rPr>
          <w:rFonts w:cs="Times New Roman"/>
        </w:rPr>
        <w:t xml:space="preserve"> – output eszközök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Szoftver ergonómiai követelmények </w:t>
      </w:r>
    </w:p>
    <w:p w:rsidR="00F12E43" w:rsidRPr="00846678" w:rsidRDefault="00F12E4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Hardver és szoftver kiválasztás</w:t>
      </w:r>
    </w:p>
    <w:p w:rsidR="00F12E43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 rendszertervezés konkrét feladatai</w:t>
      </w:r>
    </w:p>
    <w:p w:rsidR="00F12E43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Az új rendszer logikai tervezése</w:t>
      </w:r>
    </w:p>
    <w:p w:rsidR="00F12E43" w:rsidRPr="00846678" w:rsidRDefault="00F12E43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Az új rendszer fizikai tervezése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D014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</w:t>
      </w:r>
      <w:r w:rsidR="00B27A2D" w:rsidRPr="00846678">
        <w:rPr>
          <w:rFonts w:cs="Times New Roman"/>
          <w:b/>
          <w:i/>
        </w:rPr>
        <w:t>endszerfejlesztés</w:t>
      </w:r>
      <w:r w:rsidRPr="00846678">
        <w:rPr>
          <w:rFonts w:cs="Times New Roman"/>
          <w:b/>
          <w:i/>
        </w:rPr>
        <w:t>, adaptálás, üzemeltetés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5F638E" w:rsidRPr="00846678" w:rsidRDefault="00B64FCB" w:rsidP="005F638E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5F638E" w:rsidRPr="00846678">
        <w:rPr>
          <w:rFonts w:cs="Times New Roman"/>
        </w:rPr>
        <w:t xml:space="preserve"> rendszerfejlesztés megvalósításának módja (fejlesztési stratégiák)</w:t>
      </w:r>
    </w:p>
    <w:p w:rsidR="005F638E" w:rsidRPr="00846678" w:rsidRDefault="005F638E" w:rsidP="005F638E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elkészült rendszer tesztelése</w:t>
      </w:r>
    </w:p>
    <w:p w:rsidR="005F638E" w:rsidRPr="00846678" w:rsidRDefault="005F638E" w:rsidP="005F638E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Tesztelési módszerek (egyedi, integrációs, rendszer és átvételi teszt)</w:t>
      </w:r>
    </w:p>
    <w:p w:rsidR="005F638E" w:rsidRPr="00846678" w:rsidRDefault="005F638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rendszerfejlesztés dokumentumai (fejlesztési, üzemletetési és felhasználói dokumentációk)</w:t>
      </w:r>
    </w:p>
    <w:p w:rsidR="005F638E" w:rsidRPr="00846678" w:rsidRDefault="005F638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Rendszeradaptáció feladatai</w:t>
      </w:r>
    </w:p>
    <w:p w:rsidR="005F638E" w:rsidRPr="00846678" w:rsidRDefault="005F638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üzembe helyezési (bevezetési) eljárások és módszerek</w:t>
      </w:r>
    </w:p>
    <w:p w:rsidR="000A352E" w:rsidRPr="00846678" w:rsidRDefault="00F47CCA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Felhasználók betanítása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Üzemszerű működés</w:t>
      </w:r>
    </w:p>
    <w:p w:rsidR="00B64FCB" w:rsidRPr="00846678" w:rsidRDefault="005F638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In</w:t>
      </w:r>
      <w:r w:rsidR="000A352E" w:rsidRPr="00846678">
        <w:rPr>
          <w:rFonts w:cs="Times New Roman"/>
        </w:rPr>
        <w:t>f</w:t>
      </w:r>
      <w:r w:rsidRPr="00846678">
        <w:rPr>
          <w:rFonts w:cs="Times New Roman"/>
        </w:rPr>
        <w:t>ormációrendszer</w:t>
      </w:r>
      <w:r w:rsidR="000A352E" w:rsidRPr="00846678">
        <w:rPr>
          <w:rFonts w:cs="Times New Roman"/>
        </w:rPr>
        <w:t>ek értékelése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D014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Rendszerfejlesztési módszertanok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24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Módszertan történet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Strukturált fejlesztési módszerek és módszertanok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Objektumorientált módszerek és módszertanok</w:t>
      </w:r>
    </w:p>
    <w:p w:rsidR="000A352E" w:rsidRPr="00846678" w:rsidRDefault="000A352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 rendszerfejlesztési módszertan részletes ismertetése a fejlesztési életciklusnak megfelelően</w:t>
      </w:r>
    </w:p>
    <w:p w:rsidR="002F072D" w:rsidRPr="00846678" w:rsidRDefault="002F072D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választott módszertan alkalmazása során használt módszerek, eszközök és technikák megtanítása (a gyakorlat során egy konkrét esettanulmány elkészítésével, a tanultak gyakorlásával, az alkalmazási készség kialakítása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D014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CASE eszközök</w:t>
      </w:r>
      <w:r w:rsidR="00B64FCB" w:rsidRPr="00846678">
        <w:rPr>
          <w:rFonts w:cs="Times New Roman"/>
          <w:b/>
          <w:i/>
        </w:rPr>
        <w:tab/>
      </w:r>
      <w:r w:rsidR="001D170D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0A352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CASE eszközök és technológiák</w:t>
      </w:r>
    </w:p>
    <w:p w:rsidR="000A352E" w:rsidRPr="00846678" w:rsidRDefault="000A352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 eszközök csoportosítása</w:t>
      </w:r>
    </w:p>
    <w:p w:rsidR="000A352E" w:rsidRPr="00846678" w:rsidRDefault="002F072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CASE eszközök funkciója, alkalmazási lehetőségek</w:t>
      </w:r>
    </w:p>
    <w:p w:rsidR="00D65B33" w:rsidRPr="00846678" w:rsidRDefault="00D65B3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A számítógépes </w:t>
      </w:r>
      <w:proofErr w:type="spellStart"/>
      <w:r w:rsidRPr="00846678">
        <w:rPr>
          <w:rFonts w:cs="Times New Roman"/>
        </w:rPr>
        <w:t>CASE-környezetek</w:t>
      </w:r>
      <w:proofErr w:type="spellEnd"/>
      <w:r w:rsidRPr="00846678">
        <w:rPr>
          <w:rFonts w:cs="Times New Roman"/>
        </w:rPr>
        <w:t xml:space="preserve"> általános felépítése</w:t>
      </w:r>
    </w:p>
    <w:p w:rsidR="00D65B33" w:rsidRPr="00846678" w:rsidRDefault="00D65B3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46678">
        <w:rPr>
          <w:rFonts w:cs="Times New Roman"/>
        </w:rPr>
        <w:t>CASE-eszközök</w:t>
      </w:r>
      <w:proofErr w:type="spellEnd"/>
      <w:r w:rsidRPr="00846678">
        <w:rPr>
          <w:rFonts w:cs="Times New Roman"/>
        </w:rPr>
        <w:t xml:space="preserve"> bevezetése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716053" w:rsidP="00B64FCB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Elméleti tanterem, tanári számítógéppel (internet eléréssel), projektorral.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716053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 tananyag feldolgozásához – témától függően – más-más módszer javasolható. Fontos, hogy minél inkább előre haladnak a tananyag feldolgozásában, egyre inkább alkalmazható a tanulói önálló témafeldolgozás kiscsoportos módszerrel. Az is javasolt, hogy a párhuzamosan kell ütemezni a rendszerfejlesztési esettanulmány kidolgozását, melynek keretében a tanulók a gyakorlatban kipróbálják az elméletben tanultakat.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0797" w:rsidRPr="00846678" w:rsidTr="0091079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Projektmódszer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10797" w:rsidRPr="00846678" w:rsidTr="00910797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10797" w:rsidRPr="00846678" w:rsidTr="00910797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32CF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Szakmai jogi </w:t>
      </w:r>
      <w:r w:rsidR="00C1058D" w:rsidRPr="00846678">
        <w:rPr>
          <w:rFonts w:cs="Times New Roman"/>
          <w:b/>
        </w:rPr>
        <w:t>ismeretek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="00C1058D" w:rsidRPr="00846678">
        <w:rPr>
          <w:rFonts w:cs="Times New Roman"/>
          <w:b/>
        </w:rPr>
        <w:t>32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FA770E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oktatásának célja, hogy a tanulók alapismeretet szerezzenek a szerzői jog és különösen a szoftverjog, internetjog szabályrendszeréről, hogy a felmerülő problémákat értelmezni, elemezni tudják, és a megoldási lehetőségekkel tisztában legyenek.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FA770E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Jogi alapismeretek, jogszabályok rendszere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FA77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bookmarkStart w:id="13" w:name="OLE_LINK2"/>
      <w:bookmarkStart w:id="14" w:name="OLE_LINK5"/>
      <w:r w:rsidRPr="00846678">
        <w:rPr>
          <w:rFonts w:cs="Times New Roman"/>
          <w:b/>
          <w:i/>
        </w:rPr>
        <w:t>A szerzői jogi védelem általános szabály</w:t>
      </w:r>
      <w:r w:rsidR="00957B85" w:rsidRPr="00846678">
        <w:rPr>
          <w:rFonts w:cs="Times New Roman"/>
          <w:b/>
          <w:i/>
        </w:rPr>
        <w:t>ozás</w:t>
      </w:r>
      <w:bookmarkEnd w:id="13"/>
      <w:bookmarkEnd w:id="14"/>
      <w:r w:rsidR="00B64FCB" w:rsidRPr="00846678">
        <w:rPr>
          <w:rFonts w:cs="Times New Roman"/>
          <w:b/>
          <w:i/>
        </w:rPr>
        <w:tab/>
      </w:r>
      <w:r w:rsidR="00957B85" w:rsidRPr="00846678">
        <w:rPr>
          <w:rFonts w:cs="Times New Roman"/>
          <w:b/>
          <w:i/>
        </w:rPr>
        <w:t>12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szerzői jog jogosultja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szerzői jogok két nagy csoportja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Jogátruházás, felhasználási szerződés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szabad felhasználás esetei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Munkaviszonyban alkotott mű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Szerzői jogok megsértésének következményei</w:t>
      </w:r>
    </w:p>
    <w:p w:rsidR="00B64FCB" w:rsidRPr="00846678" w:rsidRDefault="00957B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Szoftverjog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Szoftverre vonatkozó szerzői jogi szabályozás</w:t>
      </w:r>
    </w:p>
    <w:p w:rsidR="00957B85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Szoftverek szabad felhasználása</w:t>
      </w:r>
    </w:p>
    <w:p w:rsidR="00957B85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szoftverszerződések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szoftverekért fizetett jogdíjak</w:t>
      </w:r>
    </w:p>
    <w:p w:rsidR="00B64FCB" w:rsidRPr="00846678" w:rsidRDefault="00957B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Internetjog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online műfelhasználások szerzői jogi háttere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Domain névre vonatkozó szabályozás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Felelősség az interneten fellelhető tartalomért</w:t>
      </w:r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Fájlcsere jogi megítélése</w:t>
      </w:r>
    </w:p>
    <w:p w:rsidR="00957B85" w:rsidRPr="00846678" w:rsidRDefault="00D65B33" w:rsidP="00B64FCB">
      <w:pPr>
        <w:spacing w:after="0"/>
        <w:ind w:left="851"/>
        <w:rPr>
          <w:rFonts w:cs="Times New Roman"/>
        </w:rPr>
      </w:pPr>
      <w:proofErr w:type="spellStart"/>
      <w:r w:rsidRPr="00846678">
        <w:rPr>
          <w:rFonts w:cs="Times New Roman"/>
        </w:rPr>
        <w:t>Creati</w:t>
      </w:r>
      <w:r w:rsidR="00957B85" w:rsidRPr="00846678">
        <w:rPr>
          <w:rFonts w:cs="Times New Roman"/>
        </w:rPr>
        <w:t>v</w:t>
      </w:r>
      <w:proofErr w:type="spellEnd"/>
      <w:r w:rsidR="00957B85" w:rsidRPr="00846678">
        <w:rPr>
          <w:rFonts w:cs="Times New Roman"/>
        </w:rPr>
        <w:t xml:space="preserve"> </w:t>
      </w:r>
      <w:proofErr w:type="spellStart"/>
      <w:r w:rsidR="00957B85" w:rsidRPr="00846678">
        <w:rPr>
          <w:rFonts w:cs="Times New Roman"/>
        </w:rPr>
        <w:t>Commons</w:t>
      </w:r>
      <w:proofErr w:type="spellEnd"/>
    </w:p>
    <w:p w:rsidR="00957B85" w:rsidRPr="00846678" w:rsidRDefault="00957B8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Egyéb internettel kapcsolatos jogsértések</w:t>
      </w:r>
    </w:p>
    <w:p w:rsidR="00B64FCB" w:rsidRPr="00846678" w:rsidRDefault="00957B8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WEB oldal szerzői jogi védelme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Elméleti tanterem, tanári számítógéppel (internet eléréssel), projektorral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 tantárgy jellegét tekintve új elméleti ismeret, ezért a tudásátadás hagyományos módját javasoljuk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0797" w:rsidRPr="00846678" w:rsidTr="0091079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Előadás, 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91079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910797" w:rsidRPr="00846678" w:rsidRDefault="00910797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10797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797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0797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10797" w:rsidRPr="00846678" w:rsidRDefault="00910797" w:rsidP="0091079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Munka-, baleset-, tűz- és környezetvédelem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8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990F6A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célja, hogy</w:t>
      </w:r>
      <w:r w:rsidR="00C70334" w:rsidRPr="00846678">
        <w:rPr>
          <w:rFonts w:cs="Times New Roman"/>
        </w:rPr>
        <w:t xml:space="preserve"> a tanulók kellő tájékozottságot és gyakorlatot szerezzen a balesetmentes munkavégzés követelményeiről, valamint a bekövetkezett veszélyhelyzet hatékony kezeléséről, a szükséges adminisztrációról, a megfelelő munkakörnyezet kialakításáról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2702C7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Munkavédelmi szabályok az informatikai rendszerek üzembe helyezésénél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2702C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bookmarkStart w:id="15" w:name="OLE_LINK6"/>
      <w:bookmarkStart w:id="16" w:name="OLE_LINK7"/>
      <w:proofErr w:type="spellStart"/>
      <w:r w:rsidRPr="00846678">
        <w:rPr>
          <w:rFonts w:cs="Times New Roman"/>
          <w:b/>
          <w:i/>
        </w:rPr>
        <w:t>Szakmaspecifikus</w:t>
      </w:r>
      <w:proofErr w:type="spellEnd"/>
      <w:r w:rsidRPr="00846678">
        <w:rPr>
          <w:rFonts w:cs="Times New Roman"/>
          <w:b/>
          <w:i/>
        </w:rPr>
        <w:t xml:space="preserve"> alapismeretek</w:t>
      </w:r>
      <w:bookmarkEnd w:id="15"/>
      <w:bookmarkEnd w:id="16"/>
      <w:r w:rsidR="00B64FCB" w:rsidRPr="00846678">
        <w:rPr>
          <w:rFonts w:cs="Times New Roman"/>
          <w:b/>
          <w:i/>
        </w:rPr>
        <w:tab/>
      </w:r>
      <w:r w:rsidR="00C70334"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Munkavédelem fogalma, célja,</w:t>
      </w:r>
    </w:p>
    <w:p w:rsidR="00B64FCB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Tűzvédelmi szabályok a számítógépes munkahelyeken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Elsősegélynyújtás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Az </w:t>
      </w:r>
      <w:r w:rsidR="001C13D0" w:rsidRPr="00846678">
        <w:rPr>
          <w:rFonts w:cs="Times New Roman"/>
        </w:rPr>
        <w:t>ergonomikus</w:t>
      </w:r>
      <w:r w:rsidRPr="00846678">
        <w:rPr>
          <w:rFonts w:cs="Times New Roman"/>
        </w:rPr>
        <w:t xml:space="preserve"> munkahely kialakításának szabályai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Munkaegészségügyi szabályok a számítógépes munkahelyre vonatkozóan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Érintésvédelmi szabályok</w:t>
      </w:r>
    </w:p>
    <w:p w:rsidR="007F136E" w:rsidRPr="00846678" w:rsidRDefault="007F136E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Környezetvédelem, környezeti fenntarthatóság, veszélyes anyagok (számítástechnikai hulladék) kezelésének szabályai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Elméleti tanterem, tanári számítógéppel (internet eléréssel), projektorral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A tantárgy jellegét tekintve elméleti ismeret, ezért a tudásátadás hagyományos módját javasoljuk, felnőttek esetén interakciókkal, feltételezve előzete</w:t>
      </w:r>
      <w:r w:rsidR="001C13D0" w:rsidRPr="00846678">
        <w:rPr>
          <w:rFonts w:cs="Times New Roman"/>
          <w:i/>
        </w:rPr>
        <w:t xml:space="preserve">s tudásukat és tapasztalatukat </w:t>
      </w:r>
      <w:r w:rsidRPr="00846678">
        <w:rPr>
          <w:rFonts w:cs="Times New Roman"/>
          <w:i/>
        </w:rPr>
        <w:t>a témát illetően</w:t>
      </w:r>
      <w:r w:rsidR="00076386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8419D5" w:rsidRPr="00846678" w:rsidRDefault="008419D5" w:rsidP="000A21B7">
      <w:pPr>
        <w:spacing w:after="0"/>
        <w:rPr>
          <w:rFonts w:cs="Times New Roman"/>
        </w:rPr>
      </w:pPr>
    </w:p>
    <w:p w:rsidR="00B64FCB" w:rsidRPr="00846678" w:rsidRDefault="00B64FCB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A</w:t>
      </w:r>
    </w:p>
    <w:p w:rsidR="00B64FCB" w:rsidRPr="00846678" w:rsidRDefault="00FC0558" w:rsidP="00B64FCB">
      <w:pPr>
        <w:spacing w:after="480"/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  <w:highlight w:val="yellow"/>
        </w:rPr>
        <w:t>12007</w:t>
      </w:r>
      <w:r w:rsidR="00B64FCB" w:rsidRPr="00846678">
        <w:rPr>
          <w:rFonts w:cs="Times New Roman"/>
          <w:b/>
          <w:sz w:val="36"/>
          <w:highlight w:val="yellow"/>
        </w:rPr>
        <w:t>-</w:t>
      </w:r>
      <w:r w:rsidR="00C1058D" w:rsidRPr="00846678">
        <w:rPr>
          <w:rFonts w:cs="Times New Roman"/>
          <w:b/>
          <w:sz w:val="36"/>
        </w:rPr>
        <w:t>16</w:t>
      </w:r>
      <w:r w:rsidR="00B64FCB" w:rsidRPr="00846678">
        <w:rPr>
          <w:rFonts w:cs="Times New Roman"/>
          <w:b/>
          <w:sz w:val="36"/>
        </w:rPr>
        <w:t xml:space="preserve"> azonosító számú</w:t>
      </w:r>
    </w:p>
    <w:p w:rsidR="00B64FCB" w:rsidRPr="00846678" w:rsidRDefault="00C1058D" w:rsidP="00B64FCB">
      <w:pPr>
        <w:jc w:val="center"/>
        <w:rPr>
          <w:rFonts w:cs="Times New Roman"/>
          <w:b/>
          <w:sz w:val="36"/>
        </w:rPr>
      </w:pPr>
      <w:r w:rsidRPr="00846678">
        <w:rPr>
          <w:rFonts w:cs="Times New Roman"/>
          <w:b/>
          <w:sz w:val="36"/>
        </w:rPr>
        <w:t>Esettanulmány rendszerfejlesztésre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846678">
        <w:rPr>
          <w:rFonts w:cs="Times New Roman"/>
          <w:b/>
          <w:sz w:val="36"/>
        </w:rPr>
        <w:t>megnevezésű</w:t>
      </w:r>
      <w:proofErr w:type="gramEnd"/>
    </w:p>
    <w:p w:rsidR="00B64FCB" w:rsidRPr="00846678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846678">
        <w:rPr>
          <w:rFonts w:cs="Times New Roman"/>
          <w:b/>
          <w:sz w:val="36"/>
        </w:rPr>
        <w:t>szakmai</w:t>
      </w:r>
      <w:proofErr w:type="gramEnd"/>
      <w:r w:rsidRPr="00846678">
        <w:rPr>
          <w:rFonts w:cs="Times New Roman"/>
          <w:b/>
          <w:sz w:val="36"/>
        </w:rPr>
        <w:t xml:space="preserve"> követelménymodul</w:t>
      </w:r>
    </w:p>
    <w:p w:rsidR="00B64FCB" w:rsidRPr="00846678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846678">
        <w:rPr>
          <w:rFonts w:cs="Times New Roman"/>
          <w:b/>
          <w:sz w:val="36"/>
        </w:rPr>
        <w:t>tantárgyai</w:t>
      </w:r>
      <w:proofErr w:type="gramEnd"/>
      <w:r w:rsidRPr="00846678">
        <w:rPr>
          <w:rFonts w:cs="Times New Roman"/>
          <w:b/>
          <w:sz w:val="36"/>
        </w:rPr>
        <w:t>, témakörei</w:t>
      </w:r>
    </w:p>
    <w:p w:rsidR="00B64FCB" w:rsidRPr="00846678" w:rsidRDefault="00B64FCB" w:rsidP="00B64FCB">
      <w:pPr>
        <w:spacing w:after="200" w:line="276" w:lineRule="auto"/>
        <w:jc w:val="left"/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rPr>
          <w:rFonts w:cs="Times New Roman"/>
        </w:rPr>
      </w:pPr>
      <w:r w:rsidRPr="00846678">
        <w:rPr>
          <w:rFonts w:cs="Times New Roman"/>
        </w:rPr>
        <w:t xml:space="preserve">A </w:t>
      </w:r>
      <w:r w:rsidR="00FC0558" w:rsidRPr="00846678">
        <w:rPr>
          <w:rFonts w:cs="Times New Roman"/>
        </w:rPr>
        <w:t>12007</w:t>
      </w:r>
      <w:r w:rsidRPr="00846678">
        <w:rPr>
          <w:rFonts w:cs="Times New Roman"/>
        </w:rPr>
        <w:t>-</w:t>
      </w:r>
      <w:r w:rsidR="00C1058D" w:rsidRPr="00846678">
        <w:rPr>
          <w:rFonts w:cs="Times New Roman"/>
        </w:rPr>
        <w:t>16</w:t>
      </w:r>
      <w:r w:rsidRPr="00846678">
        <w:rPr>
          <w:rFonts w:cs="Times New Roman"/>
        </w:rPr>
        <w:t xml:space="preserve"> azonosító számú </w:t>
      </w:r>
      <w:r w:rsidR="00C1058D" w:rsidRPr="00846678">
        <w:rPr>
          <w:rFonts w:cs="Times New Roman"/>
        </w:rPr>
        <w:t>Esettanulmány rendszerfejlesztésre</w:t>
      </w:r>
      <w:r w:rsidRPr="008466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6831D5" w:rsidRPr="00846678" w:rsidTr="006831D5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Projektmenedzsment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gyakorlaa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rendszerek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rendszerek tesztelése, üzemeltetése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szakmai angol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831D5" w:rsidRPr="00846678" w:rsidTr="006831D5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Egy projektcsapat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tagjaként ,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vagy irányítóként részt vesz informatikai  fejlesztési, vagy kész rendszer adaptálását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előksézítő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megvalósító projektben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Projektirányítási programot használ a projekt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tevezéséhez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menedzseléséhez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tanult rendszerfejlesztési módszertant a fejlesztés életciklusában, az egyes feladatok megoldásához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tanult CASE eszközt az elemzésben és a tervezésben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Alkalmazza a tanult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tesztelési  módszereket</w:t>
            </w:r>
            <w:proofErr w:type="gram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Részt vesz az üzemeltetési környezet kialakításában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dokumentációkat a tanult szempontok szerint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Javaslatot tesz a tanult szoftver ergonómiai elvárások, igények megvalósítására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Munkáját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 kapcsolódó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jogszabályok  alkalmazásával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személyes adatok védelméről, a közérdekű adatok nyilvánosságáról és a szerzői jogi védelemről szóló jogszabályokat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a munka-, baleset-, tűz- és környezetvédelmi, valamint az informatikai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szakmára  vonatkozó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informatikia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rendszerek fejlesztési projekt sajátosságai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projektmenedzsment gyakorlata,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 dokumentálás</w:t>
            </w:r>
            <w:proofErr w:type="gram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tanult fejlesztési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módszertan  alkalmazása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adott probléma megoldásában.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CASE eszközök kiválasztásának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Tesztelési módszerek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,szabályok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Üzemeltetetési környezet (eszközök, konfiguráció kiválasztása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 különböző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dokumentációk tartalmi szabályai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Szerzői jogi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Munka-, baleset-, tűz és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környetvédelem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nyelvű, 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Egy informatikai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 tervezési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irányítási folyamatának  alkalmazási gyakorlata a probléma felmerülésétől a  rendszer átadásáig, üzemeltetésének megszervezéséig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tanult módszerek, eszközök, szabályok alkalmazása a feladatmegoldásban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6831D5" w:rsidRPr="00846678" w:rsidRDefault="006831D5" w:rsidP="00B64FCB">
      <w:pPr>
        <w:rPr>
          <w:rFonts w:cs="Times New Roman"/>
        </w:rPr>
      </w:pPr>
    </w:p>
    <w:p w:rsidR="00B64FCB" w:rsidRPr="00846678" w:rsidRDefault="00B64FCB" w:rsidP="00B64FCB">
      <w:pPr>
        <w:rPr>
          <w:rFonts w:cs="Times New Roman"/>
        </w:rPr>
      </w:pPr>
      <w:r w:rsidRPr="00846678">
        <w:rPr>
          <w:rFonts w:cs="Times New Roman"/>
        </w:rPr>
        <w:br w:type="page"/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Projektmenedzsment gyakorlat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64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15321A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oktatásának célja, hogy a tanulók az elméleti anyagban elsajátított tudást egy rendszerfejlesztési és egy vásárolt rendszer adaptációs projektfolyamatát valamely menedzsment szoftver segítségével végigkövessék. Megtanulják a szoftver funkcióit, dokumentációs rendszerét és konkrét feladatokkal gyakorolják a megvalósítást. A kimenti cél az, hogy készség szintű alkalmazási gyakorlatot szerezzenek egy ilyen, vagy hasonló funkciókkal rendelkező célszoftver használatában</w:t>
      </w:r>
      <w:r w:rsidR="00741489" w:rsidRPr="00846678">
        <w:rPr>
          <w:rFonts w:cs="Times New Roman"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FA770E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Projektmenedzsment, Informatikai projektek</w:t>
      </w: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FA77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Projektirányítás számítógéppel</w:t>
      </w:r>
      <w:r w:rsidR="00B64FCB" w:rsidRPr="00846678">
        <w:rPr>
          <w:rFonts w:cs="Times New Roman"/>
          <w:b/>
          <w:i/>
        </w:rPr>
        <w:tab/>
      </w:r>
      <w:r w:rsidR="003D0646" w:rsidRPr="00846678">
        <w:rPr>
          <w:rFonts w:cs="Times New Roman"/>
          <w:b/>
          <w:i/>
        </w:rPr>
        <w:t>4</w:t>
      </w:r>
      <w:r w:rsidR="00B64FCB" w:rsidRPr="00846678">
        <w:rPr>
          <w:rFonts w:cs="Times New Roman"/>
          <w:b/>
          <w:i/>
        </w:rPr>
        <w:t xml:space="preserve"> óra</w:t>
      </w:r>
    </w:p>
    <w:p w:rsidR="00F94708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F94708" w:rsidRPr="00846678">
        <w:rPr>
          <w:rFonts w:cs="Times New Roman"/>
        </w:rPr>
        <w:t xml:space="preserve"> program (projektirányításhoz célszoftver) legfontosabb funkcióinak megismerése</w:t>
      </w:r>
      <w:r w:rsidR="00FC0558" w:rsidRPr="00846678">
        <w:rPr>
          <w:rFonts w:cs="Times New Roman"/>
        </w:rPr>
        <w:t xml:space="preserve">, </w:t>
      </w:r>
      <w:r w:rsidR="00F94708" w:rsidRPr="00846678">
        <w:rPr>
          <w:rFonts w:cs="Times New Roman"/>
        </w:rPr>
        <w:t>programindítás, kommunikációs felület</w:t>
      </w:r>
      <w:r w:rsidR="00B40D45" w:rsidRPr="00846678">
        <w:rPr>
          <w:rFonts w:cs="Times New Roman"/>
        </w:rPr>
        <w:t xml:space="preserve"> áttekintése</w:t>
      </w:r>
    </w:p>
    <w:p w:rsidR="00B64FCB" w:rsidRPr="00846678" w:rsidRDefault="00B40D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 konkrét feladat áttekintése, melynek megoldásával kell kipróbálni a projektmenedzsment szoftvert</w:t>
      </w:r>
    </w:p>
    <w:p w:rsidR="00B64FCB" w:rsidRPr="00846678" w:rsidRDefault="00134B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Tevékenység és időterv</w:t>
      </w:r>
      <w:r w:rsidR="00B64FCB" w:rsidRPr="00846678">
        <w:rPr>
          <w:rFonts w:cs="Times New Roman"/>
          <w:b/>
          <w:i/>
        </w:rPr>
        <w:tab/>
      </w:r>
      <w:r w:rsidR="0023085B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134B34" w:rsidRPr="00846678" w:rsidRDefault="00134B34" w:rsidP="00B40D45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Adatfelvitel és szerkesztés</w:t>
      </w:r>
    </w:p>
    <w:p w:rsidR="00B40D45" w:rsidRPr="00846678" w:rsidRDefault="00B40D45" w:rsidP="00B40D45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Tevékenységek felvitele</w:t>
      </w:r>
    </w:p>
    <w:p w:rsidR="00134B34" w:rsidRPr="00846678" w:rsidRDefault="00134B34" w:rsidP="00B40D45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Látszattevékenység és mérföldkő beszúrása</w:t>
      </w:r>
    </w:p>
    <w:p w:rsidR="00B40D45" w:rsidRPr="00846678" w:rsidRDefault="00B40D45" w:rsidP="00B40D45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Kapcsolatok megadása </w:t>
      </w:r>
    </w:p>
    <w:p w:rsidR="00B64FCB" w:rsidRPr="00846678" w:rsidRDefault="00B40D45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WBS szerkezet létrehozás, megadás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Ismétlődő tevékenység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Törlés, mozgatás, beszúrás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Egyéni mezők létrehozása</w:t>
      </w:r>
    </w:p>
    <w:p w:rsidR="0023085B" w:rsidRPr="00846678" w:rsidRDefault="0023085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Határidő beállítása</w:t>
      </w:r>
    </w:p>
    <w:p w:rsidR="00B64FCB" w:rsidRPr="00846678" w:rsidRDefault="0023085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Feladatok gyakorlása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134B3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Erőforrás és költségterv</w:t>
      </w:r>
      <w:r w:rsidR="00B40D45" w:rsidRPr="00846678">
        <w:rPr>
          <w:rFonts w:cs="Times New Roman"/>
          <w:b/>
          <w:i/>
        </w:rPr>
        <w:t xml:space="preserve"> 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Adatfelvitel</w:t>
      </w:r>
    </w:p>
    <w:p w:rsidR="00134B34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Erőforrások rögzítése</w:t>
      </w:r>
    </w:p>
    <w:p w:rsidR="00134B34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típus hozzárendelés</w:t>
      </w:r>
    </w:p>
    <w:p w:rsidR="00134B34" w:rsidRPr="00846678" w:rsidRDefault="00134B3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naptárak megadása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Erőforrás nézetek használata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kihasználtság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 kihasználtság</w:t>
      </w:r>
    </w:p>
    <w:p w:rsidR="003D064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grafikon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Költségek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Arányos költségek, díjtáblák használata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Fix költségek</w:t>
      </w:r>
    </w:p>
    <w:p w:rsidR="00FC0558" w:rsidRPr="00846678" w:rsidRDefault="00FC055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Költségtáblák, jelentések</w:t>
      </w:r>
    </w:p>
    <w:p w:rsidR="00B64FCB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 xml:space="preserve">Feladatok </w:t>
      </w:r>
      <w:r w:rsidR="0023085B" w:rsidRPr="00846678">
        <w:rPr>
          <w:rFonts w:cs="Times New Roman"/>
          <w:b/>
        </w:rPr>
        <w:t>gyakorlása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3D064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Lekérdezések</w:t>
      </w:r>
      <w:r w:rsidR="00172AD6" w:rsidRPr="00846678">
        <w:rPr>
          <w:rFonts w:cs="Times New Roman"/>
          <w:b/>
          <w:i/>
        </w:rPr>
        <w:t xml:space="preserve"> 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4</w:t>
      </w:r>
      <w:r w:rsidR="00B64FCB" w:rsidRPr="00846678">
        <w:rPr>
          <w:rFonts w:cs="Times New Roman"/>
          <w:b/>
          <w:i/>
        </w:rPr>
        <w:t xml:space="preserve"> óra</w:t>
      </w:r>
    </w:p>
    <w:p w:rsidR="003D0646" w:rsidRPr="00846678" w:rsidRDefault="003D064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Alaplekérdezések</w:t>
      </w:r>
    </w:p>
    <w:p w:rsidR="00172AD6" w:rsidRPr="00846678" w:rsidRDefault="003D064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Jelentések készítése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3D064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Nyomon</w:t>
      </w:r>
      <w:r w:rsidR="00ED512C" w:rsidRPr="00846678">
        <w:rPr>
          <w:rFonts w:cs="Times New Roman"/>
          <w:b/>
          <w:i/>
        </w:rPr>
        <w:t xml:space="preserve"> </w:t>
      </w:r>
      <w:r w:rsidRPr="00846678">
        <w:rPr>
          <w:rFonts w:cs="Times New Roman"/>
          <w:b/>
          <w:i/>
        </w:rPr>
        <w:t>követés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Korlátbeállítások</w:t>
      </w:r>
    </w:p>
    <w:p w:rsidR="00ED512C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Alapterv rögzítés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Tevékenység frissítése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Projekt frissítése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Állapotdátum megadása</w:t>
      </w:r>
    </w:p>
    <w:p w:rsidR="00915086" w:rsidRPr="00846678" w:rsidRDefault="00915086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Végrehajtási vonalak</w:t>
      </w:r>
    </w:p>
    <w:p w:rsidR="00ED512C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Tény-terv összehasonlítás</w:t>
      </w:r>
    </w:p>
    <w:p w:rsidR="00C91BF0" w:rsidRPr="00846678" w:rsidRDefault="00ED512C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túlterhelés kezelése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EA55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Mintafeladat megoldása</w:t>
      </w:r>
      <w:r w:rsidR="00B64FCB" w:rsidRPr="00846678">
        <w:rPr>
          <w:rFonts w:cs="Times New Roman"/>
          <w:b/>
          <w:i/>
        </w:rPr>
        <w:tab/>
      </w:r>
      <w:r w:rsidR="003D0646"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C91BF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Egy komplex feladat önálló megoldása, alkalmazási gyakorlat 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6831D5" w:rsidRPr="00846678" w:rsidRDefault="006831D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741489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Számítógépes tanterem, internet eléréssel és egy olyan szoftverrel, mely projekt</w:t>
      </w:r>
      <w:r w:rsidR="00E51D17" w:rsidRPr="00846678">
        <w:rPr>
          <w:rFonts w:cs="Times New Roman"/>
          <w:i/>
        </w:rPr>
        <w:t xml:space="preserve">ek </w:t>
      </w:r>
      <w:r w:rsidRPr="00846678">
        <w:rPr>
          <w:rFonts w:cs="Times New Roman"/>
          <w:i/>
        </w:rPr>
        <w:t>irányítás</w:t>
      </w:r>
      <w:r w:rsidR="00E51D17" w:rsidRPr="00846678">
        <w:rPr>
          <w:rFonts w:cs="Times New Roman"/>
          <w:i/>
        </w:rPr>
        <w:t>ának segítésére alkalmas funkciókkal rendelkezik és képes a projektdokumentációk elkészítésére is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E51D17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Javasolt a kiscsoportos projektmunka, 3-4 fő egy közös feladaton dolgozzon tanári irányítással, önállóan</w:t>
      </w:r>
      <w:r w:rsidR="00F46F34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Számítógép,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cészoftverrel</w:t>
            </w:r>
            <w:proofErr w:type="spellEnd"/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C1058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Informatikai rendszerek fejlesztése gyakorlat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144 óra</w:t>
      </w:r>
      <w:r w:rsidR="00B64FCB" w:rsidRPr="00846678">
        <w:rPr>
          <w:rFonts w:cs="Times New Roman"/>
          <w:b/>
        </w:rPr>
        <w:t xml:space="preserve"> </w:t>
      </w:r>
      <w:proofErr w:type="spellStart"/>
      <w:r w:rsidR="00B64FCB" w:rsidRPr="00846678">
        <w:rPr>
          <w:rFonts w:cs="Times New Roman"/>
          <w:b/>
        </w:rPr>
        <w:t>óra</w:t>
      </w:r>
      <w:proofErr w:type="spellEnd"/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793209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tantárgy oktatásának célja, hogy a</w:t>
      </w:r>
      <w:r w:rsidR="00C067E5" w:rsidRPr="00846678">
        <w:rPr>
          <w:rFonts w:cs="Times New Roman"/>
        </w:rPr>
        <w:t>z</w:t>
      </w:r>
      <w:r w:rsidRPr="00846678">
        <w:rPr>
          <w:rFonts w:cs="Times New Roman"/>
        </w:rPr>
        <w:t xml:space="preserve"> információs rendszerek fejlesztésének elméleti ismeretanyagával párhuzamosan </w:t>
      </w:r>
      <w:r w:rsidR="00D75FF3" w:rsidRPr="00846678">
        <w:rPr>
          <w:rFonts w:cs="Times New Roman"/>
        </w:rPr>
        <w:t xml:space="preserve">a tanulók egy komplex feladat (esettanulmány) megoldásával a fejlesztési életciklus minden tevékenységének munkáját elvégezzék. A rendszerfejlesztés munka gyakorlati feladatainak megoldásánál a tanult módszertant alkalmazzák, továbbá a CASE eszközzel való munkavégzést is </w:t>
      </w:r>
      <w:r w:rsidR="00A07753" w:rsidRPr="00846678">
        <w:rPr>
          <w:rFonts w:cs="Times New Roman"/>
        </w:rPr>
        <w:t>gyakorolják abban az életciklus szakaszban, és feladathoz, melyhez rendelkeznek megfelelő CASE eszközzel</w:t>
      </w:r>
      <w:r w:rsidR="00C067E5" w:rsidRPr="00846678">
        <w:rPr>
          <w:rFonts w:cs="Times New Roman"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793209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Az informatikai rendszerek tervezése, fejlesztése és üzemeltetése tantárgy elméleti anyaga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Rendszerfejlesztési projekt indítása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C81BD4" w:rsidRPr="00846678" w:rsidRDefault="00C81BD4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 xml:space="preserve">Projektindítási feladatok elvégzése: </w:t>
      </w:r>
    </w:p>
    <w:p w:rsidR="00C81BD4" w:rsidRPr="00846678" w:rsidRDefault="00C81BD4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Erőforrás tervezés, költségterv készítése, adatok felvitele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Helyzetfelmérés és elemzés feladatainak megoldása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48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C81BD4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esettanulmányban előírt feladatok gyakorlati megvalósítása:</w:t>
      </w:r>
    </w:p>
    <w:p w:rsidR="00C81BD4" w:rsidRPr="00846678" w:rsidRDefault="00C81BD4" w:rsidP="00C067E5">
      <w:pPr>
        <w:pStyle w:val="Listaszerbekezds"/>
        <w:numPr>
          <w:ilvl w:val="0"/>
          <w:numId w:val="10"/>
        </w:numPr>
        <w:spacing w:after="0"/>
        <w:rPr>
          <w:rFonts w:cs="Times New Roman"/>
        </w:rPr>
      </w:pPr>
      <w:r w:rsidRPr="00846678">
        <w:rPr>
          <w:rFonts w:cs="Times New Roman"/>
        </w:rPr>
        <w:t>a meglévő rendszer felmérése a tanult módszertan szerint,</w:t>
      </w:r>
    </w:p>
    <w:p w:rsidR="00FB77B1" w:rsidRPr="00846678" w:rsidRDefault="00C81BD4" w:rsidP="00C067E5">
      <w:pPr>
        <w:pStyle w:val="Listaszerbekezds"/>
        <w:numPr>
          <w:ilvl w:val="0"/>
          <w:numId w:val="10"/>
        </w:numPr>
        <w:spacing w:after="0"/>
        <w:rPr>
          <w:rFonts w:cs="Times New Roman"/>
        </w:rPr>
      </w:pPr>
      <w:r w:rsidRPr="00846678">
        <w:rPr>
          <w:rFonts w:cs="Times New Roman"/>
        </w:rPr>
        <w:t>rendszerelemzés adatok, információk és dokumentumok al</w:t>
      </w:r>
      <w:r w:rsidR="00FB77B1" w:rsidRPr="00846678">
        <w:rPr>
          <w:rFonts w:cs="Times New Roman"/>
        </w:rPr>
        <w:t>apján,</w:t>
      </w:r>
    </w:p>
    <w:p w:rsidR="00FB77B1" w:rsidRPr="00846678" w:rsidRDefault="00FB77B1" w:rsidP="00C067E5">
      <w:pPr>
        <w:pStyle w:val="Listaszerbekezds"/>
        <w:numPr>
          <w:ilvl w:val="0"/>
          <w:numId w:val="10"/>
        </w:numPr>
        <w:spacing w:after="0"/>
        <w:rPr>
          <w:rFonts w:cs="Times New Roman"/>
        </w:rPr>
      </w:pPr>
      <w:r w:rsidRPr="00846678">
        <w:rPr>
          <w:rFonts w:cs="Times New Roman"/>
        </w:rPr>
        <w:t>a rendszerelemzés dokumentumainak elkészítése a tanult módszertan, illetve a rendelkezésre álló CASE eszköz, vagy dokumentációs követelmény alapján</w:t>
      </w:r>
    </w:p>
    <w:p w:rsidR="00FB77B1" w:rsidRPr="00846678" w:rsidRDefault="00FB77B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Követelmény leírás elkészítése és egyeztetése a megrendelővel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Új rendszer tervezése, logika és fizikai tervezés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64</w:t>
      </w:r>
      <w:r w:rsidR="00B64FCB" w:rsidRPr="00846678">
        <w:rPr>
          <w:rFonts w:cs="Times New Roman"/>
          <w:b/>
          <w:i/>
        </w:rPr>
        <w:t xml:space="preserve"> óra</w:t>
      </w:r>
    </w:p>
    <w:p w:rsidR="00FB77B1" w:rsidRPr="00846678" w:rsidRDefault="00FB77B1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új rendszer tervezése a tanult módszertan, illetve a rendelkezésre álló CASE eszköz segítségével:</w:t>
      </w:r>
    </w:p>
    <w:p w:rsidR="00FB77B1" w:rsidRPr="00846678" w:rsidRDefault="00FB77B1" w:rsidP="00FB77B1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Logikai rendszerterv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rendszer működési logikájának tervezését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folyamatok (funkciók) tervezését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az adattervezést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felhasználói interfészek tervezését</w:t>
      </w:r>
    </w:p>
    <w:p w:rsidR="00B64FCB" w:rsidRPr="00846678" w:rsidRDefault="00FB77B1" w:rsidP="00FB77B1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Fizikai rendszerterv</w:t>
      </w:r>
    </w:p>
    <w:p w:rsidR="00C067E5" w:rsidRPr="00846678" w:rsidRDefault="00C067E5" w:rsidP="00C067E5">
      <w:pPr>
        <w:pStyle w:val="Listaszerbekezds"/>
        <w:numPr>
          <w:ilvl w:val="0"/>
          <w:numId w:val="12"/>
        </w:numPr>
        <w:spacing w:after="0"/>
        <w:rPr>
          <w:rFonts w:cs="Times New Roman"/>
        </w:rPr>
      </w:pPr>
      <w:r w:rsidRPr="00846678">
        <w:rPr>
          <w:rFonts w:cs="Times New Roman"/>
        </w:rPr>
        <w:t>adatterv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adatvédelmi terv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a rendszer működésének terve</w:t>
      </w:r>
    </w:p>
    <w:p w:rsidR="00C067E5" w:rsidRPr="00846678" w:rsidRDefault="00C067E5" w:rsidP="00C067E5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funkciók terve (programspecifikációk)</w:t>
      </w:r>
    </w:p>
    <w:p w:rsidR="00C067E5" w:rsidRPr="00846678" w:rsidRDefault="00C067E5" w:rsidP="003446BF">
      <w:pPr>
        <w:pStyle w:val="Listaszerbekezds"/>
        <w:numPr>
          <w:ilvl w:val="0"/>
          <w:numId w:val="11"/>
        </w:numPr>
        <w:spacing w:after="0"/>
        <w:rPr>
          <w:rFonts w:cs="Times New Roman"/>
        </w:rPr>
      </w:pPr>
      <w:r w:rsidRPr="00846678">
        <w:rPr>
          <w:rFonts w:cs="Times New Roman"/>
        </w:rPr>
        <w:t>I/O tervek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0775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Rendszerdokumentáció elkészítése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FB77B1" w:rsidRPr="00846678">
        <w:rPr>
          <w:rFonts w:cs="Times New Roman"/>
        </w:rPr>
        <w:t>z új rendszer dokumentációjának elkészítése a tanult módszertan előírásának megfelelő tartalommal és formában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követelményelemzés dokumentumai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Megvalósíthatósági tanulmány, nagyvonalú rendszerterv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Részletes rendszerterv</w:t>
      </w:r>
    </w:p>
    <w:p w:rsidR="003446BF" w:rsidRPr="00846678" w:rsidRDefault="003446BF" w:rsidP="003446BF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846678">
        <w:rPr>
          <w:rFonts w:cs="Times New Roman"/>
        </w:rPr>
        <w:t>Rendszerspecifikáció</w:t>
      </w:r>
    </w:p>
    <w:p w:rsidR="003446BF" w:rsidRPr="00846678" w:rsidRDefault="003446BF" w:rsidP="003446BF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846678">
        <w:rPr>
          <w:rFonts w:cs="Times New Roman"/>
        </w:rPr>
        <w:t>Logikai és fizikai rendszerterv</w:t>
      </w:r>
    </w:p>
    <w:p w:rsidR="003446BF" w:rsidRPr="00846678" w:rsidRDefault="003446BF" w:rsidP="003446BF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846678">
        <w:rPr>
          <w:rFonts w:cs="Times New Roman"/>
        </w:rPr>
        <w:t>Programspecifikációk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megvalósítás dokumentumai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Szerződés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Ütemterv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Fejlesztői dokumentáció</w:t>
      </w:r>
    </w:p>
    <w:p w:rsidR="003446BF" w:rsidRPr="00846678" w:rsidRDefault="003446BF" w:rsidP="003446BF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46678">
        <w:rPr>
          <w:rFonts w:cs="Times New Roman"/>
        </w:rPr>
        <w:t>Tesztelési dokumentáció</w:t>
      </w:r>
    </w:p>
    <w:p w:rsidR="003446BF" w:rsidRPr="00846678" w:rsidRDefault="003446BF" w:rsidP="003446BF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átadás dokumentumai</w:t>
      </w:r>
    </w:p>
    <w:p w:rsidR="003446BF" w:rsidRPr="00846678" w:rsidRDefault="003446BF" w:rsidP="003446BF">
      <w:pPr>
        <w:pStyle w:val="Listaszerbekezds"/>
        <w:numPr>
          <w:ilvl w:val="0"/>
          <w:numId w:val="15"/>
        </w:numPr>
        <w:spacing w:after="0"/>
        <w:rPr>
          <w:rFonts w:cs="Times New Roman"/>
        </w:rPr>
      </w:pPr>
      <w:r w:rsidRPr="00846678">
        <w:rPr>
          <w:rFonts w:cs="Times New Roman"/>
        </w:rPr>
        <w:t>Felhasználói dokumentáció (elektronikus, nyomtatott)</w:t>
      </w:r>
    </w:p>
    <w:p w:rsidR="003446BF" w:rsidRPr="00846678" w:rsidRDefault="003446BF" w:rsidP="003446BF">
      <w:pPr>
        <w:pStyle w:val="Listaszerbekezds"/>
        <w:numPr>
          <w:ilvl w:val="0"/>
          <w:numId w:val="15"/>
        </w:numPr>
        <w:spacing w:after="0"/>
        <w:rPr>
          <w:rFonts w:cs="Times New Roman"/>
        </w:rPr>
      </w:pPr>
      <w:r w:rsidRPr="00846678">
        <w:rPr>
          <w:rFonts w:cs="Times New Roman"/>
        </w:rPr>
        <w:t>Üzembe helyezési kézikönyv</w:t>
      </w:r>
    </w:p>
    <w:p w:rsidR="003446BF" w:rsidRPr="00846678" w:rsidRDefault="003446BF" w:rsidP="003446BF">
      <w:pPr>
        <w:pStyle w:val="Listaszerbekezds"/>
        <w:numPr>
          <w:ilvl w:val="0"/>
          <w:numId w:val="15"/>
        </w:numPr>
        <w:spacing w:after="0"/>
        <w:rPr>
          <w:rFonts w:cs="Times New Roman"/>
        </w:rPr>
      </w:pPr>
      <w:r w:rsidRPr="00846678">
        <w:rPr>
          <w:rFonts w:cs="Times New Roman"/>
        </w:rPr>
        <w:t>Átadás-átvételi jegyzőkönyv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E57FBF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Számítógépes tanterem, internet eléréssel és egy olyan CASE szoftverrel, mely alkalmas az életciklus egy, vagy több részénél az adott módszertannak megfelelő elemzési és/vagy tervezési eredmény (rajz, ábra, dokumentum) elkészítésére</w:t>
      </w:r>
      <w:r w:rsidR="00E57FBF" w:rsidRPr="00846678">
        <w:rPr>
          <w:rFonts w:cs="Times New Roman"/>
          <w:b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Javasolt a kiscsoportos projektmunka, 3-4 fő egy közös feladaton dolgozzon tanári irányítással, önállóan</w:t>
      </w:r>
      <w:r w:rsidR="00E57FBF" w:rsidRPr="00846678">
        <w:rPr>
          <w:rFonts w:cs="Times New Roman"/>
          <w:b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127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számítógép internet eléréssel, speciális szoftver </w:t>
            </w: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eszközökkel  (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eszközök, projekt szoftverek)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32CF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 xml:space="preserve"> </w:t>
      </w:r>
      <w:r w:rsidR="00E57FBF" w:rsidRPr="00846678">
        <w:rPr>
          <w:rFonts w:cs="Times New Roman"/>
          <w:b/>
        </w:rPr>
        <w:t>Informatikai</w:t>
      </w:r>
      <w:r w:rsidRPr="00846678">
        <w:rPr>
          <w:rFonts w:cs="Times New Roman"/>
          <w:b/>
        </w:rPr>
        <w:t xml:space="preserve"> rendszerek tesztelése, </w:t>
      </w:r>
      <w:proofErr w:type="gramStart"/>
      <w:r w:rsidR="00FA770E" w:rsidRPr="00846678">
        <w:rPr>
          <w:rFonts w:cs="Times New Roman"/>
          <w:b/>
        </w:rPr>
        <w:t>üzemeltetése</w:t>
      </w:r>
      <w:r w:rsidRPr="00846678">
        <w:rPr>
          <w:rFonts w:cs="Times New Roman"/>
          <w:b/>
        </w:rPr>
        <w:t xml:space="preserve"> </w:t>
      </w:r>
      <w:r w:rsidR="00B64FCB" w:rsidRPr="00846678">
        <w:rPr>
          <w:rFonts w:cs="Times New Roman"/>
          <w:b/>
        </w:rPr>
        <w:t xml:space="preserve"> tantárgy</w:t>
      </w:r>
      <w:proofErr w:type="gramEnd"/>
      <w:r w:rsidR="00B64FCB" w:rsidRPr="00846678">
        <w:rPr>
          <w:rFonts w:cs="Times New Roman"/>
          <w:b/>
        </w:rPr>
        <w:tab/>
      </w:r>
      <w:r w:rsidR="00FA770E" w:rsidRPr="00846678">
        <w:rPr>
          <w:rFonts w:cs="Times New Roman"/>
          <w:b/>
        </w:rPr>
        <w:t>32</w:t>
      </w:r>
      <w:r w:rsidRPr="00846678">
        <w:rPr>
          <w:rFonts w:cs="Times New Roman"/>
          <w:b/>
        </w:rPr>
        <w:t xml:space="preserve"> 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B64FCB" w:rsidRPr="00846678" w:rsidRDefault="007019F3" w:rsidP="004D6C5F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tan</w:t>
      </w:r>
      <w:r w:rsidR="004D6C5F" w:rsidRPr="00846678">
        <w:rPr>
          <w:rFonts w:cs="Times New Roman"/>
        </w:rPr>
        <w:t xml:space="preserve">tárgy tanításának célja, hogy mindazokat az ismereteket és készségeket, melyeket az általános és módszer specifikus rendszerfejlesztés során a diák megtanult és gyakorolt, egy konkrét problémamegoldás során tudja alkalmazni. Fontos cél, hogy a problémamegoldás során valamennyi tesztelési módot kipróbálja és az üzemeltetési környezet meghatározásánál figyelembe vegye a tanult szempontokat és a szoftver </w:t>
      </w:r>
      <w:proofErr w:type="spellStart"/>
      <w:r w:rsidR="004D6C5F" w:rsidRPr="00846678">
        <w:rPr>
          <w:rFonts w:cs="Times New Roman"/>
        </w:rPr>
        <w:t>egonómiai</w:t>
      </w:r>
      <w:proofErr w:type="spellEnd"/>
      <w:r w:rsidR="004D6C5F" w:rsidRPr="00846678">
        <w:rPr>
          <w:rFonts w:cs="Times New Roman"/>
        </w:rPr>
        <w:t xml:space="preserve"> követelményeket is. Ellenőrizze és munkavégzéséhez használja a dokumentációkat, különösen a felhasználók számára készített dokumentációt.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4D6C5F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Az információs rendszerek fejlesztési életciklusa, tesztelés és üzemeltetés. A rendszerfejleszt</w:t>
      </w:r>
      <w:r w:rsidR="008C2F73" w:rsidRPr="00846678">
        <w:rPr>
          <w:rFonts w:cs="Times New Roman"/>
        </w:rPr>
        <w:t>és dokumentációi, tesztelési típusok és azok megoldása</w:t>
      </w:r>
      <w:r w:rsidR="00E57FBF" w:rsidRPr="00846678">
        <w:rPr>
          <w:rFonts w:cs="Times New Roman"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AB4F2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Tesztelés, értékelés, a rendszer üzembe helyezése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8C2F73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</w:t>
      </w:r>
      <w:r w:rsidR="008C2F73" w:rsidRPr="00846678">
        <w:rPr>
          <w:rFonts w:cs="Times New Roman"/>
        </w:rPr>
        <w:t>z elkészült, vagy vásárolt rendszer tesztelése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Az egyedi, integrációs és rendszerteszt megvalósítása</w:t>
      </w:r>
    </w:p>
    <w:p w:rsidR="00B64FCB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tesztelési eredmények összegzése, dokumentálása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értékelése</w:t>
      </w:r>
      <w:r w:rsidR="00794DCA" w:rsidRPr="00846678">
        <w:rPr>
          <w:rFonts w:cs="Times New Roman"/>
        </w:rPr>
        <w:t>, hibák és hiányosságok dokumentálása</w:t>
      </w:r>
    </w:p>
    <w:p w:rsidR="00794DCA" w:rsidRPr="00846678" w:rsidRDefault="00794DCA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Döntés az adaptációról, illetve a fejlesztési követelményeknek való megfelelés mértékéről</w:t>
      </w:r>
    </w:p>
    <w:p w:rsidR="00794DCA" w:rsidRPr="00846678" w:rsidRDefault="00794DC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hibáinak javítása</w:t>
      </w:r>
    </w:p>
    <w:p w:rsidR="00B64FCB" w:rsidRPr="00846678" w:rsidRDefault="00794DC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átvétele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AB4F2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Betanítás, üzemeltetés, a karbantartás megszervezése</w:t>
      </w:r>
      <w:r w:rsidR="00B64FCB" w:rsidRPr="00846678">
        <w:rPr>
          <w:rFonts w:cs="Times New Roman"/>
          <w:b/>
          <w:i/>
        </w:rPr>
        <w:tab/>
      </w:r>
      <w:r w:rsidRPr="00846678">
        <w:rPr>
          <w:rFonts w:cs="Times New Roman"/>
          <w:b/>
          <w:i/>
        </w:rPr>
        <w:t>16</w:t>
      </w:r>
      <w:r w:rsidR="00B64FCB" w:rsidRPr="00846678">
        <w:rPr>
          <w:rFonts w:cs="Times New Roman"/>
          <w:b/>
          <w:i/>
        </w:rPr>
        <w:t xml:space="preserve"> óra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felhasználói dokumentáció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felhasználók betanítása az új rendszer működtetésére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rendszer bevezetési módjának meghatározása</w:t>
      </w:r>
    </w:p>
    <w:p w:rsidR="00B64FCB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kész rendszer üzembe helyezése, üzemeltetési környezet, ergonómiai követelmények ellenőrzése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folyamatos üzemeltetés feltételeinek rögzítése (dokumentálás)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karbantartás megszervezése a garanciális időben és az azt követő időszak alatt</w:t>
      </w:r>
    </w:p>
    <w:p w:rsidR="008C2F73" w:rsidRPr="00846678" w:rsidRDefault="008C2F73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Különbségek a fejlesztés eredményeként</w:t>
      </w:r>
      <w:r w:rsidR="00E57FBF" w:rsidRPr="00846678">
        <w:rPr>
          <w:rFonts w:cs="Times New Roman"/>
        </w:rPr>
        <w:t xml:space="preserve"> létrejött rendszer, illetve a vásárolt </w:t>
      </w:r>
      <w:r w:rsidRPr="00846678">
        <w:rPr>
          <w:rFonts w:cs="Times New Roman"/>
        </w:rPr>
        <w:t>és adaptált rendszerek között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53362B" w:rsidP="00006468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Számítógépes tanterem, internet eléréssel és egy olyan CASE szoftverrel, mely alkalmas az életciklus egy, vagy több részénél az adott módszertannak megfelelő elemzési és/vagy tervezési eredmény (rajz, ábra, dokumentum) elkészítésére</w:t>
      </w:r>
      <w:r w:rsidR="00006468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53362B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>Javasolt a kiscsoportos projektmunka, 3-4 fő egy közös feladaton dolgozzon tanári irányítással, önállóan</w:t>
      </w:r>
      <w:r w:rsidR="00006468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7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Kiscsoporotos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projekt módszer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 internet eléréssel, CASE szoftverrel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831D5" w:rsidRPr="00846678" w:rsidTr="006831D5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B64FCB" w:rsidRPr="00846678" w:rsidRDefault="0015321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Informatikai szakmai angol nyelv</w:t>
      </w:r>
      <w:r w:rsidR="00B64FCB" w:rsidRPr="00846678">
        <w:rPr>
          <w:rFonts w:cs="Times New Roman"/>
          <w:b/>
        </w:rPr>
        <w:t xml:space="preserve"> tantárgy</w:t>
      </w:r>
      <w:r w:rsidR="00B64FCB" w:rsidRPr="00846678">
        <w:rPr>
          <w:rFonts w:cs="Times New Roman"/>
          <w:b/>
        </w:rPr>
        <w:tab/>
      </w:r>
      <w:r w:rsidRPr="00846678">
        <w:rPr>
          <w:rFonts w:cs="Times New Roman"/>
          <w:b/>
        </w:rPr>
        <w:t>64</w:t>
      </w:r>
      <w:r w:rsidR="00B64FCB" w:rsidRPr="00846678">
        <w:rPr>
          <w:rFonts w:cs="Times New Roman"/>
          <w:b/>
        </w:rPr>
        <w:t xml:space="preserve"> óra</w:t>
      </w:r>
    </w:p>
    <w:p w:rsidR="00B64FCB" w:rsidRPr="00846678" w:rsidRDefault="00B64FCB" w:rsidP="00B64FCB">
      <w:pPr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tanításának célja</w:t>
      </w:r>
    </w:p>
    <w:p w:rsidR="002A1CC4" w:rsidRPr="00846678" w:rsidRDefault="002F072D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 xml:space="preserve">A tanulók a </w:t>
      </w:r>
      <w:proofErr w:type="gramStart"/>
      <w:r w:rsidRPr="00846678">
        <w:rPr>
          <w:rFonts w:cs="Times New Roman"/>
        </w:rPr>
        <w:t>meglévő</w:t>
      </w:r>
      <w:proofErr w:type="gramEnd"/>
      <w:r w:rsidR="002A1CC4" w:rsidRPr="00846678">
        <w:rPr>
          <w:rFonts w:cs="Times New Roman"/>
        </w:rPr>
        <w:t xml:space="preserve"> általános angol nyelvi tudására építve fejleszteni az informatikai szaknyelvi tudásukat, elsődlegesen a szövegértést és a szakmai szókincset.</w:t>
      </w:r>
    </w:p>
    <w:p w:rsidR="00B64FCB" w:rsidRPr="00846678" w:rsidRDefault="002A1CC4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Cél az általános informatikai témák feldolgozásával képessé tenni a tanulókat arra, hogy a szakmájukhoz kapcsolódó angol nyelvű szöveget</w:t>
      </w:r>
      <w:r w:rsidR="00AF6AF1" w:rsidRPr="00846678">
        <w:rPr>
          <w:rFonts w:cs="Times New Roman"/>
        </w:rPr>
        <w:t xml:space="preserve"> </w:t>
      </w:r>
      <w:r w:rsidRPr="00846678">
        <w:rPr>
          <w:rFonts w:cs="Times New Roman"/>
        </w:rPr>
        <w:t xml:space="preserve">értelmezzenek, szókincsüket önállóan is tudják fejleszteni az interneten </w:t>
      </w:r>
      <w:proofErr w:type="gramStart"/>
      <w:r w:rsidRPr="00846678">
        <w:rPr>
          <w:rFonts w:cs="Times New Roman"/>
        </w:rPr>
        <w:t>megtalálható</w:t>
      </w:r>
      <w:proofErr w:type="gramEnd"/>
      <w:r w:rsidRPr="00846678">
        <w:rPr>
          <w:rFonts w:cs="Times New Roman"/>
        </w:rPr>
        <w:t xml:space="preserve"> online szótárak és eszközök segítségével</w:t>
      </w:r>
      <w:r w:rsidR="00AF6AF1" w:rsidRPr="00846678">
        <w:rPr>
          <w:rFonts w:cs="Times New Roman"/>
        </w:rPr>
        <w:t>.</w:t>
      </w:r>
      <w:r w:rsidRPr="00846678">
        <w:rPr>
          <w:rFonts w:cs="Times New Roman"/>
        </w:rPr>
        <w:t xml:space="preserve"> (pl. </w:t>
      </w:r>
      <w:proofErr w:type="spellStart"/>
      <w:r w:rsidRPr="00846678">
        <w:rPr>
          <w:rFonts w:cs="Times New Roman"/>
        </w:rPr>
        <w:t>Webopedia</w:t>
      </w:r>
      <w:proofErr w:type="spellEnd"/>
      <w:r w:rsidRPr="00846678">
        <w:rPr>
          <w:rFonts w:cs="Times New Roman"/>
        </w:rPr>
        <w:t xml:space="preserve">, </w:t>
      </w:r>
      <w:proofErr w:type="spellStart"/>
      <w:r w:rsidRPr="00846678">
        <w:rPr>
          <w:rFonts w:cs="Times New Roman"/>
        </w:rPr>
        <w:t>Wikipédia</w:t>
      </w:r>
      <w:proofErr w:type="spellEnd"/>
      <w:r w:rsidRPr="00846678">
        <w:rPr>
          <w:rFonts w:cs="Times New Roman"/>
        </w:rPr>
        <w:t xml:space="preserve">) 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Kapcsolódó szakmai tartalmak</w:t>
      </w:r>
    </w:p>
    <w:p w:rsidR="00B64FCB" w:rsidRPr="00846678" w:rsidRDefault="00AF6AF1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Projektmenedzsment elmélet és gyakorlat, Információs rendszerek tervezése, fejlesztése és üzemeltetése elmélet és gyakorlat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Témakörök</w:t>
      </w:r>
    </w:p>
    <w:p w:rsidR="00B64FCB" w:rsidRPr="00846678" w:rsidRDefault="00AF6A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>Általános informatikai szakmai</w:t>
      </w:r>
      <w:r w:rsidR="004B29E9" w:rsidRPr="00846678">
        <w:rPr>
          <w:rFonts w:cs="Times New Roman"/>
          <w:b/>
          <w:i/>
        </w:rPr>
        <w:t xml:space="preserve"> angol nyelv gyakorlása</w:t>
      </w:r>
      <w:r w:rsidR="00B64FCB" w:rsidRPr="00846678">
        <w:rPr>
          <w:rFonts w:cs="Times New Roman"/>
          <w:b/>
          <w:i/>
        </w:rPr>
        <w:tab/>
      </w:r>
      <w:r w:rsidR="004B29E9" w:rsidRPr="00846678">
        <w:rPr>
          <w:rFonts w:cs="Times New Roman"/>
          <w:b/>
          <w:i/>
        </w:rPr>
        <w:t>32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4B29E9" w:rsidP="00B64FCB">
      <w:pPr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Általános informatikai</w:t>
      </w:r>
      <w:r w:rsidR="00945150" w:rsidRPr="00846678">
        <w:rPr>
          <w:rFonts w:cs="Times New Roman"/>
          <w:b/>
        </w:rPr>
        <w:t xml:space="preserve"> szakmai angol nyelv gyakorlása</w:t>
      </w:r>
    </w:p>
    <w:p w:rsidR="004B29E9" w:rsidRPr="00846678" w:rsidRDefault="004B29E9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  <w:b/>
        </w:rPr>
        <w:t xml:space="preserve">Javasolt témakörök </w:t>
      </w:r>
      <w:proofErr w:type="gramStart"/>
      <w:r w:rsidRPr="00846678">
        <w:rPr>
          <w:rFonts w:cs="Times New Roman"/>
          <w:b/>
        </w:rPr>
        <w:t>szókincs bővítésre</w:t>
      </w:r>
      <w:proofErr w:type="gramEnd"/>
      <w:r w:rsidRPr="00846678">
        <w:rPr>
          <w:rFonts w:cs="Times New Roman"/>
          <w:b/>
        </w:rPr>
        <w:t xml:space="preserve"> és szövegértési gyakorlatokra</w:t>
      </w:r>
      <w:r w:rsidRPr="00846678">
        <w:rPr>
          <w:rFonts w:cs="Times New Roman"/>
        </w:rPr>
        <w:t>:</w:t>
      </w:r>
    </w:p>
    <w:p w:rsidR="004B29E9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</w:tabs>
        <w:spacing w:after="0"/>
        <w:rPr>
          <w:rFonts w:cs="Times New Roman"/>
        </w:rPr>
      </w:pPr>
      <w:r w:rsidRPr="00846678">
        <w:rPr>
          <w:rFonts w:cs="Times New Roman"/>
        </w:rPr>
        <w:t>Számítógép hálózatok</w:t>
      </w:r>
    </w:p>
    <w:p w:rsidR="004B29E9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</w:tabs>
        <w:spacing w:after="0"/>
        <w:rPr>
          <w:rFonts w:cs="Times New Roman"/>
        </w:rPr>
      </w:pPr>
      <w:r w:rsidRPr="00846678">
        <w:rPr>
          <w:rFonts w:cs="Times New Roman"/>
        </w:rPr>
        <w:t>Alkalmazásfejlesztés</w:t>
      </w:r>
    </w:p>
    <w:p w:rsidR="004B29E9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</w:tabs>
        <w:spacing w:after="0"/>
        <w:rPr>
          <w:rFonts w:cs="Times New Roman"/>
        </w:rPr>
      </w:pPr>
      <w:r w:rsidRPr="00846678">
        <w:rPr>
          <w:rFonts w:cs="Times New Roman"/>
        </w:rPr>
        <w:t>Új input/output eszközök</w:t>
      </w:r>
    </w:p>
    <w:p w:rsidR="00B64FCB" w:rsidRPr="00846678" w:rsidRDefault="004B29E9" w:rsidP="00945150">
      <w:pPr>
        <w:pStyle w:val="Listaszerbekezds"/>
        <w:numPr>
          <w:ilvl w:val="0"/>
          <w:numId w:val="1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Innovációk az IKT iparban</w:t>
      </w:r>
    </w:p>
    <w:p w:rsidR="00B64FCB" w:rsidRPr="00846678" w:rsidRDefault="004B29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 xml:space="preserve">Szótárkészítés, E-gyűjtemény </w:t>
      </w:r>
      <w:proofErr w:type="gramStart"/>
      <w:r w:rsidRPr="00846678">
        <w:rPr>
          <w:rFonts w:cs="Times New Roman"/>
          <w:b/>
        </w:rPr>
        <w:t>a</w:t>
      </w:r>
      <w:proofErr w:type="gramEnd"/>
      <w:r w:rsidRPr="00846678">
        <w:rPr>
          <w:rFonts w:cs="Times New Roman"/>
          <w:b/>
        </w:rPr>
        <w:t xml:space="preserve"> informatikai szakszavakból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94515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846678">
        <w:rPr>
          <w:rFonts w:cs="Times New Roman"/>
          <w:b/>
          <w:i/>
        </w:rPr>
        <w:t>Szakma</w:t>
      </w:r>
      <w:r w:rsidR="004B29E9" w:rsidRPr="00846678">
        <w:rPr>
          <w:rFonts w:cs="Times New Roman"/>
          <w:b/>
          <w:i/>
        </w:rPr>
        <w:t>specifikus</w:t>
      </w:r>
      <w:proofErr w:type="spellEnd"/>
      <w:r w:rsidR="004B29E9" w:rsidRPr="00846678">
        <w:rPr>
          <w:rFonts w:cs="Times New Roman"/>
          <w:b/>
          <w:i/>
        </w:rPr>
        <w:t xml:space="preserve"> angol nyelvi fejlesztés</w:t>
      </w:r>
      <w:r w:rsidR="00B64FCB" w:rsidRPr="00846678">
        <w:rPr>
          <w:rFonts w:cs="Times New Roman"/>
          <w:b/>
          <w:i/>
        </w:rPr>
        <w:tab/>
      </w:r>
      <w:r w:rsidR="004B29E9" w:rsidRPr="00846678">
        <w:rPr>
          <w:rFonts w:cs="Times New Roman"/>
          <w:b/>
          <w:i/>
        </w:rPr>
        <w:t>32</w:t>
      </w:r>
      <w:r w:rsidR="00B64FCB" w:rsidRPr="00846678">
        <w:rPr>
          <w:rFonts w:cs="Times New Roman"/>
          <w:b/>
          <w:i/>
        </w:rPr>
        <w:t xml:space="preserve"> óra</w:t>
      </w:r>
    </w:p>
    <w:p w:rsidR="00B64FCB" w:rsidRPr="00846678" w:rsidRDefault="004B29E9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Új témák feldolgozása, új szavak és kifejezések tanulása, gyakorlása</w:t>
      </w:r>
    </w:p>
    <w:p w:rsidR="00F620B4" w:rsidRPr="00846678" w:rsidRDefault="00F620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/>
        </w:rPr>
      </w:pPr>
      <w:r w:rsidRPr="00846678">
        <w:rPr>
          <w:rFonts w:cs="Times New Roman"/>
          <w:b/>
        </w:rPr>
        <w:t>Javasolt: a szakmához kapcsolódó</w:t>
      </w:r>
      <w:r w:rsidRPr="00846678">
        <w:rPr>
          <w:rFonts w:cs="Times New Roman"/>
        </w:rPr>
        <w:t xml:space="preserve"> </w:t>
      </w:r>
      <w:r w:rsidRPr="00846678">
        <w:rPr>
          <w:rFonts w:cs="Times New Roman"/>
          <w:b/>
        </w:rPr>
        <w:t>szövegértési</w:t>
      </w:r>
      <w:r w:rsidR="00372054" w:rsidRPr="00846678">
        <w:rPr>
          <w:rFonts w:cs="Times New Roman"/>
          <w:b/>
        </w:rPr>
        <w:t xml:space="preserve"> és kommunikációs</w:t>
      </w:r>
      <w:r w:rsidRPr="00846678">
        <w:rPr>
          <w:rFonts w:cs="Times New Roman"/>
          <w:b/>
        </w:rPr>
        <w:t xml:space="preserve"> gyakorlatok az alábbi témakörökben:</w:t>
      </w:r>
    </w:p>
    <w:p w:rsidR="00372054" w:rsidRPr="00846678" w:rsidRDefault="00372054" w:rsidP="00945150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 xml:space="preserve">Fejlesztési módszertanok (design </w:t>
      </w:r>
      <w:proofErr w:type="spellStart"/>
      <w:r w:rsidRPr="00846678">
        <w:rPr>
          <w:rFonts w:cs="Times New Roman"/>
        </w:rPr>
        <w:t>methodology</w:t>
      </w:r>
      <w:proofErr w:type="spellEnd"/>
      <w:r w:rsidRPr="00846678">
        <w:rPr>
          <w:rFonts w:cs="Times New Roman"/>
        </w:rPr>
        <w:t>)</w:t>
      </w:r>
    </w:p>
    <w:p w:rsidR="00FB77B1" w:rsidRPr="00846678" w:rsidRDefault="00372054" w:rsidP="00945150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CASE eszközök</w:t>
      </w:r>
      <w:r w:rsidR="00C731BD" w:rsidRPr="00846678">
        <w:rPr>
          <w:rFonts w:cs="Times New Roman"/>
        </w:rPr>
        <w:t xml:space="preserve"> </w:t>
      </w:r>
      <w:r w:rsidR="00FB77B1" w:rsidRPr="00846678">
        <w:rPr>
          <w:rFonts w:cs="Times New Roman"/>
        </w:rPr>
        <w:t xml:space="preserve">(CASE </w:t>
      </w:r>
      <w:proofErr w:type="spellStart"/>
      <w:r w:rsidR="00FB77B1" w:rsidRPr="00846678">
        <w:rPr>
          <w:rFonts w:cs="Times New Roman"/>
        </w:rPr>
        <w:t>to</w:t>
      </w:r>
      <w:r w:rsidR="00F71B49" w:rsidRPr="00846678">
        <w:rPr>
          <w:rFonts w:cs="Times New Roman"/>
        </w:rPr>
        <w:t>o</w:t>
      </w:r>
      <w:r w:rsidR="00FB77B1" w:rsidRPr="00846678">
        <w:rPr>
          <w:rFonts w:cs="Times New Roman"/>
        </w:rPr>
        <w:t>ls</w:t>
      </w:r>
      <w:proofErr w:type="spellEnd"/>
      <w:r w:rsidR="00FB77B1" w:rsidRPr="00846678">
        <w:rPr>
          <w:rFonts w:cs="Times New Roman"/>
        </w:rPr>
        <w:t>)</w:t>
      </w:r>
    </w:p>
    <w:p w:rsidR="00B64FCB" w:rsidRPr="00846678" w:rsidRDefault="00372054" w:rsidP="00945150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Projektmenedzsment</w:t>
      </w:r>
      <w:r w:rsidR="00FB77B1" w:rsidRPr="00846678">
        <w:rPr>
          <w:rFonts w:cs="Times New Roman"/>
        </w:rPr>
        <w:t xml:space="preserve"> </w:t>
      </w:r>
      <w:r w:rsidR="00F71B49" w:rsidRPr="00846678">
        <w:rPr>
          <w:rFonts w:cs="Times New Roman"/>
        </w:rPr>
        <w:t>(project management)</w:t>
      </w:r>
    </w:p>
    <w:p w:rsidR="00B64FCB" w:rsidRPr="00846678" w:rsidRDefault="00372054" w:rsidP="00945150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46678">
        <w:rPr>
          <w:rFonts w:cs="Times New Roman"/>
        </w:rPr>
        <w:t>Szótárfeltöltés az új szavakkal, kifejezésekkel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846678">
        <w:rPr>
          <w:rFonts w:cs="Times New Roman"/>
          <w:b/>
          <w:i/>
        </w:rPr>
        <w:t xml:space="preserve">Témakör </w:t>
      </w:r>
      <w:proofErr w:type="gramStart"/>
      <w:r w:rsidRPr="00846678">
        <w:rPr>
          <w:rFonts w:cs="Times New Roman"/>
          <w:b/>
          <w:i/>
        </w:rPr>
        <w:t>3</w:t>
      </w:r>
      <w:r w:rsidRPr="00846678">
        <w:rPr>
          <w:rFonts w:cs="Times New Roman"/>
          <w:b/>
          <w:i/>
        </w:rPr>
        <w:tab/>
        <w:t>…</w:t>
      </w:r>
      <w:proofErr w:type="gramEnd"/>
      <w:r w:rsidRPr="00846678">
        <w:rPr>
          <w:rFonts w:cs="Times New Roman"/>
          <w:b/>
          <w:i/>
        </w:rPr>
        <w:t xml:space="preserve"> óra</w:t>
      </w:r>
    </w:p>
    <w:p w:rsidR="00B64FCB" w:rsidRPr="00846678" w:rsidRDefault="00B64FCB" w:rsidP="00B64FCB">
      <w:pPr>
        <w:spacing w:after="0"/>
        <w:ind w:left="851"/>
        <w:rPr>
          <w:rFonts w:cs="Times New Roman"/>
        </w:rPr>
      </w:pPr>
      <w:r w:rsidRPr="00846678">
        <w:rPr>
          <w:rFonts w:cs="Times New Roman"/>
        </w:rPr>
        <w:t>A témakör részletes kifejtése</w:t>
      </w: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képzés javasolt helyszíne (ajánlás)</w:t>
      </w:r>
    </w:p>
    <w:p w:rsidR="00B64FCB" w:rsidRPr="00846678" w:rsidRDefault="006C4AA9" w:rsidP="00B64FCB">
      <w:pPr>
        <w:spacing w:after="0"/>
        <w:ind w:left="426"/>
        <w:rPr>
          <w:rFonts w:cs="Times New Roman"/>
          <w:i/>
        </w:rPr>
      </w:pPr>
      <w:r w:rsidRPr="00846678">
        <w:rPr>
          <w:rFonts w:cs="Times New Roman"/>
          <w:i/>
        </w:rPr>
        <w:t xml:space="preserve">Elméleti terem kiscsoportos foglalkozáshoz. </w:t>
      </w:r>
      <w:r w:rsidR="00D75FF3" w:rsidRPr="00846678">
        <w:rPr>
          <w:rFonts w:cs="Times New Roman"/>
          <w:i/>
        </w:rPr>
        <w:t>Laptop használattal, internet eléréssel</w:t>
      </w:r>
      <w:r w:rsidR="00945150" w:rsidRPr="00846678">
        <w:rPr>
          <w:rFonts w:cs="Times New Roman"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D75FF3" w:rsidP="00B64FCB">
      <w:pPr>
        <w:spacing w:after="0"/>
        <w:ind w:left="426"/>
        <w:rPr>
          <w:rFonts w:cs="Times New Roman"/>
          <w:b/>
          <w:i/>
        </w:rPr>
      </w:pPr>
      <w:r w:rsidRPr="00846678">
        <w:rPr>
          <w:rFonts w:cs="Times New Roman"/>
          <w:i/>
        </w:rPr>
        <w:t>Kiscsoportos és páros közös munka, együttműködésben létrehozott produktummal, tanári irányítással</w:t>
      </w:r>
      <w:r w:rsidR="00945150" w:rsidRPr="00846678">
        <w:rPr>
          <w:rFonts w:cs="Times New Roman"/>
          <w:b/>
          <w:i/>
        </w:rPr>
        <w:t>.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sajátos módszerek (ajánlás)</w:t>
      </w:r>
    </w:p>
    <w:p w:rsidR="006831D5" w:rsidRPr="00846678" w:rsidRDefault="006831D5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831D5" w:rsidRPr="00846678" w:rsidTr="006831D5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Páros 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hordozható számítógép (laptop,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tablet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internet eléréssel.</w:t>
            </w:r>
          </w:p>
        </w:tc>
      </w:tr>
      <w:tr w:rsidR="006831D5" w:rsidRPr="00846678" w:rsidTr="006831D5">
        <w:trPr>
          <w:trHeight w:val="76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 csoportos projektmunka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hordozható számítógép (laptop, </w:t>
            </w:r>
            <w:proofErr w:type="spellStart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tablet</w:t>
            </w:r>
            <w:proofErr w:type="spellEnd"/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internet eléréssel.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Szótanulás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831D5" w:rsidRPr="00846678" w:rsidTr="006831D5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Fordítás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831D5" w:rsidRPr="00846678" w:rsidRDefault="006831D5" w:rsidP="006831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4667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elsajátítása során alkalmazható tanulói tevékenységformák (ajánlás)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</w:p>
    <w:p w:rsidR="00B64FCB" w:rsidRPr="00846678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846678">
        <w:rPr>
          <w:rFonts w:cs="Times New Roman"/>
          <w:b/>
        </w:rPr>
        <w:t>A tantárgy értékelésének módja</w:t>
      </w:r>
    </w:p>
    <w:p w:rsidR="00B64FCB" w:rsidRPr="00846678" w:rsidRDefault="00B64FCB" w:rsidP="00B64FCB">
      <w:pPr>
        <w:spacing w:after="0"/>
        <w:ind w:left="426"/>
        <w:rPr>
          <w:rFonts w:cs="Times New Roman"/>
        </w:rPr>
      </w:pPr>
      <w:r w:rsidRPr="00846678">
        <w:rPr>
          <w:rFonts w:cs="Times New Roman"/>
        </w:rPr>
        <w:t>A nemzeti köznevelésről szóló 2011. évi CXC. törvény. 54. § (2) a) pontja szerinti értékeléssel.</w:t>
      </w:r>
    </w:p>
    <w:p w:rsidR="00B64FCB" w:rsidRPr="00846678" w:rsidRDefault="00B64FCB" w:rsidP="00B64FCB">
      <w:pPr>
        <w:spacing w:after="0"/>
        <w:rPr>
          <w:rFonts w:cs="Times New Roman"/>
        </w:rPr>
      </w:pPr>
    </w:p>
    <w:p w:rsidR="008419D5" w:rsidRPr="00846678" w:rsidRDefault="008419D5" w:rsidP="000A21B7">
      <w:pPr>
        <w:spacing w:after="0"/>
        <w:rPr>
          <w:rFonts w:cs="Times New Roman"/>
        </w:rPr>
      </w:pPr>
    </w:p>
    <w:sectPr w:rsidR="008419D5" w:rsidRPr="00846678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289" w:rsidRDefault="000E4289" w:rsidP="00B945BE">
      <w:pPr>
        <w:spacing w:after="0"/>
      </w:pPr>
      <w:r>
        <w:separator/>
      </w:r>
    </w:p>
  </w:endnote>
  <w:endnote w:type="continuationSeparator" w:id="0">
    <w:p w:rsidR="000E4289" w:rsidRDefault="000E428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797" w:rsidRPr="00B862AB" w:rsidRDefault="00910797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289" w:rsidRDefault="000E4289" w:rsidP="00B945BE">
      <w:pPr>
        <w:spacing w:after="0"/>
      </w:pPr>
      <w:r>
        <w:separator/>
      </w:r>
    </w:p>
  </w:footnote>
  <w:footnote w:type="continuationSeparator" w:id="0">
    <w:p w:rsidR="000E4289" w:rsidRDefault="000E428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7485A"/>
    <w:multiLevelType w:val="hybridMultilevel"/>
    <w:tmpl w:val="E76CA62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1EB11454"/>
    <w:multiLevelType w:val="hybridMultilevel"/>
    <w:tmpl w:val="1A18616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73545A4"/>
    <w:multiLevelType w:val="hybridMultilevel"/>
    <w:tmpl w:val="E1F4F606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28161C5A"/>
    <w:multiLevelType w:val="hybridMultilevel"/>
    <w:tmpl w:val="9C666A4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DB82FCB"/>
    <w:multiLevelType w:val="hybridMultilevel"/>
    <w:tmpl w:val="5BF2B1F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8AF5170"/>
    <w:multiLevelType w:val="hybridMultilevel"/>
    <w:tmpl w:val="13F604A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1">
    <w:nsid w:val="53814F49"/>
    <w:multiLevelType w:val="hybridMultilevel"/>
    <w:tmpl w:val="C8A85DA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5D0A1AF8"/>
    <w:multiLevelType w:val="hybridMultilevel"/>
    <w:tmpl w:val="B630D10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72196D83"/>
    <w:multiLevelType w:val="hybridMultilevel"/>
    <w:tmpl w:val="3466BE1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B663C07"/>
    <w:multiLevelType w:val="hybridMultilevel"/>
    <w:tmpl w:val="39C4823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6"/>
  </w:num>
  <w:num w:numId="5">
    <w:abstractNumId w:val="0"/>
  </w:num>
  <w:num w:numId="6">
    <w:abstractNumId w:val="13"/>
  </w:num>
  <w:num w:numId="7">
    <w:abstractNumId w:val="1"/>
  </w:num>
  <w:num w:numId="8">
    <w:abstractNumId w:val="7"/>
  </w:num>
  <w:num w:numId="9">
    <w:abstractNumId w:val="4"/>
  </w:num>
  <w:num w:numId="10">
    <w:abstractNumId w:val="8"/>
  </w:num>
  <w:num w:numId="11">
    <w:abstractNumId w:val="2"/>
  </w:num>
  <w:num w:numId="12">
    <w:abstractNumId w:val="17"/>
  </w:num>
  <w:num w:numId="13">
    <w:abstractNumId w:val="15"/>
  </w:num>
  <w:num w:numId="14">
    <w:abstractNumId w:val="5"/>
  </w:num>
  <w:num w:numId="15">
    <w:abstractNumId w:val="11"/>
  </w:num>
  <w:num w:numId="16">
    <w:abstractNumId w:val="6"/>
  </w:num>
  <w:num w:numId="17">
    <w:abstractNumId w:val="1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E92"/>
    <w:rsid w:val="00002362"/>
    <w:rsid w:val="0000473C"/>
    <w:rsid w:val="00006468"/>
    <w:rsid w:val="000207A0"/>
    <w:rsid w:val="00026917"/>
    <w:rsid w:val="000463DE"/>
    <w:rsid w:val="00051A91"/>
    <w:rsid w:val="00071804"/>
    <w:rsid w:val="00076386"/>
    <w:rsid w:val="000772D7"/>
    <w:rsid w:val="00097BE3"/>
    <w:rsid w:val="000A20EF"/>
    <w:rsid w:val="000A21B7"/>
    <w:rsid w:val="000A352E"/>
    <w:rsid w:val="000B07B5"/>
    <w:rsid w:val="000B5E9D"/>
    <w:rsid w:val="000C1B65"/>
    <w:rsid w:val="000D43FD"/>
    <w:rsid w:val="000D57BA"/>
    <w:rsid w:val="000E4289"/>
    <w:rsid w:val="000E5B7B"/>
    <w:rsid w:val="000F44A2"/>
    <w:rsid w:val="00104377"/>
    <w:rsid w:val="001105F5"/>
    <w:rsid w:val="00115A52"/>
    <w:rsid w:val="0012272D"/>
    <w:rsid w:val="00134B34"/>
    <w:rsid w:val="0015321A"/>
    <w:rsid w:val="00160C05"/>
    <w:rsid w:val="0016482A"/>
    <w:rsid w:val="00172AD6"/>
    <w:rsid w:val="00186FAC"/>
    <w:rsid w:val="001A7777"/>
    <w:rsid w:val="001B61A0"/>
    <w:rsid w:val="001C13D0"/>
    <w:rsid w:val="001D170D"/>
    <w:rsid w:val="001F08AF"/>
    <w:rsid w:val="00216033"/>
    <w:rsid w:val="002276F6"/>
    <w:rsid w:val="0023085B"/>
    <w:rsid w:val="00236D60"/>
    <w:rsid w:val="002408EF"/>
    <w:rsid w:val="00247303"/>
    <w:rsid w:val="00253760"/>
    <w:rsid w:val="0025489A"/>
    <w:rsid w:val="00266A2C"/>
    <w:rsid w:val="002702C7"/>
    <w:rsid w:val="00271E52"/>
    <w:rsid w:val="002906E9"/>
    <w:rsid w:val="0029403E"/>
    <w:rsid w:val="002A1CC4"/>
    <w:rsid w:val="002B24B4"/>
    <w:rsid w:val="002D029F"/>
    <w:rsid w:val="002D706A"/>
    <w:rsid w:val="002E20E1"/>
    <w:rsid w:val="002F072D"/>
    <w:rsid w:val="003045E0"/>
    <w:rsid w:val="00320239"/>
    <w:rsid w:val="003325F4"/>
    <w:rsid w:val="003446BF"/>
    <w:rsid w:val="003468AB"/>
    <w:rsid w:val="00372054"/>
    <w:rsid w:val="0037624A"/>
    <w:rsid w:val="00381B6C"/>
    <w:rsid w:val="00390F08"/>
    <w:rsid w:val="00391719"/>
    <w:rsid w:val="003A62DF"/>
    <w:rsid w:val="003A66CA"/>
    <w:rsid w:val="003A7273"/>
    <w:rsid w:val="003C6DB3"/>
    <w:rsid w:val="003D0646"/>
    <w:rsid w:val="004078C6"/>
    <w:rsid w:val="0041674C"/>
    <w:rsid w:val="00420CA2"/>
    <w:rsid w:val="00421C80"/>
    <w:rsid w:val="00427413"/>
    <w:rsid w:val="00437470"/>
    <w:rsid w:val="00447091"/>
    <w:rsid w:val="00447566"/>
    <w:rsid w:val="0045002E"/>
    <w:rsid w:val="0045474F"/>
    <w:rsid w:val="00471F83"/>
    <w:rsid w:val="0049127E"/>
    <w:rsid w:val="0049243B"/>
    <w:rsid w:val="004A0FC7"/>
    <w:rsid w:val="004B29E9"/>
    <w:rsid w:val="004D41A2"/>
    <w:rsid w:val="004D6C5F"/>
    <w:rsid w:val="004E32A8"/>
    <w:rsid w:val="004F6765"/>
    <w:rsid w:val="00507C8D"/>
    <w:rsid w:val="0051767C"/>
    <w:rsid w:val="00520F70"/>
    <w:rsid w:val="0053362B"/>
    <w:rsid w:val="005440F6"/>
    <w:rsid w:val="005606A5"/>
    <w:rsid w:val="005644C3"/>
    <w:rsid w:val="00565574"/>
    <w:rsid w:val="0056667C"/>
    <w:rsid w:val="005700A9"/>
    <w:rsid w:val="005762DF"/>
    <w:rsid w:val="00577D09"/>
    <w:rsid w:val="005B4D44"/>
    <w:rsid w:val="005B7B97"/>
    <w:rsid w:val="005F313D"/>
    <w:rsid w:val="005F3E92"/>
    <w:rsid w:val="005F638E"/>
    <w:rsid w:val="00602463"/>
    <w:rsid w:val="0062790D"/>
    <w:rsid w:val="00640135"/>
    <w:rsid w:val="00645B4F"/>
    <w:rsid w:val="0065053C"/>
    <w:rsid w:val="00664007"/>
    <w:rsid w:val="006831D5"/>
    <w:rsid w:val="00696ED9"/>
    <w:rsid w:val="006B49BF"/>
    <w:rsid w:val="006B6737"/>
    <w:rsid w:val="006B77EC"/>
    <w:rsid w:val="006C0B73"/>
    <w:rsid w:val="006C4AA9"/>
    <w:rsid w:val="006F47E4"/>
    <w:rsid w:val="006F775A"/>
    <w:rsid w:val="007019F3"/>
    <w:rsid w:val="00704A02"/>
    <w:rsid w:val="00710068"/>
    <w:rsid w:val="007115AE"/>
    <w:rsid w:val="00711835"/>
    <w:rsid w:val="00716053"/>
    <w:rsid w:val="0072559E"/>
    <w:rsid w:val="007302C2"/>
    <w:rsid w:val="007308AA"/>
    <w:rsid w:val="00741489"/>
    <w:rsid w:val="00765B9A"/>
    <w:rsid w:val="00766531"/>
    <w:rsid w:val="007761DE"/>
    <w:rsid w:val="00793209"/>
    <w:rsid w:val="00794DCA"/>
    <w:rsid w:val="00796609"/>
    <w:rsid w:val="007D729D"/>
    <w:rsid w:val="007D7AA1"/>
    <w:rsid w:val="007E3DA0"/>
    <w:rsid w:val="007E482A"/>
    <w:rsid w:val="007F136E"/>
    <w:rsid w:val="007F5D8F"/>
    <w:rsid w:val="008038F1"/>
    <w:rsid w:val="00807070"/>
    <w:rsid w:val="00807FA9"/>
    <w:rsid w:val="00811551"/>
    <w:rsid w:val="00816906"/>
    <w:rsid w:val="008339D2"/>
    <w:rsid w:val="0084083E"/>
    <w:rsid w:val="008419D5"/>
    <w:rsid w:val="00846678"/>
    <w:rsid w:val="0085687C"/>
    <w:rsid w:val="00874C37"/>
    <w:rsid w:val="00876453"/>
    <w:rsid w:val="00897751"/>
    <w:rsid w:val="008A17AB"/>
    <w:rsid w:val="008B01A2"/>
    <w:rsid w:val="008C2F73"/>
    <w:rsid w:val="008C6712"/>
    <w:rsid w:val="008F1A3A"/>
    <w:rsid w:val="00904166"/>
    <w:rsid w:val="00910797"/>
    <w:rsid w:val="009112E2"/>
    <w:rsid w:val="00915086"/>
    <w:rsid w:val="00934C5C"/>
    <w:rsid w:val="00941196"/>
    <w:rsid w:val="00945150"/>
    <w:rsid w:val="00945759"/>
    <w:rsid w:val="00951612"/>
    <w:rsid w:val="00957B85"/>
    <w:rsid w:val="00961330"/>
    <w:rsid w:val="0096446F"/>
    <w:rsid w:val="00982EF6"/>
    <w:rsid w:val="00990F6A"/>
    <w:rsid w:val="009B6E6E"/>
    <w:rsid w:val="009B7D43"/>
    <w:rsid w:val="009C28EA"/>
    <w:rsid w:val="009C4A30"/>
    <w:rsid w:val="009C4A7A"/>
    <w:rsid w:val="009C5385"/>
    <w:rsid w:val="009C7560"/>
    <w:rsid w:val="009E4AEF"/>
    <w:rsid w:val="00A05350"/>
    <w:rsid w:val="00A07753"/>
    <w:rsid w:val="00A129C9"/>
    <w:rsid w:val="00A24DEC"/>
    <w:rsid w:val="00A309D6"/>
    <w:rsid w:val="00A30C65"/>
    <w:rsid w:val="00A33F4F"/>
    <w:rsid w:val="00A35CB9"/>
    <w:rsid w:val="00A70184"/>
    <w:rsid w:val="00A80941"/>
    <w:rsid w:val="00AA0122"/>
    <w:rsid w:val="00AB4F23"/>
    <w:rsid w:val="00AB789B"/>
    <w:rsid w:val="00AC624B"/>
    <w:rsid w:val="00AD511B"/>
    <w:rsid w:val="00AF6AF1"/>
    <w:rsid w:val="00B00C68"/>
    <w:rsid w:val="00B160C4"/>
    <w:rsid w:val="00B25AE5"/>
    <w:rsid w:val="00B27A2D"/>
    <w:rsid w:val="00B32CF2"/>
    <w:rsid w:val="00B40D45"/>
    <w:rsid w:val="00B44280"/>
    <w:rsid w:val="00B64E97"/>
    <w:rsid w:val="00B64FCB"/>
    <w:rsid w:val="00B75532"/>
    <w:rsid w:val="00B862AB"/>
    <w:rsid w:val="00B945BE"/>
    <w:rsid w:val="00BB1D39"/>
    <w:rsid w:val="00BD3668"/>
    <w:rsid w:val="00BD6AF6"/>
    <w:rsid w:val="00BE0B68"/>
    <w:rsid w:val="00BE3EC7"/>
    <w:rsid w:val="00BE71E4"/>
    <w:rsid w:val="00C067E5"/>
    <w:rsid w:val="00C1058D"/>
    <w:rsid w:val="00C124C0"/>
    <w:rsid w:val="00C34143"/>
    <w:rsid w:val="00C64856"/>
    <w:rsid w:val="00C70334"/>
    <w:rsid w:val="00C71272"/>
    <w:rsid w:val="00C731BD"/>
    <w:rsid w:val="00C81BD4"/>
    <w:rsid w:val="00C86B7B"/>
    <w:rsid w:val="00C8784A"/>
    <w:rsid w:val="00C91BF0"/>
    <w:rsid w:val="00C92709"/>
    <w:rsid w:val="00CB484D"/>
    <w:rsid w:val="00CC2DBF"/>
    <w:rsid w:val="00CC73F3"/>
    <w:rsid w:val="00CD37F8"/>
    <w:rsid w:val="00CF541E"/>
    <w:rsid w:val="00CF79D1"/>
    <w:rsid w:val="00D0140B"/>
    <w:rsid w:val="00D278D7"/>
    <w:rsid w:val="00D32E51"/>
    <w:rsid w:val="00D341D3"/>
    <w:rsid w:val="00D47F69"/>
    <w:rsid w:val="00D52C63"/>
    <w:rsid w:val="00D55892"/>
    <w:rsid w:val="00D6490B"/>
    <w:rsid w:val="00D65B33"/>
    <w:rsid w:val="00D75FF3"/>
    <w:rsid w:val="00D8665C"/>
    <w:rsid w:val="00D91907"/>
    <w:rsid w:val="00D93B4D"/>
    <w:rsid w:val="00DA3990"/>
    <w:rsid w:val="00DA506D"/>
    <w:rsid w:val="00DC3A85"/>
    <w:rsid w:val="00DC677F"/>
    <w:rsid w:val="00DD2226"/>
    <w:rsid w:val="00DE6153"/>
    <w:rsid w:val="00E1046E"/>
    <w:rsid w:val="00E27CB0"/>
    <w:rsid w:val="00E3598E"/>
    <w:rsid w:val="00E42188"/>
    <w:rsid w:val="00E431FD"/>
    <w:rsid w:val="00E44AAF"/>
    <w:rsid w:val="00E45610"/>
    <w:rsid w:val="00E51D17"/>
    <w:rsid w:val="00E57804"/>
    <w:rsid w:val="00E57E1C"/>
    <w:rsid w:val="00E57FBF"/>
    <w:rsid w:val="00E90F5D"/>
    <w:rsid w:val="00E96240"/>
    <w:rsid w:val="00EA05C2"/>
    <w:rsid w:val="00EA553E"/>
    <w:rsid w:val="00EC16A4"/>
    <w:rsid w:val="00ED2956"/>
    <w:rsid w:val="00ED48AC"/>
    <w:rsid w:val="00ED4A55"/>
    <w:rsid w:val="00ED512C"/>
    <w:rsid w:val="00EE1C6A"/>
    <w:rsid w:val="00EE359D"/>
    <w:rsid w:val="00F0277F"/>
    <w:rsid w:val="00F12E43"/>
    <w:rsid w:val="00F14541"/>
    <w:rsid w:val="00F15245"/>
    <w:rsid w:val="00F24097"/>
    <w:rsid w:val="00F41AF1"/>
    <w:rsid w:val="00F43435"/>
    <w:rsid w:val="00F46F34"/>
    <w:rsid w:val="00F47CCA"/>
    <w:rsid w:val="00F620B4"/>
    <w:rsid w:val="00F6351B"/>
    <w:rsid w:val="00F71B49"/>
    <w:rsid w:val="00F74AB6"/>
    <w:rsid w:val="00F74CB0"/>
    <w:rsid w:val="00F77053"/>
    <w:rsid w:val="00F809AF"/>
    <w:rsid w:val="00F92961"/>
    <w:rsid w:val="00F94708"/>
    <w:rsid w:val="00FA770E"/>
    <w:rsid w:val="00FB273F"/>
    <w:rsid w:val="00FB77B1"/>
    <w:rsid w:val="00FC0558"/>
    <w:rsid w:val="00FD2804"/>
    <w:rsid w:val="00FF2FA4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507C8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07C8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07C8D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07C8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07C8D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07C8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07C8D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B64E97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507C8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07C8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07C8D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07C8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07C8D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07C8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07C8D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B64E97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lassa\Documents\munka\2016_&#250;jokjfejleszt&#233;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34490-C3D6-4250-A69D-CB32FAA475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8D120F-5FEE-4768-8CC1-153C2C9678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E84CEB-ED47-4511-8481-BC363004E3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A7AC8BC-86B9-4CCF-BEEE-9295DA0E3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5</TotalTime>
  <Pages>28</Pages>
  <Words>5320</Words>
  <Characters>36712</Characters>
  <Application>Microsoft Office Word</Application>
  <DocSecurity>0</DocSecurity>
  <Lines>305</Lines>
  <Paragraphs>83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Sediviné Balassa Ildikó</dc:creator>
  <cp:lastModifiedBy>Eszes-Anka Anikó</cp:lastModifiedBy>
  <cp:revision>8</cp:revision>
  <cp:lastPrinted>2016-04-20T17:36:00Z</cp:lastPrinted>
  <dcterms:created xsi:type="dcterms:W3CDTF">2016-07-20T08:41:00Z</dcterms:created>
  <dcterms:modified xsi:type="dcterms:W3CDTF">2016-08-22T15:47:00Z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