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DCA6C3" w14:textId="74BDB362" w:rsidR="00BB5F25" w:rsidRPr="00C03908" w:rsidRDefault="00C03908" w:rsidP="00C03908">
      <w:pPr>
        <w:spacing w:after="0"/>
        <w:jc w:val="center"/>
        <w:rPr>
          <w:rFonts w:cs="Times New Roman"/>
          <w:b/>
          <w:caps/>
          <w:szCs w:val="24"/>
        </w:rPr>
      </w:pPr>
      <w:r w:rsidRPr="00C03908">
        <w:rPr>
          <w:rFonts w:cs="Times New Roman"/>
          <w:b/>
          <w:caps/>
          <w:szCs w:val="24"/>
        </w:rPr>
        <w:t>1.16.</w:t>
      </w:r>
    </w:p>
    <w:p w14:paraId="36F6428F" w14:textId="77777777" w:rsidR="001A7777" w:rsidRPr="007E527F" w:rsidRDefault="001A7777" w:rsidP="001A7777">
      <w:pPr>
        <w:jc w:val="center"/>
        <w:rPr>
          <w:rFonts w:cs="Times New Roman"/>
          <w:b/>
          <w:caps/>
          <w:spacing w:val="60"/>
          <w:szCs w:val="24"/>
        </w:rPr>
      </w:pPr>
      <w:r w:rsidRPr="007E527F">
        <w:rPr>
          <w:rFonts w:cs="Times New Roman"/>
          <w:b/>
          <w:caps/>
          <w:spacing w:val="60"/>
          <w:szCs w:val="24"/>
        </w:rPr>
        <w:t>Szakképzési kerettanterv</w:t>
      </w:r>
    </w:p>
    <w:p w14:paraId="206438E0" w14:textId="21C2DE7A" w:rsidR="001A7777" w:rsidRPr="007E527F" w:rsidRDefault="0093515E" w:rsidP="001A7777">
      <w:pPr>
        <w:jc w:val="center"/>
        <w:rPr>
          <w:rFonts w:cs="Times New Roman"/>
          <w:b/>
          <w:szCs w:val="24"/>
        </w:rPr>
      </w:pPr>
      <w:r w:rsidRPr="007E527F">
        <w:rPr>
          <w:rFonts w:cs="Times New Roman"/>
          <w:b/>
          <w:szCs w:val="24"/>
        </w:rPr>
        <w:t>a</w:t>
      </w:r>
    </w:p>
    <w:p w14:paraId="3FE6A372" w14:textId="77777777" w:rsidR="001A7777" w:rsidRPr="007E527F" w:rsidRDefault="00CA224F" w:rsidP="001A7777">
      <w:pPr>
        <w:jc w:val="center"/>
        <w:rPr>
          <w:rFonts w:cs="Times New Roman"/>
          <w:b/>
          <w:szCs w:val="24"/>
        </w:rPr>
      </w:pPr>
      <w:r w:rsidRPr="007E527F">
        <w:rPr>
          <w:rFonts w:cs="Times New Roman"/>
          <w:b/>
          <w:szCs w:val="24"/>
        </w:rPr>
        <w:t>34 341 01</w:t>
      </w:r>
    </w:p>
    <w:p w14:paraId="0E191D7D" w14:textId="77777777" w:rsidR="001A7777" w:rsidRPr="007E527F" w:rsidRDefault="00CA224F" w:rsidP="001A7777">
      <w:pPr>
        <w:jc w:val="center"/>
        <w:rPr>
          <w:rFonts w:cs="Times New Roman"/>
          <w:b/>
          <w:caps/>
          <w:szCs w:val="24"/>
        </w:rPr>
      </w:pPr>
      <w:r w:rsidRPr="007E527F">
        <w:rPr>
          <w:rFonts w:cs="Times New Roman"/>
          <w:b/>
          <w:caps/>
          <w:szCs w:val="24"/>
        </w:rPr>
        <w:t>ELADÓ</w:t>
      </w:r>
    </w:p>
    <w:p w14:paraId="748D0C6A" w14:textId="77777777" w:rsidR="000B5E9D" w:rsidRPr="007E527F" w:rsidRDefault="001A7777" w:rsidP="001A7777">
      <w:pPr>
        <w:jc w:val="center"/>
        <w:rPr>
          <w:rFonts w:cs="Times New Roman"/>
          <w:b/>
          <w:caps/>
          <w:szCs w:val="24"/>
        </w:rPr>
      </w:pPr>
      <w:r w:rsidRPr="007E527F">
        <w:rPr>
          <w:rFonts w:cs="Times New Roman"/>
          <w:b/>
          <w:caps/>
          <w:szCs w:val="24"/>
        </w:rPr>
        <w:t>szakképesítéshez</w:t>
      </w:r>
    </w:p>
    <w:p w14:paraId="62222DB3" w14:textId="77777777" w:rsidR="000B5E9D" w:rsidRDefault="000B5E9D" w:rsidP="000B5E9D">
      <w:pPr>
        <w:spacing w:after="0"/>
        <w:rPr>
          <w:rFonts w:cs="Times New Roman"/>
        </w:rPr>
      </w:pPr>
    </w:p>
    <w:p w14:paraId="54401B25" w14:textId="77777777"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14:paraId="6C3F3606" w14:textId="77777777" w:rsidR="00C03908" w:rsidRDefault="00C03908" w:rsidP="00F24097">
      <w:pPr>
        <w:spacing w:after="0"/>
        <w:rPr>
          <w:rFonts w:cs="Times New Roman"/>
        </w:rPr>
      </w:pPr>
    </w:p>
    <w:p w14:paraId="3A5E4298"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4D2D8720"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66A5C285"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002457BD" w14:textId="77777777" w:rsidR="00F24097" w:rsidRPr="00F24097" w:rsidRDefault="00F24097" w:rsidP="00F24097">
      <w:pPr>
        <w:spacing w:after="0"/>
        <w:rPr>
          <w:rFonts w:cs="Times New Roman"/>
        </w:rPr>
      </w:pPr>
    </w:p>
    <w:p w14:paraId="0D46A4F6" w14:textId="77777777" w:rsidR="00F24097" w:rsidRPr="00F24097" w:rsidRDefault="00F24097" w:rsidP="00F24097">
      <w:pPr>
        <w:spacing w:after="0"/>
        <w:rPr>
          <w:rFonts w:cs="Times New Roman"/>
        </w:rPr>
      </w:pPr>
      <w:proofErr w:type="gramStart"/>
      <w:r>
        <w:rPr>
          <w:rFonts w:cs="Times New Roman"/>
        </w:rPr>
        <w:t>valamint</w:t>
      </w:r>
      <w:proofErr w:type="gramEnd"/>
    </w:p>
    <w:p w14:paraId="6A3326CA" w14:textId="2EAAB780" w:rsid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w:t>
      </w:r>
      <w:r w:rsidR="0093515E">
        <w:rPr>
          <w:rFonts w:cs="Times New Roman"/>
        </w:rPr>
        <w:t xml:space="preserve">zóló 150/2012. (VII. 6.) Korm. </w:t>
      </w:r>
      <w:r w:rsidRPr="00F24097">
        <w:rPr>
          <w:rFonts w:cs="Times New Roman"/>
        </w:rPr>
        <w:t>rendelet,</w:t>
      </w:r>
    </w:p>
    <w:p w14:paraId="47640F28" w14:textId="664E862F" w:rsidR="0097499D" w:rsidRDefault="0097499D" w:rsidP="0097499D">
      <w:pPr>
        <w:pStyle w:val="Listaszerbekezds"/>
        <w:numPr>
          <w:ilvl w:val="0"/>
          <w:numId w:val="6"/>
        </w:numPr>
        <w:spacing w:after="0"/>
        <w:rPr>
          <w:szCs w:val="24"/>
        </w:rPr>
      </w:pPr>
      <w:r>
        <w:rPr>
          <w:szCs w:val="24"/>
        </w:rPr>
        <w:t>az állam által elismert szakképesítések szakmai követelménymoduljairól sz</w:t>
      </w:r>
      <w:r w:rsidR="0093515E">
        <w:rPr>
          <w:szCs w:val="24"/>
        </w:rPr>
        <w:t xml:space="preserve">óló 217/2012. (VIII. 9.) Korm. </w:t>
      </w:r>
      <w:r>
        <w:rPr>
          <w:szCs w:val="24"/>
        </w:rPr>
        <w:t>rendelet</w:t>
      </w:r>
      <w:r w:rsidR="0093515E">
        <w:rPr>
          <w:szCs w:val="24"/>
        </w:rPr>
        <w:t xml:space="preserve"> és</w:t>
      </w:r>
    </w:p>
    <w:p w14:paraId="64A63EC8" w14:textId="6EAD9E30" w:rsidR="00F24097" w:rsidRPr="00F24097" w:rsidRDefault="00883E2F" w:rsidP="00883E2F">
      <w:pPr>
        <w:pStyle w:val="Listaszerbekezds"/>
        <w:numPr>
          <w:ilvl w:val="0"/>
          <w:numId w:val="6"/>
        </w:numPr>
        <w:spacing w:after="0"/>
        <w:jc w:val="left"/>
        <w:rPr>
          <w:rFonts w:cs="Times New Roman"/>
        </w:rPr>
      </w:pPr>
      <w:r>
        <w:rPr>
          <w:rFonts w:cs="Times New Roman"/>
        </w:rPr>
        <w:t>a</w:t>
      </w:r>
      <w:r w:rsidR="00F24097">
        <w:rPr>
          <w:rFonts w:cs="Times New Roman"/>
        </w:rPr>
        <w:t xml:space="preserve"> </w:t>
      </w:r>
      <w:r w:rsidR="002D3058">
        <w:rPr>
          <w:rFonts w:cs="Times New Roman"/>
        </w:rPr>
        <w:t xml:space="preserve">34 341 </w:t>
      </w:r>
      <w:r w:rsidR="00961193">
        <w:rPr>
          <w:rFonts w:cs="Times New Roman"/>
        </w:rPr>
        <w:t>01</w:t>
      </w:r>
      <w:r w:rsidR="00F24097">
        <w:rPr>
          <w:rFonts w:cs="Times New Roman"/>
        </w:rPr>
        <w:t xml:space="preserve"> számú,</w:t>
      </w:r>
      <w:r w:rsidR="00F24097" w:rsidRPr="00F24097">
        <w:rPr>
          <w:rFonts w:cs="Times New Roman"/>
        </w:rPr>
        <w:t xml:space="preserve"> </w:t>
      </w:r>
      <w:r w:rsidR="00961193">
        <w:rPr>
          <w:rFonts w:cs="Times New Roman"/>
        </w:rPr>
        <w:t>E</w:t>
      </w:r>
      <w:r w:rsidR="003E695A">
        <w:rPr>
          <w:rFonts w:cs="Times New Roman"/>
        </w:rPr>
        <w:t>ladó</w:t>
      </w:r>
      <w:r w:rsidR="00F24097">
        <w:rPr>
          <w:rFonts w:cs="Times New Roman"/>
        </w:rPr>
        <w:t xml:space="preserve"> megnevezésű</w:t>
      </w:r>
      <w:r w:rsidR="00F24097" w:rsidRPr="00F24097">
        <w:rPr>
          <w:rFonts w:cs="Times New Roman"/>
        </w:rPr>
        <w:t xml:space="preserve"> szakképesítés szakmai és vizsgakövetelményeit tartalmazó rendelet </w:t>
      </w:r>
    </w:p>
    <w:p w14:paraId="58C362E9" w14:textId="77777777"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14:paraId="5AB65FD5" w14:textId="77777777" w:rsidR="001A7777" w:rsidRDefault="001A7777" w:rsidP="000B5E9D">
      <w:pPr>
        <w:spacing w:after="0"/>
        <w:rPr>
          <w:rFonts w:cs="Times New Roman"/>
        </w:rPr>
      </w:pPr>
    </w:p>
    <w:p w14:paraId="21874A65" w14:textId="77777777" w:rsidR="00E96240" w:rsidRDefault="00E96240" w:rsidP="000B5E9D">
      <w:pPr>
        <w:spacing w:after="0"/>
        <w:rPr>
          <w:rFonts w:cs="Times New Roman"/>
        </w:rPr>
      </w:pPr>
    </w:p>
    <w:p w14:paraId="5E3DBA43" w14:textId="77777777"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14:paraId="011F97AD" w14:textId="77777777" w:rsidR="00C64856" w:rsidRPr="00C64856" w:rsidRDefault="00C64856" w:rsidP="00C64856">
      <w:pPr>
        <w:spacing w:after="0"/>
        <w:rPr>
          <w:rFonts w:cs="Times New Roman"/>
        </w:rPr>
      </w:pPr>
    </w:p>
    <w:p w14:paraId="340A7A93" w14:textId="77777777" w:rsidR="00C64856" w:rsidRPr="00C64856" w:rsidRDefault="00C64856" w:rsidP="00C64856">
      <w:pPr>
        <w:spacing w:after="0"/>
        <w:rPr>
          <w:rFonts w:cs="Times New Roman"/>
        </w:rPr>
      </w:pPr>
      <w:r w:rsidRPr="00C64856">
        <w:rPr>
          <w:rFonts w:cs="Times New Roman"/>
        </w:rPr>
        <w:t xml:space="preserve">A szakképesítés azonosító száma: </w:t>
      </w:r>
      <w:r w:rsidR="00CA224F">
        <w:rPr>
          <w:rFonts w:cs="Times New Roman"/>
        </w:rPr>
        <w:t xml:space="preserve">34 341 01 </w:t>
      </w:r>
    </w:p>
    <w:p w14:paraId="110D321F" w14:textId="77777777" w:rsidR="00C64856" w:rsidRPr="00C64856" w:rsidRDefault="00C64856" w:rsidP="00C64856">
      <w:pPr>
        <w:spacing w:after="0"/>
        <w:rPr>
          <w:rFonts w:cs="Times New Roman"/>
        </w:rPr>
      </w:pPr>
      <w:r w:rsidRPr="00C64856">
        <w:rPr>
          <w:rFonts w:cs="Times New Roman"/>
        </w:rPr>
        <w:t xml:space="preserve">Szakképesítés megnevezése: </w:t>
      </w:r>
      <w:r w:rsidR="00CA224F">
        <w:rPr>
          <w:rFonts w:cs="Times New Roman"/>
        </w:rPr>
        <w:t>Eladó</w:t>
      </w:r>
    </w:p>
    <w:p w14:paraId="424890A3" w14:textId="77777777" w:rsidR="00C64856" w:rsidRPr="00C64856" w:rsidRDefault="00C64856" w:rsidP="00C64856">
      <w:pPr>
        <w:spacing w:after="0"/>
        <w:rPr>
          <w:rFonts w:cs="Times New Roman"/>
        </w:rPr>
      </w:pPr>
      <w:r w:rsidRPr="00C64856">
        <w:rPr>
          <w:rFonts w:cs="Times New Roman"/>
        </w:rPr>
        <w:t xml:space="preserve">A szakmacsoport száma és megnevezése: </w:t>
      </w:r>
      <w:r w:rsidR="00CA224F">
        <w:rPr>
          <w:rFonts w:cs="Times New Roman"/>
        </w:rPr>
        <w:t>17</w:t>
      </w:r>
      <w:r w:rsidRPr="00C64856">
        <w:rPr>
          <w:rFonts w:cs="Times New Roman"/>
        </w:rPr>
        <w:t xml:space="preserve">. </w:t>
      </w:r>
      <w:r w:rsidR="00CA224F">
        <w:rPr>
          <w:rFonts w:cs="Times New Roman"/>
        </w:rPr>
        <w:t>Kereskedelem-marketing, üzleti adminisztráció</w:t>
      </w:r>
    </w:p>
    <w:p w14:paraId="74E19657" w14:textId="77777777" w:rsidR="00C64856" w:rsidRPr="00C64856" w:rsidRDefault="00C64856" w:rsidP="00C64856">
      <w:pPr>
        <w:spacing w:after="0"/>
        <w:rPr>
          <w:rFonts w:cs="Times New Roman"/>
        </w:rPr>
      </w:pPr>
      <w:r w:rsidRPr="00C64856">
        <w:rPr>
          <w:rFonts w:cs="Times New Roman"/>
        </w:rPr>
        <w:t xml:space="preserve">Ágazati besorolás száma és megnevezése: </w:t>
      </w:r>
      <w:r w:rsidR="00CA224F">
        <w:rPr>
          <w:rFonts w:cs="Times New Roman"/>
        </w:rPr>
        <w:t>XXVI</w:t>
      </w:r>
      <w:r w:rsidRPr="00C64856">
        <w:rPr>
          <w:rFonts w:cs="Times New Roman"/>
        </w:rPr>
        <w:t xml:space="preserve">. </w:t>
      </w:r>
      <w:r w:rsidR="00CA224F">
        <w:rPr>
          <w:rFonts w:cs="Times New Roman"/>
        </w:rPr>
        <w:t>Kereskedelem</w:t>
      </w:r>
    </w:p>
    <w:p w14:paraId="0D5176F4" w14:textId="77777777"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CA224F">
        <w:rPr>
          <w:rFonts w:cs="Times New Roman"/>
        </w:rPr>
        <w:t>3</w:t>
      </w:r>
      <w:r w:rsidRPr="00C64856">
        <w:rPr>
          <w:rFonts w:cs="Times New Roman"/>
        </w:rPr>
        <w:t xml:space="preserve"> év</w:t>
      </w:r>
    </w:p>
    <w:p w14:paraId="094D1F1F" w14:textId="77777777" w:rsidR="00C64856" w:rsidRPr="00C64856" w:rsidRDefault="00C64856" w:rsidP="00C64856">
      <w:pPr>
        <w:spacing w:after="0"/>
        <w:rPr>
          <w:rFonts w:cs="Times New Roman"/>
        </w:rPr>
      </w:pPr>
      <w:r w:rsidRPr="00C64856">
        <w:rPr>
          <w:rFonts w:cs="Times New Roman"/>
        </w:rPr>
        <w:t xml:space="preserve">Elméleti képzési idő aránya: </w:t>
      </w:r>
      <w:r w:rsidR="00CA224F">
        <w:rPr>
          <w:rFonts w:cs="Times New Roman"/>
        </w:rPr>
        <w:t>30</w:t>
      </w:r>
      <w:r w:rsidRPr="00C64856">
        <w:rPr>
          <w:rFonts w:cs="Times New Roman"/>
        </w:rPr>
        <w:t>%</w:t>
      </w:r>
    </w:p>
    <w:p w14:paraId="6EAFAFBE" w14:textId="77777777" w:rsidR="00C64856" w:rsidRPr="00C64856" w:rsidRDefault="00C64856" w:rsidP="00C64856">
      <w:pPr>
        <w:spacing w:after="0"/>
        <w:rPr>
          <w:rFonts w:cs="Times New Roman"/>
        </w:rPr>
      </w:pPr>
      <w:r w:rsidRPr="00C64856">
        <w:rPr>
          <w:rFonts w:cs="Times New Roman"/>
        </w:rPr>
        <w:t xml:space="preserve">Gyakorlati képzési idő aránya: </w:t>
      </w:r>
      <w:r w:rsidR="00CA224F">
        <w:rPr>
          <w:rFonts w:cs="Times New Roman"/>
        </w:rPr>
        <w:t>70</w:t>
      </w:r>
      <w:r w:rsidRPr="00C64856">
        <w:rPr>
          <w:rFonts w:cs="Times New Roman"/>
        </w:rPr>
        <w:t>%</w:t>
      </w:r>
    </w:p>
    <w:p w14:paraId="64F5F0CD" w14:textId="77777777"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711835">
        <w:rPr>
          <w:rFonts w:cs="Times New Roman"/>
        </w:rPr>
        <w:t xml:space="preserve"> </w:t>
      </w:r>
    </w:p>
    <w:p w14:paraId="4A23CE26" w14:textId="77777777" w:rsidR="00C64856" w:rsidRPr="00381B6C" w:rsidRDefault="002B24B4" w:rsidP="00381B6C">
      <w:pPr>
        <w:pStyle w:val="Listaszerbekezds"/>
        <w:numPr>
          <w:ilvl w:val="0"/>
          <w:numId w:val="7"/>
        </w:numPr>
        <w:spacing w:after="0"/>
        <w:rPr>
          <w:rFonts w:cs="Times New Roman"/>
        </w:rPr>
      </w:pPr>
      <w:r>
        <w:rPr>
          <w:rFonts w:cs="Times New Roman"/>
        </w:rPr>
        <w:t>3</w:t>
      </w:r>
      <w:r w:rsidR="00C64856" w:rsidRPr="00381B6C">
        <w:rPr>
          <w:rFonts w:cs="Times New Roman"/>
        </w:rPr>
        <w:t xml:space="preserve"> évfolyamos képzés esetén</w:t>
      </w:r>
      <w:r w:rsidR="00381B6C">
        <w:rPr>
          <w:rFonts w:cs="Times New Roman"/>
        </w:rPr>
        <w:t>:</w:t>
      </w:r>
      <w:r w:rsidR="00C64856" w:rsidRPr="00381B6C">
        <w:rPr>
          <w:rFonts w:cs="Times New Roman"/>
        </w:rPr>
        <w:t xml:space="preserve"> </w:t>
      </w:r>
      <w:r>
        <w:rPr>
          <w:rFonts w:cs="Times New Roman"/>
        </w:rPr>
        <w:t>a 9. évfolyamot követően 14</w:t>
      </w:r>
      <w:r w:rsidR="00C64856" w:rsidRPr="00381B6C">
        <w:rPr>
          <w:rFonts w:cs="Times New Roman"/>
        </w:rPr>
        <w:t>0 óra, a 1</w:t>
      </w:r>
      <w:r>
        <w:rPr>
          <w:rFonts w:cs="Times New Roman"/>
        </w:rPr>
        <w:t>0. évfolyamot</w:t>
      </w:r>
      <w:r w:rsidR="00C64856" w:rsidRPr="00381B6C">
        <w:rPr>
          <w:rFonts w:cs="Times New Roman"/>
        </w:rPr>
        <w:t xml:space="preserve"> követően 140 óra; </w:t>
      </w:r>
    </w:p>
    <w:p w14:paraId="5AA8744D" w14:textId="77777777"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2B24B4">
        <w:rPr>
          <w:rFonts w:cs="Times New Roman"/>
        </w:rPr>
        <w:t>160</w:t>
      </w:r>
      <w:r w:rsidRPr="00381B6C">
        <w:rPr>
          <w:rFonts w:cs="Times New Roman"/>
        </w:rPr>
        <w:t xml:space="preserve"> óra</w:t>
      </w:r>
    </w:p>
    <w:p w14:paraId="0B82886A" w14:textId="77777777" w:rsidR="001A7777" w:rsidRDefault="001A7777" w:rsidP="000B5E9D">
      <w:pPr>
        <w:spacing w:after="0"/>
        <w:rPr>
          <w:rFonts w:cs="Times New Roman"/>
        </w:rPr>
      </w:pPr>
    </w:p>
    <w:p w14:paraId="29B80734" w14:textId="77777777" w:rsidR="00E96240" w:rsidRDefault="00E96240" w:rsidP="000B5E9D">
      <w:pPr>
        <w:spacing w:after="0"/>
        <w:rPr>
          <w:rFonts w:cs="Times New Roman"/>
        </w:rPr>
      </w:pPr>
    </w:p>
    <w:p w14:paraId="13F90E51" w14:textId="77777777"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14:paraId="54A6E449" w14:textId="77777777" w:rsidR="00E96240" w:rsidRPr="00E96240" w:rsidRDefault="00E96240" w:rsidP="00E96240">
      <w:pPr>
        <w:spacing w:after="0"/>
        <w:rPr>
          <w:rFonts w:cs="Times New Roman"/>
        </w:rPr>
      </w:pPr>
    </w:p>
    <w:p w14:paraId="21909A77" w14:textId="77777777" w:rsidR="00E96240" w:rsidRPr="00E96240" w:rsidRDefault="00E96240" w:rsidP="00E96240">
      <w:pPr>
        <w:spacing w:after="0"/>
        <w:rPr>
          <w:rFonts w:cs="Times New Roman"/>
        </w:rPr>
      </w:pPr>
      <w:r w:rsidRPr="00E96240">
        <w:rPr>
          <w:rFonts w:cs="Times New Roman"/>
        </w:rPr>
        <w:t xml:space="preserve">Iskolai előképzettség: </w:t>
      </w:r>
      <w:r w:rsidR="00DC677F">
        <w:rPr>
          <w:rFonts w:cs="Times New Roman"/>
        </w:rPr>
        <w:t>alapfokú iskolai</w:t>
      </w:r>
      <w:r w:rsidRPr="00E96240">
        <w:rPr>
          <w:rFonts w:cs="Times New Roman"/>
        </w:rPr>
        <w:t xml:space="preserve"> végzettség</w:t>
      </w:r>
    </w:p>
    <w:p w14:paraId="438287D2" w14:textId="5813BF8C" w:rsidR="00DC677F" w:rsidRDefault="00DC677F" w:rsidP="00E96240">
      <w:pPr>
        <w:spacing w:after="0"/>
        <w:rPr>
          <w:rFonts w:cs="Times New Roman"/>
        </w:rPr>
      </w:pPr>
      <w:r>
        <w:rPr>
          <w:rFonts w:cs="Times New Roman"/>
        </w:rPr>
        <w:tab/>
      </w:r>
      <w:proofErr w:type="gramStart"/>
      <w:r>
        <w:rPr>
          <w:rFonts w:cs="Times New Roman"/>
        </w:rPr>
        <w:t>vagy</w:t>
      </w:r>
      <w:proofErr w:type="gramEnd"/>
      <w:r>
        <w:rPr>
          <w:rFonts w:cs="Times New Roman"/>
        </w:rPr>
        <w:t xml:space="preserve"> iskolai végzettség hiányában: </w:t>
      </w:r>
      <w:r w:rsidR="004D09C1">
        <w:rPr>
          <w:rFonts w:cs="Times New Roman"/>
        </w:rPr>
        <w:sym w:font="Symbol" w:char="F02D"/>
      </w:r>
    </w:p>
    <w:p w14:paraId="01A14CCC" w14:textId="77777777" w:rsidR="00E96240" w:rsidRPr="00E96240" w:rsidRDefault="00E96240" w:rsidP="00E96240">
      <w:pPr>
        <w:spacing w:after="0"/>
        <w:rPr>
          <w:rFonts w:cs="Times New Roman"/>
        </w:rPr>
      </w:pPr>
      <w:r w:rsidRPr="00E96240">
        <w:rPr>
          <w:rFonts w:cs="Times New Roman"/>
        </w:rPr>
        <w:t xml:space="preserve">Bemeneti kompetenciák: </w:t>
      </w:r>
      <w:r w:rsidR="00BB5F25" w:rsidRPr="00BB5F25">
        <w:rPr>
          <w:rFonts w:cs="Times New Roman"/>
        </w:rPr>
        <w:t>a képzés megkezdhető a szakképesítés szakmai és vizsgakövetelményeit kiadó rendelet 3. számú mellékletében</w:t>
      </w:r>
      <w:r w:rsidR="004C20F9">
        <w:rPr>
          <w:rFonts w:cs="Times New Roman"/>
        </w:rPr>
        <w:t>,</w:t>
      </w:r>
      <w:r w:rsidR="00BB5F25" w:rsidRPr="00BB5F25">
        <w:rPr>
          <w:rFonts w:cs="Times New Roman"/>
        </w:rPr>
        <w:t xml:space="preserve"> a 17. Kereskedelem-marketing, üzleti adminisztráció szakmacsoportra meghatározott kompetenciák birtokában</w:t>
      </w:r>
    </w:p>
    <w:p w14:paraId="240BE8DB" w14:textId="7AD9363E" w:rsidR="00E96240" w:rsidRPr="00E96240" w:rsidRDefault="00E96240" w:rsidP="00E96240">
      <w:pPr>
        <w:spacing w:after="0"/>
        <w:rPr>
          <w:rFonts w:cs="Times New Roman"/>
        </w:rPr>
      </w:pPr>
      <w:r w:rsidRPr="00E96240">
        <w:rPr>
          <w:rFonts w:cs="Times New Roman"/>
        </w:rPr>
        <w:t xml:space="preserve">Szakmai előképzettség: </w:t>
      </w:r>
      <w:r w:rsidR="004D09C1">
        <w:rPr>
          <w:rFonts w:cs="Times New Roman"/>
        </w:rPr>
        <w:sym w:font="Symbol" w:char="F02D"/>
      </w:r>
    </w:p>
    <w:p w14:paraId="77F0DC9E" w14:textId="5912027F" w:rsidR="00E96240" w:rsidRPr="00E96240" w:rsidRDefault="00E96240" w:rsidP="00E96240">
      <w:pPr>
        <w:spacing w:after="0"/>
        <w:rPr>
          <w:rFonts w:cs="Times New Roman"/>
        </w:rPr>
      </w:pPr>
      <w:r w:rsidRPr="00E96240">
        <w:rPr>
          <w:rFonts w:cs="Times New Roman"/>
        </w:rPr>
        <w:t xml:space="preserve">Előírt gyakorlat: </w:t>
      </w:r>
      <w:r w:rsidR="004D09C1">
        <w:rPr>
          <w:rFonts w:cs="Times New Roman"/>
        </w:rPr>
        <w:sym w:font="Symbol" w:char="F02D"/>
      </w:r>
    </w:p>
    <w:p w14:paraId="6E4C948A" w14:textId="77777777" w:rsidR="00E96240" w:rsidRPr="00E96240" w:rsidRDefault="00E96240" w:rsidP="00E96240">
      <w:pPr>
        <w:spacing w:after="0"/>
        <w:rPr>
          <w:rFonts w:cs="Times New Roman"/>
        </w:rPr>
      </w:pPr>
      <w:r w:rsidRPr="00E96240">
        <w:rPr>
          <w:rFonts w:cs="Times New Roman"/>
        </w:rPr>
        <w:t xml:space="preserve">Egészségügyi alkalmassági követelmények: </w:t>
      </w:r>
      <w:r w:rsidR="00BB5F25">
        <w:rPr>
          <w:rFonts w:cs="Times New Roman"/>
        </w:rPr>
        <w:t>szükségesek</w:t>
      </w:r>
    </w:p>
    <w:p w14:paraId="0AEB7363" w14:textId="6B46066B" w:rsidR="00E96240" w:rsidRPr="00E96240" w:rsidRDefault="00E96240" w:rsidP="00E96240">
      <w:pPr>
        <w:spacing w:after="0"/>
        <w:rPr>
          <w:rFonts w:cs="Times New Roman"/>
        </w:rPr>
      </w:pPr>
      <w:r w:rsidRPr="00E96240">
        <w:rPr>
          <w:rFonts w:cs="Times New Roman"/>
        </w:rPr>
        <w:lastRenderedPageBreak/>
        <w:t xml:space="preserve">Pályaalkalmassági követelmények: </w:t>
      </w:r>
      <w:r w:rsidR="004D09C1">
        <w:rPr>
          <w:rFonts w:cs="Times New Roman"/>
        </w:rPr>
        <w:sym w:font="Symbol" w:char="F02D"/>
      </w:r>
    </w:p>
    <w:p w14:paraId="05B65D2F" w14:textId="77777777" w:rsidR="00E96240" w:rsidRPr="00E96240" w:rsidRDefault="00E96240" w:rsidP="00E96240">
      <w:pPr>
        <w:spacing w:after="0"/>
        <w:rPr>
          <w:rFonts w:cs="Times New Roman"/>
        </w:rPr>
      </w:pPr>
    </w:p>
    <w:p w14:paraId="40217ABD" w14:textId="77777777" w:rsidR="00E96240" w:rsidRPr="00E96240" w:rsidRDefault="00E96240" w:rsidP="00E96240">
      <w:pPr>
        <w:spacing w:after="0"/>
        <w:rPr>
          <w:rFonts w:cs="Times New Roman"/>
        </w:rPr>
      </w:pPr>
    </w:p>
    <w:p w14:paraId="5F6E7402" w14:textId="77777777"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14:paraId="2B655847" w14:textId="77777777" w:rsidR="00E96240" w:rsidRPr="00E96240" w:rsidRDefault="00E96240" w:rsidP="00E96240">
      <w:pPr>
        <w:spacing w:after="0"/>
        <w:rPr>
          <w:rFonts w:cs="Times New Roman"/>
        </w:rPr>
      </w:pPr>
    </w:p>
    <w:p w14:paraId="69F876AE" w14:textId="77777777" w:rsidR="00E96240" w:rsidRPr="00696ED9" w:rsidRDefault="00E96240" w:rsidP="00E96240">
      <w:pPr>
        <w:spacing w:after="0"/>
        <w:rPr>
          <w:rFonts w:cs="Times New Roman"/>
          <w:b/>
        </w:rPr>
      </w:pPr>
      <w:r w:rsidRPr="00696ED9">
        <w:rPr>
          <w:rFonts w:cs="Times New Roman"/>
          <w:b/>
        </w:rPr>
        <w:t>Személyi feltételek</w:t>
      </w:r>
    </w:p>
    <w:p w14:paraId="7BEDD7B6" w14:textId="77777777"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6E794D89" w14:textId="77777777"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14:paraId="3EA07AAE" w14:textId="77777777"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275BD3" w:rsidRPr="00275BD3" w14:paraId="46896152" w14:textId="77777777" w:rsidTr="00275BD3">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8F2D12" w14:textId="77777777" w:rsidR="00275BD3" w:rsidRPr="00275BD3" w:rsidRDefault="00275BD3" w:rsidP="00275BD3">
            <w:pPr>
              <w:spacing w:after="0"/>
              <w:jc w:val="center"/>
              <w:rPr>
                <w:rFonts w:eastAsia="Times New Roman" w:cs="Times New Roman"/>
                <w:b/>
                <w:bCs/>
                <w:color w:val="000000"/>
                <w:sz w:val="20"/>
                <w:szCs w:val="20"/>
                <w:lang w:eastAsia="hu-HU"/>
              </w:rPr>
            </w:pPr>
            <w:r w:rsidRPr="00275BD3">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14:paraId="68C0C66E" w14:textId="77777777" w:rsidR="00275BD3" w:rsidRPr="00275BD3" w:rsidRDefault="00275BD3" w:rsidP="00275BD3">
            <w:pPr>
              <w:spacing w:after="0"/>
              <w:jc w:val="center"/>
              <w:rPr>
                <w:rFonts w:eastAsia="Times New Roman" w:cs="Times New Roman"/>
                <w:b/>
                <w:bCs/>
                <w:color w:val="000000"/>
                <w:sz w:val="20"/>
                <w:szCs w:val="20"/>
                <w:lang w:eastAsia="hu-HU"/>
              </w:rPr>
            </w:pPr>
            <w:r w:rsidRPr="00275BD3">
              <w:rPr>
                <w:rFonts w:eastAsia="Times New Roman" w:cs="Times New Roman"/>
                <w:b/>
                <w:bCs/>
                <w:color w:val="000000"/>
                <w:sz w:val="20"/>
                <w:szCs w:val="20"/>
                <w:lang w:eastAsia="hu-HU"/>
              </w:rPr>
              <w:t>Szakképesítés/Szakképzettség</w:t>
            </w:r>
          </w:p>
        </w:tc>
      </w:tr>
      <w:tr w:rsidR="00275BD3" w:rsidRPr="00275BD3" w14:paraId="053E267F" w14:textId="77777777" w:rsidTr="00275BD3">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1F676E31"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14:paraId="5DFB1AC0"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w:t>
            </w:r>
          </w:p>
        </w:tc>
      </w:tr>
      <w:tr w:rsidR="00275BD3" w:rsidRPr="00275BD3" w14:paraId="19C1F420" w14:textId="77777777" w:rsidTr="00275BD3">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3C579B72"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14:paraId="07F33EEE"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w:t>
            </w:r>
          </w:p>
        </w:tc>
      </w:tr>
    </w:tbl>
    <w:p w14:paraId="40BF23ED" w14:textId="77777777" w:rsidR="0041674C" w:rsidRDefault="0041674C" w:rsidP="000B5E9D">
      <w:pPr>
        <w:spacing w:after="0"/>
        <w:rPr>
          <w:rFonts w:cs="Times New Roman"/>
        </w:rPr>
      </w:pPr>
    </w:p>
    <w:p w14:paraId="7FD20CB1" w14:textId="77777777" w:rsidR="00696ED9" w:rsidRPr="00696ED9" w:rsidRDefault="00696ED9" w:rsidP="00696ED9">
      <w:pPr>
        <w:spacing w:after="0"/>
        <w:rPr>
          <w:rFonts w:cs="Times New Roman"/>
          <w:b/>
        </w:rPr>
      </w:pPr>
      <w:r w:rsidRPr="00696ED9">
        <w:rPr>
          <w:rFonts w:cs="Times New Roman"/>
          <w:b/>
        </w:rPr>
        <w:t>Tárgyi feltételek</w:t>
      </w:r>
    </w:p>
    <w:p w14:paraId="383DDB16" w14:textId="77777777"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14:paraId="380AAD57" w14:textId="77777777" w:rsidR="00696ED9" w:rsidRPr="00696ED9" w:rsidRDefault="00696ED9" w:rsidP="00696ED9">
      <w:pPr>
        <w:spacing w:after="0"/>
        <w:rPr>
          <w:rFonts w:cs="Times New Roman"/>
        </w:rPr>
      </w:pPr>
    </w:p>
    <w:p w14:paraId="0CA8ADFD" w14:textId="77777777"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3E276C0C" w14:textId="77777777" w:rsidR="004F6765" w:rsidRDefault="004F6765" w:rsidP="000B5E9D">
      <w:pPr>
        <w:spacing w:after="0"/>
        <w:rPr>
          <w:rFonts w:cs="Times New Roman"/>
        </w:rPr>
      </w:pPr>
    </w:p>
    <w:p w14:paraId="0968D77D" w14:textId="77777777" w:rsidR="00FB273F" w:rsidRPr="00FB273F" w:rsidRDefault="00FB273F" w:rsidP="00FB273F">
      <w:pPr>
        <w:spacing w:after="0"/>
        <w:rPr>
          <w:rFonts w:cs="Times New Roman"/>
        </w:rPr>
      </w:pPr>
    </w:p>
    <w:p w14:paraId="161F82B2" w14:textId="77777777"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14:paraId="51E5A78D" w14:textId="77777777" w:rsidR="00FB273F" w:rsidRPr="00FB273F" w:rsidRDefault="00FB273F" w:rsidP="00FB273F">
      <w:pPr>
        <w:spacing w:after="0"/>
        <w:rPr>
          <w:rFonts w:cs="Times New Roman"/>
        </w:rPr>
      </w:pPr>
    </w:p>
    <w:p w14:paraId="7259B199" w14:textId="77777777" w:rsidR="005B72FA" w:rsidRDefault="005B72FA" w:rsidP="005B72FA">
      <w:pPr>
        <w:spacing w:after="0"/>
        <w:rPr>
          <w:rFonts w:cs="Times New Roman"/>
        </w:rPr>
      </w:pPr>
      <w:r w:rsidRPr="00FB273F">
        <w:rPr>
          <w:rFonts w:cs="Times New Roman"/>
        </w:rPr>
        <w:t>A szakközépiskolai képzésben a heti és éves szakmai óraszámok:</w:t>
      </w:r>
    </w:p>
    <w:p w14:paraId="75FF3191" w14:textId="77777777" w:rsidR="005B72FA" w:rsidRDefault="005B72FA" w:rsidP="005B72FA">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883E2F" w:rsidRPr="00E57804" w14:paraId="60285452" w14:textId="77777777" w:rsidTr="00C83A6B">
        <w:trPr>
          <w:jc w:val="center"/>
        </w:trPr>
        <w:tc>
          <w:tcPr>
            <w:tcW w:w="1687" w:type="dxa"/>
            <w:shd w:val="clear" w:color="auto" w:fill="auto"/>
            <w:vAlign w:val="center"/>
          </w:tcPr>
          <w:p w14:paraId="5A1D7299" w14:textId="5D1E42EC" w:rsidR="00883E2F" w:rsidRPr="00E57804" w:rsidRDefault="00883E2F" w:rsidP="00C83A6B">
            <w:pPr>
              <w:spacing w:after="0"/>
              <w:jc w:val="center"/>
              <w:rPr>
                <w:rFonts w:cs="Times New Roman"/>
              </w:rPr>
            </w:pPr>
            <w:r>
              <w:rPr>
                <w:rFonts w:cs="Times New Roman"/>
              </w:rPr>
              <w:t>É</w:t>
            </w:r>
            <w:r w:rsidRPr="00EC118B">
              <w:rPr>
                <w:rFonts w:cs="Times New Roman"/>
              </w:rPr>
              <w:t>vfolyam</w:t>
            </w:r>
          </w:p>
        </w:tc>
        <w:tc>
          <w:tcPr>
            <w:tcW w:w="1699" w:type="dxa"/>
            <w:shd w:val="clear" w:color="auto" w:fill="auto"/>
            <w:vAlign w:val="center"/>
          </w:tcPr>
          <w:p w14:paraId="55AE61AD" w14:textId="77777777" w:rsidR="00883E2F" w:rsidRPr="00EC118B" w:rsidRDefault="00883E2F" w:rsidP="0010618B">
            <w:pPr>
              <w:spacing w:after="0"/>
              <w:jc w:val="center"/>
              <w:rPr>
                <w:rFonts w:cs="Times New Roman"/>
              </w:rPr>
            </w:pPr>
            <w:r>
              <w:rPr>
                <w:rFonts w:cs="Times New Roman"/>
              </w:rPr>
              <w:t>H</w:t>
            </w:r>
            <w:r w:rsidRPr="00EC118B">
              <w:rPr>
                <w:rFonts w:cs="Times New Roman"/>
              </w:rPr>
              <w:t>eti óraszám</w:t>
            </w:r>
          </w:p>
          <w:p w14:paraId="5419C075" w14:textId="1DE61094" w:rsidR="00883E2F" w:rsidRPr="00E57804" w:rsidRDefault="00883E2F" w:rsidP="00C83A6B">
            <w:pPr>
              <w:spacing w:after="0"/>
              <w:jc w:val="center"/>
              <w:rPr>
                <w:rFonts w:cs="Times New Roman"/>
              </w:rPr>
            </w:pPr>
            <w:r w:rsidRPr="00EC118B">
              <w:rPr>
                <w:rFonts w:cs="Times New Roman"/>
              </w:rPr>
              <w:t>szabadsáv nélkül</w:t>
            </w:r>
          </w:p>
        </w:tc>
        <w:tc>
          <w:tcPr>
            <w:tcW w:w="1679" w:type="dxa"/>
            <w:shd w:val="clear" w:color="auto" w:fill="auto"/>
            <w:vAlign w:val="center"/>
          </w:tcPr>
          <w:p w14:paraId="67C58741" w14:textId="77777777" w:rsidR="00883E2F" w:rsidRPr="00EC118B" w:rsidRDefault="00883E2F" w:rsidP="0010618B">
            <w:pPr>
              <w:spacing w:after="0"/>
              <w:jc w:val="center"/>
              <w:rPr>
                <w:rFonts w:cs="Times New Roman"/>
              </w:rPr>
            </w:pPr>
            <w:r>
              <w:rPr>
                <w:rFonts w:cs="Times New Roman"/>
              </w:rPr>
              <w:t>É</w:t>
            </w:r>
            <w:r w:rsidRPr="00EC118B">
              <w:rPr>
                <w:rFonts w:cs="Times New Roman"/>
              </w:rPr>
              <w:t>ves óraszám</w:t>
            </w:r>
          </w:p>
          <w:p w14:paraId="419927CC" w14:textId="1FE2B0EA" w:rsidR="00883E2F" w:rsidRPr="00E57804" w:rsidRDefault="00883E2F" w:rsidP="00C83A6B">
            <w:pPr>
              <w:spacing w:after="0"/>
              <w:jc w:val="center"/>
              <w:rPr>
                <w:rFonts w:cs="Times New Roman"/>
              </w:rPr>
            </w:pPr>
            <w:r w:rsidRPr="00EC118B">
              <w:rPr>
                <w:rFonts w:cs="Times New Roman"/>
              </w:rPr>
              <w:t>szabadsáv nélkül</w:t>
            </w:r>
          </w:p>
        </w:tc>
        <w:tc>
          <w:tcPr>
            <w:tcW w:w="1679" w:type="dxa"/>
            <w:vAlign w:val="center"/>
          </w:tcPr>
          <w:p w14:paraId="4C5792D9" w14:textId="77777777" w:rsidR="00883E2F" w:rsidRPr="00EC118B" w:rsidRDefault="00883E2F" w:rsidP="0010618B">
            <w:pPr>
              <w:spacing w:after="0"/>
              <w:jc w:val="center"/>
              <w:rPr>
                <w:rFonts w:cs="Times New Roman"/>
              </w:rPr>
            </w:pPr>
            <w:r>
              <w:rPr>
                <w:rFonts w:cs="Times New Roman"/>
              </w:rPr>
              <w:t>H</w:t>
            </w:r>
            <w:r w:rsidRPr="00EC118B">
              <w:rPr>
                <w:rFonts w:cs="Times New Roman"/>
              </w:rPr>
              <w:t>eti óraszám</w:t>
            </w:r>
          </w:p>
          <w:p w14:paraId="18623443" w14:textId="56A97F00" w:rsidR="00883E2F" w:rsidRPr="00E57804" w:rsidRDefault="00883E2F" w:rsidP="00C83A6B">
            <w:pPr>
              <w:spacing w:after="0"/>
              <w:jc w:val="center"/>
              <w:rPr>
                <w:rFonts w:cs="Times New Roman"/>
              </w:rPr>
            </w:pPr>
            <w:r w:rsidRPr="00EC118B">
              <w:rPr>
                <w:rFonts w:cs="Times New Roman"/>
              </w:rPr>
              <w:t>szabadsávval</w:t>
            </w:r>
          </w:p>
        </w:tc>
        <w:tc>
          <w:tcPr>
            <w:tcW w:w="1679" w:type="dxa"/>
            <w:vAlign w:val="center"/>
          </w:tcPr>
          <w:p w14:paraId="4569FB57" w14:textId="77777777" w:rsidR="00883E2F" w:rsidRPr="00EC118B" w:rsidRDefault="00883E2F" w:rsidP="0010618B">
            <w:pPr>
              <w:spacing w:after="0"/>
              <w:jc w:val="center"/>
              <w:rPr>
                <w:rFonts w:cs="Times New Roman"/>
              </w:rPr>
            </w:pPr>
            <w:r>
              <w:rPr>
                <w:rFonts w:cs="Times New Roman"/>
              </w:rPr>
              <w:t>É</w:t>
            </w:r>
            <w:r w:rsidRPr="00EC118B">
              <w:rPr>
                <w:rFonts w:cs="Times New Roman"/>
              </w:rPr>
              <w:t>ves óraszám</w:t>
            </w:r>
          </w:p>
          <w:p w14:paraId="457CCF45" w14:textId="0DDC0363" w:rsidR="00883E2F" w:rsidRPr="00E57804" w:rsidRDefault="00883E2F" w:rsidP="00C83A6B">
            <w:pPr>
              <w:spacing w:after="0"/>
              <w:jc w:val="center"/>
              <w:rPr>
                <w:rFonts w:cs="Times New Roman"/>
              </w:rPr>
            </w:pPr>
            <w:r w:rsidRPr="00EC118B">
              <w:rPr>
                <w:rFonts w:cs="Times New Roman"/>
              </w:rPr>
              <w:t>szabadsávval</w:t>
            </w:r>
          </w:p>
        </w:tc>
      </w:tr>
      <w:tr w:rsidR="005B72FA" w:rsidRPr="00E57804" w14:paraId="279D29C7" w14:textId="77777777" w:rsidTr="00C83A6B">
        <w:trPr>
          <w:jc w:val="center"/>
        </w:trPr>
        <w:tc>
          <w:tcPr>
            <w:tcW w:w="1687" w:type="dxa"/>
            <w:shd w:val="clear" w:color="auto" w:fill="auto"/>
          </w:tcPr>
          <w:p w14:paraId="0637A7DB" w14:textId="77777777" w:rsidR="005B72FA" w:rsidRPr="00E57804" w:rsidRDefault="005B72FA" w:rsidP="00C83A6B">
            <w:pPr>
              <w:spacing w:after="0"/>
              <w:jc w:val="center"/>
              <w:rPr>
                <w:rFonts w:cs="Times New Roman"/>
              </w:rPr>
            </w:pPr>
            <w:r w:rsidRPr="00E57804">
              <w:rPr>
                <w:rFonts w:cs="Times New Roman"/>
              </w:rPr>
              <w:t>9. évfolyam</w:t>
            </w:r>
          </w:p>
        </w:tc>
        <w:tc>
          <w:tcPr>
            <w:tcW w:w="1699" w:type="dxa"/>
            <w:shd w:val="clear" w:color="auto" w:fill="auto"/>
          </w:tcPr>
          <w:p w14:paraId="202F3CC6" w14:textId="77777777" w:rsidR="005B72FA" w:rsidRPr="00E57804" w:rsidRDefault="005B72FA" w:rsidP="00C83A6B">
            <w:pPr>
              <w:spacing w:after="0"/>
              <w:jc w:val="center"/>
              <w:rPr>
                <w:rFonts w:cs="Times New Roman"/>
              </w:rPr>
            </w:pPr>
            <w:r w:rsidRPr="00E57804">
              <w:rPr>
                <w:rFonts w:cs="Times New Roman"/>
              </w:rPr>
              <w:t>14,5 óra/hét</w:t>
            </w:r>
          </w:p>
        </w:tc>
        <w:tc>
          <w:tcPr>
            <w:tcW w:w="1679" w:type="dxa"/>
            <w:shd w:val="clear" w:color="auto" w:fill="auto"/>
          </w:tcPr>
          <w:p w14:paraId="4F3B44F5" w14:textId="77777777" w:rsidR="005B72FA" w:rsidRPr="00E57804" w:rsidRDefault="005B72FA" w:rsidP="00C83A6B">
            <w:pPr>
              <w:spacing w:after="0"/>
              <w:jc w:val="center"/>
              <w:rPr>
                <w:rFonts w:cs="Times New Roman"/>
              </w:rPr>
            </w:pPr>
            <w:r w:rsidRPr="00E57804">
              <w:rPr>
                <w:rFonts w:cs="Times New Roman"/>
              </w:rPr>
              <w:t>522 óra/év</w:t>
            </w:r>
          </w:p>
        </w:tc>
        <w:tc>
          <w:tcPr>
            <w:tcW w:w="1679" w:type="dxa"/>
            <w:vAlign w:val="center"/>
          </w:tcPr>
          <w:p w14:paraId="2FD13A5B" w14:textId="77777777" w:rsidR="005B72FA" w:rsidRPr="00E57804" w:rsidRDefault="005B72FA" w:rsidP="00C83A6B">
            <w:pPr>
              <w:spacing w:after="0"/>
              <w:jc w:val="center"/>
              <w:rPr>
                <w:rFonts w:cs="Times New Roman"/>
              </w:rPr>
            </w:pPr>
            <w:r w:rsidRPr="00E57804">
              <w:rPr>
                <w:rFonts w:cs="Times New Roman"/>
              </w:rPr>
              <w:t>17 óra/hét</w:t>
            </w:r>
          </w:p>
        </w:tc>
        <w:tc>
          <w:tcPr>
            <w:tcW w:w="1679" w:type="dxa"/>
            <w:vAlign w:val="center"/>
          </w:tcPr>
          <w:p w14:paraId="08B87640" w14:textId="77777777" w:rsidR="005B72FA" w:rsidRPr="00E57804" w:rsidRDefault="005B72FA" w:rsidP="00C83A6B">
            <w:pPr>
              <w:spacing w:after="0"/>
              <w:jc w:val="center"/>
              <w:rPr>
                <w:rFonts w:cs="Times New Roman"/>
              </w:rPr>
            </w:pPr>
            <w:r w:rsidRPr="00E57804">
              <w:rPr>
                <w:rFonts w:cs="Times New Roman"/>
              </w:rPr>
              <w:t>612 óra/év</w:t>
            </w:r>
          </w:p>
        </w:tc>
      </w:tr>
      <w:tr w:rsidR="005B72FA" w:rsidRPr="00E57804" w14:paraId="5707A492" w14:textId="77777777" w:rsidTr="00C83A6B">
        <w:trPr>
          <w:jc w:val="center"/>
        </w:trPr>
        <w:tc>
          <w:tcPr>
            <w:tcW w:w="1687" w:type="dxa"/>
            <w:shd w:val="clear" w:color="auto" w:fill="auto"/>
          </w:tcPr>
          <w:p w14:paraId="5358776E" w14:textId="77777777" w:rsidR="005B72FA" w:rsidRPr="00E57804" w:rsidRDefault="005B72FA" w:rsidP="00C83A6B">
            <w:pPr>
              <w:spacing w:after="0"/>
              <w:jc w:val="center"/>
              <w:rPr>
                <w:rFonts w:cs="Times New Roman"/>
              </w:rPr>
            </w:pPr>
            <w:proofErr w:type="spellStart"/>
            <w:r w:rsidRPr="00E57804">
              <w:rPr>
                <w:rFonts w:cs="Times New Roman"/>
              </w:rPr>
              <w:t>Ögy</w:t>
            </w:r>
            <w:proofErr w:type="spellEnd"/>
          </w:p>
        </w:tc>
        <w:tc>
          <w:tcPr>
            <w:tcW w:w="1699" w:type="dxa"/>
            <w:shd w:val="clear" w:color="auto" w:fill="auto"/>
          </w:tcPr>
          <w:p w14:paraId="03EAA363" w14:textId="77777777" w:rsidR="005B72FA" w:rsidRPr="00E57804" w:rsidRDefault="005B72FA" w:rsidP="00C83A6B">
            <w:pPr>
              <w:spacing w:after="0"/>
              <w:jc w:val="center"/>
              <w:rPr>
                <w:rFonts w:cs="Times New Roman"/>
              </w:rPr>
            </w:pPr>
          </w:p>
        </w:tc>
        <w:tc>
          <w:tcPr>
            <w:tcW w:w="1679" w:type="dxa"/>
            <w:shd w:val="clear" w:color="auto" w:fill="auto"/>
          </w:tcPr>
          <w:p w14:paraId="5B8ABA12" w14:textId="77777777" w:rsidR="005B72FA" w:rsidRPr="00E57804" w:rsidRDefault="005B72FA" w:rsidP="00C83A6B">
            <w:pPr>
              <w:spacing w:after="0"/>
              <w:jc w:val="center"/>
              <w:rPr>
                <w:rFonts w:cs="Times New Roman"/>
              </w:rPr>
            </w:pPr>
            <w:r w:rsidRPr="00E57804">
              <w:rPr>
                <w:rFonts w:cs="Times New Roman"/>
              </w:rPr>
              <w:t>140</w:t>
            </w:r>
          </w:p>
        </w:tc>
        <w:tc>
          <w:tcPr>
            <w:tcW w:w="1679" w:type="dxa"/>
            <w:vAlign w:val="center"/>
          </w:tcPr>
          <w:p w14:paraId="74112BB6" w14:textId="77777777" w:rsidR="005B72FA" w:rsidRPr="00E57804" w:rsidRDefault="005B72FA" w:rsidP="00C83A6B">
            <w:pPr>
              <w:spacing w:after="0"/>
              <w:jc w:val="center"/>
              <w:rPr>
                <w:rFonts w:cs="Times New Roman"/>
              </w:rPr>
            </w:pPr>
          </w:p>
        </w:tc>
        <w:tc>
          <w:tcPr>
            <w:tcW w:w="1679" w:type="dxa"/>
            <w:vAlign w:val="center"/>
          </w:tcPr>
          <w:p w14:paraId="51C6E9E4" w14:textId="77777777" w:rsidR="005B72FA" w:rsidRPr="00E57804" w:rsidRDefault="005B72FA" w:rsidP="00C83A6B">
            <w:pPr>
              <w:spacing w:after="0"/>
              <w:jc w:val="center"/>
              <w:rPr>
                <w:rFonts w:cs="Times New Roman"/>
              </w:rPr>
            </w:pPr>
            <w:r w:rsidRPr="00E57804">
              <w:rPr>
                <w:rFonts w:cs="Times New Roman"/>
              </w:rPr>
              <w:t>140</w:t>
            </w:r>
          </w:p>
        </w:tc>
      </w:tr>
      <w:tr w:rsidR="005B72FA" w:rsidRPr="00E57804" w14:paraId="1DC18AF2" w14:textId="77777777" w:rsidTr="00C83A6B">
        <w:trPr>
          <w:jc w:val="center"/>
        </w:trPr>
        <w:tc>
          <w:tcPr>
            <w:tcW w:w="1687" w:type="dxa"/>
            <w:shd w:val="clear" w:color="auto" w:fill="auto"/>
          </w:tcPr>
          <w:p w14:paraId="5B415F96" w14:textId="77777777" w:rsidR="005B72FA" w:rsidRPr="00E57804" w:rsidRDefault="005B72FA" w:rsidP="00C83A6B">
            <w:pPr>
              <w:spacing w:after="0"/>
              <w:jc w:val="center"/>
              <w:rPr>
                <w:rFonts w:cs="Times New Roman"/>
              </w:rPr>
            </w:pPr>
            <w:r w:rsidRPr="00E57804">
              <w:rPr>
                <w:rFonts w:cs="Times New Roman"/>
              </w:rPr>
              <w:t>10. évfolyam</w:t>
            </w:r>
          </w:p>
        </w:tc>
        <w:tc>
          <w:tcPr>
            <w:tcW w:w="1699" w:type="dxa"/>
            <w:shd w:val="clear" w:color="auto" w:fill="auto"/>
          </w:tcPr>
          <w:p w14:paraId="75FCE291" w14:textId="77777777" w:rsidR="005B72FA" w:rsidRPr="00E57804" w:rsidRDefault="005B72FA" w:rsidP="00C83A6B">
            <w:pPr>
              <w:spacing w:after="0"/>
              <w:jc w:val="center"/>
              <w:rPr>
                <w:rFonts w:cs="Times New Roman"/>
              </w:rPr>
            </w:pPr>
            <w:r w:rsidRPr="00E57804">
              <w:rPr>
                <w:rFonts w:cs="Times New Roman"/>
              </w:rPr>
              <w:t>23 óra/hét</w:t>
            </w:r>
          </w:p>
        </w:tc>
        <w:tc>
          <w:tcPr>
            <w:tcW w:w="1679" w:type="dxa"/>
            <w:shd w:val="clear" w:color="auto" w:fill="auto"/>
          </w:tcPr>
          <w:p w14:paraId="018CD628" w14:textId="77777777" w:rsidR="005B72FA" w:rsidRPr="00E57804" w:rsidRDefault="005B72FA" w:rsidP="00C83A6B">
            <w:pPr>
              <w:spacing w:after="0"/>
              <w:jc w:val="center"/>
              <w:rPr>
                <w:rFonts w:cs="Times New Roman"/>
              </w:rPr>
            </w:pPr>
            <w:r w:rsidRPr="00E57804">
              <w:rPr>
                <w:rFonts w:cs="Times New Roman"/>
              </w:rPr>
              <w:t>828 óra/év</w:t>
            </w:r>
          </w:p>
        </w:tc>
        <w:tc>
          <w:tcPr>
            <w:tcW w:w="1679" w:type="dxa"/>
            <w:vAlign w:val="center"/>
          </w:tcPr>
          <w:p w14:paraId="13006B37" w14:textId="77777777" w:rsidR="005B72FA" w:rsidRPr="00E57804" w:rsidRDefault="005B72FA" w:rsidP="00C83A6B">
            <w:pPr>
              <w:spacing w:after="0"/>
              <w:jc w:val="center"/>
              <w:rPr>
                <w:rFonts w:cs="Times New Roman"/>
              </w:rPr>
            </w:pPr>
            <w:r w:rsidRPr="00E57804">
              <w:rPr>
                <w:rFonts w:cs="Times New Roman"/>
              </w:rPr>
              <w:t>25 óra/hét</w:t>
            </w:r>
          </w:p>
        </w:tc>
        <w:tc>
          <w:tcPr>
            <w:tcW w:w="1679" w:type="dxa"/>
            <w:vAlign w:val="center"/>
          </w:tcPr>
          <w:p w14:paraId="121DD6AE" w14:textId="77777777" w:rsidR="005B72FA" w:rsidRPr="00E57804" w:rsidRDefault="005B72FA" w:rsidP="00C83A6B">
            <w:pPr>
              <w:spacing w:after="0"/>
              <w:jc w:val="center"/>
              <w:rPr>
                <w:rFonts w:cs="Times New Roman"/>
              </w:rPr>
            </w:pPr>
            <w:r w:rsidRPr="00E57804">
              <w:rPr>
                <w:rFonts w:cs="Times New Roman"/>
              </w:rPr>
              <w:t>900 óra/év</w:t>
            </w:r>
          </w:p>
        </w:tc>
      </w:tr>
      <w:tr w:rsidR="005B72FA" w:rsidRPr="00E57804" w14:paraId="5B5FDF46" w14:textId="77777777" w:rsidTr="00C83A6B">
        <w:trPr>
          <w:jc w:val="center"/>
        </w:trPr>
        <w:tc>
          <w:tcPr>
            <w:tcW w:w="1687" w:type="dxa"/>
            <w:shd w:val="clear" w:color="auto" w:fill="auto"/>
          </w:tcPr>
          <w:p w14:paraId="24FC2AD0" w14:textId="77777777" w:rsidR="005B72FA" w:rsidRPr="00E57804" w:rsidRDefault="005B72FA" w:rsidP="00C83A6B">
            <w:pPr>
              <w:spacing w:after="0"/>
              <w:jc w:val="center"/>
              <w:rPr>
                <w:rFonts w:cs="Times New Roman"/>
              </w:rPr>
            </w:pPr>
            <w:proofErr w:type="spellStart"/>
            <w:r w:rsidRPr="00E57804">
              <w:rPr>
                <w:rFonts w:cs="Times New Roman"/>
              </w:rPr>
              <w:t>Ögy</w:t>
            </w:r>
            <w:proofErr w:type="spellEnd"/>
          </w:p>
        </w:tc>
        <w:tc>
          <w:tcPr>
            <w:tcW w:w="1699" w:type="dxa"/>
            <w:shd w:val="clear" w:color="auto" w:fill="auto"/>
          </w:tcPr>
          <w:p w14:paraId="790334EE" w14:textId="77777777" w:rsidR="005B72FA" w:rsidRPr="00E57804" w:rsidRDefault="005B72FA" w:rsidP="00C83A6B">
            <w:pPr>
              <w:spacing w:after="0"/>
              <w:jc w:val="center"/>
              <w:rPr>
                <w:rFonts w:cs="Times New Roman"/>
              </w:rPr>
            </w:pPr>
          </w:p>
        </w:tc>
        <w:tc>
          <w:tcPr>
            <w:tcW w:w="1679" w:type="dxa"/>
            <w:shd w:val="clear" w:color="auto" w:fill="auto"/>
          </w:tcPr>
          <w:p w14:paraId="0B127BF9" w14:textId="77777777" w:rsidR="005B72FA" w:rsidRPr="00E57804" w:rsidRDefault="005B72FA" w:rsidP="00C83A6B">
            <w:pPr>
              <w:spacing w:after="0"/>
              <w:jc w:val="center"/>
              <w:rPr>
                <w:rFonts w:cs="Times New Roman"/>
              </w:rPr>
            </w:pPr>
            <w:r w:rsidRPr="00E57804">
              <w:rPr>
                <w:rFonts w:cs="Times New Roman"/>
              </w:rPr>
              <w:t>140</w:t>
            </w:r>
          </w:p>
        </w:tc>
        <w:tc>
          <w:tcPr>
            <w:tcW w:w="1679" w:type="dxa"/>
            <w:vAlign w:val="center"/>
          </w:tcPr>
          <w:p w14:paraId="5F2AB1BB" w14:textId="77777777" w:rsidR="005B72FA" w:rsidRPr="00E57804" w:rsidRDefault="005B72FA" w:rsidP="00C83A6B">
            <w:pPr>
              <w:spacing w:after="0"/>
              <w:jc w:val="center"/>
              <w:rPr>
                <w:rFonts w:cs="Times New Roman"/>
              </w:rPr>
            </w:pPr>
          </w:p>
        </w:tc>
        <w:tc>
          <w:tcPr>
            <w:tcW w:w="1679" w:type="dxa"/>
            <w:vAlign w:val="center"/>
          </w:tcPr>
          <w:p w14:paraId="03F14E92" w14:textId="77777777" w:rsidR="005B72FA" w:rsidRPr="00E57804" w:rsidRDefault="005B72FA" w:rsidP="00C83A6B">
            <w:pPr>
              <w:spacing w:after="0"/>
              <w:jc w:val="center"/>
              <w:rPr>
                <w:rFonts w:cs="Times New Roman"/>
              </w:rPr>
            </w:pPr>
            <w:r w:rsidRPr="00E57804">
              <w:rPr>
                <w:rFonts w:cs="Times New Roman"/>
              </w:rPr>
              <w:t>140</w:t>
            </w:r>
          </w:p>
        </w:tc>
      </w:tr>
      <w:tr w:rsidR="005B72FA" w:rsidRPr="00E57804" w14:paraId="6F2797F7" w14:textId="77777777" w:rsidTr="00C83A6B">
        <w:trPr>
          <w:jc w:val="center"/>
        </w:trPr>
        <w:tc>
          <w:tcPr>
            <w:tcW w:w="1687" w:type="dxa"/>
            <w:shd w:val="clear" w:color="auto" w:fill="auto"/>
          </w:tcPr>
          <w:p w14:paraId="08056F07" w14:textId="77777777" w:rsidR="005B72FA" w:rsidRPr="00E57804" w:rsidRDefault="005B72FA" w:rsidP="00C83A6B">
            <w:pPr>
              <w:spacing w:after="0"/>
              <w:jc w:val="center"/>
              <w:rPr>
                <w:rFonts w:cs="Times New Roman"/>
              </w:rPr>
            </w:pPr>
            <w:r w:rsidRPr="00E57804">
              <w:rPr>
                <w:rFonts w:cs="Times New Roman"/>
              </w:rPr>
              <w:t>11. évfolyam</w:t>
            </w:r>
          </w:p>
        </w:tc>
        <w:tc>
          <w:tcPr>
            <w:tcW w:w="1699" w:type="dxa"/>
            <w:shd w:val="clear" w:color="auto" w:fill="auto"/>
          </w:tcPr>
          <w:p w14:paraId="538116EA" w14:textId="77777777" w:rsidR="005B72FA" w:rsidRPr="00E57804" w:rsidRDefault="005B72FA" w:rsidP="00C83A6B">
            <w:pPr>
              <w:spacing w:after="0"/>
              <w:jc w:val="center"/>
              <w:rPr>
                <w:rFonts w:cs="Times New Roman"/>
              </w:rPr>
            </w:pPr>
            <w:r w:rsidRPr="00E57804">
              <w:rPr>
                <w:rFonts w:cs="Times New Roman"/>
              </w:rPr>
              <w:t>23 óra/hét</w:t>
            </w:r>
          </w:p>
        </w:tc>
        <w:tc>
          <w:tcPr>
            <w:tcW w:w="1679" w:type="dxa"/>
            <w:shd w:val="clear" w:color="auto" w:fill="auto"/>
          </w:tcPr>
          <w:p w14:paraId="1A58F1C4" w14:textId="77777777" w:rsidR="005B72FA" w:rsidRPr="00E57804" w:rsidRDefault="005B72FA" w:rsidP="00C83A6B">
            <w:pPr>
              <w:spacing w:after="0"/>
              <w:jc w:val="center"/>
              <w:rPr>
                <w:rFonts w:cs="Times New Roman"/>
              </w:rPr>
            </w:pPr>
            <w:r>
              <w:rPr>
                <w:rFonts w:cs="Times New Roman"/>
              </w:rPr>
              <w:t>713</w:t>
            </w:r>
            <w:r w:rsidRPr="00E57804">
              <w:rPr>
                <w:rFonts w:cs="Times New Roman"/>
              </w:rPr>
              <w:t xml:space="preserve"> óra/év</w:t>
            </w:r>
          </w:p>
        </w:tc>
        <w:tc>
          <w:tcPr>
            <w:tcW w:w="1679" w:type="dxa"/>
            <w:vAlign w:val="center"/>
          </w:tcPr>
          <w:p w14:paraId="613FAF1D" w14:textId="77777777" w:rsidR="005B72FA" w:rsidRPr="00E57804" w:rsidRDefault="005B72FA" w:rsidP="00C83A6B">
            <w:pPr>
              <w:spacing w:after="0"/>
              <w:jc w:val="center"/>
              <w:rPr>
                <w:rFonts w:cs="Times New Roman"/>
              </w:rPr>
            </w:pPr>
            <w:r w:rsidRPr="00E57804">
              <w:rPr>
                <w:rFonts w:cs="Times New Roman"/>
              </w:rPr>
              <w:t>25,5 óra/hét</w:t>
            </w:r>
          </w:p>
        </w:tc>
        <w:tc>
          <w:tcPr>
            <w:tcW w:w="1679" w:type="dxa"/>
            <w:vAlign w:val="center"/>
          </w:tcPr>
          <w:p w14:paraId="632DCD3D" w14:textId="77777777" w:rsidR="005B72FA" w:rsidRPr="00E57804" w:rsidRDefault="005B72FA" w:rsidP="00C83A6B">
            <w:pPr>
              <w:spacing w:after="0"/>
              <w:jc w:val="center"/>
              <w:rPr>
                <w:rFonts w:cs="Times New Roman"/>
              </w:rPr>
            </w:pPr>
            <w:r>
              <w:rPr>
                <w:rFonts w:cs="Times New Roman"/>
              </w:rPr>
              <w:t>791</w:t>
            </w:r>
            <w:r w:rsidRPr="00E57804">
              <w:rPr>
                <w:rFonts w:cs="Times New Roman"/>
              </w:rPr>
              <w:t xml:space="preserve"> óra/év</w:t>
            </w:r>
          </w:p>
        </w:tc>
      </w:tr>
      <w:tr w:rsidR="005B72FA" w:rsidRPr="00E57804" w14:paraId="18A4BF3F" w14:textId="77777777" w:rsidTr="00C83A6B">
        <w:trPr>
          <w:jc w:val="center"/>
        </w:trPr>
        <w:tc>
          <w:tcPr>
            <w:tcW w:w="3386" w:type="dxa"/>
            <w:gridSpan w:val="2"/>
            <w:shd w:val="clear" w:color="auto" w:fill="auto"/>
          </w:tcPr>
          <w:p w14:paraId="5CFDD3C4" w14:textId="77777777" w:rsidR="005B72FA" w:rsidRPr="00E57804" w:rsidRDefault="005B72FA" w:rsidP="00C83A6B">
            <w:pPr>
              <w:spacing w:after="0"/>
              <w:jc w:val="center"/>
              <w:rPr>
                <w:rFonts w:cs="Times New Roman"/>
              </w:rPr>
            </w:pPr>
            <w:r w:rsidRPr="00E57804">
              <w:rPr>
                <w:rFonts w:cs="Times New Roman"/>
              </w:rPr>
              <w:t>Összesen:</w:t>
            </w:r>
          </w:p>
        </w:tc>
        <w:tc>
          <w:tcPr>
            <w:tcW w:w="1679" w:type="dxa"/>
            <w:shd w:val="clear" w:color="auto" w:fill="auto"/>
          </w:tcPr>
          <w:p w14:paraId="10B1FBEB" w14:textId="77777777" w:rsidR="005B72FA" w:rsidRPr="00E57804" w:rsidRDefault="005B72FA" w:rsidP="00C83A6B">
            <w:pPr>
              <w:spacing w:after="0"/>
              <w:jc w:val="center"/>
              <w:rPr>
                <w:rFonts w:cs="Times New Roman"/>
              </w:rPr>
            </w:pPr>
            <w:r>
              <w:rPr>
                <w:rFonts w:cs="Times New Roman"/>
              </w:rPr>
              <w:t>2343</w:t>
            </w:r>
            <w:r w:rsidRPr="00E57804">
              <w:rPr>
                <w:rFonts w:cs="Times New Roman"/>
              </w:rPr>
              <w:t xml:space="preserve"> óra</w:t>
            </w:r>
          </w:p>
        </w:tc>
        <w:tc>
          <w:tcPr>
            <w:tcW w:w="1679" w:type="dxa"/>
            <w:vAlign w:val="center"/>
          </w:tcPr>
          <w:p w14:paraId="171A2790" w14:textId="77777777" w:rsidR="005B72FA" w:rsidRPr="00E57804" w:rsidRDefault="005B72FA" w:rsidP="00C83A6B">
            <w:pPr>
              <w:spacing w:after="0"/>
              <w:jc w:val="center"/>
              <w:rPr>
                <w:rFonts w:cs="Times New Roman"/>
              </w:rPr>
            </w:pPr>
          </w:p>
        </w:tc>
        <w:tc>
          <w:tcPr>
            <w:tcW w:w="1679" w:type="dxa"/>
            <w:vAlign w:val="center"/>
          </w:tcPr>
          <w:p w14:paraId="616C73D6" w14:textId="77777777" w:rsidR="005B72FA" w:rsidRPr="00E57804" w:rsidRDefault="005B72FA" w:rsidP="00C83A6B">
            <w:pPr>
              <w:spacing w:after="0"/>
              <w:jc w:val="center"/>
              <w:rPr>
                <w:rFonts w:cs="Times New Roman"/>
              </w:rPr>
            </w:pPr>
            <w:r>
              <w:rPr>
                <w:rFonts w:cs="Times New Roman"/>
              </w:rPr>
              <w:t>2853</w:t>
            </w:r>
            <w:r w:rsidRPr="00E57804">
              <w:rPr>
                <w:rFonts w:cs="Times New Roman"/>
              </w:rPr>
              <w:t xml:space="preserve"> óra</w:t>
            </w:r>
          </w:p>
        </w:tc>
      </w:tr>
    </w:tbl>
    <w:p w14:paraId="034999F3" w14:textId="77777777" w:rsidR="005B72FA" w:rsidRDefault="005B72FA" w:rsidP="005B72FA">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883E2F" w:rsidRPr="00E57804" w14:paraId="69D835B5" w14:textId="77777777" w:rsidTr="00C83A6B">
        <w:trPr>
          <w:jc w:val="center"/>
        </w:trPr>
        <w:tc>
          <w:tcPr>
            <w:tcW w:w="1899" w:type="dxa"/>
            <w:shd w:val="clear" w:color="auto" w:fill="auto"/>
            <w:vAlign w:val="center"/>
          </w:tcPr>
          <w:p w14:paraId="39A3AC63" w14:textId="4EEFCCF1" w:rsidR="00883E2F" w:rsidRPr="00E57804" w:rsidRDefault="00883E2F" w:rsidP="00C83A6B">
            <w:pPr>
              <w:spacing w:after="0"/>
              <w:jc w:val="center"/>
              <w:rPr>
                <w:rFonts w:cs="Times New Roman"/>
              </w:rPr>
            </w:pPr>
            <w:r>
              <w:rPr>
                <w:rFonts w:cs="Times New Roman"/>
              </w:rPr>
              <w:t>É</w:t>
            </w:r>
            <w:r w:rsidRPr="00EC118B">
              <w:rPr>
                <w:rFonts w:cs="Times New Roman"/>
              </w:rPr>
              <w:t>vfolyam</w:t>
            </w:r>
          </w:p>
        </w:tc>
        <w:tc>
          <w:tcPr>
            <w:tcW w:w="1592" w:type="dxa"/>
            <w:shd w:val="clear" w:color="auto" w:fill="auto"/>
            <w:vAlign w:val="center"/>
          </w:tcPr>
          <w:p w14:paraId="772DE39C" w14:textId="77777777" w:rsidR="00883E2F" w:rsidRPr="00EC118B" w:rsidRDefault="00883E2F" w:rsidP="0010618B">
            <w:pPr>
              <w:spacing w:after="0"/>
              <w:jc w:val="center"/>
              <w:rPr>
                <w:rFonts w:cs="Times New Roman"/>
              </w:rPr>
            </w:pPr>
            <w:r>
              <w:rPr>
                <w:rFonts w:cs="Times New Roman"/>
              </w:rPr>
              <w:t>H</w:t>
            </w:r>
            <w:r w:rsidRPr="00EC118B">
              <w:rPr>
                <w:rFonts w:cs="Times New Roman"/>
              </w:rPr>
              <w:t>eti óraszám</w:t>
            </w:r>
          </w:p>
          <w:p w14:paraId="77F251B4" w14:textId="3681DCBF" w:rsidR="00883E2F" w:rsidRPr="00E57804" w:rsidRDefault="00883E2F" w:rsidP="00C83A6B">
            <w:pPr>
              <w:spacing w:after="0"/>
              <w:jc w:val="center"/>
              <w:rPr>
                <w:rFonts w:cs="Times New Roman"/>
              </w:rPr>
            </w:pPr>
            <w:r w:rsidRPr="00EC118B">
              <w:rPr>
                <w:rFonts w:cs="Times New Roman"/>
              </w:rPr>
              <w:t>szabadsáv nélkül</w:t>
            </w:r>
          </w:p>
        </w:tc>
        <w:tc>
          <w:tcPr>
            <w:tcW w:w="1679" w:type="dxa"/>
            <w:shd w:val="clear" w:color="auto" w:fill="auto"/>
            <w:vAlign w:val="center"/>
          </w:tcPr>
          <w:p w14:paraId="6E284EA4" w14:textId="77777777" w:rsidR="00883E2F" w:rsidRPr="00EC118B" w:rsidRDefault="00883E2F" w:rsidP="0010618B">
            <w:pPr>
              <w:spacing w:after="0"/>
              <w:jc w:val="center"/>
              <w:rPr>
                <w:rFonts w:cs="Times New Roman"/>
              </w:rPr>
            </w:pPr>
            <w:r>
              <w:rPr>
                <w:rFonts w:cs="Times New Roman"/>
              </w:rPr>
              <w:t>É</w:t>
            </w:r>
            <w:r w:rsidRPr="00EC118B">
              <w:rPr>
                <w:rFonts w:cs="Times New Roman"/>
              </w:rPr>
              <w:t>ves óraszám</w:t>
            </w:r>
          </w:p>
          <w:p w14:paraId="678E5F7B" w14:textId="1B5DD028" w:rsidR="00883E2F" w:rsidRPr="00E57804" w:rsidRDefault="00883E2F" w:rsidP="00C83A6B">
            <w:pPr>
              <w:spacing w:after="0"/>
              <w:jc w:val="center"/>
              <w:rPr>
                <w:rFonts w:cs="Times New Roman"/>
              </w:rPr>
            </w:pPr>
            <w:r w:rsidRPr="00EC118B">
              <w:rPr>
                <w:rFonts w:cs="Times New Roman"/>
              </w:rPr>
              <w:t>szabadsáv nélkül</w:t>
            </w:r>
          </w:p>
        </w:tc>
        <w:tc>
          <w:tcPr>
            <w:tcW w:w="1679" w:type="dxa"/>
            <w:vAlign w:val="center"/>
          </w:tcPr>
          <w:p w14:paraId="2A532C2C" w14:textId="77777777" w:rsidR="00883E2F" w:rsidRPr="00EC118B" w:rsidRDefault="00883E2F" w:rsidP="0010618B">
            <w:pPr>
              <w:spacing w:after="0"/>
              <w:jc w:val="center"/>
              <w:rPr>
                <w:rFonts w:cs="Times New Roman"/>
              </w:rPr>
            </w:pPr>
            <w:r>
              <w:rPr>
                <w:rFonts w:cs="Times New Roman"/>
              </w:rPr>
              <w:t>H</w:t>
            </w:r>
            <w:r w:rsidRPr="00EC118B">
              <w:rPr>
                <w:rFonts w:cs="Times New Roman"/>
              </w:rPr>
              <w:t>eti óraszám</w:t>
            </w:r>
          </w:p>
          <w:p w14:paraId="69DC9A06" w14:textId="53D2510D" w:rsidR="00883E2F" w:rsidRPr="00E57804" w:rsidRDefault="00883E2F" w:rsidP="00C83A6B">
            <w:pPr>
              <w:spacing w:after="0"/>
              <w:jc w:val="center"/>
              <w:rPr>
                <w:rFonts w:cs="Times New Roman"/>
              </w:rPr>
            </w:pPr>
            <w:r w:rsidRPr="00EC118B">
              <w:rPr>
                <w:rFonts w:cs="Times New Roman"/>
              </w:rPr>
              <w:t>szabadsávval</w:t>
            </w:r>
          </w:p>
        </w:tc>
        <w:tc>
          <w:tcPr>
            <w:tcW w:w="1679" w:type="dxa"/>
            <w:vAlign w:val="center"/>
          </w:tcPr>
          <w:p w14:paraId="26EFB887" w14:textId="77777777" w:rsidR="00883E2F" w:rsidRPr="00EC118B" w:rsidRDefault="00883E2F" w:rsidP="0010618B">
            <w:pPr>
              <w:spacing w:after="0"/>
              <w:jc w:val="center"/>
              <w:rPr>
                <w:rFonts w:cs="Times New Roman"/>
              </w:rPr>
            </w:pPr>
            <w:r>
              <w:rPr>
                <w:rFonts w:cs="Times New Roman"/>
              </w:rPr>
              <w:t>É</w:t>
            </w:r>
            <w:r w:rsidRPr="00EC118B">
              <w:rPr>
                <w:rFonts w:cs="Times New Roman"/>
              </w:rPr>
              <w:t>ves óraszám</w:t>
            </w:r>
          </w:p>
          <w:p w14:paraId="6135D924" w14:textId="5586EADC" w:rsidR="00883E2F" w:rsidRPr="00E57804" w:rsidRDefault="00883E2F" w:rsidP="00C83A6B">
            <w:pPr>
              <w:spacing w:after="0"/>
              <w:jc w:val="center"/>
              <w:rPr>
                <w:rFonts w:cs="Times New Roman"/>
              </w:rPr>
            </w:pPr>
            <w:r w:rsidRPr="00EC118B">
              <w:rPr>
                <w:rFonts w:cs="Times New Roman"/>
              </w:rPr>
              <w:t>szabadsávval</w:t>
            </w:r>
          </w:p>
        </w:tc>
      </w:tr>
      <w:tr w:rsidR="005B72FA" w:rsidRPr="00E57804" w14:paraId="04C72F9A" w14:textId="77777777" w:rsidTr="00C83A6B">
        <w:trPr>
          <w:jc w:val="center"/>
        </w:trPr>
        <w:tc>
          <w:tcPr>
            <w:tcW w:w="1899" w:type="dxa"/>
            <w:shd w:val="clear" w:color="auto" w:fill="FFFFFF"/>
          </w:tcPr>
          <w:p w14:paraId="269155B8" w14:textId="77777777" w:rsidR="005B72FA" w:rsidRPr="00E57804" w:rsidRDefault="005B72FA" w:rsidP="00C83A6B">
            <w:pPr>
              <w:spacing w:after="0"/>
              <w:jc w:val="center"/>
              <w:rPr>
                <w:rFonts w:cs="Times New Roman"/>
              </w:rPr>
            </w:pPr>
            <w:r w:rsidRPr="00E57804">
              <w:rPr>
                <w:rFonts w:cs="Times New Roman"/>
              </w:rPr>
              <w:t>1. évfolyam</w:t>
            </w:r>
          </w:p>
        </w:tc>
        <w:tc>
          <w:tcPr>
            <w:tcW w:w="1592" w:type="dxa"/>
            <w:shd w:val="clear" w:color="auto" w:fill="FFFFFF"/>
          </w:tcPr>
          <w:p w14:paraId="30923C13" w14:textId="77777777" w:rsidR="005B72FA" w:rsidRPr="00E57804" w:rsidRDefault="005B72FA" w:rsidP="00C83A6B">
            <w:pPr>
              <w:spacing w:after="0"/>
              <w:jc w:val="center"/>
              <w:rPr>
                <w:rFonts w:cs="Times New Roman"/>
              </w:rPr>
            </w:pPr>
            <w:r w:rsidRPr="00E57804">
              <w:rPr>
                <w:rFonts w:cs="Times New Roman"/>
              </w:rPr>
              <w:t>31,5 óra/hét</w:t>
            </w:r>
          </w:p>
        </w:tc>
        <w:tc>
          <w:tcPr>
            <w:tcW w:w="1679" w:type="dxa"/>
            <w:shd w:val="clear" w:color="auto" w:fill="FFFFFF"/>
          </w:tcPr>
          <w:p w14:paraId="751782A2" w14:textId="77777777" w:rsidR="005B72FA" w:rsidRPr="00E57804" w:rsidRDefault="005B72FA" w:rsidP="00C83A6B">
            <w:pPr>
              <w:spacing w:after="0"/>
              <w:jc w:val="center"/>
              <w:rPr>
                <w:rFonts w:cs="Times New Roman"/>
              </w:rPr>
            </w:pPr>
            <w:r w:rsidRPr="00E57804">
              <w:rPr>
                <w:rFonts w:cs="Times New Roman"/>
              </w:rPr>
              <w:t>1134 óra/év</w:t>
            </w:r>
          </w:p>
        </w:tc>
        <w:tc>
          <w:tcPr>
            <w:tcW w:w="1679" w:type="dxa"/>
            <w:shd w:val="clear" w:color="auto" w:fill="FFFFFF"/>
          </w:tcPr>
          <w:p w14:paraId="21FB89F9" w14:textId="77777777" w:rsidR="005B72FA" w:rsidRPr="00E57804" w:rsidRDefault="005B72FA" w:rsidP="00C83A6B">
            <w:pPr>
              <w:spacing w:after="0"/>
              <w:jc w:val="center"/>
              <w:rPr>
                <w:rFonts w:cs="Times New Roman"/>
              </w:rPr>
            </w:pPr>
            <w:r w:rsidRPr="00E57804">
              <w:rPr>
                <w:rFonts w:cs="Times New Roman"/>
              </w:rPr>
              <w:t>35 óra/hét</w:t>
            </w:r>
          </w:p>
        </w:tc>
        <w:tc>
          <w:tcPr>
            <w:tcW w:w="1679" w:type="dxa"/>
            <w:shd w:val="clear" w:color="auto" w:fill="FFFFFF"/>
          </w:tcPr>
          <w:p w14:paraId="49E8D884" w14:textId="77777777" w:rsidR="005B72FA" w:rsidRPr="00E57804" w:rsidRDefault="005B72FA" w:rsidP="00C83A6B">
            <w:pPr>
              <w:spacing w:after="0"/>
              <w:jc w:val="center"/>
              <w:rPr>
                <w:rFonts w:cs="Times New Roman"/>
              </w:rPr>
            </w:pPr>
            <w:r w:rsidRPr="00E57804">
              <w:rPr>
                <w:rFonts w:cs="Times New Roman"/>
              </w:rPr>
              <w:t>1260 óra/év</w:t>
            </w:r>
          </w:p>
        </w:tc>
      </w:tr>
      <w:tr w:rsidR="005B72FA" w:rsidRPr="00E57804" w14:paraId="7B46F866" w14:textId="77777777" w:rsidTr="00C83A6B">
        <w:trPr>
          <w:jc w:val="center"/>
        </w:trPr>
        <w:tc>
          <w:tcPr>
            <w:tcW w:w="1899" w:type="dxa"/>
            <w:shd w:val="clear" w:color="auto" w:fill="auto"/>
          </w:tcPr>
          <w:p w14:paraId="6879CCC8" w14:textId="77777777" w:rsidR="005B72FA" w:rsidRPr="00E57804" w:rsidRDefault="005B72FA" w:rsidP="00C83A6B">
            <w:pPr>
              <w:spacing w:after="0"/>
              <w:jc w:val="center"/>
              <w:rPr>
                <w:rFonts w:cs="Times New Roman"/>
              </w:rPr>
            </w:pPr>
            <w:proofErr w:type="spellStart"/>
            <w:r w:rsidRPr="00E57804">
              <w:rPr>
                <w:rFonts w:cs="Times New Roman"/>
              </w:rPr>
              <w:t>Ögy</w:t>
            </w:r>
            <w:proofErr w:type="spellEnd"/>
            <w:r w:rsidRPr="00E57804">
              <w:rPr>
                <w:rFonts w:cs="Times New Roman"/>
              </w:rPr>
              <w:t>.</w:t>
            </w:r>
          </w:p>
        </w:tc>
        <w:tc>
          <w:tcPr>
            <w:tcW w:w="1592" w:type="dxa"/>
            <w:shd w:val="clear" w:color="auto" w:fill="auto"/>
          </w:tcPr>
          <w:p w14:paraId="23B20A72" w14:textId="77777777" w:rsidR="005B72FA" w:rsidRPr="00E57804" w:rsidRDefault="005B72FA" w:rsidP="00C83A6B">
            <w:pPr>
              <w:spacing w:after="0"/>
              <w:jc w:val="center"/>
              <w:rPr>
                <w:rFonts w:cs="Times New Roman"/>
              </w:rPr>
            </w:pPr>
          </w:p>
        </w:tc>
        <w:tc>
          <w:tcPr>
            <w:tcW w:w="1679" w:type="dxa"/>
            <w:shd w:val="clear" w:color="auto" w:fill="auto"/>
          </w:tcPr>
          <w:p w14:paraId="00477F93" w14:textId="77777777" w:rsidR="005B72FA" w:rsidRPr="00E57804" w:rsidRDefault="005B72FA" w:rsidP="00C83A6B">
            <w:pPr>
              <w:spacing w:after="0"/>
              <w:jc w:val="center"/>
              <w:rPr>
                <w:rFonts w:cs="Times New Roman"/>
              </w:rPr>
            </w:pPr>
            <w:r w:rsidRPr="00E57804">
              <w:rPr>
                <w:rFonts w:cs="Times New Roman"/>
              </w:rPr>
              <w:t>160 óra</w:t>
            </w:r>
          </w:p>
        </w:tc>
        <w:tc>
          <w:tcPr>
            <w:tcW w:w="1679" w:type="dxa"/>
          </w:tcPr>
          <w:p w14:paraId="51F5DACE" w14:textId="77777777" w:rsidR="005B72FA" w:rsidRPr="00E57804" w:rsidRDefault="005B72FA" w:rsidP="00C83A6B">
            <w:pPr>
              <w:spacing w:after="0"/>
              <w:jc w:val="center"/>
              <w:rPr>
                <w:rFonts w:cs="Times New Roman"/>
              </w:rPr>
            </w:pPr>
          </w:p>
        </w:tc>
        <w:tc>
          <w:tcPr>
            <w:tcW w:w="1679" w:type="dxa"/>
          </w:tcPr>
          <w:p w14:paraId="5FD7F7B6" w14:textId="77777777" w:rsidR="005B72FA" w:rsidRPr="00E57804" w:rsidRDefault="005B72FA" w:rsidP="00C83A6B">
            <w:pPr>
              <w:spacing w:after="0"/>
              <w:jc w:val="center"/>
              <w:rPr>
                <w:rFonts w:cs="Times New Roman"/>
              </w:rPr>
            </w:pPr>
            <w:r w:rsidRPr="00E57804">
              <w:rPr>
                <w:rFonts w:cs="Times New Roman"/>
              </w:rPr>
              <w:t>160 óra</w:t>
            </w:r>
          </w:p>
        </w:tc>
      </w:tr>
      <w:tr w:rsidR="005B72FA" w:rsidRPr="00E57804" w14:paraId="41B69E72" w14:textId="77777777" w:rsidTr="00C83A6B">
        <w:trPr>
          <w:jc w:val="center"/>
        </w:trPr>
        <w:tc>
          <w:tcPr>
            <w:tcW w:w="1899" w:type="dxa"/>
            <w:shd w:val="clear" w:color="auto" w:fill="FFFFFF"/>
          </w:tcPr>
          <w:p w14:paraId="6CB467D9" w14:textId="77777777" w:rsidR="005B72FA" w:rsidRPr="00E57804" w:rsidRDefault="005B72FA" w:rsidP="00C83A6B">
            <w:pPr>
              <w:spacing w:after="0"/>
              <w:jc w:val="center"/>
              <w:rPr>
                <w:rFonts w:cs="Times New Roman"/>
              </w:rPr>
            </w:pPr>
            <w:r w:rsidRPr="00E57804">
              <w:rPr>
                <w:rFonts w:cs="Times New Roman"/>
              </w:rPr>
              <w:t>2. évfolyam</w:t>
            </w:r>
          </w:p>
        </w:tc>
        <w:tc>
          <w:tcPr>
            <w:tcW w:w="1592" w:type="dxa"/>
            <w:shd w:val="clear" w:color="auto" w:fill="FFFFFF"/>
          </w:tcPr>
          <w:p w14:paraId="6000E757" w14:textId="77777777" w:rsidR="005B72FA" w:rsidRPr="00E57804" w:rsidRDefault="005B72FA" w:rsidP="00C83A6B">
            <w:pPr>
              <w:spacing w:after="0"/>
              <w:jc w:val="center"/>
              <w:rPr>
                <w:rFonts w:cs="Times New Roman"/>
              </w:rPr>
            </w:pPr>
            <w:r w:rsidRPr="00E57804">
              <w:rPr>
                <w:rFonts w:cs="Times New Roman"/>
              </w:rPr>
              <w:t>31,5 óra/hét</w:t>
            </w:r>
          </w:p>
        </w:tc>
        <w:tc>
          <w:tcPr>
            <w:tcW w:w="1679" w:type="dxa"/>
            <w:shd w:val="clear" w:color="auto" w:fill="FFFFFF"/>
          </w:tcPr>
          <w:p w14:paraId="1DB7EA05" w14:textId="77777777" w:rsidR="005B72FA" w:rsidRPr="00E57804" w:rsidRDefault="005B72FA" w:rsidP="00C83A6B">
            <w:pPr>
              <w:spacing w:after="0"/>
              <w:jc w:val="center"/>
              <w:rPr>
                <w:rFonts w:cs="Times New Roman"/>
              </w:rPr>
            </w:pPr>
            <w:r>
              <w:rPr>
                <w:rFonts w:cs="Times New Roman"/>
              </w:rPr>
              <w:t>977</w:t>
            </w:r>
            <w:r w:rsidRPr="00E57804">
              <w:rPr>
                <w:rFonts w:cs="Times New Roman"/>
              </w:rPr>
              <w:t xml:space="preserve"> óra/év</w:t>
            </w:r>
          </w:p>
        </w:tc>
        <w:tc>
          <w:tcPr>
            <w:tcW w:w="1679" w:type="dxa"/>
            <w:shd w:val="clear" w:color="auto" w:fill="FFFFFF"/>
          </w:tcPr>
          <w:p w14:paraId="33998D7F" w14:textId="77777777" w:rsidR="005B72FA" w:rsidRPr="00E57804" w:rsidRDefault="005B72FA" w:rsidP="00C83A6B">
            <w:pPr>
              <w:spacing w:after="0"/>
              <w:jc w:val="center"/>
              <w:rPr>
                <w:rFonts w:cs="Times New Roman"/>
              </w:rPr>
            </w:pPr>
            <w:r w:rsidRPr="00E57804">
              <w:rPr>
                <w:rFonts w:cs="Times New Roman"/>
              </w:rPr>
              <w:t>35 óra/hét</w:t>
            </w:r>
          </w:p>
        </w:tc>
        <w:tc>
          <w:tcPr>
            <w:tcW w:w="1679" w:type="dxa"/>
            <w:shd w:val="clear" w:color="auto" w:fill="FFFFFF"/>
          </w:tcPr>
          <w:p w14:paraId="24D60626" w14:textId="77777777" w:rsidR="005B72FA" w:rsidRPr="00E57804" w:rsidRDefault="005B72FA" w:rsidP="00C83A6B">
            <w:pPr>
              <w:spacing w:after="0"/>
              <w:jc w:val="center"/>
              <w:rPr>
                <w:rFonts w:cs="Times New Roman"/>
              </w:rPr>
            </w:pPr>
            <w:r>
              <w:rPr>
                <w:rFonts w:cs="Times New Roman"/>
              </w:rPr>
              <w:t>1085</w:t>
            </w:r>
            <w:r w:rsidRPr="00E57804">
              <w:rPr>
                <w:rFonts w:cs="Times New Roman"/>
              </w:rPr>
              <w:t xml:space="preserve"> óra/év</w:t>
            </w:r>
          </w:p>
        </w:tc>
      </w:tr>
      <w:tr w:rsidR="005B72FA" w:rsidRPr="00E57804" w14:paraId="4E001FB8" w14:textId="77777777" w:rsidTr="00C83A6B">
        <w:trPr>
          <w:jc w:val="center"/>
        </w:trPr>
        <w:tc>
          <w:tcPr>
            <w:tcW w:w="3491" w:type="dxa"/>
            <w:gridSpan w:val="2"/>
            <w:shd w:val="clear" w:color="auto" w:fill="FFFFFF"/>
          </w:tcPr>
          <w:p w14:paraId="15E94F90" w14:textId="77777777" w:rsidR="005B72FA" w:rsidRPr="00E57804" w:rsidRDefault="005B72FA" w:rsidP="00C83A6B">
            <w:pPr>
              <w:spacing w:after="0"/>
              <w:jc w:val="center"/>
              <w:rPr>
                <w:rFonts w:cs="Times New Roman"/>
              </w:rPr>
            </w:pPr>
            <w:r w:rsidRPr="00E57804">
              <w:rPr>
                <w:rFonts w:cs="Times New Roman"/>
              </w:rPr>
              <w:t>Összesen:</w:t>
            </w:r>
          </w:p>
        </w:tc>
        <w:tc>
          <w:tcPr>
            <w:tcW w:w="1679" w:type="dxa"/>
            <w:shd w:val="clear" w:color="auto" w:fill="FFFFFF"/>
          </w:tcPr>
          <w:p w14:paraId="329DFA1D" w14:textId="77777777" w:rsidR="005B72FA" w:rsidRPr="00E57804" w:rsidRDefault="005B72FA" w:rsidP="00C83A6B">
            <w:pPr>
              <w:spacing w:after="0"/>
              <w:jc w:val="center"/>
              <w:rPr>
                <w:rFonts w:cs="Times New Roman"/>
              </w:rPr>
            </w:pPr>
            <w:r>
              <w:rPr>
                <w:rFonts w:cs="Times New Roman"/>
              </w:rPr>
              <w:t>2271</w:t>
            </w:r>
            <w:r w:rsidRPr="00E57804">
              <w:rPr>
                <w:rFonts w:cs="Times New Roman"/>
              </w:rPr>
              <w:t xml:space="preserve"> óra</w:t>
            </w:r>
          </w:p>
        </w:tc>
        <w:tc>
          <w:tcPr>
            <w:tcW w:w="1679" w:type="dxa"/>
            <w:shd w:val="clear" w:color="auto" w:fill="FFFFFF"/>
          </w:tcPr>
          <w:p w14:paraId="71910A37" w14:textId="77777777" w:rsidR="005B72FA" w:rsidRPr="00E57804" w:rsidRDefault="005B72FA" w:rsidP="00C83A6B">
            <w:pPr>
              <w:spacing w:after="0"/>
              <w:jc w:val="center"/>
              <w:rPr>
                <w:rFonts w:cs="Times New Roman"/>
              </w:rPr>
            </w:pPr>
          </w:p>
        </w:tc>
        <w:tc>
          <w:tcPr>
            <w:tcW w:w="1679" w:type="dxa"/>
            <w:shd w:val="clear" w:color="auto" w:fill="FFFFFF"/>
          </w:tcPr>
          <w:p w14:paraId="6441DE75" w14:textId="77777777" w:rsidR="005B72FA" w:rsidRPr="00E57804" w:rsidRDefault="005B72FA" w:rsidP="00C83A6B">
            <w:pPr>
              <w:spacing w:after="0"/>
              <w:jc w:val="center"/>
              <w:rPr>
                <w:rFonts w:cs="Times New Roman"/>
              </w:rPr>
            </w:pPr>
            <w:r>
              <w:rPr>
                <w:rFonts w:cs="Times New Roman"/>
              </w:rPr>
              <w:t>2505</w:t>
            </w:r>
            <w:r w:rsidRPr="00E57804">
              <w:rPr>
                <w:rFonts w:cs="Times New Roman"/>
              </w:rPr>
              <w:t xml:space="preserve"> óra</w:t>
            </w:r>
          </w:p>
        </w:tc>
      </w:tr>
    </w:tbl>
    <w:p w14:paraId="6819F68A" w14:textId="77777777" w:rsidR="00883E2F" w:rsidRPr="00EC118B" w:rsidRDefault="00883E2F" w:rsidP="00883E2F">
      <w:pPr>
        <w:spacing w:before="120" w:after="0"/>
        <w:rPr>
          <w:rFonts w:cs="Times New Roman"/>
          <w:sz w:val="22"/>
        </w:rPr>
      </w:pPr>
      <w:r w:rsidRPr="00EC118B">
        <w:rPr>
          <w:rFonts w:cs="Times New Roman"/>
          <w:sz w:val="22"/>
        </w:rPr>
        <w:t xml:space="preserve">Jelmagyarázat: </w:t>
      </w:r>
      <w:proofErr w:type="spellStart"/>
      <w:r w:rsidRPr="00EC118B">
        <w:rPr>
          <w:rFonts w:cs="Times New Roman"/>
          <w:sz w:val="22"/>
        </w:rPr>
        <w:t>ögy</w:t>
      </w:r>
      <w:proofErr w:type="spellEnd"/>
      <w:r w:rsidRPr="00EC118B">
        <w:rPr>
          <w:rFonts w:cs="Times New Roman"/>
          <w:sz w:val="22"/>
        </w:rPr>
        <w:t>/összefüggő szakmai gyakorlat</w:t>
      </w:r>
    </w:p>
    <w:p w14:paraId="717D1FDA" w14:textId="77777777" w:rsidR="00876453" w:rsidRDefault="00876453" w:rsidP="000B5E9D">
      <w:pPr>
        <w:spacing w:after="0"/>
        <w:rPr>
          <w:rFonts w:cs="Times New Roman"/>
        </w:rPr>
      </w:pPr>
    </w:p>
    <w:p w14:paraId="683BE4A8" w14:textId="77777777" w:rsidR="00CB484D" w:rsidRDefault="00CB484D" w:rsidP="000B5E9D">
      <w:pPr>
        <w:spacing w:after="0"/>
        <w:rPr>
          <w:rFonts w:cs="Times New Roman"/>
        </w:rPr>
        <w:sectPr w:rsidR="00CB484D">
          <w:headerReference w:type="default" r:id="rId9"/>
          <w:footerReference w:type="default" r:id="rId10"/>
          <w:pgSz w:w="11906" w:h="16838"/>
          <w:pgMar w:top="1417" w:right="1417" w:bottom="1417" w:left="1417" w:header="708" w:footer="708" w:gutter="0"/>
          <w:cols w:space="708"/>
          <w:docGrid w:linePitch="360"/>
        </w:sectPr>
      </w:pPr>
    </w:p>
    <w:p w14:paraId="5CBFE19D" w14:textId="77777777" w:rsidR="00CB484D" w:rsidRPr="00CB484D" w:rsidRDefault="00CB484D" w:rsidP="00CB484D">
      <w:pPr>
        <w:spacing w:after="0"/>
        <w:jc w:val="center"/>
        <w:rPr>
          <w:rFonts w:cs="Times New Roman"/>
        </w:rPr>
      </w:pPr>
      <w:r w:rsidRPr="00CB484D">
        <w:rPr>
          <w:rFonts w:cs="Times New Roman"/>
        </w:rPr>
        <w:lastRenderedPageBreak/>
        <w:t>1. számú táblázat</w:t>
      </w:r>
    </w:p>
    <w:p w14:paraId="483F230B"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11F16EF8" w14:textId="77777777" w:rsidR="003C0893" w:rsidRDefault="003C0893"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3C0893" w:rsidRPr="003C0893" w14:paraId="4C923C58" w14:textId="77777777" w:rsidTr="003C0893">
        <w:trPr>
          <w:trHeight w:val="600"/>
          <w:jc w:val="center"/>
        </w:trPr>
        <w:tc>
          <w:tcPr>
            <w:tcW w:w="6040" w:type="dxa"/>
            <w:gridSpan w:val="2"/>
            <w:vMerge w:val="restart"/>
            <w:shd w:val="clear" w:color="auto" w:fill="auto"/>
            <w:noWrap/>
            <w:vAlign w:val="bottom"/>
            <w:hideMark/>
          </w:tcPr>
          <w:p w14:paraId="763ADF08" w14:textId="77777777" w:rsidR="003C0893" w:rsidRPr="003C0893" w:rsidRDefault="003C0893" w:rsidP="003C0893">
            <w:pPr>
              <w:spacing w:after="0"/>
              <w:jc w:val="center"/>
              <w:rPr>
                <w:rFonts w:ascii="Calibri" w:eastAsia="Times New Roman" w:hAnsi="Calibri" w:cs="Calibri"/>
                <w:color w:val="000000"/>
                <w:sz w:val="20"/>
                <w:szCs w:val="20"/>
                <w:lang w:eastAsia="hu-HU"/>
              </w:rPr>
            </w:pPr>
            <w:r w:rsidRPr="003C0893">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14:paraId="4B8B25EC" w14:textId="77777777" w:rsidR="003C0893" w:rsidRPr="003C0893" w:rsidRDefault="003C0893" w:rsidP="003C0893">
            <w:pPr>
              <w:spacing w:after="0"/>
              <w:jc w:val="center"/>
              <w:rPr>
                <w:rFonts w:ascii="Calibri" w:eastAsia="Times New Roman" w:hAnsi="Calibri" w:cs="Calibri"/>
                <w:b/>
                <w:bCs/>
                <w:color w:val="000000"/>
                <w:sz w:val="20"/>
                <w:szCs w:val="20"/>
                <w:lang w:eastAsia="hu-HU"/>
              </w:rPr>
            </w:pPr>
            <w:r w:rsidRPr="003C0893">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14:paraId="343ABDDB" w14:textId="77777777" w:rsidR="003C0893" w:rsidRPr="003C0893" w:rsidRDefault="003C0893" w:rsidP="003C0893">
            <w:pPr>
              <w:spacing w:after="0"/>
              <w:jc w:val="center"/>
              <w:rPr>
                <w:rFonts w:ascii="Calibri" w:eastAsia="Times New Roman" w:hAnsi="Calibri" w:cs="Calibri"/>
                <w:b/>
                <w:bCs/>
                <w:color w:val="000000"/>
                <w:sz w:val="20"/>
                <w:szCs w:val="20"/>
                <w:lang w:eastAsia="hu-HU"/>
              </w:rPr>
            </w:pPr>
            <w:r w:rsidRPr="003C0893">
              <w:rPr>
                <w:rFonts w:ascii="Calibri" w:eastAsia="Times New Roman" w:hAnsi="Calibri" w:cs="Calibri"/>
                <w:b/>
                <w:bCs/>
                <w:color w:val="000000"/>
                <w:sz w:val="20"/>
                <w:szCs w:val="20"/>
                <w:lang w:eastAsia="hu-HU"/>
              </w:rPr>
              <w:t>Szakközépiskolai képzés közismereti oktatás nélkül</w:t>
            </w:r>
          </w:p>
        </w:tc>
      </w:tr>
      <w:tr w:rsidR="003C0893" w:rsidRPr="003C0893" w14:paraId="3454BF75" w14:textId="77777777" w:rsidTr="003C0893">
        <w:trPr>
          <w:trHeight w:val="750"/>
          <w:jc w:val="center"/>
        </w:trPr>
        <w:tc>
          <w:tcPr>
            <w:tcW w:w="6040" w:type="dxa"/>
            <w:gridSpan w:val="2"/>
            <w:vMerge/>
            <w:vAlign w:val="center"/>
            <w:hideMark/>
          </w:tcPr>
          <w:p w14:paraId="2121E83E" w14:textId="77777777" w:rsidR="003C0893" w:rsidRPr="003C0893" w:rsidRDefault="003C0893" w:rsidP="003C0893">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14:paraId="2CD7580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5C5A008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03D2328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3/11. évfolyam</w:t>
            </w:r>
          </w:p>
        </w:tc>
        <w:tc>
          <w:tcPr>
            <w:tcW w:w="1800" w:type="dxa"/>
            <w:gridSpan w:val="3"/>
            <w:shd w:val="clear" w:color="auto" w:fill="auto"/>
            <w:vAlign w:val="center"/>
            <w:hideMark/>
          </w:tcPr>
          <w:p w14:paraId="31E91A7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56A934A0"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 évfolyam</w:t>
            </w:r>
          </w:p>
        </w:tc>
      </w:tr>
      <w:tr w:rsidR="003C0893" w:rsidRPr="003C0893" w14:paraId="59B8F8C2" w14:textId="77777777" w:rsidTr="003C0893">
        <w:trPr>
          <w:trHeight w:val="375"/>
          <w:jc w:val="center"/>
        </w:trPr>
        <w:tc>
          <w:tcPr>
            <w:tcW w:w="6040" w:type="dxa"/>
            <w:gridSpan w:val="2"/>
            <w:vMerge/>
            <w:vAlign w:val="center"/>
            <w:hideMark/>
          </w:tcPr>
          <w:p w14:paraId="3241C379" w14:textId="77777777" w:rsidR="003C0893" w:rsidRPr="003C0893" w:rsidRDefault="003C0893" w:rsidP="003C0893">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14:paraId="1FF4B5E0"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09F21FB4" w14:textId="77777777" w:rsidR="003C0893" w:rsidRPr="003C0893" w:rsidRDefault="003C0893" w:rsidP="003C0893">
            <w:pPr>
              <w:spacing w:after="0"/>
              <w:jc w:val="center"/>
              <w:rPr>
                <w:rFonts w:eastAsia="Times New Roman" w:cs="Times New Roman"/>
                <w:color w:val="000000"/>
                <w:sz w:val="20"/>
                <w:szCs w:val="20"/>
                <w:lang w:eastAsia="hu-HU"/>
              </w:rPr>
            </w:pPr>
            <w:proofErr w:type="spellStart"/>
            <w:r w:rsidRPr="003C0893">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28B70140"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0FB7CB52" w14:textId="77777777" w:rsidR="003C0893" w:rsidRPr="003C0893" w:rsidRDefault="003C0893" w:rsidP="003C0893">
            <w:pPr>
              <w:spacing w:after="0"/>
              <w:jc w:val="center"/>
              <w:rPr>
                <w:rFonts w:eastAsia="Times New Roman" w:cs="Times New Roman"/>
                <w:color w:val="000000"/>
                <w:sz w:val="20"/>
                <w:szCs w:val="20"/>
                <w:lang w:eastAsia="hu-HU"/>
              </w:rPr>
            </w:pPr>
            <w:proofErr w:type="spellStart"/>
            <w:r w:rsidRPr="003C0893">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18FFBED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heti óraszám</w:t>
            </w:r>
          </w:p>
        </w:tc>
        <w:tc>
          <w:tcPr>
            <w:tcW w:w="1200" w:type="dxa"/>
            <w:gridSpan w:val="2"/>
            <w:shd w:val="clear" w:color="auto" w:fill="auto"/>
            <w:vAlign w:val="center"/>
            <w:hideMark/>
          </w:tcPr>
          <w:p w14:paraId="264809F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34B3A28C" w14:textId="77777777" w:rsidR="003C0893" w:rsidRPr="003C0893" w:rsidRDefault="003C0893" w:rsidP="003C0893">
            <w:pPr>
              <w:spacing w:after="0"/>
              <w:jc w:val="center"/>
              <w:rPr>
                <w:rFonts w:eastAsia="Times New Roman" w:cs="Times New Roman"/>
                <w:color w:val="000000"/>
                <w:sz w:val="20"/>
                <w:szCs w:val="20"/>
                <w:lang w:eastAsia="hu-HU"/>
              </w:rPr>
            </w:pPr>
            <w:proofErr w:type="spellStart"/>
            <w:r w:rsidRPr="003C0893">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6A6FAFD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heti óraszám</w:t>
            </w:r>
          </w:p>
        </w:tc>
      </w:tr>
      <w:tr w:rsidR="003C0893" w:rsidRPr="003C0893" w14:paraId="79C9819C" w14:textId="77777777" w:rsidTr="003C0893">
        <w:trPr>
          <w:trHeight w:val="375"/>
          <w:jc w:val="center"/>
        </w:trPr>
        <w:tc>
          <w:tcPr>
            <w:tcW w:w="6040" w:type="dxa"/>
            <w:gridSpan w:val="2"/>
            <w:vMerge/>
            <w:vAlign w:val="center"/>
            <w:hideMark/>
          </w:tcPr>
          <w:p w14:paraId="282C12C7" w14:textId="77777777" w:rsidR="003C0893" w:rsidRPr="003C0893" w:rsidRDefault="003C0893" w:rsidP="003C0893">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14:paraId="3DD93023"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e</w:t>
            </w:r>
          </w:p>
        </w:tc>
        <w:tc>
          <w:tcPr>
            <w:tcW w:w="600" w:type="dxa"/>
            <w:shd w:val="clear" w:color="000000" w:fill="F2F2F2"/>
            <w:vAlign w:val="center"/>
            <w:hideMark/>
          </w:tcPr>
          <w:p w14:paraId="5018925E" w14:textId="77777777" w:rsidR="003C0893" w:rsidRPr="003C0893" w:rsidRDefault="003C0893" w:rsidP="003C0893">
            <w:pPr>
              <w:spacing w:after="0"/>
              <w:jc w:val="center"/>
              <w:rPr>
                <w:rFonts w:eastAsia="Times New Roman" w:cs="Times New Roman"/>
                <w:color w:val="000000"/>
                <w:sz w:val="20"/>
                <w:szCs w:val="20"/>
                <w:lang w:eastAsia="hu-HU"/>
              </w:rPr>
            </w:pPr>
            <w:proofErr w:type="spellStart"/>
            <w:r w:rsidRPr="003C0893">
              <w:rPr>
                <w:rFonts w:eastAsia="Times New Roman" w:cs="Times New Roman"/>
                <w:color w:val="000000"/>
                <w:sz w:val="20"/>
                <w:szCs w:val="20"/>
                <w:lang w:eastAsia="hu-HU"/>
              </w:rPr>
              <w:t>gy</w:t>
            </w:r>
            <w:proofErr w:type="spellEnd"/>
          </w:p>
        </w:tc>
        <w:tc>
          <w:tcPr>
            <w:tcW w:w="600" w:type="dxa"/>
            <w:vMerge/>
            <w:vAlign w:val="center"/>
            <w:hideMark/>
          </w:tcPr>
          <w:p w14:paraId="59B41051" w14:textId="77777777" w:rsidR="003C0893" w:rsidRPr="003C0893" w:rsidRDefault="003C0893" w:rsidP="003C0893">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6BE2CA0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e</w:t>
            </w:r>
          </w:p>
        </w:tc>
        <w:tc>
          <w:tcPr>
            <w:tcW w:w="600" w:type="dxa"/>
            <w:shd w:val="clear" w:color="000000" w:fill="F2F2F2"/>
            <w:vAlign w:val="center"/>
            <w:hideMark/>
          </w:tcPr>
          <w:p w14:paraId="766DE0EF" w14:textId="77777777" w:rsidR="003C0893" w:rsidRPr="003C0893" w:rsidRDefault="003C0893" w:rsidP="003C0893">
            <w:pPr>
              <w:spacing w:after="0"/>
              <w:jc w:val="center"/>
              <w:rPr>
                <w:rFonts w:eastAsia="Times New Roman" w:cs="Times New Roman"/>
                <w:color w:val="000000"/>
                <w:sz w:val="20"/>
                <w:szCs w:val="20"/>
                <w:lang w:eastAsia="hu-HU"/>
              </w:rPr>
            </w:pPr>
            <w:proofErr w:type="spellStart"/>
            <w:r w:rsidRPr="003C0893">
              <w:rPr>
                <w:rFonts w:eastAsia="Times New Roman" w:cs="Times New Roman"/>
                <w:color w:val="000000"/>
                <w:sz w:val="20"/>
                <w:szCs w:val="20"/>
                <w:lang w:eastAsia="hu-HU"/>
              </w:rPr>
              <w:t>gy</w:t>
            </w:r>
            <w:proofErr w:type="spellEnd"/>
          </w:p>
        </w:tc>
        <w:tc>
          <w:tcPr>
            <w:tcW w:w="600" w:type="dxa"/>
            <w:vMerge/>
            <w:vAlign w:val="center"/>
            <w:hideMark/>
          </w:tcPr>
          <w:p w14:paraId="705B220A" w14:textId="77777777" w:rsidR="003C0893" w:rsidRPr="003C0893" w:rsidRDefault="003C0893" w:rsidP="003C0893">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7335C52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e</w:t>
            </w:r>
          </w:p>
        </w:tc>
        <w:tc>
          <w:tcPr>
            <w:tcW w:w="600" w:type="dxa"/>
            <w:shd w:val="clear" w:color="000000" w:fill="F2F2F2"/>
            <w:vAlign w:val="center"/>
            <w:hideMark/>
          </w:tcPr>
          <w:p w14:paraId="70D95C2E" w14:textId="77777777" w:rsidR="003C0893" w:rsidRPr="003C0893" w:rsidRDefault="003C0893" w:rsidP="003C0893">
            <w:pPr>
              <w:spacing w:after="0"/>
              <w:jc w:val="center"/>
              <w:rPr>
                <w:rFonts w:eastAsia="Times New Roman" w:cs="Times New Roman"/>
                <w:color w:val="000000"/>
                <w:sz w:val="20"/>
                <w:szCs w:val="20"/>
                <w:lang w:eastAsia="hu-HU"/>
              </w:rPr>
            </w:pPr>
            <w:proofErr w:type="spellStart"/>
            <w:r w:rsidRPr="003C0893">
              <w:rPr>
                <w:rFonts w:eastAsia="Times New Roman" w:cs="Times New Roman"/>
                <w:color w:val="000000"/>
                <w:sz w:val="20"/>
                <w:szCs w:val="20"/>
                <w:lang w:eastAsia="hu-HU"/>
              </w:rPr>
              <w:t>gy</w:t>
            </w:r>
            <w:proofErr w:type="spellEnd"/>
          </w:p>
        </w:tc>
        <w:tc>
          <w:tcPr>
            <w:tcW w:w="600" w:type="dxa"/>
            <w:shd w:val="clear" w:color="auto" w:fill="auto"/>
            <w:vAlign w:val="center"/>
            <w:hideMark/>
          </w:tcPr>
          <w:p w14:paraId="5DB24A05"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e</w:t>
            </w:r>
          </w:p>
        </w:tc>
        <w:tc>
          <w:tcPr>
            <w:tcW w:w="600" w:type="dxa"/>
            <w:shd w:val="clear" w:color="000000" w:fill="F2F2F2"/>
            <w:vAlign w:val="center"/>
            <w:hideMark/>
          </w:tcPr>
          <w:p w14:paraId="1BCE7EA8" w14:textId="77777777" w:rsidR="003C0893" w:rsidRPr="003C0893" w:rsidRDefault="003C0893" w:rsidP="003C0893">
            <w:pPr>
              <w:spacing w:after="0"/>
              <w:jc w:val="center"/>
              <w:rPr>
                <w:rFonts w:eastAsia="Times New Roman" w:cs="Times New Roman"/>
                <w:color w:val="000000"/>
                <w:sz w:val="20"/>
                <w:szCs w:val="20"/>
                <w:lang w:eastAsia="hu-HU"/>
              </w:rPr>
            </w:pPr>
            <w:proofErr w:type="spellStart"/>
            <w:r w:rsidRPr="003C0893">
              <w:rPr>
                <w:rFonts w:eastAsia="Times New Roman" w:cs="Times New Roman"/>
                <w:color w:val="000000"/>
                <w:sz w:val="20"/>
                <w:szCs w:val="20"/>
                <w:lang w:eastAsia="hu-HU"/>
              </w:rPr>
              <w:t>gy</w:t>
            </w:r>
            <w:proofErr w:type="spellEnd"/>
          </w:p>
        </w:tc>
        <w:tc>
          <w:tcPr>
            <w:tcW w:w="600" w:type="dxa"/>
            <w:vMerge/>
            <w:vAlign w:val="center"/>
            <w:hideMark/>
          </w:tcPr>
          <w:p w14:paraId="5BDDA887" w14:textId="77777777" w:rsidR="003C0893" w:rsidRPr="003C0893" w:rsidRDefault="003C0893" w:rsidP="003C0893">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6197376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e</w:t>
            </w:r>
          </w:p>
        </w:tc>
        <w:tc>
          <w:tcPr>
            <w:tcW w:w="600" w:type="dxa"/>
            <w:shd w:val="clear" w:color="000000" w:fill="F2F2F2"/>
            <w:vAlign w:val="center"/>
            <w:hideMark/>
          </w:tcPr>
          <w:p w14:paraId="01356DFF" w14:textId="77777777" w:rsidR="003C0893" w:rsidRPr="003C0893" w:rsidRDefault="003C0893" w:rsidP="003C0893">
            <w:pPr>
              <w:spacing w:after="0"/>
              <w:jc w:val="center"/>
              <w:rPr>
                <w:rFonts w:eastAsia="Times New Roman" w:cs="Times New Roman"/>
                <w:color w:val="000000"/>
                <w:sz w:val="20"/>
                <w:szCs w:val="20"/>
                <w:lang w:eastAsia="hu-HU"/>
              </w:rPr>
            </w:pPr>
            <w:proofErr w:type="spellStart"/>
            <w:r w:rsidRPr="003C0893">
              <w:rPr>
                <w:rFonts w:eastAsia="Times New Roman" w:cs="Times New Roman"/>
                <w:color w:val="000000"/>
                <w:sz w:val="20"/>
                <w:szCs w:val="20"/>
                <w:lang w:eastAsia="hu-HU"/>
              </w:rPr>
              <w:t>gy</w:t>
            </w:r>
            <w:proofErr w:type="spellEnd"/>
          </w:p>
        </w:tc>
      </w:tr>
      <w:tr w:rsidR="003C0893" w:rsidRPr="003C0893" w14:paraId="3AEC9FCC" w14:textId="77777777" w:rsidTr="003C0893">
        <w:trPr>
          <w:trHeight w:val="405"/>
          <w:jc w:val="center"/>
        </w:trPr>
        <w:tc>
          <w:tcPr>
            <w:tcW w:w="2700" w:type="dxa"/>
            <w:vMerge w:val="restart"/>
            <w:shd w:val="clear" w:color="auto" w:fill="auto"/>
            <w:vAlign w:val="center"/>
            <w:hideMark/>
          </w:tcPr>
          <w:p w14:paraId="427E43C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14:paraId="00FBAD60"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Összesen</w:t>
            </w:r>
          </w:p>
        </w:tc>
        <w:tc>
          <w:tcPr>
            <w:tcW w:w="600" w:type="dxa"/>
            <w:shd w:val="clear" w:color="auto" w:fill="auto"/>
            <w:noWrap/>
            <w:vAlign w:val="center"/>
            <w:hideMark/>
          </w:tcPr>
          <w:p w14:paraId="5236DB32"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6,5</w:t>
            </w:r>
          </w:p>
        </w:tc>
        <w:tc>
          <w:tcPr>
            <w:tcW w:w="600" w:type="dxa"/>
            <w:shd w:val="clear" w:color="000000" w:fill="F2F2F2"/>
            <w:noWrap/>
            <w:vAlign w:val="center"/>
            <w:hideMark/>
          </w:tcPr>
          <w:p w14:paraId="1D83E429"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8</w:t>
            </w:r>
          </w:p>
        </w:tc>
        <w:tc>
          <w:tcPr>
            <w:tcW w:w="600" w:type="dxa"/>
            <w:vMerge w:val="restart"/>
            <w:shd w:val="clear" w:color="000000" w:fill="F2F2F2"/>
            <w:noWrap/>
            <w:vAlign w:val="center"/>
            <w:hideMark/>
          </w:tcPr>
          <w:p w14:paraId="67D4B369"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140</w:t>
            </w:r>
          </w:p>
        </w:tc>
        <w:tc>
          <w:tcPr>
            <w:tcW w:w="600" w:type="dxa"/>
            <w:shd w:val="clear" w:color="auto" w:fill="auto"/>
            <w:noWrap/>
            <w:vAlign w:val="center"/>
            <w:hideMark/>
          </w:tcPr>
          <w:p w14:paraId="65F3BE06"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7</w:t>
            </w:r>
          </w:p>
        </w:tc>
        <w:tc>
          <w:tcPr>
            <w:tcW w:w="600" w:type="dxa"/>
            <w:shd w:val="clear" w:color="000000" w:fill="F2F2F2"/>
            <w:noWrap/>
            <w:vAlign w:val="center"/>
            <w:hideMark/>
          </w:tcPr>
          <w:p w14:paraId="52CDE82F"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16</w:t>
            </w:r>
          </w:p>
        </w:tc>
        <w:tc>
          <w:tcPr>
            <w:tcW w:w="600" w:type="dxa"/>
            <w:vMerge w:val="restart"/>
            <w:shd w:val="clear" w:color="000000" w:fill="F2F2F2"/>
            <w:noWrap/>
            <w:vAlign w:val="center"/>
            <w:hideMark/>
          </w:tcPr>
          <w:p w14:paraId="40514484"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140</w:t>
            </w:r>
          </w:p>
        </w:tc>
        <w:tc>
          <w:tcPr>
            <w:tcW w:w="600" w:type="dxa"/>
            <w:shd w:val="clear" w:color="auto" w:fill="auto"/>
            <w:noWrap/>
            <w:vAlign w:val="center"/>
            <w:hideMark/>
          </w:tcPr>
          <w:p w14:paraId="08BE55F2" w14:textId="77777777" w:rsidR="003C0893" w:rsidRPr="003C0893" w:rsidRDefault="00275BD3" w:rsidP="003C08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c>
          <w:tcPr>
            <w:tcW w:w="600" w:type="dxa"/>
            <w:shd w:val="clear" w:color="000000" w:fill="F2F2F2"/>
            <w:noWrap/>
            <w:vAlign w:val="center"/>
            <w:hideMark/>
          </w:tcPr>
          <w:p w14:paraId="08F3DE2A"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15,5</w:t>
            </w:r>
          </w:p>
        </w:tc>
        <w:tc>
          <w:tcPr>
            <w:tcW w:w="600" w:type="dxa"/>
            <w:shd w:val="clear" w:color="auto" w:fill="auto"/>
            <w:noWrap/>
            <w:vAlign w:val="center"/>
            <w:hideMark/>
          </w:tcPr>
          <w:p w14:paraId="0E9E9C0C" w14:textId="77777777" w:rsidR="003C0893" w:rsidRPr="003C0893" w:rsidRDefault="00275BD3" w:rsidP="00275B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r w:rsidR="003C0893" w:rsidRPr="003C0893">
              <w:rPr>
                <w:rFonts w:eastAsia="Times New Roman" w:cs="Times New Roman"/>
                <w:b/>
                <w:bCs/>
                <w:color w:val="000000"/>
                <w:sz w:val="20"/>
                <w:szCs w:val="20"/>
                <w:lang w:eastAsia="hu-HU"/>
              </w:rPr>
              <w:t>,</w:t>
            </w:r>
            <w:r>
              <w:rPr>
                <w:rFonts w:eastAsia="Times New Roman" w:cs="Times New Roman"/>
                <w:b/>
                <w:bCs/>
                <w:color w:val="000000"/>
                <w:sz w:val="20"/>
                <w:szCs w:val="20"/>
                <w:lang w:eastAsia="hu-HU"/>
              </w:rPr>
              <w:t>0</w:t>
            </w:r>
          </w:p>
        </w:tc>
        <w:tc>
          <w:tcPr>
            <w:tcW w:w="600" w:type="dxa"/>
            <w:shd w:val="clear" w:color="000000" w:fill="F2F2F2"/>
            <w:noWrap/>
            <w:vAlign w:val="center"/>
            <w:hideMark/>
          </w:tcPr>
          <w:p w14:paraId="75D520F8"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20,5</w:t>
            </w:r>
          </w:p>
        </w:tc>
        <w:tc>
          <w:tcPr>
            <w:tcW w:w="600" w:type="dxa"/>
            <w:vMerge w:val="restart"/>
            <w:shd w:val="clear" w:color="000000" w:fill="F2F2F2"/>
            <w:noWrap/>
            <w:vAlign w:val="center"/>
            <w:hideMark/>
          </w:tcPr>
          <w:p w14:paraId="0C5EB52B"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160</w:t>
            </w:r>
          </w:p>
        </w:tc>
        <w:tc>
          <w:tcPr>
            <w:tcW w:w="600" w:type="dxa"/>
            <w:shd w:val="clear" w:color="auto" w:fill="auto"/>
            <w:noWrap/>
            <w:vAlign w:val="center"/>
            <w:hideMark/>
          </w:tcPr>
          <w:p w14:paraId="2858FBD4"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11</w:t>
            </w:r>
          </w:p>
        </w:tc>
        <w:tc>
          <w:tcPr>
            <w:tcW w:w="600" w:type="dxa"/>
            <w:shd w:val="clear" w:color="000000" w:fill="F2F2F2"/>
            <w:noWrap/>
            <w:vAlign w:val="center"/>
            <w:hideMark/>
          </w:tcPr>
          <w:p w14:paraId="78C1B93F"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20,5</w:t>
            </w:r>
          </w:p>
        </w:tc>
      </w:tr>
      <w:tr w:rsidR="003C0893" w:rsidRPr="003C0893" w14:paraId="692E87F4" w14:textId="77777777" w:rsidTr="003C0893">
        <w:trPr>
          <w:trHeight w:val="405"/>
          <w:jc w:val="center"/>
        </w:trPr>
        <w:tc>
          <w:tcPr>
            <w:tcW w:w="2700" w:type="dxa"/>
            <w:vMerge/>
            <w:vAlign w:val="center"/>
            <w:hideMark/>
          </w:tcPr>
          <w:p w14:paraId="22BB1CF8"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F5310FC"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30BF8AE9" w14:textId="77777777" w:rsidR="003C0893" w:rsidRPr="0097499D" w:rsidRDefault="003C0893" w:rsidP="003C0893">
            <w:pPr>
              <w:spacing w:after="0"/>
              <w:jc w:val="center"/>
              <w:rPr>
                <w:rFonts w:eastAsia="Times New Roman" w:cs="Times New Roman"/>
                <w:b/>
                <w:bCs/>
                <w:sz w:val="20"/>
                <w:szCs w:val="20"/>
                <w:lang w:eastAsia="hu-HU"/>
              </w:rPr>
            </w:pPr>
            <w:r w:rsidRPr="0097499D">
              <w:rPr>
                <w:rFonts w:eastAsia="Times New Roman" w:cs="Times New Roman"/>
                <w:b/>
                <w:bCs/>
                <w:sz w:val="20"/>
                <w:szCs w:val="20"/>
                <w:lang w:eastAsia="hu-HU"/>
              </w:rPr>
              <w:t>14,5</w:t>
            </w:r>
          </w:p>
        </w:tc>
        <w:tc>
          <w:tcPr>
            <w:tcW w:w="600" w:type="dxa"/>
            <w:vMerge/>
            <w:vAlign w:val="center"/>
            <w:hideMark/>
          </w:tcPr>
          <w:p w14:paraId="3F40CDC2" w14:textId="77777777" w:rsidR="003C0893" w:rsidRPr="0097499D" w:rsidRDefault="003C0893" w:rsidP="003C0893">
            <w:pPr>
              <w:spacing w:after="0"/>
              <w:jc w:val="left"/>
              <w:rPr>
                <w:rFonts w:eastAsia="Times New Roman" w:cs="Times New Roman"/>
                <w:b/>
                <w:bCs/>
                <w:sz w:val="20"/>
                <w:szCs w:val="20"/>
                <w:lang w:eastAsia="hu-HU"/>
              </w:rPr>
            </w:pPr>
          </w:p>
        </w:tc>
        <w:tc>
          <w:tcPr>
            <w:tcW w:w="1200" w:type="dxa"/>
            <w:gridSpan w:val="2"/>
            <w:shd w:val="clear" w:color="auto" w:fill="auto"/>
            <w:noWrap/>
            <w:vAlign w:val="center"/>
            <w:hideMark/>
          </w:tcPr>
          <w:p w14:paraId="34225F66" w14:textId="77777777" w:rsidR="003C0893" w:rsidRPr="0097499D" w:rsidRDefault="003C0893" w:rsidP="003C0893">
            <w:pPr>
              <w:spacing w:after="0"/>
              <w:jc w:val="center"/>
              <w:rPr>
                <w:rFonts w:eastAsia="Times New Roman" w:cs="Times New Roman"/>
                <w:b/>
                <w:bCs/>
                <w:sz w:val="20"/>
                <w:szCs w:val="20"/>
                <w:lang w:eastAsia="hu-HU"/>
              </w:rPr>
            </w:pPr>
            <w:r w:rsidRPr="0097499D">
              <w:rPr>
                <w:rFonts w:eastAsia="Times New Roman" w:cs="Times New Roman"/>
                <w:b/>
                <w:bCs/>
                <w:sz w:val="20"/>
                <w:szCs w:val="20"/>
                <w:lang w:eastAsia="hu-HU"/>
              </w:rPr>
              <w:t>23,0</w:t>
            </w:r>
          </w:p>
        </w:tc>
        <w:tc>
          <w:tcPr>
            <w:tcW w:w="600" w:type="dxa"/>
            <w:vMerge/>
            <w:vAlign w:val="center"/>
            <w:hideMark/>
          </w:tcPr>
          <w:p w14:paraId="25B29051" w14:textId="77777777" w:rsidR="003C0893" w:rsidRPr="0097499D" w:rsidRDefault="003C0893" w:rsidP="003C0893">
            <w:pPr>
              <w:spacing w:after="0"/>
              <w:jc w:val="left"/>
              <w:rPr>
                <w:rFonts w:eastAsia="Times New Roman" w:cs="Times New Roman"/>
                <w:b/>
                <w:bCs/>
                <w:sz w:val="20"/>
                <w:szCs w:val="20"/>
                <w:lang w:eastAsia="hu-HU"/>
              </w:rPr>
            </w:pPr>
          </w:p>
        </w:tc>
        <w:tc>
          <w:tcPr>
            <w:tcW w:w="1200" w:type="dxa"/>
            <w:gridSpan w:val="2"/>
            <w:shd w:val="clear" w:color="auto" w:fill="auto"/>
            <w:noWrap/>
            <w:vAlign w:val="center"/>
            <w:hideMark/>
          </w:tcPr>
          <w:p w14:paraId="4E57391C" w14:textId="77777777" w:rsidR="003C0893" w:rsidRPr="0097499D" w:rsidRDefault="00275BD3" w:rsidP="003C0893">
            <w:pPr>
              <w:spacing w:after="0"/>
              <w:jc w:val="center"/>
              <w:rPr>
                <w:rFonts w:eastAsia="Times New Roman" w:cs="Times New Roman"/>
                <w:b/>
                <w:bCs/>
                <w:sz w:val="20"/>
                <w:szCs w:val="20"/>
                <w:lang w:eastAsia="hu-HU"/>
              </w:rPr>
            </w:pPr>
            <w:r w:rsidRPr="0097499D">
              <w:rPr>
                <w:rFonts w:eastAsia="Times New Roman" w:cs="Times New Roman"/>
                <w:b/>
                <w:bCs/>
                <w:sz w:val="20"/>
                <w:szCs w:val="20"/>
                <w:lang w:eastAsia="hu-HU"/>
              </w:rPr>
              <w:t>23,0</w:t>
            </w:r>
          </w:p>
        </w:tc>
        <w:tc>
          <w:tcPr>
            <w:tcW w:w="1200" w:type="dxa"/>
            <w:gridSpan w:val="2"/>
            <w:shd w:val="clear" w:color="auto" w:fill="auto"/>
            <w:noWrap/>
            <w:vAlign w:val="center"/>
            <w:hideMark/>
          </w:tcPr>
          <w:p w14:paraId="0336BE2B" w14:textId="77777777" w:rsidR="003C0893" w:rsidRPr="003C0893" w:rsidRDefault="00275BD3" w:rsidP="003C08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31,5</w:t>
            </w:r>
          </w:p>
        </w:tc>
        <w:tc>
          <w:tcPr>
            <w:tcW w:w="600" w:type="dxa"/>
            <w:vMerge/>
            <w:vAlign w:val="center"/>
            <w:hideMark/>
          </w:tcPr>
          <w:p w14:paraId="662A26AD" w14:textId="77777777" w:rsidR="003C0893" w:rsidRPr="003C0893" w:rsidRDefault="003C0893" w:rsidP="003C0893">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7A1A9762"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31,5</w:t>
            </w:r>
          </w:p>
        </w:tc>
      </w:tr>
      <w:tr w:rsidR="003C0893" w:rsidRPr="003C0893" w14:paraId="0889B02A" w14:textId="77777777" w:rsidTr="003C0893">
        <w:trPr>
          <w:trHeight w:val="600"/>
          <w:jc w:val="center"/>
        </w:trPr>
        <w:tc>
          <w:tcPr>
            <w:tcW w:w="2700" w:type="dxa"/>
            <w:shd w:val="clear" w:color="000000" w:fill="FFC000"/>
            <w:vAlign w:val="center"/>
            <w:hideMark/>
          </w:tcPr>
          <w:p w14:paraId="3922977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11499-12</w:t>
            </w:r>
            <w:r w:rsidRPr="003C0893">
              <w:rPr>
                <w:rFonts w:eastAsia="Times New Roman" w:cs="Times New Roman"/>
                <w:color w:val="000000"/>
                <w:sz w:val="20"/>
                <w:szCs w:val="20"/>
                <w:lang w:eastAsia="hu-HU"/>
              </w:rPr>
              <w:br/>
              <w:t>Foglalkoztatás II.</w:t>
            </w:r>
          </w:p>
        </w:tc>
        <w:tc>
          <w:tcPr>
            <w:tcW w:w="3340" w:type="dxa"/>
            <w:shd w:val="clear" w:color="auto" w:fill="auto"/>
            <w:vAlign w:val="center"/>
            <w:hideMark/>
          </w:tcPr>
          <w:p w14:paraId="7F1AC6A3" w14:textId="77777777"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414363CF"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5158DB22"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58DB8682"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78C41D4A"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16A48796"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40F247F4"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29BF39E7"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0,5</w:t>
            </w:r>
          </w:p>
        </w:tc>
        <w:tc>
          <w:tcPr>
            <w:tcW w:w="600" w:type="dxa"/>
            <w:shd w:val="clear" w:color="auto" w:fill="auto"/>
            <w:noWrap/>
            <w:vAlign w:val="center"/>
            <w:hideMark/>
          </w:tcPr>
          <w:p w14:paraId="281D19BA"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7F70C0FE" w14:textId="77777777" w:rsidR="003C0893" w:rsidRPr="003C0893" w:rsidRDefault="00275BD3" w:rsidP="003C08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0" w:type="dxa"/>
            <w:shd w:val="clear" w:color="auto" w:fill="auto"/>
            <w:noWrap/>
            <w:vAlign w:val="center"/>
            <w:hideMark/>
          </w:tcPr>
          <w:p w14:paraId="23A8DAF8"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1FE517F7"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32D5173A"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33E8E443"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r>
      <w:tr w:rsidR="003C0893" w:rsidRPr="003C0893" w14:paraId="6E34E547" w14:textId="77777777" w:rsidTr="003C0893">
        <w:trPr>
          <w:trHeight w:val="915"/>
          <w:jc w:val="center"/>
        </w:trPr>
        <w:tc>
          <w:tcPr>
            <w:tcW w:w="2700" w:type="dxa"/>
            <w:shd w:val="clear" w:color="000000" w:fill="FFC000"/>
            <w:vAlign w:val="center"/>
            <w:hideMark/>
          </w:tcPr>
          <w:p w14:paraId="2537FC3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11497-12</w:t>
            </w:r>
            <w:r w:rsidRPr="003C0893">
              <w:rPr>
                <w:rFonts w:eastAsia="Times New Roman" w:cs="Times New Roman"/>
                <w:color w:val="000000"/>
                <w:sz w:val="20"/>
                <w:szCs w:val="20"/>
                <w:lang w:eastAsia="hu-HU"/>
              </w:rPr>
              <w:br/>
              <w:t>Foglalkoztatás I.</w:t>
            </w:r>
          </w:p>
        </w:tc>
        <w:tc>
          <w:tcPr>
            <w:tcW w:w="3340" w:type="dxa"/>
            <w:shd w:val="clear" w:color="auto" w:fill="auto"/>
            <w:vAlign w:val="center"/>
            <w:hideMark/>
          </w:tcPr>
          <w:p w14:paraId="6FD3DCB0" w14:textId="77777777"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2DC63ECE"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296429D9"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02A6287A"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3B6B7E1A"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25D1849D"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71D94B5B"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382CD779" w14:textId="77777777" w:rsidR="003C0893" w:rsidRPr="003C0893" w:rsidRDefault="00275BD3" w:rsidP="00275B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14:paraId="2B5308B6"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2B81FA19" w14:textId="77777777" w:rsidR="003C0893" w:rsidRPr="003C0893" w:rsidRDefault="00275BD3" w:rsidP="003C08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00" w:type="dxa"/>
            <w:shd w:val="clear" w:color="auto" w:fill="auto"/>
            <w:noWrap/>
            <w:vAlign w:val="center"/>
            <w:hideMark/>
          </w:tcPr>
          <w:p w14:paraId="34644B9A"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06B52778"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6EB7D5DF"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1D94BD75"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r>
      <w:tr w:rsidR="003C0893" w:rsidRPr="003C0893" w14:paraId="1CA76CE0" w14:textId="77777777" w:rsidTr="003C0893">
        <w:trPr>
          <w:trHeight w:val="255"/>
          <w:jc w:val="center"/>
        </w:trPr>
        <w:tc>
          <w:tcPr>
            <w:tcW w:w="2700" w:type="dxa"/>
            <w:vMerge w:val="restart"/>
            <w:shd w:val="clear" w:color="auto" w:fill="auto"/>
            <w:vAlign w:val="center"/>
            <w:hideMark/>
          </w:tcPr>
          <w:p w14:paraId="7E4CC256"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11992-16</w:t>
            </w:r>
            <w:r w:rsidRPr="003C0893">
              <w:rPr>
                <w:rFonts w:eastAsia="Times New Roman" w:cs="Times New Roman"/>
                <w:color w:val="000000"/>
                <w:sz w:val="20"/>
                <w:szCs w:val="20"/>
                <w:lang w:eastAsia="hu-HU"/>
              </w:rPr>
              <w:br/>
              <w:t xml:space="preserve"> Kereskedelmi ismeretek</w:t>
            </w:r>
          </w:p>
        </w:tc>
        <w:tc>
          <w:tcPr>
            <w:tcW w:w="3340" w:type="dxa"/>
            <w:shd w:val="clear" w:color="auto" w:fill="auto"/>
            <w:vAlign w:val="center"/>
            <w:hideMark/>
          </w:tcPr>
          <w:p w14:paraId="61C84CA9" w14:textId="77777777"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Kereskedelmi ismeretek</w:t>
            </w:r>
          </w:p>
        </w:tc>
        <w:tc>
          <w:tcPr>
            <w:tcW w:w="600" w:type="dxa"/>
            <w:shd w:val="clear" w:color="auto" w:fill="auto"/>
            <w:noWrap/>
            <w:vAlign w:val="center"/>
            <w:hideMark/>
          </w:tcPr>
          <w:p w14:paraId="5C31CD21"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w:t>
            </w:r>
          </w:p>
        </w:tc>
        <w:tc>
          <w:tcPr>
            <w:tcW w:w="600" w:type="dxa"/>
            <w:shd w:val="clear" w:color="auto" w:fill="auto"/>
            <w:noWrap/>
            <w:vAlign w:val="center"/>
            <w:hideMark/>
          </w:tcPr>
          <w:p w14:paraId="7D974DBE"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308E5B4D"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60515464"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w:t>
            </w:r>
          </w:p>
        </w:tc>
        <w:tc>
          <w:tcPr>
            <w:tcW w:w="600" w:type="dxa"/>
            <w:shd w:val="clear" w:color="auto" w:fill="auto"/>
            <w:noWrap/>
            <w:vAlign w:val="center"/>
            <w:hideMark/>
          </w:tcPr>
          <w:p w14:paraId="2B1F5BBE"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6D0F5293"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7FDFC756"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w:t>
            </w:r>
          </w:p>
        </w:tc>
        <w:tc>
          <w:tcPr>
            <w:tcW w:w="600" w:type="dxa"/>
            <w:shd w:val="clear" w:color="auto" w:fill="auto"/>
            <w:noWrap/>
            <w:vAlign w:val="center"/>
            <w:hideMark/>
          </w:tcPr>
          <w:p w14:paraId="46EF2AD9"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604BA35E"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3,5</w:t>
            </w:r>
          </w:p>
        </w:tc>
        <w:tc>
          <w:tcPr>
            <w:tcW w:w="600" w:type="dxa"/>
            <w:shd w:val="clear" w:color="auto" w:fill="auto"/>
            <w:noWrap/>
            <w:vAlign w:val="center"/>
            <w:hideMark/>
          </w:tcPr>
          <w:p w14:paraId="50C73380"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050F93FD"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41AD0642"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3,5</w:t>
            </w:r>
          </w:p>
        </w:tc>
        <w:tc>
          <w:tcPr>
            <w:tcW w:w="600" w:type="dxa"/>
            <w:shd w:val="clear" w:color="auto" w:fill="auto"/>
            <w:noWrap/>
            <w:vAlign w:val="center"/>
            <w:hideMark/>
          </w:tcPr>
          <w:p w14:paraId="25D5F868"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r>
      <w:tr w:rsidR="003C0893" w:rsidRPr="003C0893" w14:paraId="7D9F0719" w14:textId="77777777" w:rsidTr="003C0893">
        <w:trPr>
          <w:trHeight w:val="255"/>
          <w:jc w:val="center"/>
        </w:trPr>
        <w:tc>
          <w:tcPr>
            <w:tcW w:w="2700" w:type="dxa"/>
            <w:vMerge/>
            <w:vAlign w:val="center"/>
            <w:hideMark/>
          </w:tcPr>
          <w:p w14:paraId="5E087E9A"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6EDC0C0" w14:textId="77777777"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Kereskedelmi gyakorlat</w:t>
            </w:r>
          </w:p>
        </w:tc>
        <w:tc>
          <w:tcPr>
            <w:tcW w:w="600" w:type="dxa"/>
            <w:shd w:val="clear" w:color="auto" w:fill="auto"/>
            <w:noWrap/>
            <w:vAlign w:val="center"/>
            <w:hideMark/>
          </w:tcPr>
          <w:p w14:paraId="6A084151"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59BEA9C6"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6</w:t>
            </w:r>
          </w:p>
        </w:tc>
        <w:tc>
          <w:tcPr>
            <w:tcW w:w="600" w:type="dxa"/>
            <w:shd w:val="clear" w:color="auto" w:fill="auto"/>
            <w:noWrap/>
            <w:vAlign w:val="center"/>
            <w:hideMark/>
          </w:tcPr>
          <w:p w14:paraId="0283F99C"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1C0B7FA2"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002C38E8"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15</w:t>
            </w:r>
          </w:p>
        </w:tc>
        <w:tc>
          <w:tcPr>
            <w:tcW w:w="600" w:type="dxa"/>
            <w:shd w:val="clear" w:color="auto" w:fill="auto"/>
            <w:noWrap/>
            <w:vAlign w:val="center"/>
            <w:hideMark/>
          </w:tcPr>
          <w:p w14:paraId="3B8FD899"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187547E4"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6653C3AD"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13,5</w:t>
            </w:r>
          </w:p>
        </w:tc>
        <w:tc>
          <w:tcPr>
            <w:tcW w:w="600" w:type="dxa"/>
            <w:shd w:val="clear" w:color="auto" w:fill="auto"/>
            <w:noWrap/>
            <w:vAlign w:val="center"/>
            <w:hideMark/>
          </w:tcPr>
          <w:p w14:paraId="3686B97C"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6986AAA1"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17,5</w:t>
            </w:r>
          </w:p>
        </w:tc>
        <w:tc>
          <w:tcPr>
            <w:tcW w:w="600" w:type="dxa"/>
            <w:shd w:val="clear" w:color="auto" w:fill="auto"/>
            <w:noWrap/>
            <w:vAlign w:val="center"/>
            <w:hideMark/>
          </w:tcPr>
          <w:p w14:paraId="6E4CC17F"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11A80B44"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76C4F95B"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17,5</w:t>
            </w:r>
          </w:p>
        </w:tc>
      </w:tr>
      <w:tr w:rsidR="003C0893" w:rsidRPr="003C0893" w14:paraId="5D3C4792" w14:textId="77777777" w:rsidTr="003C0893">
        <w:trPr>
          <w:trHeight w:val="510"/>
          <w:jc w:val="center"/>
        </w:trPr>
        <w:tc>
          <w:tcPr>
            <w:tcW w:w="2700" w:type="dxa"/>
            <w:shd w:val="clear" w:color="auto" w:fill="auto"/>
            <w:vAlign w:val="center"/>
            <w:hideMark/>
          </w:tcPr>
          <w:p w14:paraId="58E051C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10027-16</w:t>
            </w:r>
            <w:r w:rsidRPr="003C0893">
              <w:rPr>
                <w:rFonts w:eastAsia="Times New Roman" w:cs="Times New Roman"/>
                <w:color w:val="000000"/>
                <w:sz w:val="20"/>
                <w:szCs w:val="20"/>
                <w:lang w:eastAsia="hu-HU"/>
              </w:rPr>
              <w:br/>
              <w:t xml:space="preserve"> A ruházati cikkek és a vegyes iparcikkek forgalmazása</w:t>
            </w:r>
          </w:p>
        </w:tc>
        <w:tc>
          <w:tcPr>
            <w:tcW w:w="3340" w:type="dxa"/>
            <w:shd w:val="clear" w:color="auto" w:fill="auto"/>
            <w:vAlign w:val="center"/>
            <w:hideMark/>
          </w:tcPr>
          <w:p w14:paraId="30AE1756" w14:textId="77777777"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Ruházati és vegyes iparcikk áruismeret</w:t>
            </w:r>
          </w:p>
        </w:tc>
        <w:tc>
          <w:tcPr>
            <w:tcW w:w="600" w:type="dxa"/>
            <w:shd w:val="clear" w:color="auto" w:fill="auto"/>
            <w:noWrap/>
            <w:vAlign w:val="center"/>
            <w:hideMark/>
          </w:tcPr>
          <w:p w14:paraId="21C20221"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w:t>
            </w:r>
          </w:p>
        </w:tc>
        <w:tc>
          <w:tcPr>
            <w:tcW w:w="600" w:type="dxa"/>
            <w:shd w:val="clear" w:color="auto" w:fill="auto"/>
            <w:noWrap/>
            <w:vAlign w:val="center"/>
            <w:hideMark/>
          </w:tcPr>
          <w:p w14:paraId="2AD87532"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4D14C466"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30BF509A"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3683EBBA"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7DF718DB"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0B81850B"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02D9B7AA"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75679EDD"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234687A4"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63CE52A7"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7D45B3B8"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w:t>
            </w:r>
          </w:p>
        </w:tc>
        <w:tc>
          <w:tcPr>
            <w:tcW w:w="600" w:type="dxa"/>
            <w:shd w:val="clear" w:color="auto" w:fill="auto"/>
            <w:noWrap/>
            <w:vAlign w:val="center"/>
            <w:hideMark/>
          </w:tcPr>
          <w:p w14:paraId="760C9EFD"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r>
      <w:tr w:rsidR="003C0893" w:rsidRPr="003C0893" w14:paraId="13E3BCC1" w14:textId="77777777" w:rsidTr="003C0893">
        <w:trPr>
          <w:trHeight w:val="255"/>
          <w:jc w:val="center"/>
        </w:trPr>
        <w:tc>
          <w:tcPr>
            <w:tcW w:w="2700" w:type="dxa"/>
            <w:shd w:val="clear" w:color="auto" w:fill="auto"/>
            <w:vAlign w:val="center"/>
            <w:hideMark/>
          </w:tcPr>
          <w:p w14:paraId="6C928906"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xml:space="preserve">10028-16 </w:t>
            </w:r>
            <w:r w:rsidRPr="003C0893">
              <w:rPr>
                <w:rFonts w:eastAsia="Times New Roman" w:cs="Times New Roman"/>
                <w:color w:val="000000"/>
                <w:sz w:val="20"/>
                <w:szCs w:val="20"/>
                <w:lang w:eastAsia="hu-HU"/>
              </w:rPr>
              <w:br/>
              <w:t>Az élelmiszerek és vegyi áruk forgalmazása</w:t>
            </w:r>
          </w:p>
        </w:tc>
        <w:tc>
          <w:tcPr>
            <w:tcW w:w="3340" w:type="dxa"/>
            <w:shd w:val="clear" w:color="auto" w:fill="auto"/>
            <w:vAlign w:val="center"/>
            <w:hideMark/>
          </w:tcPr>
          <w:p w14:paraId="4C9F94FA" w14:textId="77777777"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Élelmiszer- és vegyi áruismeret</w:t>
            </w:r>
          </w:p>
        </w:tc>
        <w:tc>
          <w:tcPr>
            <w:tcW w:w="600" w:type="dxa"/>
            <w:shd w:val="clear" w:color="auto" w:fill="auto"/>
            <w:noWrap/>
            <w:vAlign w:val="center"/>
            <w:hideMark/>
          </w:tcPr>
          <w:p w14:paraId="212326F2"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w:t>
            </w:r>
          </w:p>
        </w:tc>
        <w:tc>
          <w:tcPr>
            <w:tcW w:w="600" w:type="dxa"/>
            <w:shd w:val="clear" w:color="auto" w:fill="auto"/>
            <w:noWrap/>
            <w:vAlign w:val="center"/>
            <w:hideMark/>
          </w:tcPr>
          <w:p w14:paraId="5C99C982"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12D477E4"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7C081C5F"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w:t>
            </w:r>
          </w:p>
        </w:tc>
        <w:tc>
          <w:tcPr>
            <w:tcW w:w="600" w:type="dxa"/>
            <w:shd w:val="clear" w:color="auto" w:fill="auto"/>
            <w:noWrap/>
            <w:vAlign w:val="center"/>
            <w:hideMark/>
          </w:tcPr>
          <w:p w14:paraId="5E3571B4"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4357F6B5"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20A0624F"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1,5</w:t>
            </w:r>
          </w:p>
        </w:tc>
        <w:tc>
          <w:tcPr>
            <w:tcW w:w="600" w:type="dxa"/>
            <w:shd w:val="clear" w:color="auto" w:fill="auto"/>
            <w:noWrap/>
            <w:vAlign w:val="center"/>
            <w:hideMark/>
          </w:tcPr>
          <w:p w14:paraId="43E84166"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4021B195"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w:t>
            </w:r>
          </w:p>
        </w:tc>
        <w:tc>
          <w:tcPr>
            <w:tcW w:w="600" w:type="dxa"/>
            <w:shd w:val="clear" w:color="auto" w:fill="auto"/>
            <w:noWrap/>
            <w:vAlign w:val="center"/>
            <w:hideMark/>
          </w:tcPr>
          <w:p w14:paraId="67A67E90"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7952478E"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64900C58"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2,5</w:t>
            </w:r>
          </w:p>
        </w:tc>
        <w:tc>
          <w:tcPr>
            <w:tcW w:w="600" w:type="dxa"/>
            <w:shd w:val="clear" w:color="auto" w:fill="auto"/>
            <w:noWrap/>
            <w:vAlign w:val="center"/>
            <w:hideMark/>
          </w:tcPr>
          <w:p w14:paraId="05366C41"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r>
      <w:tr w:rsidR="003C0893" w:rsidRPr="003C0893" w14:paraId="1F78F699" w14:textId="77777777" w:rsidTr="003C0893">
        <w:trPr>
          <w:trHeight w:val="255"/>
          <w:jc w:val="center"/>
        </w:trPr>
        <w:tc>
          <w:tcPr>
            <w:tcW w:w="2700" w:type="dxa"/>
            <w:shd w:val="clear" w:color="auto" w:fill="auto"/>
            <w:vAlign w:val="center"/>
            <w:hideMark/>
          </w:tcPr>
          <w:p w14:paraId="22CCE200" w14:textId="66876299" w:rsidR="003C0893" w:rsidRPr="003C0893" w:rsidRDefault="00883E2F" w:rsidP="003C0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10029-16</w:t>
            </w:r>
            <w:r>
              <w:rPr>
                <w:rFonts w:eastAsia="Times New Roman" w:cs="Times New Roman"/>
                <w:color w:val="000000"/>
                <w:sz w:val="20"/>
                <w:szCs w:val="20"/>
                <w:lang w:eastAsia="hu-HU"/>
              </w:rPr>
              <w:br/>
            </w:r>
            <w:r w:rsidR="003C0893" w:rsidRPr="003C0893">
              <w:rPr>
                <w:rFonts w:eastAsia="Times New Roman" w:cs="Times New Roman"/>
                <w:color w:val="000000"/>
                <w:sz w:val="20"/>
                <w:szCs w:val="20"/>
                <w:lang w:eastAsia="hu-HU"/>
              </w:rPr>
              <w:t>A műszaki cikkek forgalmazása</w:t>
            </w:r>
          </w:p>
        </w:tc>
        <w:tc>
          <w:tcPr>
            <w:tcW w:w="3340" w:type="dxa"/>
            <w:shd w:val="clear" w:color="auto" w:fill="auto"/>
            <w:vAlign w:val="center"/>
            <w:hideMark/>
          </w:tcPr>
          <w:p w14:paraId="2906E215" w14:textId="77777777" w:rsidR="003C0893" w:rsidRPr="003C0893" w:rsidRDefault="003C0893" w:rsidP="003C0893">
            <w:pPr>
              <w:spacing w:after="0"/>
              <w:jc w:val="left"/>
              <w:rPr>
                <w:rFonts w:eastAsia="Times New Roman" w:cs="Times New Roman"/>
                <w:b/>
                <w:bCs/>
                <w:color w:val="000000"/>
                <w:sz w:val="20"/>
                <w:szCs w:val="20"/>
                <w:lang w:eastAsia="hu-HU"/>
              </w:rPr>
            </w:pPr>
            <w:proofErr w:type="spellStart"/>
            <w:r w:rsidRPr="003C0893">
              <w:rPr>
                <w:rFonts w:eastAsia="Times New Roman" w:cs="Times New Roman"/>
                <w:b/>
                <w:bCs/>
                <w:color w:val="000000"/>
                <w:sz w:val="20"/>
                <w:szCs w:val="20"/>
                <w:lang w:eastAsia="hu-HU"/>
              </w:rPr>
              <w:t>Műszakicikk</w:t>
            </w:r>
            <w:proofErr w:type="spellEnd"/>
            <w:r w:rsidRPr="003C0893">
              <w:rPr>
                <w:rFonts w:eastAsia="Times New Roman" w:cs="Times New Roman"/>
                <w:b/>
                <w:bCs/>
                <w:color w:val="000000"/>
                <w:sz w:val="20"/>
                <w:szCs w:val="20"/>
                <w:lang w:eastAsia="hu-HU"/>
              </w:rPr>
              <w:t xml:space="preserve"> áruismeret</w:t>
            </w:r>
          </w:p>
        </w:tc>
        <w:tc>
          <w:tcPr>
            <w:tcW w:w="600" w:type="dxa"/>
            <w:shd w:val="clear" w:color="auto" w:fill="auto"/>
            <w:noWrap/>
            <w:vAlign w:val="center"/>
            <w:hideMark/>
          </w:tcPr>
          <w:p w14:paraId="081C0F6E"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3788B399"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125EB6BF"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56957FC6"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2,5</w:t>
            </w:r>
          </w:p>
        </w:tc>
        <w:tc>
          <w:tcPr>
            <w:tcW w:w="600" w:type="dxa"/>
            <w:shd w:val="clear" w:color="auto" w:fill="auto"/>
            <w:noWrap/>
            <w:vAlign w:val="center"/>
            <w:hideMark/>
          </w:tcPr>
          <w:p w14:paraId="4053A639"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641CA3A2"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39BE7045"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1,5</w:t>
            </w:r>
          </w:p>
        </w:tc>
        <w:tc>
          <w:tcPr>
            <w:tcW w:w="600" w:type="dxa"/>
            <w:shd w:val="clear" w:color="auto" w:fill="auto"/>
            <w:noWrap/>
            <w:vAlign w:val="center"/>
            <w:hideMark/>
          </w:tcPr>
          <w:p w14:paraId="59E5C88D"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5F4BBFFB"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w:t>
            </w:r>
          </w:p>
        </w:tc>
        <w:tc>
          <w:tcPr>
            <w:tcW w:w="600" w:type="dxa"/>
            <w:shd w:val="clear" w:color="auto" w:fill="auto"/>
            <w:noWrap/>
            <w:vAlign w:val="center"/>
            <w:hideMark/>
          </w:tcPr>
          <w:p w14:paraId="7810FC90"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3EB60E3C"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694CD941"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w:t>
            </w:r>
          </w:p>
        </w:tc>
        <w:tc>
          <w:tcPr>
            <w:tcW w:w="600" w:type="dxa"/>
            <w:shd w:val="clear" w:color="auto" w:fill="auto"/>
            <w:noWrap/>
            <w:vAlign w:val="center"/>
            <w:hideMark/>
          </w:tcPr>
          <w:p w14:paraId="44377B10"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r>
      <w:tr w:rsidR="003C0893" w:rsidRPr="003C0893" w14:paraId="73E7C08F" w14:textId="77777777" w:rsidTr="003C0893">
        <w:trPr>
          <w:trHeight w:val="255"/>
          <w:jc w:val="center"/>
        </w:trPr>
        <w:tc>
          <w:tcPr>
            <w:tcW w:w="2700" w:type="dxa"/>
            <w:vMerge w:val="restart"/>
            <w:shd w:val="clear" w:color="auto" w:fill="auto"/>
            <w:vAlign w:val="center"/>
            <w:hideMark/>
          </w:tcPr>
          <w:p w14:paraId="7E9900A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11691-16</w:t>
            </w:r>
            <w:r w:rsidRPr="003C0893">
              <w:rPr>
                <w:rFonts w:eastAsia="Times New Roman" w:cs="Times New Roman"/>
                <w:color w:val="000000"/>
                <w:sz w:val="20"/>
                <w:szCs w:val="20"/>
                <w:lang w:eastAsia="hu-HU"/>
              </w:rPr>
              <w:br/>
              <w:t>Eladástan</w:t>
            </w:r>
          </w:p>
        </w:tc>
        <w:tc>
          <w:tcPr>
            <w:tcW w:w="3340" w:type="dxa"/>
            <w:shd w:val="clear" w:color="auto" w:fill="auto"/>
            <w:vAlign w:val="center"/>
            <w:hideMark/>
          </w:tcPr>
          <w:p w14:paraId="4EBA1168" w14:textId="77777777"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Eladástan</w:t>
            </w:r>
          </w:p>
        </w:tc>
        <w:tc>
          <w:tcPr>
            <w:tcW w:w="600" w:type="dxa"/>
            <w:shd w:val="clear" w:color="auto" w:fill="auto"/>
            <w:noWrap/>
            <w:vAlign w:val="center"/>
            <w:hideMark/>
          </w:tcPr>
          <w:p w14:paraId="533A926E"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0,5</w:t>
            </w:r>
          </w:p>
        </w:tc>
        <w:tc>
          <w:tcPr>
            <w:tcW w:w="600" w:type="dxa"/>
            <w:shd w:val="clear" w:color="auto" w:fill="auto"/>
            <w:noWrap/>
            <w:vAlign w:val="center"/>
            <w:hideMark/>
          </w:tcPr>
          <w:p w14:paraId="09106307"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54B3A795"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0B30E722"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0,5</w:t>
            </w:r>
          </w:p>
        </w:tc>
        <w:tc>
          <w:tcPr>
            <w:tcW w:w="600" w:type="dxa"/>
            <w:shd w:val="clear" w:color="auto" w:fill="auto"/>
            <w:noWrap/>
            <w:vAlign w:val="center"/>
            <w:hideMark/>
          </w:tcPr>
          <w:p w14:paraId="6E1FBB52"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52622CED"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1B626EEB"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w:t>
            </w:r>
          </w:p>
        </w:tc>
        <w:tc>
          <w:tcPr>
            <w:tcW w:w="600" w:type="dxa"/>
            <w:shd w:val="clear" w:color="auto" w:fill="auto"/>
            <w:noWrap/>
            <w:vAlign w:val="center"/>
            <w:hideMark/>
          </w:tcPr>
          <w:p w14:paraId="2A45F9A6"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59872BB2"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w:t>
            </w:r>
          </w:p>
        </w:tc>
        <w:tc>
          <w:tcPr>
            <w:tcW w:w="600" w:type="dxa"/>
            <w:shd w:val="clear" w:color="auto" w:fill="auto"/>
            <w:noWrap/>
            <w:vAlign w:val="center"/>
            <w:hideMark/>
          </w:tcPr>
          <w:p w14:paraId="31A43610"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03BADAF5"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326EA5FF"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w:t>
            </w:r>
          </w:p>
        </w:tc>
        <w:tc>
          <w:tcPr>
            <w:tcW w:w="600" w:type="dxa"/>
            <w:shd w:val="clear" w:color="auto" w:fill="auto"/>
            <w:noWrap/>
            <w:vAlign w:val="center"/>
            <w:hideMark/>
          </w:tcPr>
          <w:p w14:paraId="59E2FBEE"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r>
      <w:tr w:rsidR="003C0893" w:rsidRPr="003C0893" w14:paraId="7CAE52B9" w14:textId="77777777" w:rsidTr="003C0893">
        <w:trPr>
          <w:trHeight w:val="255"/>
          <w:jc w:val="center"/>
        </w:trPr>
        <w:tc>
          <w:tcPr>
            <w:tcW w:w="2700" w:type="dxa"/>
            <w:vMerge/>
            <w:vAlign w:val="center"/>
            <w:hideMark/>
          </w:tcPr>
          <w:p w14:paraId="1CD32BC2"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C42640D" w14:textId="77777777"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Eladási gyakorlat</w:t>
            </w:r>
          </w:p>
        </w:tc>
        <w:tc>
          <w:tcPr>
            <w:tcW w:w="600" w:type="dxa"/>
            <w:shd w:val="clear" w:color="auto" w:fill="auto"/>
            <w:noWrap/>
            <w:vAlign w:val="center"/>
            <w:hideMark/>
          </w:tcPr>
          <w:p w14:paraId="4A0537DD"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453CFDEA"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w:t>
            </w:r>
          </w:p>
        </w:tc>
        <w:tc>
          <w:tcPr>
            <w:tcW w:w="600" w:type="dxa"/>
            <w:shd w:val="clear" w:color="auto" w:fill="auto"/>
            <w:noWrap/>
            <w:vAlign w:val="center"/>
            <w:hideMark/>
          </w:tcPr>
          <w:p w14:paraId="4FE5D1AC"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3EA9A141"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0C9C186D"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w:t>
            </w:r>
          </w:p>
        </w:tc>
        <w:tc>
          <w:tcPr>
            <w:tcW w:w="600" w:type="dxa"/>
            <w:shd w:val="clear" w:color="auto" w:fill="auto"/>
            <w:noWrap/>
            <w:vAlign w:val="center"/>
            <w:hideMark/>
          </w:tcPr>
          <w:p w14:paraId="5B61D0F5"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529A2C28"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7F9CDC9C"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w:t>
            </w:r>
          </w:p>
        </w:tc>
        <w:tc>
          <w:tcPr>
            <w:tcW w:w="600" w:type="dxa"/>
            <w:shd w:val="clear" w:color="auto" w:fill="auto"/>
            <w:noWrap/>
            <w:vAlign w:val="center"/>
            <w:hideMark/>
          </w:tcPr>
          <w:p w14:paraId="3FC843F5"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00E3EE71"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w:t>
            </w:r>
          </w:p>
        </w:tc>
        <w:tc>
          <w:tcPr>
            <w:tcW w:w="600" w:type="dxa"/>
            <w:shd w:val="clear" w:color="auto" w:fill="auto"/>
            <w:noWrap/>
            <w:vAlign w:val="center"/>
            <w:hideMark/>
          </w:tcPr>
          <w:p w14:paraId="433F0FC3"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654C73D8"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41052020"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w:t>
            </w:r>
          </w:p>
        </w:tc>
      </w:tr>
    </w:tbl>
    <w:p w14:paraId="46A88103" w14:textId="77777777" w:rsidR="003C0893" w:rsidRDefault="003C0893" w:rsidP="000B5E9D">
      <w:pPr>
        <w:spacing w:after="0"/>
        <w:rPr>
          <w:rFonts w:cs="Times New Roman"/>
        </w:rPr>
      </w:pPr>
    </w:p>
    <w:p w14:paraId="496A2908" w14:textId="77777777" w:rsidR="003C0893" w:rsidRDefault="003C0893" w:rsidP="000B5E9D">
      <w:pPr>
        <w:spacing w:after="0"/>
        <w:rPr>
          <w:rFonts w:cs="Times New Roman"/>
        </w:rPr>
      </w:pPr>
    </w:p>
    <w:p w14:paraId="08B4E2B0" w14:textId="77777777" w:rsidR="00CB484D" w:rsidRPr="00CB484D" w:rsidRDefault="00CB484D" w:rsidP="00CB484D">
      <w:pPr>
        <w:spacing w:after="0"/>
        <w:rPr>
          <w:rFonts w:cs="Times New Roman"/>
        </w:rPr>
      </w:pPr>
      <w:r w:rsidRPr="00CB484D">
        <w:rPr>
          <w:rFonts w:cs="Times New Roman"/>
        </w:rPr>
        <w:lastRenderedPageBreak/>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1E69380E" w14:textId="77777777"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14:paraId="45983AD1" w14:textId="77777777" w:rsidR="00CB484D" w:rsidRPr="00CB484D" w:rsidRDefault="00CB484D" w:rsidP="00CB484D">
      <w:pPr>
        <w:spacing w:after="0"/>
        <w:rPr>
          <w:rFonts w:cs="Times New Roman"/>
        </w:rPr>
      </w:pPr>
    </w:p>
    <w:p w14:paraId="7C153392"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54686B76" w14:textId="77777777" w:rsidR="00CB484D" w:rsidRDefault="00CB484D">
      <w:pPr>
        <w:spacing w:after="200" w:line="276" w:lineRule="auto"/>
        <w:jc w:val="left"/>
        <w:rPr>
          <w:rFonts w:cs="Times New Roman"/>
        </w:rPr>
      </w:pPr>
      <w:r>
        <w:rPr>
          <w:rFonts w:cs="Times New Roman"/>
        </w:rPr>
        <w:br w:type="page"/>
      </w:r>
    </w:p>
    <w:p w14:paraId="44EF7EC9" w14:textId="77777777" w:rsidR="00CB484D" w:rsidRPr="00CB484D" w:rsidRDefault="00CB484D" w:rsidP="00CB484D">
      <w:pPr>
        <w:spacing w:after="0"/>
        <w:jc w:val="center"/>
        <w:rPr>
          <w:rFonts w:cs="Times New Roman"/>
        </w:rPr>
      </w:pPr>
      <w:r w:rsidRPr="00CB484D">
        <w:rPr>
          <w:rFonts w:cs="Times New Roman"/>
        </w:rPr>
        <w:lastRenderedPageBreak/>
        <w:t>2. számú táblázat</w:t>
      </w:r>
    </w:p>
    <w:p w14:paraId="32DFB498"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6D5A02C4" w14:textId="77777777" w:rsidR="003C0893" w:rsidRDefault="003C0893"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3C0893" w:rsidRPr="003C0893" w14:paraId="199CB8FE" w14:textId="77777777" w:rsidTr="003C0893">
        <w:trPr>
          <w:trHeight w:val="645"/>
          <w:jc w:val="center"/>
        </w:trPr>
        <w:tc>
          <w:tcPr>
            <w:tcW w:w="4820" w:type="dxa"/>
            <w:gridSpan w:val="2"/>
            <w:vMerge w:val="restart"/>
            <w:shd w:val="clear" w:color="auto" w:fill="auto"/>
            <w:vAlign w:val="center"/>
            <w:hideMark/>
          </w:tcPr>
          <w:p w14:paraId="312912E3"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5820" w:type="dxa"/>
            <w:gridSpan w:val="9"/>
            <w:shd w:val="clear" w:color="auto" w:fill="auto"/>
            <w:vAlign w:val="center"/>
            <w:hideMark/>
          </w:tcPr>
          <w:p w14:paraId="0FC667B5"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14:paraId="49854B0B"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Szakközépiskolai képzés közismereti oktatás nélkül</w:t>
            </w:r>
          </w:p>
        </w:tc>
      </w:tr>
      <w:tr w:rsidR="003C0893" w:rsidRPr="003C0893" w14:paraId="4DB04616" w14:textId="77777777" w:rsidTr="003C0893">
        <w:trPr>
          <w:trHeight w:val="990"/>
          <w:jc w:val="center"/>
        </w:trPr>
        <w:tc>
          <w:tcPr>
            <w:tcW w:w="4820" w:type="dxa"/>
            <w:gridSpan w:val="2"/>
            <w:vMerge/>
            <w:vAlign w:val="center"/>
            <w:hideMark/>
          </w:tcPr>
          <w:p w14:paraId="2C71B381" w14:textId="77777777" w:rsidR="003C0893" w:rsidRPr="003C0893" w:rsidRDefault="003C0893" w:rsidP="003C0893">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14:paraId="21001D6E"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1C75B5F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6AD296A0"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3/11. évfolyam</w:t>
            </w:r>
          </w:p>
        </w:tc>
        <w:tc>
          <w:tcPr>
            <w:tcW w:w="1020" w:type="dxa"/>
            <w:vMerge w:val="restart"/>
            <w:shd w:val="clear" w:color="auto" w:fill="auto"/>
            <w:vAlign w:val="center"/>
            <w:hideMark/>
          </w:tcPr>
          <w:p w14:paraId="2BE9666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Összesen</w:t>
            </w:r>
          </w:p>
        </w:tc>
        <w:tc>
          <w:tcPr>
            <w:tcW w:w="1800" w:type="dxa"/>
            <w:gridSpan w:val="3"/>
            <w:shd w:val="clear" w:color="auto" w:fill="auto"/>
            <w:vAlign w:val="center"/>
            <w:hideMark/>
          </w:tcPr>
          <w:p w14:paraId="340AFF1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24E92EF6"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 évfolyam</w:t>
            </w:r>
          </w:p>
        </w:tc>
        <w:tc>
          <w:tcPr>
            <w:tcW w:w="1020" w:type="dxa"/>
            <w:vMerge w:val="restart"/>
            <w:shd w:val="clear" w:color="auto" w:fill="auto"/>
            <w:vAlign w:val="center"/>
            <w:hideMark/>
          </w:tcPr>
          <w:p w14:paraId="20BB54C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Összesen</w:t>
            </w:r>
          </w:p>
        </w:tc>
      </w:tr>
      <w:tr w:rsidR="003C0893" w:rsidRPr="003C0893" w14:paraId="45F0E104" w14:textId="77777777" w:rsidTr="003C0893">
        <w:trPr>
          <w:trHeight w:val="990"/>
          <w:jc w:val="center"/>
        </w:trPr>
        <w:tc>
          <w:tcPr>
            <w:tcW w:w="4820" w:type="dxa"/>
            <w:gridSpan w:val="2"/>
            <w:vMerge/>
            <w:vAlign w:val="center"/>
            <w:hideMark/>
          </w:tcPr>
          <w:p w14:paraId="7E7D9421" w14:textId="77777777" w:rsidR="003C0893" w:rsidRPr="003C0893" w:rsidRDefault="003C0893" w:rsidP="003C0893">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32A8A38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e</w:t>
            </w:r>
          </w:p>
        </w:tc>
        <w:tc>
          <w:tcPr>
            <w:tcW w:w="600" w:type="dxa"/>
            <w:shd w:val="clear" w:color="000000" w:fill="F2F2F2"/>
            <w:vAlign w:val="center"/>
            <w:hideMark/>
          </w:tcPr>
          <w:p w14:paraId="0A9687D4" w14:textId="77777777" w:rsidR="003C0893" w:rsidRPr="003C0893" w:rsidRDefault="003C0893" w:rsidP="003C0893">
            <w:pPr>
              <w:spacing w:after="0"/>
              <w:jc w:val="center"/>
              <w:rPr>
                <w:rFonts w:eastAsia="Times New Roman" w:cs="Times New Roman"/>
                <w:color w:val="000000"/>
                <w:sz w:val="20"/>
                <w:szCs w:val="20"/>
                <w:lang w:eastAsia="hu-HU"/>
              </w:rPr>
            </w:pPr>
            <w:proofErr w:type="spellStart"/>
            <w:r w:rsidRPr="003C0893">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4BE58750" w14:textId="77777777" w:rsidR="003C0893" w:rsidRPr="003C0893" w:rsidRDefault="003C0893" w:rsidP="003C0893">
            <w:pPr>
              <w:spacing w:after="0"/>
              <w:jc w:val="center"/>
              <w:rPr>
                <w:rFonts w:eastAsia="Times New Roman" w:cs="Times New Roman"/>
                <w:color w:val="000000"/>
                <w:sz w:val="20"/>
                <w:szCs w:val="20"/>
                <w:lang w:eastAsia="hu-HU"/>
              </w:rPr>
            </w:pPr>
            <w:proofErr w:type="spellStart"/>
            <w:r w:rsidRPr="003C0893">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3F84E3D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e</w:t>
            </w:r>
          </w:p>
        </w:tc>
        <w:tc>
          <w:tcPr>
            <w:tcW w:w="600" w:type="dxa"/>
            <w:shd w:val="clear" w:color="000000" w:fill="F2F2F2"/>
            <w:vAlign w:val="center"/>
            <w:hideMark/>
          </w:tcPr>
          <w:p w14:paraId="6825E93A" w14:textId="77777777" w:rsidR="003C0893" w:rsidRPr="003C0893" w:rsidRDefault="003C0893" w:rsidP="003C0893">
            <w:pPr>
              <w:spacing w:after="0"/>
              <w:jc w:val="center"/>
              <w:rPr>
                <w:rFonts w:eastAsia="Times New Roman" w:cs="Times New Roman"/>
                <w:color w:val="000000"/>
                <w:sz w:val="20"/>
                <w:szCs w:val="20"/>
                <w:lang w:eastAsia="hu-HU"/>
              </w:rPr>
            </w:pPr>
            <w:proofErr w:type="spellStart"/>
            <w:r w:rsidRPr="003C0893">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11713768" w14:textId="77777777" w:rsidR="003C0893" w:rsidRPr="003C0893" w:rsidRDefault="003C0893" w:rsidP="003C0893">
            <w:pPr>
              <w:spacing w:after="0"/>
              <w:jc w:val="center"/>
              <w:rPr>
                <w:rFonts w:eastAsia="Times New Roman" w:cs="Times New Roman"/>
                <w:color w:val="000000"/>
                <w:sz w:val="20"/>
                <w:szCs w:val="20"/>
                <w:lang w:eastAsia="hu-HU"/>
              </w:rPr>
            </w:pPr>
            <w:proofErr w:type="spellStart"/>
            <w:r w:rsidRPr="003C0893">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3F67426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e</w:t>
            </w:r>
          </w:p>
        </w:tc>
        <w:tc>
          <w:tcPr>
            <w:tcW w:w="600" w:type="dxa"/>
            <w:shd w:val="clear" w:color="000000" w:fill="F2F2F2"/>
            <w:vAlign w:val="center"/>
            <w:hideMark/>
          </w:tcPr>
          <w:p w14:paraId="776A8CE1" w14:textId="77777777" w:rsidR="003C0893" w:rsidRPr="003C0893" w:rsidRDefault="003C0893" w:rsidP="003C0893">
            <w:pPr>
              <w:spacing w:after="0"/>
              <w:jc w:val="center"/>
              <w:rPr>
                <w:rFonts w:eastAsia="Times New Roman" w:cs="Times New Roman"/>
                <w:color w:val="000000"/>
                <w:sz w:val="20"/>
                <w:szCs w:val="20"/>
                <w:lang w:eastAsia="hu-HU"/>
              </w:rPr>
            </w:pPr>
            <w:proofErr w:type="spellStart"/>
            <w:r w:rsidRPr="003C0893">
              <w:rPr>
                <w:rFonts w:eastAsia="Times New Roman" w:cs="Times New Roman"/>
                <w:color w:val="000000"/>
                <w:sz w:val="20"/>
                <w:szCs w:val="20"/>
                <w:lang w:eastAsia="hu-HU"/>
              </w:rPr>
              <w:t>gy</w:t>
            </w:r>
            <w:proofErr w:type="spellEnd"/>
          </w:p>
        </w:tc>
        <w:tc>
          <w:tcPr>
            <w:tcW w:w="1020" w:type="dxa"/>
            <w:vMerge/>
            <w:vAlign w:val="center"/>
            <w:hideMark/>
          </w:tcPr>
          <w:p w14:paraId="4DAB876D" w14:textId="77777777" w:rsidR="003C0893" w:rsidRPr="003C0893" w:rsidRDefault="003C0893" w:rsidP="003C0893">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48774BD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e</w:t>
            </w:r>
          </w:p>
        </w:tc>
        <w:tc>
          <w:tcPr>
            <w:tcW w:w="600" w:type="dxa"/>
            <w:shd w:val="clear" w:color="000000" w:fill="F2F2F2"/>
            <w:vAlign w:val="center"/>
            <w:hideMark/>
          </w:tcPr>
          <w:p w14:paraId="23A48E5C" w14:textId="77777777" w:rsidR="003C0893" w:rsidRPr="003C0893" w:rsidRDefault="003C0893" w:rsidP="003C0893">
            <w:pPr>
              <w:spacing w:after="0"/>
              <w:jc w:val="center"/>
              <w:rPr>
                <w:rFonts w:eastAsia="Times New Roman" w:cs="Times New Roman"/>
                <w:color w:val="000000"/>
                <w:sz w:val="20"/>
                <w:szCs w:val="20"/>
                <w:lang w:eastAsia="hu-HU"/>
              </w:rPr>
            </w:pPr>
            <w:proofErr w:type="spellStart"/>
            <w:r w:rsidRPr="003C0893">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7AF61571" w14:textId="77777777" w:rsidR="003C0893" w:rsidRPr="003C0893" w:rsidRDefault="003C0893" w:rsidP="003C0893">
            <w:pPr>
              <w:spacing w:after="0"/>
              <w:jc w:val="center"/>
              <w:rPr>
                <w:rFonts w:eastAsia="Times New Roman" w:cs="Times New Roman"/>
                <w:color w:val="000000"/>
                <w:sz w:val="20"/>
                <w:szCs w:val="20"/>
                <w:lang w:eastAsia="hu-HU"/>
              </w:rPr>
            </w:pPr>
            <w:proofErr w:type="spellStart"/>
            <w:r w:rsidRPr="003C0893">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4DA18ED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e</w:t>
            </w:r>
          </w:p>
        </w:tc>
        <w:tc>
          <w:tcPr>
            <w:tcW w:w="600" w:type="dxa"/>
            <w:shd w:val="clear" w:color="000000" w:fill="F2F2F2"/>
            <w:vAlign w:val="center"/>
            <w:hideMark/>
          </w:tcPr>
          <w:p w14:paraId="49F141BE" w14:textId="77777777" w:rsidR="003C0893" w:rsidRPr="003C0893" w:rsidRDefault="003C0893" w:rsidP="003C0893">
            <w:pPr>
              <w:spacing w:after="0"/>
              <w:jc w:val="center"/>
              <w:rPr>
                <w:rFonts w:eastAsia="Times New Roman" w:cs="Times New Roman"/>
                <w:color w:val="000000"/>
                <w:sz w:val="20"/>
                <w:szCs w:val="20"/>
                <w:lang w:eastAsia="hu-HU"/>
              </w:rPr>
            </w:pPr>
            <w:proofErr w:type="spellStart"/>
            <w:r w:rsidRPr="003C0893">
              <w:rPr>
                <w:rFonts w:eastAsia="Times New Roman" w:cs="Times New Roman"/>
                <w:color w:val="000000"/>
                <w:sz w:val="20"/>
                <w:szCs w:val="20"/>
                <w:lang w:eastAsia="hu-HU"/>
              </w:rPr>
              <w:t>gy</w:t>
            </w:r>
            <w:proofErr w:type="spellEnd"/>
          </w:p>
        </w:tc>
        <w:tc>
          <w:tcPr>
            <w:tcW w:w="1020" w:type="dxa"/>
            <w:vMerge/>
            <w:vAlign w:val="center"/>
            <w:hideMark/>
          </w:tcPr>
          <w:p w14:paraId="4773F0FC" w14:textId="77777777" w:rsidR="003C0893" w:rsidRPr="003C0893" w:rsidRDefault="003C0893" w:rsidP="003C0893">
            <w:pPr>
              <w:spacing w:after="0"/>
              <w:jc w:val="left"/>
              <w:rPr>
                <w:rFonts w:eastAsia="Times New Roman" w:cs="Times New Roman"/>
                <w:color w:val="000000"/>
                <w:sz w:val="20"/>
                <w:szCs w:val="20"/>
                <w:lang w:eastAsia="hu-HU"/>
              </w:rPr>
            </w:pPr>
          </w:p>
        </w:tc>
      </w:tr>
      <w:tr w:rsidR="003C0893" w:rsidRPr="003C0893" w14:paraId="1BDC2A39" w14:textId="77777777" w:rsidTr="003C0893">
        <w:trPr>
          <w:trHeight w:val="300"/>
          <w:jc w:val="center"/>
        </w:trPr>
        <w:tc>
          <w:tcPr>
            <w:tcW w:w="1480" w:type="dxa"/>
            <w:vMerge w:val="restart"/>
            <w:shd w:val="clear" w:color="auto" w:fill="auto"/>
            <w:vAlign w:val="center"/>
            <w:hideMark/>
          </w:tcPr>
          <w:p w14:paraId="44F53EC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xml:space="preserve">A </w:t>
            </w:r>
            <w:proofErr w:type="spellStart"/>
            <w:r w:rsidRPr="003C0893">
              <w:rPr>
                <w:rFonts w:eastAsia="Times New Roman" w:cs="Times New Roman"/>
                <w:color w:val="000000"/>
                <w:sz w:val="20"/>
                <w:szCs w:val="20"/>
                <w:lang w:eastAsia="hu-HU"/>
              </w:rPr>
              <w:t>szakképe-sítésre</w:t>
            </w:r>
            <w:proofErr w:type="spellEnd"/>
            <w:r w:rsidRPr="003C0893">
              <w:rPr>
                <w:rFonts w:eastAsia="Times New Roman" w:cs="Times New Roman"/>
                <w:color w:val="000000"/>
                <w:sz w:val="20"/>
                <w:szCs w:val="20"/>
                <w:lang w:eastAsia="hu-HU"/>
              </w:rPr>
              <w:t xml:space="preserve"> vonatkozó:</w:t>
            </w:r>
          </w:p>
        </w:tc>
        <w:tc>
          <w:tcPr>
            <w:tcW w:w="3340" w:type="dxa"/>
            <w:shd w:val="clear" w:color="auto" w:fill="auto"/>
            <w:vAlign w:val="center"/>
            <w:hideMark/>
          </w:tcPr>
          <w:p w14:paraId="0F7545F6"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Összesen</w:t>
            </w:r>
          </w:p>
        </w:tc>
        <w:tc>
          <w:tcPr>
            <w:tcW w:w="600" w:type="dxa"/>
            <w:shd w:val="clear" w:color="auto" w:fill="auto"/>
            <w:noWrap/>
            <w:vAlign w:val="center"/>
            <w:hideMark/>
          </w:tcPr>
          <w:p w14:paraId="2109ABA9"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234</w:t>
            </w:r>
          </w:p>
        </w:tc>
        <w:tc>
          <w:tcPr>
            <w:tcW w:w="600" w:type="dxa"/>
            <w:shd w:val="clear" w:color="000000" w:fill="F2F2F2"/>
            <w:noWrap/>
            <w:vAlign w:val="center"/>
            <w:hideMark/>
          </w:tcPr>
          <w:p w14:paraId="0B0B3C34"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288</w:t>
            </w:r>
          </w:p>
        </w:tc>
        <w:tc>
          <w:tcPr>
            <w:tcW w:w="600" w:type="dxa"/>
            <w:vMerge w:val="restart"/>
            <w:shd w:val="clear" w:color="000000" w:fill="F2F2F2"/>
            <w:noWrap/>
            <w:vAlign w:val="center"/>
            <w:hideMark/>
          </w:tcPr>
          <w:p w14:paraId="49114725"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140</w:t>
            </w:r>
          </w:p>
        </w:tc>
        <w:tc>
          <w:tcPr>
            <w:tcW w:w="600" w:type="dxa"/>
            <w:shd w:val="clear" w:color="auto" w:fill="auto"/>
            <w:noWrap/>
            <w:vAlign w:val="center"/>
            <w:hideMark/>
          </w:tcPr>
          <w:p w14:paraId="36E32F62"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252</w:t>
            </w:r>
          </w:p>
        </w:tc>
        <w:tc>
          <w:tcPr>
            <w:tcW w:w="600" w:type="dxa"/>
            <w:shd w:val="clear" w:color="000000" w:fill="F2F2F2"/>
            <w:noWrap/>
            <w:vAlign w:val="center"/>
            <w:hideMark/>
          </w:tcPr>
          <w:p w14:paraId="449D8D61"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576</w:t>
            </w:r>
          </w:p>
        </w:tc>
        <w:tc>
          <w:tcPr>
            <w:tcW w:w="600" w:type="dxa"/>
            <w:vMerge w:val="restart"/>
            <w:shd w:val="clear" w:color="000000" w:fill="F2F2F2"/>
            <w:noWrap/>
            <w:vAlign w:val="center"/>
            <w:hideMark/>
          </w:tcPr>
          <w:p w14:paraId="6B45A6B7"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140</w:t>
            </w:r>
          </w:p>
        </w:tc>
        <w:tc>
          <w:tcPr>
            <w:tcW w:w="600" w:type="dxa"/>
            <w:shd w:val="clear" w:color="auto" w:fill="auto"/>
            <w:noWrap/>
            <w:vAlign w:val="center"/>
            <w:hideMark/>
          </w:tcPr>
          <w:p w14:paraId="6A19AA92" w14:textId="26AD767D" w:rsidR="003C0893" w:rsidRPr="003C0893" w:rsidRDefault="00106384" w:rsidP="003C08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232,5</w:t>
            </w:r>
          </w:p>
        </w:tc>
        <w:tc>
          <w:tcPr>
            <w:tcW w:w="600" w:type="dxa"/>
            <w:shd w:val="clear" w:color="000000" w:fill="F2F2F2"/>
            <w:noWrap/>
            <w:vAlign w:val="center"/>
            <w:hideMark/>
          </w:tcPr>
          <w:p w14:paraId="75B1990C"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480,5</w:t>
            </w:r>
          </w:p>
        </w:tc>
        <w:tc>
          <w:tcPr>
            <w:tcW w:w="1020" w:type="dxa"/>
            <w:vMerge w:val="restart"/>
            <w:shd w:val="clear" w:color="auto" w:fill="auto"/>
            <w:vAlign w:val="center"/>
            <w:hideMark/>
          </w:tcPr>
          <w:p w14:paraId="394964C9"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2065,5</w:t>
            </w:r>
          </w:p>
        </w:tc>
        <w:tc>
          <w:tcPr>
            <w:tcW w:w="600" w:type="dxa"/>
            <w:shd w:val="clear" w:color="auto" w:fill="auto"/>
            <w:noWrap/>
            <w:vAlign w:val="center"/>
            <w:hideMark/>
          </w:tcPr>
          <w:p w14:paraId="4FAC3D93" w14:textId="77777777" w:rsidR="003C0893" w:rsidRPr="003C0893" w:rsidRDefault="003C0893" w:rsidP="00CE50C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w:t>
            </w:r>
            <w:r w:rsidR="00CE50C3">
              <w:rPr>
                <w:rFonts w:eastAsia="Times New Roman" w:cs="Times New Roman"/>
                <w:b/>
                <w:bCs/>
                <w:color w:val="000000"/>
                <w:sz w:val="20"/>
                <w:szCs w:val="20"/>
                <w:lang w:eastAsia="hu-HU"/>
              </w:rPr>
              <w:t>9</w:t>
            </w:r>
            <w:r w:rsidRPr="003C0893">
              <w:rPr>
                <w:rFonts w:eastAsia="Times New Roman" w:cs="Times New Roman"/>
                <w:b/>
                <w:bCs/>
                <w:color w:val="000000"/>
                <w:sz w:val="20"/>
                <w:szCs w:val="20"/>
                <w:lang w:eastAsia="hu-HU"/>
              </w:rPr>
              <w:t>6</w:t>
            </w:r>
          </w:p>
        </w:tc>
        <w:tc>
          <w:tcPr>
            <w:tcW w:w="600" w:type="dxa"/>
            <w:shd w:val="clear" w:color="000000" w:fill="F2F2F2"/>
            <w:noWrap/>
            <w:vAlign w:val="center"/>
            <w:hideMark/>
          </w:tcPr>
          <w:p w14:paraId="1DC2FFFB"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738</w:t>
            </w:r>
          </w:p>
        </w:tc>
        <w:tc>
          <w:tcPr>
            <w:tcW w:w="600" w:type="dxa"/>
            <w:vMerge w:val="restart"/>
            <w:shd w:val="clear" w:color="000000" w:fill="F2F2F2"/>
            <w:noWrap/>
            <w:vAlign w:val="center"/>
            <w:hideMark/>
          </w:tcPr>
          <w:p w14:paraId="5CE2EFE9"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160</w:t>
            </w:r>
          </w:p>
        </w:tc>
        <w:tc>
          <w:tcPr>
            <w:tcW w:w="600" w:type="dxa"/>
            <w:shd w:val="clear" w:color="auto" w:fill="auto"/>
            <w:noWrap/>
            <w:vAlign w:val="center"/>
            <w:hideMark/>
          </w:tcPr>
          <w:p w14:paraId="091AB289"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341,5</w:t>
            </w:r>
          </w:p>
        </w:tc>
        <w:tc>
          <w:tcPr>
            <w:tcW w:w="600" w:type="dxa"/>
            <w:shd w:val="clear" w:color="000000" w:fill="F2F2F2"/>
            <w:noWrap/>
            <w:vAlign w:val="center"/>
            <w:hideMark/>
          </w:tcPr>
          <w:p w14:paraId="603FF308"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635,5</w:t>
            </w:r>
          </w:p>
        </w:tc>
        <w:tc>
          <w:tcPr>
            <w:tcW w:w="1020" w:type="dxa"/>
            <w:vMerge w:val="restart"/>
            <w:shd w:val="clear" w:color="auto" w:fill="auto"/>
            <w:vAlign w:val="center"/>
            <w:hideMark/>
          </w:tcPr>
          <w:p w14:paraId="105B5BC4" w14:textId="77777777" w:rsidR="003C0893" w:rsidRPr="003C0893" w:rsidRDefault="006B5C68" w:rsidP="003C08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211</w:t>
            </w:r>
            <w:r w:rsidR="003C0893" w:rsidRPr="003C0893">
              <w:rPr>
                <w:rFonts w:eastAsia="Times New Roman" w:cs="Times New Roman"/>
                <w:b/>
                <w:bCs/>
                <w:color w:val="000000"/>
                <w:sz w:val="20"/>
                <w:szCs w:val="20"/>
                <w:lang w:eastAsia="hu-HU"/>
              </w:rPr>
              <w:t>1</w:t>
            </w:r>
          </w:p>
        </w:tc>
      </w:tr>
      <w:tr w:rsidR="003C0893" w:rsidRPr="003C0893" w14:paraId="23D4A170" w14:textId="77777777" w:rsidTr="003C0893">
        <w:trPr>
          <w:trHeight w:val="300"/>
          <w:jc w:val="center"/>
        </w:trPr>
        <w:tc>
          <w:tcPr>
            <w:tcW w:w="1480" w:type="dxa"/>
            <w:vMerge/>
            <w:vAlign w:val="center"/>
            <w:hideMark/>
          </w:tcPr>
          <w:p w14:paraId="684C9323"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CB59C06"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3E2F8B1D"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522</w:t>
            </w:r>
          </w:p>
        </w:tc>
        <w:tc>
          <w:tcPr>
            <w:tcW w:w="600" w:type="dxa"/>
            <w:vMerge/>
            <w:vAlign w:val="center"/>
            <w:hideMark/>
          </w:tcPr>
          <w:p w14:paraId="40F8B7D1" w14:textId="77777777" w:rsidR="003C0893" w:rsidRPr="003C0893" w:rsidRDefault="003C0893" w:rsidP="003C0893">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20B0B66D"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828</w:t>
            </w:r>
          </w:p>
        </w:tc>
        <w:tc>
          <w:tcPr>
            <w:tcW w:w="600" w:type="dxa"/>
            <w:vMerge/>
            <w:vAlign w:val="center"/>
            <w:hideMark/>
          </w:tcPr>
          <w:p w14:paraId="365343D9" w14:textId="77777777" w:rsidR="003C0893" w:rsidRPr="003C0893" w:rsidRDefault="003C0893" w:rsidP="003C0893">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335EA3EA" w14:textId="67A77220" w:rsidR="003C0893" w:rsidRPr="003C0893" w:rsidRDefault="002913AF" w:rsidP="003C08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713</w:t>
            </w:r>
          </w:p>
        </w:tc>
        <w:tc>
          <w:tcPr>
            <w:tcW w:w="1020" w:type="dxa"/>
            <w:vMerge/>
            <w:vAlign w:val="center"/>
            <w:hideMark/>
          </w:tcPr>
          <w:p w14:paraId="50C317CE" w14:textId="77777777" w:rsidR="003C0893" w:rsidRPr="003C0893" w:rsidRDefault="003C0893" w:rsidP="003C0893">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677524D5" w14:textId="77777777" w:rsidR="003C0893" w:rsidRPr="003C0893" w:rsidRDefault="00CE50C3" w:rsidP="003C08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113</w:t>
            </w:r>
            <w:r w:rsidR="003C0893" w:rsidRPr="003C0893">
              <w:rPr>
                <w:rFonts w:eastAsia="Times New Roman" w:cs="Times New Roman"/>
                <w:b/>
                <w:bCs/>
                <w:color w:val="000000"/>
                <w:sz w:val="20"/>
                <w:szCs w:val="20"/>
                <w:lang w:eastAsia="hu-HU"/>
              </w:rPr>
              <w:t>4</w:t>
            </w:r>
          </w:p>
        </w:tc>
        <w:tc>
          <w:tcPr>
            <w:tcW w:w="600" w:type="dxa"/>
            <w:vMerge/>
            <w:vAlign w:val="center"/>
            <w:hideMark/>
          </w:tcPr>
          <w:p w14:paraId="1412E7E8" w14:textId="77777777" w:rsidR="003C0893" w:rsidRPr="003C0893" w:rsidRDefault="003C0893" w:rsidP="003C0893">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345771AB"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977</w:t>
            </w:r>
          </w:p>
        </w:tc>
        <w:tc>
          <w:tcPr>
            <w:tcW w:w="1020" w:type="dxa"/>
            <w:vMerge/>
            <w:vAlign w:val="center"/>
            <w:hideMark/>
          </w:tcPr>
          <w:p w14:paraId="19B0846A" w14:textId="77777777" w:rsidR="003C0893" w:rsidRPr="003C0893" w:rsidRDefault="003C0893" w:rsidP="003C0893">
            <w:pPr>
              <w:spacing w:after="0"/>
              <w:jc w:val="left"/>
              <w:rPr>
                <w:rFonts w:eastAsia="Times New Roman" w:cs="Times New Roman"/>
                <w:b/>
                <w:bCs/>
                <w:color w:val="000000"/>
                <w:sz w:val="20"/>
                <w:szCs w:val="20"/>
                <w:lang w:eastAsia="hu-HU"/>
              </w:rPr>
            </w:pPr>
          </w:p>
        </w:tc>
      </w:tr>
      <w:tr w:rsidR="003C0893" w:rsidRPr="003C0893" w14:paraId="011EB003" w14:textId="77777777" w:rsidTr="003C0893">
        <w:trPr>
          <w:trHeight w:val="300"/>
          <w:jc w:val="center"/>
        </w:trPr>
        <w:tc>
          <w:tcPr>
            <w:tcW w:w="1480" w:type="dxa"/>
            <w:vMerge/>
            <w:vAlign w:val="center"/>
            <w:hideMark/>
          </w:tcPr>
          <w:p w14:paraId="2F4211BE"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4AF6784"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 xml:space="preserve">Elméleti óraszámok (arány </w:t>
            </w:r>
            <w:proofErr w:type="spellStart"/>
            <w:r w:rsidRPr="003C0893">
              <w:rPr>
                <w:rFonts w:eastAsia="Times New Roman" w:cs="Times New Roman"/>
                <w:color w:val="000000"/>
                <w:sz w:val="20"/>
                <w:szCs w:val="20"/>
                <w:lang w:eastAsia="hu-HU"/>
              </w:rPr>
              <w:t>ögy-vel</w:t>
            </w:r>
            <w:proofErr w:type="spellEnd"/>
            <w:r w:rsidRPr="003C0893">
              <w:rPr>
                <w:rFonts w:eastAsia="Times New Roman" w:cs="Times New Roman"/>
                <w:color w:val="000000"/>
                <w:sz w:val="20"/>
                <w:szCs w:val="20"/>
                <w:lang w:eastAsia="hu-HU"/>
              </w:rPr>
              <w:t>)</w:t>
            </w:r>
          </w:p>
        </w:tc>
        <w:tc>
          <w:tcPr>
            <w:tcW w:w="4800" w:type="dxa"/>
            <w:gridSpan w:val="8"/>
            <w:shd w:val="clear" w:color="auto" w:fill="auto"/>
            <w:noWrap/>
            <w:vAlign w:val="center"/>
            <w:hideMark/>
          </w:tcPr>
          <w:p w14:paraId="2822DCFD"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721 óra (30,7%)</w:t>
            </w:r>
          </w:p>
        </w:tc>
        <w:tc>
          <w:tcPr>
            <w:tcW w:w="1020" w:type="dxa"/>
            <w:vMerge/>
            <w:vAlign w:val="center"/>
            <w:hideMark/>
          </w:tcPr>
          <w:p w14:paraId="5C84ABED" w14:textId="77777777" w:rsidR="003C0893" w:rsidRPr="003C0893" w:rsidRDefault="003C0893" w:rsidP="003C0893">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14:paraId="68C49104" w14:textId="77777777" w:rsidR="003C0893" w:rsidRPr="003C0893" w:rsidRDefault="006B5C68" w:rsidP="003C0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73</w:t>
            </w:r>
            <w:r w:rsidR="003C0893" w:rsidRPr="003C0893">
              <w:rPr>
                <w:rFonts w:eastAsia="Times New Roman" w:cs="Times New Roman"/>
                <w:color w:val="000000"/>
                <w:sz w:val="20"/>
                <w:szCs w:val="20"/>
                <w:lang w:eastAsia="hu-HU"/>
              </w:rPr>
              <w:t>7,5 óra (32,2%)</w:t>
            </w:r>
          </w:p>
        </w:tc>
        <w:tc>
          <w:tcPr>
            <w:tcW w:w="1020" w:type="dxa"/>
            <w:vMerge/>
            <w:vAlign w:val="center"/>
            <w:hideMark/>
          </w:tcPr>
          <w:p w14:paraId="57FC3233" w14:textId="77777777" w:rsidR="003C0893" w:rsidRPr="003C0893" w:rsidRDefault="003C0893" w:rsidP="003C0893">
            <w:pPr>
              <w:spacing w:after="0"/>
              <w:jc w:val="left"/>
              <w:rPr>
                <w:rFonts w:eastAsia="Times New Roman" w:cs="Times New Roman"/>
                <w:b/>
                <w:bCs/>
                <w:color w:val="000000"/>
                <w:sz w:val="20"/>
                <w:szCs w:val="20"/>
                <w:lang w:eastAsia="hu-HU"/>
              </w:rPr>
            </w:pPr>
          </w:p>
        </w:tc>
      </w:tr>
      <w:tr w:rsidR="003C0893" w:rsidRPr="003C0893" w14:paraId="4472E050" w14:textId="77777777" w:rsidTr="003C0893">
        <w:trPr>
          <w:trHeight w:val="300"/>
          <w:jc w:val="center"/>
        </w:trPr>
        <w:tc>
          <w:tcPr>
            <w:tcW w:w="1480" w:type="dxa"/>
            <w:vMerge/>
            <w:vAlign w:val="center"/>
            <w:hideMark/>
          </w:tcPr>
          <w:p w14:paraId="115322A2"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D645587"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 xml:space="preserve">Gyakorlati óraszámok (arány </w:t>
            </w:r>
            <w:proofErr w:type="spellStart"/>
            <w:r w:rsidRPr="003C0893">
              <w:rPr>
                <w:rFonts w:eastAsia="Times New Roman" w:cs="Times New Roman"/>
                <w:color w:val="000000"/>
                <w:sz w:val="20"/>
                <w:szCs w:val="20"/>
                <w:lang w:eastAsia="hu-HU"/>
              </w:rPr>
              <w:t>ögy-vel</w:t>
            </w:r>
            <w:proofErr w:type="spellEnd"/>
            <w:r w:rsidRPr="003C0893">
              <w:rPr>
                <w:rFonts w:eastAsia="Times New Roman" w:cs="Times New Roman"/>
                <w:color w:val="000000"/>
                <w:sz w:val="20"/>
                <w:szCs w:val="20"/>
                <w:lang w:eastAsia="hu-HU"/>
              </w:rPr>
              <w:t>)</w:t>
            </w:r>
          </w:p>
        </w:tc>
        <w:tc>
          <w:tcPr>
            <w:tcW w:w="4800" w:type="dxa"/>
            <w:gridSpan w:val="8"/>
            <w:shd w:val="clear" w:color="auto" w:fill="auto"/>
            <w:noWrap/>
            <w:vAlign w:val="center"/>
            <w:hideMark/>
          </w:tcPr>
          <w:p w14:paraId="4D31F59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1344,5 óra (69,3%)</w:t>
            </w:r>
          </w:p>
        </w:tc>
        <w:tc>
          <w:tcPr>
            <w:tcW w:w="1020" w:type="dxa"/>
            <w:vMerge/>
            <w:vAlign w:val="center"/>
            <w:hideMark/>
          </w:tcPr>
          <w:p w14:paraId="10A8A131" w14:textId="77777777" w:rsidR="003C0893" w:rsidRPr="003C0893" w:rsidRDefault="003C0893" w:rsidP="003C0893">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14:paraId="303C92C5"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1373,5 óra (67,8%)</w:t>
            </w:r>
          </w:p>
        </w:tc>
        <w:tc>
          <w:tcPr>
            <w:tcW w:w="1020" w:type="dxa"/>
            <w:vMerge/>
            <w:vAlign w:val="center"/>
            <w:hideMark/>
          </w:tcPr>
          <w:p w14:paraId="1ED74B5D" w14:textId="77777777" w:rsidR="003C0893" w:rsidRPr="003C0893" w:rsidRDefault="003C0893" w:rsidP="003C0893">
            <w:pPr>
              <w:spacing w:after="0"/>
              <w:jc w:val="left"/>
              <w:rPr>
                <w:rFonts w:eastAsia="Times New Roman" w:cs="Times New Roman"/>
                <w:b/>
                <w:bCs/>
                <w:color w:val="000000"/>
                <w:sz w:val="20"/>
                <w:szCs w:val="20"/>
                <w:lang w:eastAsia="hu-HU"/>
              </w:rPr>
            </w:pPr>
          </w:p>
        </w:tc>
      </w:tr>
      <w:tr w:rsidR="003C0893" w:rsidRPr="003C0893" w14:paraId="0E8F98EF" w14:textId="77777777" w:rsidTr="003C0893">
        <w:trPr>
          <w:trHeight w:val="255"/>
          <w:jc w:val="center"/>
        </w:trPr>
        <w:tc>
          <w:tcPr>
            <w:tcW w:w="1480" w:type="dxa"/>
            <w:vMerge w:val="restart"/>
            <w:shd w:val="clear" w:color="000000" w:fill="FFC000"/>
            <w:textDirection w:val="btLr"/>
            <w:vAlign w:val="center"/>
            <w:hideMark/>
          </w:tcPr>
          <w:p w14:paraId="0614396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11499-12</w:t>
            </w:r>
            <w:r w:rsidRPr="003C0893">
              <w:rPr>
                <w:rFonts w:eastAsia="Times New Roman" w:cs="Times New Roman"/>
                <w:color w:val="000000"/>
                <w:sz w:val="20"/>
                <w:szCs w:val="20"/>
                <w:lang w:eastAsia="hu-HU"/>
              </w:rPr>
              <w:br/>
              <w:t>Foglalkoztatás II.</w:t>
            </w:r>
          </w:p>
        </w:tc>
        <w:tc>
          <w:tcPr>
            <w:tcW w:w="3340" w:type="dxa"/>
            <w:shd w:val="clear" w:color="auto" w:fill="auto"/>
            <w:vAlign w:val="center"/>
            <w:hideMark/>
          </w:tcPr>
          <w:p w14:paraId="50E9E952" w14:textId="77777777"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38A8D9A3"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40B21CCE"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0C07D578"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23950CC6"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2817D9E7"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360F41D2"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025CD309" w14:textId="1F0415C4" w:rsidR="003C0893" w:rsidRPr="003C0893" w:rsidRDefault="002913AF" w:rsidP="009611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15,5</w:t>
            </w:r>
          </w:p>
        </w:tc>
        <w:tc>
          <w:tcPr>
            <w:tcW w:w="600" w:type="dxa"/>
            <w:shd w:val="clear" w:color="000000" w:fill="F2F2F2"/>
            <w:noWrap/>
            <w:vAlign w:val="center"/>
            <w:hideMark/>
          </w:tcPr>
          <w:p w14:paraId="3E18A728"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14:paraId="52D18DC9" w14:textId="77777777" w:rsidR="003C0893" w:rsidRPr="003C0893" w:rsidRDefault="003C0893" w:rsidP="009611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w:t>
            </w:r>
            <w:r w:rsidR="00961193">
              <w:rPr>
                <w:rFonts w:eastAsia="Times New Roman" w:cs="Times New Roman"/>
                <w:b/>
                <w:bCs/>
                <w:color w:val="000000"/>
                <w:sz w:val="20"/>
                <w:szCs w:val="20"/>
                <w:lang w:eastAsia="hu-HU"/>
              </w:rPr>
              <w:t>5</w:t>
            </w:r>
          </w:p>
        </w:tc>
        <w:tc>
          <w:tcPr>
            <w:tcW w:w="600" w:type="dxa"/>
            <w:shd w:val="clear" w:color="auto" w:fill="auto"/>
            <w:noWrap/>
            <w:vAlign w:val="center"/>
            <w:hideMark/>
          </w:tcPr>
          <w:p w14:paraId="4C394A36" w14:textId="77777777" w:rsidR="003C0893" w:rsidRPr="003C0893" w:rsidRDefault="003C0893" w:rsidP="009A0B77">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w:t>
            </w:r>
            <w:r w:rsidR="009A0B77">
              <w:rPr>
                <w:rFonts w:eastAsia="Times New Roman" w:cs="Times New Roman"/>
                <w:b/>
                <w:bCs/>
                <w:color w:val="000000"/>
                <w:sz w:val="20"/>
                <w:szCs w:val="20"/>
                <w:lang w:eastAsia="hu-HU"/>
              </w:rPr>
              <w:t>8</w:t>
            </w:r>
          </w:p>
        </w:tc>
        <w:tc>
          <w:tcPr>
            <w:tcW w:w="600" w:type="dxa"/>
            <w:shd w:val="clear" w:color="000000" w:fill="F2F2F2"/>
            <w:noWrap/>
            <w:vAlign w:val="center"/>
            <w:hideMark/>
          </w:tcPr>
          <w:p w14:paraId="4CE0CC90"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67148D12"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1A74E6CC"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11C6F23C"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14:paraId="18479E46" w14:textId="77777777" w:rsidR="003C0893" w:rsidRPr="003C0893" w:rsidRDefault="009A0B77" w:rsidP="003C08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w:t>
            </w:r>
          </w:p>
        </w:tc>
      </w:tr>
      <w:tr w:rsidR="003C0893" w:rsidRPr="003C0893" w14:paraId="5ABA1BCF" w14:textId="77777777" w:rsidTr="003C0893">
        <w:trPr>
          <w:trHeight w:val="255"/>
          <w:jc w:val="center"/>
        </w:trPr>
        <w:tc>
          <w:tcPr>
            <w:tcW w:w="1480" w:type="dxa"/>
            <w:vMerge/>
            <w:vAlign w:val="center"/>
            <w:hideMark/>
          </w:tcPr>
          <w:p w14:paraId="35EAB076"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7807C15"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Munkajogi alapismeretek</w:t>
            </w:r>
          </w:p>
        </w:tc>
        <w:tc>
          <w:tcPr>
            <w:tcW w:w="600" w:type="dxa"/>
            <w:shd w:val="clear" w:color="auto" w:fill="auto"/>
            <w:noWrap/>
            <w:vAlign w:val="center"/>
            <w:hideMark/>
          </w:tcPr>
          <w:p w14:paraId="6724E39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0D3C911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6796184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042D8913"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61F0635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5E20A8D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25FB54CC" w14:textId="77777777" w:rsidR="003C0893" w:rsidRPr="003C0893" w:rsidRDefault="00CE50C3" w:rsidP="003C0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14:paraId="35F0CB2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71AEAE7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w:t>
            </w:r>
          </w:p>
        </w:tc>
        <w:tc>
          <w:tcPr>
            <w:tcW w:w="600" w:type="dxa"/>
            <w:shd w:val="clear" w:color="auto" w:fill="auto"/>
            <w:noWrap/>
            <w:vAlign w:val="center"/>
            <w:hideMark/>
          </w:tcPr>
          <w:p w14:paraId="5567415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w:t>
            </w:r>
          </w:p>
        </w:tc>
        <w:tc>
          <w:tcPr>
            <w:tcW w:w="600" w:type="dxa"/>
            <w:shd w:val="clear" w:color="auto" w:fill="auto"/>
            <w:noWrap/>
            <w:vAlign w:val="center"/>
            <w:hideMark/>
          </w:tcPr>
          <w:p w14:paraId="7542EFE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23FBA6A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08350DD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7660BB4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77FDB29D"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w:t>
            </w:r>
          </w:p>
        </w:tc>
      </w:tr>
      <w:tr w:rsidR="003C0893" w:rsidRPr="003C0893" w14:paraId="72FD7277" w14:textId="77777777" w:rsidTr="003C0893">
        <w:trPr>
          <w:trHeight w:val="255"/>
          <w:jc w:val="center"/>
        </w:trPr>
        <w:tc>
          <w:tcPr>
            <w:tcW w:w="1480" w:type="dxa"/>
            <w:vMerge/>
            <w:vAlign w:val="center"/>
            <w:hideMark/>
          </w:tcPr>
          <w:p w14:paraId="30C9A7E5"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33AD1E9"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Munkaviszony létesítése</w:t>
            </w:r>
          </w:p>
        </w:tc>
        <w:tc>
          <w:tcPr>
            <w:tcW w:w="600" w:type="dxa"/>
            <w:shd w:val="clear" w:color="auto" w:fill="auto"/>
            <w:noWrap/>
            <w:vAlign w:val="center"/>
            <w:hideMark/>
          </w:tcPr>
          <w:p w14:paraId="4293A9B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35E1C12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30BC6E9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47EBFDE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43799A8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2B2B268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31720D4B" w14:textId="7AC3C8CE" w:rsidR="003C0893" w:rsidRPr="003C0893" w:rsidRDefault="002913AF" w:rsidP="003C0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4,5</w:t>
            </w:r>
          </w:p>
        </w:tc>
        <w:tc>
          <w:tcPr>
            <w:tcW w:w="600" w:type="dxa"/>
            <w:shd w:val="clear" w:color="000000" w:fill="F2F2F2"/>
            <w:noWrap/>
            <w:vAlign w:val="center"/>
            <w:hideMark/>
          </w:tcPr>
          <w:p w14:paraId="7F74C09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3D0CA86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w:t>
            </w:r>
          </w:p>
        </w:tc>
        <w:tc>
          <w:tcPr>
            <w:tcW w:w="600" w:type="dxa"/>
            <w:shd w:val="clear" w:color="auto" w:fill="auto"/>
            <w:noWrap/>
            <w:vAlign w:val="center"/>
            <w:hideMark/>
          </w:tcPr>
          <w:p w14:paraId="29A68CD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w:t>
            </w:r>
          </w:p>
        </w:tc>
        <w:tc>
          <w:tcPr>
            <w:tcW w:w="600" w:type="dxa"/>
            <w:shd w:val="clear" w:color="auto" w:fill="auto"/>
            <w:noWrap/>
            <w:vAlign w:val="center"/>
            <w:hideMark/>
          </w:tcPr>
          <w:p w14:paraId="757681ED"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5E634F2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22E0F805"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2B9791A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70BBE2E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w:t>
            </w:r>
          </w:p>
        </w:tc>
      </w:tr>
      <w:tr w:rsidR="003C0893" w:rsidRPr="003C0893" w14:paraId="7AEACCD6" w14:textId="77777777" w:rsidTr="003C0893">
        <w:trPr>
          <w:trHeight w:val="255"/>
          <w:jc w:val="center"/>
        </w:trPr>
        <w:tc>
          <w:tcPr>
            <w:tcW w:w="1480" w:type="dxa"/>
            <w:vMerge/>
            <w:vAlign w:val="center"/>
            <w:hideMark/>
          </w:tcPr>
          <w:p w14:paraId="001D2D74"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A65761B"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Álláskeresés</w:t>
            </w:r>
          </w:p>
        </w:tc>
        <w:tc>
          <w:tcPr>
            <w:tcW w:w="600" w:type="dxa"/>
            <w:shd w:val="clear" w:color="auto" w:fill="auto"/>
            <w:noWrap/>
            <w:vAlign w:val="center"/>
            <w:hideMark/>
          </w:tcPr>
          <w:p w14:paraId="2170E82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03867863"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58C5102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1B08BB9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3911AED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766DCBF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6D36BCB6"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w:t>
            </w:r>
          </w:p>
        </w:tc>
        <w:tc>
          <w:tcPr>
            <w:tcW w:w="600" w:type="dxa"/>
            <w:shd w:val="clear" w:color="000000" w:fill="F2F2F2"/>
            <w:noWrap/>
            <w:vAlign w:val="center"/>
            <w:hideMark/>
          </w:tcPr>
          <w:p w14:paraId="67F2873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5E3AB8AD"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w:t>
            </w:r>
          </w:p>
        </w:tc>
        <w:tc>
          <w:tcPr>
            <w:tcW w:w="600" w:type="dxa"/>
            <w:shd w:val="clear" w:color="auto" w:fill="auto"/>
            <w:noWrap/>
            <w:vAlign w:val="center"/>
            <w:hideMark/>
          </w:tcPr>
          <w:p w14:paraId="0DCBA150" w14:textId="77777777" w:rsidR="003C0893" w:rsidRPr="003C0893" w:rsidRDefault="00CE50C3" w:rsidP="003C0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c>
          <w:tcPr>
            <w:tcW w:w="600" w:type="dxa"/>
            <w:shd w:val="clear" w:color="auto" w:fill="auto"/>
            <w:noWrap/>
            <w:vAlign w:val="center"/>
            <w:hideMark/>
          </w:tcPr>
          <w:p w14:paraId="57F83315"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67CC8F3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2D9FCC23"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66671E4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1D0243AC" w14:textId="77777777" w:rsidR="003C0893" w:rsidRPr="003C0893" w:rsidRDefault="00CE50C3" w:rsidP="003C0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p>
        </w:tc>
      </w:tr>
      <w:tr w:rsidR="003C0893" w:rsidRPr="003C0893" w14:paraId="61A79CED" w14:textId="77777777" w:rsidTr="003C0893">
        <w:trPr>
          <w:trHeight w:val="255"/>
          <w:jc w:val="center"/>
        </w:trPr>
        <w:tc>
          <w:tcPr>
            <w:tcW w:w="1480" w:type="dxa"/>
            <w:vMerge/>
            <w:vAlign w:val="center"/>
            <w:hideMark/>
          </w:tcPr>
          <w:p w14:paraId="1CC12628"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8E17C1D"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Munkanélküliség</w:t>
            </w:r>
          </w:p>
        </w:tc>
        <w:tc>
          <w:tcPr>
            <w:tcW w:w="600" w:type="dxa"/>
            <w:shd w:val="clear" w:color="auto" w:fill="auto"/>
            <w:noWrap/>
            <w:vAlign w:val="center"/>
            <w:hideMark/>
          </w:tcPr>
          <w:p w14:paraId="3D632520"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1F94062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0CBC011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2382DF25"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6EB757B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0AAD206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2EC12BA5"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w:t>
            </w:r>
          </w:p>
        </w:tc>
        <w:tc>
          <w:tcPr>
            <w:tcW w:w="600" w:type="dxa"/>
            <w:shd w:val="clear" w:color="000000" w:fill="F2F2F2"/>
            <w:noWrap/>
            <w:vAlign w:val="center"/>
            <w:hideMark/>
          </w:tcPr>
          <w:p w14:paraId="43B4281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7171E6D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w:t>
            </w:r>
          </w:p>
        </w:tc>
        <w:tc>
          <w:tcPr>
            <w:tcW w:w="600" w:type="dxa"/>
            <w:shd w:val="clear" w:color="auto" w:fill="auto"/>
            <w:noWrap/>
            <w:vAlign w:val="center"/>
            <w:hideMark/>
          </w:tcPr>
          <w:p w14:paraId="39B0ED8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w:t>
            </w:r>
          </w:p>
        </w:tc>
        <w:tc>
          <w:tcPr>
            <w:tcW w:w="600" w:type="dxa"/>
            <w:shd w:val="clear" w:color="auto" w:fill="auto"/>
            <w:noWrap/>
            <w:vAlign w:val="center"/>
            <w:hideMark/>
          </w:tcPr>
          <w:p w14:paraId="5395ACA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300DADF5"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17D74C53"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3997C81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0EE4268D"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w:t>
            </w:r>
          </w:p>
        </w:tc>
      </w:tr>
      <w:tr w:rsidR="003C0893" w:rsidRPr="003C0893" w14:paraId="19D650DF" w14:textId="77777777" w:rsidTr="003C0893">
        <w:trPr>
          <w:trHeight w:val="255"/>
          <w:jc w:val="center"/>
        </w:trPr>
        <w:tc>
          <w:tcPr>
            <w:tcW w:w="1480" w:type="dxa"/>
            <w:vMerge w:val="restart"/>
            <w:shd w:val="clear" w:color="000000" w:fill="FFC000"/>
            <w:textDirection w:val="btLr"/>
            <w:vAlign w:val="center"/>
            <w:hideMark/>
          </w:tcPr>
          <w:p w14:paraId="763C28A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11497-12</w:t>
            </w:r>
            <w:r w:rsidRPr="003C0893">
              <w:rPr>
                <w:rFonts w:eastAsia="Times New Roman" w:cs="Times New Roman"/>
                <w:color w:val="000000"/>
                <w:sz w:val="20"/>
                <w:szCs w:val="20"/>
                <w:lang w:eastAsia="hu-HU"/>
              </w:rPr>
              <w:br/>
              <w:t>Foglalkoztatás I.</w:t>
            </w:r>
          </w:p>
        </w:tc>
        <w:tc>
          <w:tcPr>
            <w:tcW w:w="3340" w:type="dxa"/>
            <w:shd w:val="clear" w:color="auto" w:fill="auto"/>
            <w:vAlign w:val="center"/>
            <w:hideMark/>
          </w:tcPr>
          <w:p w14:paraId="7CF098D5" w14:textId="77777777"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3524217C"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4625607F"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22F3C8CC"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7D6AF9B8"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0BFB1037"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39A9D7EF"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43CDD061" w14:textId="77777777" w:rsidR="003C0893" w:rsidRPr="003C0893" w:rsidRDefault="003C0893" w:rsidP="009611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6</w:t>
            </w:r>
            <w:r w:rsidR="00961193">
              <w:rPr>
                <w:rFonts w:eastAsia="Times New Roman" w:cs="Times New Roman"/>
                <w:b/>
                <w:bCs/>
                <w:color w:val="000000"/>
                <w:sz w:val="20"/>
                <w:szCs w:val="20"/>
                <w:lang w:eastAsia="hu-HU"/>
              </w:rPr>
              <w:t>2</w:t>
            </w:r>
          </w:p>
        </w:tc>
        <w:tc>
          <w:tcPr>
            <w:tcW w:w="600" w:type="dxa"/>
            <w:shd w:val="clear" w:color="000000" w:fill="F2F2F2"/>
            <w:noWrap/>
            <w:vAlign w:val="center"/>
            <w:hideMark/>
          </w:tcPr>
          <w:p w14:paraId="49BFE9F0"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14:paraId="627E67B7" w14:textId="77777777" w:rsidR="003C0893" w:rsidRPr="003C0893" w:rsidRDefault="003C0893" w:rsidP="009611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6</w:t>
            </w:r>
            <w:r w:rsidR="00961193">
              <w:rPr>
                <w:rFonts w:eastAsia="Times New Roman" w:cs="Times New Roman"/>
                <w:b/>
                <w:bCs/>
                <w:color w:val="000000"/>
                <w:sz w:val="20"/>
                <w:szCs w:val="20"/>
                <w:lang w:eastAsia="hu-HU"/>
              </w:rPr>
              <w:t>2</w:t>
            </w:r>
          </w:p>
        </w:tc>
        <w:tc>
          <w:tcPr>
            <w:tcW w:w="600" w:type="dxa"/>
            <w:shd w:val="clear" w:color="auto" w:fill="auto"/>
            <w:noWrap/>
            <w:vAlign w:val="center"/>
            <w:hideMark/>
          </w:tcPr>
          <w:p w14:paraId="265DB4EB" w14:textId="77777777" w:rsidR="003C0893" w:rsidRPr="003C0893" w:rsidRDefault="009A0B77" w:rsidP="009611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c>
          <w:tcPr>
            <w:tcW w:w="600" w:type="dxa"/>
            <w:shd w:val="clear" w:color="000000" w:fill="F2F2F2"/>
            <w:noWrap/>
            <w:vAlign w:val="center"/>
            <w:hideMark/>
          </w:tcPr>
          <w:p w14:paraId="73F26240"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34B02B02"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656ECC02"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66955239"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14:paraId="09804B52" w14:textId="77777777" w:rsidR="003C0893" w:rsidRPr="003C0893" w:rsidRDefault="009A0B77" w:rsidP="003C089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72</w:t>
            </w:r>
          </w:p>
        </w:tc>
      </w:tr>
      <w:tr w:rsidR="003C0893" w:rsidRPr="003C0893" w14:paraId="307E562E" w14:textId="77777777" w:rsidTr="003C0893">
        <w:trPr>
          <w:trHeight w:val="255"/>
          <w:jc w:val="center"/>
        </w:trPr>
        <w:tc>
          <w:tcPr>
            <w:tcW w:w="1480" w:type="dxa"/>
            <w:vMerge/>
            <w:vAlign w:val="center"/>
            <w:hideMark/>
          </w:tcPr>
          <w:p w14:paraId="4DE94ACF"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9E7D233"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Nyelvtani rendszerezés 1</w:t>
            </w:r>
          </w:p>
        </w:tc>
        <w:tc>
          <w:tcPr>
            <w:tcW w:w="600" w:type="dxa"/>
            <w:shd w:val="clear" w:color="auto" w:fill="auto"/>
            <w:noWrap/>
            <w:vAlign w:val="center"/>
            <w:hideMark/>
          </w:tcPr>
          <w:p w14:paraId="1D77B0B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13C238B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1D058F3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7954955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3CF2DCD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4C0EE5A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728DA87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10</w:t>
            </w:r>
          </w:p>
        </w:tc>
        <w:tc>
          <w:tcPr>
            <w:tcW w:w="600" w:type="dxa"/>
            <w:shd w:val="clear" w:color="000000" w:fill="F2F2F2"/>
            <w:noWrap/>
            <w:vAlign w:val="center"/>
            <w:hideMark/>
          </w:tcPr>
          <w:p w14:paraId="3F85954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02BDBFB6"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10</w:t>
            </w:r>
          </w:p>
        </w:tc>
        <w:tc>
          <w:tcPr>
            <w:tcW w:w="600" w:type="dxa"/>
            <w:shd w:val="clear" w:color="auto" w:fill="auto"/>
            <w:noWrap/>
            <w:vAlign w:val="center"/>
            <w:hideMark/>
          </w:tcPr>
          <w:p w14:paraId="44704B96" w14:textId="77777777" w:rsidR="003C0893" w:rsidRPr="003C0893" w:rsidRDefault="009A0B77" w:rsidP="003C0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c>
          <w:tcPr>
            <w:tcW w:w="600" w:type="dxa"/>
            <w:shd w:val="clear" w:color="auto" w:fill="auto"/>
            <w:noWrap/>
            <w:vAlign w:val="center"/>
            <w:hideMark/>
          </w:tcPr>
          <w:p w14:paraId="2310824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4B61AA0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7CC524D6"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3223127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0688284A" w14:textId="77777777" w:rsidR="003C0893" w:rsidRPr="003C0893" w:rsidRDefault="009A0B77" w:rsidP="003C0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r>
      <w:tr w:rsidR="003C0893" w:rsidRPr="003C0893" w14:paraId="1FE31932" w14:textId="77777777" w:rsidTr="003C0893">
        <w:trPr>
          <w:trHeight w:val="255"/>
          <w:jc w:val="center"/>
        </w:trPr>
        <w:tc>
          <w:tcPr>
            <w:tcW w:w="1480" w:type="dxa"/>
            <w:vMerge/>
            <w:vAlign w:val="center"/>
            <w:hideMark/>
          </w:tcPr>
          <w:p w14:paraId="79BCFE7F"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27C3B88"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Nyelvtani rendszerezés 2</w:t>
            </w:r>
          </w:p>
        </w:tc>
        <w:tc>
          <w:tcPr>
            <w:tcW w:w="600" w:type="dxa"/>
            <w:shd w:val="clear" w:color="auto" w:fill="auto"/>
            <w:noWrap/>
            <w:vAlign w:val="center"/>
            <w:hideMark/>
          </w:tcPr>
          <w:p w14:paraId="5304B1BD"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7623779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49B1186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2A021B2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2DD9A5E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11BE61DE"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4FBD380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10</w:t>
            </w:r>
          </w:p>
        </w:tc>
        <w:tc>
          <w:tcPr>
            <w:tcW w:w="600" w:type="dxa"/>
            <w:shd w:val="clear" w:color="000000" w:fill="F2F2F2"/>
            <w:noWrap/>
            <w:vAlign w:val="center"/>
            <w:hideMark/>
          </w:tcPr>
          <w:p w14:paraId="291BF94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313604B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10</w:t>
            </w:r>
          </w:p>
        </w:tc>
        <w:tc>
          <w:tcPr>
            <w:tcW w:w="600" w:type="dxa"/>
            <w:shd w:val="clear" w:color="auto" w:fill="auto"/>
            <w:noWrap/>
            <w:vAlign w:val="center"/>
            <w:hideMark/>
          </w:tcPr>
          <w:p w14:paraId="00607D23" w14:textId="77777777" w:rsidR="003C0893" w:rsidRPr="003C0893" w:rsidRDefault="009A0B77" w:rsidP="003C0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c>
          <w:tcPr>
            <w:tcW w:w="600" w:type="dxa"/>
            <w:shd w:val="clear" w:color="auto" w:fill="auto"/>
            <w:noWrap/>
            <w:vAlign w:val="center"/>
            <w:hideMark/>
          </w:tcPr>
          <w:p w14:paraId="10AD5D3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65DDD4F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0A408CC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6964F040"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6061B82A" w14:textId="77777777" w:rsidR="003C0893" w:rsidRPr="003C0893" w:rsidRDefault="009A0B77" w:rsidP="003C0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p>
        </w:tc>
      </w:tr>
      <w:tr w:rsidR="003C0893" w:rsidRPr="003C0893" w14:paraId="1884194B" w14:textId="77777777" w:rsidTr="003C0893">
        <w:trPr>
          <w:trHeight w:val="255"/>
          <w:jc w:val="center"/>
        </w:trPr>
        <w:tc>
          <w:tcPr>
            <w:tcW w:w="1480" w:type="dxa"/>
            <w:vMerge/>
            <w:vAlign w:val="center"/>
            <w:hideMark/>
          </w:tcPr>
          <w:p w14:paraId="664A6941"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FB4D780"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14:paraId="67BC3120"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39B57A7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0228A31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6C04899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051FF5A0"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361EBE56"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5478C075" w14:textId="77777777" w:rsidR="003C0893" w:rsidRPr="003C0893" w:rsidRDefault="00961193" w:rsidP="003C0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000000" w:fill="F2F2F2"/>
            <w:noWrap/>
            <w:vAlign w:val="center"/>
            <w:hideMark/>
          </w:tcPr>
          <w:p w14:paraId="377C32D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32B6BF31" w14:textId="77777777" w:rsidR="003C0893" w:rsidRPr="003C0893" w:rsidRDefault="00961193" w:rsidP="003C08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p>
        </w:tc>
        <w:tc>
          <w:tcPr>
            <w:tcW w:w="600" w:type="dxa"/>
            <w:shd w:val="clear" w:color="auto" w:fill="auto"/>
            <w:noWrap/>
            <w:vAlign w:val="center"/>
            <w:hideMark/>
          </w:tcPr>
          <w:p w14:paraId="27D17BE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24</w:t>
            </w:r>
          </w:p>
        </w:tc>
        <w:tc>
          <w:tcPr>
            <w:tcW w:w="600" w:type="dxa"/>
            <w:shd w:val="clear" w:color="auto" w:fill="auto"/>
            <w:noWrap/>
            <w:vAlign w:val="center"/>
            <w:hideMark/>
          </w:tcPr>
          <w:p w14:paraId="2A8B93EE"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47B6D5B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4C31DFE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306704D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7B30C1B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24</w:t>
            </w:r>
          </w:p>
        </w:tc>
      </w:tr>
      <w:tr w:rsidR="003C0893" w:rsidRPr="003C0893" w14:paraId="7BE3DA21" w14:textId="77777777" w:rsidTr="003C0893">
        <w:trPr>
          <w:trHeight w:val="255"/>
          <w:jc w:val="center"/>
        </w:trPr>
        <w:tc>
          <w:tcPr>
            <w:tcW w:w="1480" w:type="dxa"/>
            <w:vMerge/>
            <w:vAlign w:val="center"/>
            <w:hideMark/>
          </w:tcPr>
          <w:p w14:paraId="1ECB1250"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F8A4626"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Munkavállalói szókincs</w:t>
            </w:r>
          </w:p>
        </w:tc>
        <w:tc>
          <w:tcPr>
            <w:tcW w:w="600" w:type="dxa"/>
            <w:shd w:val="clear" w:color="auto" w:fill="auto"/>
            <w:noWrap/>
            <w:vAlign w:val="center"/>
            <w:hideMark/>
          </w:tcPr>
          <w:p w14:paraId="26B21DC3"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1A2C825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38919F9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45A46F7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50545176"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4DC60F0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423B86B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20</w:t>
            </w:r>
          </w:p>
        </w:tc>
        <w:tc>
          <w:tcPr>
            <w:tcW w:w="600" w:type="dxa"/>
            <w:shd w:val="clear" w:color="000000" w:fill="F2F2F2"/>
            <w:noWrap/>
            <w:vAlign w:val="center"/>
            <w:hideMark/>
          </w:tcPr>
          <w:p w14:paraId="00ABE80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5DF154A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20</w:t>
            </w:r>
          </w:p>
        </w:tc>
        <w:tc>
          <w:tcPr>
            <w:tcW w:w="600" w:type="dxa"/>
            <w:shd w:val="clear" w:color="auto" w:fill="auto"/>
            <w:noWrap/>
            <w:vAlign w:val="center"/>
            <w:hideMark/>
          </w:tcPr>
          <w:p w14:paraId="0E4A153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20</w:t>
            </w:r>
          </w:p>
        </w:tc>
        <w:tc>
          <w:tcPr>
            <w:tcW w:w="600" w:type="dxa"/>
            <w:shd w:val="clear" w:color="auto" w:fill="auto"/>
            <w:noWrap/>
            <w:vAlign w:val="center"/>
            <w:hideMark/>
          </w:tcPr>
          <w:p w14:paraId="4B1BBB6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01F1975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2C47C98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590B59F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23868D3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20</w:t>
            </w:r>
          </w:p>
        </w:tc>
      </w:tr>
      <w:tr w:rsidR="003C0893" w:rsidRPr="003C0893" w14:paraId="5223A762" w14:textId="77777777" w:rsidTr="003C0893">
        <w:trPr>
          <w:trHeight w:val="255"/>
          <w:jc w:val="center"/>
        </w:trPr>
        <w:tc>
          <w:tcPr>
            <w:tcW w:w="1480" w:type="dxa"/>
            <w:vMerge w:val="restart"/>
            <w:shd w:val="clear" w:color="auto" w:fill="auto"/>
            <w:textDirection w:val="btLr"/>
            <w:vAlign w:val="center"/>
            <w:hideMark/>
          </w:tcPr>
          <w:p w14:paraId="6F3426C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11992-16</w:t>
            </w:r>
            <w:r w:rsidRPr="003C0893">
              <w:rPr>
                <w:rFonts w:eastAsia="Times New Roman" w:cs="Times New Roman"/>
                <w:color w:val="000000"/>
                <w:sz w:val="20"/>
                <w:szCs w:val="20"/>
                <w:lang w:eastAsia="hu-HU"/>
              </w:rPr>
              <w:br/>
              <w:t xml:space="preserve"> Kereskedelmi ismeretek</w:t>
            </w:r>
          </w:p>
        </w:tc>
        <w:tc>
          <w:tcPr>
            <w:tcW w:w="3340" w:type="dxa"/>
            <w:shd w:val="clear" w:color="auto" w:fill="auto"/>
            <w:vAlign w:val="center"/>
            <w:hideMark/>
          </w:tcPr>
          <w:p w14:paraId="3EC1D919" w14:textId="77777777"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Kereskedelmi ismeretek</w:t>
            </w:r>
          </w:p>
        </w:tc>
        <w:tc>
          <w:tcPr>
            <w:tcW w:w="600" w:type="dxa"/>
            <w:shd w:val="clear" w:color="auto" w:fill="auto"/>
            <w:noWrap/>
            <w:vAlign w:val="center"/>
            <w:hideMark/>
          </w:tcPr>
          <w:p w14:paraId="2DB25E56"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108</w:t>
            </w:r>
          </w:p>
        </w:tc>
        <w:tc>
          <w:tcPr>
            <w:tcW w:w="600" w:type="dxa"/>
            <w:shd w:val="clear" w:color="000000" w:fill="F2F2F2"/>
            <w:noWrap/>
            <w:vAlign w:val="center"/>
            <w:hideMark/>
          </w:tcPr>
          <w:p w14:paraId="2ED9E34F"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77F20DE9"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1C0C9709"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72</w:t>
            </w:r>
          </w:p>
        </w:tc>
        <w:tc>
          <w:tcPr>
            <w:tcW w:w="600" w:type="dxa"/>
            <w:shd w:val="clear" w:color="000000" w:fill="F2F2F2"/>
            <w:noWrap/>
            <w:vAlign w:val="center"/>
            <w:hideMark/>
          </w:tcPr>
          <w:p w14:paraId="2A0B039F"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0396ABF4"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464F642A"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31</w:t>
            </w:r>
          </w:p>
        </w:tc>
        <w:tc>
          <w:tcPr>
            <w:tcW w:w="600" w:type="dxa"/>
            <w:shd w:val="clear" w:color="000000" w:fill="F2F2F2"/>
            <w:noWrap/>
            <w:vAlign w:val="center"/>
            <w:hideMark/>
          </w:tcPr>
          <w:p w14:paraId="6EC285C2"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14:paraId="37924FE6"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211</w:t>
            </w:r>
          </w:p>
        </w:tc>
        <w:tc>
          <w:tcPr>
            <w:tcW w:w="600" w:type="dxa"/>
            <w:shd w:val="clear" w:color="auto" w:fill="auto"/>
            <w:noWrap/>
            <w:vAlign w:val="center"/>
            <w:hideMark/>
          </w:tcPr>
          <w:p w14:paraId="030FFE1B"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126</w:t>
            </w:r>
          </w:p>
        </w:tc>
        <w:tc>
          <w:tcPr>
            <w:tcW w:w="600" w:type="dxa"/>
            <w:shd w:val="clear" w:color="000000" w:fill="F2F2F2"/>
            <w:noWrap/>
            <w:vAlign w:val="center"/>
            <w:hideMark/>
          </w:tcPr>
          <w:p w14:paraId="1793F33B"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21E6D25D"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2F20FF8B"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109</w:t>
            </w:r>
          </w:p>
        </w:tc>
        <w:tc>
          <w:tcPr>
            <w:tcW w:w="600" w:type="dxa"/>
            <w:shd w:val="clear" w:color="000000" w:fill="F2F2F2"/>
            <w:noWrap/>
            <w:vAlign w:val="center"/>
            <w:hideMark/>
          </w:tcPr>
          <w:p w14:paraId="1FF85575"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14:paraId="14F33ACE"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235</w:t>
            </w:r>
          </w:p>
        </w:tc>
      </w:tr>
      <w:tr w:rsidR="003C0893" w:rsidRPr="003C0893" w14:paraId="160F92D6" w14:textId="77777777" w:rsidTr="003C0893">
        <w:trPr>
          <w:trHeight w:val="255"/>
          <w:jc w:val="center"/>
        </w:trPr>
        <w:tc>
          <w:tcPr>
            <w:tcW w:w="1480" w:type="dxa"/>
            <w:vMerge/>
            <w:vAlign w:val="center"/>
            <w:hideMark/>
          </w:tcPr>
          <w:p w14:paraId="3CD93D6F"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5169533"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Áruforgalom</w:t>
            </w:r>
          </w:p>
        </w:tc>
        <w:tc>
          <w:tcPr>
            <w:tcW w:w="600" w:type="dxa"/>
            <w:shd w:val="clear" w:color="auto" w:fill="auto"/>
            <w:noWrap/>
            <w:vAlign w:val="center"/>
            <w:hideMark/>
          </w:tcPr>
          <w:p w14:paraId="7E66C97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w:t>
            </w:r>
          </w:p>
        </w:tc>
        <w:tc>
          <w:tcPr>
            <w:tcW w:w="600" w:type="dxa"/>
            <w:shd w:val="clear" w:color="000000" w:fill="F2F2F2"/>
            <w:noWrap/>
            <w:vAlign w:val="center"/>
            <w:hideMark/>
          </w:tcPr>
          <w:p w14:paraId="484C223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2BC96A2E"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68FB2426"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72</w:t>
            </w:r>
          </w:p>
        </w:tc>
        <w:tc>
          <w:tcPr>
            <w:tcW w:w="600" w:type="dxa"/>
            <w:shd w:val="clear" w:color="000000" w:fill="F2F2F2"/>
            <w:noWrap/>
            <w:vAlign w:val="center"/>
            <w:hideMark/>
          </w:tcPr>
          <w:p w14:paraId="05A6C3E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69B6900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1BBFE98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15</w:t>
            </w:r>
          </w:p>
        </w:tc>
        <w:tc>
          <w:tcPr>
            <w:tcW w:w="600" w:type="dxa"/>
            <w:shd w:val="clear" w:color="000000" w:fill="F2F2F2"/>
            <w:noWrap/>
            <w:vAlign w:val="center"/>
            <w:hideMark/>
          </w:tcPr>
          <w:p w14:paraId="2C6DE3F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0ECF360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123</w:t>
            </w:r>
          </w:p>
        </w:tc>
        <w:tc>
          <w:tcPr>
            <w:tcW w:w="600" w:type="dxa"/>
            <w:shd w:val="clear" w:color="auto" w:fill="auto"/>
            <w:noWrap/>
            <w:vAlign w:val="center"/>
            <w:hideMark/>
          </w:tcPr>
          <w:p w14:paraId="3E576B7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w:t>
            </w:r>
          </w:p>
        </w:tc>
        <w:tc>
          <w:tcPr>
            <w:tcW w:w="600" w:type="dxa"/>
            <w:shd w:val="clear" w:color="000000" w:fill="F2F2F2"/>
            <w:noWrap/>
            <w:vAlign w:val="center"/>
            <w:hideMark/>
          </w:tcPr>
          <w:p w14:paraId="3AC2FA1E"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65021FB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1D87D95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93</w:t>
            </w:r>
          </w:p>
        </w:tc>
        <w:tc>
          <w:tcPr>
            <w:tcW w:w="600" w:type="dxa"/>
            <w:shd w:val="clear" w:color="000000" w:fill="F2F2F2"/>
            <w:noWrap/>
            <w:vAlign w:val="center"/>
            <w:hideMark/>
          </w:tcPr>
          <w:p w14:paraId="7FA9D656"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3190AB7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129</w:t>
            </w:r>
          </w:p>
        </w:tc>
      </w:tr>
      <w:tr w:rsidR="003C0893" w:rsidRPr="003C0893" w14:paraId="7F69B25C" w14:textId="77777777" w:rsidTr="003C0893">
        <w:trPr>
          <w:trHeight w:val="255"/>
          <w:jc w:val="center"/>
        </w:trPr>
        <w:tc>
          <w:tcPr>
            <w:tcW w:w="1480" w:type="dxa"/>
            <w:vMerge/>
            <w:vAlign w:val="center"/>
            <w:hideMark/>
          </w:tcPr>
          <w:p w14:paraId="6E80C699"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D4FD7E3"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Jogszabályok alkalmazása</w:t>
            </w:r>
          </w:p>
        </w:tc>
        <w:tc>
          <w:tcPr>
            <w:tcW w:w="600" w:type="dxa"/>
            <w:shd w:val="clear" w:color="auto" w:fill="auto"/>
            <w:noWrap/>
            <w:vAlign w:val="center"/>
            <w:hideMark/>
          </w:tcPr>
          <w:p w14:paraId="5B1A067D"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56</w:t>
            </w:r>
          </w:p>
        </w:tc>
        <w:tc>
          <w:tcPr>
            <w:tcW w:w="600" w:type="dxa"/>
            <w:shd w:val="clear" w:color="000000" w:fill="F2F2F2"/>
            <w:noWrap/>
            <w:vAlign w:val="center"/>
            <w:hideMark/>
          </w:tcPr>
          <w:p w14:paraId="1077E040"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61E2ADD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50352DC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232B4A53"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4ECF09C0"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77B5DC0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16C79546"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01B65AE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56</w:t>
            </w:r>
          </w:p>
        </w:tc>
        <w:tc>
          <w:tcPr>
            <w:tcW w:w="600" w:type="dxa"/>
            <w:shd w:val="clear" w:color="auto" w:fill="auto"/>
            <w:noWrap/>
            <w:vAlign w:val="center"/>
            <w:hideMark/>
          </w:tcPr>
          <w:p w14:paraId="4BC9F36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72</w:t>
            </w:r>
          </w:p>
        </w:tc>
        <w:tc>
          <w:tcPr>
            <w:tcW w:w="600" w:type="dxa"/>
            <w:shd w:val="clear" w:color="000000" w:fill="F2F2F2"/>
            <w:noWrap/>
            <w:vAlign w:val="center"/>
            <w:hideMark/>
          </w:tcPr>
          <w:p w14:paraId="1D8CC6E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3CB7C47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70F8F1AE"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195C81F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0CF3C8C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72</w:t>
            </w:r>
          </w:p>
        </w:tc>
      </w:tr>
      <w:tr w:rsidR="003C0893" w:rsidRPr="003C0893" w14:paraId="2255B49D" w14:textId="77777777" w:rsidTr="003C0893">
        <w:trPr>
          <w:trHeight w:val="510"/>
          <w:jc w:val="center"/>
        </w:trPr>
        <w:tc>
          <w:tcPr>
            <w:tcW w:w="1480" w:type="dxa"/>
            <w:vMerge/>
            <w:vAlign w:val="center"/>
            <w:hideMark/>
          </w:tcPr>
          <w:p w14:paraId="14EC653E"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BF4ABB4"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Pénztár- és pénzkezelés, bizonylatkitöltés</w:t>
            </w:r>
          </w:p>
        </w:tc>
        <w:tc>
          <w:tcPr>
            <w:tcW w:w="600" w:type="dxa"/>
            <w:shd w:val="clear" w:color="auto" w:fill="auto"/>
            <w:noWrap/>
            <w:vAlign w:val="center"/>
            <w:hideMark/>
          </w:tcPr>
          <w:p w14:paraId="046BEA5E"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16</w:t>
            </w:r>
          </w:p>
        </w:tc>
        <w:tc>
          <w:tcPr>
            <w:tcW w:w="600" w:type="dxa"/>
            <w:shd w:val="clear" w:color="000000" w:fill="F2F2F2"/>
            <w:noWrap/>
            <w:vAlign w:val="center"/>
            <w:hideMark/>
          </w:tcPr>
          <w:p w14:paraId="3B0AC0A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268EDDAE"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51DB2976"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5FD2781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2857187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3051CFC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16</w:t>
            </w:r>
          </w:p>
        </w:tc>
        <w:tc>
          <w:tcPr>
            <w:tcW w:w="600" w:type="dxa"/>
            <w:shd w:val="clear" w:color="000000" w:fill="F2F2F2"/>
            <w:noWrap/>
            <w:vAlign w:val="center"/>
            <w:hideMark/>
          </w:tcPr>
          <w:p w14:paraId="4D9D545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27B8A2C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32</w:t>
            </w:r>
          </w:p>
        </w:tc>
        <w:tc>
          <w:tcPr>
            <w:tcW w:w="600" w:type="dxa"/>
            <w:shd w:val="clear" w:color="auto" w:fill="auto"/>
            <w:noWrap/>
            <w:vAlign w:val="center"/>
            <w:hideMark/>
          </w:tcPr>
          <w:p w14:paraId="7148C590"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18</w:t>
            </w:r>
          </w:p>
        </w:tc>
        <w:tc>
          <w:tcPr>
            <w:tcW w:w="600" w:type="dxa"/>
            <w:shd w:val="clear" w:color="000000" w:fill="F2F2F2"/>
            <w:noWrap/>
            <w:vAlign w:val="center"/>
            <w:hideMark/>
          </w:tcPr>
          <w:p w14:paraId="0FD02465"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3F10EC9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0750412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16</w:t>
            </w:r>
          </w:p>
        </w:tc>
        <w:tc>
          <w:tcPr>
            <w:tcW w:w="600" w:type="dxa"/>
            <w:shd w:val="clear" w:color="000000" w:fill="F2F2F2"/>
            <w:noWrap/>
            <w:vAlign w:val="center"/>
            <w:hideMark/>
          </w:tcPr>
          <w:p w14:paraId="2CE06423"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376E6CEE"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34</w:t>
            </w:r>
          </w:p>
        </w:tc>
      </w:tr>
      <w:tr w:rsidR="003C0893" w:rsidRPr="003C0893" w14:paraId="017A854E" w14:textId="77777777" w:rsidTr="003C0893">
        <w:trPr>
          <w:trHeight w:val="255"/>
          <w:jc w:val="center"/>
        </w:trPr>
        <w:tc>
          <w:tcPr>
            <w:tcW w:w="1480" w:type="dxa"/>
            <w:vMerge/>
            <w:vAlign w:val="center"/>
            <w:hideMark/>
          </w:tcPr>
          <w:p w14:paraId="4CFEAFD2"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1ABDB63" w14:textId="77777777"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Kereskedelmi gyakorlat</w:t>
            </w:r>
          </w:p>
        </w:tc>
        <w:tc>
          <w:tcPr>
            <w:tcW w:w="600" w:type="dxa"/>
            <w:shd w:val="clear" w:color="auto" w:fill="auto"/>
            <w:noWrap/>
            <w:vAlign w:val="center"/>
            <w:hideMark/>
          </w:tcPr>
          <w:p w14:paraId="190C457A"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06D20B00"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216</w:t>
            </w:r>
          </w:p>
        </w:tc>
        <w:tc>
          <w:tcPr>
            <w:tcW w:w="600" w:type="dxa"/>
            <w:shd w:val="clear" w:color="000000" w:fill="F2F2F2"/>
            <w:noWrap/>
            <w:vAlign w:val="center"/>
            <w:hideMark/>
          </w:tcPr>
          <w:p w14:paraId="42FCC2E3"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75CD47AB"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5F4356B7"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540</w:t>
            </w:r>
          </w:p>
        </w:tc>
        <w:tc>
          <w:tcPr>
            <w:tcW w:w="600" w:type="dxa"/>
            <w:shd w:val="clear" w:color="000000" w:fill="F2F2F2"/>
            <w:noWrap/>
            <w:vAlign w:val="center"/>
            <w:hideMark/>
          </w:tcPr>
          <w:p w14:paraId="3562A464"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2449581D"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2CC60476"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418,5</w:t>
            </w:r>
          </w:p>
        </w:tc>
        <w:tc>
          <w:tcPr>
            <w:tcW w:w="1020" w:type="dxa"/>
            <w:shd w:val="clear" w:color="auto" w:fill="auto"/>
            <w:noWrap/>
            <w:vAlign w:val="center"/>
            <w:hideMark/>
          </w:tcPr>
          <w:p w14:paraId="43A5F7FC"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1174,5</w:t>
            </w:r>
          </w:p>
        </w:tc>
        <w:tc>
          <w:tcPr>
            <w:tcW w:w="600" w:type="dxa"/>
            <w:shd w:val="clear" w:color="auto" w:fill="auto"/>
            <w:noWrap/>
            <w:vAlign w:val="center"/>
            <w:hideMark/>
          </w:tcPr>
          <w:p w14:paraId="51276593"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6F7088DF"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630</w:t>
            </w:r>
          </w:p>
        </w:tc>
        <w:tc>
          <w:tcPr>
            <w:tcW w:w="600" w:type="dxa"/>
            <w:shd w:val="clear" w:color="000000" w:fill="F2F2F2"/>
            <w:noWrap/>
            <w:vAlign w:val="center"/>
            <w:hideMark/>
          </w:tcPr>
          <w:p w14:paraId="4B3FD65C"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6B0F714B"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4A7A3D56"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542,5</w:t>
            </w:r>
          </w:p>
        </w:tc>
        <w:tc>
          <w:tcPr>
            <w:tcW w:w="1020" w:type="dxa"/>
            <w:shd w:val="clear" w:color="auto" w:fill="auto"/>
            <w:noWrap/>
            <w:vAlign w:val="center"/>
            <w:hideMark/>
          </w:tcPr>
          <w:p w14:paraId="4E8FE615"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1172,5</w:t>
            </w:r>
          </w:p>
        </w:tc>
      </w:tr>
      <w:tr w:rsidR="003C0893" w:rsidRPr="003C0893" w14:paraId="165A4014" w14:textId="77777777" w:rsidTr="003C0893">
        <w:trPr>
          <w:trHeight w:val="255"/>
          <w:jc w:val="center"/>
        </w:trPr>
        <w:tc>
          <w:tcPr>
            <w:tcW w:w="1480" w:type="dxa"/>
            <w:vMerge/>
            <w:vAlign w:val="center"/>
            <w:hideMark/>
          </w:tcPr>
          <w:p w14:paraId="5458B45C"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A0C2202"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Áruforgalom gyakorlata</w:t>
            </w:r>
          </w:p>
        </w:tc>
        <w:tc>
          <w:tcPr>
            <w:tcW w:w="600" w:type="dxa"/>
            <w:shd w:val="clear" w:color="auto" w:fill="auto"/>
            <w:noWrap/>
            <w:vAlign w:val="center"/>
            <w:hideMark/>
          </w:tcPr>
          <w:p w14:paraId="6E81A44E"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7E892EA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72</w:t>
            </w:r>
          </w:p>
        </w:tc>
        <w:tc>
          <w:tcPr>
            <w:tcW w:w="600" w:type="dxa"/>
            <w:shd w:val="clear" w:color="000000" w:fill="F2F2F2"/>
            <w:noWrap/>
            <w:vAlign w:val="center"/>
            <w:hideMark/>
          </w:tcPr>
          <w:p w14:paraId="6FCFD9A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13DD571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2D6330ED"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360</w:t>
            </w:r>
          </w:p>
        </w:tc>
        <w:tc>
          <w:tcPr>
            <w:tcW w:w="600" w:type="dxa"/>
            <w:shd w:val="clear" w:color="000000" w:fill="F2F2F2"/>
            <w:noWrap/>
            <w:vAlign w:val="center"/>
            <w:hideMark/>
          </w:tcPr>
          <w:p w14:paraId="5158BB9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5421018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1145171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264</w:t>
            </w:r>
          </w:p>
        </w:tc>
        <w:tc>
          <w:tcPr>
            <w:tcW w:w="1020" w:type="dxa"/>
            <w:shd w:val="clear" w:color="auto" w:fill="auto"/>
            <w:noWrap/>
            <w:vAlign w:val="center"/>
            <w:hideMark/>
          </w:tcPr>
          <w:p w14:paraId="2293FF9D"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696</w:t>
            </w:r>
          </w:p>
        </w:tc>
        <w:tc>
          <w:tcPr>
            <w:tcW w:w="600" w:type="dxa"/>
            <w:shd w:val="clear" w:color="auto" w:fill="auto"/>
            <w:noWrap/>
            <w:vAlign w:val="center"/>
            <w:hideMark/>
          </w:tcPr>
          <w:p w14:paraId="22C1E23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0310D41E"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360</w:t>
            </w:r>
          </w:p>
        </w:tc>
        <w:tc>
          <w:tcPr>
            <w:tcW w:w="600" w:type="dxa"/>
            <w:shd w:val="clear" w:color="000000" w:fill="F2F2F2"/>
            <w:noWrap/>
            <w:vAlign w:val="center"/>
            <w:hideMark/>
          </w:tcPr>
          <w:p w14:paraId="37A63ED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7FC5A3E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5C2EF2E5"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341</w:t>
            </w:r>
          </w:p>
        </w:tc>
        <w:tc>
          <w:tcPr>
            <w:tcW w:w="1020" w:type="dxa"/>
            <w:shd w:val="clear" w:color="auto" w:fill="auto"/>
            <w:noWrap/>
            <w:vAlign w:val="center"/>
            <w:hideMark/>
          </w:tcPr>
          <w:p w14:paraId="10292AC3"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701</w:t>
            </w:r>
          </w:p>
        </w:tc>
      </w:tr>
      <w:tr w:rsidR="003C0893" w:rsidRPr="003C0893" w14:paraId="4EAC89D3" w14:textId="77777777" w:rsidTr="003C0893">
        <w:trPr>
          <w:trHeight w:val="510"/>
          <w:jc w:val="center"/>
        </w:trPr>
        <w:tc>
          <w:tcPr>
            <w:tcW w:w="1480" w:type="dxa"/>
            <w:vMerge/>
            <w:vAlign w:val="center"/>
            <w:hideMark/>
          </w:tcPr>
          <w:p w14:paraId="1F58EC73"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173BF8F"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Jogszabályok alkalmazásának gyakorlata</w:t>
            </w:r>
          </w:p>
        </w:tc>
        <w:tc>
          <w:tcPr>
            <w:tcW w:w="600" w:type="dxa"/>
            <w:shd w:val="clear" w:color="auto" w:fill="auto"/>
            <w:noWrap/>
            <w:vAlign w:val="center"/>
            <w:hideMark/>
          </w:tcPr>
          <w:p w14:paraId="4088AB3D"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561E184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w:t>
            </w:r>
          </w:p>
        </w:tc>
        <w:tc>
          <w:tcPr>
            <w:tcW w:w="600" w:type="dxa"/>
            <w:shd w:val="clear" w:color="000000" w:fill="F2F2F2"/>
            <w:noWrap/>
            <w:vAlign w:val="center"/>
            <w:hideMark/>
          </w:tcPr>
          <w:p w14:paraId="5B9642D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2E8E42C3"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22A40FD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108</w:t>
            </w:r>
          </w:p>
        </w:tc>
        <w:tc>
          <w:tcPr>
            <w:tcW w:w="600" w:type="dxa"/>
            <w:shd w:val="clear" w:color="000000" w:fill="F2F2F2"/>
            <w:noWrap/>
            <w:vAlign w:val="center"/>
            <w:hideMark/>
          </w:tcPr>
          <w:p w14:paraId="0AFFFB7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195E56E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5338938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30</w:t>
            </w:r>
          </w:p>
        </w:tc>
        <w:tc>
          <w:tcPr>
            <w:tcW w:w="1020" w:type="dxa"/>
            <w:shd w:val="clear" w:color="auto" w:fill="auto"/>
            <w:noWrap/>
            <w:vAlign w:val="center"/>
            <w:hideMark/>
          </w:tcPr>
          <w:p w14:paraId="3C800040"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174</w:t>
            </w:r>
          </w:p>
        </w:tc>
        <w:tc>
          <w:tcPr>
            <w:tcW w:w="600" w:type="dxa"/>
            <w:shd w:val="clear" w:color="auto" w:fill="auto"/>
            <w:noWrap/>
            <w:vAlign w:val="center"/>
            <w:hideMark/>
          </w:tcPr>
          <w:p w14:paraId="1596742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47F32BB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90</w:t>
            </w:r>
          </w:p>
        </w:tc>
        <w:tc>
          <w:tcPr>
            <w:tcW w:w="600" w:type="dxa"/>
            <w:shd w:val="clear" w:color="000000" w:fill="F2F2F2"/>
            <w:noWrap/>
            <w:vAlign w:val="center"/>
            <w:hideMark/>
          </w:tcPr>
          <w:p w14:paraId="56E14873"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1BA5415E"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2DC9619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93</w:t>
            </w:r>
          </w:p>
        </w:tc>
        <w:tc>
          <w:tcPr>
            <w:tcW w:w="1020" w:type="dxa"/>
            <w:shd w:val="clear" w:color="auto" w:fill="auto"/>
            <w:noWrap/>
            <w:vAlign w:val="center"/>
            <w:hideMark/>
          </w:tcPr>
          <w:p w14:paraId="21B2427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183</w:t>
            </w:r>
          </w:p>
        </w:tc>
      </w:tr>
      <w:tr w:rsidR="003C0893" w:rsidRPr="003C0893" w14:paraId="65F59BA0" w14:textId="77777777" w:rsidTr="003C0893">
        <w:trPr>
          <w:trHeight w:val="255"/>
          <w:jc w:val="center"/>
        </w:trPr>
        <w:tc>
          <w:tcPr>
            <w:tcW w:w="1480" w:type="dxa"/>
            <w:vMerge/>
            <w:vAlign w:val="center"/>
            <w:hideMark/>
          </w:tcPr>
          <w:p w14:paraId="4C303F24"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1F31999"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Pénztár- és pénzkezelés gyakorlata</w:t>
            </w:r>
          </w:p>
        </w:tc>
        <w:tc>
          <w:tcPr>
            <w:tcW w:w="600" w:type="dxa"/>
            <w:shd w:val="clear" w:color="auto" w:fill="auto"/>
            <w:noWrap/>
            <w:vAlign w:val="center"/>
            <w:hideMark/>
          </w:tcPr>
          <w:p w14:paraId="1629F46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6291C39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w:t>
            </w:r>
          </w:p>
        </w:tc>
        <w:tc>
          <w:tcPr>
            <w:tcW w:w="600" w:type="dxa"/>
            <w:shd w:val="clear" w:color="000000" w:fill="F2F2F2"/>
            <w:noWrap/>
            <w:vAlign w:val="center"/>
            <w:hideMark/>
          </w:tcPr>
          <w:p w14:paraId="0D09968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43E1947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400A3D2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63D8CE6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0F73C32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67117DD0"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62,5</w:t>
            </w:r>
          </w:p>
        </w:tc>
        <w:tc>
          <w:tcPr>
            <w:tcW w:w="1020" w:type="dxa"/>
            <w:shd w:val="clear" w:color="auto" w:fill="auto"/>
            <w:noWrap/>
            <w:vAlign w:val="center"/>
            <w:hideMark/>
          </w:tcPr>
          <w:p w14:paraId="2514709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98,5</w:t>
            </w:r>
          </w:p>
        </w:tc>
        <w:tc>
          <w:tcPr>
            <w:tcW w:w="600" w:type="dxa"/>
            <w:shd w:val="clear" w:color="auto" w:fill="auto"/>
            <w:noWrap/>
            <w:vAlign w:val="center"/>
            <w:hideMark/>
          </w:tcPr>
          <w:p w14:paraId="1C2F935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6834459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90</w:t>
            </w:r>
          </w:p>
        </w:tc>
        <w:tc>
          <w:tcPr>
            <w:tcW w:w="600" w:type="dxa"/>
            <w:shd w:val="clear" w:color="000000" w:fill="F2F2F2"/>
            <w:noWrap/>
            <w:vAlign w:val="center"/>
            <w:hideMark/>
          </w:tcPr>
          <w:p w14:paraId="385DF17E"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0706477E"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16F162A6"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20</w:t>
            </w:r>
          </w:p>
        </w:tc>
        <w:tc>
          <w:tcPr>
            <w:tcW w:w="1020" w:type="dxa"/>
            <w:shd w:val="clear" w:color="auto" w:fill="auto"/>
            <w:noWrap/>
            <w:vAlign w:val="center"/>
            <w:hideMark/>
          </w:tcPr>
          <w:p w14:paraId="456244C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110</w:t>
            </w:r>
          </w:p>
        </w:tc>
      </w:tr>
      <w:tr w:rsidR="003C0893" w:rsidRPr="003C0893" w14:paraId="66E2C56A" w14:textId="77777777" w:rsidTr="003C0893">
        <w:trPr>
          <w:trHeight w:val="255"/>
          <w:jc w:val="center"/>
        </w:trPr>
        <w:tc>
          <w:tcPr>
            <w:tcW w:w="1480" w:type="dxa"/>
            <w:vMerge/>
            <w:vAlign w:val="center"/>
            <w:hideMark/>
          </w:tcPr>
          <w:p w14:paraId="1A602357"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5388EC1"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Bizonylatkitöltés gyakorlata</w:t>
            </w:r>
          </w:p>
        </w:tc>
        <w:tc>
          <w:tcPr>
            <w:tcW w:w="600" w:type="dxa"/>
            <w:shd w:val="clear" w:color="auto" w:fill="auto"/>
            <w:noWrap/>
            <w:vAlign w:val="center"/>
            <w:hideMark/>
          </w:tcPr>
          <w:p w14:paraId="15C96D43"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6B717396"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72</w:t>
            </w:r>
          </w:p>
        </w:tc>
        <w:tc>
          <w:tcPr>
            <w:tcW w:w="600" w:type="dxa"/>
            <w:shd w:val="clear" w:color="000000" w:fill="F2F2F2"/>
            <w:noWrap/>
            <w:vAlign w:val="center"/>
            <w:hideMark/>
          </w:tcPr>
          <w:p w14:paraId="7A6C2FE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2377DA23"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47F8435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72</w:t>
            </w:r>
          </w:p>
        </w:tc>
        <w:tc>
          <w:tcPr>
            <w:tcW w:w="600" w:type="dxa"/>
            <w:shd w:val="clear" w:color="000000" w:fill="F2F2F2"/>
            <w:noWrap/>
            <w:vAlign w:val="center"/>
            <w:hideMark/>
          </w:tcPr>
          <w:p w14:paraId="1A3D07AD"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325C36DD"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16B18CE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62</w:t>
            </w:r>
          </w:p>
        </w:tc>
        <w:tc>
          <w:tcPr>
            <w:tcW w:w="1020" w:type="dxa"/>
            <w:shd w:val="clear" w:color="auto" w:fill="auto"/>
            <w:noWrap/>
            <w:vAlign w:val="center"/>
            <w:hideMark/>
          </w:tcPr>
          <w:p w14:paraId="34778B3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206</w:t>
            </w:r>
          </w:p>
        </w:tc>
        <w:tc>
          <w:tcPr>
            <w:tcW w:w="600" w:type="dxa"/>
            <w:shd w:val="clear" w:color="auto" w:fill="auto"/>
            <w:noWrap/>
            <w:vAlign w:val="center"/>
            <w:hideMark/>
          </w:tcPr>
          <w:p w14:paraId="69242B7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2BA3A14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90</w:t>
            </w:r>
          </w:p>
        </w:tc>
        <w:tc>
          <w:tcPr>
            <w:tcW w:w="600" w:type="dxa"/>
            <w:shd w:val="clear" w:color="000000" w:fill="F2F2F2"/>
            <w:noWrap/>
            <w:vAlign w:val="center"/>
            <w:hideMark/>
          </w:tcPr>
          <w:p w14:paraId="3F6F4470"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2AA14B2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08CC5E60"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88,5</w:t>
            </w:r>
          </w:p>
        </w:tc>
        <w:tc>
          <w:tcPr>
            <w:tcW w:w="1020" w:type="dxa"/>
            <w:shd w:val="clear" w:color="auto" w:fill="auto"/>
            <w:noWrap/>
            <w:vAlign w:val="center"/>
            <w:hideMark/>
          </w:tcPr>
          <w:p w14:paraId="234D487E"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178,5</w:t>
            </w:r>
          </w:p>
        </w:tc>
      </w:tr>
      <w:tr w:rsidR="003C0893" w:rsidRPr="003C0893" w14:paraId="7F7CE232" w14:textId="77777777" w:rsidTr="003C0893">
        <w:trPr>
          <w:trHeight w:val="510"/>
          <w:jc w:val="center"/>
        </w:trPr>
        <w:tc>
          <w:tcPr>
            <w:tcW w:w="1480" w:type="dxa"/>
            <w:vMerge w:val="restart"/>
            <w:shd w:val="clear" w:color="auto" w:fill="auto"/>
            <w:textDirection w:val="btLr"/>
            <w:vAlign w:val="center"/>
            <w:hideMark/>
          </w:tcPr>
          <w:p w14:paraId="24BC63D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10027-16</w:t>
            </w:r>
            <w:r w:rsidRPr="003C0893">
              <w:rPr>
                <w:rFonts w:eastAsia="Times New Roman" w:cs="Times New Roman"/>
                <w:color w:val="000000"/>
                <w:sz w:val="20"/>
                <w:szCs w:val="20"/>
                <w:lang w:eastAsia="hu-HU"/>
              </w:rPr>
              <w:br/>
              <w:t xml:space="preserve"> A ruházati cikkek és a vegyes iparcikkek forgalmazása</w:t>
            </w:r>
          </w:p>
        </w:tc>
        <w:tc>
          <w:tcPr>
            <w:tcW w:w="3340" w:type="dxa"/>
            <w:shd w:val="clear" w:color="auto" w:fill="auto"/>
            <w:vAlign w:val="center"/>
            <w:hideMark/>
          </w:tcPr>
          <w:p w14:paraId="6A4E7A34" w14:textId="77777777"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Ruházati és vegyes iparcikk áruismeret</w:t>
            </w:r>
          </w:p>
        </w:tc>
        <w:tc>
          <w:tcPr>
            <w:tcW w:w="600" w:type="dxa"/>
            <w:shd w:val="clear" w:color="auto" w:fill="auto"/>
            <w:noWrap/>
            <w:vAlign w:val="center"/>
            <w:hideMark/>
          </w:tcPr>
          <w:p w14:paraId="5FB313F3"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72</w:t>
            </w:r>
          </w:p>
        </w:tc>
        <w:tc>
          <w:tcPr>
            <w:tcW w:w="600" w:type="dxa"/>
            <w:shd w:val="clear" w:color="000000" w:fill="F2F2F2"/>
            <w:noWrap/>
            <w:vAlign w:val="center"/>
            <w:hideMark/>
          </w:tcPr>
          <w:p w14:paraId="7411432A"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554AA60E"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2BD15468"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189FF426"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4B660B87"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24D51CF3"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1EC46721"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14:paraId="6FB51016"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72</w:t>
            </w:r>
          </w:p>
        </w:tc>
        <w:tc>
          <w:tcPr>
            <w:tcW w:w="600" w:type="dxa"/>
            <w:shd w:val="clear" w:color="auto" w:fill="auto"/>
            <w:noWrap/>
            <w:vAlign w:val="center"/>
            <w:hideMark/>
          </w:tcPr>
          <w:p w14:paraId="1037178D"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2C8F43EE"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0F2DD4C9"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6C48D5E5"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62</w:t>
            </w:r>
          </w:p>
        </w:tc>
        <w:tc>
          <w:tcPr>
            <w:tcW w:w="600" w:type="dxa"/>
            <w:shd w:val="clear" w:color="000000" w:fill="F2F2F2"/>
            <w:noWrap/>
            <w:vAlign w:val="center"/>
            <w:hideMark/>
          </w:tcPr>
          <w:p w14:paraId="414298D8"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14:paraId="32EE6A9D"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62</w:t>
            </w:r>
          </w:p>
        </w:tc>
      </w:tr>
      <w:tr w:rsidR="003C0893" w:rsidRPr="003C0893" w14:paraId="3BA35452" w14:textId="77777777" w:rsidTr="003C0893">
        <w:trPr>
          <w:trHeight w:val="255"/>
          <w:jc w:val="center"/>
        </w:trPr>
        <w:tc>
          <w:tcPr>
            <w:tcW w:w="1480" w:type="dxa"/>
            <w:vMerge/>
            <w:vAlign w:val="center"/>
            <w:hideMark/>
          </w:tcPr>
          <w:p w14:paraId="74FE9E35"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670855CE"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Ruházati áruismeret I.</w:t>
            </w:r>
          </w:p>
        </w:tc>
        <w:tc>
          <w:tcPr>
            <w:tcW w:w="600" w:type="dxa"/>
            <w:shd w:val="clear" w:color="auto" w:fill="auto"/>
            <w:noWrap/>
            <w:vAlign w:val="center"/>
            <w:hideMark/>
          </w:tcPr>
          <w:p w14:paraId="45D0B81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12</w:t>
            </w:r>
          </w:p>
        </w:tc>
        <w:tc>
          <w:tcPr>
            <w:tcW w:w="600" w:type="dxa"/>
            <w:shd w:val="clear" w:color="000000" w:fill="F2F2F2"/>
            <w:noWrap/>
            <w:vAlign w:val="center"/>
            <w:hideMark/>
          </w:tcPr>
          <w:p w14:paraId="73335F03"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14D0DE5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2BED966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54AECF9E"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515FCC1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6324A90D"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107641C0"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23C5170D"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12</w:t>
            </w:r>
          </w:p>
        </w:tc>
        <w:tc>
          <w:tcPr>
            <w:tcW w:w="600" w:type="dxa"/>
            <w:shd w:val="clear" w:color="auto" w:fill="auto"/>
            <w:noWrap/>
            <w:vAlign w:val="center"/>
            <w:hideMark/>
          </w:tcPr>
          <w:p w14:paraId="5B121F5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61485F35"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30796CF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3D560B1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10</w:t>
            </w:r>
          </w:p>
        </w:tc>
        <w:tc>
          <w:tcPr>
            <w:tcW w:w="600" w:type="dxa"/>
            <w:shd w:val="clear" w:color="000000" w:fill="F2F2F2"/>
            <w:noWrap/>
            <w:vAlign w:val="center"/>
            <w:hideMark/>
          </w:tcPr>
          <w:p w14:paraId="28F500A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5A27959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10</w:t>
            </w:r>
          </w:p>
        </w:tc>
      </w:tr>
      <w:tr w:rsidR="003C0893" w:rsidRPr="003C0893" w14:paraId="53D242E6" w14:textId="77777777" w:rsidTr="003C0893">
        <w:trPr>
          <w:trHeight w:val="255"/>
          <w:jc w:val="center"/>
        </w:trPr>
        <w:tc>
          <w:tcPr>
            <w:tcW w:w="1480" w:type="dxa"/>
            <w:vMerge/>
            <w:vAlign w:val="center"/>
            <w:hideMark/>
          </w:tcPr>
          <w:p w14:paraId="03E68EAE"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EFC683A"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Ruházati áruismeret II.</w:t>
            </w:r>
          </w:p>
        </w:tc>
        <w:tc>
          <w:tcPr>
            <w:tcW w:w="600" w:type="dxa"/>
            <w:shd w:val="clear" w:color="auto" w:fill="auto"/>
            <w:noWrap/>
            <w:vAlign w:val="center"/>
            <w:hideMark/>
          </w:tcPr>
          <w:p w14:paraId="743749B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35</w:t>
            </w:r>
          </w:p>
        </w:tc>
        <w:tc>
          <w:tcPr>
            <w:tcW w:w="600" w:type="dxa"/>
            <w:shd w:val="clear" w:color="000000" w:fill="F2F2F2"/>
            <w:noWrap/>
            <w:vAlign w:val="center"/>
            <w:hideMark/>
          </w:tcPr>
          <w:p w14:paraId="0812F63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5A7CCA56"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006B3916"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2C79AD6D"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52FEFD6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1B4D00E0"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74274B1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2277C623"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35</w:t>
            </w:r>
          </w:p>
        </w:tc>
        <w:tc>
          <w:tcPr>
            <w:tcW w:w="600" w:type="dxa"/>
            <w:shd w:val="clear" w:color="auto" w:fill="auto"/>
            <w:noWrap/>
            <w:vAlign w:val="center"/>
            <w:hideMark/>
          </w:tcPr>
          <w:p w14:paraId="67F8E30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522AC48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4DC3783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5EE6CC43"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32</w:t>
            </w:r>
          </w:p>
        </w:tc>
        <w:tc>
          <w:tcPr>
            <w:tcW w:w="600" w:type="dxa"/>
            <w:shd w:val="clear" w:color="000000" w:fill="F2F2F2"/>
            <w:noWrap/>
            <w:vAlign w:val="center"/>
            <w:hideMark/>
          </w:tcPr>
          <w:p w14:paraId="573705B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74E36CC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32</w:t>
            </w:r>
          </w:p>
        </w:tc>
      </w:tr>
      <w:tr w:rsidR="003C0893" w:rsidRPr="003C0893" w14:paraId="0A1D5FAB" w14:textId="77777777" w:rsidTr="003C0893">
        <w:trPr>
          <w:trHeight w:val="255"/>
          <w:jc w:val="center"/>
        </w:trPr>
        <w:tc>
          <w:tcPr>
            <w:tcW w:w="1480" w:type="dxa"/>
            <w:vMerge/>
            <w:vAlign w:val="center"/>
            <w:hideMark/>
          </w:tcPr>
          <w:p w14:paraId="445D5B94"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C8F176E"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Vegyes iparcikkek áruismerete</w:t>
            </w:r>
          </w:p>
        </w:tc>
        <w:tc>
          <w:tcPr>
            <w:tcW w:w="600" w:type="dxa"/>
            <w:shd w:val="clear" w:color="auto" w:fill="auto"/>
            <w:noWrap/>
            <w:vAlign w:val="center"/>
            <w:hideMark/>
          </w:tcPr>
          <w:p w14:paraId="2882A88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25</w:t>
            </w:r>
          </w:p>
        </w:tc>
        <w:tc>
          <w:tcPr>
            <w:tcW w:w="600" w:type="dxa"/>
            <w:shd w:val="clear" w:color="000000" w:fill="F2F2F2"/>
            <w:noWrap/>
            <w:vAlign w:val="center"/>
            <w:hideMark/>
          </w:tcPr>
          <w:p w14:paraId="3789485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28AA36D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2507614D"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272C967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74956F1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23D34B4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7BFBA3C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7FC60F75"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25</w:t>
            </w:r>
          </w:p>
        </w:tc>
        <w:tc>
          <w:tcPr>
            <w:tcW w:w="600" w:type="dxa"/>
            <w:shd w:val="clear" w:color="auto" w:fill="auto"/>
            <w:noWrap/>
            <w:vAlign w:val="center"/>
            <w:hideMark/>
          </w:tcPr>
          <w:p w14:paraId="6C4BEE8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380A3743"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7AF6E22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6C4FB435"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20</w:t>
            </w:r>
          </w:p>
        </w:tc>
        <w:tc>
          <w:tcPr>
            <w:tcW w:w="600" w:type="dxa"/>
            <w:shd w:val="clear" w:color="000000" w:fill="F2F2F2"/>
            <w:noWrap/>
            <w:vAlign w:val="center"/>
            <w:hideMark/>
          </w:tcPr>
          <w:p w14:paraId="48C149C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3A37CF6D"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20</w:t>
            </w:r>
          </w:p>
        </w:tc>
      </w:tr>
      <w:tr w:rsidR="003C0893" w:rsidRPr="003C0893" w14:paraId="1DF72FFA" w14:textId="77777777" w:rsidTr="003C0893">
        <w:trPr>
          <w:trHeight w:val="255"/>
          <w:jc w:val="center"/>
        </w:trPr>
        <w:tc>
          <w:tcPr>
            <w:tcW w:w="1480" w:type="dxa"/>
            <w:vMerge w:val="restart"/>
            <w:shd w:val="clear" w:color="auto" w:fill="auto"/>
            <w:textDirection w:val="btLr"/>
            <w:vAlign w:val="center"/>
            <w:hideMark/>
          </w:tcPr>
          <w:p w14:paraId="23EBD925"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xml:space="preserve">10028-16 </w:t>
            </w:r>
            <w:r w:rsidRPr="003C0893">
              <w:rPr>
                <w:rFonts w:eastAsia="Times New Roman" w:cs="Times New Roman"/>
                <w:color w:val="000000"/>
                <w:sz w:val="20"/>
                <w:szCs w:val="20"/>
                <w:lang w:eastAsia="hu-HU"/>
              </w:rPr>
              <w:br/>
              <w:t>Az élelmiszerek és vegyi áruk forgalmazása</w:t>
            </w:r>
          </w:p>
        </w:tc>
        <w:tc>
          <w:tcPr>
            <w:tcW w:w="3340" w:type="dxa"/>
            <w:shd w:val="clear" w:color="auto" w:fill="auto"/>
            <w:vAlign w:val="center"/>
            <w:hideMark/>
          </w:tcPr>
          <w:p w14:paraId="29F638DC" w14:textId="77777777"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Élelmiszer- és vegyi áruismeret</w:t>
            </w:r>
          </w:p>
        </w:tc>
        <w:tc>
          <w:tcPr>
            <w:tcW w:w="600" w:type="dxa"/>
            <w:shd w:val="clear" w:color="auto" w:fill="auto"/>
            <w:noWrap/>
            <w:vAlign w:val="center"/>
            <w:hideMark/>
          </w:tcPr>
          <w:p w14:paraId="65F01049"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36</w:t>
            </w:r>
          </w:p>
        </w:tc>
        <w:tc>
          <w:tcPr>
            <w:tcW w:w="600" w:type="dxa"/>
            <w:shd w:val="clear" w:color="000000" w:fill="F2F2F2"/>
            <w:noWrap/>
            <w:vAlign w:val="center"/>
            <w:hideMark/>
          </w:tcPr>
          <w:p w14:paraId="45AD9B7C"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3032AB28"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22DCDF78"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72</w:t>
            </w:r>
          </w:p>
        </w:tc>
        <w:tc>
          <w:tcPr>
            <w:tcW w:w="600" w:type="dxa"/>
            <w:shd w:val="clear" w:color="000000" w:fill="F2F2F2"/>
            <w:noWrap/>
            <w:vAlign w:val="center"/>
            <w:hideMark/>
          </w:tcPr>
          <w:p w14:paraId="0E75D271"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5916F657"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60F557C5"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46,5</w:t>
            </w:r>
          </w:p>
        </w:tc>
        <w:tc>
          <w:tcPr>
            <w:tcW w:w="600" w:type="dxa"/>
            <w:shd w:val="clear" w:color="000000" w:fill="F2F2F2"/>
            <w:noWrap/>
            <w:vAlign w:val="center"/>
            <w:hideMark/>
          </w:tcPr>
          <w:p w14:paraId="3F351D8C"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14:paraId="73BB5CCC"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154,5</w:t>
            </w:r>
          </w:p>
        </w:tc>
        <w:tc>
          <w:tcPr>
            <w:tcW w:w="600" w:type="dxa"/>
            <w:shd w:val="clear" w:color="auto" w:fill="auto"/>
            <w:noWrap/>
            <w:vAlign w:val="center"/>
            <w:hideMark/>
          </w:tcPr>
          <w:p w14:paraId="75E3EF40"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72</w:t>
            </w:r>
          </w:p>
        </w:tc>
        <w:tc>
          <w:tcPr>
            <w:tcW w:w="600" w:type="dxa"/>
            <w:shd w:val="clear" w:color="000000" w:fill="F2F2F2"/>
            <w:noWrap/>
            <w:vAlign w:val="center"/>
            <w:hideMark/>
          </w:tcPr>
          <w:p w14:paraId="445E4EE1"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7104E57A"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63E46E0F"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77,5</w:t>
            </w:r>
          </w:p>
        </w:tc>
        <w:tc>
          <w:tcPr>
            <w:tcW w:w="600" w:type="dxa"/>
            <w:shd w:val="clear" w:color="000000" w:fill="F2F2F2"/>
            <w:noWrap/>
            <w:vAlign w:val="center"/>
            <w:hideMark/>
          </w:tcPr>
          <w:p w14:paraId="4D5F0F4A"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14:paraId="52DA5B8E"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149,5</w:t>
            </w:r>
          </w:p>
        </w:tc>
      </w:tr>
      <w:tr w:rsidR="003C0893" w:rsidRPr="003C0893" w14:paraId="6EE503E9" w14:textId="77777777" w:rsidTr="003C0893">
        <w:trPr>
          <w:trHeight w:val="255"/>
          <w:jc w:val="center"/>
        </w:trPr>
        <w:tc>
          <w:tcPr>
            <w:tcW w:w="1480" w:type="dxa"/>
            <w:vMerge/>
            <w:vAlign w:val="center"/>
            <w:hideMark/>
          </w:tcPr>
          <w:p w14:paraId="2EF8580C"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856901E"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Élelmiszer áruismeret I.</w:t>
            </w:r>
          </w:p>
        </w:tc>
        <w:tc>
          <w:tcPr>
            <w:tcW w:w="600" w:type="dxa"/>
            <w:shd w:val="clear" w:color="auto" w:fill="auto"/>
            <w:noWrap/>
            <w:vAlign w:val="center"/>
            <w:hideMark/>
          </w:tcPr>
          <w:p w14:paraId="7BE3748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w:t>
            </w:r>
          </w:p>
        </w:tc>
        <w:tc>
          <w:tcPr>
            <w:tcW w:w="600" w:type="dxa"/>
            <w:shd w:val="clear" w:color="000000" w:fill="F2F2F2"/>
            <w:noWrap/>
            <w:vAlign w:val="center"/>
            <w:hideMark/>
          </w:tcPr>
          <w:p w14:paraId="5FF9A67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0774448E"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1276B1D6"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6E9125B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51601E6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6F7ABE90"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52ED8B2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7E00464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w:t>
            </w:r>
          </w:p>
        </w:tc>
        <w:tc>
          <w:tcPr>
            <w:tcW w:w="600" w:type="dxa"/>
            <w:shd w:val="clear" w:color="auto" w:fill="auto"/>
            <w:noWrap/>
            <w:vAlign w:val="center"/>
            <w:hideMark/>
          </w:tcPr>
          <w:p w14:paraId="6B9546A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34</w:t>
            </w:r>
          </w:p>
        </w:tc>
        <w:tc>
          <w:tcPr>
            <w:tcW w:w="600" w:type="dxa"/>
            <w:shd w:val="clear" w:color="000000" w:fill="F2F2F2"/>
            <w:noWrap/>
            <w:vAlign w:val="center"/>
            <w:hideMark/>
          </w:tcPr>
          <w:p w14:paraId="58C4FA8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17CC7A0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1A72BFC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3F340F95"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4B469C3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34</w:t>
            </w:r>
          </w:p>
        </w:tc>
      </w:tr>
      <w:tr w:rsidR="003C0893" w:rsidRPr="003C0893" w14:paraId="6387FCCB" w14:textId="77777777" w:rsidTr="003C0893">
        <w:trPr>
          <w:trHeight w:val="255"/>
          <w:jc w:val="center"/>
        </w:trPr>
        <w:tc>
          <w:tcPr>
            <w:tcW w:w="1480" w:type="dxa"/>
            <w:vMerge/>
            <w:vAlign w:val="center"/>
            <w:hideMark/>
          </w:tcPr>
          <w:p w14:paraId="62D3F87B"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8F063D1"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Élelmiszer áruismeret II.</w:t>
            </w:r>
          </w:p>
        </w:tc>
        <w:tc>
          <w:tcPr>
            <w:tcW w:w="600" w:type="dxa"/>
            <w:shd w:val="clear" w:color="auto" w:fill="auto"/>
            <w:noWrap/>
            <w:vAlign w:val="center"/>
            <w:hideMark/>
          </w:tcPr>
          <w:p w14:paraId="393240A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57E7776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65DD56E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775ADE1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72</w:t>
            </w:r>
          </w:p>
        </w:tc>
        <w:tc>
          <w:tcPr>
            <w:tcW w:w="600" w:type="dxa"/>
            <w:shd w:val="clear" w:color="000000" w:fill="F2F2F2"/>
            <w:noWrap/>
            <w:vAlign w:val="center"/>
            <w:hideMark/>
          </w:tcPr>
          <w:p w14:paraId="7407D95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6C2A0ADD"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23EFB0E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3D62680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033ECEA3"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72</w:t>
            </w:r>
          </w:p>
        </w:tc>
        <w:tc>
          <w:tcPr>
            <w:tcW w:w="600" w:type="dxa"/>
            <w:shd w:val="clear" w:color="auto" w:fill="auto"/>
            <w:noWrap/>
            <w:vAlign w:val="center"/>
            <w:hideMark/>
          </w:tcPr>
          <w:p w14:paraId="1B89E5C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38</w:t>
            </w:r>
          </w:p>
        </w:tc>
        <w:tc>
          <w:tcPr>
            <w:tcW w:w="600" w:type="dxa"/>
            <w:shd w:val="clear" w:color="000000" w:fill="F2F2F2"/>
            <w:noWrap/>
            <w:vAlign w:val="center"/>
            <w:hideMark/>
          </w:tcPr>
          <w:p w14:paraId="14401335"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792D868E"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628FFF8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30</w:t>
            </w:r>
          </w:p>
        </w:tc>
        <w:tc>
          <w:tcPr>
            <w:tcW w:w="600" w:type="dxa"/>
            <w:shd w:val="clear" w:color="000000" w:fill="F2F2F2"/>
            <w:noWrap/>
            <w:vAlign w:val="center"/>
            <w:hideMark/>
          </w:tcPr>
          <w:p w14:paraId="494AC75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54CD502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68</w:t>
            </w:r>
          </w:p>
        </w:tc>
      </w:tr>
      <w:tr w:rsidR="003C0893" w:rsidRPr="003C0893" w14:paraId="60E0CFA1" w14:textId="77777777" w:rsidTr="003C0893">
        <w:trPr>
          <w:trHeight w:val="255"/>
          <w:jc w:val="center"/>
        </w:trPr>
        <w:tc>
          <w:tcPr>
            <w:tcW w:w="1480" w:type="dxa"/>
            <w:vMerge/>
            <w:vAlign w:val="center"/>
            <w:hideMark/>
          </w:tcPr>
          <w:p w14:paraId="72F9ECC8"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8FDAA37"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Vegyi áruk ismerete</w:t>
            </w:r>
          </w:p>
        </w:tc>
        <w:tc>
          <w:tcPr>
            <w:tcW w:w="600" w:type="dxa"/>
            <w:shd w:val="clear" w:color="auto" w:fill="auto"/>
            <w:noWrap/>
            <w:vAlign w:val="center"/>
            <w:hideMark/>
          </w:tcPr>
          <w:p w14:paraId="3678000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34A61D15"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63B670DD"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6914BE00"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5BC9FF8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6F5CF61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5C58FF6E"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46,5</w:t>
            </w:r>
          </w:p>
        </w:tc>
        <w:tc>
          <w:tcPr>
            <w:tcW w:w="600" w:type="dxa"/>
            <w:shd w:val="clear" w:color="000000" w:fill="F2F2F2"/>
            <w:noWrap/>
            <w:vAlign w:val="center"/>
            <w:hideMark/>
          </w:tcPr>
          <w:p w14:paraId="5D4C189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4B576B4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46,5</w:t>
            </w:r>
          </w:p>
        </w:tc>
        <w:tc>
          <w:tcPr>
            <w:tcW w:w="600" w:type="dxa"/>
            <w:shd w:val="clear" w:color="auto" w:fill="auto"/>
            <w:noWrap/>
            <w:vAlign w:val="center"/>
            <w:hideMark/>
          </w:tcPr>
          <w:p w14:paraId="73BCA07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2665159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0EF99D85"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191CA720"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47,5</w:t>
            </w:r>
          </w:p>
        </w:tc>
        <w:tc>
          <w:tcPr>
            <w:tcW w:w="600" w:type="dxa"/>
            <w:shd w:val="clear" w:color="000000" w:fill="F2F2F2"/>
            <w:noWrap/>
            <w:vAlign w:val="center"/>
            <w:hideMark/>
          </w:tcPr>
          <w:p w14:paraId="7B4425C0"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0069409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47,5</w:t>
            </w:r>
          </w:p>
        </w:tc>
      </w:tr>
      <w:tr w:rsidR="003C0893" w:rsidRPr="003C0893" w14:paraId="43EAF949" w14:textId="77777777" w:rsidTr="003C0893">
        <w:trPr>
          <w:trHeight w:val="255"/>
          <w:jc w:val="center"/>
        </w:trPr>
        <w:tc>
          <w:tcPr>
            <w:tcW w:w="1480" w:type="dxa"/>
            <w:vMerge w:val="restart"/>
            <w:shd w:val="clear" w:color="auto" w:fill="auto"/>
            <w:textDirection w:val="btLr"/>
            <w:vAlign w:val="center"/>
            <w:hideMark/>
          </w:tcPr>
          <w:p w14:paraId="2B8A325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10029-16</w:t>
            </w:r>
            <w:r w:rsidRPr="003C0893">
              <w:rPr>
                <w:rFonts w:eastAsia="Times New Roman" w:cs="Times New Roman"/>
                <w:color w:val="000000"/>
                <w:sz w:val="20"/>
                <w:szCs w:val="20"/>
                <w:lang w:eastAsia="hu-HU"/>
              </w:rPr>
              <w:br/>
              <w:t xml:space="preserve"> A műszaki cikkek forgalmazása</w:t>
            </w:r>
          </w:p>
        </w:tc>
        <w:tc>
          <w:tcPr>
            <w:tcW w:w="3340" w:type="dxa"/>
            <w:shd w:val="clear" w:color="auto" w:fill="auto"/>
            <w:vAlign w:val="center"/>
            <w:hideMark/>
          </w:tcPr>
          <w:p w14:paraId="6FBA66E8" w14:textId="77777777" w:rsidR="003C0893" w:rsidRPr="003C0893" w:rsidRDefault="003C0893" w:rsidP="003C0893">
            <w:pPr>
              <w:spacing w:after="0"/>
              <w:jc w:val="left"/>
              <w:rPr>
                <w:rFonts w:eastAsia="Times New Roman" w:cs="Times New Roman"/>
                <w:b/>
                <w:bCs/>
                <w:color w:val="000000"/>
                <w:sz w:val="20"/>
                <w:szCs w:val="20"/>
                <w:lang w:eastAsia="hu-HU"/>
              </w:rPr>
            </w:pPr>
            <w:proofErr w:type="spellStart"/>
            <w:r w:rsidRPr="003C0893">
              <w:rPr>
                <w:rFonts w:eastAsia="Times New Roman" w:cs="Times New Roman"/>
                <w:b/>
                <w:bCs/>
                <w:color w:val="000000"/>
                <w:sz w:val="20"/>
                <w:szCs w:val="20"/>
                <w:lang w:eastAsia="hu-HU"/>
              </w:rPr>
              <w:t>Műszakicikk</w:t>
            </w:r>
            <w:proofErr w:type="spellEnd"/>
            <w:r w:rsidRPr="003C0893">
              <w:rPr>
                <w:rFonts w:eastAsia="Times New Roman" w:cs="Times New Roman"/>
                <w:b/>
                <w:bCs/>
                <w:color w:val="000000"/>
                <w:sz w:val="20"/>
                <w:szCs w:val="20"/>
                <w:lang w:eastAsia="hu-HU"/>
              </w:rPr>
              <w:t xml:space="preserve"> áruismeret</w:t>
            </w:r>
          </w:p>
        </w:tc>
        <w:tc>
          <w:tcPr>
            <w:tcW w:w="600" w:type="dxa"/>
            <w:shd w:val="clear" w:color="auto" w:fill="auto"/>
            <w:noWrap/>
            <w:vAlign w:val="center"/>
            <w:hideMark/>
          </w:tcPr>
          <w:p w14:paraId="5D0AC5AB"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014E26D6"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2E34A0EE"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340EA55A"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90</w:t>
            </w:r>
          </w:p>
        </w:tc>
        <w:tc>
          <w:tcPr>
            <w:tcW w:w="600" w:type="dxa"/>
            <w:shd w:val="clear" w:color="000000" w:fill="F2F2F2"/>
            <w:noWrap/>
            <w:vAlign w:val="center"/>
            <w:hideMark/>
          </w:tcPr>
          <w:p w14:paraId="30EA3956"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24A66CF3"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1FAE7A29"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46,5</w:t>
            </w:r>
          </w:p>
        </w:tc>
        <w:tc>
          <w:tcPr>
            <w:tcW w:w="600" w:type="dxa"/>
            <w:shd w:val="clear" w:color="000000" w:fill="F2F2F2"/>
            <w:noWrap/>
            <w:vAlign w:val="center"/>
            <w:hideMark/>
          </w:tcPr>
          <w:p w14:paraId="03914ADB"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14:paraId="77F1681E"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136,5</w:t>
            </w:r>
          </w:p>
        </w:tc>
        <w:tc>
          <w:tcPr>
            <w:tcW w:w="600" w:type="dxa"/>
            <w:shd w:val="clear" w:color="auto" w:fill="auto"/>
            <w:noWrap/>
            <w:vAlign w:val="center"/>
            <w:hideMark/>
          </w:tcPr>
          <w:p w14:paraId="03344412"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72</w:t>
            </w:r>
          </w:p>
        </w:tc>
        <w:tc>
          <w:tcPr>
            <w:tcW w:w="600" w:type="dxa"/>
            <w:shd w:val="clear" w:color="000000" w:fill="F2F2F2"/>
            <w:noWrap/>
            <w:vAlign w:val="center"/>
            <w:hideMark/>
          </w:tcPr>
          <w:p w14:paraId="07241779"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0EA52187"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7003F4B9"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62</w:t>
            </w:r>
          </w:p>
        </w:tc>
        <w:tc>
          <w:tcPr>
            <w:tcW w:w="600" w:type="dxa"/>
            <w:shd w:val="clear" w:color="000000" w:fill="F2F2F2"/>
            <w:noWrap/>
            <w:vAlign w:val="center"/>
            <w:hideMark/>
          </w:tcPr>
          <w:p w14:paraId="62D0531B"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14:paraId="6D1118A2"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134</w:t>
            </w:r>
          </w:p>
        </w:tc>
      </w:tr>
      <w:tr w:rsidR="003C0893" w:rsidRPr="003C0893" w14:paraId="3A25D4DD" w14:textId="77777777" w:rsidTr="003C0893">
        <w:trPr>
          <w:trHeight w:val="510"/>
          <w:jc w:val="center"/>
        </w:trPr>
        <w:tc>
          <w:tcPr>
            <w:tcW w:w="1480" w:type="dxa"/>
            <w:vMerge/>
            <w:vAlign w:val="center"/>
            <w:hideMark/>
          </w:tcPr>
          <w:p w14:paraId="286A37DE"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0DEE0B08"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Műszaki alapismeretek, ipari tömegcikkek</w:t>
            </w:r>
          </w:p>
        </w:tc>
        <w:tc>
          <w:tcPr>
            <w:tcW w:w="600" w:type="dxa"/>
            <w:shd w:val="clear" w:color="auto" w:fill="auto"/>
            <w:noWrap/>
            <w:vAlign w:val="center"/>
            <w:hideMark/>
          </w:tcPr>
          <w:p w14:paraId="0029DB0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60C5041E"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013BEBE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72D618E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30</w:t>
            </w:r>
          </w:p>
        </w:tc>
        <w:tc>
          <w:tcPr>
            <w:tcW w:w="600" w:type="dxa"/>
            <w:shd w:val="clear" w:color="000000" w:fill="F2F2F2"/>
            <w:noWrap/>
            <w:vAlign w:val="center"/>
            <w:hideMark/>
          </w:tcPr>
          <w:p w14:paraId="1A86CFF5"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40E4AE4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1FFE2C6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5</w:t>
            </w:r>
          </w:p>
        </w:tc>
        <w:tc>
          <w:tcPr>
            <w:tcW w:w="600" w:type="dxa"/>
            <w:shd w:val="clear" w:color="000000" w:fill="F2F2F2"/>
            <w:noWrap/>
            <w:vAlign w:val="center"/>
            <w:hideMark/>
          </w:tcPr>
          <w:p w14:paraId="74F9A8F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28D3946D"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35</w:t>
            </w:r>
          </w:p>
        </w:tc>
        <w:tc>
          <w:tcPr>
            <w:tcW w:w="600" w:type="dxa"/>
            <w:shd w:val="clear" w:color="auto" w:fill="auto"/>
            <w:noWrap/>
            <w:vAlign w:val="center"/>
            <w:hideMark/>
          </w:tcPr>
          <w:p w14:paraId="57F1CFC5"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30</w:t>
            </w:r>
          </w:p>
        </w:tc>
        <w:tc>
          <w:tcPr>
            <w:tcW w:w="600" w:type="dxa"/>
            <w:shd w:val="clear" w:color="000000" w:fill="F2F2F2"/>
            <w:noWrap/>
            <w:vAlign w:val="center"/>
            <w:hideMark/>
          </w:tcPr>
          <w:p w14:paraId="72BC9EE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49297BD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57815C5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18C0895E"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2D62961E"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30</w:t>
            </w:r>
          </w:p>
        </w:tc>
      </w:tr>
      <w:tr w:rsidR="003C0893" w:rsidRPr="003C0893" w14:paraId="096FEFE7" w14:textId="77777777" w:rsidTr="003C0893">
        <w:trPr>
          <w:trHeight w:val="255"/>
          <w:jc w:val="center"/>
        </w:trPr>
        <w:tc>
          <w:tcPr>
            <w:tcW w:w="1480" w:type="dxa"/>
            <w:vMerge/>
            <w:vAlign w:val="center"/>
            <w:hideMark/>
          </w:tcPr>
          <w:p w14:paraId="58640590"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0365901"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Elektromos háztartási készülékek</w:t>
            </w:r>
          </w:p>
        </w:tc>
        <w:tc>
          <w:tcPr>
            <w:tcW w:w="600" w:type="dxa"/>
            <w:shd w:val="clear" w:color="auto" w:fill="auto"/>
            <w:noWrap/>
            <w:vAlign w:val="center"/>
            <w:hideMark/>
          </w:tcPr>
          <w:p w14:paraId="1001403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1B09A1C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5B90055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3F28CCD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60</w:t>
            </w:r>
          </w:p>
        </w:tc>
        <w:tc>
          <w:tcPr>
            <w:tcW w:w="600" w:type="dxa"/>
            <w:shd w:val="clear" w:color="000000" w:fill="F2F2F2"/>
            <w:noWrap/>
            <w:vAlign w:val="center"/>
            <w:hideMark/>
          </w:tcPr>
          <w:p w14:paraId="1B473AD6"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16A8D85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66806F13"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5</w:t>
            </w:r>
          </w:p>
        </w:tc>
        <w:tc>
          <w:tcPr>
            <w:tcW w:w="600" w:type="dxa"/>
            <w:shd w:val="clear" w:color="000000" w:fill="F2F2F2"/>
            <w:noWrap/>
            <w:vAlign w:val="center"/>
            <w:hideMark/>
          </w:tcPr>
          <w:p w14:paraId="68321433"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643DE2B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65</w:t>
            </w:r>
          </w:p>
        </w:tc>
        <w:tc>
          <w:tcPr>
            <w:tcW w:w="600" w:type="dxa"/>
            <w:shd w:val="clear" w:color="auto" w:fill="auto"/>
            <w:noWrap/>
            <w:vAlign w:val="center"/>
            <w:hideMark/>
          </w:tcPr>
          <w:p w14:paraId="353029F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42</w:t>
            </w:r>
          </w:p>
        </w:tc>
        <w:tc>
          <w:tcPr>
            <w:tcW w:w="600" w:type="dxa"/>
            <w:shd w:val="clear" w:color="000000" w:fill="F2F2F2"/>
            <w:noWrap/>
            <w:vAlign w:val="center"/>
            <w:hideMark/>
          </w:tcPr>
          <w:p w14:paraId="13C63F73"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377CCF0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4A1F3ED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30</w:t>
            </w:r>
          </w:p>
        </w:tc>
        <w:tc>
          <w:tcPr>
            <w:tcW w:w="600" w:type="dxa"/>
            <w:shd w:val="clear" w:color="000000" w:fill="F2F2F2"/>
            <w:noWrap/>
            <w:vAlign w:val="center"/>
            <w:hideMark/>
          </w:tcPr>
          <w:p w14:paraId="2BBAD59D"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39A1A62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72</w:t>
            </w:r>
          </w:p>
        </w:tc>
      </w:tr>
      <w:tr w:rsidR="003C0893" w:rsidRPr="003C0893" w14:paraId="03D769AC" w14:textId="77777777" w:rsidTr="003C0893">
        <w:trPr>
          <w:trHeight w:val="255"/>
          <w:jc w:val="center"/>
        </w:trPr>
        <w:tc>
          <w:tcPr>
            <w:tcW w:w="1480" w:type="dxa"/>
            <w:vMerge/>
            <w:vAlign w:val="center"/>
            <w:hideMark/>
          </w:tcPr>
          <w:p w14:paraId="26531A35"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5D2119F3"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Híradástechnika</w:t>
            </w:r>
          </w:p>
        </w:tc>
        <w:tc>
          <w:tcPr>
            <w:tcW w:w="600" w:type="dxa"/>
            <w:shd w:val="clear" w:color="auto" w:fill="auto"/>
            <w:noWrap/>
            <w:vAlign w:val="center"/>
            <w:hideMark/>
          </w:tcPr>
          <w:p w14:paraId="59ED700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04F03E00"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0F873DF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5261473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78F6911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2629772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1FCCCB7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36,5</w:t>
            </w:r>
          </w:p>
        </w:tc>
        <w:tc>
          <w:tcPr>
            <w:tcW w:w="600" w:type="dxa"/>
            <w:shd w:val="clear" w:color="000000" w:fill="F2F2F2"/>
            <w:noWrap/>
            <w:vAlign w:val="center"/>
            <w:hideMark/>
          </w:tcPr>
          <w:p w14:paraId="0EA5715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7BF9CE6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36,5</w:t>
            </w:r>
          </w:p>
        </w:tc>
        <w:tc>
          <w:tcPr>
            <w:tcW w:w="600" w:type="dxa"/>
            <w:shd w:val="clear" w:color="auto" w:fill="auto"/>
            <w:noWrap/>
            <w:vAlign w:val="center"/>
            <w:hideMark/>
          </w:tcPr>
          <w:p w14:paraId="397111CD"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41C4B605"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3287C1C6"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1D21883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32</w:t>
            </w:r>
          </w:p>
        </w:tc>
        <w:tc>
          <w:tcPr>
            <w:tcW w:w="600" w:type="dxa"/>
            <w:shd w:val="clear" w:color="000000" w:fill="F2F2F2"/>
            <w:noWrap/>
            <w:vAlign w:val="center"/>
            <w:hideMark/>
          </w:tcPr>
          <w:p w14:paraId="2A749F05"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57055D4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32</w:t>
            </w:r>
          </w:p>
        </w:tc>
      </w:tr>
      <w:tr w:rsidR="003C0893" w:rsidRPr="003C0893" w14:paraId="14E423A9" w14:textId="77777777" w:rsidTr="003C0893">
        <w:trPr>
          <w:trHeight w:val="255"/>
          <w:jc w:val="center"/>
        </w:trPr>
        <w:tc>
          <w:tcPr>
            <w:tcW w:w="1480" w:type="dxa"/>
            <w:vMerge w:val="restart"/>
            <w:shd w:val="clear" w:color="auto" w:fill="auto"/>
            <w:textDirection w:val="btLr"/>
            <w:vAlign w:val="center"/>
            <w:hideMark/>
          </w:tcPr>
          <w:p w14:paraId="79FDA3E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11691-16</w:t>
            </w:r>
            <w:r w:rsidRPr="003C0893">
              <w:rPr>
                <w:rFonts w:eastAsia="Times New Roman" w:cs="Times New Roman"/>
                <w:color w:val="000000"/>
                <w:sz w:val="20"/>
                <w:szCs w:val="20"/>
                <w:lang w:eastAsia="hu-HU"/>
              </w:rPr>
              <w:br/>
              <w:t>Eladástan</w:t>
            </w:r>
          </w:p>
        </w:tc>
        <w:tc>
          <w:tcPr>
            <w:tcW w:w="3340" w:type="dxa"/>
            <w:shd w:val="clear" w:color="auto" w:fill="auto"/>
            <w:vAlign w:val="center"/>
            <w:hideMark/>
          </w:tcPr>
          <w:p w14:paraId="1285CC82" w14:textId="77777777"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Eladástan</w:t>
            </w:r>
          </w:p>
        </w:tc>
        <w:tc>
          <w:tcPr>
            <w:tcW w:w="600" w:type="dxa"/>
            <w:shd w:val="clear" w:color="auto" w:fill="auto"/>
            <w:noWrap/>
            <w:vAlign w:val="center"/>
            <w:hideMark/>
          </w:tcPr>
          <w:p w14:paraId="320346CF"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18</w:t>
            </w:r>
          </w:p>
        </w:tc>
        <w:tc>
          <w:tcPr>
            <w:tcW w:w="600" w:type="dxa"/>
            <w:shd w:val="clear" w:color="000000" w:fill="F2F2F2"/>
            <w:noWrap/>
            <w:vAlign w:val="center"/>
            <w:hideMark/>
          </w:tcPr>
          <w:p w14:paraId="42C033CA"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628F95E3"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39760693"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18</w:t>
            </w:r>
          </w:p>
        </w:tc>
        <w:tc>
          <w:tcPr>
            <w:tcW w:w="600" w:type="dxa"/>
            <w:shd w:val="clear" w:color="000000" w:fill="F2F2F2"/>
            <w:noWrap/>
            <w:vAlign w:val="center"/>
            <w:hideMark/>
          </w:tcPr>
          <w:p w14:paraId="7FE6F876"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5AD6B682"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7A248BF0"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31</w:t>
            </w:r>
          </w:p>
        </w:tc>
        <w:tc>
          <w:tcPr>
            <w:tcW w:w="600" w:type="dxa"/>
            <w:shd w:val="clear" w:color="000000" w:fill="F2F2F2"/>
            <w:noWrap/>
            <w:vAlign w:val="center"/>
            <w:hideMark/>
          </w:tcPr>
          <w:p w14:paraId="671979E9"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14:paraId="5766C612"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67</w:t>
            </w:r>
          </w:p>
        </w:tc>
        <w:tc>
          <w:tcPr>
            <w:tcW w:w="600" w:type="dxa"/>
            <w:shd w:val="clear" w:color="auto" w:fill="auto"/>
            <w:noWrap/>
            <w:vAlign w:val="center"/>
            <w:hideMark/>
          </w:tcPr>
          <w:p w14:paraId="1CC985FF"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36</w:t>
            </w:r>
          </w:p>
        </w:tc>
        <w:tc>
          <w:tcPr>
            <w:tcW w:w="600" w:type="dxa"/>
            <w:shd w:val="clear" w:color="000000" w:fill="F2F2F2"/>
            <w:noWrap/>
            <w:vAlign w:val="center"/>
            <w:hideMark/>
          </w:tcPr>
          <w:p w14:paraId="7A2638DD"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27605D17"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36DFF6ED"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31</w:t>
            </w:r>
          </w:p>
        </w:tc>
        <w:tc>
          <w:tcPr>
            <w:tcW w:w="600" w:type="dxa"/>
            <w:shd w:val="clear" w:color="000000" w:fill="F2F2F2"/>
            <w:noWrap/>
            <w:vAlign w:val="center"/>
            <w:hideMark/>
          </w:tcPr>
          <w:p w14:paraId="4910A515"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1020" w:type="dxa"/>
            <w:shd w:val="clear" w:color="auto" w:fill="auto"/>
            <w:noWrap/>
            <w:vAlign w:val="center"/>
            <w:hideMark/>
          </w:tcPr>
          <w:p w14:paraId="1E99FF4E"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67</w:t>
            </w:r>
          </w:p>
        </w:tc>
      </w:tr>
      <w:tr w:rsidR="003C0893" w:rsidRPr="003C0893" w14:paraId="60ECDA74" w14:textId="77777777" w:rsidTr="003C0893">
        <w:trPr>
          <w:trHeight w:val="255"/>
          <w:jc w:val="center"/>
        </w:trPr>
        <w:tc>
          <w:tcPr>
            <w:tcW w:w="1480" w:type="dxa"/>
            <w:vMerge/>
            <w:vAlign w:val="center"/>
            <w:hideMark/>
          </w:tcPr>
          <w:p w14:paraId="0F38D972"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2FAB618"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Eladási ismeretek</w:t>
            </w:r>
          </w:p>
        </w:tc>
        <w:tc>
          <w:tcPr>
            <w:tcW w:w="600" w:type="dxa"/>
            <w:shd w:val="clear" w:color="auto" w:fill="auto"/>
            <w:noWrap/>
            <w:vAlign w:val="center"/>
            <w:hideMark/>
          </w:tcPr>
          <w:p w14:paraId="37287BB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18</w:t>
            </w:r>
          </w:p>
        </w:tc>
        <w:tc>
          <w:tcPr>
            <w:tcW w:w="600" w:type="dxa"/>
            <w:shd w:val="clear" w:color="000000" w:fill="F2F2F2"/>
            <w:noWrap/>
            <w:vAlign w:val="center"/>
            <w:hideMark/>
          </w:tcPr>
          <w:p w14:paraId="271F7393"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7CA1A28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5FE5AE06"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18</w:t>
            </w:r>
          </w:p>
        </w:tc>
        <w:tc>
          <w:tcPr>
            <w:tcW w:w="600" w:type="dxa"/>
            <w:shd w:val="clear" w:color="000000" w:fill="F2F2F2"/>
            <w:noWrap/>
            <w:vAlign w:val="center"/>
            <w:hideMark/>
          </w:tcPr>
          <w:p w14:paraId="0951FC0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293DE525"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468C7F0D"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16F301E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039D794E"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w:t>
            </w:r>
          </w:p>
        </w:tc>
        <w:tc>
          <w:tcPr>
            <w:tcW w:w="600" w:type="dxa"/>
            <w:shd w:val="clear" w:color="auto" w:fill="auto"/>
            <w:noWrap/>
            <w:vAlign w:val="center"/>
            <w:hideMark/>
          </w:tcPr>
          <w:p w14:paraId="4B434C26"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w:t>
            </w:r>
          </w:p>
        </w:tc>
        <w:tc>
          <w:tcPr>
            <w:tcW w:w="600" w:type="dxa"/>
            <w:shd w:val="clear" w:color="000000" w:fill="F2F2F2"/>
            <w:noWrap/>
            <w:vAlign w:val="center"/>
            <w:hideMark/>
          </w:tcPr>
          <w:p w14:paraId="6FCD2B16"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2CFAF0A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31EF8565"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4CDD5326"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61CBC260"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w:t>
            </w:r>
          </w:p>
        </w:tc>
      </w:tr>
      <w:tr w:rsidR="003C0893" w:rsidRPr="003C0893" w14:paraId="6B494B06" w14:textId="77777777" w:rsidTr="003C0893">
        <w:trPr>
          <w:trHeight w:val="255"/>
          <w:jc w:val="center"/>
        </w:trPr>
        <w:tc>
          <w:tcPr>
            <w:tcW w:w="1480" w:type="dxa"/>
            <w:vMerge/>
            <w:vAlign w:val="center"/>
            <w:hideMark/>
          </w:tcPr>
          <w:p w14:paraId="79857E76"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1516B68"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Eladás idegen nyelven</w:t>
            </w:r>
          </w:p>
        </w:tc>
        <w:tc>
          <w:tcPr>
            <w:tcW w:w="600" w:type="dxa"/>
            <w:shd w:val="clear" w:color="auto" w:fill="auto"/>
            <w:noWrap/>
            <w:vAlign w:val="center"/>
            <w:hideMark/>
          </w:tcPr>
          <w:p w14:paraId="7B92360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333025D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5928FEB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14C0F9F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4A415A4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4830694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044461D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31</w:t>
            </w:r>
          </w:p>
        </w:tc>
        <w:tc>
          <w:tcPr>
            <w:tcW w:w="600" w:type="dxa"/>
            <w:shd w:val="clear" w:color="000000" w:fill="F2F2F2"/>
            <w:noWrap/>
            <w:vAlign w:val="center"/>
            <w:hideMark/>
          </w:tcPr>
          <w:p w14:paraId="4E6AA87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6CCE710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31</w:t>
            </w:r>
          </w:p>
        </w:tc>
        <w:tc>
          <w:tcPr>
            <w:tcW w:w="600" w:type="dxa"/>
            <w:shd w:val="clear" w:color="auto" w:fill="auto"/>
            <w:noWrap/>
            <w:vAlign w:val="center"/>
            <w:hideMark/>
          </w:tcPr>
          <w:p w14:paraId="46D37E3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3A9E38A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62EF763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1797143E"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31</w:t>
            </w:r>
          </w:p>
        </w:tc>
        <w:tc>
          <w:tcPr>
            <w:tcW w:w="600" w:type="dxa"/>
            <w:shd w:val="clear" w:color="000000" w:fill="F2F2F2"/>
            <w:noWrap/>
            <w:vAlign w:val="center"/>
            <w:hideMark/>
          </w:tcPr>
          <w:p w14:paraId="19F05675"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1020" w:type="dxa"/>
            <w:shd w:val="clear" w:color="auto" w:fill="auto"/>
            <w:noWrap/>
            <w:vAlign w:val="center"/>
            <w:hideMark/>
          </w:tcPr>
          <w:p w14:paraId="3431885E"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31</w:t>
            </w:r>
          </w:p>
        </w:tc>
      </w:tr>
      <w:tr w:rsidR="003C0893" w:rsidRPr="003C0893" w14:paraId="27D90B5A" w14:textId="77777777" w:rsidTr="003C0893">
        <w:trPr>
          <w:trHeight w:val="255"/>
          <w:jc w:val="center"/>
        </w:trPr>
        <w:tc>
          <w:tcPr>
            <w:tcW w:w="1480" w:type="dxa"/>
            <w:vMerge/>
            <w:vAlign w:val="center"/>
            <w:hideMark/>
          </w:tcPr>
          <w:p w14:paraId="75D00CF4"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498DDC82" w14:textId="77777777" w:rsidR="003C0893" w:rsidRPr="003C0893" w:rsidRDefault="003C0893" w:rsidP="003C0893">
            <w:pPr>
              <w:spacing w:after="0"/>
              <w:jc w:val="left"/>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Eladási gyakorlat</w:t>
            </w:r>
          </w:p>
        </w:tc>
        <w:tc>
          <w:tcPr>
            <w:tcW w:w="600" w:type="dxa"/>
            <w:shd w:val="clear" w:color="auto" w:fill="auto"/>
            <w:noWrap/>
            <w:vAlign w:val="center"/>
            <w:hideMark/>
          </w:tcPr>
          <w:p w14:paraId="62514868"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6353AE2C"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72</w:t>
            </w:r>
          </w:p>
        </w:tc>
        <w:tc>
          <w:tcPr>
            <w:tcW w:w="600" w:type="dxa"/>
            <w:shd w:val="clear" w:color="000000" w:fill="F2F2F2"/>
            <w:noWrap/>
            <w:vAlign w:val="center"/>
            <w:hideMark/>
          </w:tcPr>
          <w:p w14:paraId="1C4DB982"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6CD27CCD"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620AB6BD"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36</w:t>
            </w:r>
          </w:p>
        </w:tc>
        <w:tc>
          <w:tcPr>
            <w:tcW w:w="600" w:type="dxa"/>
            <w:shd w:val="clear" w:color="000000" w:fill="F2F2F2"/>
            <w:noWrap/>
            <w:vAlign w:val="center"/>
            <w:hideMark/>
          </w:tcPr>
          <w:p w14:paraId="50114AA6"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4269A1EA"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69755F27"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62</w:t>
            </w:r>
          </w:p>
        </w:tc>
        <w:tc>
          <w:tcPr>
            <w:tcW w:w="1020" w:type="dxa"/>
            <w:shd w:val="clear" w:color="auto" w:fill="auto"/>
            <w:noWrap/>
            <w:vAlign w:val="center"/>
            <w:hideMark/>
          </w:tcPr>
          <w:p w14:paraId="56D05081"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170</w:t>
            </w:r>
          </w:p>
        </w:tc>
        <w:tc>
          <w:tcPr>
            <w:tcW w:w="600" w:type="dxa"/>
            <w:shd w:val="clear" w:color="auto" w:fill="auto"/>
            <w:noWrap/>
            <w:vAlign w:val="center"/>
            <w:hideMark/>
          </w:tcPr>
          <w:p w14:paraId="10AD4FF0"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63E07351"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108</w:t>
            </w:r>
          </w:p>
        </w:tc>
        <w:tc>
          <w:tcPr>
            <w:tcW w:w="600" w:type="dxa"/>
            <w:shd w:val="clear" w:color="000000" w:fill="F2F2F2"/>
            <w:noWrap/>
            <w:vAlign w:val="center"/>
            <w:hideMark/>
          </w:tcPr>
          <w:p w14:paraId="34B4CF0E"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 </w:t>
            </w:r>
          </w:p>
        </w:tc>
        <w:tc>
          <w:tcPr>
            <w:tcW w:w="600" w:type="dxa"/>
            <w:shd w:val="clear" w:color="auto" w:fill="auto"/>
            <w:noWrap/>
            <w:vAlign w:val="center"/>
            <w:hideMark/>
          </w:tcPr>
          <w:p w14:paraId="177823C1"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0</w:t>
            </w:r>
          </w:p>
        </w:tc>
        <w:tc>
          <w:tcPr>
            <w:tcW w:w="600" w:type="dxa"/>
            <w:shd w:val="clear" w:color="000000" w:fill="F2F2F2"/>
            <w:noWrap/>
            <w:vAlign w:val="center"/>
            <w:hideMark/>
          </w:tcPr>
          <w:p w14:paraId="77006A84"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93</w:t>
            </w:r>
          </w:p>
        </w:tc>
        <w:tc>
          <w:tcPr>
            <w:tcW w:w="1020" w:type="dxa"/>
            <w:shd w:val="clear" w:color="auto" w:fill="auto"/>
            <w:noWrap/>
            <w:vAlign w:val="center"/>
            <w:hideMark/>
          </w:tcPr>
          <w:p w14:paraId="66034E20" w14:textId="77777777" w:rsidR="003C0893" w:rsidRPr="003C0893" w:rsidRDefault="003C0893" w:rsidP="003C0893">
            <w:pPr>
              <w:spacing w:after="0"/>
              <w:jc w:val="center"/>
              <w:rPr>
                <w:rFonts w:eastAsia="Times New Roman" w:cs="Times New Roman"/>
                <w:b/>
                <w:bCs/>
                <w:color w:val="000000"/>
                <w:sz w:val="20"/>
                <w:szCs w:val="20"/>
                <w:lang w:eastAsia="hu-HU"/>
              </w:rPr>
            </w:pPr>
            <w:r w:rsidRPr="003C0893">
              <w:rPr>
                <w:rFonts w:eastAsia="Times New Roman" w:cs="Times New Roman"/>
                <w:b/>
                <w:bCs/>
                <w:color w:val="000000"/>
                <w:sz w:val="20"/>
                <w:szCs w:val="20"/>
                <w:lang w:eastAsia="hu-HU"/>
              </w:rPr>
              <w:t>201</w:t>
            </w:r>
          </w:p>
        </w:tc>
      </w:tr>
      <w:tr w:rsidR="003C0893" w:rsidRPr="003C0893" w14:paraId="1C046993" w14:textId="77777777" w:rsidTr="003C0893">
        <w:trPr>
          <w:trHeight w:val="255"/>
          <w:jc w:val="center"/>
        </w:trPr>
        <w:tc>
          <w:tcPr>
            <w:tcW w:w="1480" w:type="dxa"/>
            <w:vMerge/>
            <w:vAlign w:val="center"/>
            <w:hideMark/>
          </w:tcPr>
          <w:p w14:paraId="4C953A7C"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3F18922"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Az eladó személyisége</w:t>
            </w:r>
          </w:p>
        </w:tc>
        <w:tc>
          <w:tcPr>
            <w:tcW w:w="600" w:type="dxa"/>
            <w:shd w:val="clear" w:color="auto" w:fill="auto"/>
            <w:noWrap/>
            <w:vAlign w:val="center"/>
            <w:hideMark/>
          </w:tcPr>
          <w:p w14:paraId="342687E9"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4538D61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w:t>
            </w:r>
          </w:p>
        </w:tc>
        <w:tc>
          <w:tcPr>
            <w:tcW w:w="600" w:type="dxa"/>
            <w:shd w:val="clear" w:color="000000" w:fill="F2F2F2"/>
            <w:noWrap/>
            <w:vAlign w:val="center"/>
            <w:hideMark/>
          </w:tcPr>
          <w:p w14:paraId="30798E5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4256679D"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07D1BAD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13FA9F6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10C21A9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018218F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24</w:t>
            </w:r>
          </w:p>
        </w:tc>
        <w:tc>
          <w:tcPr>
            <w:tcW w:w="1020" w:type="dxa"/>
            <w:shd w:val="clear" w:color="auto" w:fill="auto"/>
            <w:noWrap/>
            <w:vAlign w:val="center"/>
            <w:hideMark/>
          </w:tcPr>
          <w:p w14:paraId="7703E7C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60</w:t>
            </w:r>
          </w:p>
        </w:tc>
        <w:tc>
          <w:tcPr>
            <w:tcW w:w="600" w:type="dxa"/>
            <w:shd w:val="clear" w:color="auto" w:fill="auto"/>
            <w:noWrap/>
            <w:vAlign w:val="center"/>
            <w:hideMark/>
          </w:tcPr>
          <w:p w14:paraId="6BE0DF9E"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2CEF99AD"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w:t>
            </w:r>
          </w:p>
        </w:tc>
        <w:tc>
          <w:tcPr>
            <w:tcW w:w="600" w:type="dxa"/>
            <w:shd w:val="clear" w:color="000000" w:fill="F2F2F2"/>
            <w:noWrap/>
            <w:vAlign w:val="center"/>
            <w:hideMark/>
          </w:tcPr>
          <w:p w14:paraId="7EE73D43"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0826351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3CD08A7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31</w:t>
            </w:r>
          </w:p>
        </w:tc>
        <w:tc>
          <w:tcPr>
            <w:tcW w:w="1020" w:type="dxa"/>
            <w:shd w:val="clear" w:color="auto" w:fill="auto"/>
            <w:noWrap/>
            <w:vAlign w:val="center"/>
            <w:hideMark/>
          </w:tcPr>
          <w:p w14:paraId="275C53B7"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67</w:t>
            </w:r>
          </w:p>
        </w:tc>
      </w:tr>
      <w:tr w:rsidR="003C0893" w:rsidRPr="003C0893" w14:paraId="7A2098EE" w14:textId="77777777" w:rsidTr="003C0893">
        <w:trPr>
          <w:trHeight w:val="255"/>
          <w:jc w:val="center"/>
        </w:trPr>
        <w:tc>
          <w:tcPr>
            <w:tcW w:w="1480" w:type="dxa"/>
            <w:vMerge/>
            <w:vAlign w:val="center"/>
            <w:hideMark/>
          </w:tcPr>
          <w:p w14:paraId="7052FAED" w14:textId="77777777" w:rsidR="003C0893" w:rsidRPr="003C0893" w:rsidRDefault="003C0893" w:rsidP="003C0893">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A713DB9" w14:textId="77777777" w:rsidR="003C0893" w:rsidRPr="003C0893" w:rsidRDefault="003C0893" w:rsidP="003C0893">
            <w:pPr>
              <w:spacing w:after="0"/>
              <w:jc w:val="left"/>
              <w:rPr>
                <w:rFonts w:eastAsia="Times New Roman" w:cs="Times New Roman"/>
                <w:color w:val="000000"/>
                <w:sz w:val="20"/>
                <w:szCs w:val="20"/>
                <w:lang w:eastAsia="hu-HU"/>
              </w:rPr>
            </w:pPr>
            <w:r w:rsidRPr="003C0893">
              <w:rPr>
                <w:rFonts w:eastAsia="Times New Roman" w:cs="Times New Roman"/>
                <w:color w:val="000000"/>
                <w:sz w:val="20"/>
                <w:szCs w:val="20"/>
                <w:lang w:eastAsia="hu-HU"/>
              </w:rPr>
              <w:t>Az eladási folyamat gyakorlása</w:t>
            </w:r>
          </w:p>
        </w:tc>
        <w:tc>
          <w:tcPr>
            <w:tcW w:w="600" w:type="dxa"/>
            <w:shd w:val="clear" w:color="auto" w:fill="auto"/>
            <w:noWrap/>
            <w:vAlign w:val="center"/>
            <w:hideMark/>
          </w:tcPr>
          <w:p w14:paraId="2559C424"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7FC65C0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w:t>
            </w:r>
          </w:p>
        </w:tc>
        <w:tc>
          <w:tcPr>
            <w:tcW w:w="600" w:type="dxa"/>
            <w:shd w:val="clear" w:color="000000" w:fill="F2F2F2"/>
            <w:noWrap/>
            <w:vAlign w:val="center"/>
            <w:hideMark/>
          </w:tcPr>
          <w:p w14:paraId="77C6BA7C"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1DED1DD0"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2C9D644B"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36</w:t>
            </w:r>
          </w:p>
        </w:tc>
        <w:tc>
          <w:tcPr>
            <w:tcW w:w="600" w:type="dxa"/>
            <w:shd w:val="clear" w:color="000000" w:fill="F2F2F2"/>
            <w:noWrap/>
            <w:vAlign w:val="center"/>
            <w:hideMark/>
          </w:tcPr>
          <w:p w14:paraId="2D1D5FC6"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5AEFF03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41DE69A8"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38</w:t>
            </w:r>
          </w:p>
        </w:tc>
        <w:tc>
          <w:tcPr>
            <w:tcW w:w="1020" w:type="dxa"/>
            <w:shd w:val="clear" w:color="auto" w:fill="auto"/>
            <w:noWrap/>
            <w:vAlign w:val="center"/>
            <w:hideMark/>
          </w:tcPr>
          <w:p w14:paraId="0C88346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110</w:t>
            </w:r>
          </w:p>
        </w:tc>
        <w:tc>
          <w:tcPr>
            <w:tcW w:w="600" w:type="dxa"/>
            <w:shd w:val="clear" w:color="auto" w:fill="auto"/>
            <w:noWrap/>
            <w:vAlign w:val="center"/>
            <w:hideMark/>
          </w:tcPr>
          <w:p w14:paraId="604F8CF0"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66DEC97F"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72</w:t>
            </w:r>
          </w:p>
        </w:tc>
        <w:tc>
          <w:tcPr>
            <w:tcW w:w="600" w:type="dxa"/>
            <w:shd w:val="clear" w:color="000000" w:fill="F2F2F2"/>
            <w:noWrap/>
            <w:vAlign w:val="center"/>
            <w:hideMark/>
          </w:tcPr>
          <w:p w14:paraId="0BE50613"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auto" w:fill="auto"/>
            <w:noWrap/>
            <w:vAlign w:val="center"/>
            <w:hideMark/>
          </w:tcPr>
          <w:p w14:paraId="6C26C0D2"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 </w:t>
            </w:r>
          </w:p>
        </w:tc>
        <w:tc>
          <w:tcPr>
            <w:tcW w:w="600" w:type="dxa"/>
            <w:shd w:val="clear" w:color="000000" w:fill="F2F2F2"/>
            <w:noWrap/>
            <w:vAlign w:val="center"/>
            <w:hideMark/>
          </w:tcPr>
          <w:p w14:paraId="25C021CA"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62</w:t>
            </w:r>
          </w:p>
        </w:tc>
        <w:tc>
          <w:tcPr>
            <w:tcW w:w="1020" w:type="dxa"/>
            <w:shd w:val="clear" w:color="auto" w:fill="auto"/>
            <w:noWrap/>
            <w:vAlign w:val="center"/>
            <w:hideMark/>
          </w:tcPr>
          <w:p w14:paraId="56DD12A1" w14:textId="77777777" w:rsidR="003C0893" w:rsidRPr="003C0893" w:rsidRDefault="003C0893" w:rsidP="003C0893">
            <w:pPr>
              <w:spacing w:after="0"/>
              <w:jc w:val="center"/>
              <w:rPr>
                <w:rFonts w:eastAsia="Times New Roman" w:cs="Times New Roman"/>
                <w:color w:val="000000"/>
                <w:sz w:val="20"/>
                <w:szCs w:val="20"/>
                <w:lang w:eastAsia="hu-HU"/>
              </w:rPr>
            </w:pPr>
            <w:r w:rsidRPr="003C0893">
              <w:rPr>
                <w:rFonts w:eastAsia="Times New Roman" w:cs="Times New Roman"/>
                <w:color w:val="000000"/>
                <w:sz w:val="20"/>
                <w:szCs w:val="20"/>
                <w:lang w:eastAsia="hu-HU"/>
              </w:rPr>
              <w:t>134</w:t>
            </w:r>
          </w:p>
        </w:tc>
      </w:tr>
    </w:tbl>
    <w:p w14:paraId="0BABE7A5" w14:textId="77777777" w:rsidR="004F6765" w:rsidRDefault="004F6765" w:rsidP="000B5E9D">
      <w:pPr>
        <w:spacing w:after="0"/>
        <w:rPr>
          <w:rFonts w:cs="Times New Roman"/>
        </w:rPr>
      </w:pPr>
      <w:bookmarkStart w:id="0" w:name="_MON_1523898706"/>
      <w:bookmarkStart w:id="1" w:name="_MON_1523050776"/>
      <w:bookmarkStart w:id="2" w:name="_MON_1523122269"/>
      <w:bookmarkStart w:id="3" w:name="_MON_1523037734"/>
      <w:bookmarkStart w:id="4" w:name="_MON_1523813820"/>
      <w:bookmarkStart w:id="5" w:name="_MON_1524553468"/>
      <w:bookmarkEnd w:id="0"/>
      <w:bookmarkEnd w:id="1"/>
      <w:bookmarkEnd w:id="2"/>
      <w:bookmarkEnd w:id="3"/>
      <w:bookmarkEnd w:id="4"/>
      <w:bookmarkEnd w:id="5"/>
    </w:p>
    <w:p w14:paraId="5CE2563E" w14:textId="77777777"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271E52">
        <w:rPr>
          <w:rFonts w:cs="Times New Roman"/>
        </w:rPr>
        <w:t xml:space="preserve">gyakorlat; </w:t>
      </w:r>
      <w:proofErr w:type="spellStart"/>
      <w:r w:rsidRPr="00271E52">
        <w:rPr>
          <w:rFonts w:cs="Times New Roman"/>
        </w:rPr>
        <w:t>ögy</w:t>
      </w:r>
      <w:proofErr w:type="spellEnd"/>
      <w:r w:rsidRPr="00271E52">
        <w:rPr>
          <w:rFonts w:cs="Times New Roman"/>
        </w:rPr>
        <w:t>/összefüggő szakmai gyakorlat</w:t>
      </w:r>
    </w:p>
    <w:p w14:paraId="7213764A" w14:textId="77777777" w:rsidR="00CB484D" w:rsidRPr="00CB484D" w:rsidRDefault="00CB484D" w:rsidP="00CB484D">
      <w:pPr>
        <w:spacing w:after="0"/>
        <w:rPr>
          <w:rFonts w:cs="Times New Roman"/>
        </w:rPr>
      </w:pPr>
    </w:p>
    <w:p w14:paraId="6FADF90E" w14:textId="77777777"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003877D0" w14:textId="77777777"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1159256E"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23FDAFA7" w14:textId="77777777" w:rsidR="002A723B" w:rsidRDefault="002A723B">
      <w:pPr>
        <w:spacing w:after="200" w:line="276" w:lineRule="auto"/>
        <w:jc w:val="left"/>
        <w:rPr>
          <w:rFonts w:cs="Times New Roman"/>
        </w:rPr>
      </w:pPr>
    </w:p>
    <w:p w14:paraId="56484E79" w14:textId="77777777" w:rsidR="002A723B" w:rsidRDefault="002A723B">
      <w:pPr>
        <w:spacing w:after="200" w:line="276" w:lineRule="auto"/>
        <w:jc w:val="left"/>
        <w:rPr>
          <w:rFonts w:cs="Times New Roman"/>
        </w:rPr>
        <w:sectPr w:rsidR="002A723B" w:rsidSect="002A723B">
          <w:pgSz w:w="16838" w:h="11906" w:orient="landscape"/>
          <w:pgMar w:top="1417" w:right="1417" w:bottom="1417" w:left="1417" w:header="708" w:footer="708" w:gutter="0"/>
          <w:cols w:space="708"/>
          <w:docGrid w:linePitch="360"/>
        </w:sectPr>
      </w:pPr>
    </w:p>
    <w:p w14:paraId="2EF75BD6" w14:textId="77777777" w:rsidR="00DF1227" w:rsidRPr="00D52C63" w:rsidRDefault="00DF1227" w:rsidP="00DF1227">
      <w:pPr>
        <w:rPr>
          <w:rFonts w:cs="Times New Roman"/>
        </w:rPr>
      </w:pPr>
    </w:p>
    <w:p w14:paraId="628AFF73"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0976CF66" w14:textId="77777777" w:rsidR="00DF1227" w:rsidRPr="00D52C63" w:rsidRDefault="00DF1227" w:rsidP="00DF122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2DFF2FC2" w14:textId="77777777" w:rsidR="00DF1227" w:rsidRPr="00D52C63" w:rsidRDefault="00DF1227" w:rsidP="00DF1227">
      <w:pPr>
        <w:jc w:val="center"/>
        <w:rPr>
          <w:rFonts w:cs="Times New Roman"/>
          <w:b/>
          <w:sz w:val="36"/>
        </w:rPr>
      </w:pPr>
      <w:r w:rsidRPr="00E65AE8">
        <w:rPr>
          <w:rFonts w:cs="Times New Roman"/>
          <w:b/>
          <w:sz w:val="36"/>
        </w:rPr>
        <w:t>Foglalkoztatás II.</w:t>
      </w:r>
    </w:p>
    <w:p w14:paraId="31D7E5B1"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42938454"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04859DE"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62AC5AD6" w14:textId="77777777" w:rsidR="00DF1227" w:rsidRPr="00D52C63" w:rsidRDefault="00DF1227" w:rsidP="00DF1227">
      <w:pPr>
        <w:spacing w:after="200" w:line="276" w:lineRule="auto"/>
        <w:jc w:val="left"/>
        <w:rPr>
          <w:rFonts w:cs="Times New Roman"/>
        </w:rPr>
      </w:pPr>
      <w:r w:rsidRPr="00D52C63">
        <w:rPr>
          <w:rFonts w:cs="Times New Roman"/>
        </w:rPr>
        <w:br w:type="page"/>
      </w:r>
    </w:p>
    <w:p w14:paraId="09259EA2" w14:textId="77777777" w:rsidR="00DF1227" w:rsidRDefault="00DF1227" w:rsidP="00DF1227">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2A7CEA" w14:paraId="73011A59" w14:textId="77777777" w:rsidTr="00BB5F2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436CFF"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4CB91255"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DF1227" w:rsidRPr="002A7CEA" w14:paraId="5E3864EF" w14:textId="77777777" w:rsidTr="00BB5F2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5CC684"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DF1227" w:rsidRPr="002A7CEA" w14:paraId="076C6E96"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84FA65"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6C86B8CD"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4A47AAB8"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DB295C"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23CEA975"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EF932DC"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6D3E0B"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0BF206BD"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468E44D6"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211697"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256C4B37"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3A53CD0A"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F3A6FF"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505A7BFF"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45E9FDAF"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EDC596"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BC1D3E0"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CBB1F04" w14:textId="77777777" w:rsidTr="00BB5F2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B5FD17"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DF1227" w:rsidRPr="002A7CEA" w14:paraId="575D998F" w14:textId="77777777" w:rsidTr="00BB5F2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A1B71E"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53FACB7F"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04FAC69"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D8D54C"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657B8FFC"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079E915F" w14:textId="77777777" w:rsidTr="00BB5F2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960745"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65A1B4B6"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0A84BAE"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3BA886"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30BD13AB"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0F5056D3"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6C33C5"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590AD313"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47D53467"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1F84BE"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0C342752"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3B22E5C7"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48356C"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4236608D"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ED0CFE8"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D5D3FE"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5A3282CD"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41EC2E6" w14:textId="77777777" w:rsidTr="00BB5F2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C4E488"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1B7FE271"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0DAC03A0" w14:textId="77777777" w:rsidTr="00BB5F2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27ADB8"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3C406694"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06A08EF8" w14:textId="77777777" w:rsidTr="00BB5F2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13CC05"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6186ACD0"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0050FF5" w14:textId="77777777" w:rsidTr="00BB5F2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9966AE"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DF1227" w:rsidRPr="002A7CEA" w14:paraId="2A4AB36D"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41EF50"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5586AA93"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35A8879C"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23744"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319ED6F0"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02777AAB"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673E05"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1CC31132"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71B77A5"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A99AE2"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51A7A2C0"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06696E48"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C9AAE3"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4AADBE46"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0559E3A" w14:textId="77777777" w:rsidTr="00BB5F2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B87462"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DF1227" w:rsidRPr="002A7CEA" w14:paraId="49F94DA5"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A413FA"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649F2FCA"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3F5D6900"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24970B"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22C3749D"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629616C" w14:textId="77777777" w:rsidTr="00BB5F2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920727"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DF1227" w:rsidRPr="002A7CEA" w14:paraId="1E71A914"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8B489F"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66DD42D"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340AB69"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7018DE"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2C76C3C2"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891C159" w14:textId="77777777" w:rsidTr="00BB5F2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FCD55A"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DF1227" w:rsidRPr="002A7CEA" w14:paraId="6A63C3B5"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B36381"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EFCFC32"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F99703A"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57E3C7"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16CA07C9"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1C73427B" w14:textId="77777777" w:rsidR="00DF1227" w:rsidRPr="00D52C63" w:rsidRDefault="00DF1227" w:rsidP="00DF1227">
      <w:pPr>
        <w:jc w:val="center"/>
        <w:rPr>
          <w:rFonts w:cs="Times New Roman"/>
        </w:rPr>
      </w:pPr>
    </w:p>
    <w:p w14:paraId="0CCA2142" w14:textId="77777777" w:rsidR="00DF1227" w:rsidRDefault="00DF1227" w:rsidP="00DF1227">
      <w:pPr>
        <w:rPr>
          <w:rFonts w:cs="Times New Roman"/>
        </w:rPr>
      </w:pPr>
      <w:bookmarkStart w:id="6" w:name="_MON_1520112852"/>
      <w:bookmarkStart w:id="7" w:name="_MON_1520113148"/>
      <w:bookmarkStart w:id="8" w:name="_MON_1520113442"/>
      <w:bookmarkStart w:id="9" w:name="_MON_1520112153"/>
      <w:bookmarkStart w:id="10" w:name="_MON_1520112252"/>
      <w:bookmarkStart w:id="11" w:name="_MON_1520112324"/>
      <w:bookmarkStart w:id="12" w:name="_MON_1520112404"/>
      <w:bookmarkStart w:id="13" w:name="_MON_1520112681"/>
      <w:bookmarkEnd w:id="6"/>
      <w:bookmarkEnd w:id="7"/>
      <w:bookmarkEnd w:id="8"/>
      <w:bookmarkEnd w:id="9"/>
      <w:bookmarkEnd w:id="10"/>
      <w:bookmarkEnd w:id="11"/>
      <w:bookmarkEnd w:id="12"/>
      <w:bookmarkEnd w:id="13"/>
      <w:r>
        <w:rPr>
          <w:rFonts w:cs="Times New Roman"/>
        </w:rPr>
        <w:br w:type="page"/>
      </w:r>
    </w:p>
    <w:p w14:paraId="416A99C6" w14:textId="77777777" w:rsidR="00DF1227" w:rsidRDefault="00DF1227" w:rsidP="00DF1227">
      <w:pPr>
        <w:spacing w:after="0"/>
        <w:rPr>
          <w:rFonts w:cs="Times New Roman"/>
        </w:rPr>
      </w:pPr>
    </w:p>
    <w:p w14:paraId="319A0EA2" w14:textId="02DA072F" w:rsidR="00DF1227" w:rsidRPr="00644690" w:rsidRDefault="00DF1227" w:rsidP="00DF1227">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106384">
        <w:rPr>
          <w:b/>
        </w:rPr>
        <w:t>15,5</w:t>
      </w:r>
      <w:r>
        <w:rPr>
          <w:b/>
        </w:rPr>
        <w:t xml:space="preserve"> ó</w:t>
      </w:r>
      <w:r w:rsidRPr="00644690">
        <w:rPr>
          <w:b/>
        </w:rPr>
        <w:t>ra/</w:t>
      </w:r>
      <w:r w:rsidR="00CE50C3">
        <w:rPr>
          <w:b/>
        </w:rPr>
        <w:t>18</w:t>
      </w:r>
      <w:r w:rsidRPr="00644690">
        <w:rPr>
          <w:b/>
        </w:rPr>
        <w:t xml:space="preserve"> óra*</w:t>
      </w:r>
    </w:p>
    <w:p w14:paraId="7E301E30"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17030044" w14:textId="77777777" w:rsidR="00DF1227" w:rsidRPr="00644690" w:rsidRDefault="00DF1227" w:rsidP="00DF1227"/>
    <w:p w14:paraId="692DE8AC" w14:textId="77777777" w:rsidR="00DF1227" w:rsidRDefault="00DF1227" w:rsidP="00DF1227">
      <w:pPr>
        <w:pStyle w:val="Listaszerbekezds"/>
        <w:numPr>
          <w:ilvl w:val="1"/>
          <w:numId w:val="8"/>
        </w:numPr>
        <w:spacing w:after="0"/>
        <w:rPr>
          <w:b/>
        </w:rPr>
      </w:pPr>
      <w:r w:rsidRPr="00644690">
        <w:rPr>
          <w:b/>
        </w:rPr>
        <w:t>A tantárgy tanításának célja</w:t>
      </w:r>
    </w:p>
    <w:p w14:paraId="214402A0" w14:textId="77777777" w:rsidR="00DF1227" w:rsidRDefault="00DF1227"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14:paraId="49257C6E" w14:textId="77777777" w:rsidR="00DF1227" w:rsidRPr="002B5BF7" w:rsidRDefault="00DF1227" w:rsidP="00DF1227">
      <w:pPr>
        <w:spacing w:after="0"/>
        <w:ind w:left="426"/>
      </w:pPr>
    </w:p>
    <w:p w14:paraId="3E236CAA"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700C9464" w14:textId="77777777" w:rsidR="00DF1227" w:rsidRDefault="00DF1227" w:rsidP="00DF1227">
      <w:pPr>
        <w:spacing w:after="0"/>
        <w:ind w:left="426"/>
      </w:pPr>
      <w:r>
        <w:t>—</w:t>
      </w:r>
    </w:p>
    <w:p w14:paraId="2DA5A9FA" w14:textId="77777777" w:rsidR="00DF1227" w:rsidRPr="002B5BF7" w:rsidRDefault="00DF1227" w:rsidP="00DF1227">
      <w:pPr>
        <w:spacing w:after="0"/>
        <w:ind w:left="426"/>
      </w:pPr>
    </w:p>
    <w:p w14:paraId="4776BA28"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30D05E4F"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CE50C3">
        <w:rPr>
          <w:b/>
          <w:i/>
        </w:rPr>
        <w:t>3</w:t>
      </w:r>
      <w:r>
        <w:rPr>
          <w:b/>
          <w:i/>
        </w:rPr>
        <w:t xml:space="preserve"> ó</w:t>
      </w:r>
      <w:r w:rsidRPr="00644690">
        <w:rPr>
          <w:b/>
          <w:i/>
        </w:rPr>
        <w:t>ra/</w:t>
      </w:r>
      <w:r>
        <w:rPr>
          <w:b/>
          <w:i/>
        </w:rPr>
        <w:t>4</w:t>
      </w:r>
      <w:r w:rsidRPr="00644690">
        <w:rPr>
          <w:b/>
          <w:i/>
        </w:rPr>
        <w:t xml:space="preserve"> óra</w:t>
      </w:r>
    </w:p>
    <w:p w14:paraId="44BEC501" w14:textId="77777777" w:rsidR="00DF1227" w:rsidRPr="00D96494" w:rsidRDefault="00DF1227" w:rsidP="00DF1227">
      <w:pPr>
        <w:spacing w:after="0"/>
        <w:ind w:left="851"/>
        <w:rPr>
          <w:rFonts w:cs="Times New Roman"/>
        </w:rPr>
      </w:pPr>
      <w:r w:rsidRPr="00D9649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65989C11" w14:textId="77777777" w:rsidR="00DF1227" w:rsidRPr="00D96494" w:rsidRDefault="00DF1227" w:rsidP="00DF1227">
      <w:pPr>
        <w:spacing w:after="0"/>
        <w:ind w:left="851"/>
        <w:rPr>
          <w:rFonts w:cs="Times New Roman"/>
        </w:rPr>
      </w:pPr>
      <w:r w:rsidRPr="00D96494">
        <w:rPr>
          <w:rFonts w:cs="Times New Roman"/>
        </w:rPr>
        <w:t>Munkajogi alapok: felek a munkajogviszonyban, munkaviszony létesítése, munkakör, munkaszerződés módosítása, megszűnése, megszüntetése, felmondás, végkielégítés, pihenőidők, szabadság.</w:t>
      </w:r>
    </w:p>
    <w:p w14:paraId="2AA816D0" w14:textId="77777777" w:rsidR="00DF1227" w:rsidRPr="00D96494" w:rsidRDefault="00DF1227" w:rsidP="00DF1227">
      <w:pPr>
        <w:spacing w:after="0"/>
        <w:ind w:left="851"/>
        <w:rPr>
          <w:rFonts w:cs="Times New Roman"/>
        </w:rPr>
      </w:pPr>
      <w:r w:rsidRPr="00D96494">
        <w:rPr>
          <w:rFonts w:cs="Times New Roman"/>
        </w:rPr>
        <w:t>Foglalkoztatási formák: munkaviszony, megbízási jogviszony, vállalkozási jogviszony, közalkalmazotti jogviszony, közszolgálati jogviszony.</w:t>
      </w:r>
    </w:p>
    <w:p w14:paraId="0D7FECDA" w14:textId="77777777" w:rsidR="00DF1227" w:rsidRDefault="00DF1227" w:rsidP="00DF1227">
      <w:pPr>
        <w:spacing w:after="0"/>
        <w:ind w:left="851"/>
      </w:pPr>
      <w:r w:rsidRPr="00D9649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7FAE1F03" w14:textId="77777777" w:rsidR="00DF1227" w:rsidRPr="00644690" w:rsidRDefault="00DF1227" w:rsidP="00DF1227">
      <w:pPr>
        <w:tabs>
          <w:tab w:val="left" w:pos="1418"/>
          <w:tab w:val="right" w:pos="9072"/>
        </w:tabs>
        <w:spacing w:after="0"/>
        <w:ind w:left="851"/>
      </w:pPr>
    </w:p>
    <w:p w14:paraId="55E8C2A8" w14:textId="01523FD0"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sidR="00106384">
        <w:rPr>
          <w:b/>
          <w:i/>
        </w:rPr>
        <w:t>4,5</w:t>
      </w:r>
      <w:r>
        <w:rPr>
          <w:b/>
          <w:i/>
        </w:rPr>
        <w:t xml:space="preserve"> ó</w:t>
      </w:r>
      <w:r w:rsidRPr="00644690">
        <w:rPr>
          <w:b/>
          <w:i/>
        </w:rPr>
        <w:t>ra/</w:t>
      </w:r>
      <w:r>
        <w:rPr>
          <w:b/>
          <w:i/>
        </w:rPr>
        <w:t>4</w:t>
      </w:r>
      <w:r w:rsidRPr="00644690">
        <w:rPr>
          <w:b/>
          <w:i/>
        </w:rPr>
        <w:t xml:space="preserve"> óra</w:t>
      </w:r>
    </w:p>
    <w:p w14:paraId="5D807794" w14:textId="77777777" w:rsidR="00DF1227" w:rsidRPr="00D96494" w:rsidRDefault="00DF1227" w:rsidP="00DF1227">
      <w:pPr>
        <w:spacing w:after="0"/>
        <w:ind w:left="851"/>
        <w:rPr>
          <w:rFonts w:cs="Times New Roman"/>
        </w:rPr>
      </w:pPr>
      <w:r w:rsidRPr="00D96494">
        <w:rPr>
          <w:rFonts w:cs="Times New Roman"/>
        </w:rPr>
        <w:t>Munkaviszony létrejötte, fajtái: munkaszerződés, teljes- és részmunkaidő, határozott és határozatlan munkaviszony, minimálbér és garantált bérminimum, képviselet szabályai, elállás szabályai, próbaidő.</w:t>
      </w:r>
    </w:p>
    <w:p w14:paraId="24784CB9" w14:textId="77777777" w:rsidR="00DF1227" w:rsidRPr="00D96494" w:rsidRDefault="00DF1227" w:rsidP="00DF1227">
      <w:pPr>
        <w:spacing w:after="0"/>
        <w:ind w:left="851"/>
        <w:rPr>
          <w:rFonts w:cs="Times New Roman"/>
        </w:rPr>
      </w:pPr>
      <w:r w:rsidRPr="00D96494">
        <w:rPr>
          <w:rFonts w:cs="Times New Roman"/>
        </w:rPr>
        <w:t>Munkavállaláshoz szükséges iratok, munkaviszony megszűnésekor a munkáltató által kiadandó dokumentumok.</w:t>
      </w:r>
    </w:p>
    <w:p w14:paraId="36241486" w14:textId="77777777" w:rsidR="00DF1227" w:rsidRDefault="00DF1227" w:rsidP="00DF1227">
      <w:pPr>
        <w:spacing w:after="0"/>
        <w:ind w:left="851"/>
      </w:pPr>
      <w:r w:rsidRPr="00D9649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21341ED1" w14:textId="77777777" w:rsidR="00DF1227" w:rsidRPr="002A1C54" w:rsidRDefault="00DF1227" w:rsidP="00DF1227">
      <w:pPr>
        <w:tabs>
          <w:tab w:val="left" w:pos="1418"/>
          <w:tab w:val="right" w:pos="9072"/>
        </w:tabs>
        <w:spacing w:after="0"/>
        <w:ind w:left="851"/>
      </w:pPr>
    </w:p>
    <w:p w14:paraId="678EEC00"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sidR="00CE50C3">
        <w:rPr>
          <w:b/>
          <w:i/>
        </w:rPr>
        <w:t>6</w:t>
      </w:r>
      <w:r w:rsidRPr="00644690">
        <w:rPr>
          <w:b/>
          <w:i/>
        </w:rPr>
        <w:t xml:space="preserve"> óra</w:t>
      </w:r>
    </w:p>
    <w:p w14:paraId="71009F0D" w14:textId="77777777" w:rsidR="00DF1227" w:rsidRPr="00D96494" w:rsidRDefault="00DF1227" w:rsidP="00DF1227">
      <w:pPr>
        <w:spacing w:after="0"/>
        <w:ind w:left="851"/>
        <w:rPr>
          <w:rFonts w:cs="Times New Roman"/>
        </w:rPr>
      </w:pPr>
      <w:r w:rsidRPr="00D96494">
        <w:rPr>
          <w:rFonts w:cs="Times New Roman"/>
        </w:rPr>
        <w:t>Karrierlehetőségek feltérképezése: önismeret, reális célkitűzések, helyi munkaerőpiac ismerete, mobilitás szerepe, képzések szerepe, foglalkoztatási támogatások ismerete.</w:t>
      </w:r>
    </w:p>
    <w:p w14:paraId="3FE2BADF" w14:textId="77777777" w:rsidR="00DF1227" w:rsidRPr="00D96494" w:rsidRDefault="00DF1227" w:rsidP="00DF1227">
      <w:pPr>
        <w:spacing w:after="0"/>
        <w:ind w:left="851"/>
        <w:rPr>
          <w:rFonts w:cs="Times New Roman"/>
        </w:rPr>
      </w:pPr>
      <w:r w:rsidRPr="00D96494">
        <w:rPr>
          <w:rFonts w:cs="Times New Roman"/>
        </w:rPr>
        <w:t xml:space="preserve">Motivációs levél és önéletrajz készítése: fontossága, formai és tartalmi kritériumai, szakmai önéletrajz fajtái: hagyományos, </w:t>
      </w:r>
      <w:proofErr w:type="spellStart"/>
      <w:r w:rsidRPr="00D96494">
        <w:rPr>
          <w:rFonts w:cs="Times New Roman"/>
        </w:rPr>
        <w:t>Europass</w:t>
      </w:r>
      <w:proofErr w:type="spellEnd"/>
      <w:r w:rsidRPr="00D96494">
        <w:rPr>
          <w:rFonts w:cs="Times New Roman"/>
        </w:rPr>
        <w:t>, amerikai típusú, önéletrajzban szereplő email cím és fénykép megválasztása, motivációs levél felépítése.</w:t>
      </w:r>
    </w:p>
    <w:p w14:paraId="7827CE4E" w14:textId="77777777" w:rsidR="00DF1227" w:rsidRPr="00D96494" w:rsidRDefault="00DF1227" w:rsidP="00DF1227">
      <w:pPr>
        <w:spacing w:after="0"/>
        <w:ind w:left="851"/>
        <w:rPr>
          <w:rFonts w:cs="Times New Roman"/>
        </w:rPr>
      </w:pPr>
      <w:r w:rsidRPr="00D96494">
        <w:rPr>
          <w:rFonts w:cs="Times New Roman"/>
        </w:rPr>
        <w:t xml:space="preserve">Álláskeresési módszerek: újsághirdetés, internetes álláskereső oldalak, személyes kapcsolatok, kapcsolati hálózat fontossága, EURES (Európai Foglalkoztatási </w:t>
      </w:r>
      <w:r w:rsidRPr="00D96494">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2A22899D" w14:textId="77777777" w:rsidR="00DF1227" w:rsidRPr="00D96494" w:rsidRDefault="00DF1227" w:rsidP="00DF1227">
      <w:pPr>
        <w:spacing w:after="0"/>
        <w:ind w:left="851"/>
        <w:rPr>
          <w:rFonts w:cs="Times New Roman"/>
        </w:rPr>
      </w:pPr>
      <w:proofErr w:type="spellStart"/>
      <w:r w:rsidRPr="00D96494">
        <w:rPr>
          <w:rFonts w:cs="Times New Roman"/>
        </w:rPr>
        <w:t>Munkaerőpiaci</w:t>
      </w:r>
      <w:proofErr w:type="spellEnd"/>
      <w:r w:rsidRPr="00D96494">
        <w:rPr>
          <w:rFonts w:cs="Times New Roman"/>
        </w:rPr>
        <w:t xml:space="preserve"> technikák alkalmazása: Foglalkozási Információs Tanácsadó (FIT), Foglalkoztatási Információs Pontok (FIP), Nemzeti Pályaorientációs Portál (NPP). </w:t>
      </w:r>
    </w:p>
    <w:p w14:paraId="0A060882" w14:textId="77777777" w:rsidR="00DF1227" w:rsidRDefault="00DF1227" w:rsidP="00DF1227">
      <w:pPr>
        <w:spacing w:after="0"/>
        <w:ind w:left="851"/>
      </w:pPr>
      <w:r w:rsidRPr="00D96494">
        <w:rPr>
          <w:rFonts w:cs="Times New Roman"/>
        </w:rPr>
        <w:t>Állásinterjú: felkészülés, megjelenés, szereplés az állásinterjún, testbeszéd szerepe.</w:t>
      </w:r>
    </w:p>
    <w:p w14:paraId="248106BF" w14:textId="77777777" w:rsidR="00DF1227" w:rsidRPr="002A1C54" w:rsidRDefault="00DF1227" w:rsidP="00DF1227">
      <w:pPr>
        <w:tabs>
          <w:tab w:val="left" w:pos="1418"/>
          <w:tab w:val="right" w:pos="9072"/>
        </w:tabs>
        <w:spacing w:after="0"/>
        <w:ind w:left="851"/>
      </w:pPr>
    </w:p>
    <w:p w14:paraId="04EC849D"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14:paraId="00A8297F" w14:textId="77777777" w:rsidR="00DF1227" w:rsidRPr="00D96494" w:rsidRDefault="00DF1227" w:rsidP="00DF1227">
      <w:pPr>
        <w:spacing w:after="0"/>
        <w:ind w:left="851"/>
        <w:rPr>
          <w:rFonts w:cs="Times New Roman"/>
        </w:rPr>
      </w:pPr>
      <w:r w:rsidRPr="00D9649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4E4C91ED" w14:textId="77777777" w:rsidR="00DF1227" w:rsidRPr="00D96494" w:rsidRDefault="00DF1227" w:rsidP="00DF1227">
      <w:pPr>
        <w:spacing w:after="0"/>
        <w:ind w:left="851"/>
        <w:rPr>
          <w:rFonts w:cs="Times New Roman"/>
        </w:rPr>
      </w:pPr>
      <w:r w:rsidRPr="00D96494">
        <w:rPr>
          <w:rFonts w:cs="Times New Roman"/>
        </w:rPr>
        <w:t xml:space="preserve">Álláskeresési ellátások („passzív eszközök”): álláskeresési járadék és nyugdíj előtti álláskeresési segély. Utazási költségtérítés. </w:t>
      </w:r>
    </w:p>
    <w:p w14:paraId="6A87120E" w14:textId="77777777" w:rsidR="00DF1227" w:rsidRPr="00D96494" w:rsidRDefault="00DF1227" w:rsidP="00DF1227">
      <w:pPr>
        <w:spacing w:after="0"/>
        <w:ind w:left="851"/>
        <w:rPr>
          <w:rFonts w:cs="Times New Roman"/>
        </w:rPr>
      </w:pPr>
      <w:r w:rsidRPr="00D96494">
        <w:rPr>
          <w:rFonts w:cs="Times New Roman"/>
        </w:rPr>
        <w:t xml:space="preserve">Foglalkoztatást helyettesítő támogatás. </w:t>
      </w:r>
    </w:p>
    <w:p w14:paraId="5ACC8A09" w14:textId="77777777" w:rsidR="00DF1227" w:rsidRPr="00D96494" w:rsidRDefault="00DF1227" w:rsidP="00DF1227">
      <w:pPr>
        <w:spacing w:after="0"/>
        <w:ind w:left="851"/>
        <w:rPr>
          <w:rFonts w:cs="Times New Roman"/>
        </w:rPr>
      </w:pPr>
      <w:r w:rsidRPr="00D96494">
        <w:rPr>
          <w:rFonts w:cs="Times New Roman"/>
        </w:rPr>
        <w:t xml:space="preserve">Közfoglalkoztatás: </w:t>
      </w:r>
      <w:proofErr w:type="spellStart"/>
      <w:r w:rsidRPr="00D96494">
        <w:rPr>
          <w:rFonts w:cs="Times New Roman"/>
        </w:rPr>
        <w:t>közfoglalkoztatás</w:t>
      </w:r>
      <w:proofErr w:type="spellEnd"/>
      <w:r w:rsidRPr="00D96494">
        <w:rPr>
          <w:rFonts w:cs="Times New Roman"/>
        </w:rPr>
        <w:t xml:space="preserve"> célja, közfoglalkozatás célcsoportja, közfoglalkozatás főbb szabályai</w:t>
      </w:r>
    </w:p>
    <w:p w14:paraId="73D86B22" w14:textId="77777777" w:rsidR="00DF1227" w:rsidRPr="00D96494" w:rsidRDefault="00DF1227" w:rsidP="00DF1227">
      <w:pPr>
        <w:spacing w:after="0"/>
        <w:ind w:left="851"/>
        <w:rPr>
          <w:rFonts w:cs="Times New Roman"/>
        </w:rPr>
      </w:pPr>
      <w:r w:rsidRPr="00D96494">
        <w:rPr>
          <w:rFonts w:cs="Times New Roman"/>
        </w:rPr>
        <w:t xml:space="preserve">Munkaügyi szervezet: Nemzeti Foglalkoztatási Szervezet (NFSZ) felépítése, Nemzeti Munkaügyi Hivatal, munkaügyi központ, kirendeltség feladatai. </w:t>
      </w:r>
    </w:p>
    <w:p w14:paraId="5092FED2" w14:textId="77777777" w:rsidR="00DF1227" w:rsidRPr="00D96494" w:rsidRDefault="00DF1227" w:rsidP="00DF1227">
      <w:pPr>
        <w:spacing w:after="0"/>
        <w:ind w:left="851"/>
        <w:rPr>
          <w:rFonts w:cs="Times New Roman"/>
        </w:rPr>
      </w:pPr>
      <w:r w:rsidRPr="00D96494">
        <w:rPr>
          <w:rFonts w:cs="Times New Roman"/>
        </w:rPr>
        <w:t>Az álláskeresők részére nyújtott támogatások („aktív eszközök”): önfoglalkoztatás támogatása, foglalkoztatást elősegítő támogatások (képzések, béralapú támogatások, mobilitási támogatások).</w:t>
      </w:r>
    </w:p>
    <w:p w14:paraId="3246A7B7" w14:textId="77777777" w:rsidR="00DF1227" w:rsidRPr="00D96494" w:rsidRDefault="00DF1227" w:rsidP="00DF1227">
      <w:pPr>
        <w:spacing w:after="0"/>
        <w:ind w:left="851"/>
        <w:rPr>
          <w:rFonts w:cs="Times New Roman"/>
        </w:rPr>
      </w:pPr>
      <w:r w:rsidRPr="00D9649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5B9CE0C2" w14:textId="77777777" w:rsidR="00DF1227" w:rsidRDefault="00DF1227" w:rsidP="00DF1227">
      <w:pPr>
        <w:spacing w:after="0"/>
        <w:ind w:left="851"/>
      </w:pPr>
      <w:r w:rsidRPr="00D96494">
        <w:rPr>
          <w:rFonts w:cs="Times New Roman"/>
        </w:rPr>
        <w:t>A munkaerőpiac sajátosságai, NFSZ szolgáltatásai: pályaválasztási tanácsadás, munka- és pályatanácsadás, álláskeresési tanácsadás, álláskereső klub, pszichológiai tanácsadás.</w:t>
      </w:r>
    </w:p>
    <w:p w14:paraId="2C67650B" w14:textId="77777777" w:rsidR="00DF1227" w:rsidRPr="002A1C54" w:rsidRDefault="00DF1227" w:rsidP="00DF1227">
      <w:pPr>
        <w:tabs>
          <w:tab w:val="left" w:pos="1418"/>
          <w:tab w:val="right" w:pos="9072"/>
        </w:tabs>
        <w:spacing w:after="0"/>
        <w:ind w:left="851"/>
      </w:pPr>
    </w:p>
    <w:p w14:paraId="159C266C"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227AC564" w14:textId="77777777" w:rsidR="00DF1227" w:rsidRDefault="00DF1227" w:rsidP="00DF1227">
      <w:pPr>
        <w:spacing w:after="0"/>
        <w:ind w:left="426"/>
      </w:pPr>
      <w:r w:rsidRPr="00C66FDF">
        <w:t>Tanterem</w:t>
      </w:r>
    </w:p>
    <w:p w14:paraId="5AF36418" w14:textId="77777777" w:rsidR="00DF1227" w:rsidRPr="002B5BF7" w:rsidRDefault="00DF1227" w:rsidP="00DF1227">
      <w:pPr>
        <w:spacing w:after="0"/>
        <w:ind w:left="426"/>
      </w:pPr>
    </w:p>
    <w:p w14:paraId="4653D398"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8E9571F" w14:textId="77777777" w:rsidR="00DF1227" w:rsidRDefault="00DF1227" w:rsidP="00DF1227">
      <w:pPr>
        <w:spacing w:after="0"/>
        <w:ind w:left="426"/>
      </w:pPr>
    </w:p>
    <w:p w14:paraId="4ABFFF20"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42AB57AD" w14:textId="77777777"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2A7CEA" w14:paraId="40215D0D" w14:textId="77777777" w:rsidTr="00BB5F2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4F54A6"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6F451C"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FBB3716"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3D20D5"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14:paraId="71526BBA" w14:textId="77777777" w:rsidTr="00BB5F2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AFB951C" w14:textId="77777777" w:rsidR="00DF1227" w:rsidRPr="002A7CEA" w:rsidRDefault="00DF1227" w:rsidP="00BB5F2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09447C4" w14:textId="77777777" w:rsidR="00DF1227" w:rsidRPr="002A7CEA" w:rsidRDefault="00DF1227" w:rsidP="00BB5F2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391CF97"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BD5C633"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3215882"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14D6617" w14:textId="77777777" w:rsidR="00DF1227" w:rsidRPr="002A7CEA" w:rsidRDefault="00DF1227" w:rsidP="00BB5F25">
            <w:pPr>
              <w:spacing w:after="0"/>
              <w:jc w:val="left"/>
              <w:rPr>
                <w:rFonts w:eastAsia="Times New Roman" w:cs="Times New Roman"/>
                <w:color w:val="000000"/>
                <w:sz w:val="20"/>
                <w:szCs w:val="20"/>
                <w:lang w:eastAsia="hu-HU"/>
              </w:rPr>
            </w:pPr>
          </w:p>
        </w:tc>
      </w:tr>
      <w:tr w:rsidR="00DF1227" w:rsidRPr="002A7CEA" w14:paraId="3B5F3FEA" w14:textId="77777777" w:rsidTr="00BB5F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1FBA394"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DBF128C"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6375E07"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51F02DD"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1BDCDB2"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917B5"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5AFC56D7" w14:textId="77777777" w:rsidTr="00BB5F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23C095"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6A00666"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4222A9B"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DC954F2"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FCCC38B"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76A09C"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0F11EDEC" w14:textId="77777777" w:rsidTr="00BB5F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D9C4B9A"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00D1017"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02EFE39"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DBAF92"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7EB25DE"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188778"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5B470DB2" w14:textId="77777777" w:rsidTr="00BB5F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DE13CCB"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4E60B38"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8492429"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FCF0F0"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B4224C"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9481DF"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41BF85F9" w14:textId="77777777" w:rsidTr="00BB5F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E53CA8"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854CE74"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5880EE50"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543596A"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3CA15FE"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BA8CFC"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2A850221" w14:textId="77777777" w:rsidTr="00BB5F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8386E8"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FDB703D"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06D94AD"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ED7362"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705BD4"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7FBD10"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4BAF745E" w14:textId="77777777" w:rsidR="00DF1227" w:rsidRDefault="00DF1227" w:rsidP="00DF1227">
      <w:pPr>
        <w:spacing w:after="0"/>
        <w:ind w:left="426"/>
      </w:pPr>
    </w:p>
    <w:p w14:paraId="251025D3" w14:textId="77777777" w:rsidR="00DF1227" w:rsidRDefault="00DF1227" w:rsidP="00DF1227">
      <w:pPr>
        <w:spacing w:after="0"/>
        <w:ind w:left="426"/>
      </w:pPr>
    </w:p>
    <w:p w14:paraId="7787C3CD" w14:textId="77777777" w:rsidR="00DF1227" w:rsidRPr="00BC7291" w:rsidRDefault="00DF1227" w:rsidP="00DF1227">
      <w:pPr>
        <w:pStyle w:val="Listaszerbekezds"/>
        <w:numPr>
          <w:ilvl w:val="2"/>
          <w:numId w:val="8"/>
        </w:numPr>
        <w:spacing w:after="0"/>
        <w:rPr>
          <w:b/>
        </w:rPr>
      </w:pPr>
      <w:r w:rsidRPr="00BC7291">
        <w:rPr>
          <w:b/>
        </w:rPr>
        <w:lastRenderedPageBreak/>
        <w:t>A tantárgy elsajátítása során alkalmazható tanulói tevékenységformák (ajánlás)</w:t>
      </w:r>
    </w:p>
    <w:p w14:paraId="2E6F797F" w14:textId="77777777"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2A7CEA" w14:paraId="2D207F3B" w14:textId="77777777" w:rsidTr="00BB5F2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94D7E1"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2A84F1"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C3ADFDB"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AA80EA"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14:paraId="7CB9A34A" w14:textId="77777777" w:rsidTr="00BB5F2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2BDB554" w14:textId="77777777" w:rsidR="00DF1227" w:rsidRPr="002A7CEA" w:rsidRDefault="00DF1227" w:rsidP="00BB5F2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2E22883" w14:textId="77777777" w:rsidR="00DF1227" w:rsidRPr="002A7CEA" w:rsidRDefault="00DF1227" w:rsidP="00BB5F2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93910FE"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D4DAD3A"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7FB5274"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F96F174" w14:textId="77777777" w:rsidR="00DF1227" w:rsidRPr="002A7CEA" w:rsidRDefault="00DF1227" w:rsidP="00BB5F25">
            <w:pPr>
              <w:spacing w:after="0"/>
              <w:jc w:val="left"/>
              <w:rPr>
                <w:rFonts w:eastAsia="Times New Roman" w:cs="Times New Roman"/>
                <w:color w:val="000000"/>
                <w:sz w:val="20"/>
                <w:szCs w:val="20"/>
                <w:lang w:eastAsia="hu-HU"/>
              </w:rPr>
            </w:pPr>
          </w:p>
        </w:tc>
      </w:tr>
      <w:tr w:rsidR="00DF1227" w:rsidRPr="002A7CEA" w14:paraId="5AC48A75" w14:textId="77777777" w:rsidTr="00BB5F2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8BA37E7"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AFF9A06"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DF1227" w:rsidRPr="002A7CEA" w14:paraId="6C76F52D" w14:textId="77777777" w:rsidTr="00BB5F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007FC6"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B329D87"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FD232A2"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ED74F3"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AC711C"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7C091F"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68DD7D62" w14:textId="77777777" w:rsidTr="00BB5F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A8B68F"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570657E"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3F24892"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D6F2E9"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31C7BC"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C85122"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5FA6536F" w14:textId="77777777" w:rsidTr="00BB5F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20185B"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E532949"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763A146"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2EC668"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7E64AA"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E8A248"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5F328813" w14:textId="77777777" w:rsidTr="00BB5F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DBBAC5"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A98CB32"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2B7F669"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74EB4B"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736B38"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E52E6A"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2F9EE968" w14:textId="77777777" w:rsidTr="00BB5F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9B2C80"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C06FE0B"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34CDA24"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59715D"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5EF844"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672FBB"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413DC243" w14:textId="77777777" w:rsidTr="00BB5F2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6D17C4"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A35A401"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6E1801F"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FD033A"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717302"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55CA46"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25A69136" w14:textId="77777777" w:rsidTr="00BB5F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524E37"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58F97ED"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0C45A5B"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CB272F"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AAEC8C"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4192B9"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34EA2CCD" w14:textId="77777777" w:rsidTr="00BB5F2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21D7B78"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0165C92"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DF1227" w:rsidRPr="002A7CEA" w14:paraId="305D9935" w14:textId="77777777" w:rsidTr="00BB5F2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C58433"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26D5632" w14:textId="77777777" w:rsidR="00DF1227" w:rsidRPr="002A7CEA" w:rsidRDefault="00DF1227" w:rsidP="00BB5F25">
            <w:pPr>
              <w:spacing w:after="0"/>
              <w:jc w:val="left"/>
              <w:rPr>
                <w:rFonts w:eastAsia="Times New Roman" w:cs="Times New Roman"/>
                <w:color w:val="000000"/>
                <w:sz w:val="20"/>
                <w:szCs w:val="20"/>
                <w:lang w:eastAsia="hu-HU"/>
              </w:rPr>
            </w:pPr>
            <w:r w:rsidRPr="000A1B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7908273"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E937C9"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0E1B33"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362CB2"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6DEF5CB0" w14:textId="77777777" w:rsidTr="00BB5F2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CB595A"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12F9608"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99B7D8F"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2CA9D2"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7BB314"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9205A5"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17756A33" w14:textId="77777777" w:rsidTr="00BB5F2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C3AC4C"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7B5A9DC"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F425D5A"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040610"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69486A" w14:textId="77777777" w:rsidR="00DF1227" w:rsidRPr="002A7CEA" w:rsidRDefault="00DF1227" w:rsidP="00BB5F25">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0BD19E" w14:textId="77777777" w:rsidR="00DF1227" w:rsidRPr="002A7CEA" w:rsidRDefault="00DF1227" w:rsidP="00BB5F25">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0E77EB2A" w14:textId="77777777" w:rsidR="00DF1227" w:rsidRDefault="00DF1227" w:rsidP="00DF1227">
      <w:pPr>
        <w:spacing w:after="0"/>
        <w:ind w:left="426"/>
      </w:pPr>
    </w:p>
    <w:p w14:paraId="29856C6C" w14:textId="77777777" w:rsidR="00DF1227" w:rsidRPr="002B5BF7" w:rsidRDefault="00DF1227" w:rsidP="00DF1227">
      <w:pPr>
        <w:spacing w:after="0"/>
        <w:ind w:left="426"/>
      </w:pPr>
    </w:p>
    <w:p w14:paraId="7E9D2D9E"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6EEC040D" w14:textId="2C47F79F" w:rsidR="00DF1227" w:rsidRDefault="00DF1227" w:rsidP="00DF1227">
      <w:pPr>
        <w:spacing w:after="0"/>
        <w:ind w:left="426"/>
      </w:pPr>
      <w:r w:rsidRPr="003A56AA">
        <w:t xml:space="preserve">A nemzeti köznevelésről szóló 2011. évi CXC. törvény. 54. § </w:t>
      </w:r>
      <w:r w:rsidR="007421F1">
        <w:t>(2) bekezdés</w:t>
      </w:r>
      <w:r w:rsidRPr="003A56AA">
        <w:t xml:space="preserve"> a) pontja szerinti értékeléssel.</w:t>
      </w:r>
    </w:p>
    <w:p w14:paraId="6F645816" w14:textId="77777777" w:rsidR="00DF1227" w:rsidRPr="002B5BF7" w:rsidRDefault="00DF1227" w:rsidP="00DF1227">
      <w:pPr>
        <w:spacing w:after="0"/>
        <w:ind w:left="426"/>
      </w:pPr>
    </w:p>
    <w:p w14:paraId="77943D73" w14:textId="77777777" w:rsidR="00DF1227" w:rsidRDefault="00DF1227" w:rsidP="00DF1227">
      <w:pPr>
        <w:spacing w:after="200" w:line="276" w:lineRule="auto"/>
        <w:jc w:val="left"/>
        <w:rPr>
          <w:rFonts w:cs="Times New Roman"/>
        </w:rPr>
      </w:pPr>
      <w:r>
        <w:rPr>
          <w:rFonts w:cs="Times New Roman"/>
        </w:rPr>
        <w:br w:type="page"/>
      </w:r>
    </w:p>
    <w:p w14:paraId="0D064F8E" w14:textId="77777777" w:rsidR="00DF1227" w:rsidRPr="00D52C63" w:rsidRDefault="00DF1227" w:rsidP="00DF1227">
      <w:pPr>
        <w:rPr>
          <w:rFonts w:cs="Times New Roman"/>
        </w:rPr>
      </w:pPr>
    </w:p>
    <w:p w14:paraId="4626A7EB"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5404B817" w14:textId="77777777" w:rsidR="00DF1227" w:rsidRPr="00D52C63" w:rsidRDefault="00DF1227" w:rsidP="00DF1227">
      <w:pPr>
        <w:spacing w:after="480"/>
        <w:jc w:val="center"/>
        <w:rPr>
          <w:rFonts w:cs="Times New Roman"/>
          <w:b/>
          <w:sz w:val="36"/>
        </w:rPr>
      </w:pPr>
      <w:r>
        <w:rPr>
          <w:rFonts w:cs="Times New Roman"/>
          <w:b/>
          <w:sz w:val="36"/>
        </w:rPr>
        <w:t>11497</w:t>
      </w:r>
      <w:r w:rsidRPr="00AE5B2A">
        <w:rPr>
          <w:rFonts w:cs="Times New Roman"/>
          <w:b/>
          <w:sz w:val="36"/>
        </w:rPr>
        <w:t>-12</w:t>
      </w:r>
      <w:r w:rsidRPr="00D52C63">
        <w:rPr>
          <w:rFonts w:cs="Times New Roman"/>
          <w:b/>
          <w:sz w:val="36"/>
        </w:rPr>
        <w:t xml:space="preserve"> azonosító számú</w:t>
      </w:r>
    </w:p>
    <w:p w14:paraId="54171C67" w14:textId="77777777" w:rsidR="00DF1227" w:rsidRPr="00D52C63" w:rsidRDefault="00DF1227" w:rsidP="00DF1227">
      <w:pPr>
        <w:jc w:val="center"/>
        <w:rPr>
          <w:rFonts w:cs="Times New Roman"/>
          <w:b/>
          <w:sz w:val="36"/>
        </w:rPr>
      </w:pPr>
      <w:r>
        <w:rPr>
          <w:rFonts w:cs="Times New Roman"/>
          <w:b/>
          <w:sz w:val="36"/>
        </w:rPr>
        <w:t>Foglalkoztatás I.</w:t>
      </w:r>
    </w:p>
    <w:p w14:paraId="15A9714A"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206BDD81"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651D6B7D"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4B17B25" w14:textId="77777777" w:rsidR="00DF1227" w:rsidRPr="00D52C63" w:rsidRDefault="00DF1227" w:rsidP="00DF1227">
      <w:pPr>
        <w:spacing w:after="200" w:line="276" w:lineRule="auto"/>
        <w:jc w:val="left"/>
        <w:rPr>
          <w:rFonts w:cs="Times New Roman"/>
        </w:rPr>
      </w:pPr>
      <w:r w:rsidRPr="00D52C63">
        <w:rPr>
          <w:rFonts w:cs="Times New Roman"/>
        </w:rPr>
        <w:br w:type="page"/>
      </w:r>
    </w:p>
    <w:p w14:paraId="17CE0107" w14:textId="77777777" w:rsidR="00DF1227" w:rsidRDefault="00DF1227" w:rsidP="00DF1227">
      <w:pPr>
        <w:rPr>
          <w:rFonts w:cs="Times New Roman"/>
        </w:rPr>
      </w:pPr>
      <w:r w:rsidRPr="00D52C63">
        <w:rPr>
          <w:rFonts w:cs="Times New Roman"/>
        </w:rPr>
        <w:lastRenderedPageBreak/>
        <w:t xml:space="preserve">A </w:t>
      </w:r>
      <w:r>
        <w:rPr>
          <w:rFonts w:cs="Times New Roman"/>
        </w:rPr>
        <w:t>11497</w:t>
      </w:r>
      <w:r w:rsidRPr="00AE5B2A">
        <w:rPr>
          <w:rFonts w:cs="Times New Roman"/>
        </w:rPr>
        <w:t>-12</w:t>
      </w:r>
      <w:r w:rsidRPr="00D52C63">
        <w:rPr>
          <w:rFonts w:cs="Times New Roman"/>
        </w:rPr>
        <w:t xml:space="preserve"> azonosító számú </w:t>
      </w:r>
      <w:r w:rsidRPr="00AE5B2A">
        <w:rPr>
          <w:rFonts w:cs="Times New Roman"/>
        </w:rPr>
        <w:t>Foglalkoztatás</w:t>
      </w:r>
      <w:r>
        <w:rPr>
          <w:rFonts w:cs="Times New Roman"/>
        </w:rPr>
        <w:t xml:space="preserve"> 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1148A5" w14:paraId="14C75CE6" w14:textId="77777777" w:rsidTr="00BB5F2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0A2110" w14:textId="77777777"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0A35382" w14:textId="77777777"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DF1227" w:rsidRPr="001148A5" w14:paraId="20507C36" w14:textId="77777777" w:rsidTr="00BB5F2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439FA6" w14:textId="77777777"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DF1227" w:rsidRPr="001148A5" w14:paraId="08ECDFBD"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B9D7C4" w14:textId="77777777" w:rsidR="00DF1227" w:rsidRPr="001148A5" w:rsidRDefault="00DF1227" w:rsidP="00BB5F2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697643A" w14:textId="77777777"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14:paraId="5B461062" w14:textId="77777777" w:rsidTr="00BB5F25">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025000E6" w14:textId="77777777" w:rsidR="00DF1227" w:rsidRPr="00A96DA6" w:rsidRDefault="00DF1227" w:rsidP="00BB5F25">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523F239D" w14:textId="77777777"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03745B23" w14:textId="77777777" w:rsidTr="00BB5F25">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29EF61FC" w14:textId="77777777" w:rsidR="00DF1227" w:rsidRPr="00A96DA6" w:rsidRDefault="00DF1227" w:rsidP="00BB5F25">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5F8EC6FA" w14:textId="77777777"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2EF889F4"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21D8F9ED" w14:textId="77777777" w:rsidR="00DF1227" w:rsidRPr="00A96DA6" w:rsidRDefault="00DF1227" w:rsidP="00BB5F25">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1BF8B305" w14:textId="77777777"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65A763E8" w14:textId="77777777" w:rsidTr="00BB5F2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D125E4" w14:textId="77777777"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DF1227" w:rsidRPr="001148A5" w14:paraId="18AADFE3"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B0B171" w14:textId="77777777" w:rsidR="00DF1227" w:rsidRPr="001148A5" w:rsidRDefault="00DF1227" w:rsidP="00BB5F2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294270C" w14:textId="77777777"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14:paraId="1C69916A" w14:textId="77777777" w:rsidTr="00BB5F25">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6E5BC9D9" w14:textId="77777777" w:rsidR="00DF1227" w:rsidRPr="00A96DA6" w:rsidRDefault="00DF1227" w:rsidP="00BB5F25">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525B877C" w14:textId="77777777"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712954B3" w14:textId="77777777" w:rsidTr="00BB5F25">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18FC6288" w14:textId="77777777" w:rsidR="00DF1227" w:rsidRPr="00A96DA6" w:rsidRDefault="00DF1227" w:rsidP="00BB5F25">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255CB8C6" w14:textId="77777777"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693C90DA" w14:textId="77777777" w:rsidTr="00BB5F2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A34FE3" w14:textId="77777777"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DF1227" w:rsidRPr="001148A5" w14:paraId="0D6120E9" w14:textId="77777777" w:rsidTr="00BB5F2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8DEFC8" w14:textId="77777777" w:rsidR="00DF1227" w:rsidRPr="001148A5" w:rsidRDefault="00DF1227" w:rsidP="00BB5F2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734BDC7" w14:textId="77777777"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6BD617EF" w14:textId="77777777" w:rsidTr="00BB5F2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384529" w14:textId="77777777" w:rsidR="00DF1227" w:rsidRPr="001148A5" w:rsidRDefault="00DF1227" w:rsidP="00BB5F25">
            <w:pPr>
              <w:spacing w:after="0"/>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23C230C7" w14:textId="77777777"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1BAC93D8" w14:textId="77777777" w:rsidTr="00BB5F2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611D45" w14:textId="77777777"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DF1227" w:rsidRPr="001148A5" w14:paraId="6092F620"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B08CA7" w14:textId="77777777" w:rsidR="00DF1227" w:rsidRPr="001148A5" w:rsidRDefault="00DF1227" w:rsidP="00BB5F2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7E10AB92" w14:textId="77777777"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6D8DAC50" w14:textId="77777777" w:rsidTr="00BB5F2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F90DA9" w14:textId="77777777"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DF1227" w:rsidRPr="001148A5" w14:paraId="7594FA0F"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186170" w14:textId="77777777" w:rsidR="00DF1227" w:rsidRPr="001148A5" w:rsidRDefault="00DF1227" w:rsidP="00BB5F2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155EEC1E" w14:textId="77777777"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77F782EB"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4A165F" w14:textId="77777777" w:rsidR="00DF1227" w:rsidRPr="001148A5" w:rsidRDefault="00DF1227" w:rsidP="00BB5F2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08491D59" w14:textId="77777777"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0FBAF3BC" w14:textId="77777777" w:rsidTr="00BB5F2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667C49" w14:textId="77777777"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DF1227" w:rsidRPr="001148A5" w14:paraId="154084C6"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25267A" w14:textId="77777777" w:rsidR="00DF1227" w:rsidRPr="001148A5" w:rsidRDefault="00DF1227" w:rsidP="00BB5F2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641CC1F" w14:textId="77777777"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713536AE" w14:textId="77777777" w:rsidTr="00BB5F2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326CA7" w14:textId="77777777" w:rsidR="00DF1227" w:rsidRPr="001148A5" w:rsidRDefault="00DF1227" w:rsidP="00BB5F25">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147F42E0" w14:textId="77777777" w:rsidR="00DF1227" w:rsidRPr="001148A5" w:rsidRDefault="00DF1227" w:rsidP="00BB5F25">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217FB0F7" w14:textId="77777777" w:rsidR="00DF1227" w:rsidRDefault="00DF1227" w:rsidP="00DF1227">
      <w:pPr>
        <w:rPr>
          <w:rFonts w:cs="Times New Roman"/>
        </w:rPr>
      </w:pPr>
    </w:p>
    <w:p w14:paraId="3AB4C208" w14:textId="77777777" w:rsidR="00DF1227" w:rsidRDefault="00DF1227" w:rsidP="00DF1227">
      <w:pPr>
        <w:rPr>
          <w:rFonts w:cs="Times New Roman"/>
        </w:rPr>
      </w:pPr>
      <w:r>
        <w:rPr>
          <w:rFonts w:cs="Times New Roman"/>
        </w:rPr>
        <w:br w:type="page"/>
      </w:r>
    </w:p>
    <w:p w14:paraId="43847FA1" w14:textId="77777777" w:rsidR="00DF1227" w:rsidRDefault="00DF1227" w:rsidP="00DF1227">
      <w:pPr>
        <w:spacing w:after="0"/>
        <w:rPr>
          <w:rFonts w:cs="Times New Roman"/>
        </w:rPr>
      </w:pPr>
    </w:p>
    <w:p w14:paraId="4D210B58" w14:textId="77777777" w:rsidR="00DF1227" w:rsidRPr="00644690" w:rsidRDefault="00DF1227" w:rsidP="00DF1227">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64 ó</w:t>
      </w:r>
      <w:r w:rsidRPr="00644690">
        <w:rPr>
          <w:b/>
        </w:rPr>
        <w:t>ra/</w:t>
      </w:r>
      <w:r>
        <w:rPr>
          <w:b/>
        </w:rPr>
        <w:t>64</w:t>
      </w:r>
      <w:r w:rsidRPr="00644690">
        <w:rPr>
          <w:b/>
        </w:rPr>
        <w:t xml:space="preserve"> óra*</w:t>
      </w:r>
    </w:p>
    <w:p w14:paraId="07BD103B"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7B245211" w14:textId="77777777" w:rsidR="00DF1227" w:rsidRPr="00644690" w:rsidRDefault="00DF1227" w:rsidP="00DF1227"/>
    <w:p w14:paraId="3B6D3D94" w14:textId="77777777" w:rsidR="00DF1227" w:rsidRDefault="00DF1227" w:rsidP="00DF1227">
      <w:pPr>
        <w:pStyle w:val="Listaszerbekezds"/>
        <w:numPr>
          <w:ilvl w:val="1"/>
          <w:numId w:val="8"/>
        </w:numPr>
        <w:spacing w:after="0"/>
        <w:rPr>
          <w:b/>
        </w:rPr>
      </w:pPr>
      <w:r w:rsidRPr="00644690">
        <w:rPr>
          <w:b/>
        </w:rPr>
        <w:t>A tantárgy tanításának célja</w:t>
      </w:r>
    </w:p>
    <w:p w14:paraId="68E023B7" w14:textId="77777777" w:rsidR="00DF1227" w:rsidRDefault="00DF1227"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14:paraId="79C71239" w14:textId="77777777" w:rsidR="00DF1227" w:rsidRDefault="00DF1227"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14:paraId="65130061" w14:textId="77777777" w:rsidR="00DF1227" w:rsidRPr="002B5BF7" w:rsidRDefault="00DF1227" w:rsidP="00DF1227">
      <w:pPr>
        <w:spacing w:after="0"/>
        <w:ind w:left="426"/>
      </w:pPr>
    </w:p>
    <w:p w14:paraId="250263D4"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7BC86A4" w14:textId="77777777" w:rsidR="00DF1227" w:rsidRDefault="00DF1227" w:rsidP="00DF1227">
      <w:pPr>
        <w:spacing w:after="0"/>
        <w:ind w:left="426"/>
      </w:pPr>
      <w:r>
        <w:t>I</w:t>
      </w:r>
      <w:r w:rsidRPr="00F14866">
        <w:t>degen nyelvek</w:t>
      </w:r>
    </w:p>
    <w:p w14:paraId="46863E7C" w14:textId="77777777" w:rsidR="00DF1227" w:rsidRPr="002B5BF7" w:rsidRDefault="00DF1227" w:rsidP="00DF1227">
      <w:pPr>
        <w:spacing w:after="0"/>
        <w:ind w:left="426"/>
      </w:pPr>
    </w:p>
    <w:p w14:paraId="2717ED05"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5BECA7B7"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10 ó</w:t>
      </w:r>
      <w:r w:rsidRPr="00644690">
        <w:rPr>
          <w:b/>
          <w:i/>
        </w:rPr>
        <w:t>ra/</w:t>
      </w:r>
      <w:r>
        <w:rPr>
          <w:b/>
          <w:i/>
        </w:rPr>
        <w:t>10</w:t>
      </w:r>
      <w:r w:rsidRPr="00644690">
        <w:rPr>
          <w:b/>
          <w:i/>
        </w:rPr>
        <w:t xml:space="preserve"> óra</w:t>
      </w:r>
    </w:p>
    <w:p w14:paraId="20EAFB96" w14:textId="77777777" w:rsidR="00DF1227" w:rsidRPr="008C5228" w:rsidRDefault="00DF1227" w:rsidP="00DF1227">
      <w:pPr>
        <w:spacing w:after="0"/>
        <w:ind w:left="851"/>
        <w:rPr>
          <w:rFonts w:cs="Times New Roman"/>
        </w:rPr>
      </w:pPr>
      <w:r w:rsidRPr="008C5228">
        <w:rPr>
          <w:rFonts w:cs="Times New Roman"/>
        </w:rPr>
        <w:t xml:space="preserve">A 10 óra alatt a tanulók átismétlik a </w:t>
      </w:r>
      <w:r w:rsidRPr="008C5228">
        <w:rPr>
          <w:rFonts w:cs="Times New Roman"/>
          <w:b/>
        </w:rPr>
        <w:t>3 alapvető idősíkra (jelen, múlt, jövő) vonatkozó igeidőket</w:t>
      </w:r>
      <w:r w:rsidRPr="008C5228">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14:paraId="71C276BE" w14:textId="77777777" w:rsidR="00DF1227" w:rsidRDefault="00DF1227" w:rsidP="00DF1227">
      <w:pPr>
        <w:spacing w:after="0"/>
        <w:ind w:left="851"/>
      </w:pPr>
      <w:r w:rsidRPr="008C5228">
        <w:rPr>
          <w:rFonts w:cs="Times New Roman"/>
        </w:rPr>
        <w:t>A célként megfogalmazott idegen nyelvi magabiztosság csak az alapvető igeidők helyes és pontos használata révén fog megvalósulni.</w:t>
      </w:r>
    </w:p>
    <w:p w14:paraId="4C523B47" w14:textId="77777777" w:rsidR="00DF1227" w:rsidRPr="00644690" w:rsidRDefault="00DF1227" w:rsidP="00DF1227">
      <w:pPr>
        <w:tabs>
          <w:tab w:val="left" w:pos="1418"/>
          <w:tab w:val="right" w:pos="9072"/>
        </w:tabs>
        <w:spacing w:after="0"/>
        <w:ind w:left="851"/>
      </w:pPr>
    </w:p>
    <w:p w14:paraId="09B8EE22"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14:paraId="169451F1" w14:textId="77777777" w:rsidR="00DF1227" w:rsidRDefault="00DF1227" w:rsidP="00DF1227">
      <w:pPr>
        <w:spacing w:after="0"/>
        <w:ind w:left="851"/>
      </w:pPr>
      <w:r w:rsidRPr="008C5228">
        <w:rPr>
          <w:rFonts w:cs="Times New Roman"/>
        </w:rPr>
        <w:t>A témakör tananyagaként megfogalmazott</w:t>
      </w:r>
      <w:r w:rsidRPr="008C5228">
        <w:rPr>
          <w:rFonts w:cs="Times New Roman"/>
          <w:b/>
          <w:bCs/>
        </w:rPr>
        <w:t xml:space="preserve"> nyelvtani egységek – a tagadás, a jelen idejű feltételes mód</w:t>
      </w:r>
      <w:r w:rsidRPr="008C5228">
        <w:rPr>
          <w:rFonts w:cs="Times New Roman"/>
        </w:rPr>
        <w:t xml:space="preserve">, illetve a </w:t>
      </w:r>
      <w:r w:rsidRPr="008C5228">
        <w:rPr>
          <w:rFonts w:cs="Times New Roman"/>
          <w:b/>
          <w:bCs/>
        </w:rPr>
        <w:t>segédigék (képesség, lehetőség, szükségesség)</w:t>
      </w:r>
      <w:r w:rsidRPr="008C5228">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rFonts w:cs="Times New Roman"/>
          <w:b/>
          <w:bCs/>
        </w:rPr>
        <w:t>A kérdésfeltevés, a szórend alapvető szabályainak elsajátítása</w:t>
      </w:r>
      <w:r w:rsidRPr="008C5228">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14:paraId="531837E2" w14:textId="77777777" w:rsidR="00DF1227" w:rsidRPr="002A1C54" w:rsidRDefault="00DF1227" w:rsidP="00DF1227">
      <w:pPr>
        <w:tabs>
          <w:tab w:val="left" w:pos="1418"/>
          <w:tab w:val="right" w:pos="9072"/>
        </w:tabs>
        <w:spacing w:after="0"/>
        <w:ind w:left="851"/>
      </w:pPr>
    </w:p>
    <w:p w14:paraId="6324AED1"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14:paraId="11538057" w14:textId="77777777" w:rsidR="00DF1227" w:rsidRPr="004B44FB" w:rsidRDefault="00DF1227" w:rsidP="00DF1227">
      <w:pPr>
        <w:spacing w:after="0"/>
        <w:ind w:left="851"/>
        <w:rPr>
          <w:rFonts w:cs="Times New Roman"/>
        </w:rPr>
      </w:pPr>
      <w:r w:rsidRPr="004B44FB">
        <w:rPr>
          <w:rFonts w:cs="Times New Roman"/>
        </w:rPr>
        <w:t>(</w:t>
      </w:r>
      <w:r w:rsidRPr="008C5228">
        <w:rPr>
          <w:rFonts w:cs="Times New Roman"/>
        </w:rPr>
        <w:t>Az induktív nyelvtanulási képesség és az idegen nyelvi asszociatív memória fejlesztése fonetikai készségfejlesztéssel kiegészítve</w:t>
      </w:r>
      <w:r w:rsidRPr="004B44FB">
        <w:rPr>
          <w:rFonts w:cs="Times New Roman"/>
        </w:rPr>
        <w:t>)</w:t>
      </w:r>
    </w:p>
    <w:p w14:paraId="4B6F391C" w14:textId="77777777" w:rsidR="00DF1227" w:rsidRPr="004B44FB" w:rsidRDefault="00DF1227" w:rsidP="00DF1227">
      <w:pPr>
        <w:spacing w:after="0"/>
        <w:ind w:left="851"/>
        <w:rPr>
          <w:rFonts w:cs="Times New Roman"/>
        </w:rPr>
      </w:pPr>
    </w:p>
    <w:p w14:paraId="04EEC729" w14:textId="77777777" w:rsidR="00DF1227" w:rsidRPr="008C5228" w:rsidRDefault="00DF1227" w:rsidP="00DF1227">
      <w:pPr>
        <w:spacing w:after="0"/>
        <w:ind w:left="851"/>
        <w:rPr>
          <w:rFonts w:cs="Times New Roman"/>
        </w:rPr>
      </w:pPr>
      <w:r w:rsidRPr="008C5228">
        <w:rPr>
          <w:rFonts w:cs="Times New Roman"/>
        </w:rPr>
        <w:t xml:space="preserve">A 24 órás nyelvi készségfejlesztő blokk célja, hogy rendszerezze a diák idegen nyelvi alapszókincshez kapcsolódó ismereteit. Az </w:t>
      </w:r>
      <w:r w:rsidRPr="008C5228">
        <w:rPr>
          <w:rFonts w:cs="Times New Roman"/>
          <w:b/>
          <w:bCs/>
        </w:rPr>
        <w:t xml:space="preserve">induktív nyelvtanulási képességfejlesztés </w:t>
      </w:r>
      <w:r w:rsidRPr="008C5228">
        <w:rPr>
          <w:rFonts w:cs="Times New Roman"/>
        </w:rPr>
        <w:t xml:space="preserve">és az </w:t>
      </w:r>
      <w:r w:rsidRPr="008C5228">
        <w:rPr>
          <w:rFonts w:cs="Times New Roman"/>
          <w:b/>
          <w:bCs/>
        </w:rPr>
        <w:t>idegen nyelvi asszociatív memóriafejlesztés</w:t>
      </w:r>
      <w:r w:rsidRPr="008C5228">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575B1728" w14:textId="77777777" w:rsidR="00DF1227" w:rsidRPr="008C5228" w:rsidRDefault="00DF1227" w:rsidP="00DF1227">
      <w:pPr>
        <w:spacing w:after="0"/>
        <w:ind w:left="851"/>
        <w:rPr>
          <w:rFonts w:cs="Times New Roman"/>
        </w:rPr>
      </w:pPr>
      <w:r w:rsidRPr="008C5228">
        <w:rPr>
          <w:rFonts w:cs="Times New Roman"/>
        </w:rPr>
        <w:t>Az elsajátítandó témakörök:</w:t>
      </w:r>
    </w:p>
    <w:p w14:paraId="5C943A43"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személyes bemutatkozás</w:t>
      </w:r>
    </w:p>
    <w:p w14:paraId="3D8C0949"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a munka világa</w:t>
      </w:r>
    </w:p>
    <w:p w14:paraId="404D1368"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napi tevékenységek, aktivitás</w:t>
      </w:r>
    </w:p>
    <w:p w14:paraId="67EE471C"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étkezés, szállás</w:t>
      </w:r>
    </w:p>
    <w:p w14:paraId="3B2ADE34" w14:textId="77777777" w:rsidR="00DF1227" w:rsidRDefault="00DF1227" w:rsidP="00DF1227">
      <w:pPr>
        <w:spacing w:after="0"/>
        <w:ind w:left="851"/>
      </w:pPr>
      <w:r w:rsidRPr="008C5228">
        <w:rPr>
          <w:rFonts w:cs="Times New Roman"/>
        </w:rPr>
        <w:t>Ezen a témakörön keresztül valósul meg a fonetikai dekódolási képességfejlesztés is, amely során a célnyelv legfontosabb fonetikai szabályaival ismerkedik meg a nyelvtanuló.</w:t>
      </w:r>
    </w:p>
    <w:p w14:paraId="769B5358" w14:textId="77777777" w:rsidR="00DF1227" w:rsidRPr="002A1C54" w:rsidRDefault="00DF1227" w:rsidP="00DF1227">
      <w:pPr>
        <w:tabs>
          <w:tab w:val="left" w:pos="1418"/>
          <w:tab w:val="right" w:pos="9072"/>
        </w:tabs>
        <w:spacing w:after="0"/>
        <w:ind w:left="851"/>
      </w:pPr>
    </w:p>
    <w:p w14:paraId="3FD94ABC"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20 ó</w:t>
      </w:r>
      <w:r w:rsidRPr="00644690">
        <w:rPr>
          <w:b/>
          <w:i/>
        </w:rPr>
        <w:t>ra/</w:t>
      </w:r>
      <w:r>
        <w:rPr>
          <w:b/>
          <w:i/>
        </w:rPr>
        <w:t>20</w:t>
      </w:r>
      <w:r w:rsidRPr="00644690">
        <w:rPr>
          <w:b/>
          <w:i/>
        </w:rPr>
        <w:t xml:space="preserve"> óra</w:t>
      </w:r>
    </w:p>
    <w:p w14:paraId="0E14DA34" w14:textId="77777777" w:rsidR="00DF1227" w:rsidRDefault="00DF1227" w:rsidP="00DF1227">
      <w:pPr>
        <w:spacing w:after="0"/>
        <w:ind w:left="851"/>
        <w:rPr>
          <w:rFonts w:cs="Times New Roman"/>
        </w:rPr>
      </w:pPr>
      <w:r>
        <w:rPr>
          <w:rFonts w:cs="Times New Roman"/>
        </w:rPr>
        <w:t>(</w:t>
      </w:r>
      <w:r w:rsidRPr="008C5228">
        <w:rPr>
          <w:rFonts w:cs="Times New Roman"/>
        </w:rPr>
        <w:t>Munkavállalással kapcsolatos alapvető szakszókincs elsajátítása</w:t>
      </w:r>
      <w:r>
        <w:rPr>
          <w:rFonts w:cs="Times New Roman"/>
        </w:rPr>
        <w:t>)</w:t>
      </w:r>
    </w:p>
    <w:p w14:paraId="5103B071" w14:textId="77777777" w:rsidR="00DF1227" w:rsidRDefault="00DF1227" w:rsidP="00DF1227">
      <w:pPr>
        <w:spacing w:after="0"/>
        <w:ind w:left="851"/>
      </w:pPr>
      <w:r w:rsidRPr="008C5228">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14:paraId="1594B7B2" w14:textId="77777777" w:rsidR="00DF1227" w:rsidRPr="002A1C54" w:rsidRDefault="00DF1227" w:rsidP="00DF1227">
      <w:pPr>
        <w:tabs>
          <w:tab w:val="left" w:pos="1418"/>
          <w:tab w:val="right" w:pos="9072"/>
        </w:tabs>
        <w:spacing w:after="0"/>
        <w:ind w:left="851"/>
      </w:pPr>
    </w:p>
    <w:p w14:paraId="0557D693"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15CF6DA4" w14:textId="77777777" w:rsidR="00DF1227" w:rsidRDefault="00DF1227" w:rsidP="00DF1227">
      <w:pPr>
        <w:spacing w:after="0"/>
        <w:ind w:left="426"/>
      </w:pPr>
      <w:r w:rsidRPr="008C5228">
        <w:t>Az órák kb. 50%-</w:t>
      </w:r>
      <w:proofErr w:type="gramStart"/>
      <w:r w:rsidRPr="008C5228">
        <w:t>a</w:t>
      </w:r>
      <w:proofErr w:type="gramEnd"/>
      <w:r w:rsidRPr="008C5228">
        <w:t xml:space="preserve"> egyszerű tanteremben történjen, a másik fele pedig számítógépes tanteremben, hiszen az oktatás jelentős részben digitális tananyag által támogatott formában zajlik.</w:t>
      </w:r>
    </w:p>
    <w:p w14:paraId="51ADF4CF" w14:textId="77777777" w:rsidR="00DF1227" w:rsidRPr="002B5BF7" w:rsidRDefault="00DF1227" w:rsidP="00DF1227">
      <w:pPr>
        <w:spacing w:after="0"/>
        <w:ind w:left="426"/>
      </w:pPr>
    </w:p>
    <w:p w14:paraId="199586F0"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8666195" w14:textId="77777777" w:rsidR="00DF1227" w:rsidRDefault="00DF1227" w:rsidP="00DF1227">
      <w:pPr>
        <w:spacing w:after="0"/>
        <w:ind w:left="426"/>
      </w:pPr>
    </w:p>
    <w:p w14:paraId="2ABA540B" w14:textId="77777777" w:rsidR="00DF1227" w:rsidRPr="00C879C0" w:rsidRDefault="00DF1227" w:rsidP="00DF1227">
      <w:pPr>
        <w:spacing w:after="0"/>
        <w:ind w:left="426"/>
        <w:rPr>
          <w:i/>
        </w:rPr>
      </w:pPr>
      <w:r w:rsidRPr="008C5228">
        <w:rPr>
          <w:i/>
        </w:rPr>
        <w:t>A tananyag kb. fele digitális tartalmú oktatási anyag, így speciálisak mind a módszerek, mind pedig a tanulói tevékenységformák.</w:t>
      </w:r>
    </w:p>
    <w:p w14:paraId="4936E557" w14:textId="77777777" w:rsidR="00DF1227" w:rsidRDefault="00DF1227" w:rsidP="00DF1227">
      <w:pPr>
        <w:spacing w:after="0"/>
        <w:ind w:left="426"/>
      </w:pPr>
    </w:p>
    <w:p w14:paraId="5A090F0C" w14:textId="77777777" w:rsidR="00DF1227" w:rsidRDefault="00DF1227" w:rsidP="00DF1227">
      <w:pPr>
        <w:spacing w:after="200" w:line="276" w:lineRule="auto"/>
        <w:jc w:val="left"/>
      </w:pPr>
      <w:r>
        <w:br w:type="page"/>
      </w:r>
    </w:p>
    <w:p w14:paraId="28933466" w14:textId="77777777" w:rsidR="00DF1227" w:rsidRDefault="00DF1227" w:rsidP="00DF1227">
      <w:pPr>
        <w:pStyle w:val="Listaszerbekezds"/>
        <w:numPr>
          <w:ilvl w:val="2"/>
          <w:numId w:val="8"/>
        </w:numPr>
        <w:spacing w:after="0"/>
        <w:rPr>
          <w:b/>
        </w:rPr>
      </w:pPr>
      <w:r w:rsidRPr="00BC7291">
        <w:rPr>
          <w:b/>
        </w:rPr>
        <w:lastRenderedPageBreak/>
        <w:t>A tantárgy elsajátítása során alkalmazható sajátos módszerek (ajánlás)</w:t>
      </w:r>
    </w:p>
    <w:p w14:paraId="324DFC41" w14:textId="77777777"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E747D" w14:paraId="56DBD02F" w14:textId="77777777" w:rsidTr="00BB5F2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D3233A"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2FB4B33"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D80C95A"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B97C21"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14:paraId="475467A4" w14:textId="77777777" w:rsidTr="00BB5F2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9CE7EE1" w14:textId="77777777" w:rsidR="00DF1227" w:rsidRPr="00CE747D" w:rsidRDefault="00DF1227" w:rsidP="00BB5F2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1E6557C" w14:textId="77777777" w:rsidR="00DF1227" w:rsidRPr="00CE747D" w:rsidRDefault="00DF1227" w:rsidP="00BB5F2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C6A1E0F"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E0FFF24"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6BBCBD0"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D86CC32" w14:textId="77777777" w:rsidR="00DF1227" w:rsidRPr="00CE747D" w:rsidRDefault="00DF1227" w:rsidP="00BB5F25">
            <w:pPr>
              <w:spacing w:after="0"/>
              <w:jc w:val="left"/>
              <w:rPr>
                <w:rFonts w:eastAsia="Times New Roman" w:cs="Times New Roman"/>
                <w:color w:val="000000"/>
                <w:sz w:val="20"/>
                <w:szCs w:val="20"/>
                <w:lang w:eastAsia="hu-HU"/>
              </w:rPr>
            </w:pPr>
          </w:p>
        </w:tc>
      </w:tr>
      <w:tr w:rsidR="00DF1227" w:rsidRPr="00311234" w14:paraId="0C0F8C2E" w14:textId="77777777" w:rsidTr="00BB5F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18D161"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14:paraId="2F251EB3" w14:textId="77777777" w:rsidR="00DF1227" w:rsidRPr="00311234" w:rsidRDefault="00DF1227" w:rsidP="00BB5F2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14:paraId="3E17962A" w14:textId="77777777" w:rsidR="00DF1227" w:rsidRPr="00311234" w:rsidRDefault="00DF1227" w:rsidP="00BB5F2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29E89AA2" w14:textId="77777777" w:rsidR="00DF1227" w:rsidRPr="00311234" w:rsidRDefault="00DF1227" w:rsidP="00BB5F2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5B80F65E" w14:textId="77777777" w:rsidR="00DF1227" w:rsidRPr="00311234" w:rsidRDefault="00DF1227" w:rsidP="00BB5F2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D7852DB"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4321788E" w14:textId="77777777" w:rsidTr="00BB5F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B81747C"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14:paraId="405EA698" w14:textId="77777777" w:rsidR="00DF1227" w:rsidRPr="00311234" w:rsidRDefault="00DF1227" w:rsidP="00BB5F2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14:paraId="0A29DE21" w14:textId="77777777" w:rsidR="00DF1227" w:rsidRPr="00311234" w:rsidRDefault="00DF1227" w:rsidP="00BB5F2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33B415A" w14:textId="77777777" w:rsidR="00DF1227" w:rsidRPr="00311234" w:rsidRDefault="00DF1227" w:rsidP="00BB5F2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346D75D" w14:textId="77777777" w:rsidR="00DF1227" w:rsidRPr="00311234" w:rsidRDefault="00DF1227" w:rsidP="00BB5F2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C0D113"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4085A23A" w14:textId="77777777" w:rsidTr="00BB5F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1AB154"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14:paraId="7911EA3C" w14:textId="77777777" w:rsidR="00DF1227" w:rsidRPr="00311234" w:rsidRDefault="00DF1227" w:rsidP="00BB5F2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14:paraId="3F53F06A" w14:textId="77777777" w:rsidR="00DF1227" w:rsidRPr="00311234" w:rsidRDefault="00DF1227" w:rsidP="00BB5F2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23AECA6" w14:textId="77777777" w:rsidR="00DF1227" w:rsidRPr="00311234" w:rsidRDefault="00DF1227" w:rsidP="00BB5F2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7995637C" w14:textId="77777777" w:rsidR="00DF1227" w:rsidRPr="00311234" w:rsidRDefault="00DF1227" w:rsidP="00BB5F2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3167B50"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1BF08772" w14:textId="77777777" w:rsidTr="00BB5F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AD4FC7"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14:paraId="50DA74C9" w14:textId="77777777" w:rsidR="00DF1227" w:rsidRPr="00311234" w:rsidRDefault="00DF1227" w:rsidP="00BB5F2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14:paraId="67BF27A5" w14:textId="77777777" w:rsidR="00DF1227" w:rsidRPr="00311234" w:rsidRDefault="00DF1227" w:rsidP="00BB5F2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2B60E2F9" w14:textId="77777777" w:rsidR="00DF1227" w:rsidRPr="00311234" w:rsidRDefault="00DF1227" w:rsidP="00BB5F2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3EF031DD" w14:textId="77777777" w:rsidR="00DF1227" w:rsidRPr="00311234" w:rsidRDefault="00DF1227" w:rsidP="00BB5F25">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1FB5C919"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37AB2834" w14:textId="77777777" w:rsidTr="00BB5F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588DF33"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14:paraId="1EE7AFF9" w14:textId="77777777" w:rsidR="00DF1227" w:rsidRPr="00311234" w:rsidRDefault="00DF1227" w:rsidP="00BB5F2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14:paraId="3956B475" w14:textId="77777777" w:rsidR="00DF1227" w:rsidRPr="00311234" w:rsidRDefault="00DF1227" w:rsidP="00BB5F2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E55AD8B" w14:textId="77777777" w:rsidR="00DF1227" w:rsidRPr="00311234" w:rsidRDefault="00DF1227" w:rsidP="00BB5F2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47EF7A73" w14:textId="77777777" w:rsidR="00DF1227" w:rsidRPr="00311234" w:rsidRDefault="00DF1227" w:rsidP="00BB5F25">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49395628"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6C91780B" w14:textId="77777777" w:rsidTr="00BB5F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322D68"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14:paraId="6C04B270" w14:textId="77777777" w:rsidR="00DF1227" w:rsidRPr="00311234" w:rsidRDefault="00DF1227" w:rsidP="00BB5F2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14:paraId="0B3E73B8" w14:textId="77777777" w:rsidR="00DF1227" w:rsidRPr="00311234" w:rsidRDefault="00DF1227" w:rsidP="00BB5F2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75EA0539" w14:textId="77777777" w:rsidR="00DF1227" w:rsidRPr="00311234" w:rsidRDefault="00DF1227" w:rsidP="00BB5F2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2DD7626E" w14:textId="77777777" w:rsidR="00DF1227" w:rsidRPr="00311234" w:rsidRDefault="00DF1227" w:rsidP="00BB5F25">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3AE7E037"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5A6E194F" w14:textId="77777777" w:rsidTr="00BB5F2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3B72493"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14:paraId="4402E881" w14:textId="77777777" w:rsidR="00DF1227" w:rsidRPr="00311234" w:rsidRDefault="00DF1227" w:rsidP="00BB5F2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14:paraId="3E9E732E" w14:textId="77777777" w:rsidR="00DF1227" w:rsidRPr="00311234" w:rsidRDefault="00DF1227" w:rsidP="00BB5F25">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5FB58F24" w14:textId="77777777" w:rsidR="00DF1227" w:rsidRPr="00311234" w:rsidRDefault="00DF1227" w:rsidP="00BB5F25">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53413357" w14:textId="77777777" w:rsidR="00DF1227" w:rsidRPr="00311234" w:rsidRDefault="00DF1227" w:rsidP="00BB5F25">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075B7397"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4CCDC10B" w14:textId="77777777" w:rsidR="00DF1227" w:rsidRDefault="00DF1227" w:rsidP="00DF1227">
      <w:pPr>
        <w:spacing w:after="0"/>
        <w:ind w:left="426"/>
      </w:pPr>
    </w:p>
    <w:p w14:paraId="0C739891" w14:textId="77777777" w:rsidR="00DF1227" w:rsidRDefault="00DF1227" w:rsidP="00DF1227">
      <w:pPr>
        <w:spacing w:after="0"/>
        <w:ind w:left="426"/>
      </w:pPr>
    </w:p>
    <w:p w14:paraId="49B0B6C9"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1B611B22" w14:textId="77777777"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CE747D" w14:paraId="63E16820" w14:textId="77777777" w:rsidTr="00BB5F25">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5AA038"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C17F60"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1C40699B"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203014"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14:paraId="53353837" w14:textId="77777777" w:rsidTr="00BB5F25">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59646D03" w14:textId="77777777" w:rsidR="00DF1227" w:rsidRPr="00CE747D" w:rsidRDefault="00DF1227" w:rsidP="00BB5F25">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7CB700AD" w14:textId="77777777" w:rsidR="00DF1227" w:rsidRPr="00CE747D" w:rsidRDefault="00DF1227" w:rsidP="00BB5F2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13A1DEF7"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43F375C8"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6DFA6181"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397B88A0" w14:textId="77777777" w:rsidR="00DF1227" w:rsidRPr="00CE747D" w:rsidRDefault="00DF1227" w:rsidP="00BB5F25">
            <w:pPr>
              <w:spacing w:after="0"/>
              <w:jc w:val="left"/>
              <w:rPr>
                <w:rFonts w:eastAsia="Times New Roman" w:cs="Times New Roman"/>
                <w:color w:val="000000"/>
                <w:sz w:val="20"/>
                <w:szCs w:val="20"/>
                <w:lang w:eastAsia="hu-HU"/>
              </w:rPr>
            </w:pPr>
          </w:p>
        </w:tc>
      </w:tr>
      <w:tr w:rsidR="00DF1227" w:rsidRPr="00CE747D" w14:paraId="68BDB549" w14:textId="77777777" w:rsidTr="00BB5F2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3BBA8ADF"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7E6E4E45" w14:textId="77777777"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DF1227" w:rsidRPr="00CE747D" w14:paraId="7F2E8D25" w14:textId="77777777" w:rsidTr="00BB5F2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0E0940D"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529C8B17" w14:textId="77777777"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5A90DF6D"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2D82BEC"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A19AF9D"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672DA54" w14:textId="77777777"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3B6FAD8A" w14:textId="77777777" w:rsidTr="00BB5F2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7E9D355"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205D2658" w14:textId="77777777"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3094B5DE"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411CC74"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9DD70EE"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4F423ECA" w14:textId="77777777"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791A88B1" w14:textId="77777777" w:rsidTr="00BB5F2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6615F06"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2087457E" w14:textId="77777777"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0081C43A"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0D518332"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B22C965"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5094D775" w14:textId="77777777"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29BA33B3" w14:textId="77777777" w:rsidTr="00BB5F2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9FAE717"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79800956" w14:textId="77777777"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3FF319FC"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6C38A831"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4996339"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1B8072A0" w14:textId="77777777"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1E75D113" w14:textId="77777777" w:rsidTr="00BB5F2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75E301E" w14:textId="77777777" w:rsidR="00DF1227" w:rsidRPr="00CE747D" w:rsidRDefault="00DF1227" w:rsidP="00BB5F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2368E3CA" w14:textId="77777777"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09F77DA6"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69C04CB"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A70E87D"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3893F048" w14:textId="77777777"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2AA65FAD" w14:textId="77777777" w:rsidTr="00BB5F2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8E2945B"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1762215B" w14:textId="77777777"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DF1227" w:rsidRPr="00CE747D" w14:paraId="510E2614" w14:textId="77777777" w:rsidTr="00BB5F2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BB12B7D"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66DE4ABA" w14:textId="77777777" w:rsidR="00DF1227" w:rsidRPr="00CE747D" w:rsidRDefault="00DF1227" w:rsidP="00BB5F25">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14:paraId="78E5A61F"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1D22EA53"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F843DC1"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6F41F984" w14:textId="77777777"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0D333D88" w14:textId="77777777" w:rsidTr="00BB5F2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6D7A11D"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394C92D4" w14:textId="77777777"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14:paraId="49A998D2"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A5886E9"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13C4B3A"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11E947D" w14:textId="77777777"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1D2270BC" w14:textId="77777777" w:rsidTr="00BB5F2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01CC3947"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12BDF9BD" w14:textId="77777777"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DF1227" w:rsidRPr="00CE747D" w14:paraId="13F92869" w14:textId="77777777" w:rsidTr="00BB5F2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D4BA457"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69EC7D19" w14:textId="77777777"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14:paraId="3088285C"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72812A0F"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0377D14"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4BC65D61" w14:textId="77777777"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075B5E0F" w14:textId="77777777" w:rsidTr="00BB5F25">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588FF346"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2574A7F0" w14:textId="77777777"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DF1227" w:rsidRPr="00CE747D" w14:paraId="09B951BE" w14:textId="77777777" w:rsidTr="00BB5F25">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7341DF2"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14:paraId="056DA51C" w14:textId="77777777"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14:paraId="5A63CEA1"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41FADDD1"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01C60E8"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6BBE9725" w14:textId="77777777"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51895E99" w14:textId="77777777" w:rsidTr="00BB5F25">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5819DB2" w14:textId="77777777" w:rsidR="00DF1227" w:rsidRPr="00CE747D" w:rsidRDefault="00DF1227" w:rsidP="00BB5F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788B8DED" w14:textId="77777777"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14:paraId="1CD0BC41"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0ED2C689"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7171CBB" w14:textId="77777777" w:rsidR="00DF1227" w:rsidRPr="00CE747D" w:rsidRDefault="00DF1227" w:rsidP="00BB5F25">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5CB61D28" w14:textId="77777777" w:rsidR="00DF1227" w:rsidRPr="00CE747D" w:rsidRDefault="00DF1227" w:rsidP="00BB5F25">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1DFEEFF9" w14:textId="77777777" w:rsidR="00DF1227" w:rsidRDefault="00DF1227" w:rsidP="00DF1227">
      <w:pPr>
        <w:spacing w:after="0"/>
        <w:ind w:left="426"/>
      </w:pPr>
    </w:p>
    <w:p w14:paraId="5848D582" w14:textId="77777777" w:rsidR="00DF1227" w:rsidRPr="002B5BF7" w:rsidRDefault="00DF1227" w:rsidP="00DF1227">
      <w:pPr>
        <w:spacing w:after="0"/>
        <w:ind w:left="426"/>
      </w:pPr>
    </w:p>
    <w:p w14:paraId="7D33C2F3"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45CAE59B" w14:textId="156E6B3C" w:rsidR="00DF1227" w:rsidRDefault="00DF1227" w:rsidP="00DF1227">
      <w:pPr>
        <w:spacing w:after="0"/>
        <w:ind w:left="426"/>
      </w:pPr>
      <w:r w:rsidRPr="003A56AA">
        <w:t xml:space="preserve">A nemzeti köznevelésről szóló 2011. évi CXC. törvény. 54. § </w:t>
      </w:r>
      <w:r w:rsidR="007421F1">
        <w:t>(2) bekezdés</w:t>
      </w:r>
      <w:r w:rsidRPr="003A56AA">
        <w:t xml:space="preserve"> a) pontja szerinti értékeléssel.</w:t>
      </w:r>
    </w:p>
    <w:p w14:paraId="13D73292" w14:textId="77777777" w:rsidR="00DF1227" w:rsidRPr="002B5BF7" w:rsidRDefault="00DF1227" w:rsidP="00DF1227">
      <w:pPr>
        <w:spacing w:after="0"/>
        <w:ind w:left="426"/>
      </w:pPr>
    </w:p>
    <w:p w14:paraId="41BBB48D" w14:textId="77777777" w:rsidR="00DF1227" w:rsidRDefault="00DF1227" w:rsidP="00DF1227">
      <w:pPr>
        <w:spacing w:after="200" w:line="276" w:lineRule="auto"/>
        <w:jc w:val="left"/>
        <w:rPr>
          <w:rFonts w:cs="Times New Roman"/>
        </w:rPr>
      </w:pPr>
      <w:r>
        <w:rPr>
          <w:rFonts w:cs="Times New Roman"/>
        </w:rPr>
        <w:br w:type="page"/>
      </w:r>
    </w:p>
    <w:p w14:paraId="590A50D3" w14:textId="77777777" w:rsidR="00DF1227" w:rsidRPr="00D52C63" w:rsidRDefault="00DF1227" w:rsidP="00DF1227">
      <w:pPr>
        <w:rPr>
          <w:rFonts w:cs="Times New Roman"/>
        </w:rPr>
      </w:pPr>
    </w:p>
    <w:p w14:paraId="7BCB930E"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4BD56936" w14:textId="77777777" w:rsidR="00DF1227" w:rsidRPr="00D52C63" w:rsidRDefault="00DA3D7C" w:rsidP="00DF1227">
      <w:pPr>
        <w:spacing w:after="480"/>
        <w:jc w:val="center"/>
        <w:rPr>
          <w:rFonts w:cs="Times New Roman"/>
          <w:b/>
          <w:sz w:val="36"/>
        </w:rPr>
      </w:pPr>
      <w:r w:rsidRPr="007421F1">
        <w:rPr>
          <w:rFonts w:cs="Times New Roman"/>
          <w:b/>
          <w:sz w:val="36"/>
        </w:rPr>
        <w:t>11992</w:t>
      </w:r>
      <w:r w:rsidR="00731F3B" w:rsidRPr="007421F1">
        <w:rPr>
          <w:rFonts w:cs="Times New Roman"/>
          <w:b/>
          <w:sz w:val="36"/>
        </w:rPr>
        <w:t>-16</w:t>
      </w:r>
      <w:r w:rsidR="00DF1227" w:rsidRPr="007421F1">
        <w:rPr>
          <w:rFonts w:cs="Times New Roman"/>
          <w:b/>
          <w:sz w:val="36"/>
        </w:rPr>
        <w:t xml:space="preserve"> azonosító</w:t>
      </w:r>
      <w:r w:rsidR="00DF1227" w:rsidRPr="00D52C63">
        <w:rPr>
          <w:rFonts w:cs="Times New Roman"/>
          <w:b/>
          <w:sz w:val="36"/>
        </w:rPr>
        <w:t xml:space="preserve"> számú</w:t>
      </w:r>
    </w:p>
    <w:p w14:paraId="55321076" w14:textId="77777777" w:rsidR="00DF1227" w:rsidRPr="00D52C63" w:rsidRDefault="00731F3B" w:rsidP="00DF1227">
      <w:pPr>
        <w:jc w:val="center"/>
        <w:rPr>
          <w:rFonts w:cs="Times New Roman"/>
          <w:b/>
          <w:sz w:val="36"/>
        </w:rPr>
      </w:pPr>
      <w:r>
        <w:rPr>
          <w:rFonts w:cs="Times New Roman"/>
          <w:b/>
          <w:sz w:val="36"/>
        </w:rPr>
        <w:t>Kereskedelmi ismeretek</w:t>
      </w:r>
    </w:p>
    <w:p w14:paraId="7CAE6285"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4906787C"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184903BE"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44214992" w14:textId="77777777" w:rsidR="00DF1227" w:rsidRPr="00D52C63" w:rsidRDefault="00DF1227" w:rsidP="00DF1227">
      <w:pPr>
        <w:spacing w:after="200" w:line="276" w:lineRule="auto"/>
        <w:jc w:val="left"/>
        <w:rPr>
          <w:rFonts w:cs="Times New Roman"/>
        </w:rPr>
      </w:pPr>
      <w:r w:rsidRPr="00D52C63">
        <w:rPr>
          <w:rFonts w:cs="Times New Roman"/>
        </w:rPr>
        <w:br w:type="page"/>
      </w:r>
    </w:p>
    <w:p w14:paraId="4C102CB2" w14:textId="4B66C8B5" w:rsidR="00DF1227" w:rsidRDefault="00DF1227" w:rsidP="00DF1227">
      <w:pPr>
        <w:rPr>
          <w:rFonts w:cs="Times New Roman"/>
        </w:rPr>
      </w:pPr>
      <w:r w:rsidRPr="00D52C63">
        <w:rPr>
          <w:rFonts w:cs="Times New Roman"/>
        </w:rPr>
        <w:lastRenderedPageBreak/>
        <w:t xml:space="preserve">A </w:t>
      </w:r>
      <w:r w:rsidR="00106384">
        <w:rPr>
          <w:rFonts w:cs="Times New Roman"/>
        </w:rPr>
        <w:t>11992</w:t>
      </w:r>
      <w:r w:rsidRPr="00D26A67">
        <w:rPr>
          <w:rFonts w:cs="Times New Roman"/>
        </w:rPr>
        <w:t>-</w:t>
      </w:r>
      <w:r w:rsidR="00AC5ACB">
        <w:rPr>
          <w:rFonts w:cs="Times New Roman"/>
        </w:rPr>
        <w:t>16</w:t>
      </w:r>
      <w:r w:rsidRPr="00D52C63">
        <w:rPr>
          <w:rFonts w:cs="Times New Roman"/>
        </w:rPr>
        <w:t xml:space="preserve"> azonosító számú </w:t>
      </w:r>
      <w:r w:rsidR="00AC5ACB">
        <w:rPr>
          <w:rFonts w:cs="Times New Roman"/>
        </w:rPr>
        <w:t>Kereskedelmi 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75BD3" w:rsidRPr="00275BD3" w14:paraId="27149DEE" w14:textId="77777777" w:rsidTr="00275BD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8F8D8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534ED8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Kereskedelmi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A890F1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Kereskedelmi gyakorlat</w:t>
            </w:r>
          </w:p>
        </w:tc>
      </w:tr>
      <w:tr w:rsidR="00275BD3" w:rsidRPr="00275BD3" w14:paraId="3474EDAE" w14:textId="77777777" w:rsidTr="00275BD3">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CFB6C4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FELADATOK</w:t>
            </w:r>
          </w:p>
        </w:tc>
      </w:tr>
      <w:tr w:rsidR="00275BD3" w:rsidRPr="00275BD3" w14:paraId="0D2F0F8E" w14:textId="77777777"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CEED8D"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Információt ad a vezető árubeszerzési munkájához, készletfigyelés és készletváltozás alapján árurendelési javaslatot tesz</w:t>
            </w:r>
          </w:p>
        </w:tc>
        <w:tc>
          <w:tcPr>
            <w:tcW w:w="700" w:type="dxa"/>
            <w:tcBorders>
              <w:top w:val="nil"/>
              <w:left w:val="nil"/>
              <w:bottom w:val="single" w:sz="4" w:space="0" w:color="auto"/>
              <w:right w:val="single" w:sz="4" w:space="0" w:color="auto"/>
            </w:tcBorders>
            <w:shd w:val="clear" w:color="auto" w:fill="auto"/>
            <w:noWrap/>
            <w:vAlign w:val="center"/>
            <w:hideMark/>
          </w:tcPr>
          <w:p w14:paraId="117BFCB0"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C99A3D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5C43CD9E" w14:textId="77777777"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7460A6"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Előkészíti a raktárt/árumozgató eszközöket az áru fogadására, előkészíti a visszaszállítandó göngyöleget és a visszárut</w:t>
            </w:r>
          </w:p>
        </w:tc>
        <w:tc>
          <w:tcPr>
            <w:tcW w:w="700" w:type="dxa"/>
            <w:tcBorders>
              <w:top w:val="nil"/>
              <w:left w:val="nil"/>
              <w:bottom w:val="single" w:sz="4" w:space="0" w:color="auto"/>
              <w:right w:val="single" w:sz="4" w:space="0" w:color="auto"/>
            </w:tcBorders>
            <w:shd w:val="clear" w:color="auto" w:fill="auto"/>
            <w:noWrap/>
            <w:vAlign w:val="center"/>
            <w:hideMark/>
          </w:tcPr>
          <w:p w14:paraId="48ACA4A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34BD0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627E3B7B"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3402B6"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 Mennyiségi, minőségi áruátvételt végez, elvégzi a hibás teljesítésből adódó teendőket</w:t>
            </w:r>
          </w:p>
        </w:tc>
        <w:tc>
          <w:tcPr>
            <w:tcW w:w="700" w:type="dxa"/>
            <w:tcBorders>
              <w:top w:val="nil"/>
              <w:left w:val="nil"/>
              <w:bottom w:val="single" w:sz="4" w:space="0" w:color="auto"/>
              <w:right w:val="single" w:sz="4" w:space="0" w:color="auto"/>
            </w:tcBorders>
            <w:shd w:val="clear" w:color="auto" w:fill="auto"/>
            <w:noWrap/>
            <w:vAlign w:val="center"/>
            <w:hideMark/>
          </w:tcPr>
          <w:p w14:paraId="5658D190"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6C6C2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6ACC4FDF" w14:textId="77777777"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BCCEAE"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Ellenőrzi az áruhoz előírás szerint csatolandó dokumentumok meglétét, szabályszerűségét, szükség szerint intézkedik</w:t>
            </w:r>
          </w:p>
        </w:tc>
        <w:tc>
          <w:tcPr>
            <w:tcW w:w="700" w:type="dxa"/>
            <w:tcBorders>
              <w:top w:val="nil"/>
              <w:left w:val="nil"/>
              <w:bottom w:val="single" w:sz="4" w:space="0" w:color="auto"/>
              <w:right w:val="single" w:sz="4" w:space="0" w:color="auto"/>
            </w:tcBorders>
            <w:shd w:val="clear" w:color="auto" w:fill="auto"/>
            <w:noWrap/>
            <w:vAlign w:val="center"/>
            <w:hideMark/>
          </w:tcPr>
          <w:p w14:paraId="2951996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76634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03F94ECA"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21021E"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Készletre veszi az árut hagyományos, vagy elektronikus úton</w:t>
            </w:r>
          </w:p>
        </w:tc>
        <w:tc>
          <w:tcPr>
            <w:tcW w:w="700" w:type="dxa"/>
            <w:tcBorders>
              <w:top w:val="nil"/>
              <w:left w:val="nil"/>
              <w:bottom w:val="single" w:sz="4" w:space="0" w:color="auto"/>
              <w:right w:val="single" w:sz="4" w:space="0" w:color="auto"/>
            </w:tcBorders>
            <w:shd w:val="clear" w:color="auto" w:fill="auto"/>
            <w:noWrap/>
            <w:vAlign w:val="center"/>
            <w:hideMark/>
          </w:tcPr>
          <w:p w14:paraId="7C5B062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07C40F"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6FC6017D"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505EF9"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Szakszerűen elhelyezi az árut s a raktárban és az eladótérben</w:t>
            </w:r>
          </w:p>
        </w:tc>
        <w:tc>
          <w:tcPr>
            <w:tcW w:w="700" w:type="dxa"/>
            <w:tcBorders>
              <w:top w:val="nil"/>
              <w:left w:val="nil"/>
              <w:bottom w:val="single" w:sz="4" w:space="0" w:color="auto"/>
              <w:right w:val="single" w:sz="4" w:space="0" w:color="auto"/>
            </w:tcBorders>
            <w:shd w:val="clear" w:color="auto" w:fill="auto"/>
            <w:noWrap/>
            <w:vAlign w:val="center"/>
            <w:hideMark/>
          </w:tcPr>
          <w:p w14:paraId="3C5823CA"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61D21A"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5F9397B3" w14:textId="77777777"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3414A5"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Értékesítésre előkészíti az árut és gondoskodik az áru szakmai és kereskedelmi egység boltképéhez igazodó kihelyezéséről</w:t>
            </w:r>
          </w:p>
        </w:tc>
        <w:tc>
          <w:tcPr>
            <w:tcW w:w="700" w:type="dxa"/>
            <w:tcBorders>
              <w:top w:val="nil"/>
              <w:left w:val="nil"/>
              <w:bottom w:val="single" w:sz="4" w:space="0" w:color="auto"/>
              <w:right w:val="single" w:sz="4" w:space="0" w:color="auto"/>
            </w:tcBorders>
            <w:shd w:val="clear" w:color="auto" w:fill="auto"/>
            <w:noWrap/>
            <w:vAlign w:val="center"/>
            <w:hideMark/>
          </w:tcPr>
          <w:p w14:paraId="5B08B7B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7C9CA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7685A8DE"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2F9BCC"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Elvégzi és ellenőrzi az árak szabályszerű feltüntetését</w:t>
            </w:r>
          </w:p>
        </w:tc>
        <w:tc>
          <w:tcPr>
            <w:tcW w:w="700" w:type="dxa"/>
            <w:tcBorders>
              <w:top w:val="nil"/>
              <w:left w:val="nil"/>
              <w:bottom w:val="single" w:sz="4" w:space="0" w:color="auto"/>
              <w:right w:val="single" w:sz="4" w:space="0" w:color="auto"/>
            </w:tcBorders>
            <w:shd w:val="clear" w:color="auto" w:fill="auto"/>
            <w:noWrap/>
            <w:vAlign w:val="center"/>
            <w:hideMark/>
          </w:tcPr>
          <w:p w14:paraId="0978BEE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41271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64EC97FF" w14:textId="77777777"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AC553F"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áru jellegének/előírásoknak megfelelően gondoskodik az áru minőségének és a mennyiségének megóvásáról</w:t>
            </w:r>
          </w:p>
        </w:tc>
        <w:tc>
          <w:tcPr>
            <w:tcW w:w="700" w:type="dxa"/>
            <w:tcBorders>
              <w:top w:val="nil"/>
              <w:left w:val="nil"/>
              <w:bottom w:val="single" w:sz="4" w:space="0" w:color="auto"/>
              <w:right w:val="single" w:sz="4" w:space="0" w:color="auto"/>
            </w:tcBorders>
            <w:shd w:val="clear" w:color="auto" w:fill="auto"/>
            <w:noWrap/>
            <w:vAlign w:val="center"/>
            <w:hideMark/>
          </w:tcPr>
          <w:p w14:paraId="6E4F0A7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5109A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397BB7A8" w14:textId="77777777"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8FF849"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Szabályszerűen kitölti és kezeli a kereskedelmi munka során használt bizonylatokat és okmányokat</w:t>
            </w:r>
          </w:p>
        </w:tc>
        <w:tc>
          <w:tcPr>
            <w:tcW w:w="700" w:type="dxa"/>
            <w:tcBorders>
              <w:top w:val="nil"/>
              <w:left w:val="nil"/>
              <w:bottom w:val="single" w:sz="4" w:space="0" w:color="auto"/>
              <w:right w:val="single" w:sz="4" w:space="0" w:color="auto"/>
            </w:tcBorders>
            <w:shd w:val="clear" w:color="auto" w:fill="auto"/>
            <w:noWrap/>
            <w:vAlign w:val="center"/>
            <w:hideMark/>
          </w:tcPr>
          <w:p w14:paraId="253502E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BC3CF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5C2DF677" w14:textId="77777777"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417F79"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Szabályszerűen használja és kezeli a kereskedelmi egységek gépeit, eszközeit és berendezéseit</w:t>
            </w:r>
          </w:p>
        </w:tc>
        <w:tc>
          <w:tcPr>
            <w:tcW w:w="700" w:type="dxa"/>
            <w:tcBorders>
              <w:top w:val="nil"/>
              <w:left w:val="nil"/>
              <w:bottom w:val="single" w:sz="4" w:space="0" w:color="auto"/>
              <w:right w:val="single" w:sz="4" w:space="0" w:color="auto"/>
            </w:tcBorders>
            <w:shd w:val="clear" w:color="auto" w:fill="auto"/>
            <w:noWrap/>
            <w:vAlign w:val="center"/>
            <w:hideMark/>
          </w:tcPr>
          <w:p w14:paraId="1DC41DD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B8EB77"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3CEE0829"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5522F2"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Betartja/betartatja </w:t>
            </w:r>
            <w:proofErr w:type="gramStart"/>
            <w:r w:rsidRPr="00275BD3">
              <w:rPr>
                <w:rFonts w:eastAsia="Times New Roman" w:cs="Times New Roman"/>
                <w:color w:val="000000"/>
                <w:sz w:val="20"/>
                <w:szCs w:val="20"/>
                <w:lang w:eastAsia="hu-HU"/>
              </w:rPr>
              <w:t>a   biztonsági</w:t>
            </w:r>
            <w:proofErr w:type="gramEnd"/>
            <w:r w:rsidRPr="00275BD3">
              <w:rPr>
                <w:rFonts w:eastAsia="Times New Roman" w:cs="Times New Roman"/>
                <w:color w:val="000000"/>
                <w:sz w:val="20"/>
                <w:szCs w:val="20"/>
                <w:lang w:eastAsia="hu-HU"/>
              </w:rPr>
              <w:t xml:space="preserve"> és vagyonvédelmi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5F2A977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00E21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1D702750"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BBE025"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Leltárt készít/közreműködik a leltározásban</w:t>
            </w:r>
          </w:p>
        </w:tc>
        <w:tc>
          <w:tcPr>
            <w:tcW w:w="700" w:type="dxa"/>
            <w:tcBorders>
              <w:top w:val="nil"/>
              <w:left w:val="nil"/>
              <w:bottom w:val="single" w:sz="4" w:space="0" w:color="auto"/>
              <w:right w:val="single" w:sz="4" w:space="0" w:color="auto"/>
            </w:tcBorders>
            <w:shd w:val="clear" w:color="auto" w:fill="auto"/>
            <w:noWrap/>
            <w:vAlign w:val="center"/>
            <w:hideMark/>
          </w:tcPr>
          <w:p w14:paraId="4C92A52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0D6044F"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031A89C3"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A0EF04"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Átadja az árut a vevőnek, a vevő igényétől, az áru jellegétől függően becsomagolja az árut</w:t>
            </w:r>
          </w:p>
        </w:tc>
        <w:tc>
          <w:tcPr>
            <w:tcW w:w="700" w:type="dxa"/>
            <w:tcBorders>
              <w:top w:val="nil"/>
              <w:left w:val="nil"/>
              <w:bottom w:val="single" w:sz="4" w:space="0" w:color="auto"/>
              <w:right w:val="single" w:sz="4" w:space="0" w:color="auto"/>
            </w:tcBorders>
            <w:shd w:val="clear" w:color="auto" w:fill="auto"/>
            <w:noWrap/>
            <w:vAlign w:val="center"/>
            <w:hideMark/>
          </w:tcPr>
          <w:p w14:paraId="22FE6D2F"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AF59F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140C63FF" w14:textId="77777777" w:rsidTr="00275BD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23A015"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Ismeri és alkalmazza a vállalkozás jogkövető működése érdekében a fogyasztóvédelmi előírásokat, szabályszerűen kezeli és intézi a fogyasztói reklamációkat</w:t>
            </w:r>
          </w:p>
        </w:tc>
        <w:tc>
          <w:tcPr>
            <w:tcW w:w="700" w:type="dxa"/>
            <w:tcBorders>
              <w:top w:val="nil"/>
              <w:left w:val="nil"/>
              <w:bottom w:val="single" w:sz="4" w:space="0" w:color="auto"/>
              <w:right w:val="single" w:sz="4" w:space="0" w:color="auto"/>
            </w:tcBorders>
            <w:shd w:val="clear" w:color="auto" w:fill="auto"/>
            <w:noWrap/>
            <w:vAlign w:val="center"/>
            <w:hideMark/>
          </w:tcPr>
          <w:p w14:paraId="6DC11FD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EF86A0"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0DE446C1"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64E622"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Együttműködik a hatósági ellenőrzések során</w:t>
            </w:r>
          </w:p>
        </w:tc>
        <w:tc>
          <w:tcPr>
            <w:tcW w:w="700" w:type="dxa"/>
            <w:tcBorders>
              <w:top w:val="nil"/>
              <w:left w:val="nil"/>
              <w:bottom w:val="single" w:sz="4" w:space="0" w:color="auto"/>
              <w:right w:val="single" w:sz="4" w:space="0" w:color="auto"/>
            </w:tcBorders>
            <w:shd w:val="clear" w:color="auto" w:fill="auto"/>
            <w:noWrap/>
            <w:vAlign w:val="center"/>
            <w:hideMark/>
          </w:tcPr>
          <w:p w14:paraId="4BDD7E8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4C6C5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1E48D9A3"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7B201A"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538B2B9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13DE6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00DC9BC0" w14:textId="77777777"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D1F41D"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lastRenderedPageBreak/>
              <w:t>Betartja és betartatja a munkavégzés személyi, tárgyi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708EFBB0"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5A723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56F21AED" w14:textId="77777777"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4FBA37"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A munkavédelmi szakemberrel, munkavédelmi képviselővel együttműködve részt vesz a munkavédelmi feladatok ellátásában </w:t>
            </w:r>
          </w:p>
        </w:tc>
        <w:tc>
          <w:tcPr>
            <w:tcW w:w="700" w:type="dxa"/>
            <w:tcBorders>
              <w:top w:val="nil"/>
              <w:left w:val="nil"/>
              <w:bottom w:val="single" w:sz="4" w:space="0" w:color="auto"/>
              <w:right w:val="single" w:sz="4" w:space="0" w:color="auto"/>
            </w:tcBorders>
            <w:shd w:val="clear" w:color="auto" w:fill="auto"/>
            <w:noWrap/>
            <w:vAlign w:val="center"/>
            <w:hideMark/>
          </w:tcPr>
          <w:p w14:paraId="4FA7A2E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22465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69D2E1FF"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FFD855"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Betartja és prioritásként kezeli a környezetvédelemi szempontokat</w:t>
            </w:r>
          </w:p>
        </w:tc>
        <w:tc>
          <w:tcPr>
            <w:tcW w:w="700" w:type="dxa"/>
            <w:tcBorders>
              <w:top w:val="nil"/>
              <w:left w:val="nil"/>
              <w:bottom w:val="single" w:sz="4" w:space="0" w:color="auto"/>
              <w:right w:val="single" w:sz="4" w:space="0" w:color="auto"/>
            </w:tcBorders>
            <w:shd w:val="clear" w:color="auto" w:fill="auto"/>
            <w:noWrap/>
            <w:vAlign w:val="center"/>
            <w:hideMark/>
          </w:tcPr>
          <w:p w14:paraId="121AED6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11541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3EF2F37B"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34DAF6"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Betartja/betartatja a minőségirányítási és higiéniai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38C0FBB7"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8567F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19B34493"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7393B9"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Kezeli a rendkívüli eseményeket</w:t>
            </w:r>
          </w:p>
        </w:tc>
        <w:tc>
          <w:tcPr>
            <w:tcW w:w="700" w:type="dxa"/>
            <w:tcBorders>
              <w:top w:val="nil"/>
              <w:left w:val="nil"/>
              <w:bottom w:val="single" w:sz="4" w:space="0" w:color="auto"/>
              <w:right w:val="single" w:sz="4" w:space="0" w:color="auto"/>
            </w:tcBorders>
            <w:shd w:val="clear" w:color="auto" w:fill="auto"/>
            <w:noWrap/>
            <w:vAlign w:val="center"/>
            <w:hideMark/>
          </w:tcPr>
          <w:p w14:paraId="31F6D21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E754F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6E232117"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5A81C3"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Betartja/betartatja a pénzelszámolási/pénzkezelési szabályokat</w:t>
            </w:r>
          </w:p>
        </w:tc>
        <w:tc>
          <w:tcPr>
            <w:tcW w:w="700" w:type="dxa"/>
            <w:tcBorders>
              <w:top w:val="nil"/>
              <w:left w:val="nil"/>
              <w:bottom w:val="single" w:sz="4" w:space="0" w:color="auto"/>
              <w:right w:val="single" w:sz="4" w:space="0" w:color="auto"/>
            </w:tcBorders>
            <w:shd w:val="clear" w:color="auto" w:fill="auto"/>
            <w:noWrap/>
            <w:vAlign w:val="center"/>
            <w:hideMark/>
          </w:tcPr>
          <w:p w14:paraId="6430DED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1E0F4F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25C75761"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B95C60"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Elszámolja az ellenértéket, kezeli a pénztárgépet, számlát készít </w:t>
            </w:r>
          </w:p>
        </w:tc>
        <w:tc>
          <w:tcPr>
            <w:tcW w:w="700" w:type="dxa"/>
            <w:tcBorders>
              <w:top w:val="nil"/>
              <w:left w:val="nil"/>
              <w:bottom w:val="single" w:sz="4" w:space="0" w:color="auto"/>
              <w:right w:val="single" w:sz="4" w:space="0" w:color="auto"/>
            </w:tcBorders>
            <w:shd w:val="clear" w:color="auto" w:fill="auto"/>
            <w:noWrap/>
            <w:vAlign w:val="center"/>
            <w:hideMark/>
          </w:tcPr>
          <w:p w14:paraId="6619B3C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13B30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5EF20526"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6FDD2F"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Készpénzzel és készpénzkímélő módon fizettet</w:t>
            </w:r>
          </w:p>
        </w:tc>
        <w:tc>
          <w:tcPr>
            <w:tcW w:w="700" w:type="dxa"/>
            <w:tcBorders>
              <w:top w:val="nil"/>
              <w:left w:val="nil"/>
              <w:bottom w:val="single" w:sz="4" w:space="0" w:color="auto"/>
              <w:right w:val="single" w:sz="4" w:space="0" w:color="auto"/>
            </w:tcBorders>
            <w:shd w:val="clear" w:color="auto" w:fill="auto"/>
            <w:noWrap/>
            <w:vAlign w:val="center"/>
            <w:hideMark/>
          </w:tcPr>
          <w:p w14:paraId="3D8546B7"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CF6B10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2A570848" w14:textId="77777777" w:rsidTr="00275BD3">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5BC781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SZAKMAI ISMERETEK</w:t>
            </w:r>
          </w:p>
        </w:tc>
      </w:tr>
      <w:tr w:rsidR="00275BD3" w:rsidRPr="00275BD3" w14:paraId="60208D84" w14:textId="77777777"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E57F68"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kereskedelmi értékesítés szinterei, bolti-, bolt nélküli és e-kereskedelem jellemzői, alkalmazási területe</w:t>
            </w:r>
          </w:p>
        </w:tc>
        <w:tc>
          <w:tcPr>
            <w:tcW w:w="700" w:type="dxa"/>
            <w:tcBorders>
              <w:top w:val="nil"/>
              <w:left w:val="nil"/>
              <w:bottom w:val="single" w:sz="4" w:space="0" w:color="auto"/>
              <w:right w:val="single" w:sz="4" w:space="0" w:color="auto"/>
            </w:tcBorders>
            <w:shd w:val="clear" w:color="auto" w:fill="auto"/>
            <w:noWrap/>
            <w:vAlign w:val="center"/>
            <w:hideMark/>
          </w:tcPr>
          <w:p w14:paraId="6A559D0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763D7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4A2EDF3F"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E1DCE4"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e-kereskedelemre vonatkozó értékesítési- és fogyasztóvédelmi szabályok</w:t>
            </w:r>
          </w:p>
        </w:tc>
        <w:tc>
          <w:tcPr>
            <w:tcW w:w="700" w:type="dxa"/>
            <w:tcBorders>
              <w:top w:val="nil"/>
              <w:left w:val="nil"/>
              <w:bottom w:val="single" w:sz="4" w:space="0" w:color="auto"/>
              <w:right w:val="single" w:sz="4" w:space="0" w:color="auto"/>
            </w:tcBorders>
            <w:shd w:val="clear" w:color="auto" w:fill="auto"/>
            <w:noWrap/>
            <w:vAlign w:val="center"/>
            <w:hideMark/>
          </w:tcPr>
          <w:p w14:paraId="02E3EBC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CD9CA3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2C03445D"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3740D8"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áruk csomagolására, jelölésére, felirataira vonatkozó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79BF407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19C0B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59D00B2C"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625E62"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árubeszerzést meghatározó tényezők, beszerzési források, módok</w:t>
            </w:r>
          </w:p>
        </w:tc>
        <w:tc>
          <w:tcPr>
            <w:tcW w:w="700" w:type="dxa"/>
            <w:tcBorders>
              <w:top w:val="nil"/>
              <w:left w:val="nil"/>
              <w:bottom w:val="single" w:sz="4" w:space="0" w:color="auto"/>
              <w:right w:val="single" w:sz="4" w:space="0" w:color="auto"/>
            </w:tcBorders>
            <w:shd w:val="clear" w:color="auto" w:fill="auto"/>
            <w:noWrap/>
            <w:vAlign w:val="center"/>
            <w:hideMark/>
          </w:tcPr>
          <w:p w14:paraId="1CCB8ABA"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795D31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16402E9A"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496D74"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áruátvételnél használt eszközök működése, kezelése</w:t>
            </w:r>
          </w:p>
        </w:tc>
        <w:tc>
          <w:tcPr>
            <w:tcW w:w="700" w:type="dxa"/>
            <w:tcBorders>
              <w:top w:val="nil"/>
              <w:left w:val="nil"/>
              <w:bottom w:val="single" w:sz="4" w:space="0" w:color="auto"/>
              <w:right w:val="single" w:sz="4" w:space="0" w:color="auto"/>
            </w:tcBorders>
            <w:shd w:val="clear" w:color="auto" w:fill="auto"/>
            <w:noWrap/>
            <w:vAlign w:val="center"/>
            <w:hideMark/>
          </w:tcPr>
          <w:p w14:paraId="24F8C62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6D64C7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70D27673"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48746E"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áruátvétel folyamata, szempontjai, igazolása</w:t>
            </w:r>
          </w:p>
        </w:tc>
        <w:tc>
          <w:tcPr>
            <w:tcW w:w="700" w:type="dxa"/>
            <w:tcBorders>
              <w:top w:val="nil"/>
              <w:left w:val="nil"/>
              <w:bottom w:val="single" w:sz="4" w:space="0" w:color="auto"/>
              <w:right w:val="single" w:sz="4" w:space="0" w:color="auto"/>
            </w:tcBorders>
            <w:shd w:val="clear" w:color="auto" w:fill="auto"/>
            <w:noWrap/>
            <w:vAlign w:val="center"/>
            <w:hideMark/>
          </w:tcPr>
          <w:p w14:paraId="71A7796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0EA1FC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1ADE9404"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171376"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Árurendszerek, kódrendszerek</w:t>
            </w:r>
          </w:p>
        </w:tc>
        <w:tc>
          <w:tcPr>
            <w:tcW w:w="700" w:type="dxa"/>
            <w:tcBorders>
              <w:top w:val="nil"/>
              <w:left w:val="nil"/>
              <w:bottom w:val="single" w:sz="4" w:space="0" w:color="auto"/>
              <w:right w:val="single" w:sz="4" w:space="0" w:color="auto"/>
            </w:tcBorders>
            <w:shd w:val="clear" w:color="auto" w:fill="auto"/>
            <w:noWrap/>
            <w:vAlign w:val="center"/>
            <w:hideMark/>
          </w:tcPr>
          <w:p w14:paraId="71526F1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7D4577"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6FB8AADB"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E11041"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szabványosítás, a szabvány fogalma, szerepe</w:t>
            </w:r>
          </w:p>
        </w:tc>
        <w:tc>
          <w:tcPr>
            <w:tcW w:w="700" w:type="dxa"/>
            <w:tcBorders>
              <w:top w:val="nil"/>
              <w:left w:val="nil"/>
              <w:bottom w:val="single" w:sz="4" w:space="0" w:color="auto"/>
              <w:right w:val="single" w:sz="4" w:space="0" w:color="auto"/>
            </w:tcBorders>
            <w:shd w:val="clear" w:color="auto" w:fill="auto"/>
            <w:noWrap/>
            <w:vAlign w:val="center"/>
            <w:hideMark/>
          </w:tcPr>
          <w:p w14:paraId="4039844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954D0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53D46856"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7F7F15"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minőség, minőségbiztosítás jelentősége, szerepe, a minőségre ható tényezők</w:t>
            </w:r>
          </w:p>
        </w:tc>
        <w:tc>
          <w:tcPr>
            <w:tcW w:w="700" w:type="dxa"/>
            <w:tcBorders>
              <w:top w:val="nil"/>
              <w:left w:val="nil"/>
              <w:bottom w:val="single" w:sz="4" w:space="0" w:color="auto"/>
              <w:right w:val="single" w:sz="4" w:space="0" w:color="auto"/>
            </w:tcBorders>
            <w:shd w:val="clear" w:color="auto" w:fill="auto"/>
            <w:noWrap/>
            <w:vAlign w:val="center"/>
            <w:hideMark/>
          </w:tcPr>
          <w:p w14:paraId="283B154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AC3E0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12FB1B10"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B38456"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áru jellegének megfelelő raktározási módok, szabályok</w:t>
            </w:r>
          </w:p>
        </w:tc>
        <w:tc>
          <w:tcPr>
            <w:tcW w:w="700" w:type="dxa"/>
            <w:tcBorders>
              <w:top w:val="nil"/>
              <w:left w:val="nil"/>
              <w:bottom w:val="single" w:sz="4" w:space="0" w:color="auto"/>
              <w:right w:val="single" w:sz="4" w:space="0" w:color="auto"/>
            </w:tcBorders>
            <w:shd w:val="clear" w:color="auto" w:fill="auto"/>
            <w:noWrap/>
            <w:vAlign w:val="center"/>
            <w:hideMark/>
          </w:tcPr>
          <w:p w14:paraId="7FE88997"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F3687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1C3FA945"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49DE06"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leltározás menete, a tényleges készletérték megállapítása</w:t>
            </w:r>
          </w:p>
        </w:tc>
        <w:tc>
          <w:tcPr>
            <w:tcW w:w="700" w:type="dxa"/>
            <w:tcBorders>
              <w:top w:val="nil"/>
              <w:left w:val="nil"/>
              <w:bottom w:val="single" w:sz="4" w:space="0" w:color="auto"/>
              <w:right w:val="single" w:sz="4" w:space="0" w:color="auto"/>
            </w:tcBorders>
            <w:shd w:val="clear" w:color="auto" w:fill="auto"/>
            <w:noWrap/>
            <w:vAlign w:val="center"/>
            <w:hideMark/>
          </w:tcPr>
          <w:p w14:paraId="1AD7624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E1E5F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404B8703"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4D778F"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áru-előkészítés menete, az előkészítésre vonatkozó szabályok,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23F08B5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1E024F"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52C37F94"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8750AA"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árukihelyezés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5E2E43A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FE72D5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693C5063"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023F36"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árak feltüntetésére vonatkozó szabályok</w:t>
            </w:r>
          </w:p>
        </w:tc>
        <w:tc>
          <w:tcPr>
            <w:tcW w:w="700" w:type="dxa"/>
            <w:tcBorders>
              <w:top w:val="nil"/>
              <w:left w:val="nil"/>
              <w:bottom w:val="single" w:sz="4" w:space="0" w:color="auto"/>
              <w:right w:val="single" w:sz="4" w:space="0" w:color="auto"/>
            </w:tcBorders>
            <w:shd w:val="clear" w:color="auto" w:fill="auto"/>
            <w:noWrap/>
            <w:vAlign w:val="center"/>
            <w:hideMark/>
          </w:tcPr>
          <w:p w14:paraId="3E3FCA6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0452F8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4C9A42F9"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E4CEB7"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Az áru és vagyonvédelmi berendezések fajtái, használata </w:t>
            </w:r>
          </w:p>
        </w:tc>
        <w:tc>
          <w:tcPr>
            <w:tcW w:w="700" w:type="dxa"/>
            <w:tcBorders>
              <w:top w:val="nil"/>
              <w:left w:val="nil"/>
              <w:bottom w:val="single" w:sz="4" w:space="0" w:color="auto"/>
              <w:right w:val="single" w:sz="4" w:space="0" w:color="auto"/>
            </w:tcBorders>
            <w:shd w:val="clear" w:color="auto" w:fill="auto"/>
            <w:noWrap/>
            <w:vAlign w:val="center"/>
            <w:hideMark/>
          </w:tcPr>
          <w:p w14:paraId="69DB19C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788BD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3F13E701"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08324F"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értékesítéshez kapcsolódó szolgáltatások</w:t>
            </w:r>
          </w:p>
        </w:tc>
        <w:tc>
          <w:tcPr>
            <w:tcW w:w="700" w:type="dxa"/>
            <w:tcBorders>
              <w:top w:val="nil"/>
              <w:left w:val="nil"/>
              <w:bottom w:val="single" w:sz="4" w:space="0" w:color="auto"/>
              <w:right w:val="single" w:sz="4" w:space="0" w:color="auto"/>
            </w:tcBorders>
            <w:shd w:val="clear" w:color="auto" w:fill="auto"/>
            <w:noWrap/>
            <w:vAlign w:val="center"/>
            <w:hideMark/>
          </w:tcPr>
          <w:p w14:paraId="367ED11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A28821A"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7D44CC34"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91D6BE"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14:paraId="6AE83ED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AC0B0A0"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0BCD36F1"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5ADE2D"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A munkavédelem fogalomrendszere, szabályozása </w:t>
            </w:r>
          </w:p>
        </w:tc>
        <w:tc>
          <w:tcPr>
            <w:tcW w:w="700" w:type="dxa"/>
            <w:tcBorders>
              <w:top w:val="nil"/>
              <w:left w:val="nil"/>
              <w:bottom w:val="single" w:sz="4" w:space="0" w:color="auto"/>
              <w:right w:val="single" w:sz="4" w:space="0" w:color="auto"/>
            </w:tcBorders>
            <w:shd w:val="clear" w:color="auto" w:fill="auto"/>
            <w:noWrap/>
            <w:vAlign w:val="center"/>
            <w:hideMark/>
          </w:tcPr>
          <w:p w14:paraId="600A44C7"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4FD7DB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3D6C2887"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C18461"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Munkahelyek kialakításának alapvető szabályai </w:t>
            </w:r>
          </w:p>
        </w:tc>
        <w:tc>
          <w:tcPr>
            <w:tcW w:w="700" w:type="dxa"/>
            <w:tcBorders>
              <w:top w:val="nil"/>
              <w:left w:val="nil"/>
              <w:bottom w:val="single" w:sz="4" w:space="0" w:color="auto"/>
              <w:right w:val="single" w:sz="4" w:space="0" w:color="auto"/>
            </w:tcBorders>
            <w:shd w:val="clear" w:color="auto" w:fill="auto"/>
            <w:noWrap/>
            <w:vAlign w:val="center"/>
            <w:hideMark/>
          </w:tcPr>
          <w:p w14:paraId="4D006C5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49C73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3007D4F0"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5B8893"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A munkavégzés általános személyi és szervezési feltételei </w:t>
            </w:r>
          </w:p>
        </w:tc>
        <w:tc>
          <w:tcPr>
            <w:tcW w:w="700" w:type="dxa"/>
            <w:tcBorders>
              <w:top w:val="nil"/>
              <w:left w:val="nil"/>
              <w:bottom w:val="single" w:sz="4" w:space="0" w:color="auto"/>
              <w:right w:val="single" w:sz="4" w:space="0" w:color="auto"/>
            </w:tcBorders>
            <w:shd w:val="clear" w:color="auto" w:fill="auto"/>
            <w:noWrap/>
            <w:vAlign w:val="center"/>
            <w:hideMark/>
          </w:tcPr>
          <w:p w14:paraId="47935ED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BA97C0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10449F19"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80BE40"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lastRenderedPageBreak/>
              <w:t>A kereskedelemben alkalmazott gépek eszközök fajtái, használati szabályai</w:t>
            </w:r>
          </w:p>
        </w:tc>
        <w:tc>
          <w:tcPr>
            <w:tcW w:w="700" w:type="dxa"/>
            <w:tcBorders>
              <w:top w:val="nil"/>
              <w:left w:val="nil"/>
              <w:bottom w:val="single" w:sz="4" w:space="0" w:color="auto"/>
              <w:right w:val="single" w:sz="4" w:space="0" w:color="auto"/>
            </w:tcBorders>
            <w:shd w:val="clear" w:color="auto" w:fill="auto"/>
            <w:noWrap/>
            <w:vAlign w:val="center"/>
            <w:hideMark/>
          </w:tcPr>
          <w:p w14:paraId="610F6687"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DD3B9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2921776F"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984A3D"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Veszélyforrások, és kockázati tényezők a munkahelyen</w:t>
            </w:r>
          </w:p>
        </w:tc>
        <w:tc>
          <w:tcPr>
            <w:tcW w:w="700" w:type="dxa"/>
            <w:tcBorders>
              <w:top w:val="nil"/>
              <w:left w:val="nil"/>
              <w:bottom w:val="single" w:sz="4" w:space="0" w:color="auto"/>
              <w:right w:val="single" w:sz="4" w:space="0" w:color="auto"/>
            </w:tcBorders>
            <w:shd w:val="clear" w:color="auto" w:fill="auto"/>
            <w:noWrap/>
            <w:vAlign w:val="center"/>
            <w:hideMark/>
          </w:tcPr>
          <w:p w14:paraId="7464DCE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C7C56F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2FFAF948"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EFA329"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Munkabalesetek kivizsgálása, bejelentése, adminisztrációja</w:t>
            </w:r>
          </w:p>
        </w:tc>
        <w:tc>
          <w:tcPr>
            <w:tcW w:w="700" w:type="dxa"/>
            <w:tcBorders>
              <w:top w:val="nil"/>
              <w:left w:val="nil"/>
              <w:bottom w:val="single" w:sz="4" w:space="0" w:color="auto"/>
              <w:right w:val="single" w:sz="4" w:space="0" w:color="auto"/>
            </w:tcBorders>
            <w:shd w:val="clear" w:color="auto" w:fill="auto"/>
            <w:noWrap/>
            <w:vAlign w:val="center"/>
            <w:hideMark/>
          </w:tcPr>
          <w:p w14:paraId="1B531A7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2AEE0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2BC6CF62"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3A1E77"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tűzvédelmi szabályok alkalmazása a kereskedelemben</w:t>
            </w:r>
          </w:p>
        </w:tc>
        <w:tc>
          <w:tcPr>
            <w:tcW w:w="700" w:type="dxa"/>
            <w:tcBorders>
              <w:top w:val="nil"/>
              <w:left w:val="nil"/>
              <w:bottom w:val="single" w:sz="4" w:space="0" w:color="auto"/>
              <w:right w:val="single" w:sz="4" w:space="0" w:color="auto"/>
            </w:tcBorders>
            <w:shd w:val="clear" w:color="auto" w:fill="auto"/>
            <w:noWrap/>
            <w:vAlign w:val="center"/>
            <w:hideMark/>
          </w:tcPr>
          <w:p w14:paraId="32AF96D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3BA21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1C633AB6"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0EB9D2"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kereskedelmi egység működési rendjéhez kapcsolódó szabályok</w:t>
            </w:r>
          </w:p>
        </w:tc>
        <w:tc>
          <w:tcPr>
            <w:tcW w:w="700" w:type="dxa"/>
            <w:tcBorders>
              <w:top w:val="nil"/>
              <w:left w:val="nil"/>
              <w:bottom w:val="single" w:sz="4" w:space="0" w:color="auto"/>
              <w:right w:val="single" w:sz="4" w:space="0" w:color="auto"/>
            </w:tcBorders>
            <w:shd w:val="clear" w:color="auto" w:fill="auto"/>
            <w:noWrap/>
            <w:vAlign w:val="center"/>
            <w:hideMark/>
          </w:tcPr>
          <w:p w14:paraId="20FB7140"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34746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5EA7DD5D"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D02C0A"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csomagolóanyagok és a környezetvédelem kapcsolata</w:t>
            </w:r>
          </w:p>
        </w:tc>
        <w:tc>
          <w:tcPr>
            <w:tcW w:w="700" w:type="dxa"/>
            <w:tcBorders>
              <w:top w:val="nil"/>
              <w:left w:val="nil"/>
              <w:bottom w:val="single" w:sz="4" w:space="0" w:color="auto"/>
              <w:right w:val="single" w:sz="4" w:space="0" w:color="auto"/>
            </w:tcBorders>
            <w:shd w:val="clear" w:color="auto" w:fill="auto"/>
            <w:noWrap/>
            <w:vAlign w:val="center"/>
            <w:hideMark/>
          </w:tcPr>
          <w:p w14:paraId="3E363FE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3DF9E0"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41188494"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E43491"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egyes áruféleségekre vonatkozó forgalmazási környezetvédelmi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15C17B37"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AA0ACF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192212B3"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A2FD7A"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kereskedelmet érintő minőségirányítási és higiéniai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5BE317BF"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212DFD7"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5BFB8932"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341D77"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hazai és európai uniós fogyasztóvédelmi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295B402A"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B94E3F"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396532AF" w14:textId="77777777"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CB39D9"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üzletek működésére vonatkozó biztonsági és vagyonvédelmi előírások, rendkívüli események fajtái, kezelése</w:t>
            </w:r>
          </w:p>
        </w:tc>
        <w:tc>
          <w:tcPr>
            <w:tcW w:w="700" w:type="dxa"/>
            <w:tcBorders>
              <w:top w:val="nil"/>
              <w:left w:val="nil"/>
              <w:bottom w:val="single" w:sz="4" w:space="0" w:color="auto"/>
              <w:right w:val="single" w:sz="4" w:space="0" w:color="auto"/>
            </w:tcBorders>
            <w:shd w:val="clear" w:color="auto" w:fill="auto"/>
            <w:noWrap/>
            <w:vAlign w:val="center"/>
            <w:hideMark/>
          </w:tcPr>
          <w:p w14:paraId="1E772F3F"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D5C4F90"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1BA2CCC2"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564893"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fizettetés módjai, a pénzforgalom lebonyolításának módjai, szabályai</w:t>
            </w:r>
          </w:p>
        </w:tc>
        <w:tc>
          <w:tcPr>
            <w:tcW w:w="700" w:type="dxa"/>
            <w:tcBorders>
              <w:top w:val="nil"/>
              <w:left w:val="nil"/>
              <w:bottom w:val="single" w:sz="4" w:space="0" w:color="auto"/>
              <w:right w:val="single" w:sz="4" w:space="0" w:color="auto"/>
            </w:tcBorders>
            <w:shd w:val="clear" w:color="auto" w:fill="auto"/>
            <w:noWrap/>
            <w:vAlign w:val="center"/>
            <w:hideMark/>
          </w:tcPr>
          <w:p w14:paraId="5B2B29E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F3A8E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277CD58D"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95DC1B"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pénztáros feladatai, pénzkezelésre vonatkozó szabályok</w:t>
            </w:r>
          </w:p>
        </w:tc>
        <w:tc>
          <w:tcPr>
            <w:tcW w:w="700" w:type="dxa"/>
            <w:tcBorders>
              <w:top w:val="nil"/>
              <w:left w:val="nil"/>
              <w:bottom w:val="single" w:sz="4" w:space="0" w:color="auto"/>
              <w:right w:val="single" w:sz="4" w:space="0" w:color="auto"/>
            </w:tcBorders>
            <w:shd w:val="clear" w:color="auto" w:fill="auto"/>
            <w:noWrap/>
            <w:vAlign w:val="center"/>
            <w:hideMark/>
          </w:tcPr>
          <w:p w14:paraId="4329E96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EBD5F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512F526B"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19541E"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A pénztárgépek használatának szabályai </w:t>
            </w:r>
          </w:p>
        </w:tc>
        <w:tc>
          <w:tcPr>
            <w:tcW w:w="700" w:type="dxa"/>
            <w:tcBorders>
              <w:top w:val="nil"/>
              <w:left w:val="nil"/>
              <w:bottom w:val="single" w:sz="4" w:space="0" w:color="auto"/>
              <w:right w:val="single" w:sz="4" w:space="0" w:color="auto"/>
            </w:tcBorders>
            <w:shd w:val="clear" w:color="auto" w:fill="auto"/>
            <w:noWrap/>
            <w:vAlign w:val="center"/>
            <w:hideMark/>
          </w:tcPr>
          <w:p w14:paraId="15BCF13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C7DCD0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49F010DE"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79BAA6"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A számlázás, nyugtaadás szabályai </w:t>
            </w:r>
          </w:p>
        </w:tc>
        <w:tc>
          <w:tcPr>
            <w:tcW w:w="700" w:type="dxa"/>
            <w:tcBorders>
              <w:top w:val="nil"/>
              <w:left w:val="nil"/>
              <w:bottom w:val="single" w:sz="4" w:space="0" w:color="auto"/>
              <w:right w:val="single" w:sz="4" w:space="0" w:color="auto"/>
            </w:tcBorders>
            <w:shd w:val="clear" w:color="auto" w:fill="auto"/>
            <w:noWrap/>
            <w:vAlign w:val="center"/>
            <w:hideMark/>
          </w:tcPr>
          <w:p w14:paraId="1BFA3BB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D2756F"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059B2609"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C403EB" w14:textId="52F34306" w:rsidR="00275BD3" w:rsidRPr="00275BD3" w:rsidRDefault="00275BD3" w:rsidP="007421F1">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kereskedelemben alkalmazott bizonylatok fajtái kitöltésükre vonatkozó szabályok</w:t>
            </w:r>
          </w:p>
        </w:tc>
        <w:tc>
          <w:tcPr>
            <w:tcW w:w="700" w:type="dxa"/>
            <w:tcBorders>
              <w:top w:val="nil"/>
              <w:left w:val="nil"/>
              <w:bottom w:val="single" w:sz="4" w:space="0" w:color="auto"/>
              <w:right w:val="single" w:sz="4" w:space="0" w:color="auto"/>
            </w:tcBorders>
            <w:shd w:val="clear" w:color="auto" w:fill="auto"/>
            <w:noWrap/>
            <w:vAlign w:val="center"/>
            <w:hideMark/>
          </w:tcPr>
          <w:p w14:paraId="0FD71E1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AA62BF"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531849F8" w14:textId="77777777" w:rsidTr="00275BD3">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C0EE94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SZAKMAI KÉSZSÉGEK</w:t>
            </w:r>
          </w:p>
        </w:tc>
      </w:tr>
      <w:tr w:rsidR="00275BD3" w:rsidRPr="00275BD3" w14:paraId="1A116FAE"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DA8EA0"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Elektronikus és számítógépes pénztárgépek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0C9E80A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BAF33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2C46802B"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F632DD"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Árumozgató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650A1B27"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FC0A35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49A08F01"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AFC35F"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Áruvédelmi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1CE6CD8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D66BE5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51885464"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9B082F"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Olvasott szakmai szöveg megértése </w:t>
            </w:r>
          </w:p>
        </w:tc>
        <w:tc>
          <w:tcPr>
            <w:tcW w:w="700" w:type="dxa"/>
            <w:tcBorders>
              <w:top w:val="nil"/>
              <w:left w:val="nil"/>
              <w:bottom w:val="single" w:sz="4" w:space="0" w:color="auto"/>
              <w:right w:val="single" w:sz="4" w:space="0" w:color="auto"/>
            </w:tcBorders>
            <w:shd w:val="clear" w:color="auto" w:fill="auto"/>
            <w:noWrap/>
            <w:vAlign w:val="center"/>
            <w:hideMark/>
          </w:tcPr>
          <w:p w14:paraId="6995BF5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0DAB617"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19DE0EF6"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1A5777"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Szakmai nyelvű beszédkészség </w:t>
            </w:r>
          </w:p>
        </w:tc>
        <w:tc>
          <w:tcPr>
            <w:tcW w:w="700" w:type="dxa"/>
            <w:tcBorders>
              <w:top w:val="nil"/>
              <w:left w:val="nil"/>
              <w:bottom w:val="single" w:sz="4" w:space="0" w:color="auto"/>
              <w:right w:val="single" w:sz="4" w:space="0" w:color="auto"/>
            </w:tcBorders>
            <w:shd w:val="clear" w:color="auto" w:fill="auto"/>
            <w:noWrap/>
            <w:vAlign w:val="center"/>
            <w:hideMark/>
          </w:tcPr>
          <w:p w14:paraId="6B9A79F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4533B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08B0A47B" w14:textId="77777777" w:rsidTr="00275BD3">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6F0A32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SZEMÉLYES KOMPETENCIÁK</w:t>
            </w:r>
          </w:p>
        </w:tc>
      </w:tr>
      <w:tr w:rsidR="00275BD3" w:rsidRPr="00275BD3" w14:paraId="1B368CC3"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A2BFE6"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Megbízhatóság, precizitás</w:t>
            </w:r>
          </w:p>
        </w:tc>
        <w:tc>
          <w:tcPr>
            <w:tcW w:w="700" w:type="dxa"/>
            <w:tcBorders>
              <w:top w:val="nil"/>
              <w:left w:val="nil"/>
              <w:bottom w:val="single" w:sz="4" w:space="0" w:color="auto"/>
              <w:right w:val="single" w:sz="4" w:space="0" w:color="auto"/>
            </w:tcBorders>
            <w:shd w:val="clear" w:color="auto" w:fill="auto"/>
            <w:noWrap/>
            <w:vAlign w:val="center"/>
            <w:hideMark/>
          </w:tcPr>
          <w:p w14:paraId="2DA8C3C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E6A9DDA"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77F595C5"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C2E325"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14:paraId="4D90AEC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8EB65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5B6DD769"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7F9DEE"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Elhívatottság,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14:paraId="71DA749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4B6FF5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7F6605CA" w14:textId="77777777" w:rsidTr="00275BD3">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FEDC33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TÁRSAS KOMPETENCIÁK</w:t>
            </w:r>
          </w:p>
        </w:tc>
      </w:tr>
      <w:tr w:rsidR="00275BD3" w:rsidRPr="00275BD3" w14:paraId="7ABB60B7"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F9122B"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793AB1C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BC39F1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4D89053B"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7A3622"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Meggyőző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487B6E5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4433E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3FFE5EBF"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9A851F"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14:paraId="6EF1C42F"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003BA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4F1A5025" w14:textId="77777777" w:rsidTr="00275BD3">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C85ABB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MÓDSZERKOMPETENCIÁK</w:t>
            </w:r>
          </w:p>
        </w:tc>
      </w:tr>
      <w:tr w:rsidR="00275BD3" w:rsidRPr="00275BD3" w14:paraId="14209B14"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817727"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64C4F99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A821A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06943799"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EA0EC7"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14:paraId="4B45D13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772A07"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4A537C9D"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258F04"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14:paraId="5EEC939F"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E82EA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bl>
    <w:p w14:paraId="7FE05DBC" w14:textId="77777777" w:rsidR="00DF1227" w:rsidRDefault="00DF1227" w:rsidP="00DF1227">
      <w:pPr>
        <w:rPr>
          <w:rFonts w:cs="Times New Roman"/>
        </w:rPr>
      </w:pPr>
      <w:r>
        <w:rPr>
          <w:rFonts w:cs="Times New Roman"/>
        </w:rPr>
        <w:br w:type="page"/>
      </w:r>
    </w:p>
    <w:p w14:paraId="5D78F92B" w14:textId="77777777" w:rsidR="00DF1227" w:rsidRDefault="00DF1227" w:rsidP="00DF1227">
      <w:pPr>
        <w:spacing w:after="0"/>
        <w:rPr>
          <w:rFonts w:cs="Times New Roman"/>
        </w:rPr>
      </w:pPr>
    </w:p>
    <w:p w14:paraId="04FBDAD7" w14:textId="77777777" w:rsidR="00DF1227" w:rsidRPr="00644690" w:rsidRDefault="001D00DF" w:rsidP="00DF1227">
      <w:pPr>
        <w:pStyle w:val="Listaszerbekezds"/>
        <w:numPr>
          <w:ilvl w:val="0"/>
          <w:numId w:val="8"/>
        </w:numPr>
        <w:tabs>
          <w:tab w:val="right" w:pos="9072"/>
        </w:tabs>
        <w:spacing w:after="0"/>
        <w:rPr>
          <w:rFonts w:cs="Times New Roman"/>
          <w:b/>
        </w:rPr>
      </w:pPr>
      <w:r>
        <w:rPr>
          <w:b/>
        </w:rPr>
        <w:t>Kereskedelmi ismeretek</w:t>
      </w:r>
      <w:r w:rsidR="00DF1227" w:rsidRPr="00644690">
        <w:rPr>
          <w:b/>
        </w:rPr>
        <w:t xml:space="preserve"> tantárgy</w:t>
      </w:r>
      <w:r w:rsidR="00DF1227" w:rsidRPr="00644690">
        <w:rPr>
          <w:b/>
        </w:rPr>
        <w:tab/>
      </w:r>
      <w:r w:rsidR="00E324F9">
        <w:rPr>
          <w:b/>
        </w:rPr>
        <w:t>211</w:t>
      </w:r>
      <w:r w:rsidR="00DF1227">
        <w:rPr>
          <w:b/>
        </w:rPr>
        <w:t xml:space="preserve"> ó</w:t>
      </w:r>
      <w:r w:rsidR="00DF1227" w:rsidRPr="00644690">
        <w:rPr>
          <w:b/>
        </w:rPr>
        <w:t>ra/</w:t>
      </w:r>
      <w:r w:rsidR="00E324F9">
        <w:rPr>
          <w:b/>
        </w:rPr>
        <w:t>234,5</w:t>
      </w:r>
      <w:r w:rsidR="00DF1227" w:rsidRPr="00644690">
        <w:rPr>
          <w:b/>
        </w:rPr>
        <w:t xml:space="preserve"> óra*</w:t>
      </w:r>
    </w:p>
    <w:p w14:paraId="4D071304"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2371610A" w14:textId="77777777" w:rsidR="00DF1227" w:rsidRPr="00644690" w:rsidRDefault="00DF1227" w:rsidP="00DF1227"/>
    <w:p w14:paraId="4FA47547" w14:textId="77777777" w:rsidR="00DF1227" w:rsidRDefault="00DF1227" w:rsidP="00DF1227">
      <w:pPr>
        <w:pStyle w:val="Listaszerbekezds"/>
        <w:numPr>
          <w:ilvl w:val="1"/>
          <w:numId w:val="8"/>
        </w:numPr>
        <w:spacing w:after="0"/>
        <w:rPr>
          <w:b/>
        </w:rPr>
      </w:pPr>
      <w:r w:rsidRPr="00644690">
        <w:rPr>
          <w:b/>
        </w:rPr>
        <w:t>A tantárgy tanításának célja</w:t>
      </w:r>
    </w:p>
    <w:p w14:paraId="73340AEB" w14:textId="77777777" w:rsidR="00DF1227" w:rsidRDefault="000D0A95" w:rsidP="00DF1227">
      <w:pPr>
        <w:spacing w:after="0"/>
        <w:ind w:left="426"/>
      </w:pPr>
      <w:r w:rsidRPr="000D0A95">
        <w:t>A Kereskedelmi ismeretek tantárgy tanításának célja, hogy a tanulók megismerjék az árurendszereket, a minőségbiztosítás és minőségtanúsítás elméleti teendőit. Ismerjék és tartsák be a baleset-, munka-, tűzvédelmi, környezetvédelmi szabályokat. A tanulók legyenek képesek előkészíteni a raktárt áruátvételre, átvenni az árut, gondoskodni megóvásáról, leltárt készíteni, és előkészíteni az árut értékesítésre. Legyenek képesek értékesíteni az árukat</w:t>
      </w:r>
      <w:r w:rsidR="00750649">
        <w:t>,</w:t>
      </w:r>
      <w:r w:rsidRPr="000D0A95">
        <w:t xml:space="preserve"> betartva a pénzelszámolási/pénzkezelési és a fogyasztóvédelmi szabályokat, valamint üzemeltetni az értékesítés során használt gépeket, eszközöket.</w:t>
      </w:r>
    </w:p>
    <w:p w14:paraId="2E93C951" w14:textId="77777777" w:rsidR="00DF1227" w:rsidRPr="002B5BF7" w:rsidRDefault="00DF1227" w:rsidP="00DF1227">
      <w:pPr>
        <w:spacing w:after="0"/>
        <w:ind w:left="426"/>
      </w:pPr>
    </w:p>
    <w:p w14:paraId="769EEA49"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498EE5C2" w14:textId="77777777" w:rsidR="00DF1227" w:rsidRDefault="00F82CD8" w:rsidP="00DF1227">
      <w:pPr>
        <w:spacing w:after="0"/>
        <w:ind w:left="426"/>
      </w:pPr>
      <w:r>
        <w:t>—</w:t>
      </w:r>
    </w:p>
    <w:p w14:paraId="0A112B68" w14:textId="77777777" w:rsidR="00DF1227" w:rsidRPr="002B5BF7" w:rsidRDefault="00DF1227" w:rsidP="00DF1227">
      <w:pPr>
        <w:spacing w:after="0"/>
        <w:ind w:left="426"/>
      </w:pPr>
    </w:p>
    <w:p w14:paraId="4FBAE5C9"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500E21EA" w14:textId="77777777" w:rsidR="00DF1227" w:rsidRDefault="00D01348" w:rsidP="00DF1227">
      <w:pPr>
        <w:pStyle w:val="Listaszerbekezds"/>
        <w:numPr>
          <w:ilvl w:val="2"/>
          <w:numId w:val="8"/>
        </w:numPr>
        <w:tabs>
          <w:tab w:val="left" w:pos="1701"/>
          <w:tab w:val="right" w:pos="9072"/>
        </w:tabs>
        <w:spacing w:after="0"/>
        <w:ind w:left="993" w:hanging="426"/>
        <w:rPr>
          <w:b/>
          <w:i/>
        </w:rPr>
      </w:pPr>
      <w:r w:rsidRPr="00D01348">
        <w:rPr>
          <w:b/>
          <w:i/>
        </w:rPr>
        <w:t>Áruforgalom</w:t>
      </w:r>
      <w:r w:rsidR="00DF1227" w:rsidRPr="00644690">
        <w:rPr>
          <w:b/>
          <w:i/>
        </w:rPr>
        <w:tab/>
      </w:r>
      <w:r w:rsidR="00E324F9">
        <w:rPr>
          <w:b/>
          <w:i/>
        </w:rPr>
        <w:t>123</w:t>
      </w:r>
      <w:r w:rsidR="00DF1227">
        <w:rPr>
          <w:b/>
          <w:i/>
        </w:rPr>
        <w:t xml:space="preserve"> ó</w:t>
      </w:r>
      <w:r w:rsidR="00DF1227" w:rsidRPr="00644690">
        <w:rPr>
          <w:b/>
          <w:i/>
        </w:rPr>
        <w:t>ra/</w:t>
      </w:r>
      <w:r w:rsidR="00E324F9">
        <w:rPr>
          <w:b/>
          <w:i/>
        </w:rPr>
        <w:t>129</w:t>
      </w:r>
      <w:r w:rsidR="00DF1227" w:rsidRPr="00644690">
        <w:rPr>
          <w:b/>
          <w:i/>
        </w:rPr>
        <w:t xml:space="preserve"> óra</w:t>
      </w:r>
    </w:p>
    <w:p w14:paraId="4937FC4D"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 kereskedelem tevékenység jellemzése, szerepe, tagozódása.</w:t>
      </w:r>
    </w:p>
    <w:p w14:paraId="03D6FE34"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 nagykereskedelem tevékenysége, formái.</w:t>
      </w:r>
    </w:p>
    <w:p w14:paraId="69E2B767"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 kiskereskedelem tevékenysége, formái.</w:t>
      </w:r>
    </w:p>
    <w:p w14:paraId="39A2D232"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Az áruforgalomi folyamat elemei.</w:t>
      </w:r>
    </w:p>
    <w:p w14:paraId="36669198"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Árubeszerzés.</w:t>
      </w:r>
    </w:p>
    <w:p w14:paraId="17EC4E5C"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 beszerzés helye, szerepe az áruforgalomban.</w:t>
      </w:r>
    </w:p>
    <w:p w14:paraId="5F86E69A"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 beszerzés fogalma, folyamata (a beszerzendő áruk mennyiségének és összetételének meghatározása, a szállító partnerek kiválasztása, az áruk megrendelése, az áruk átvétele, a beszerzett áruk ellenértékének kiegyenlítése).</w:t>
      </w:r>
    </w:p>
    <w:p w14:paraId="55499136"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Az áruátvétel célja, lebonyolításának hatása az egység eredményességére, mozzanatai (áruátvétel előkészítése, lebonyolítása, adminisztrációs feladatok), áruátvétel bizonylatai.</w:t>
      </w:r>
    </w:p>
    <w:p w14:paraId="0254BAB5"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Teendő hibás teljesítés esetén.</w:t>
      </w:r>
    </w:p>
    <w:p w14:paraId="078B6F6C"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 visszáru és a visszaszállítandó göngyölegek előkészítése.</w:t>
      </w:r>
    </w:p>
    <w:p w14:paraId="0B3E4886"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Az áruk raktári elhelyezése és tárolása az állagvédelem, az áttekinthetőség, a hozzáférhetőség, a kedvező helykihasználás, a vagyon-, tűz-, balesetvédelmi és a közegészségügyi szabályok betartásával.</w:t>
      </w:r>
    </w:p>
    <w:p w14:paraId="6F70EF52"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Tárolási rendszerek (statikus és dinamikus) és tárolási módok (tömb és soros, állványos és állvány nélküli tárolás).</w:t>
      </w:r>
    </w:p>
    <w:p w14:paraId="5A9A05A4"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Árumozgató gépek, eszközök.</w:t>
      </w:r>
    </w:p>
    <w:p w14:paraId="61D74A41"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Készlet fogalma, készletgazdálkodás jelentősége.</w:t>
      </w:r>
    </w:p>
    <w:p w14:paraId="1B488C1D"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 beérkezett áruk készletre vétele, a készletnagyság megállapítása.</w:t>
      </w:r>
    </w:p>
    <w:p w14:paraId="4933E89C"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 leltár és leltározás fogalma, leltár céljai (elszámoltató leltár, vagyonmegállapító leltár, ellenőrző leltár, átadó-átvevő leltár, rendkívüli leltár).</w:t>
      </w:r>
    </w:p>
    <w:p w14:paraId="676F8BBA"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 leltározás megszervezése, a leltározás menete (előkészítése, lebonyolítása, tényleges készletérték megállapítása).</w:t>
      </w:r>
    </w:p>
    <w:p w14:paraId="3D503D5B"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 leltárhiány és leltártöbblet oka.</w:t>
      </w:r>
    </w:p>
    <w:p w14:paraId="4A4E9D48"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Az áruk eladásra történő előkészítése: az áruk kicsomagolása, előrecsomagolása, árucímkék elhelyezése, fogyasztói ár feltüntetése.</w:t>
      </w:r>
    </w:p>
    <w:p w14:paraId="44F4A919"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Az áruk eladótéri elhelyezése.</w:t>
      </w:r>
    </w:p>
    <w:p w14:paraId="79080B08"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lastRenderedPageBreak/>
        <w:t>Az egyes értékesítési módok – hagyományos, önkiszolgáló, önkiválasztó, minta utáni és egyéb bolt nélküli értékesítési formák – jellemzői, előnyei, hátrányai, alkalmazásuk, személyi és tárgyi feltételeik, az eladó feladatai.</w:t>
      </w:r>
    </w:p>
    <w:p w14:paraId="449C21C6"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Az e-kereskedelemre vonatkozó jogszabályok.</w:t>
      </w:r>
    </w:p>
    <w:p w14:paraId="34C88A1D"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 web-lapok tartalmi és formai követelményei: szerződési feltételek, regisztráció.</w:t>
      </w:r>
    </w:p>
    <w:p w14:paraId="0C674491"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 xml:space="preserve">Web-lap, virtuális áruház gondozása, reklámozási lehetőségek. </w:t>
      </w:r>
    </w:p>
    <w:p w14:paraId="70BE33D5"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Az elektronikus fizetés feltételeinek kialakítása, fajtái, lebonyolítása.</w:t>
      </w:r>
    </w:p>
    <w:p w14:paraId="4BD76552"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Az e-kereskedelemben kapott megrendelések feldolgozása, visszaigazolása, adatbázis vezetés.</w:t>
      </w:r>
    </w:p>
    <w:p w14:paraId="2156C6D8"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Árukezelési, komissiózási és expediálási feladatok lényeges elemei.</w:t>
      </w:r>
    </w:p>
    <w:p w14:paraId="19170DF5"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Az áru feladása, árukövetés biztosítása, az áruátvétel visszaigazolása.</w:t>
      </w:r>
    </w:p>
    <w:p w14:paraId="247F4067"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Fogyasztóvédelmi jogok biztosítása az e-kereskedelemben.</w:t>
      </w:r>
    </w:p>
    <w:p w14:paraId="40D68570"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 kereskedelmi egységekben használatos gépek, berendezések (pénztárgépek, hűtőberendezések, mérlegek, szeletelő-, aprító- és csomagológépek) fajtái.</w:t>
      </w:r>
    </w:p>
    <w:p w14:paraId="00C9E140"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 xml:space="preserve">Áru- és vagyonvédelmi eszközök fajtái, fő jellemzői. </w:t>
      </w:r>
    </w:p>
    <w:p w14:paraId="5BD2F345"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Elektronikus áruvédelmi rendszerek jellemzői, működésük.</w:t>
      </w:r>
    </w:p>
    <w:p w14:paraId="46CB7F8D"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Jelzőcímkék fajtái, elhelyezésük a termékeken.</w:t>
      </w:r>
    </w:p>
    <w:p w14:paraId="07E90F3B"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Az üzlet biztonságát befolyásoló tényezők.</w:t>
      </w:r>
    </w:p>
    <w:p w14:paraId="12F9F718"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Lopás módjai, eljárási alapelvek.</w:t>
      </w:r>
    </w:p>
    <w:p w14:paraId="1A891116" w14:textId="77777777" w:rsidR="00DF1227" w:rsidRPr="00644690" w:rsidRDefault="00D01348" w:rsidP="00DF1227">
      <w:pPr>
        <w:tabs>
          <w:tab w:val="left" w:pos="1418"/>
          <w:tab w:val="right" w:pos="9072"/>
        </w:tabs>
        <w:spacing w:after="0"/>
        <w:ind w:left="851"/>
      </w:pPr>
      <w:r w:rsidRPr="00D01348">
        <w:rPr>
          <w:rFonts w:cs="Times New Roman"/>
        </w:rPr>
        <w:t>Rendkívüli események fajtái, kezelése.</w:t>
      </w:r>
    </w:p>
    <w:p w14:paraId="176149C5" w14:textId="77777777" w:rsidR="00DF1227" w:rsidRDefault="00D01348" w:rsidP="00DF1227">
      <w:pPr>
        <w:pStyle w:val="Listaszerbekezds"/>
        <w:numPr>
          <w:ilvl w:val="2"/>
          <w:numId w:val="8"/>
        </w:numPr>
        <w:tabs>
          <w:tab w:val="left" w:pos="1701"/>
          <w:tab w:val="right" w:pos="9072"/>
        </w:tabs>
        <w:spacing w:after="0"/>
        <w:ind w:left="993" w:hanging="426"/>
        <w:rPr>
          <w:b/>
          <w:i/>
        </w:rPr>
      </w:pPr>
      <w:r w:rsidRPr="00D01348">
        <w:rPr>
          <w:b/>
          <w:i/>
        </w:rPr>
        <w:t>Jogszabályok alkalmazása</w:t>
      </w:r>
      <w:r w:rsidR="00DF1227" w:rsidRPr="00644690">
        <w:rPr>
          <w:b/>
          <w:i/>
        </w:rPr>
        <w:tab/>
      </w:r>
      <w:r w:rsidR="00E324F9">
        <w:rPr>
          <w:b/>
          <w:i/>
        </w:rPr>
        <w:t>56</w:t>
      </w:r>
      <w:r w:rsidR="00DF1227">
        <w:rPr>
          <w:b/>
          <w:i/>
        </w:rPr>
        <w:t xml:space="preserve"> ó</w:t>
      </w:r>
      <w:r w:rsidR="00DF1227" w:rsidRPr="00644690">
        <w:rPr>
          <w:b/>
          <w:i/>
        </w:rPr>
        <w:t>ra/</w:t>
      </w:r>
      <w:r w:rsidR="00E324F9">
        <w:rPr>
          <w:b/>
          <w:i/>
        </w:rPr>
        <w:t>72</w:t>
      </w:r>
      <w:r w:rsidR="00DF1227" w:rsidRPr="00644690">
        <w:rPr>
          <w:b/>
          <w:i/>
        </w:rPr>
        <w:t xml:space="preserve"> óra</w:t>
      </w:r>
    </w:p>
    <w:p w14:paraId="0A57B6B4"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Munka- baleset- és tűzvédelem:</w:t>
      </w:r>
    </w:p>
    <w:p w14:paraId="6208CA57"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A munkavédelem fogalomrendszere, szabályozása.</w:t>
      </w:r>
    </w:p>
    <w:p w14:paraId="0647593B"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A biztonságos munkavégzés feltételei: munkáltató kötelezettségei, felelőssége, a munkavállaló kötelességei.</w:t>
      </w:r>
    </w:p>
    <w:p w14:paraId="7A36D5F1"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Munkahelyek kialakításának alapvető szabályai: közlekedő utakra, árutárolásra vonatkozó szabályok, előírások, jelölések. Az üzlet tisztántartásával kapcsolatos higiéniai, kémiai biztonsági előírások.</w:t>
      </w:r>
    </w:p>
    <w:p w14:paraId="24BA7085"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A munkavégzés általános személyi és szervezési feltételei: munka alkalmassági vizsgálatra, oktatásra, munka- és védőruházatra vonatkozó előírások.</w:t>
      </w:r>
    </w:p>
    <w:p w14:paraId="1F7B5C6F"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 xml:space="preserve">Veszélyforrások, és kockázati tényezők a munkahelyen: </w:t>
      </w:r>
    </w:p>
    <w:p w14:paraId="5A95D80D"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 xml:space="preserve">Kézi- és gépi anyagmozgatásra vonatkozó szabályok.  </w:t>
      </w:r>
    </w:p>
    <w:p w14:paraId="418E60BC"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 xml:space="preserve">Helyes és helytelen munkaruha-, lábbeli-, ékszer használat. </w:t>
      </w:r>
    </w:p>
    <w:p w14:paraId="0E21E95C"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 xml:space="preserve">Anyagmozgató gépek fajtái, használati szabályai. </w:t>
      </w:r>
    </w:p>
    <w:p w14:paraId="460238D3"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 xml:space="preserve">Zsámolyokra, fellépőkre, létrákra vonatkozó használati szabályok. </w:t>
      </w:r>
    </w:p>
    <w:p w14:paraId="5E4ADEA7"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Kések, szikék, ollók használati szabályai.</w:t>
      </w:r>
    </w:p>
    <w:p w14:paraId="794C8B00"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Gépek, berendezések használati szabályai (szeletelő-, aprító gépek, csomagoló gépek).</w:t>
      </w:r>
    </w:p>
    <w:p w14:paraId="087D7325"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A balesetek, munkabalesetek és foglalkozási megbetegedések meghatározása.</w:t>
      </w:r>
    </w:p>
    <w:p w14:paraId="4FB6F488"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A munkabalesetek kivizsgálása, bejelentése, adminisztrációja.</w:t>
      </w:r>
    </w:p>
    <w:p w14:paraId="38CFF80C"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Tűzvédelmi szabályok:</w:t>
      </w:r>
    </w:p>
    <w:p w14:paraId="1D6BBAC1"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Tűz és égésvédelmi alapfogalmak.</w:t>
      </w:r>
    </w:p>
    <w:p w14:paraId="48E84226"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Tűzvédelmi szabályzat.</w:t>
      </w:r>
    </w:p>
    <w:p w14:paraId="113E82F3"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Tűzveszélyességi osztályba sorolás.</w:t>
      </w:r>
    </w:p>
    <w:p w14:paraId="26326145"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 xml:space="preserve">Tűzoltó készülékekre vonatkozó szabályok: töltőanyagai, elhelyezésük és annak jelölése, címkéjük adattartalma, hitelesítésük. </w:t>
      </w:r>
    </w:p>
    <w:p w14:paraId="75CA685C"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A tűz feltételei.</w:t>
      </w:r>
    </w:p>
    <w:p w14:paraId="71127885"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Tűzriadó terv tartalma.</w:t>
      </w:r>
    </w:p>
    <w:p w14:paraId="6CA6841E"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A tűz jelzése, oltása.</w:t>
      </w:r>
    </w:p>
    <w:p w14:paraId="4B277234"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Tűzoltó készülékek használata.</w:t>
      </w:r>
    </w:p>
    <w:p w14:paraId="4354FFBE"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lastRenderedPageBreak/>
        <w:t>Tűzoltási út, kiürítési útvonal.</w:t>
      </w:r>
    </w:p>
    <w:p w14:paraId="2EE40779"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Veszélyforrások: raktározásra-, villamos és világító berendezésekre, (dohányzásra) vonatkozó szabályok.</w:t>
      </w:r>
    </w:p>
    <w:p w14:paraId="7CFF7290" w14:textId="77777777" w:rsidR="00750649" w:rsidRPr="00750649" w:rsidRDefault="00750649" w:rsidP="00750649">
      <w:pPr>
        <w:tabs>
          <w:tab w:val="left" w:pos="1418"/>
          <w:tab w:val="right" w:pos="9072"/>
        </w:tabs>
        <w:spacing w:after="0"/>
        <w:ind w:left="851"/>
        <w:rPr>
          <w:rFonts w:cs="Times New Roman"/>
        </w:rPr>
      </w:pPr>
    </w:p>
    <w:p w14:paraId="6EDAF4B2"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Fogyasztóvédelem:</w:t>
      </w:r>
    </w:p>
    <w:p w14:paraId="60EA5091"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 xml:space="preserve">Fogyasztóvédelemmel kapcsolatos jogszabályok. </w:t>
      </w:r>
    </w:p>
    <w:p w14:paraId="1821A6EA"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Fogyasztóvédelem intézményrendszere.</w:t>
      </w:r>
    </w:p>
    <w:p w14:paraId="5E0D297C"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Alapfogalmak: fogyasztó, vállalkozás, forgalmazó, tudatos fogyasztó, termék és szolgáltatás, eladási ár és egységár, online adásvételi és szolgáltatási szerződés.</w:t>
      </w:r>
    </w:p>
    <w:p w14:paraId="39FD6904"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A fogyasztókat megillető alapjogok.</w:t>
      </w:r>
    </w:p>
    <w:p w14:paraId="49B298AB"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Biztonságos termék: Termékfelelősség, minőségi bizonyítvány.</w:t>
      </w:r>
    </w:p>
    <w:p w14:paraId="6397A645"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 xml:space="preserve">Minőség tanúsítás formái: </w:t>
      </w:r>
    </w:p>
    <w:p w14:paraId="4BD29037"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Minőséget meghatározó tényezők, minőségi osztályok, minőség objektív és szubjektív jellemzői.</w:t>
      </w:r>
    </w:p>
    <w:p w14:paraId="67F35E14"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Szabvány, szabványosítás szerepe, szabványok csoportosítása, magyar- és nemzetközi szabványok.</w:t>
      </w:r>
    </w:p>
    <w:p w14:paraId="7E6D05C5"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Minőségtanúsítás eszközei:</w:t>
      </w:r>
    </w:p>
    <w:p w14:paraId="378354F9"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Megkülönböztető minőségi jelek, minőségi bizonyítvány, műszaki leírás, használati kezelési útmutató, CE megfelelőségi jelölés.</w:t>
      </w:r>
    </w:p>
    <w:p w14:paraId="445F986B"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Termékcímke adattartalma.</w:t>
      </w:r>
    </w:p>
    <w:p w14:paraId="2267110C"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 xml:space="preserve">Fogyasztói ár feltüntetésére vonatkozó előírások. </w:t>
      </w:r>
    </w:p>
    <w:p w14:paraId="6705BA78"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Csomagolásra vonatkozó előírások.</w:t>
      </w:r>
    </w:p>
    <w:p w14:paraId="61CF87E0"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Gyermek- és fiatalkorúak védelmét szolgáló előírások.</w:t>
      </w:r>
    </w:p>
    <w:p w14:paraId="719C86FF"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Tisztességtelen kereskedelmi gyakorlatok.</w:t>
      </w:r>
    </w:p>
    <w:p w14:paraId="1CF3D0B0"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Szavatosság, szavatossági idők, kellékszavatosság.</w:t>
      </w:r>
    </w:p>
    <w:p w14:paraId="5099A0B7"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Jótállás, kiterjesztett jótállás, jótállási jegy.</w:t>
      </w:r>
    </w:p>
    <w:p w14:paraId="30B76FD6"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 xml:space="preserve">Fogyasztói panaszok kezelése, ügyfélszolgálat. </w:t>
      </w:r>
    </w:p>
    <w:p w14:paraId="084A390A"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Vásárlók könyve vezetése.</w:t>
      </w:r>
    </w:p>
    <w:p w14:paraId="227AF55F"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Békéltető testület.</w:t>
      </w:r>
    </w:p>
    <w:p w14:paraId="622414F4"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Hatósági ellenőrzés: Kereskedelmi egységek ellenőrzését végző hatóságok.</w:t>
      </w:r>
    </w:p>
    <w:p w14:paraId="1D44AD82"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Ellenőrzés módszerei, határozatai, jogkövetkezmények.</w:t>
      </w:r>
    </w:p>
    <w:p w14:paraId="6EC11809"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Kereskedelmi törvény fogyasztóvédelmi rendelkezései:</w:t>
      </w:r>
    </w:p>
    <w:p w14:paraId="00C3F9E0"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Méret, súly, használhatóság ellenőrzése.</w:t>
      </w:r>
    </w:p>
    <w:p w14:paraId="7955A95D"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Üzlet nyitva</w:t>
      </w:r>
      <w:r w:rsidR="00DA3D7C">
        <w:rPr>
          <w:rFonts w:cs="Times New Roman"/>
        </w:rPr>
        <w:t xml:space="preserve"> </w:t>
      </w:r>
      <w:r w:rsidRPr="00750649">
        <w:rPr>
          <w:rFonts w:cs="Times New Roman"/>
        </w:rPr>
        <w:t>tartásáról szóló tájékoztatás.</w:t>
      </w:r>
    </w:p>
    <w:p w14:paraId="664F4E51"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Bolt nyitása, nyitva tartása, működési engedély.</w:t>
      </w:r>
    </w:p>
    <w:p w14:paraId="0B7C76A2"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Üzlethelyiségen kívüli és távollevők közötti ügyletekhez (e-kereske</w:t>
      </w:r>
      <w:r w:rsidR="00DA3D7C">
        <w:rPr>
          <w:rFonts w:cs="Times New Roman"/>
        </w:rPr>
        <w:t>d</w:t>
      </w:r>
      <w:r w:rsidRPr="00750649">
        <w:rPr>
          <w:rFonts w:cs="Times New Roman"/>
        </w:rPr>
        <w:t>e</w:t>
      </w:r>
      <w:r w:rsidR="00DA3D7C">
        <w:rPr>
          <w:rFonts w:cs="Times New Roman"/>
        </w:rPr>
        <w:t>le</w:t>
      </w:r>
      <w:r w:rsidRPr="00750649">
        <w:rPr>
          <w:rFonts w:cs="Times New Roman"/>
        </w:rPr>
        <w:t>mhez) kapcsolódó fogyasztóvédelmi előírások.</w:t>
      </w:r>
    </w:p>
    <w:p w14:paraId="40DFEC55" w14:textId="77777777" w:rsidR="00750649" w:rsidRPr="00750649" w:rsidRDefault="00750649" w:rsidP="00750649">
      <w:pPr>
        <w:tabs>
          <w:tab w:val="left" w:pos="1418"/>
          <w:tab w:val="right" w:pos="9072"/>
        </w:tabs>
        <w:spacing w:after="0"/>
        <w:ind w:left="851"/>
        <w:rPr>
          <w:rFonts w:cs="Times New Roman"/>
        </w:rPr>
      </w:pPr>
    </w:p>
    <w:p w14:paraId="697A5DA8"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Általános áruismeret</w:t>
      </w:r>
      <w:r>
        <w:rPr>
          <w:rFonts w:cs="Times New Roman"/>
        </w:rPr>
        <w:t>:</w:t>
      </w:r>
    </w:p>
    <w:p w14:paraId="1667DBA3"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Az áru, áruismeret fogalma.</w:t>
      </w:r>
    </w:p>
    <w:p w14:paraId="2961BB62"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Árurendszerek jelentősége, hagyományos és kód típusú árurendszerek.</w:t>
      </w:r>
    </w:p>
    <w:p w14:paraId="255E56CD"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A kódolás fogalma, kódok fajtái.</w:t>
      </w:r>
    </w:p>
    <w:p w14:paraId="2F34B2CB"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 xml:space="preserve">Vonalkódok fajtái: egydimenziós, kétdimenziós </w:t>
      </w:r>
    </w:p>
    <w:p w14:paraId="13BBD1B1"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EAN (GT</w:t>
      </w:r>
      <w:r w:rsidR="00DA3D7C">
        <w:rPr>
          <w:rFonts w:cs="Times New Roman"/>
        </w:rPr>
        <w:t xml:space="preserve">IN) kód bevezetése, felépítése </w:t>
      </w:r>
      <w:r w:rsidRPr="00750649">
        <w:rPr>
          <w:rFonts w:cs="Times New Roman"/>
        </w:rPr>
        <w:t>EAN13, EAN8, EAN5.</w:t>
      </w:r>
    </w:p>
    <w:p w14:paraId="276832C4"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EPOS rendszer felépítése, előnyei, hátrányai.</w:t>
      </w:r>
    </w:p>
    <w:p w14:paraId="63705D45"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Csomagolás fogalma, funkciói.</w:t>
      </w:r>
    </w:p>
    <w:p w14:paraId="68B718A0"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A csomagolás anyagai, jellemzői, előnyös és hátrányos tulajdonságai.</w:t>
      </w:r>
    </w:p>
    <w:p w14:paraId="533895EE"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Csomagolóeszközök fajtái, alkalmazásuk.</w:t>
      </w:r>
    </w:p>
    <w:p w14:paraId="3CDCA334" w14:textId="77777777" w:rsidR="00750649" w:rsidRPr="00750649" w:rsidRDefault="00750649" w:rsidP="00750649">
      <w:pPr>
        <w:tabs>
          <w:tab w:val="left" w:pos="1418"/>
          <w:tab w:val="right" w:pos="9072"/>
        </w:tabs>
        <w:spacing w:after="0"/>
        <w:ind w:left="851"/>
        <w:rPr>
          <w:rFonts w:cs="Times New Roman"/>
        </w:rPr>
      </w:pPr>
      <w:r w:rsidRPr="00750649">
        <w:rPr>
          <w:rFonts w:cs="Times New Roman"/>
        </w:rPr>
        <w:t xml:space="preserve">Csomagolóeszközökön feltüntetett áruvédelmi, és veszélyességi jelölések fajtái, értelmezése. </w:t>
      </w:r>
    </w:p>
    <w:p w14:paraId="776DD043" w14:textId="77777777" w:rsidR="00DF1227" w:rsidRPr="002A1C54" w:rsidRDefault="00750649" w:rsidP="00DF1227">
      <w:pPr>
        <w:tabs>
          <w:tab w:val="left" w:pos="1418"/>
          <w:tab w:val="right" w:pos="9072"/>
        </w:tabs>
        <w:spacing w:after="0"/>
        <w:ind w:left="851"/>
      </w:pPr>
      <w:r w:rsidRPr="00750649">
        <w:rPr>
          <w:rFonts w:cs="Times New Roman"/>
        </w:rPr>
        <w:lastRenderedPageBreak/>
        <w:t xml:space="preserve">Hulladékkezelési szabályok: </w:t>
      </w:r>
      <w:proofErr w:type="spellStart"/>
      <w:r w:rsidRPr="00750649">
        <w:rPr>
          <w:rFonts w:cs="Times New Roman"/>
        </w:rPr>
        <w:t>Reverz</w:t>
      </w:r>
      <w:proofErr w:type="spellEnd"/>
      <w:r w:rsidRPr="00750649">
        <w:rPr>
          <w:rFonts w:cs="Times New Roman"/>
        </w:rPr>
        <w:t xml:space="preserve"> logisztika (csomagolóeszközök összegyűjtése, környezetvédelem).</w:t>
      </w:r>
    </w:p>
    <w:p w14:paraId="4ADB9A64" w14:textId="77777777" w:rsidR="00DF1227" w:rsidRDefault="00D01348" w:rsidP="00DF1227">
      <w:pPr>
        <w:pStyle w:val="Listaszerbekezds"/>
        <w:numPr>
          <w:ilvl w:val="2"/>
          <w:numId w:val="8"/>
        </w:numPr>
        <w:tabs>
          <w:tab w:val="left" w:pos="1701"/>
          <w:tab w:val="right" w:pos="9072"/>
        </w:tabs>
        <w:spacing w:after="0"/>
        <w:ind w:left="993" w:hanging="426"/>
        <w:rPr>
          <w:b/>
          <w:i/>
        </w:rPr>
      </w:pPr>
      <w:r w:rsidRPr="00D01348">
        <w:rPr>
          <w:b/>
          <w:i/>
        </w:rPr>
        <w:t>Pénztár- és pénzkezelés, bizonylatkitöltés</w:t>
      </w:r>
      <w:r w:rsidR="00DF1227" w:rsidRPr="00644690">
        <w:rPr>
          <w:b/>
          <w:i/>
        </w:rPr>
        <w:tab/>
      </w:r>
      <w:r w:rsidR="00E324F9">
        <w:rPr>
          <w:b/>
          <w:i/>
        </w:rPr>
        <w:t>32</w:t>
      </w:r>
      <w:r w:rsidR="00DF1227">
        <w:rPr>
          <w:b/>
          <w:i/>
        </w:rPr>
        <w:t xml:space="preserve"> ó</w:t>
      </w:r>
      <w:r w:rsidR="00DF1227" w:rsidRPr="00644690">
        <w:rPr>
          <w:b/>
          <w:i/>
        </w:rPr>
        <w:t>ra/</w:t>
      </w:r>
      <w:r w:rsidR="00E324F9">
        <w:rPr>
          <w:b/>
          <w:i/>
        </w:rPr>
        <w:t>33,5</w:t>
      </w:r>
      <w:r w:rsidR="00DF1227" w:rsidRPr="00644690">
        <w:rPr>
          <w:b/>
          <w:i/>
        </w:rPr>
        <w:t xml:space="preserve"> óra</w:t>
      </w:r>
    </w:p>
    <w:p w14:paraId="65BED880"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Pénztár- és pénzkezelés</w:t>
      </w:r>
    </w:p>
    <w:p w14:paraId="65848F19"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Pénztárgépek fajtái, szerepe a kereskedelemben.</w:t>
      </w:r>
    </w:p>
    <w:p w14:paraId="2972A1CD"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Pénztárgépekkel kapcsolatos előírások, követelmények.</w:t>
      </w:r>
    </w:p>
    <w:p w14:paraId="2DB608A5"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 pénztárnyitás feladatai.</w:t>
      </w:r>
    </w:p>
    <w:p w14:paraId="3B766D3F"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Az ellenérték elszámolásának mozzanatai, szabályai.</w:t>
      </w:r>
    </w:p>
    <w:p w14:paraId="4949D26B"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 vásárlási tételek rögzítésének módjai, szabályai.</w:t>
      </w:r>
    </w:p>
    <w:p w14:paraId="301A261E"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 készpénzt átvételére vonatkozó szabályok.</w:t>
      </w:r>
    </w:p>
    <w:p w14:paraId="76351F2B"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Készpénzkímélő eszközök fajtái, elfogadásuk, kezelésük szabályai.</w:t>
      </w:r>
    </w:p>
    <w:p w14:paraId="6EF99F64"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Utalványokkal, kuponokkal, bankkártyával, hitelkártyával történő fizetés feltételei, szabályai.</w:t>
      </w:r>
    </w:p>
    <w:p w14:paraId="7964B962" w14:textId="77777777" w:rsidR="00D01348" w:rsidRPr="00D01348" w:rsidRDefault="00D01348" w:rsidP="00D01348">
      <w:pPr>
        <w:tabs>
          <w:tab w:val="left" w:pos="1418"/>
          <w:tab w:val="right" w:pos="9072"/>
        </w:tabs>
        <w:spacing w:after="0"/>
        <w:ind w:left="851"/>
        <w:rPr>
          <w:rFonts w:cs="Times New Roman"/>
        </w:rPr>
      </w:pPr>
      <w:proofErr w:type="spellStart"/>
      <w:r w:rsidRPr="00D01348">
        <w:rPr>
          <w:rFonts w:cs="Times New Roman"/>
        </w:rPr>
        <w:t>Euroval</w:t>
      </w:r>
      <w:proofErr w:type="spellEnd"/>
      <w:r w:rsidRPr="00D01348">
        <w:rPr>
          <w:rFonts w:cs="Times New Roman"/>
        </w:rPr>
        <w:t xml:space="preserve"> történő fizetés szabályai.</w:t>
      </w:r>
    </w:p>
    <w:p w14:paraId="2828E0C2"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 pénzvisszaadás szabályai.</w:t>
      </w:r>
    </w:p>
    <w:p w14:paraId="43434B91"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Nyugtaadási kötelezettség.</w:t>
      </w:r>
    </w:p>
    <w:p w14:paraId="07B6D265"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 bizonylat és a visszajáró pénz átadásának szabályai.</w:t>
      </w:r>
    </w:p>
    <w:p w14:paraId="0BB22292"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Gépi nyugta adattartalma.</w:t>
      </w:r>
    </w:p>
    <w:p w14:paraId="4BE4DF27"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Gépi/ kézi készpénzfizetési számla adattartalma, példányok kezelése.</w:t>
      </w:r>
    </w:p>
    <w:p w14:paraId="2651CA23"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Pénztárzárás feladatai.</w:t>
      </w:r>
    </w:p>
    <w:p w14:paraId="2AC47AEE"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 készpénz-, és készpénzkímélő eszközök szortírozása, számbavétele.</w:t>
      </w:r>
    </w:p>
    <w:p w14:paraId="4EACCA9C"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Pénztáros elszámoltatása.</w:t>
      </w:r>
    </w:p>
    <w:p w14:paraId="55E5ADD1"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 pénzfeladás és bizonylatai.</w:t>
      </w:r>
    </w:p>
    <w:p w14:paraId="674A2163" w14:textId="77777777" w:rsidR="00D01348" w:rsidRPr="00D01348" w:rsidRDefault="00D01348" w:rsidP="00D01348">
      <w:pPr>
        <w:tabs>
          <w:tab w:val="left" w:pos="1418"/>
          <w:tab w:val="right" w:pos="9072"/>
        </w:tabs>
        <w:spacing w:after="0"/>
        <w:ind w:left="851"/>
        <w:rPr>
          <w:rFonts w:cs="Times New Roman"/>
        </w:rPr>
      </w:pPr>
    </w:p>
    <w:p w14:paraId="21EFB37A"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Bizonylatkitöltés</w:t>
      </w:r>
      <w:r w:rsidRPr="00D01348">
        <w:rPr>
          <w:rFonts w:cs="Times New Roman"/>
        </w:rPr>
        <w:tab/>
      </w:r>
    </w:p>
    <w:p w14:paraId="03C50100"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Bizonylatkezelés a kereskedelmi egységekben.</w:t>
      </w:r>
    </w:p>
    <w:p w14:paraId="37C420E3"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Bizonylat fogalma.</w:t>
      </w:r>
    </w:p>
    <w:p w14:paraId="7A2E6DAB"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Bizonylati elv, bizonylati rend, bizonylati fegyelem.</w:t>
      </w:r>
    </w:p>
    <w:p w14:paraId="623224B7"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Bizonylatok csoportosítása:</w:t>
      </w:r>
    </w:p>
    <w:p w14:paraId="38B77A64"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Készítési helyük szerint (külső bizonylatok, belső bizonylatok).</w:t>
      </w:r>
    </w:p>
    <w:p w14:paraId="71DF161B"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Szigorú számadású kötelezettség alá vont bizonylatok.</w:t>
      </w:r>
    </w:p>
    <w:p w14:paraId="16600A77"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Szigorú számadású nyomtatványok beszerzése, nyilvántartása.</w:t>
      </w:r>
    </w:p>
    <w:p w14:paraId="7D7E260F"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A bizonylatok kiállításával kapcsolatos szabályok (alaki és tartalmi kellékei).</w:t>
      </w:r>
    </w:p>
    <w:p w14:paraId="6B86FB71"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Bizonylatok javításának szabályai.</w:t>
      </w:r>
    </w:p>
    <w:p w14:paraId="346910C4"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Áruforgalom bizonylatai. (árumegrendelés, szállítólevél, boltközi szállítólevél, visszáru jegyzék, mezőgazdasági termékfelvásárlás, jótállási jegy, pénzforgalom bizonylatai.</w:t>
      </w:r>
    </w:p>
    <w:p w14:paraId="3DB50CA4"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 xml:space="preserve">Értékesítés bizonylatai (nyugta, pénztári nyugta, készpénzfizetési számla, </w:t>
      </w:r>
      <w:proofErr w:type="spellStart"/>
      <w:r w:rsidRPr="00D01348">
        <w:rPr>
          <w:rFonts w:cs="Times New Roman"/>
        </w:rPr>
        <w:t>számla</w:t>
      </w:r>
      <w:proofErr w:type="spellEnd"/>
      <w:r w:rsidRPr="00D01348">
        <w:rPr>
          <w:rFonts w:cs="Times New Roman"/>
        </w:rPr>
        <w:t>, árucsere utalvány,).</w:t>
      </w:r>
    </w:p>
    <w:p w14:paraId="65B2B675"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Pénztáros elszámolásának bizonylatai (Pénztárjelentés, Pénztárelszámolás, Pénztárzárás kézi/gépi, Kiadási-, bevételi pénztárbizonylat, Üvegvisszaváltó jegy, Címletjegyzék, Készpénzfeladási utalvány, Átutalási megbízás).</w:t>
      </w:r>
    </w:p>
    <w:p w14:paraId="140EA044"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Készletnyilvántartás, leltározás bizonylatai.</w:t>
      </w:r>
    </w:p>
    <w:p w14:paraId="10270A8D"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Leltározás bizonylatai:</w:t>
      </w:r>
    </w:p>
    <w:p w14:paraId="44CC7F64"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Leltárfelvételi ív, árváltozási leltárív, árcsökkenés-, áremelés jelentés.</w:t>
      </w:r>
    </w:p>
    <w:p w14:paraId="743FF3B2" w14:textId="77777777" w:rsidR="00D01348" w:rsidRPr="00D01348" w:rsidRDefault="00D01348" w:rsidP="00D01348">
      <w:pPr>
        <w:tabs>
          <w:tab w:val="left" w:pos="1418"/>
          <w:tab w:val="right" w:pos="9072"/>
        </w:tabs>
        <w:spacing w:after="0"/>
        <w:ind w:left="851"/>
        <w:rPr>
          <w:rFonts w:cs="Times New Roman"/>
        </w:rPr>
      </w:pPr>
      <w:r w:rsidRPr="00D01348">
        <w:rPr>
          <w:rFonts w:cs="Times New Roman"/>
        </w:rPr>
        <w:t>Jegyzőkönyvek: jegyzőkönyv mennyiségi-, minőségi kifogásról (szállítói), jegyzőkönyv vásárlói minőségi kifogás elintézéséről.</w:t>
      </w:r>
    </w:p>
    <w:p w14:paraId="5474E1BC" w14:textId="77777777" w:rsidR="00DF1227" w:rsidRPr="002A1C54" w:rsidRDefault="00D01348" w:rsidP="00DF1227">
      <w:pPr>
        <w:tabs>
          <w:tab w:val="left" w:pos="1418"/>
          <w:tab w:val="right" w:pos="9072"/>
        </w:tabs>
        <w:spacing w:after="0"/>
        <w:ind w:left="851"/>
      </w:pPr>
      <w:r w:rsidRPr="00D01348">
        <w:rPr>
          <w:rFonts w:cs="Times New Roman"/>
        </w:rPr>
        <w:t>Jegyzőkönyv pénztár többlet vagy hiány esetén, árueltulajdonítási jegyzőkönyv, selejtezési jegyzők</w:t>
      </w:r>
      <w:r w:rsidR="00E324F9">
        <w:rPr>
          <w:rFonts w:cs="Times New Roman"/>
        </w:rPr>
        <w:t>önyv</w:t>
      </w:r>
      <w:r w:rsidRPr="00D01348">
        <w:rPr>
          <w:rFonts w:cs="Times New Roman"/>
        </w:rPr>
        <w:t>.</w:t>
      </w:r>
    </w:p>
    <w:p w14:paraId="2304BCB2" w14:textId="77777777" w:rsidR="00DF1227" w:rsidRPr="002A1C54" w:rsidRDefault="00DF1227" w:rsidP="00DF1227">
      <w:pPr>
        <w:tabs>
          <w:tab w:val="left" w:pos="1418"/>
          <w:tab w:val="right" w:pos="9072"/>
        </w:tabs>
        <w:spacing w:after="0"/>
        <w:ind w:left="851"/>
      </w:pPr>
    </w:p>
    <w:p w14:paraId="07C7B283" w14:textId="77777777" w:rsidR="00DF1227" w:rsidRPr="00644690" w:rsidRDefault="00DF1227" w:rsidP="00DF1227">
      <w:pPr>
        <w:pStyle w:val="Listaszerbekezds"/>
        <w:numPr>
          <w:ilvl w:val="1"/>
          <w:numId w:val="8"/>
        </w:numPr>
        <w:spacing w:after="0"/>
        <w:rPr>
          <w:rFonts w:cs="Times New Roman"/>
          <w:b/>
        </w:rPr>
      </w:pPr>
      <w:r w:rsidRPr="00644690">
        <w:rPr>
          <w:b/>
        </w:rPr>
        <w:lastRenderedPageBreak/>
        <w:t>A képzés javasolt helyszíne (ajánlás)</w:t>
      </w:r>
    </w:p>
    <w:p w14:paraId="131807C3" w14:textId="595F25A1" w:rsidR="00DF1227" w:rsidRPr="002B5BF7" w:rsidRDefault="00FF5EE1" w:rsidP="00DF1227">
      <w:pPr>
        <w:spacing w:after="0"/>
        <w:ind w:left="426"/>
      </w:pPr>
      <w:r>
        <w:t>Tanterem</w:t>
      </w:r>
      <w:r w:rsidR="00A232AE">
        <w:t>/szaktanterem/demonstrációs terem.</w:t>
      </w:r>
    </w:p>
    <w:p w14:paraId="1BEE71D9"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592598A" w14:textId="77777777" w:rsidR="00DF1227" w:rsidRDefault="00DF1227" w:rsidP="00DF1227">
      <w:pPr>
        <w:spacing w:after="0"/>
        <w:ind w:left="426"/>
      </w:pPr>
    </w:p>
    <w:p w14:paraId="7A81D673" w14:textId="77777777" w:rsidR="00DF1227" w:rsidRPr="00C879C0" w:rsidRDefault="00DF1227" w:rsidP="00DF1227">
      <w:pPr>
        <w:spacing w:after="0"/>
        <w:ind w:left="426"/>
        <w:rPr>
          <w:i/>
        </w:rPr>
      </w:pPr>
    </w:p>
    <w:p w14:paraId="620CF961" w14:textId="77777777" w:rsidR="00DF1227" w:rsidRPr="00FF2E9D" w:rsidRDefault="00DF1227" w:rsidP="00DF1227">
      <w:pPr>
        <w:spacing w:after="0"/>
        <w:ind w:left="426"/>
      </w:pPr>
    </w:p>
    <w:p w14:paraId="26C7E4F8"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75BD3" w:rsidRPr="00275BD3" w14:paraId="1D5AA381" w14:textId="77777777" w:rsidTr="00275BD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A7B2B1" w14:textId="77777777" w:rsidR="00275BD3" w:rsidRPr="00275BD3" w:rsidRDefault="00275BD3" w:rsidP="00275BD3">
            <w:pPr>
              <w:spacing w:after="0"/>
              <w:jc w:val="center"/>
              <w:rPr>
                <w:rFonts w:eastAsia="Times New Roman" w:cs="Times New Roman"/>
                <w:color w:val="000000"/>
                <w:sz w:val="20"/>
                <w:szCs w:val="20"/>
                <w:lang w:eastAsia="hu-HU"/>
              </w:rPr>
            </w:pPr>
            <w:bookmarkStart w:id="14" w:name="_MON_1523134403"/>
            <w:bookmarkEnd w:id="14"/>
            <w:r w:rsidRPr="00275B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7F1DC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8A5F6D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FC767F"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Alkalmazandó eszközök és felszerelések </w:t>
            </w:r>
          </w:p>
        </w:tc>
      </w:tr>
      <w:tr w:rsidR="00275BD3" w:rsidRPr="00275BD3" w14:paraId="5F5B6422" w14:textId="77777777" w:rsidTr="00275BD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93F5CA3" w14:textId="77777777" w:rsidR="00275BD3" w:rsidRPr="00275BD3" w:rsidRDefault="00275BD3" w:rsidP="00275BD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ED1ABB6" w14:textId="77777777" w:rsidR="00275BD3" w:rsidRPr="00275BD3" w:rsidRDefault="00275BD3" w:rsidP="00275BD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CB53E6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028EF9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D7BF70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7BFACF8" w14:textId="77777777" w:rsidR="00275BD3" w:rsidRPr="00275BD3" w:rsidRDefault="00275BD3" w:rsidP="00275BD3">
            <w:pPr>
              <w:spacing w:after="0"/>
              <w:jc w:val="left"/>
              <w:rPr>
                <w:rFonts w:eastAsia="Times New Roman" w:cs="Times New Roman"/>
                <w:color w:val="000000"/>
                <w:sz w:val="20"/>
                <w:szCs w:val="20"/>
                <w:lang w:eastAsia="hu-HU"/>
              </w:rPr>
            </w:pPr>
          </w:p>
        </w:tc>
      </w:tr>
      <w:tr w:rsidR="00275BD3" w:rsidRPr="00275BD3" w14:paraId="5FB4D28A" w14:textId="77777777"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1D557A"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064FD18"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D4E380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C8CBE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43F2F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FCD3D48"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080FABA3" w14:textId="77777777"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FDDAB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3BD5FFF"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5318A39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348852F"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2A582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84C894"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73FDAD23" w14:textId="77777777"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3845D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5DBF05D"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1A126E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5D72C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08615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68AC03C"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7B020A9C" w14:textId="77777777"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5E814C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371A98D"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A8253DA"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D78C9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C385D4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5E8ADD"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5DE5A1DA" w14:textId="77777777"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85E0A1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AB510B4"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F4EC420"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C6C75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3D9DB3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BB0CC4"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48E5CE78" w14:textId="77777777"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D7F22B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1632C8F"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4B1234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A2E62F"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6563E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AB7668B"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1FB8A1DB" w14:textId="77777777"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32EA19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1EFB03F1"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1ED2EA5A"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75423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979B7F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93F206"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4A610A33" w14:textId="77777777"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9260197"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1217A5B8"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303D4F9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B236C8F"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9088AD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C2E1E6"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49B01CE3" w14:textId="77777777"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7D1119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7A9D414B"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7DDEE037"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A4C957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70FD1D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F15754"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03FCAAC6" w14:textId="77777777"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51157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35B170BD"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733EDBD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840D5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00746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27F9825"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1537E279" w14:textId="77777777"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F300D8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14:paraId="4184A6BA"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8FCF28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F01CE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8917BD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0480014"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bl>
    <w:p w14:paraId="1BF80251" w14:textId="77777777" w:rsidR="00DF1227" w:rsidRDefault="00DF1227" w:rsidP="00DF1227">
      <w:pPr>
        <w:spacing w:after="0"/>
        <w:ind w:left="426"/>
      </w:pPr>
    </w:p>
    <w:p w14:paraId="147DA669"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75BD3" w:rsidRPr="00275BD3" w14:paraId="5AABC102" w14:textId="77777777" w:rsidTr="00275BD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365BA7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AF93D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AC8724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6D5FF3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Alkalmazandó eszközök és felszerelések </w:t>
            </w:r>
          </w:p>
        </w:tc>
      </w:tr>
      <w:tr w:rsidR="00275BD3" w:rsidRPr="00275BD3" w14:paraId="02E2AAE7" w14:textId="77777777" w:rsidTr="00275BD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A184B23" w14:textId="77777777" w:rsidR="00275BD3" w:rsidRPr="00275BD3" w:rsidRDefault="00275BD3" w:rsidP="00275BD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1073649" w14:textId="77777777" w:rsidR="00275BD3" w:rsidRPr="00275BD3" w:rsidRDefault="00275BD3" w:rsidP="00275B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CBA6DA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70E79E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167C76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55A43AA" w14:textId="77777777" w:rsidR="00275BD3" w:rsidRPr="00275BD3" w:rsidRDefault="00275BD3" w:rsidP="00275BD3">
            <w:pPr>
              <w:spacing w:after="0"/>
              <w:jc w:val="left"/>
              <w:rPr>
                <w:rFonts w:eastAsia="Times New Roman" w:cs="Times New Roman"/>
                <w:color w:val="000000"/>
                <w:sz w:val="20"/>
                <w:szCs w:val="20"/>
                <w:lang w:eastAsia="hu-HU"/>
              </w:rPr>
            </w:pPr>
          </w:p>
        </w:tc>
      </w:tr>
      <w:tr w:rsidR="00275BD3" w:rsidRPr="00275BD3" w14:paraId="4F2E7067" w14:textId="77777777" w:rsidTr="00275B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CC300B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0001B91"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Információ feldolgozó tevékenységek</w:t>
            </w:r>
          </w:p>
        </w:tc>
      </w:tr>
      <w:tr w:rsidR="00275BD3" w:rsidRPr="00275BD3" w14:paraId="7913E208"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9AFA7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B872895"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B2C99F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1AAD2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70D17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215DAE"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54BD648C"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D336A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3E3A3B7"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F0C8C8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780A3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2C741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6D575D"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63ABB109"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C73FE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6EC449B"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110E28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CF099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AEE62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C138C4"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746AE678"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B38D7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F462CD3"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2326F6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E8603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C0E93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7C0A446"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56901A18"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18900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D59BE32"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6E26EB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BE215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12161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E66A7D"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75E3581A" w14:textId="77777777"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45FF0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554C5F9"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03B97A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34E1D7"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C8D39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F6A2392"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6991BC88"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B7C2E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DBCC94B"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E8336F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E13B6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B016A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61449A"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0A8144EB" w14:textId="77777777" w:rsidTr="00275B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6FA9F8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7C6A3A9"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Ismeretalkalmazási gyakorló tevékenységek, feladatok</w:t>
            </w:r>
          </w:p>
        </w:tc>
      </w:tr>
      <w:tr w:rsidR="00275BD3" w:rsidRPr="00275BD3" w14:paraId="0D548CE8" w14:textId="77777777"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3D998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237A5B1"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2BDC1C0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2B9F7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90A8AA"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A349D7"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03E190EF" w14:textId="77777777"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AE64E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0624D88"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645433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310CB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C0CF7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E42163"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28A07C48"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81DC9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3F9714A"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37C004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232F7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E1686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16F5F1D"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1219ECEB" w14:textId="77777777"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CC981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56F3B010"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DB6481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F9711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73DF5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84CB71E"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7678D512"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A29FE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14:paraId="04DC5089"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30A4A6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D5E2F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71978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CF799A"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158874E0"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93025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66CE4FC6"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3D73C4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30C92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A2016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1CF8F9"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5D11850B"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F8782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0D25AA7D"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90A33B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6F813A"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BD3DF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FE6FBE"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5DAFE81A" w14:textId="77777777" w:rsidTr="00275B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429D99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48DC448"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Csoportos munkaformák körében</w:t>
            </w:r>
          </w:p>
        </w:tc>
      </w:tr>
      <w:tr w:rsidR="00275BD3" w:rsidRPr="00275BD3" w14:paraId="30FB20FF"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68278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76C05594"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BA0072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401F4A"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FD40D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AD1B3F"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736A3534"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2D99B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496E314F"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3666FE7"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DFC05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E2B820"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BE7A65"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1132468E"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87F4CA"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16C6CE9D"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3F11FB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5AC90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DE328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457F51"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0B757B01" w14:textId="77777777"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C98070"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5D513422"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F49E85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62882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0EFFE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7B83A0"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502EBA36" w14:textId="77777777"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FC7BBA"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55236869"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4A6955D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0E0C5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FB4DA7"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DECB6B"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3975DA3E" w14:textId="77777777" w:rsidTr="00275B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BAA8AA7"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895E4C3"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Szolgáltatási tevékenységek körében</w:t>
            </w:r>
          </w:p>
        </w:tc>
      </w:tr>
      <w:tr w:rsidR="00275BD3" w:rsidRPr="00275BD3" w14:paraId="058ED205" w14:textId="77777777"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42485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7EDE77A3"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14:paraId="37A0AB6A"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DCDD7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28336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480FB1"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51E47983"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1BBFB0"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6A95B3C7"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0C1EC84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F58C8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1DF1B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CFA471"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595BC4D2"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16772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09E6B1FF"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7247436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F19000"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2E11D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70182A"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bl>
    <w:p w14:paraId="309A83A8" w14:textId="77777777" w:rsidR="00DF1227" w:rsidRPr="002B5BF7" w:rsidRDefault="00DF1227" w:rsidP="00DF1227">
      <w:pPr>
        <w:spacing w:after="0"/>
        <w:ind w:left="426"/>
      </w:pPr>
    </w:p>
    <w:p w14:paraId="32B995EE"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14B99365" w14:textId="5B50D82C" w:rsidR="00DF1227" w:rsidRDefault="00DF1227" w:rsidP="00DF1227">
      <w:pPr>
        <w:spacing w:after="0"/>
        <w:ind w:left="426"/>
      </w:pPr>
      <w:r w:rsidRPr="003A56AA">
        <w:t xml:space="preserve">A nemzeti köznevelésről szóló 2011. évi CXC. törvény. 54. § </w:t>
      </w:r>
      <w:r w:rsidR="007421F1">
        <w:t>(2) bekezdés</w:t>
      </w:r>
      <w:r w:rsidRPr="003A56AA">
        <w:t xml:space="preserve"> a) pontja szerinti értékeléssel.</w:t>
      </w:r>
    </w:p>
    <w:p w14:paraId="2E584B8E" w14:textId="77777777" w:rsidR="00DF1227" w:rsidRPr="002B5BF7" w:rsidRDefault="00DF1227" w:rsidP="00DF1227">
      <w:pPr>
        <w:spacing w:after="0"/>
        <w:ind w:left="426"/>
      </w:pPr>
    </w:p>
    <w:p w14:paraId="0C575377" w14:textId="77777777" w:rsidR="00DF1227" w:rsidRDefault="00DF1227" w:rsidP="00DF1227">
      <w:pPr>
        <w:spacing w:after="0"/>
        <w:rPr>
          <w:rFonts w:cs="Times New Roman"/>
        </w:rPr>
      </w:pPr>
    </w:p>
    <w:p w14:paraId="0D29BDA5" w14:textId="77777777" w:rsidR="00DF1227" w:rsidRPr="00644690" w:rsidRDefault="001D00DF" w:rsidP="00DF1227">
      <w:pPr>
        <w:pStyle w:val="Listaszerbekezds"/>
        <w:numPr>
          <w:ilvl w:val="0"/>
          <w:numId w:val="8"/>
        </w:numPr>
        <w:tabs>
          <w:tab w:val="right" w:pos="9072"/>
        </w:tabs>
        <w:spacing w:after="0"/>
        <w:rPr>
          <w:rFonts w:cs="Times New Roman"/>
          <w:b/>
        </w:rPr>
      </w:pPr>
      <w:r>
        <w:rPr>
          <w:b/>
        </w:rPr>
        <w:t>Kereskedelmi gyakorlat</w:t>
      </w:r>
      <w:r w:rsidR="00DF1227" w:rsidRPr="00644690">
        <w:rPr>
          <w:b/>
        </w:rPr>
        <w:t xml:space="preserve"> tantárgy</w:t>
      </w:r>
      <w:r w:rsidR="00DF1227" w:rsidRPr="00644690">
        <w:rPr>
          <w:b/>
        </w:rPr>
        <w:tab/>
      </w:r>
      <w:r w:rsidR="00E324F9">
        <w:rPr>
          <w:b/>
        </w:rPr>
        <w:t>1174</w:t>
      </w:r>
      <w:r w:rsidR="00052589">
        <w:rPr>
          <w:b/>
        </w:rPr>
        <w:t>,5</w:t>
      </w:r>
      <w:r w:rsidR="00DF1227">
        <w:rPr>
          <w:b/>
        </w:rPr>
        <w:t xml:space="preserve"> ó</w:t>
      </w:r>
      <w:r w:rsidR="00DF1227" w:rsidRPr="00644690">
        <w:rPr>
          <w:b/>
        </w:rPr>
        <w:t>ra/</w:t>
      </w:r>
      <w:r w:rsidR="00E324F9">
        <w:rPr>
          <w:b/>
        </w:rPr>
        <w:t>11</w:t>
      </w:r>
      <w:r w:rsidR="00BB0594">
        <w:rPr>
          <w:b/>
        </w:rPr>
        <w:t>72</w:t>
      </w:r>
      <w:r w:rsidR="00E324F9">
        <w:rPr>
          <w:b/>
        </w:rPr>
        <w:t>,5</w:t>
      </w:r>
      <w:r w:rsidR="00DF1227" w:rsidRPr="00644690">
        <w:rPr>
          <w:b/>
        </w:rPr>
        <w:t xml:space="preserve"> óra*</w:t>
      </w:r>
    </w:p>
    <w:p w14:paraId="155D2C60"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327C12A7" w14:textId="77777777" w:rsidR="00DF1227" w:rsidRPr="00644690" w:rsidRDefault="00DF1227" w:rsidP="00DF1227"/>
    <w:p w14:paraId="5CE457D9" w14:textId="77777777" w:rsidR="00DF1227" w:rsidRDefault="00DF1227" w:rsidP="00DF1227">
      <w:pPr>
        <w:pStyle w:val="Listaszerbekezds"/>
        <w:numPr>
          <w:ilvl w:val="1"/>
          <w:numId w:val="8"/>
        </w:numPr>
        <w:spacing w:after="0"/>
        <w:rPr>
          <w:b/>
        </w:rPr>
      </w:pPr>
      <w:r w:rsidRPr="00644690">
        <w:rPr>
          <w:b/>
        </w:rPr>
        <w:t>A tantárgy tanításának célja</w:t>
      </w:r>
    </w:p>
    <w:p w14:paraId="3F0B0F1A" w14:textId="77777777" w:rsidR="00DF1227" w:rsidRDefault="000D0A95" w:rsidP="00DF1227">
      <w:pPr>
        <w:spacing w:after="0"/>
        <w:ind w:left="426"/>
      </w:pPr>
      <w:r w:rsidRPr="000D0A95">
        <w:t>A kereskedelmi gyakorlat tantárgy oktatásának célja, hogy a tanulók működő, valóságos üzleti környezetben alkalmazhassák az elméletből elsajátított ismereteket. A tanulók megismerik az áruforgalmi folyamat elemeit, az árubeszerzés gyakorlati folyamatát, a készletezéssel és értékesítéssel kapcsolatos gyakorlati teendőket. Megismerik a kereskedelemi egység működéséhez kapcsolódó szabályokat, a pénztár elszámolási feladatokat, és a kereskedelemben használatos bizonylatokat töltenek ki.</w:t>
      </w:r>
    </w:p>
    <w:p w14:paraId="264F282C" w14:textId="77777777" w:rsidR="00DF1227" w:rsidRPr="002B5BF7" w:rsidRDefault="00DF1227" w:rsidP="00DF1227">
      <w:pPr>
        <w:spacing w:after="0"/>
        <w:ind w:left="426"/>
      </w:pPr>
    </w:p>
    <w:p w14:paraId="45C4DDA6"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2C7815F4" w14:textId="77777777" w:rsidR="00DF1227" w:rsidRDefault="000D0A95" w:rsidP="00DF1227">
      <w:pPr>
        <w:spacing w:after="0"/>
        <w:ind w:left="426"/>
      </w:pPr>
      <w:r>
        <w:t>—</w:t>
      </w:r>
    </w:p>
    <w:p w14:paraId="15EEF3A8" w14:textId="77777777" w:rsidR="00DF1227" w:rsidRPr="002B5BF7" w:rsidRDefault="00DF1227" w:rsidP="00DF1227">
      <w:pPr>
        <w:spacing w:after="0"/>
        <w:ind w:left="426"/>
      </w:pPr>
    </w:p>
    <w:p w14:paraId="0B06287C"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064BD639" w14:textId="77777777" w:rsidR="00DF1227" w:rsidRDefault="00F82CD8" w:rsidP="00DF1227">
      <w:pPr>
        <w:pStyle w:val="Listaszerbekezds"/>
        <w:numPr>
          <w:ilvl w:val="2"/>
          <w:numId w:val="8"/>
        </w:numPr>
        <w:tabs>
          <w:tab w:val="left" w:pos="1701"/>
          <w:tab w:val="right" w:pos="9072"/>
        </w:tabs>
        <w:spacing w:after="0"/>
        <w:ind w:left="993" w:hanging="426"/>
        <w:rPr>
          <w:b/>
          <w:i/>
        </w:rPr>
      </w:pPr>
      <w:r w:rsidRPr="00F82CD8">
        <w:rPr>
          <w:b/>
          <w:i/>
        </w:rPr>
        <w:t>Áruforgalom gyakorlata</w:t>
      </w:r>
      <w:r w:rsidR="00DF1227" w:rsidRPr="00644690">
        <w:rPr>
          <w:b/>
          <w:i/>
        </w:rPr>
        <w:tab/>
      </w:r>
      <w:r w:rsidR="00E324F9">
        <w:rPr>
          <w:b/>
          <w:i/>
        </w:rPr>
        <w:t>6</w:t>
      </w:r>
      <w:r w:rsidR="00052589">
        <w:rPr>
          <w:b/>
          <w:i/>
        </w:rPr>
        <w:t>96</w:t>
      </w:r>
      <w:r w:rsidR="00DF1227">
        <w:rPr>
          <w:b/>
          <w:i/>
        </w:rPr>
        <w:t xml:space="preserve"> ó</w:t>
      </w:r>
      <w:r w:rsidR="00DF1227" w:rsidRPr="00644690">
        <w:rPr>
          <w:b/>
          <w:i/>
        </w:rPr>
        <w:t>ra/</w:t>
      </w:r>
      <w:r w:rsidR="00BB0594">
        <w:rPr>
          <w:b/>
          <w:i/>
        </w:rPr>
        <w:t>701</w:t>
      </w:r>
      <w:r w:rsidR="00DF1227" w:rsidRPr="00644690">
        <w:rPr>
          <w:b/>
          <w:i/>
        </w:rPr>
        <w:t xml:space="preserve"> óra</w:t>
      </w:r>
    </w:p>
    <w:p w14:paraId="2665EC86"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Az áruforgalmi folyamat elemeinek megismerése.</w:t>
      </w:r>
    </w:p>
    <w:p w14:paraId="2F2FA3C7"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Az árubeszerzés folyamatának megismerése.</w:t>
      </w:r>
    </w:p>
    <w:p w14:paraId="51AACDA0"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A beszerzendő áruk mennyiségének és összetételének meghatározása után javaslatot tesz a vezetőnek.</w:t>
      </w:r>
    </w:p>
    <w:p w14:paraId="209F6624"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A megrendelés módjait és dokumentumait megismeri és alkalmazza.</w:t>
      </w:r>
    </w:p>
    <w:p w14:paraId="1E1E45F4"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Áruátvételhez szükséges eszközök előkészítése (göngyölegbontó, árumozgató eszközök, mérő-, számlálóeszközök, PDA, íróeszköz, bizonylat).</w:t>
      </w:r>
    </w:p>
    <w:p w14:paraId="0A6E5113"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lastRenderedPageBreak/>
        <w:t>A visszáru és a visszaszállítandó göngyölegek előkészítése (bizonylatolása, csomagba rendezése, csomagolása).</w:t>
      </w:r>
    </w:p>
    <w:p w14:paraId="4528F88E"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Az áruk mennyiségi és minőségi átvétele (mennyiségi és minőségi átvétel szempontjai). Az áruhoz előírás szerint csatolandó dokumentumok megléte, szabályszerűsége.</w:t>
      </w:r>
    </w:p>
    <w:p w14:paraId="4FD43155"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Teendő mennyiségi és/vagy minőségi eltérés esetén.</w:t>
      </w:r>
    </w:p>
    <w:p w14:paraId="1A756A3D"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Az áruátvétel igazolása, kifogások intézése.</w:t>
      </w:r>
    </w:p>
    <w:p w14:paraId="25797044"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Készletezés.</w:t>
      </w:r>
    </w:p>
    <w:p w14:paraId="3ED4ACD5"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A beérkezett áruk készletre vétele.</w:t>
      </w:r>
    </w:p>
    <w:p w14:paraId="7FF72FD5"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 xml:space="preserve">Az áruk szakszerű elhelyezése a raktárban. </w:t>
      </w:r>
    </w:p>
    <w:p w14:paraId="48F2F105"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Az áruk szakszerű elhelyezése az eladótérben.</w:t>
      </w:r>
    </w:p>
    <w:p w14:paraId="2B15235C"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Az áru minőségének és a mennyiségének megóvása.</w:t>
      </w:r>
    </w:p>
    <w:p w14:paraId="64FA5264"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 xml:space="preserve">A készletnyilvántartás módszerei, eszközei. </w:t>
      </w:r>
    </w:p>
    <w:p w14:paraId="7237BB97"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Árváltozás.</w:t>
      </w:r>
    </w:p>
    <w:p w14:paraId="5F2473F5"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 xml:space="preserve">Árumozgató gépek, eszközök szabályszerű használata. </w:t>
      </w:r>
    </w:p>
    <w:p w14:paraId="1481719F"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 xml:space="preserve">Leltározás folyamata, a tényleges készlet felmérése, a leltáreredmény megállapítása. </w:t>
      </w:r>
    </w:p>
    <w:p w14:paraId="44F09EA7"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Leltározás a gyakorlatban.</w:t>
      </w:r>
    </w:p>
    <w:p w14:paraId="5E0347DB"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 xml:space="preserve">Az áruk eladásra történő előkészítése. </w:t>
      </w:r>
    </w:p>
    <w:p w14:paraId="3EE87892"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 xml:space="preserve">Az áruk kicsomagolása és előcsomagolása, a vevők tájékoztatását szolgáló információk meglétének ellenőrzése. </w:t>
      </w:r>
    </w:p>
    <w:p w14:paraId="776654F9"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Az áru szakmai és kereskedelmi egység boltképéhez igazodó kihelyezése.</w:t>
      </w:r>
    </w:p>
    <w:p w14:paraId="2BD6CFCA"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Áruvédelmi címkék, eszközök fajtái és elhelyezkedésük a termékeken.</w:t>
      </w:r>
    </w:p>
    <w:p w14:paraId="6AEE519F"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A fogyasztói ár szabályszerű feltüntetése.(Árjelző táblák, vonalkódok készítése.)</w:t>
      </w:r>
    </w:p>
    <w:p w14:paraId="53BE276A"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 xml:space="preserve"> Az áruk eladótéri elhelyezése, szabályai, szempontjai.</w:t>
      </w:r>
    </w:p>
    <w:p w14:paraId="40FAE1A7"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 xml:space="preserve">A vevők fogadása, a vásárlói igények megismerése, az áruk bemutatása, ajánlása. </w:t>
      </w:r>
    </w:p>
    <w:p w14:paraId="73AF9CD4"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Ajándék és/vagy díszcsomag készítése.</w:t>
      </w:r>
    </w:p>
    <w:p w14:paraId="33207710"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 xml:space="preserve">Biztonsági és vagyonvédelmi eszközök. </w:t>
      </w:r>
    </w:p>
    <w:p w14:paraId="7F847900"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 xml:space="preserve">Elektronikus áruvédelmi rendszerek jellemzői, működésük, az üzlet biztonságát befolyásoló tényezők. </w:t>
      </w:r>
    </w:p>
    <w:p w14:paraId="1822ED30"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Lopás módjai, eljárási alapelvek.</w:t>
      </w:r>
    </w:p>
    <w:p w14:paraId="0EF20B67"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Rendkívüli események fajtái, kezelése a gyakorlatban.</w:t>
      </w:r>
    </w:p>
    <w:p w14:paraId="47631FEB" w14:textId="412EB6CB" w:rsidR="008263FA" w:rsidRPr="008263FA" w:rsidRDefault="008263FA" w:rsidP="008263FA">
      <w:pPr>
        <w:tabs>
          <w:tab w:val="left" w:pos="1418"/>
          <w:tab w:val="right" w:pos="9072"/>
        </w:tabs>
        <w:spacing w:after="0"/>
        <w:ind w:left="851"/>
        <w:rPr>
          <w:rFonts w:cs="Times New Roman"/>
        </w:rPr>
      </w:pPr>
      <w:r w:rsidRPr="008263FA">
        <w:rPr>
          <w:rFonts w:cs="Times New Roman"/>
        </w:rPr>
        <w:t>Az e-kereskedel</w:t>
      </w:r>
      <w:r w:rsidR="00507FC5">
        <w:rPr>
          <w:rFonts w:cs="Times New Roman"/>
        </w:rPr>
        <w:t>emre vonatkozó szabályok,</w:t>
      </w:r>
      <w:r w:rsidR="00106384">
        <w:rPr>
          <w:rFonts w:cs="Times New Roman"/>
        </w:rPr>
        <w:t xml:space="preserve"> </w:t>
      </w:r>
      <w:r w:rsidRPr="008263FA">
        <w:rPr>
          <w:rFonts w:cs="Times New Roman"/>
        </w:rPr>
        <w:t>szerződési feltételek, regisztráció</w:t>
      </w:r>
      <w:r w:rsidR="00507FC5">
        <w:rPr>
          <w:rFonts w:cs="Times New Roman"/>
        </w:rPr>
        <w:t>.</w:t>
      </w:r>
    </w:p>
    <w:p w14:paraId="40CC65BE"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Web-lap, virtuális áruház felépítése</w:t>
      </w:r>
      <w:r>
        <w:rPr>
          <w:rFonts w:cs="Times New Roman"/>
        </w:rPr>
        <w:t xml:space="preserve">, </w:t>
      </w:r>
      <w:r w:rsidRPr="008263FA">
        <w:rPr>
          <w:rFonts w:cs="Times New Roman"/>
        </w:rPr>
        <w:t>szerződési feltételek áttekintése</w:t>
      </w:r>
      <w:r>
        <w:rPr>
          <w:rFonts w:cs="Times New Roman"/>
        </w:rPr>
        <w:t>.</w:t>
      </w:r>
      <w:r w:rsidRPr="008263FA">
        <w:rPr>
          <w:rFonts w:cs="Times New Roman"/>
        </w:rPr>
        <w:t xml:space="preserve"> </w:t>
      </w:r>
    </w:p>
    <w:p w14:paraId="7C680F06"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Az elektronikus fizetés feltételeinek kialakítása, az áruátvétel visszaigazolása.</w:t>
      </w:r>
    </w:p>
    <w:p w14:paraId="3F1553B0" w14:textId="77777777" w:rsidR="00DF1227" w:rsidRPr="00644690" w:rsidRDefault="008263FA" w:rsidP="00DF1227">
      <w:pPr>
        <w:tabs>
          <w:tab w:val="left" w:pos="1418"/>
          <w:tab w:val="right" w:pos="9072"/>
        </w:tabs>
        <w:spacing w:after="0"/>
        <w:ind w:left="851"/>
      </w:pPr>
      <w:r w:rsidRPr="008263FA">
        <w:rPr>
          <w:rFonts w:cs="Times New Roman"/>
        </w:rPr>
        <w:t>Fogyasztóvédelmi jogok biztosítása az e-kereskedelemben.</w:t>
      </w:r>
      <w:r w:rsidR="00F82CD8">
        <w:rPr>
          <w:rFonts w:cs="Times New Roman"/>
        </w:rPr>
        <w:t xml:space="preserve"> </w:t>
      </w:r>
    </w:p>
    <w:p w14:paraId="3038602E" w14:textId="77777777" w:rsidR="00DF1227" w:rsidRDefault="00F82CD8" w:rsidP="00DF1227">
      <w:pPr>
        <w:pStyle w:val="Listaszerbekezds"/>
        <w:numPr>
          <w:ilvl w:val="2"/>
          <w:numId w:val="8"/>
        </w:numPr>
        <w:tabs>
          <w:tab w:val="left" w:pos="1701"/>
          <w:tab w:val="right" w:pos="9072"/>
        </w:tabs>
        <w:spacing w:after="0"/>
        <w:ind w:left="993" w:hanging="426"/>
        <w:rPr>
          <w:b/>
          <w:i/>
        </w:rPr>
      </w:pPr>
      <w:r w:rsidRPr="00F82CD8">
        <w:rPr>
          <w:b/>
          <w:i/>
        </w:rPr>
        <w:t>Jogszabályok alkalmazásának gyakorlata</w:t>
      </w:r>
      <w:r w:rsidR="00DF1227" w:rsidRPr="00644690">
        <w:rPr>
          <w:b/>
          <w:i/>
        </w:rPr>
        <w:tab/>
      </w:r>
      <w:r w:rsidR="00052589">
        <w:rPr>
          <w:b/>
          <w:i/>
        </w:rPr>
        <w:t>174</w:t>
      </w:r>
      <w:r w:rsidR="00DF1227">
        <w:rPr>
          <w:b/>
          <w:i/>
        </w:rPr>
        <w:t xml:space="preserve"> ó</w:t>
      </w:r>
      <w:r w:rsidR="00DF1227" w:rsidRPr="00644690">
        <w:rPr>
          <w:b/>
          <w:i/>
        </w:rPr>
        <w:t>ra/</w:t>
      </w:r>
      <w:r w:rsidR="00052589">
        <w:rPr>
          <w:b/>
          <w:i/>
        </w:rPr>
        <w:t>1</w:t>
      </w:r>
      <w:r w:rsidR="00BB0594">
        <w:rPr>
          <w:b/>
          <w:i/>
        </w:rPr>
        <w:t>83</w:t>
      </w:r>
      <w:r w:rsidR="00DF1227" w:rsidRPr="00644690">
        <w:rPr>
          <w:b/>
          <w:i/>
        </w:rPr>
        <w:t xml:space="preserve"> óra</w:t>
      </w:r>
    </w:p>
    <w:p w14:paraId="7DCE84FF"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Munka-, baleset-, és tűzvédelem sajátosságai a gyakorlati képzőhelyen.</w:t>
      </w:r>
    </w:p>
    <w:p w14:paraId="76D124FE"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Fogyasztóvédelem gyakorlata:</w:t>
      </w:r>
    </w:p>
    <w:p w14:paraId="508515F0"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Fogyasztóvédelem intézményrendszere.</w:t>
      </w:r>
    </w:p>
    <w:p w14:paraId="1CA78729"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 xml:space="preserve">Minőség tanúsítás formái: </w:t>
      </w:r>
    </w:p>
    <w:p w14:paraId="61F8E3BE"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Minőséget meghatározó tényezők, minőségi osztályok, minőség objektív és szubjektív jellemzői.</w:t>
      </w:r>
    </w:p>
    <w:p w14:paraId="2445E48A"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Minőségtanúsítás eszközei:</w:t>
      </w:r>
    </w:p>
    <w:p w14:paraId="285D46EB"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Megkülönböztető minőségi jelek, minőségi bizonyítvány, műszaki leírás, használati kezelési útmutató, CE megfelelőségi jelölés.</w:t>
      </w:r>
    </w:p>
    <w:p w14:paraId="1D767579"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Termékcímke adattartalma.</w:t>
      </w:r>
    </w:p>
    <w:p w14:paraId="64855D19"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Csomagolásra vonatkozó előírások.</w:t>
      </w:r>
    </w:p>
    <w:p w14:paraId="6B51867C"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Gyermek- és fiatalkorúak védelmét szolgáló előírások.</w:t>
      </w:r>
    </w:p>
    <w:p w14:paraId="31A12D4C"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Tisztességtelen kereskedelmi gyakorlatok.</w:t>
      </w:r>
    </w:p>
    <w:p w14:paraId="0F5385F8"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Szavatosság, szavatossági idők, kellékszavatosság.</w:t>
      </w:r>
    </w:p>
    <w:p w14:paraId="124727E7"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lastRenderedPageBreak/>
        <w:t>Jótállás, kiterjesztett jótállás, jótállási jegy.</w:t>
      </w:r>
    </w:p>
    <w:p w14:paraId="4ED29438"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Fogyasztói panaszok kezelése, ügyfélszolgálat.</w:t>
      </w:r>
    </w:p>
    <w:p w14:paraId="7F8D173C"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Vásárlók könyve vezetése.</w:t>
      </w:r>
    </w:p>
    <w:p w14:paraId="62C15267"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Békéltető testület.</w:t>
      </w:r>
    </w:p>
    <w:p w14:paraId="2D833221"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Kereskedelmi törvény fogyasztóvédelmi rendelkezései:</w:t>
      </w:r>
    </w:p>
    <w:p w14:paraId="1D26E75E"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Méret, súly, használhatóság ellenőrzése.</w:t>
      </w:r>
    </w:p>
    <w:p w14:paraId="7886D0A5"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Üzlet nyitva</w:t>
      </w:r>
      <w:r w:rsidR="00DA3D7C">
        <w:rPr>
          <w:rFonts w:cs="Times New Roman"/>
        </w:rPr>
        <w:t xml:space="preserve"> </w:t>
      </w:r>
      <w:r w:rsidRPr="008263FA">
        <w:rPr>
          <w:rFonts w:cs="Times New Roman"/>
        </w:rPr>
        <w:t>tartásáról szóló tájékoztatás.</w:t>
      </w:r>
    </w:p>
    <w:p w14:paraId="66FF3F6D"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Bolt nyitása, nyitva tartása, működési engedély.</w:t>
      </w:r>
    </w:p>
    <w:p w14:paraId="6931319B"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Általános áruismeret gyakorlata:</w:t>
      </w:r>
    </w:p>
    <w:p w14:paraId="1F48EE90"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 xml:space="preserve">Vonalkódok fajtái: egydimenziós, kétdimenziós. </w:t>
      </w:r>
    </w:p>
    <w:p w14:paraId="4BF4C954" w14:textId="7AD9F97A" w:rsidR="008263FA" w:rsidRPr="008263FA" w:rsidRDefault="007421F1" w:rsidP="008263FA">
      <w:pPr>
        <w:tabs>
          <w:tab w:val="left" w:pos="1418"/>
          <w:tab w:val="right" w:pos="9072"/>
        </w:tabs>
        <w:spacing w:after="0"/>
        <w:ind w:left="851"/>
        <w:rPr>
          <w:rFonts w:cs="Times New Roman"/>
        </w:rPr>
      </w:pPr>
      <w:r>
        <w:rPr>
          <w:rFonts w:cs="Times New Roman"/>
        </w:rPr>
        <w:t xml:space="preserve">EAN (GTIN) kód felépítése </w:t>
      </w:r>
      <w:r w:rsidR="008263FA" w:rsidRPr="008263FA">
        <w:rPr>
          <w:rFonts w:cs="Times New Roman"/>
        </w:rPr>
        <w:t>EAN13, EAN8, EAN5.</w:t>
      </w:r>
    </w:p>
    <w:p w14:paraId="08DC6C24" w14:textId="77777777" w:rsidR="008263FA" w:rsidRPr="008263FA" w:rsidRDefault="008263FA" w:rsidP="008263FA">
      <w:pPr>
        <w:tabs>
          <w:tab w:val="left" w:pos="1418"/>
          <w:tab w:val="right" w:pos="9072"/>
        </w:tabs>
        <w:spacing w:after="0"/>
        <w:ind w:left="851"/>
        <w:rPr>
          <w:rFonts w:cs="Times New Roman"/>
        </w:rPr>
      </w:pPr>
      <w:r w:rsidRPr="008263FA">
        <w:rPr>
          <w:rFonts w:cs="Times New Roman"/>
        </w:rPr>
        <w:t>Az élelmiszerbiztonsági rendszer kialakítása a kereskedelmi egységekben.</w:t>
      </w:r>
    </w:p>
    <w:p w14:paraId="0B2D65A4" w14:textId="77777777" w:rsidR="00DF1227" w:rsidRPr="002A1C54" w:rsidRDefault="008263FA" w:rsidP="00DF1227">
      <w:pPr>
        <w:tabs>
          <w:tab w:val="left" w:pos="1418"/>
          <w:tab w:val="right" w:pos="9072"/>
        </w:tabs>
        <w:spacing w:after="0"/>
        <w:ind w:left="851"/>
      </w:pPr>
      <w:r w:rsidRPr="008263FA">
        <w:rPr>
          <w:rFonts w:cs="Times New Roman"/>
        </w:rPr>
        <w:t>Hulladékkezelési szabályok: csomagolóeszközök összegyűjtése, környezetvédelem</w:t>
      </w:r>
      <w:r w:rsidR="00F82CD8" w:rsidRPr="00F82CD8">
        <w:rPr>
          <w:rFonts w:cs="Times New Roman"/>
        </w:rPr>
        <w:t>.</w:t>
      </w:r>
    </w:p>
    <w:p w14:paraId="67A0FFC5" w14:textId="77777777" w:rsidR="00DF1227" w:rsidRDefault="00F82CD8" w:rsidP="00DF1227">
      <w:pPr>
        <w:pStyle w:val="Listaszerbekezds"/>
        <w:numPr>
          <w:ilvl w:val="2"/>
          <w:numId w:val="8"/>
        </w:numPr>
        <w:tabs>
          <w:tab w:val="left" w:pos="1701"/>
          <w:tab w:val="right" w:pos="9072"/>
        </w:tabs>
        <w:spacing w:after="0"/>
        <w:ind w:left="993" w:hanging="426"/>
        <w:rPr>
          <w:b/>
          <w:i/>
        </w:rPr>
      </w:pPr>
      <w:r w:rsidRPr="00F82CD8">
        <w:rPr>
          <w:b/>
          <w:i/>
        </w:rPr>
        <w:t>Pénztár- és pénzkezelés gyakorlata</w:t>
      </w:r>
      <w:r w:rsidR="00DF1227" w:rsidRPr="00644690">
        <w:rPr>
          <w:b/>
          <w:i/>
        </w:rPr>
        <w:tab/>
      </w:r>
      <w:r w:rsidR="00052589">
        <w:rPr>
          <w:b/>
          <w:i/>
        </w:rPr>
        <w:t>98,5</w:t>
      </w:r>
      <w:r w:rsidR="00DF1227">
        <w:rPr>
          <w:b/>
          <w:i/>
        </w:rPr>
        <w:t xml:space="preserve"> ó</w:t>
      </w:r>
      <w:r w:rsidR="00DF1227" w:rsidRPr="00644690">
        <w:rPr>
          <w:b/>
          <w:i/>
        </w:rPr>
        <w:t>ra/</w:t>
      </w:r>
      <w:r w:rsidR="00052589">
        <w:rPr>
          <w:b/>
          <w:i/>
        </w:rPr>
        <w:t>110</w:t>
      </w:r>
      <w:r w:rsidR="00DF1227" w:rsidRPr="00644690">
        <w:rPr>
          <w:b/>
          <w:i/>
        </w:rPr>
        <w:t xml:space="preserve"> óra</w:t>
      </w:r>
    </w:p>
    <w:p w14:paraId="26811570"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A pénztáros feladatai, pénzkezelésre, pénzelszámolásra vonatkozó szabályok.</w:t>
      </w:r>
    </w:p>
    <w:p w14:paraId="4120409B"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A pénztárgépek használatának szabályai.</w:t>
      </w:r>
    </w:p>
    <w:p w14:paraId="0D5B48C3"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Pénztárgép, Pénztárrendszer, Pénztárterminál (POS rendszer).</w:t>
      </w:r>
    </w:p>
    <w:p w14:paraId="02031B23"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Egytételes eladás, többtételes eladás.</w:t>
      </w:r>
    </w:p>
    <w:p w14:paraId="4C34CD54"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Részösszegző feladata.</w:t>
      </w:r>
    </w:p>
    <w:p w14:paraId="20B5F187"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Törlés (azonnali, utólagos).</w:t>
      </w:r>
    </w:p>
    <w:p w14:paraId="7EFF82A2"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Fizetési módok (készpénzzel, utalvánnyal, valutával, bankkártyával, vegyesen).</w:t>
      </w:r>
    </w:p>
    <w:p w14:paraId="2B4382B4"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 xml:space="preserve">Egyszerűsített (készpénzes) számla készítése. </w:t>
      </w:r>
    </w:p>
    <w:p w14:paraId="57FA04FD"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Nyugta-, számlaadási kötelezettség.</w:t>
      </w:r>
    </w:p>
    <w:p w14:paraId="2D9E3055"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Ellenérték elszámolásának technikája.</w:t>
      </w:r>
    </w:p>
    <w:p w14:paraId="28B0FF3A"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A készpénz átvételére vonatkozó szabályok.</w:t>
      </w:r>
    </w:p>
    <w:p w14:paraId="293C1F73" w14:textId="77777777" w:rsidR="009A3928" w:rsidRPr="009A3928" w:rsidRDefault="009A3928" w:rsidP="009A3928">
      <w:pPr>
        <w:tabs>
          <w:tab w:val="left" w:pos="1418"/>
          <w:tab w:val="right" w:pos="9072"/>
        </w:tabs>
        <w:spacing w:after="0"/>
        <w:ind w:left="851"/>
        <w:rPr>
          <w:rFonts w:cs="Times New Roman"/>
        </w:rPr>
      </w:pPr>
      <w:proofErr w:type="spellStart"/>
      <w:r w:rsidRPr="009A3928">
        <w:rPr>
          <w:rFonts w:cs="Times New Roman"/>
        </w:rPr>
        <w:t>Euroval</w:t>
      </w:r>
      <w:proofErr w:type="spellEnd"/>
      <w:r w:rsidRPr="009A3928">
        <w:rPr>
          <w:rFonts w:cs="Times New Roman"/>
        </w:rPr>
        <w:t xml:space="preserve"> történő fizetés szabályai.</w:t>
      </w:r>
    </w:p>
    <w:p w14:paraId="028F4E48"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Jelentések (X jelentés - napközben, Z jelentés - zárás).</w:t>
      </w:r>
    </w:p>
    <w:p w14:paraId="4EBAC8EB"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Pénztáros elszámoltatása.</w:t>
      </w:r>
    </w:p>
    <w:p w14:paraId="6EBAB204"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Pénztárnyitás, pénztárzárás.</w:t>
      </w:r>
    </w:p>
    <w:p w14:paraId="0B4C41B6" w14:textId="77777777" w:rsidR="00DF1227" w:rsidRPr="002A1C54" w:rsidRDefault="009A3928" w:rsidP="00DF1227">
      <w:pPr>
        <w:tabs>
          <w:tab w:val="left" w:pos="1418"/>
          <w:tab w:val="right" w:pos="9072"/>
        </w:tabs>
        <w:spacing w:after="0"/>
        <w:ind w:left="851"/>
      </w:pPr>
      <w:r w:rsidRPr="009A3928">
        <w:rPr>
          <w:rFonts w:cs="Times New Roman"/>
        </w:rPr>
        <w:t>A pénztárosra vonatkozó viselkedési szabályok (pénztáros és vevő kapcsolata).</w:t>
      </w:r>
    </w:p>
    <w:p w14:paraId="07819925" w14:textId="77777777" w:rsidR="00DF1227" w:rsidRDefault="009A3928" w:rsidP="00DF1227">
      <w:pPr>
        <w:pStyle w:val="Listaszerbekezds"/>
        <w:numPr>
          <w:ilvl w:val="2"/>
          <w:numId w:val="8"/>
        </w:numPr>
        <w:tabs>
          <w:tab w:val="left" w:pos="1701"/>
          <w:tab w:val="right" w:pos="9072"/>
        </w:tabs>
        <w:spacing w:after="0"/>
        <w:ind w:left="993" w:hanging="426"/>
        <w:rPr>
          <w:b/>
          <w:i/>
        </w:rPr>
      </w:pPr>
      <w:r w:rsidRPr="009A3928">
        <w:rPr>
          <w:b/>
          <w:i/>
        </w:rPr>
        <w:t>Bizonylatkitöltés gyakorlata</w:t>
      </w:r>
      <w:r w:rsidR="00DF1227" w:rsidRPr="00644690">
        <w:rPr>
          <w:b/>
          <w:i/>
        </w:rPr>
        <w:tab/>
      </w:r>
      <w:r w:rsidR="00052589">
        <w:rPr>
          <w:b/>
          <w:i/>
        </w:rPr>
        <w:t>206</w:t>
      </w:r>
      <w:r w:rsidR="00DF1227">
        <w:rPr>
          <w:b/>
          <w:i/>
        </w:rPr>
        <w:t xml:space="preserve"> ó</w:t>
      </w:r>
      <w:r w:rsidR="00DF1227" w:rsidRPr="00644690">
        <w:rPr>
          <w:b/>
          <w:i/>
        </w:rPr>
        <w:t>ra/</w:t>
      </w:r>
      <w:r w:rsidR="00052589">
        <w:rPr>
          <w:b/>
          <w:i/>
        </w:rPr>
        <w:t>178,5</w:t>
      </w:r>
      <w:r w:rsidR="00DF1227" w:rsidRPr="00644690">
        <w:rPr>
          <w:b/>
          <w:i/>
        </w:rPr>
        <w:t xml:space="preserve"> óra</w:t>
      </w:r>
    </w:p>
    <w:p w14:paraId="11DCD27F"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Áruforgalom bizonylatainak szabályszerű kitöltése és kezelése.</w:t>
      </w:r>
    </w:p>
    <w:p w14:paraId="5F841280"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Árumegrendelés kézzel és/vagy géppel.</w:t>
      </w:r>
    </w:p>
    <w:p w14:paraId="68C69376"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Szállítólevél (tartalma, bizonylat kitöltése, kézzel és/vagy géppel).</w:t>
      </w:r>
    </w:p>
    <w:p w14:paraId="25140357"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Visszáru jóváírás bizonylat, visszáru számla (tartalma, kitöltése).</w:t>
      </w:r>
    </w:p>
    <w:p w14:paraId="0BD0E28C"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Jótállási jegy kitöltése.</w:t>
      </w:r>
    </w:p>
    <w:p w14:paraId="678FC257"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 xml:space="preserve">Árucsere utalvány. </w:t>
      </w:r>
    </w:p>
    <w:p w14:paraId="111F6743"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Készpénzfizetési számla (tartalma, bizonylat kitöltése, kézzel és/vagy géppel).</w:t>
      </w:r>
    </w:p>
    <w:p w14:paraId="7CC93F24"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Számla (tartalma, bizonylat kitöltése, kézzel és/vagy géppel).</w:t>
      </w:r>
    </w:p>
    <w:p w14:paraId="4F88450F"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Nyugta (tartalma, kitöltése).</w:t>
      </w:r>
    </w:p>
    <w:p w14:paraId="39CE2964"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Pénztárjelentés, Pénztárelszámolás (tartalma, készítése). (Kiadási-, bevételi pénztárbizonylat, üvegvisszaváltó jegy, címletjegyzék.)</w:t>
      </w:r>
    </w:p>
    <w:p w14:paraId="3516AC1C"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Készletnyilvántartás, leltározás bizonylatai.</w:t>
      </w:r>
    </w:p>
    <w:p w14:paraId="41D56C4A"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Árváltozás bizonylata.</w:t>
      </w:r>
    </w:p>
    <w:p w14:paraId="33A81C9D"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 xml:space="preserve">Jegyzőkönyvek (szállítói, vásárlói minőségi kifogás, </w:t>
      </w:r>
    </w:p>
    <w:p w14:paraId="535E82AF" w14:textId="77777777" w:rsidR="009A3928" w:rsidRPr="009A3928" w:rsidRDefault="009A3928" w:rsidP="009A3928">
      <w:pPr>
        <w:tabs>
          <w:tab w:val="left" w:pos="1418"/>
          <w:tab w:val="right" w:pos="9072"/>
        </w:tabs>
        <w:spacing w:after="0"/>
        <w:ind w:left="851"/>
        <w:rPr>
          <w:rFonts w:cs="Times New Roman"/>
        </w:rPr>
      </w:pPr>
      <w:proofErr w:type="gramStart"/>
      <w:r w:rsidRPr="009A3928">
        <w:rPr>
          <w:rFonts w:cs="Times New Roman"/>
        </w:rPr>
        <w:t>jegyzőkönyv</w:t>
      </w:r>
      <w:proofErr w:type="gramEnd"/>
      <w:r w:rsidRPr="009A3928">
        <w:rPr>
          <w:rFonts w:cs="Times New Roman"/>
        </w:rPr>
        <w:t xml:space="preserve"> lopás esetén  stb.).</w:t>
      </w:r>
    </w:p>
    <w:p w14:paraId="6BC850A2" w14:textId="77777777" w:rsidR="009A3928" w:rsidRPr="009A3928" w:rsidRDefault="009A3928" w:rsidP="009A3928">
      <w:pPr>
        <w:tabs>
          <w:tab w:val="left" w:pos="1418"/>
          <w:tab w:val="right" w:pos="9072"/>
        </w:tabs>
        <w:spacing w:after="0"/>
        <w:ind w:left="851"/>
        <w:rPr>
          <w:rFonts w:cs="Times New Roman"/>
        </w:rPr>
      </w:pPr>
      <w:r w:rsidRPr="009A3928">
        <w:rPr>
          <w:rFonts w:cs="Times New Roman"/>
        </w:rPr>
        <w:t>Leltárfelvételi ív, leltárösszesítő.</w:t>
      </w:r>
    </w:p>
    <w:p w14:paraId="7ECA479D" w14:textId="77777777" w:rsidR="00DF1227" w:rsidRPr="002A1C54" w:rsidRDefault="009A3928" w:rsidP="00DF1227">
      <w:pPr>
        <w:tabs>
          <w:tab w:val="left" w:pos="1418"/>
          <w:tab w:val="right" w:pos="9072"/>
        </w:tabs>
        <w:spacing w:after="0"/>
        <w:ind w:left="851"/>
      </w:pPr>
      <w:r w:rsidRPr="009A3928">
        <w:rPr>
          <w:rFonts w:cs="Times New Roman"/>
        </w:rPr>
        <w:t>A kereskedelemben használatos levél</w:t>
      </w:r>
      <w:r>
        <w:rPr>
          <w:rFonts w:cs="Times New Roman"/>
        </w:rPr>
        <w:t>fajták: árajánlat, megrendelés,</w:t>
      </w:r>
      <w:r w:rsidRPr="009A3928">
        <w:rPr>
          <w:rFonts w:cs="Times New Roman"/>
        </w:rPr>
        <w:t xml:space="preserve"> reklamáció</w:t>
      </w:r>
      <w:r>
        <w:rPr>
          <w:rFonts w:cs="Times New Roman"/>
        </w:rPr>
        <w:t>.</w:t>
      </w:r>
    </w:p>
    <w:p w14:paraId="312A607A" w14:textId="77777777" w:rsidR="00DF1227" w:rsidRPr="002A1C54" w:rsidRDefault="00DF1227" w:rsidP="00DF1227">
      <w:pPr>
        <w:tabs>
          <w:tab w:val="left" w:pos="1418"/>
          <w:tab w:val="right" w:pos="9072"/>
        </w:tabs>
        <w:spacing w:after="0"/>
        <w:ind w:left="851"/>
      </w:pPr>
    </w:p>
    <w:p w14:paraId="41C3E756"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138E9EDE" w14:textId="77777777" w:rsidR="00DF1227" w:rsidRPr="002B5BF7" w:rsidRDefault="003356AF" w:rsidP="00DF1227">
      <w:pPr>
        <w:spacing w:after="0"/>
        <w:ind w:left="426"/>
      </w:pPr>
      <w:r w:rsidRPr="003356AF">
        <w:rPr>
          <w:i/>
        </w:rPr>
        <w:lastRenderedPageBreak/>
        <w:t>Tanterem és/vagy szakma-specifikus tanműhely vagy szakma specifikus gazdálkodó szervezet</w:t>
      </w:r>
      <w:r>
        <w:rPr>
          <w:i/>
        </w:rPr>
        <w:t>.</w:t>
      </w:r>
    </w:p>
    <w:p w14:paraId="61716F35"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7C425CF" w14:textId="77777777" w:rsidR="00DF1227" w:rsidRDefault="00DF1227" w:rsidP="00DF1227">
      <w:pPr>
        <w:spacing w:after="0"/>
        <w:ind w:left="426"/>
      </w:pPr>
    </w:p>
    <w:p w14:paraId="1AEB6313" w14:textId="77777777" w:rsidR="00DF1227" w:rsidRPr="00C879C0" w:rsidRDefault="00DF1227" w:rsidP="00DF1227">
      <w:pPr>
        <w:spacing w:after="0"/>
        <w:ind w:left="426"/>
        <w:rPr>
          <w:i/>
        </w:rPr>
      </w:pPr>
    </w:p>
    <w:p w14:paraId="53448074" w14:textId="77777777" w:rsidR="00DF1227" w:rsidRPr="00FF2E9D" w:rsidRDefault="00DF1227" w:rsidP="00DF1227">
      <w:pPr>
        <w:spacing w:after="0"/>
        <w:ind w:left="426"/>
      </w:pPr>
    </w:p>
    <w:p w14:paraId="0600D6F5"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75BD3" w:rsidRPr="00275BD3" w14:paraId="457E66B2" w14:textId="77777777" w:rsidTr="00275BD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432F4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7A5C9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E3EC87F"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9EA07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Alkalmazandó eszközök és felszerelések </w:t>
            </w:r>
          </w:p>
        </w:tc>
      </w:tr>
      <w:tr w:rsidR="00275BD3" w:rsidRPr="00275BD3" w14:paraId="29F4A5DF" w14:textId="77777777" w:rsidTr="00275BD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D368B5D" w14:textId="77777777" w:rsidR="00275BD3" w:rsidRPr="00275BD3" w:rsidRDefault="00275BD3" w:rsidP="00275BD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08D3A50" w14:textId="77777777" w:rsidR="00275BD3" w:rsidRPr="00275BD3" w:rsidRDefault="00275BD3" w:rsidP="00275BD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502EC7F"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C37B16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F9CD000"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DE449EC" w14:textId="77777777" w:rsidR="00275BD3" w:rsidRPr="00275BD3" w:rsidRDefault="00275BD3" w:rsidP="00275BD3">
            <w:pPr>
              <w:spacing w:after="0"/>
              <w:jc w:val="left"/>
              <w:rPr>
                <w:rFonts w:eastAsia="Times New Roman" w:cs="Times New Roman"/>
                <w:color w:val="000000"/>
                <w:sz w:val="20"/>
                <w:szCs w:val="20"/>
                <w:lang w:eastAsia="hu-HU"/>
              </w:rPr>
            </w:pPr>
          </w:p>
        </w:tc>
      </w:tr>
      <w:tr w:rsidR="00275BD3" w:rsidRPr="00275BD3" w14:paraId="363CA009" w14:textId="77777777"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98C2C4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18ACE6D"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51DD50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827EE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4B57E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784004"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56026E52" w14:textId="77777777"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D45727"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32063DC"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4CA3CFF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36DA61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089DA7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8F92E0"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097408E3" w14:textId="77777777"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4F1C8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407221F"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70B4AB0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11BBA7"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58D19A"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F6DFC48"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4A6F949C" w14:textId="77777777"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3859ED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82A9429"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482D9B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AE7F06A"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EFEFAA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E2EB75"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2A39CE67" w14:textId="77777777"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5A50BD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7C4623F"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3F9B94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45503F"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4248C5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284DB4"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37FABA04" w14:textId="77777777"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B0215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DFC7507"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92266A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C82D9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588EFE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168AE7C"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346CA73C" w14:textId="77777777"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8BF05A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3493F45"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6C0D253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597F1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76D02D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131DD7"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76C918CC" w14:textId="77777777"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58727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272B94D3"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4DF91D7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EC74F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250D31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BE261F"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60898965" w14:textId="77777777"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BC94A6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1437A7B0"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3628B7BF"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1DE5B0"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017FD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D91E19F"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1C7271B1" w14:textId="77777777"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768D29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2B64B298"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512437BA"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7AB17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F7D6D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4FA96A9"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27161FF5" w14:textId="77777777" w:rsidTr="00275BD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D8051CA"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14:paraId="6ECE9EF4"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7B4D820"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D4033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8D1D2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A4C494"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bl>
    <w:p w14:paraId="16D4CAB4" w14:textId="77777777" w:rsidR="00DF1227" w:rsidRDefault="00DF1227" w:rsidP="00DF1227">
      <w:pPr>
        <w:spacing w:after="0"/>
        <w:ind w:left="426"/>
      </w:pPr>
    </w:p>
    <w:p w14:paraId="7C7126EA"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75BD3" w:rsidRPr="00275BD3" w14:paraId="5D5BF5B2" w14:textId="77777777" w:rsidTr="00275BD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EEE2CF" w14:textId="77777777" w:rsidR="00275BD3" w:rsidRPr="00275BD3" w:rsidRDefault="00275BD3" w:rsidP="00275BD3">
            <w:pPr>
              <w:spacing w:after="0"/>
              <w:jc w:val="center"/>
              <w:rPr>
                <w:rFonts w:eastAsia="Times New Roman" w:cs="Times New Roman"/>
                <w:color w:val="000000"/>
                <w:sz w:val="20"/>
                <w:szCs w:val="20"/>
                <w:lang w:eastAsia="hu-HU"/>
              </w:rPr>
            </w:pPr>
            <w:bookmarkStart w:id="15" w:name="_MON_1523134158"/>
            <w:bookmarkEnd w:id="15"/>
            <w:r w:rsidRPr="00275BD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7FE62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3AD66E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513B4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Alkalmazandó eszközök és felszerelések </w:t>
            </w:r>
          </w:p>
        </w:tc>
      </w:tr>
      <w:tr w:rsidR="00275BD3" w:rsidRPr="00275BD3" w14:paraId="1DE9508B" w14:textId="77777777" w:rsidTr="00275BD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BEDA4E0" w14:textId="77777777" w:rsidR="00275BD3" w:rsidRPr="00275BD3" w:rsidRDefault="00275BD3" w:rsidP="00275BD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6DAFED7" w14:textId="77777777" w:rsidR="00275BD3" w:rsidRPr="00275BD3" w:rsidRDefault="00275BD3" w:rsidP="00275BD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A6F534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BDB789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DAE9EA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F0996C2" w14:textId="77777777" w:rsidR="00275BD3" w:rsidRPr="00275BD3" w:rsidRDefault="00275BD3" w:rsidP="00275BD3">
            <w:pPr>
              <w:spacing w:after="0"/>
              <w:jc w:val="left"/>
              <w:rPr>
                <w:rFonts w:eastAsia="Times New Roman" w:cs="Times New Roman"/>
                <w:color w:val="000000"/>
                <w:sz w:val="20"/>
                <w:szCs w:val="20"/>
                <w:lang w:eastAsia="hu-HU"/>
              </w:rPr>
            </w:pPr>
          </w:p>
        </w:tc>
      </w:tr>
      <w:tr w:rsidR="00275BD3" w:rsidRPr="00275BD3" w14:paraId="4502D16E" w14:textId="77777777" w:rsidTr="00275B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AC3A397"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E678915"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Információ feldolgozó tevékenységek</w:t>
            </w:r>
          </w:p>
        </w:tc>
      </w:tr>
      <w:tr w:rsidR="00275BD3" w:rsidRPr="00275BD3" w14:paraId="49D42B61"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294AE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32AF62E"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233050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54878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DF45E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8A0AFC"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385141CC"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910D2A"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6B2F7CC"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AD92A8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4203B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96636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70E014"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6CD3A3B4"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56037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ED04D64"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835C8A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5F618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2DF82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959DCE"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622B11EE"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3C0F4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121E297"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BFE9A9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7E581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07641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96D30B"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1B60F16B"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5BB57F"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E4EA167"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992C53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A4657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D5263A"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28480C"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126B25D2" w14:textId="77777777"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1A4F6A"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9658288"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64D59F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8172A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178E2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B4B406"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45CFE2F8"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96A26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4E0732D"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1AF5C9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7EEAA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FC3F6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18A071"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408E2809" w14:textId="77777777" w:rsidTr="00275B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3432EB7"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3640E87"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Ismeretalkalmazási gyakorló tevékenységek, feladatok</w:t>
            </w:r>
          </w:p>
        </w:tc>
      </w:tr>
      <w:tr w:rsidR="00275BD3" w:rsidRPr="00275BD3" w14:paraId="0381C4DF" w14:textId="77777777"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A2B6B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5475A7A"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D66BA50"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064730"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E5B1C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E25273"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0449F59B" w14:textId="77777777"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6A503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D951AF7"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C38314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C819F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98B4D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5E0746"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5136EE40"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5FE17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D58BDB7"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072CD2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35296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83601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0B1BD0"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499B6D53" w14:textId="77777777"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5EF87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2D6F1106"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8ECEF9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AF6617"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EC671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33B6B97"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7C7C3103"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BDF18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14:paraId="13E7A2DC"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85F8B1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67E1E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5207A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FC5601"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4B58F705"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71395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69B0FB18"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59DAEA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42C5F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B25C0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80EEE0"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2935B0DA"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9472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11FC19FC"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F7D9877"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4EBE6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EA956F"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73A961"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029CA523" w14:textId="77777777" w:rsidTr="00275B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BCE610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76D2E7A"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Csoportos munkaformák körében</w:t>
            </w:r>
          </w:p>
        </w:tc>
      </w:tr>
      <w:tr w:rsidR="00275BD3" w:rsidRPr="00275BD3" w14:paraId="6331D57E"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77E6A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8D7DA86"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BE7395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8ED52F"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95301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637950"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5548A683"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D81E0A"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43052240"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6FFC91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D1668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56D1E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BEB593"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06741F1D"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28CED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B934952"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C70B25F"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77A95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A8961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92091B"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7C32E0DD" w14:textId="77777777"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DA47E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6404E40C"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AAD819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525B6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891918"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947AAC"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2E878B0A" w14:textId="77777777"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E969F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0392B699"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2E73AFD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2DEE60"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1EAAD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8D15BB"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4A765B3F" w14:textId="77777777" w:rsidTr="00275B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0EDCBE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DB3815B"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Gyakorlati munkavégzés körében</w:t>
            </w:r>
          </w:p>
        </w:tc>
      </w:tr>
      <w:tr w:rsidR="00275BD3" w:rsidRPr="00275BD3" w14:paraId="1216504C" w14:textId="77777777"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975BE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7EAD627D"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5CA850B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2E624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7C8AF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ED0645"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3960852C"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13352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64EBB059"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40D93EB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48D4E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1C0ED0"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710F31"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6FA8FDA4" w14:textId="77777777" w:rsidTr="00275BD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6E1AF9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B192B8F"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Szolgáltatási tevékenységek körében</w:t>
            </w:r>
          </w:p>
        </w:tc>
      </w:tr>
      <w:tr w:rsidR="00275BD3" w:rsidRPr="00275BD3" w14:paraId="1716BA6F" w14:textId="77777777" w:rsidTr="00275BD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175D9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386F0C34"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14:paraId="1733FB4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3B010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A3FCA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217873"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0224FF6D"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FAE1F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7CBB3F3B"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3675A25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E27AD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90492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5320FB"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r w:rsidR="00275BD3" w:rsidRPr="00275BD3" w14:paraId="471F66D6" w14:textId="77777777" w:rsidTr="00275BD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679B9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01C8C308"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0DEEC5DA"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28FBAA"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4B6D77"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B35DB9"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r>
    </w:tbl>
    <w:p w14:paraId="1AB8F769" w14:textId="77777777" w:rsidR="00DF1227" w:rsidRPr="002B5BF7" w:rsidRDefault="00DF1227" w:rsidP="00DF1227">
      <w:pPr>
        <w:spacing w:after="0"/>
        <w:ind w:left="426"/>
      </w:pPr>
    </w:p>
    <w:p w14:paraId="44F83E8D"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02848509" w14:textId="61B70A00" w:rsidR="00DF1227" w:rsidRDefault="00DF1227" w:rsidP="00DF1227">
      <w:pPr>
        <w:spacing w:after="0"/>
        <w:ind w:left="426"/>
      </w:pPr>
      <w:r w:rsidRPr="003A56AA">
        <w:t xml:space="preserve">A nemzeti köznevelésről szóló 2011. évi CXC. törvény. 54. § </w:t>
      </w:r>
      <w:r w:rsidR="007421F1">
        <w:t>(2) bekezdés</w:t>
      </w:r>
      <w:r w:rsidRPr="003A56AA">
        <w:t xml:space="preserve"> a) pontja szerinti értékeléssel.</w:t>
      </w:r>
    </w:p>
    <w:p w14:paraId="30F06DA2" w14:textId="77777777" w:rsidR="00DF1227" w:rsidRPr="002B5BF7" w:rsidRDefault="00DF1227" w:rsidP="00DF1227">
      <w:pPr>
        <w:spacing w:after="0"/>
        <w:ind w:left="426"/>
      </w:pPr>
    </w:p>
    <w:p w14:paraId="12AA9EA6" w14:textId="77777777" w:rsidR="00DF1227" w:rsidRDefault="00DF1227" w:rsidP="00DF1227">
      <w:pPr>
        <w:spacing w:after="0"/>
        <w:rPr>
          <w:rFonts w:cs="Times New Roman"/>
        </w:rPr>
      </w:pPr>
    </w:p>
    <w:p w14:paraId="3694F2AA" w14:textId="77777777" w:rsidR="00DF1227" w:rsidRPr="00D52C63" w:rsidRDefault="00DF1227" w:rsidP="00DF1227">
      <w:pPr>
        <w:rPr>
          <w:rFonts w:cs="Times New Roman"/>
        </w:rPr>
      </w:pPr>
    </w:p>
    <w:p w14:paraId="0B2E2B9E" w14:textId="77777777" w:rsidR="00106384" w:rsidRDefault="00106384" w:rsidP="00DF1227">
      <w:pPr>
        <w:spacing w:before="2880"/>
        <w:jc w:val="center"/>
        <w:rPr>
          <w:rFonts w:cs="Times New Roman"/>
          <w:b/>
          <w:sz w:val="36"/>
        </w:rPr>
      </w:pPr>
      <w:r>
        <w:rPr>
          <w:rFonts w:cs="Times New Roman"/>
          <w:b/>
          <w:sz w:val="36"/>
        </w:rPr>
        <w:br w:type="page"/>
      </w:r>
    </w:p>
    <w:p w14:paraId="32A676F7" w14:textId="77777777" w:rsidR="00AA7514" w:rsidRDefault="00AA7514" w:rsidP="00DF1227">
      <w:pPr>
        <w:spacing w:before="2880"/>
        <w:jc w:val="center"/>
        <w:rPr>
          <w:rFonts w:cs="Times New Roman"/>
          <w:b/>
          <w:sz w:val="36"/>
        </w:rPr>
      </w:pPr>
    </w:p>
    <w:p w14:paraId="054C074C"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50C0993E" w14:textId="77777777" w:rsidR="00DF1227" w:rsidRPr="00D52C63" w:rsidRDefault="00731F3B" w:rsidP="00DF1227">
      <w:pPr>
        <w:spacing w:after="480"/>
        <w:jc w:val="center"/>
        <w:rPr>
          <w:rFonts w:cs="Times New Roman"/>
          <w:b/>
          <w:sz w:val="36"/>
        </w:rPr>
      </w:pPr>
      <w:r w:rsidRPr="007421F1">
        <w:rPr>
          <w:rFonts w:cs="Times New Roman"/>
          <w:b/>
          <w:sz w:val="36"/>
        </w:rPr>
        <w:t>10027-16</w:t>
      </w:r>
      <w:r w:rsidR="00DF1227" w:rsidRPr="00D52C63">
        <w:rPr>
          <w:rFonts w:cs="Times New Roman"/>
          <w:b/>
          <w:sz w:val="36"/>
        </w:rPr>
        <w:t xml:space="preserve"> azonosító számú</w:t>
      </w:r>
    </w:p>
    <w:p w14:paraId="07C3C6EE" w14:textId="77777777" w:rsidR="00DF1227" w:rsidRPr="00D52C63" w:rsidRDefault="00731F3B" w:rsidP="00DF1227">
      <w:pPr>
        <w:jc w:val="center"/>
        <w:rPr>
          <w:rFonts w:cs="Times New Roman"/>
          <w:b/>
          <w:sz w:val="36"/>
        </w:rPr>
      </w:pPr>
      <w:r>
        <w:rPr>
          <w:rFonts w:cs="Times New Roman"/>
          <w:b/>
          <w:sz w:val="36"/>
        </w:rPr>
        <w:t>A ruházati cikkek és a vegyes iparcikkek forgalmazása</w:t>
      </w:r>
    </w:p>
    <w:p w14:paraId="7CB33F0C"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03869E1B"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5E6C3744"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78911426" w14:textId="77777777" w:rsidR="00DF1227" w:rsidRPr="00D52C63" w:rsidRDefault="00DF1227" w:rsidP="00DF1227">
      <w:pPr>
        <w:spacing w:after="200" w:line="276" w:lineRule="auto"/>
        <w:jc w:val="left"/>
        <w:rPr>
          <w:rFonts w:cs="Times New Roman"/>
        </w:rPr>
      </w:pPr>
      <w:r w:rsidRPr="00D52C63">
        <w:rPr>
          <w:rFonts w:cs="Times New Roman"/>
        </w:rPr>
        <w:br w:type="page"/>
      </w:r>
    </w:p>
    <w:p w14:paraId="70BEFDF2" w14:textId="77777777" w:rsidR="00DF1227" w:rsidRDefault="00DF1227" w:rsidP="00DF1227">
      <w:pPr>
        <w:rPr>
          <w:rFonts w:cs="Times New Roman"/>
        </w:rPr>
      </w:pPr>
      <w:r w:rsidRPr="00D52C63">
        <w:rPr>
          <w:rFonts w:cs="Times New Roman"/>
        </w:rPr>
        <w:lastRenderedPageBreak/>
        <w:t xml:space="preserve">A </w:t>
      </w:r>
      <w:r w:rsidR="008C569A" w:rsidRPr="008C569A">
        <w:rPr>
          <w:rFonts w:cs="Times New Roman"/>
        </w:rPr>
        <w:t>10027-16</w:t>
      </w:r>
      <w:r w:rsidRPr="00D52C63">
        <w:rPr>
          <w:rFonts w:cs="Times New Roman"/>
        </w:rPr>
        <w:t xml:space="preserve"> azonosító számú </w:t>
      </w:r>
      <w:proofErr w:type="gramStart"/>
      <w:r w:rsidR="008C569A" w:rsidRPr="008C569A">
        <w:rPr>
          <w:rFonts w:cs="Times New Roman"/>
        </w:rPr>
        <w:t>A</w:t>
      </w:r>
      <w:proofErr w:type="gramEnd"/>
      <w:r w:rsidR="008C569A" w:rsidRPr="008C569A">
        <w:rPr>
          <w:rFonts w:cs="Times New Roman"/>
        </w:rPr>
        <w:t xml:space="preserve"> ruházati cikkek és a vegyes iparcikkek forgalmazása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275BD3" w:rsidRPr="00275BD3" w14:paraId="61A218E4" w14:textId="77777777" w:rsidTr="00275BD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212EC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60BE6C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Ruházati- és vegyes iparcikk áruismeret</w:t>
            </w:r>
          </w:p>
        </w:tc>
      </w:tr>
      <w:tr w:rsidR="00275BD3" w:rsidRPr="00275BD3" w14:paraId="36700883" w14:textId="77777777" w:rsidTr="00275BD3">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2A1DB8A"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FELADATOK</w:t>
            </w:r>
          </w:p>
        </w:tc>
      </w:tr>
      <w:tr w:rsidR="00275BD3" w:rsidRPr="00275BD3" w14:paraId="1702BF56"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035918"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Tájékoztatja a vevőt a lakástextil termékekhez kapcsolódó használati, kezelési jellemzőkről</w:t>
            </w:r>
          </w:p>
        </w:tc>
        <w:tc>
          <w:tcPr>
            <w:tcW w:w="700" w:type="dxa"/>
            <w:tcBorders>
              <w:top w:val="nil"/>
              <w:left w:val="nil"/>
              <w:bottom w:val="single" w:sz="4" w:space="0" w:color="auto"/>
              <w:right w:val="single" w:sz="4" w:space="0" w:color="auto"/>
            </w:tcBorders>
            <w:shd w:val="clear" w:color="auto" w:fill="auto"/>
            <w:noWrap/>
            <w:vAlign w:val="center"/>
            <w:hideMark/>
          </w:tcPr>
          <w:p w14:paraId="327D967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5E98B52F" w14:textId="77777777"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72F7C5"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Tájékoztatja a vevőt a ruházati és lábbeli termékekhez kapcsolódó használati, viselési, kezelési jellemzőkről</w:t>
            </w:r>
          </w:p>
        </w:tc>
        <w:tc>
          <w:tcPr>
            <w:tcW w:w="700" w:type="dxa"/>
            <w:tcBorders>
              <w:top w:val="nil"/>
              <w:left w:val="nil"/>
              <w:bottom w:val="single" w:sz="4" w:space="0" w:color="auto"/>
              <w:right w:val="single" w:sz="4" w:space="0" w:color="auto"/>
            </w:tcBorders>
            <w:shd w:val="clear" w:color="auto" w:fill="auto"/>
            <w:noWrap/>
            <w:vAlign w:val="center"/>
            <w:hideMark/>
          </w:tcPr>
          <w:p w14:paraId="58981CE0"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42DD78C8" w14:textId="77777777"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6BB6ED"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Segíti a vevőt a megfelelő méret, szín és fazon kiválasztásában, igény szerint az aktuális divatnak megfelelően</w:t>
            </w:r>
          </w:p>
        </w:tc>
        <w:tc>
          <w:tcPr>
            <w:tcW w:w="700" w:type="dxa"/>
            <w:tcBorders>
              <w:top w:val="nil"/>
              <w:left w:val="nil"/>
              <w:bottom w:val="single" w:sz="4" w:space="0" w:color="auto"/>
              <w:right w:val="single" w:sz="4" w:space="0" w:color="auto"/>
            </w:tcBorders>
            <w:shd w:val="clear" w:color="auto" w:fill="auto"/>
            <w:noWrap/>
            <w:vAlign w:val="center"/>
            <w:hideMark/>
          </w:tcPr>
          <w:p w14:paraId="7655565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1795BA67" w14:textId="77777777" w:rsidTr="00275BD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6F6733"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Igény szerint tájékoztatást ad a vevőnek az edényáru termékek jellemzőiről, használatáról, kezeléséről</w:t>
            </w:r>
          </w:p>
        </w:tc>
        <w:tc>
          <w:tcPr>
            <w:tcW w:w="700" w:type="dxa"/>
            <w:tcBorders>
              <w:top w:val="nil"/>
              <w:left w:val="nil"/>
              <w:bottom w:val="single" w:sz="4" w:space="0" w:color="auto"/>
              <w:right w:val="single" w:sz="4" w:space="0" w:color="auto"/>
            </w:tcBorders>
            <w:shd w:val="clear" w:color="auto" w:fill="auto"/>
            <w:noWrap/>
            <w:vAlign w:val="center"/>
            <w:hideMark/>
          </w:tcPr>
          <w:p w14:paraId="5DD6E17F"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277550B3"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1CBF28"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Tájékoztatja a vásárlót a korszerű edényáruk választékáról, használatának előnyeiről</w:t>
            </w:r>
          </w:p>
        </w:tc>
        <w:tc>
          <w:tcPr>
            <w:tcW w:w="700" w:type="dxa"/>
            <w:tcBorders>
              <w:top w:val="nil"/>
              <w:left w:val="nil"/>
              <w:bottom w:val="single" w:sz="4" w:space="0" w:color="auto"/>
              <w:right w:val="single" w:sz="4" w:space="0" w:color="auto"/>
            </w:tcBorders>
            <w:shd w:val="clear" w:color="auto" w:fill="auto"/>
            <w:noWrap/>
            <w:vAlign w:val="center"/>
            <w:hideMark/>
          </w:tcPr>
          <w:p w14:paraId="77DE552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2EB43AF9"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A59800"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Tájékoztatást ad a hazai termékekről és a Hungaricumokról </w:t>
            </w:r>
          </w:p>
        </w:tc>
        <w:tc>
          <w:tcPr>
            <w:tcW w:w="700" w:type="dxa"/>
            <w:tcBorders>
              <w:top w:val="nil"/>
              <w:left w:val="nil"/>
              <w:bottom w:val="single" w:sz="4" w:space="0" w:color="auto"/>
              <w:right w:val="single" w:sz="4" w:space="0" w:color="auto"/>
            </w:tcBorders>
            <w:shd w:val="clear" w:color="auto" w:fill="auto"/>
            <w:noWrap/>
            <w:vAlign w:val="center"/>
            <w:hideMark/>
          </w:tcPr>
          <w:p w14:paraId="1DC521F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17DA4090"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47382D"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Tájékoztatást ad a papír-, írószer áruk választékáról </w:t>
            </w:r>
          </w:p>
        </w:tc>
        <w:tc>
          <w:tcPr>
            <w:tcW w:w="700" w:type="dxa"/>
            <w:tcBorders>
              <w:top w:val="nil"/>
              <w:left w:val="nil"/>
              <w:bottom w:val="single" w:sz="4" w:space="0" w:color="auto"/>
              <w:right w:val="single" w:sz="4" w:space="0" w:color="auto"/>
            </w:tcBorders>
            <w:shd w:val="clear" w:color="auto" w:fill="auto"/>
            <w:noWrap/>
            <w:vAlign w:val="center"/>
            <w:hideMark/>
          </w:tcPr>
          <w:p w14:paraId="6E42E86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5CD30B4A"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EB8E15"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Tájékoztatást ad a sport-, kemping- és játék áruk választékáról</w:t>
            </w:r>
          </w:p>
        </w:tc>
        <w:tc>
          <w:tcPr>
            <w:tcW w:w="700" w:type="dxa"/>
            <w:tcBorders>
              <w:top w:val="nil"/>
              <w:left w:val="nil"/>
              <w:bottom w:val="single" w:sz="4" w:space="0" w:color="auto"/>
              <w:right w:val="single" w:sz="4" w:space="0" w:color="auto"/>
            </w:tcBorders>
            <w:shd w:val="clear" w:color="auto" w:fill="auto"/>
            <w:noWrap/>
            <w:vAlign w:val="center"/>
            <w:hideMark/>
          </w:tcPr>
          <w:p w14:paraId="29B6973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67FAF727"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650394"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Tájékoztatást ad a kapcsolódó szolgáltatásokról</w:t>
            </w:r>
          </w:p>
        </w:tc>
        <w:tc>
          <w:tcPr>
            <w:tcW w:w="700" w:type="dxa"/>
            <w:tcBorders>
              <w:top w:val="nil"/>
              <w:left w:val="nil"/>
              <w:bottom w:val="single" w:sz="4" w:space="0" w:color="auto"/>
              <w:right w:val="single" w:sz="4" w:space="0" w:color="auto"/>
            </w:tcBorders>
            <w:shd w:val="clear" w:color="auto" w:fill="auto"/>
            <w:noWrap/>
            <w:vAlign w:val="center"/>
            <w:hideMark/>
          </w:tcPr>
          <w:p w14:paraId="69471B9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6E4E6484" w14:textId="77777777" w:rsidTr="00275BD3">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1E877F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SZAKMAI ISMERETEK</w:t>
            </w:r>
          </w:p>
        </w:tc>
      </w:tr>
      <w:tr w:rsidR="00275BD3" w:rsidRPr="00275BD3" w14:paraId="6BEECF13"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73017B"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lakástextíliák anyagszükségletének meghatározása</w:t>
            </w:r>
          </w:p>
        </w:tc>
        <w:tc>
          <w:tcPr>
            <w:tcW w:w="700" w:type="dxa"/>
            <w:tcBorders>
              <w:top w:val="nil"/>
              <w:left w:val="nil"/>
              <w:bottom w:val="single" w:sz="4" w:space="0" w:color="auto"/>
              <w:right w:val="single" w:sz="4" w:space="0" w:color="auto"/>
            </w:tcBorders>
            <w:shd w:val="clear" w:color="auto" w:fill="auto"/>
            <w:noWrap/>
            <w:vAlign w:val="center"/>
            <w:hideMark/>
          </w:tcPr>
          <w:p w14:paraId="670CAA5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04391296"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8AEA16"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lakástextíliák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14:paraId="4343344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389A2DD9"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8ABDF7"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lakástextíliák használatára, kezelésére vonatkozó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11A66C6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4B674E1D"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DDA3AB"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ruházati és lábbeli termékek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14:paraId="0ADC95B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06C18739"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2C8BD2"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ruházati és lábbeli termékek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14:paraId="28FCD69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7F5CBB93"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6D4ECD"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vásárló méretének megállapítása, anyagszükséglet meghatározása</w:t>
            </w:r>
          </w:p>
        </w:tc>
        <w:tc>
          <w:tcPr>
            <w:tcW w:w="700" w:type="dxa"/>
            <w:tcBorders>
              <w:top w:val="nil"/>
              <w:left w:val="nil"/>
              <w:bottom w:val="single" w:sz="4" w:space="0" w:color="auto"/>
              <w:right w:val="single" w:sz="4" w:space="0" w:color="auto"/>
            </w:tcBorders>
            <w:shd w:val="clear" w:color="auto" w:fill="auto"/>
            <w:noWrap/>
            <w:vAlign w:val="center"/>
            <w:hideMark/>
          </w:tcPr>
          <w:p w14:paraId="0174F80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7DEC5F73"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94E0BB"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ruházati termékekhez kapcsolódó szolgáltatások</w:t>
            </w:r>
          </w:p>
        </w:tc>
        <w:tc>
          <w:tcPr>
            <w:tcW w:w="700" w:type="dxa"/>
            <w:tcBorders>
              <w:top w:val="nil"/>
              <w:left w:val="nil"/>
              <w:bottom w:val="single" w:sz="4" w:space="0" w:color="auto"/>
              <w:right w:val="single" w:sz="4" w:space="0" w:color="auto"/>
            </w:tcBorders>
            <w:shd w:val="clear" w:color="auto" w:fill="auto"/>
            <w:noWrap/>
            <w:vAlign w:val="center"/>
            <w:hideMark/>
          </w:tcPr>
          <w:p w14:paraId="217E1B5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1A790BF6"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16C678"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ruházati termékekhez kapcsolódó címkék, tájékoztatók tartalma</w:t>
            </w:r>
          </w:p>
        </w:tc>
        <w:tc>
          <w:tcPr>
            <w:tcW w:w="700" w:type="dxa"/>
            <w:tcBorders>
              <w:top w:val="nil"/>
              <w:left w:val="nil"/>
              <w:bottom w:val="single" w:sz="4" w:space="0" w:color="auto"/>
              <w:right w:val="single" w:sz="4" w:space="0" w:color="auto"/>
            </w:tcBorders>
            <w:shd w:val="clear" w:color="auto" w:fill="auto"/>
            <w:noWrap/>
            <w:vAlign w:val="center"/>
            <w:hideMark/>
          </w:tcPr>
          <w:p w14:paraId="34C8E800"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32246198"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CCAC8B"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edényáruk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14:paraId="3704119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322DD924"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C0C87B"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Az edényárukhoz kapcsolódó kísérő okmányok, tájékoztató címkék tartalma</w:t>
            </w:r>
          </w:p>
        </w:tc>
        <w:tc>
          <w:tcPr>
            <w:tcW w:w="700" w:type="dxa"/>
            <w:tcBorders>
              <w:top w:val="nil"/>
              <w:left w:val="nil"/>
              <w:bottom w:val="single" w:sz="4" w:space="0" w:color="auto"/>
              <w:right w:val="single" w:sz="4" w:space="0" w:color="auto"/>
            </w:tcBorders>
            <w:shd w:val="clear" w:color="auto" w:fill="auto"/>
            <w:noWrap/>
            <w:vAlign w:val="center"/>
            <w:hideMark/>
          </w:tcPr>
          <w:p w14:paraId="56D7DC5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552347D6"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F00F80"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lastRenderedPageBreak/>
              <w:t>Az edényáruk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14:paraId="4B8F57A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76678E15"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87BB3A"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A papír- és írószeráruk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14:paraId="03267BC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6094F563" w14:textId="77777777" w:rsidTr="00275BD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C2A115"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A sport-, kemping és játék áruk csoportosítása, jellemzői, minőségi követelményei </w:t>
            </w:r>
            <w:proofErr w:type="gramStart"/>
            <w:r w:rsidRPr="00275BD3">
              <w:rPr>
                <w:rFonts w:eastAsia="Times New Roman" w:cs="Times New Roman"/>
                <w:color w:val="000000"/>
                <w:sz w:val="20"/>
                <w:szCs w:val="20"/>
                <w:lang w:eastAsia="hu-HU"/>
              </w:rPr>
              <w:t>A</w:t>
            </w:r>
            <w:proofErr w:type="gramEnd"/>
            <w:r w:rsidRPr="00275BD3">
              <w:rPr>
                <w:rFonts w:eastAsia="Times New Roman" w:cs="Times New Roman"/>
                <w:color w:val="000000"/>
                <w:sz w:val="20"/>
                <w:szCs w:val="20"/>
                <w:lang w:eastAsia="hu-HU"/>
              </w:rPr>
              <w:t xml:space="preserve"> termékek értékesítéséhez kapcsolódó szolgáltatások fajtái</w:t>
            </w:r>
          </w:p>
        </w:tc>
        <w:tc>
          <w:tcPr>
            <w:tcW w:w="700" w:type="dxa"/>
            <w:tcBorders>
              <w:top w:val="nil"/>
              <w:left w:val="nil"/>
              <w:bottom w:val="single" w:sz="4" w:space="0" w:color="auto"/>
              <w:right w:val="single" w:sz="4" w:space="0" w:color="auto"/>
            </w:tcBorders>
            <w:shd w:val="clear" w:color="auto" w:fill="auto"/>
            <w:noWrap/>
            <w:vAlign w:val="center"/>
            <w:hideMark/>
          </w:tcPr>
          <w:p w14:paraId="2EAA914D"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2ACCEC35" w14:textId="77777777" w:rsidTr="00275BD3">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D96BC91"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SZAKMAI KÉSZSÉGEK</w:t>
            </w:r>
          </w:p>
        </w:tc>
      </w:tr>
      <w:tr w:rsidR="00275BD3" w:rsidRPr="00275BD3" w14:paraId="7AE19DCE"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8E6574"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Hallott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7BD6CF7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257C2D1B"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6FF407"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2DF184B0"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06B3C6AA" w14:textId="77777777" w:rsidTr="00275BD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DB1E21"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Árumozgató eszközök kézi 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1C1FB01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42CD6F4A"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D92CD8"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Jelölések, rajzok, piktogramok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5B9A2013"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6FAE6265" w14:textId="77777777" w:rsidTr="00275BD3">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E33436C"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SZEMÉLYES KOMPETENCIÁK</w:t>
            </w:r>
          </w:p>
        </w:tc>
      </w:tr>
      <w:tr w:rsidR="00275BD3" w:rsidRPr="00275BD3" w14:paraId="398D8A21"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01A691"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Önállóság </w:t>
            </w:r>
          </w:p>
        </w:tc>
        <w:tc>
          <w:tcPr>
            <w:tcW w:w="700" w:type="dxa"/>
            <w:tcBorders>
              <w:top w:val="nil"/>
              <w:left w:val="nil"/>
              <w:bottom w:val="single" w:sz="4" w:space="0" w:color="auto"/>
              <w:right w:val="single" w:sz="4" w:space="0" w:color="auto"/>
            </w:tcBorders>
            <w:shd w:val="clear" w:color="auto" w:fill="auto"/>
            <w:noWrap/>
            <w:vAlign w:val="center"/>
            <w:hideMark/>
          </w:tcPr>
          <w:p w14:paraId="2A5FD57B"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3DECF642"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F8E18B"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14:paraId="37F144E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4C0CF59D"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B01F7D"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14:paraId="6DB4CC4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70BB1425" w14:textId="77777777" w:rsidTr="00275BD3">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83768C5"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TÁRSAS KOMPETENCIÁK</w:t>
            </w:r>
          </w:p>
        </w:tc>
      </w:tr>
      <w:tr w:rsidR="00275BD3" w:rsidRPr="00275BD3" w14:paraId="4BBC9C64"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00D3B0"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 xml:space="preserve">Közérthetőség </w:t>
            </w:r>
          </w:p>
        </w:tc>
        <w:tc>
          <w:tcPr>
            <w:tcW w:w="700" w:type="dxa"/>
            <w:tcBorders>
              <w:top w:val="nil"/>
              <w:left w:val="nil"/>
              <w:bottom w:val="single" w:sz="4" w:space="0" w:color="auto"/>
              <w:right w:val="single" w:sz="4" w:space="0" w:color="auto"/>
            </w:tcBorders>
            <w:shd w:val="clear" w:color="auto" w:fill="auto"/>
            <w:noWrap/>
            <w:vAlign w:val="center"/>
            <w:hideMark/>
          </w:tcPr>
          <w:p w14:paraId="3EC5F7B4"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0DF25114"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C886AA"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Meggyőző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30E2F589"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0BC5B934"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1D2A9C"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14:paraId="0DF85AF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3BBAA752" w14:textId="77777777" w:rsidTr="00275BD3">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B5EB7B6"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MÓDSZERKOMPETENCIÁK</w:t>
            </w:r>
          </w:p>
        </w:tc>
      </w:tr>
      <w:tr w:rsidR="00275BD3" w:rsidRPr="00275BD3" w14:paraId="1E005BD9"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B1C557" w14:textId="77777777" w:rsidR="00275BD3" w:rsidRPr="00275BD3" w:rsidRDefault="00275BD3" w:rsidP="00275BD3">
            <w:pPr>
              <w:spacing w:after="0"/>
              <w:jc w:val="left"/>
              <w:rPr>
                <w:rFonts w:eastAsia="Times New Roman" w:cs="Times New Roman"/>
                <w:color w:val="000000"/>
                <w:sz w:val="20"/>
                <w:szCs w:val="20"/>
                <w:lang w:eastAsia="hu-HU"/>
              </w:rPr>
            </w:pPr>
            <w:proofErr w:type="spellStart"/>
            <w:r w:rsidRPr="00275BD3">
              <w:rPr>
                <w:rFonts w:eastAsia="Times New Roman" w:cs="Times New Roman"/>
                <w:color w:val="000000"/>
                <w:sz w:val="20"/>
                <w:szCs w:val="20"/>
                <w:lang w:eastAsia="hu-HU"/>
              </w:rPr>
              <w:t>Nyított</w:t>
            </w:r>
            <w:proofErr w:type="spellEnd"/>
            <w:r w:rsidRPr="00275BD3">
              <w:rPr>
                <w:rFonts w:eastAsia="Times New Roman" w:cs="Times New Roman"/>
                <w:color w:val="000000"/>
                <w:sz w:val="20"/>
                <w:szCs w:val="20"/>
                <w:lang w:eastAsia="hu-HU"/>
              </w:rPr>
              <w:t xml:space="preserve"> hozzáállás</w:t>
            </w:r>
          </w:p>
        </w:tc>
        <w:tc>
          <w:tcPr>
            <w:tcW w:w="700" w:type="dxa"/>
            <w:tcBorders>
              <w:top w:val="nil"/>
              <w:left w:val="nil"/>
              <w:bottom w:val="single" w:sz="4" w:space="0" w:color="auto"/>
              <w:right w:val="single" w:sz="4" w:space="0" w:color="auto"/>
            </w:tcBorders>
            <w:shd w:val="clear" w:color="auto" w:fill="auto"/>
            <w:noWrap/>
            <w:vAlign w:val="center"/>
            <w:hideMark/>
          </w:tcPr>
          <w:p w14:paraId="78EC5832"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6F0D1016"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D04A9C"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67CAEDAE"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r w:rsidR="00275BD3" w:rsidRPr="00275BD3" w14:paraId="00D17D07" w14:textId="77777777" w:rsidTr="00275BD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2F2110" w14:textId="77777777" w:rsidR="00275BD3" w:rsidRPr="00275BD3" w:rsidRDefault="00275BD3" w:rsidP="00275BD3">
            <w:pPr>
              <w:spacing w:after="0"/>
              <w:jc w:val="left"/>
              <w:rPr>
                <w:rFonts w:eastAsia="Times New Roman" w:cs="Times New Roman"/>
                <w:color w:val="000000"/>
                <w:sz w:val="20"/>
                <w:szCs w:val="20"/>
                <w:lang w:eastAsia="hu-HU"/>
              </w:rPr>
            </w:pPr>
            <w:r w:rsidRPr="00275BD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2214536F" w14:textId="77777777" w:rsidR="00275BD3" w:rsidRPr="00275BD3" w:rsidRDefault="00275BD3" w:rsidP="00275BD3">
            <w:pPr>
              <w:spacing w:after="0"/>
              <w:jc w:val="center"/>
              <w:rPr>
                <w:rFonts w:eastAsia="Times New Roman" w:cs="Times New Roman"/>
                <w:color w:val="000000"/>
                <w:sz w:val="20"/>
                <w:szCs w:val="20"/>
                <w:lang w:eastAsia="hu-HU"/>
              </w:rPr>
            </w:pPr>
            <w:r w:rsidRPr="00275BD3">
              <w:rPr>
                <w:rFonts w:eastAsia="Times New Roman" w:cs="Times New Roman"/>
                <w:color w:val="000000"/>
                <w:sz w:val="20"/>
                <w:szCs w:val="20"/>
                <w:lang w:eastAsia="hu-HU"/>
              </w:rPr>
              <w:t>x</w:t>
            </w:r>
          </w:p>
        </w:tc>
      </w:tr>
    </w:tbl>
    <w:p w14:paraId="7FB635C1" w14:textId="77777777" w:rsidR="00DF1227" w:rsidRDefault="00DF1227" w:rsidP="00DF1227">
      <w:pPr>
        <w:rPr>
          <w:rFonts w:cs="Times New Roman"/>
        </w:rPr>
      </w:pPr>
      <w:r>
        <w:rPr>
          <w:rFonts w:cs="Times New Roman"/>
        </w:rPr>
        <w:br w:type="page"/>
      </w:r>
    </w:p>
    <w:p w14:paraId="0C392082" w14:textId="77777777" w:rsidR="00DF1227" w:rsidRDefault="00DF1227" w:rsidP="00DF1227">
      <w:pPr>
        <w:spacing w:after="0"/>
        <w:rPr>
          <w:rFonts w:cs="Times New Roman"/>
        </w:rPr>
      </w:pPr>
    </w:p>
    <w:p w14:paraId="06A0CFC1" w14:textId="77777777" w:rsidR="00DF1227" w:rsidRPr="00644690" w:rsidRDefault="00343290" w:rsidP="00DF1227">
      <w:pPr>
        <w:pStyle w:val="Listaszerbekezds"/>
        <w:numPr>
          <w:ilvl w:val="0"/>
          <w:numId w:val="8"/>
        </w:numPr>
        <w:tabs>
          <w:tab w:val="right" w:pos="9072"/>
        </w:tabs>
        <w:spacing w:after="0"/>
        <w:rPr>
          <w:rFonts w:cs="Times New Roman"/>
          <w:b/>
        </w:rPr>
      </w:pPr>
      <w:r>
        <w:rPr>
          <w:b/>
        </w:rPr>
        <w:t>Ruházati- és vegyes iparcikk áruismeret</w:t>
      </w:r>
      <w:r w:rsidR="00DF1227" w:rsidRPr="00644690">
        <w:rPr>
          <w:b/>
        </w:rPr>
        <w:t xml:space="preserve"> tantárgy</w:t>
      </w:r>
      <w:r w:rsidR="00DF1227" w:rsidRPr="00644690">
        <w:rPr>
          <w:b/>
        </w:rPr>
        <w:tab/>
      </w:r>
      <w:r w:rsidR="00052589">
        <w:rPr>
          <w:b/>
        </w:rPr>
        <w:t>72</w:t>
      </w:r>
      <w:r w:rsidR="00DF1227">
        <w:rPr>
          <w:b/>
        </w:rPr>
        <w:t xml:space="preserve"> ó</w:t>
      </w:r>
      <w:r w:rsidR="00DF1227" w:rsidRPr="00644690">
        <w:rPr>
          <w:b/>
        </w:rPr>
        <w:t>ra/</w:t>
      </w:r>
      <w:r w:rsidR="00052589">
        <w:rPr>
          <w:b/>
        </w:rPr>
        <w:t>62</w:t>
      </w:r>
      <w:r w:rsidR="00DF1227" w:rsidRPr="00644690">
        <w:rPr>
          <w:b/>
        </w:rPr>
        <w:t xml:space="preserve"> óra*</w:t>
      </w:r>
    </w:p>
    <w:p w14:paraId="624EDF40"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06D786AD" w14:textId="77777777" w:rsidR="00DF1227" w:rsidRPr="00644690" w:rsidRDefault="00DF1227" w:rsidP="00DF1227"/>
    <w:p w14:paraId="155647F5" w14:textId="77777777" w:rsidR="00DF1227" w:rsidRDefault="00DF1227" w:rsidP="00DF1227">
      <w:pPr>
        <w:pStyle w:val="Listaszerbekezds"/>
        <w:numPr>
          <w:ilvl w:val="1"/>
          <w:numId w:val="8"/>
        </w:numPr>
        <w:spacing w:after="0"/>
        <w:rPr>
          <w:b/>
        </w:rPr>
      </w:pPr>
      <w:r w:rsidRPr="00644690">
        <w:rPr>
          <w:b/>
        </w:rPr>
        <w:t>A tantárgy tanításának célja</w:t>
      </w:r>
    </w:p>
    <w:p w14:paraId="2A1342D2" w14:textId="77777777" w:rsidR="00BF620D" w:rsidRDefault="00BF620D" w:rsidP="00BF620D">
      <w:pPr>
        <w:spacing w:after="0"/>
        <w:ind w:left="426"/>
      </w:pPr>
      <w:r>
        <w:t xml:space="preserve">A Ruházati áruismeret oktatásának alapvető célja, hogy a tanulók biztonsággal eligazodjanak a textilipari és a konfekcióipari termékek jellemzői között, legyenek képesek csoportosítani azokat és elméleti tájékoztatást nyújtani a vevőknek. A vegyes iparcikkek esetében a csoportosításon és a jellemzőkön túlmenően ismerjék a minőségi követelményeket és a hozzájuk tartozó felhasználói tapasztalatokat. </w:t>
      </w:r>
    </w:p>
    <w:p w14:paraId="3FF72A56" w14:textId="77777777" w:rsidR="00DF1227" w:rsidRPr="002B5BF7" w:rsidRDefault="00BF620D" w:rsidP="00DF1227">
      <w:pPr>
        <w:spacing w:after="0"/>
        <w:ind w:left="426"/>
      </w:pPr>
      <w:r>
        <w:t>Mindkét árucsoportnál legyenek képesek az elmélethez szorosan kapcsolódó olyan gyakorlati tudnivalókat elsajátítani, amelyek a mindennapi munkában sűrűn előfordulnak: mélyítik az ismeretanyagot; lehetővé teszik a fogyasztó-centrikus szemlélet kialakítását a képességek szintjén; mintát adnak a mindennapi munkában adódó feladatok megoldására, a minőség értékelésére, az árujellegnek, az előírásoknak megfelelő mennyiségi és minőségi árumegóvásra.</w:t>
      </w:r>
    </w:p>
    <w:p w14:paraId="081FF9FD"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4DC62318" w14:textId="77777777" w:rsidR="00DF1227" w:rsidRPr="002B5BF7" w:rsidRDefault="007F7AB9" w:rsidP="00DF1227">
      <w:pPr>
        <w:spacing w:after="0"/>
        <w:ind w:left="426"/>
      </w:pPr>
      <w:r>
        <w:t>Alapvető biológiai ismeretek.</w:t>
      </w:r>
    </w:p>
    <w:p w14:paraId="453D34CC"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581F5139" w14:textId="77777777" w:rsidR="00DF1227" w:rsidRDefault="00BD1CC5" w:rsidP="00DF1227">
      <w:pPr>
        <w:pStyle w:val="Listaszerbekezds"/>
        <w:numPr>
          <w:ilvl w:val="2"/>
          <w:numId w:val="8"/>
        </w:numPr>
        <w:tabs>
          <w:tab w:val="left" w:pos="1701"/>
          <w:tab w:val="right" w:pos="9072"/>
        </w:tabs>
        <w:spacing w:after="0"/>
        <w:ind w:left="993" w:hanging="426"/>
        <w:rPr>
          <w:b/>
          <w:i/>
        </w:rPr>
      </w:pPr>
      <w:r w:rsidRPr="00BD1CC5">
        <w:rPr>
          <w:b/>
          <w:i/>
        </w:rPr>
        <w:t>Ruházati áruismeret I</w:t>
      </w:r>
      <w:r>
        <w:rPr>
          <w:b/>
          <w:i/>
        </w:rPr>
        <w:t>.</w:t>
      </w:r>
      <w:r w:rsidR="00DF1227" w:rsidRPr="00644690">
        <w:rPr>
          <w:b/>
          <w:i/>
        </w:rPr>
        <w:tab/>
      </w:r>
      <w:r w:rsidR="00052589">
        <w:rPr>
          <w:b/>
          <w:i/>
        </w:rPr>
        <w:t>12</w:t>
      </w:r>
      <w:r w:rsidR="00DF1227">
        <w:rPr>
          <w:b/>
          <w:i/>
        </w:rPr>
        <w:t xml:space="preserve"> ó</w:t>
      </w:r>
      <w:r w:rsidR="00DF1227" w:rsidRPr="00644690">
        <w:rPr>
          <w:b/>
          <w:i/>
        </w:rPr>
        <w:t>ra/</w:t>
      </w:r>
      <w:r w:rsidR="00052589">
        <w:rPr>
          <w:b/>
          <w:i/>
        </w:rPr>
        <w:t>10</w:t>
      </w:r>
      <w:r w:rsidR="00DF1227" w:rsidRPr="00644690">
        <w:rPr>
          <w:b/>
          <w:i/>
        </w:rPr>
        <w:t xml:space="preserve"> óra</w:t>
      </w:r>
    </w:p>
    <w:p w14:paraId="447BCCC0" w14:textId="77777777" w:rsidR="00BD1CC5" w:rsidRPr="00BD1CC5" w:rsidRDefault="00DF1227" w:rsidP="00BD1CC5">
      <w:pPr>
        <w:spacing w:after="0"/>
        <w:ind w:left="851"/>
        <w:rPr>
          <w:rFonts w:cs="Times New Roman"/>
        </w:rPr>
      </w:pPr>
      <w:r w:rsidRPr="00A80941">
        <w:rPr>
          <w:rFonts w:cs="Times New Roman"/>
        </w:rPr>
        <w:t>A</w:t>
      </w:r>
      <w:r w:rsidR="00BD1CC5" w:rsidRPr="00BD1CC5">
        <w:rPr>
          <w:rFonts w:cs="Times New Roman"/>
        </w:rPr>
        <w:t xml:space="preserve"> ruházati kereskedelem árucsoportjai.</w:t>
      </w:r>
    </w:p>
    <w:p w14:paraId="5C6AC1CF" w14:textId="77777777" w:rsidR="00BD1CC5" w:rsidRPr="00BD1CC5" w:rsidRDefault="00BD1CC5" w:rsidP="00BD1CC5">
      <w:pPr>
        <w:spacing w:after="0"/>
        <w:ind w:left="851"/>
        <w:rPr>
          <w:rFonts w:cs="Times New Roman"/>
        </w:rPr>
      </w:pPr>
      <w:r w:rsidRPr="00BD1CC5">
        <w:rPr>
          <w:rFonts w:cs="Times New Roman"/>
        </w:rPr>
        <w:t xml:space="preserve">Ruházati termékekhez használt legfontosabb természetes- és mesterséges eredetű </w:t>
      </w:r>
      <w:proofErr w:type="spellStart"/>
      <w:r w:rsidRPr="00BD1CC5">
        <w:rPr>
          <w:rFonts w:cs="Times New Roman"/>
        </w:rPr>
        <w:t>szálasanyagok</w:t>
      </w:r>
      <w:proofErr w:type="spellEnd"/>
      <w:r w:rsidRPr="00BD1CC5">
        <w:rPr>
          <w:rFonts w:cs="Times New Roman"/>
        </w:rPr>
        <w:t xml:space="preserve"> fajtái és fő tulajdonságai.</w:t>
      </w:r>
    </w:p>
    <w:p w14:paraId="0699F6CC" w14:textId="77777777" w:rsidR="00BD1CC5" w:rsidRPr="00BD1CC5" w:rsidRDefault="00B143CC" w:rsidP="00BD1CC5">
      <w:pPr>
        <w:spacing w:after="0"/>
        <w:ind w:left="851"/>
        <w:rPr>
          <w:rFonts w:cs="Times New Roman"/>
        </w:rPr>
      </w:pPr>
      <w:proofErr w:type="spellStart"/>
      <w:r>
        <w:rPr>
          <w:rFonts w:cs="Times New Roman"/>
        </w:rPr>
        <w:t>Natur</w:t>
      </w:r>
      <w:proofErr w:type="spellEnd"/>
      <w:r w:rsidR="00BD1CC5" w:rsidRPr="00BD1CC5">
        <w:rPr>
          <w:rFonts w:cs="Times New Roman"/>
        </w:rPr>
        <w:t xml:space="preserve"> és </w:t>
      </w:r>
      <w:proofErr w:type="spellStart"/>
      <w:r w:rsidR="00BD1CC5" w:rsidRPr="00BD1CC5">
        <w:rPr>
          <w:rFonts w:cs="Times New Roman"/>
        </w:rPr>
        <w:t>bio</w:t>
      </w:r>
      <w:proofErr w:type="spellEnd"/>
      <w:r w:rsidR="00BD1CC5" w:rsidRPr="00BD1CC5">
        <w:rPr>
          <w:rFonts w:cs="Times New Roman"/>
        </w:rPr>
        <w:t xml:space="preserve"> alapanyagok jelentősége, jelölése, ajánlása.</w:t>
      </w:r>
    </w:p>
    <w:p w14:paraId="5B9DA65B" w14:textId="77777777" w:rsidR="00BD1CC5" w:rsidRPr="00BD1CC5" w:rsidRDefault="00BD1CC5" w:rsidP="00BD1CC5">
      <w:pPr>
        <w:spacing w:after="0"/>
        <w:ind w:left="851"/>
        <w:rPr>
          <w:rFonts w:cs="Times New Roman"/>
        </w:rPr>
      </w:pPr>
      <w:r w:rsidRPr="00BD1CC5">
        <w:rPr>
          <w:rFonts w:cs="Times New Roman"/>
        </w:rPr>
        <w:t>Valódi- és műbőrök fajtái, felületük, kezelésük.</w:t>
      </w:r>
    </w:p>
    <w:p w14:paraId="4A03DE61" w14:textId="77777777" w:rsidR="00BD1CC5" w:rsidRPr="00BD1CC5" w:rsidRDefault="00BD1CC5" w:rsidP="00BD1CC5">
      <w:pPr>
        <w:spacing w:after="0"/>
        <w:ind w:left="851"/>
        <w:rPr>
          <w:rFonts w:cs="Times New Roman"/>
        </w:rPr>
      </w:pPr>
      <w:r w:rsidRPr="00BD1CC5">
        <w:rPr>
          <w:rFonts w:cs="Times New Roman"/>
        </w:rPr>
        <w:t>A kötött-hurkolt, és szövött gyártástechnológiák felismerése.</w:t>
      </w:r>
    </w:p>
    <w:p w14:paraId="1177099B" w14:textId="77777777" w:rsidR="00BD1CC5" w:rsidRPr="00BD1CC5" w:rsidRDefault="00BD1CC5" w:rsidP="00BD1CC5">
      <w:pPr>
        <w:spacing w:after="0"/>
        <w:ind w:left="851"/>
        <w:rPr>
          <w:rFonts w:cs="Times New Roman"/>
        </w:rPr>
      </w:pPr>
      <w:r w:rsidRPr="00BD1CC5">
        <w:rPr>
          <w:rFonts w:cs="Times New Roman"/>
        </w:rPr>
        <w:t>A két fő gyártástechnológia és a késztermékek használati, viselési tulajdonságainak kapcsolata.</w:t>
      </w:r>
    </w:p>
    <w:p w14:paraId="1EB83509" w14:textId="77777777" w:rsidR="00DF1227" w:rsidRPr="00644690" w:rsidRDefault="00BD1CC5" w:rsidP="00DF1227">
      <w:pPr>
        <w:tabs>
          <w:tab w:val="left" w:pos="1418"/>
          <w:tab w:val="right" w:pos="9072"/>
        </w:tabs>
        <w:spacing w:after="0"/>
        <w:ind w:left="851"/>
      </w:pPr>
      <w:r w:rsidRPr="00BD1CC5">
        <w:rPr>
          <w:rFonts w:cs="Times New Roman"/>
        </w:rPr>
        <w:t>A textíliák címkézése, kezelési-, használati útmutató jelképei és értelmezése.</w:t>
      </w:r>
    </w:p>
    <w:p w14:paraId="1BD756D0" w14:textId="77777777" w:rsidR="00DF1227" w:rsidRDefault="00BD1CC5" w:rsidP="00DF1227">
      <w:pPr>
        <w:pStyle w:val="Listaszerbekezds"/>
        <w:numPr>
          <w:ilvl w:val="2"/>
          <w:numId w:val="8"/>
        </w:numPr>
        <w:tabs>
          <w:tab w:val="left" w:pos="1701"/>
          <w:tab w:val="right" w:pos="9072"/>
        </w:tabs>
        <w:spacing w:after="0"/>
        <w:ind w:left="993" w:hanging="426"/>
        <w:rPr>
          <w:b/>
          <w:i/>
        </w:rPr>
      </w:pPr>
      <w:r w:rsidRPr="00BD1CC5">
        <w:rPr>
          <w:b/>
          <w:i/>
        </w:rPr>
        <w:t>Ruházati áruismeret II.</w:t>
      </w:r>
      <w:r w:rsidR="00DF1227" w:rsidRPr="00644690">
        <w:rPr>
          <w:b/>
          <w:i/>
        </w:rPr>
        <w:t xml:space="preserve"> </w:t>
      </w:r>
      <w:r w:rsidR="00DF1227" w:rsidRPr="00644690">
        <w:rPr>
          <w:b/>
          <w:i/>
        </w:rPr>
        <w:tab/>
      </w:r>
      <w:r w:rsidR="00052589">
        <w:rPr>
          <w:b/>
          <w:i/>
        </w:rPr>
        <w:t>35</w:t>
      </w:r>
      <w:r w:rsidR="00DF1227">
        <w:rPr>
          <w:b/>
          <w:i/>
        </w:rPr>
        <w:t xml:space="preserve"> ó</w:t>
      </w:r>
      <w:r w:rsidR="00DF1227" w:rsidRPr="00644690">
        <w:rPr>
          <w:b/>
          <w:i/>
        </w:rPr>
        <w:t>ra/</w:t>
      </w:r>
      <w:r w:rsidR="00052589">
        <w:rPr>
          <w:b/>
          <w:i/>
        </w:rPr>
        <w:t>32</w:t>
      </w:r>
      <w:r w:rsidR="00DF1227" w:rsidRPr="00644690">
        <w:rPr>
          <w:b/>
          <w:i/>
        </w:rPr>
        <w:t xml:space="preserve"> óra</w:t>
      </w:r>
    </w:p>
    <w:p w14:paraId="2F2A3A69"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Női</w:t>
      </w:r>
      <w:r w:rsidR="00BF620D">
        <w:rPr>
          <w:rFonts w:cs="Times New Roman"/>
        </w:rPr>
        <w:t>-</w:t>
      </w:r>
      <w:r w:rsidRPr="00BD1CC5">
        <w:rPr>
          <w:rFonts w:cs="Times New Roman"/>
        </w:rPr>
        <w:t>, férfi</w:t>
      </w:r>
      <w:r w:rsidR="00BF620D">
        <w:rPr>
          <w:rFonts w:cs="Times New Roman"/>
        </w:rPr>
        <w:t>-</w:t>
      </w:r>
      <w:r w:rsidRPr="00BD1CC5">
        <w:rPr>
          <w:rFonts w:cs="Times New Roman"/>
        </w:rPr>
        <w:t>, gyermek alsóruházati konfekció áruk típusai, fazonjai, méretezésük.</w:t>
      </w:r>
    </w:p>
    <w:p w14:paraId="020FA79D"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Női, férfi, gyermek felsőruházati konfekció áruk típusai, fazonjai, méretezésük.</w:t>
      </w:r>
    </w:p>
    <w:p w14:paraId="2D9DE0DE"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Sportruházati áruk típusai, méretezése.</w:t>
      </w:r>
    </w:p>
    <w:p w14:paraId="1CC86C49"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Csecsemő ruházati termékek választéka, bébi</w:t>
      </w:r>
      <w:r w:rsidR="00B143CC">
        <w:rPr>
          <w:rFonts w:cs="Times New Roman"/>
        </w:rPr>
        <w:t xml:space="preserve"> </w:t>
      </w:r>
      <w:r w:rsidRPr="00BD1CC5">
        <w:rPr>
          <w:rFonts w:cs="Times New Roman"/>
        </w:rPr>
        <w:t>kelengye részei, bébi</w:t>
      </w:r>
      <w:r w:rsidR="00B143CC">
        <w:rPr>
          <w:rFonts w:cs="Times New Roman"/>
        </w:rPr>
        <w:t xml:space="preserve"> </w:t>
      </w:r>
      <w:r w:rsidRPr="00BD1CC5">
        <w:rPr>
          <w:rFonts w:cs="Times New Roman"/>
        </w:rPr>
        <w:t xml:space="preserve">áruk méretezése  </w:t>
      </w:r>
    </w:p>
    <w:p w14:paraId="4FEEE983" w14:textId="77777777" w:rsidR="00B143CC" w:rsidRDefault="00BD1CC5" w:rsidP="00BD1CC5">
      <w:pPr>
        <w:tabs>
          <w:tab w:val="left" w:pos="1418"/>
          <w:tab w:val="right" w:pos="9072"/>
        </w:tabs>
        <w:spacing w:after="0"/>
        <w:ind w:left="851"/>
        <w:rPr>
          <w:rFonts w:cs="Times New Roman"/>
        </w:rPr>
      </w:pPr>
      <w:r w:rsidRPr="00BD1CC5">
        <w:rPr>
          <w:rFonts w:cs="Times New Roman"/>
        </w:rPr>
        <w:t xml:space="preserve">A divatáruk és öltözék kiegészítők fajtái, ajánlásuknál figyelembe vett szempontok. Lábbeli áruk, csoportosítása, fajtái, méretezésük, kezelésük, forgalmazásuk jellemzői. </w:t>
      </w:r>
    </w:p>
    <w:p w14:paraId="1B811AE3"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 xml:space="preserve">Vevőtájékoztató jelképek.  </w:t>
      </w:r>
    </w:p>
    <w:p w14:paraId="42F13734"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 xml:space="preserve">Darabáruként- és méterben forgalmazott szőnyegek fajtái, méretei. </w:t>
      </w:r>
    </w:p>
    <w:p w14:paraId="3ADF9D55"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 xml:space="preserve">A szőnyegek felülete, hátoldal kiképzése. </w:t>
      </w:r>
    </w:p>
    <w:p w14:paraId="2FA39EBF"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Különleges kikészítésű szőnyegek és jellemzői, jelölésük.</w:t>
      </w:r>
    </w:p>
    <w:p w14:paraId="330DC933"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A szőnyegek felhasználására vonatkozó piktogramok értelmezése.</w:t>
      </w:r>
    </w:p>
    <w:p w14:paraId="32EC6BC4"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A szőnyegek használati, kezelési útmutatója, tisztítószerei.</w:t>
      </w:r>
    </w:p>
    <w:p w14:paraId="32EF078F"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A szőnyegek tárolásának szabályai.</w:t>
      </w:r>
    </w:p>
    <w:p w14:paraId="1701CC1F"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 xml:space="preserve">A függönyök, alapanyagai, csoportosításuk szempontjai, fajtái. </w:t>
      </w:r>
    </w:p>
    <w:p w14:paraId="3B008C91"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 xml:space="preserve">Különleges kikészítésű függönyök jellemzői, jelölésük. </w:t>
      </w:r>
    </w:p>
    <w:p w14:paraId="1F1D5F35"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A függönyök használati, kezelési útmutatója, tisztítószerei.</w:t>
      </w:r>
    </w:p>
    <w:p w14:paraId="44DA4780"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Paplanok, párnák típusai, különleges kikészítésű termékek és jelölésük.</w:t>
      </w:r>
    </w:p>
    <w:p w14:paraId="04F5CBC6"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Takarók felhasználási lehetőségei, fajtái, méretei, kezelésük.</w:t>
      </w:r>
    </w:p>
    <w:p w14:paraId="64972F56"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Konfekcionált ágyneműk típusai, garnitúrák fajtái, darabszáma, mérete.</w:t>
      </w:r>
    </w:p>
    <w:p w14:paraId="16FFF03A"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lastRenderedPageBreak/>
        <w:t>Háztartási fehéráruk: asztalneműk, konyharuhák, törlőruhák, konyhagarnitúrák, törölközők, fürdőlepedők.</w:t>
      </w:r>
    </w:p>
    <w:p w14:paraId="73AFAFD1" w14:textId="77777777" w:rsidR="00DF1227" w:rsidRPr="002A1C54" w:rsidRDefault="00BD1CC5" w:rsidP="00DF1227">
      <w:pPr>
        <w:tabs>
          <w:tab w:val="left" w:pos="1418"/>
          <w:tab w:val="right" w:pos="9072"/>
        </w:tabs>
        <w:spacing w:after="0"/>
        <w:ind w:left="851"/>
      </w:pPr>
      <w:r w:rsidRPr="00BD1CC5">
        <w:rPr>
          <w:rFonts w:cs="Times New Roman"/>
        </w:rPr>
        <w:t>A ruházati termékekhez kapcsolódó szolgáltatások.</w:t>
      </w:r>
    </w:p>
    <w:p w14:paraId="35F8E175" w14:textId="77777777" w:rsidR="00DF1227" w:rsidRDefault="00BD1CC5" w:rsidP="00DF1227">
      <w:pPr>
        <w:pStyle w:val="Listaszerbekezds"/>
        <w:numPr>
          <w:ilvl w:val="2"/>
          <w:numId w:val="8"/>
        </w:numPr>
        <w:tabs>
          <w:tab w:val="left" w:pos="1701"/>
          <w:tab w:val="right" w:pos="9072"/>
        </w:tabs>
        <w:spacing w:after="0"/>
        <w:ind w:left="993" w:hanging="426"/>
        <w:rPr>
          <w:b/>
          <w:i/>
        </w:rPr>
      </w:pPr>
      <w:r w:rsidRPr="00BD1CC5">
        <w:rPr>
          <w:b/>
          <w:i/>
        </w:rPr>
        <w:t>Vegyes iparcikkek áruismerete</w:t>
      </w:r>
      <w:r w:rsidR="00DF1227" w:rsidRPr="00644690">
        <w:rPr>
          <w:b/>
          <w:i/>
        </w:rPr>
        <w:tab/>
      </w:r>
      <w:r w:rsidR="00052589">
        <w:rPr>
          <w:b/>
          <w:i/>
        </w:rPr>
        <w:t>25</w:t>
      </w:r>
      <w:r w:rsidR="00DF1227">
        <w:rPr>
          <w:b/>
          <w:i/>
        </w:rPr>
        <w:t xml:space="preserve"> ó</w:t>
      </w:r>
      <w:r w:rsidR="00DF1227" w:rsidRPr="00644690">
        <w:rPr>
          <w:b/>
          <w:i/>
        </w:rPr>
        <w:t>ra/</w:t>
      </w:r>
      <w:r w:rsidR="00052589">
        <w:rPr>
          <w:b/>
          <w:i/>
        </w:rPr>
        <w:t>20</w:t>
      </w:r>
      <w:r w:rsidR="00DF1227" w:rsidRPr="00644690">
        <w:rPr>
          <w:b/>
          <w:i/>
        </w:rPr>
        <w:t xml:space="preserve"> óra</w:t>
      </w:r>
    </w:p>
    <w:p w14:paraId="27EE1B26"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Játékok áruismerete:</w:t>
      </w:r>
    </w:p>
    <w:p w14:paraId="74944BE1" w14:textId="77777777" w:rsidR="00BD1CC5" w:rsidRPr="00BD1CC5" w:rsidRDefault="00B143CC" w:rsidP="00BD1CC5">
      <w:pPr>
        <w:tabs>
          <w:tab w:val="left" w:pos="1418"/>
          <w:tab w:val="right" w:pos="9072"/>
        </w:tabs>
        <w:spacing w:after="0"/>
        <w:ind w:left="851"/>
        <w:rPr>
          <w:rFonts w:cs="Times New Roman"/>
        </w:rPr>
      </w:pPr>
      <w:r>
        <w:rPr>
          <w:rFonts w:cs="Times New Roman"/>
        </w:rPr>
        <w:t xml:space="preserve">A játékszerek felosztása </w:t>
      </w:r>
      <w:r w:rsidR="00BD1CC5" w:rsidRPr="00BD1CC5">
        <w:rPr>
          <w:rFonts w:cs="Times New Roman"/>
        </w:rPr>
        <w:t xml:space="preserve">korcsoport és alapanyagaik szerint. </w:t>
      </w:r>
    </w:p>
    <w:p w14:paraId="782FF716"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 xml:space="preserve">A játékszerekkel szemben támasztott követelmények. </w:t>
      </w:r>
    </w:p>
    <w:p w14:paraId="63270D09"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A játékszereken található jelölések, piktogramok értelmezése.</w:t>
      </w:r>
    </w:p>
    <w:p w14:paraId="6C2C10D2"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 xml:space="preserve">Kemping áruk csoportosítása, fajtái, felhasználása. </w:t>
      </w:r>
    </w:p>
    <w:p w14:paraId="718E4079"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Papír-, írószer áruismeret:</w:t>
      </w:r>
    </w:p>
    <w:p w14:paraId="794C4948"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 xml:space="preserve">Papírfajták főbb csoportjai felhasználás szerint. </w:t>
      </w:r>
    </w:p>
    <w:p w14:paraId="7EA43B93"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Írószerek, rajzszerek, iskolai és irodai felszerelési cikkek.</w:t>
      </w:r>
    </w:p>
    <w:p w14:paraId="7D8E704F"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Sportáruk áruismerete: labda-, vízi-, küzdő- és erősportok, téli- és szabadidősportok eszközei.</w:t>
      </w:r>
    </w:p>
    <w:p w14:paraId="5C7774EB"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Az iskolai testnevelés sportfelszerelései, minőségi és biztonsági követelményei.</w:t>
      </w:r>
    </w:p>
    <w:p w14:paraId="6DCD3CB3"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Háztartási edényáruk ismerete:</w:t>
      </w:r>
    </w:p>
    <w:p w14:paraId="759E9D5A"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 xml:space="preserve">Háztartási edényáruk csoportosítása funkció és alapanyag szerint.  </w:t>
      </w:r>
    </w:p>
    <w:p w14:paraId="61078F7D"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Edényárukhoz kapcsolódó kísérő okmányok, tájékoztató címkék.</w:t>
      </w:r>
    </w:p>
    <w:p w14:paraId="7A1889BF" w14:textId="77777777" w:rsidR="00BD1CC5" w:rsidRPr="00BD1CC5" w:rsidRDefault="00BD1CC5" w:rsidP="00BD1CC5">
      <w:pPr>
        <w:tabs>
          <w:tab w:val="left" w:pos="1418"/>
          <w:tab w:val="right" w:pos="9072"/>
        </w:tabs>
        <w:spacing w:after="0"/>
        <w:ind w:left="851"/>
        <w:rPr>
          <w:rFonts w:cs="Times New Roman"/>
        </w:rPr>
      </w:pPr>
      <w:r w:rsidRPr="00BD1CC5">
        <w:rPr>
          <w:rFonts w:cs="Times New Roman"/>
        </w:rPr>
        <w:t xml:space="preserve">Háztartási főző- és sütőedények, tálaló edények, evő- és tálalóeszközök, egyéb konyhatechnikai eszközök. </w:t>
      </w:r>
    </w:p>
    <w:p w14:paraId="1A694E57" w14:textId="77777777" w:rsidR="00DF1227" w:rsidRPr="002A1C54" w:rsidRDefault="00BD1CC5" w:rsidP="00DF1227">
      <w:pPr>
        <w:tabs>
          <w:tab w:val="left" w:pos="1418"/>
          <w:tab w:val="right" w:pos="9072"/>
        </w:tabs>
        <w:spacing w:after="0"/>
        <w:ind w:left="851"/>
      </w:pPr>
      <w:r w:rsidRPr="00BD1CC5">
        <w:rPr>
          <w:rFonts w:cs="Times New Roman"/>
        </w:rPr>
        <w:t>Korszerű főző- és sütőedényekkel szemben támasztott követelmények.</w:t>
      </w:r>
    </w:p>
    <w:p w14:paraId="54EF0D16" w14:textId="77777777" w:rsidR="00DF1227" w:rsidRPr="002A1C54" w:rsidRDefault="00DF1227" w:rsidP="00DF1227">
      <w:pPr>
        <w:tabs>
          <w:tab w:val="left" w:pos="1418"/>
          <w:tab w:val="right" w:pos="9072"/>
        </w:tabs>
        <w:spacing w:after="0"/>
        <w:ind w:left="851"/>
      </w:pPr>
    </w:p>
    <w:p w14:paraId="71D5E8A5"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364AF21C" w14:textId="77777777" w:rsidR="00DF1227" w:rsidRPr="002B5BF7" w:rsidRDefault="00F630F0" w:rsidP="00DF1227">
      <w:pPr>
        <w:spacing w:after="0"/>
        <w:ind w:left="426"/>
      </w:pPr>
      <w:r w:rsidRPr="006A7E44">
        <w:rPr>
          <w:i/>
        </w:rPr>
        <w:t>Tanterem</w:t>
      </w:r>
      <w:r w:rsidR="00B26775">
        <w:rPr>
          <w:i/>
        </w:rPr>
        <w:t>/szaktanterem</w:t>
      </w:r>
      <w:r>
        <w:t>.</w:t>
      </w:r>
    </w:p>
    <w:p w14:paraId="7436F2DC"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B0FE831" w14:textId="77777777" w:rsidR="00DF1227" w:rsidRDefault="00DF1227" w:rsidP="00DF1227">
      <w:pPr>
        <w:spacing w:after="0"/>
        <w:ind w:left="426"/>
      </w:pPr>
    </w:p>
    <w:p w14:paraId="2C4B8CD3" w14:textId="77777777" w:rsidR="00DF1227" w:rsidRPr="00C879C0" w:rsidRDefault="00DF1227" w:rsidP="00DF1227">
      <w:pPr>
        <w:spacing w:after="0"/>
        <w:ind w:left="426"/>
        <w:rPr>
          <w:i/>
        </w:rPr>
      </w:pPr>
    </w:p>
    <w:p w14:paraId="69663937" w14:textId="77777777" w:rsidR="00DF1227" w:rsidRPr="00FF2E9D" w:rsidRDefault="00DF1227" w:rsidP="00DF1227">
      <w:pPr>
        <w:spacing w:after="0"/>
        <w:ind w:left="426"/>
      </w:pPr>
    </w:p>
    <w:p w14:paraId="11ADE686"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70B0" w:rsidRPr="000670B0" w14:paraId="676C7053" w14:textId="77777777" w:rsidTr="000670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71599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87484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AEBC14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6193B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xml:space="preserve">Alkalmazandó eszközök és felszerelések </w:t>
            </w:r>
          </w:p>
        </w:tc>
      </w:tr>
      <w:tr w:rsidR="000670B0" w:rsidRPr="000670B0" w14:paraId="6CC5459D" w14:textId="77777777" w:rsidTr="000670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61E1DBB" w14:textId="77777777" w:rsidR="000670B0" w:rsidRPr="000670B0" w:rsidRDefault="000670B0" w:rsidP="000670B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C677943" w14:textId="77777777" w:rsidR="000670B0" w:rsidRPr="000670B0" w:rsidRDefault="000670B0" w:rsidP="000670B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8A3A92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99CFE4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6D3E42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9E47766" w14:textId="77777777" w:rsidR="000670B0" w:rsidRPr="000670B0" w:rsidRDefault="000670B0" w:rsidP="000670B0">
            <w:pPr>
              <w:spacing w:after="0"/>
              <w:jc w:val="left"/>
              <w:rPr>
                <w:rFonts w:eastAsia="Times New Roman" w:cs="Times New Roman"/>
                <w:color w:val="000000"/>
                <w:sz w:val="20"/>
                <w:szCs w:val="20"/>
                <w:lang w:eastAsia="hu-HU"/>
              </w:rPr>
            </w:pPr>
          </w:p>
        </w:tc>
      </w:tr>
      <w:tr w:rsidR="000670B0" w:rsidRPr="000670B0" w14:paraId="5E9036EB" w14:textId="77777777"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70C95C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8DA523F"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A92371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5959E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CDA00B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5AC04E"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136D8CDD" w14:textId="77777777"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97B34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FC4B54F"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586C525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EA0C29B"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5681B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BAEEF1"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1ABA2535" w14:textId="77777777"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CC1B0C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DA6DE56"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5AC7DC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61404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EEB1A7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621B32"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23E750B4" w14:textId="77777777"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232262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8EDFC49"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CF441D4"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18E3C8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B4F11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90F3D8"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314490F5" w14:textId="77777777"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0FDBC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7708CEA"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3DA921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239F8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ACAF3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CB172A"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0E5D6229" w14:textId="77777777"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79D3A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2B9A6E8"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744C1B5"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3C83C22"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B7B61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9D1BD71"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2F2A7126" w14:textId="77777777"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8B64A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11A16FDA"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94CCA7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005A5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96F2C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EDA6F2"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3594412B" w14:textId="77777777"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A43937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D7D6C89"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FB9ACF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2D80D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9B443F2"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9F6938"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0A6B262D" w14:textId="77777777"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94CE7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EC1556A"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69F6A77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833F8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29A3F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C8521B7"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0E034DFE" w14:textId="77777777"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BA444C5"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77EF0AC9"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87DBD54"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AD5002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74B52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57A937"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5F3697A5" w14:textId="77777777"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D3C6C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14:paraId="6A7E1217"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188ECF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F7E684"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5362E5"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305C3D6"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bl>
    <w:p w14:paraId="4C6489E7" w14:textId="77777777" w:rsidR="00DF1227" w:rsidRDefault="00DF1227" w:rsidP="00DF1227">
      <w:pPr>
        <w:spacing w:after="0"/>
        <w:ind w:left="426"/>
      </w:pPr>
    </w:p>
    <w:p w14:paraId="480B5183"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670B0" w:rsidRPr="000670B0" w14:paraId="1170E57A" w14:textId="77777777" w:rsidTr="000670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42EC52"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3710EE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355C3B5"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41C00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xml:space="preserve">Alkalmazandó eszközök és felszerelések </w:t>
            </w:r>
          </w:p>
        </w:tc>
      </w:tr>
      <w:tr w:rsidR="000670B0" w:rsidRPr="000670B0" w14:paraId="56AD731A" w14:textId="77777777" w:rsidTr="000670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3202262" w14:textId="77777777" w:rsidR="000670B0" w:rsidRPr="000670B0" w:rsidRDefault="000670B0" w:rsidP="000670B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2D3D1C1" w14:textId="77777777" w:rsidR="000670B0" w:rsidRPr="000670B0" w:rsidRDefault="000670B0" w:rsidP="000670B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322D63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A81EF8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5CFC4B2"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EB9BDA7" w14:textId="77777777" w:rsidR="000670B0" w:rsidRPr="000670B0" w:rsidRDefault="000670B0" w:rsidP="000670B0">
            <w:pPr>
              <w:spacing w:after="0"/>
              <w:jc w:val="left"/>
              <w:rPr>
                <w:rFonts w:eastAsia="Times New Roman" w:cs="Times New Roman"/>
                <w:color w:val="000000"/>
                <w:sz w:val="20"/>
                <w:szCs w:val="20"/>
                <w:lang w:eastAsia="hu-HU"/>
              </w:rPr>
            </w:pPr>
          </w:p>
        </w:tc>
      </w:tr>
      <w:tr w:rsidR="000670B0" w:rsidRPr="000670B0" w14:paraId="2F02CE83" w14:textId="77777777" w:rsidTr="000670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725989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85AD0A2"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Információ feldolgozó tevékenységek</w:t>
            </w:r>
          </w:p>
        </w:tc>
      </w:tr>
      <w:tr w:rsidR="000670B0" w:rsidRPr="000670B0" w14:paraId="742C828A"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B9548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5EB9554"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9CCA7C2"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4C9B3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EB495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6AAAF1"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51830A7D"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98E1A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61633F8"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CD4523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62C66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61F64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3280C6"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60D2FFB8"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36401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B4594A9"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764FD3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5347C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F56F7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BC2F237"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3E1837C9"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A92A9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9D36FD2"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F758F0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FCBAD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978B0B"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BDD16D"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100A9F88"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20F72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5B68AE8"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6FBA3C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C7A7D2"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7DED8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60EC78F"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7D53E15A" w14:textId="77777777"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96CB1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DF940E3"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E3B2C05"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14876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9BF84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907E8D"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33CC30F6"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F93CE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5A1F922"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1DF3BF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0BFF1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46147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28AD9A3"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2ECA2072" w14:textId="77777777" w:rsidTr="000670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B7F12A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4FC515D"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Ismeretalkalmazási gyakorló tevékenységek, feladatok</w:t>
            </w:r>
          </w:p>
        </w:tc>
      </w:tr>
      <w:tr w:rsidR="000670B0" w:rsidRPr="000670B0" w14:paraId="2B88812F" w14:textId="77777777"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4B9014"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CE320DD"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707090B4"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6C421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30AAE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191006"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51F5CA0A" w14:textId="77777777"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D0BB1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8A66B73"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374EB8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7D52B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DB362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B98A26"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398BD91B"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54D3B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1A4C38BB"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929187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9BEEA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1F9F0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5250DB6"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07FBEE5A" w14:textId="77777777"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14C06B"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48269A05"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BEF80CB"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2CB074"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7A41A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34C87B"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559A7F69"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F3BA1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F375542"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8CE8855"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51306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BA74E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246097"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60391C43"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16B10B"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3892BAEE"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019FE52"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3E830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358B7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3451F6"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6A678762"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FE24A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75D04313"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1AA2324"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130402"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8D71B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50E4D4"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2062D354" w14:textId="77777777" w:rsidTr="000670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0C1A9D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09E9FBC"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Csoportos munkaformák körében</w:t>
            </w:r>
          </w:p>
        </w:tc>
      </w:tr>
      <w:tr w:rsidR="000670B0" w:rsidRPr="000670B0" w14:paraId="0AF057E6"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5203C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768917D"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1A21CD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3A0374"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A369A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1A31AB"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0A629236"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68BFD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6A935D4F"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26F9C3B"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C958E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655F9B"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11792E"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7F360283"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8FD37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2AF8E3C"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3F07B2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B0579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1DE57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F918B7"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3A13B1A4" w14:textId="77777777"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0B5A3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0C90EF49"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F388E4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B7DE1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CFE21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2135A4"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24828CE1" w14:textId="77777777"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92AAF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35B6472F"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2CD5B46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76EDE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923F0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894756"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7F6D58FC" w14:textId="77777777" w:rsidTr="000670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F63570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10E5F5D"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Gyakorlati munkavégzés körében</w:t>
            </w:r>
          </w:p>
        </w:tc>
      </w:tr>
      <w:tr w:rsidR="000670B0" w:rsidRPr="000670B0" w14:paraId="16EC9833"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FBB27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72FA1688"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7F3F4C0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55774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CC94B5"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71E860"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19CBE995" w14:textId="77777777"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97909B"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0A934701"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4F17A9C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D9553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A8017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4D192F"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2BFC8F85"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CCBF6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4FD69795"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76821F3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F49D5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45893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AD149D"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4B962A30" w14:textId="77777777" w:rsidTr="000670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31ABBE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3A77DEA"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Szolgáltatási tevékenységek körében</w:t>
            </w:r>
          </w:p>
        </w:tc>
      </w:tr>
      <w:tr w:rsidR="000670B0" w:rsidRPr="000670B0" w14:paraId="189973F7"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DD456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75BC9C0B"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14:paraId="5FBB361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1750B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7FA0E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4D328F"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786A6FBE" w14:textId="77777777"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02804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4501054E"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14:paraId="53355A6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DAE05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DC394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8F0974"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5A9F86C4"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4DCC9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11AEFE19"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0156C9D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8B19B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6794E5"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C7F8C5"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766E6A0A"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01E7F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252BE11E"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1F680A3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5C193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41741B"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101125"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bl>
    <w:p w14:paraId="04E70B48" w14:textId="77777777" w:rsidR="00DF1227" w:rsidRPr="002B5BF7" w:rsidRDefault="00DF1227" w:rsidP="00DF1227">
      <w:pPr>
        <w:spacing w:after="0"/>
        <w:ind w:left="426"/>
      </w:pPr>
    </w:p>
    <w:p w14:paraId="2EA87032" w14:textId="77777777" w:rsidR="00DF1227" w:rsidRPr="00644690" w:rsidRDefault="00DF1227" w:rsidP="00DF1227">
      <w:pPr>
        <w:pStyle w:val="Listaszerbekezds"/>
        <w:numPr>
          <w:ilvl w:val="1"/>
          <w:numId w:val="8"/>
        </w:numPr>
        <w:spacing w:after="0"/>
        <w:rPr>
          <w:rFonts w:cs="Times New Roman"/>
          <w:b/>
        </w:rPr>
      </w:pPr>
      <w:r w:rsidRPr="00644690">
        <w:rPr>
          <w:b/>
        </w:rPr>
        <w:lastRenderedPageBreak/>
        <w:t>A tantárgy értékelésének módja</w:t>
      </w:r>
    </w:p>
    <w:p w14:paraId="0EE4F9FF" w14:textId="282998A6" w:rsidR="00DF1227" w:rsidRDefault="00DF1227" w:rsidP="00DF1227">
      <w:pPr>
        <w:spacing w:after="0"/>
        <w:ind w:left="426"/>
      </w:pPr>
      <w:r w:rsidRPr="003A56AA">
        <w:t xml:space="preserve">A nemzeti köznevelésről szóló 2011. évi CXC. törvény. 54. § </w:t>
      </w:r>
      <w:r w:rsidR="007421F1">
        <w:t>(2) bekezdés</w:t>
      </w:r>
      <w:r w:rsidRPr="003A56AA">
        <w:t xml:space="preserve"> a) pontja szerinti értékeléssel.</w:t>
      </w:r>
    </w:p>
    <w:p w14:paraId="01575839" w14:textId="77777777" w:rsidR="00DF1227" w:rsidRPr="002B5BF7" w:rsidRDefault="00DF1227" w:rsidP="00DF1227">
      <w:pPr>
        <w:spacing w:after="0"/>
        <w:ind w:left="426"/>
      </w:pPr>
    </w:p>
    <w:p w14:paraId="0EE0391C" w14:textId="77777777" w:rsidR="00DF1227" w:rsidRDefault="00DF1227" w:rsidP="00DF1227">
      <w:pPr>
        <w:spacing w:after="200" w:line="276" w:lineRule="auto"/>
        <w:jc w:val="left"/>
        <w:rPr>
          <w:rFonts w:cs="Times New Roman"/>
        </w:rPr>
      </w:pPr>
      <w:r>
        <w:rPr>
          <w:rFonts w:cs="Times New Roman"/>
        </w:rPr>
        <w:br w:type="page"/>
      </w:r>
    </w:p>
    <w:p w14:paraId="4AFB95B4" w14:textId="77777777" w:rsidR="00DF1227" w:rsidRPr="00D52C63" w:rsidRDefault="00DF1227" w:rsidP="00DF1227">
      <w:pPr>
        <w:rPr>
          <w:rFonts w:cs="Times New Roman"/>
        </w:rPr>
      </w:pPr>
    </w:p>
    <w:p w14:paraId="30AAF804"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29F9768A" w14:textId="77777777" w:rsidR="00DF1227" w:rsidRPr="00D52C63" w:rsidRDefault="00731F3B" w:rsidP="00DF1227">
      <w:pPr>
        <w:spacing w:after="480"/>
        <w:jc w:val="center"/>
        <w:rPr>
          <w:rFonts w:cs="Times New Roman"/>
          <w:b/>
          <w:sz w:val="36"/>
        </w:rPr>
      </w:pPr>
      <w:r w:rsidRPr="007421F1">
        <w:rPr>
          <w:rFonts w:cs="Times New Roman"/>
          <w:b/>
          <w:sz w:val="36"/>
        </w:rPr>
        <w:t>10028-16</w:t>
      </w:r>
      <w:r w:rsidR="00DF1227" w:rsidRPr="00D52C63">
        <w:rPr>
          <w:rFonts w:cs="Times New Roman"/>
          <w:b/>
          <w:sz w:val="36"/>
        </w:rPr>
        <w:t xml:space="preserve"> azonosító számú</w:t>
      </w:r>
    </w:p>
    <w:p w14:paraId="624551BD" w14:textId="77777777" w:rsidR="00DF1227" w:rsidRPr="00D52C63" w:rsidRDefault="00731F3B" w:rsidP="00DF1227">
      <w:pPr>
        <w:jc w:val="center"/>
        <w:rPr>
          <w:rFonts w:cs="Times New Roman"/>
          <w:b/>
          <w:sz w:val="36"/>
        </w:rPr>
      </w:pPr>
      <w:r>
        <w:rPr>
          <w:rFonts w:cs="Times New Roman"/>
          <w:b/>
          <w:sz w:val="36"/>
        </w:rPr>
        <w:t>Az élelmiszerek és vegyi áruk forgalmazása</w:t>
      </w:r>
    </w:p>
    <w:p w14:paraId="185DB60D"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5E1DC3E6"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6F12AB8"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5D00985A" w14:textId="77777777" w:rsidR="00DF1227" w:rsidRPr="00D52C63" w:rsidRDefault="00DF1227" w:rsidP="00DF1227">
      <w:pPr>
        <w:spacing w:after="200" w:line="276" w:lineRule="auto"/>
        <w:jc w:val="left"/>
        <w:rPr>
          <w:rFonts w:cs="Times New Roman"/>
        </w:rPr>
      </w:pPr>
      <w:r w:rsidRPr="00D52C63">
        <w:rPr>
          <w:rFonts w:cs="Times New Roman"/>
        </w:rPr>
        <w:br w:type="page"/>
      </w:r>
    </w:p>
    <w:p w14:paraId="7AE1A7C8" w14:textId="77777777" w:rsidR="00DF1227" w:rsidRDefault="00DF1227" w:rsidP="00DF1227">
      <w:pPr>
        <w:rPr>
          <w:rFonts w:cs="Times New Roman"/>
        </w:rPr>
      </w:pPr>
      <w:r w:rsidRPr="00D52C63">
        <w:rPr>
          <w:rFonts w:cs="Times New Roman"/>
        </w:rPr>
        <w:lastRenderedPageBreak/>
        <w:t xml:space="preserve">A </w:t>
      </w:r>
      <w:r w:rsidR="008C569A" w:rsidRPr="008C569A">
        <w:rPr>
          <w:rFonts w:cs="Times New Roman"/>
        </w:rPr>
        <w:t>10028-16</w:t>
      </w:r>
      <w:r w:rsidRPr="00D52C63">
        <w:rPr>
          <w:rFonts w:cs="Times New Roman"/>
        </w:rPr>
        <w:t xml:space="preserve"> azonosító számú </w:t>
      </w:r>
      <w:r w:rsidR="008C569A" w:rsidRPr="008C569A">
        <w:rPr>
          <w:rFonts w:cs="Times New Roman"/>
        </w:rPr>
        <w:t>Az élelmiszerek és vegyi áruk forgalmazása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113"/>
        <w:gridCol w:w="383"/>
      </w:tblGrid>
      <w:tr w:rsidR="000670B0" w:rsidRPr="000670B0" w14:paraId="3253807B" w14:textId="77777777" w:rsidTr="000670B0">
        <w:trPr>
          <w:trHeight w:val="1755"/>
          <w:jc w:val="center"/>
        </w:trPr>
        <w:tc>
          <w:tcPr>
            <w:tcW w:w="5113" w:type="dxa"/>
            <w:shd w:val="clear" w:color="auto" w:fill="auto"/>
            <w:vAlign w:val="center"/>
            <w:hideMark/>
          </w:tcPr>
          <w:p w14:paraId="3DEEA3DC" w14:textId="77777777" w:rsidR="000670B0" w:rsidRPr="000670B0" w:rsidRDefault="000670B0" w:rsidP="000670B0">
            <w:pPr>
              <w:spacing w:after="0"/>
              <w:jc w:val="center"/>
              <w:rPr>
                <w:rFonts w:eastAsia="Times New Roman" w:cs="Times New Roman"/>
                <w:color w:val="000000"/>
                <w:sz w:val="20"/>
                <w:szCs w:val="20"/>
                <w:lang w:eastAsia="hu-HU"/>
              </w:rPr>
            </w:pPr>
            <w:bookmarkStart w:id="16" w:name="_MON_1522792635"/>
            <w:bookmarkStart w:id="17" w:name="_MON_1522861300"/>
            <w:bookmarkEnd w:id="16"/>
            <w:bookmarkEnd w:id="17"/>
            <w:r w:rsidRPr="000670B0">
              <w:rPr>
                <w:rFonts w:eastAsia="Times New Roman" w:cs="Times New Roman"/>
                <w:color w:val="000000"/>
                <w:sz w:val="20"/>
                <w:szCs w:val="20"/>
                <w:lang w:eastAsia="hu-HU"/>
              </w:rPr>
              <w:t> </w:t>
            </w:r>
          </w:p>
        </w:tc>
        <w:tc>
          <w:tcPr>
            <w:tcW w:w="273" w:type="dxa"/>
            <w:shd w:val="clear" w:color="auto" w:fill="auto"/>
            <w:textDirection w:val="btLr"/>
            <w:vAlign w:val="bottom"/>
            <w:hideMark/>
          </w:tcPr>
          <w:p w14:paraId="071100A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Élelmiszer- és vegyi áruismeret</w:t>
            </w:r>
          </w:p>
        </w:tc>
      </w:tr>
      <w:tr w:rsidR="000670B0" w:rsidRPr="000670B0" w14:paraId="40E1E983" w14:textId="77777777" w:rsidTr="000670B0">
        <w:trPr>
          <w:trHeight w:val="300"/>
          <w:jc w:val="center"/>
        </w:trPr>
        <w:tc>
          <w:tcPr>
            <w:tcW w:w="5386" w:type="dxa"/>
            <w:gridSpan w:val="2"/>
            <w:shd w:val="clear" w:color="auto" w:fill="auto"/>
            <w:noWrap/>
            <w:vAlign w:val="center"/>
            <w:hideMark/>
          </w:tcPr>
          <w:p w14:paraId="4874B8C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FELADATOK</w:t>
            </w:r>
          </w:p>
        </w:tc>
      </w:tr>
      <w:tr w:rsidR="000670B0" w:rsidRPr="000670B0" w14:paraId="3829429C" w14:textId="77777777" w:rsidTr="000670B0">
        <w:trPr>
          <w:trHeight w:val="765"/>
          <w:jc w:val="center"/>
        </w:trPr>
        <w:tc>
          <w:tcPr>
            <w:tcW w:w="5113" w:type="dxa"/>
            <w:shd w:val="clear" w:color="auto" w:fill="auto"/>
            <w:vAlign w:val="center"/>
            <w:hideMark/>
          </w:tcPr>
          <w:p w14:paraId="35C80F0C"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Előkészíti és lebonyolítja az élelmiszerek és vegyi áruk mennyiségi és minőségi áruátvételét.</w:t>
            </w:r>
          </w:p>
        </w:tc>
        <w:tc>
          <w:tcPr>
            <w:tcW w:w="273" w:type="dxa"/>
            <w:shd w:val="clear" w:color="auto" w:fill="auto"/>
            <w:noWrap/>
            <w:vAlign w:val="center"/>
            <w:hideMark/>
          </w:tcPr>
          <w:p w14:paraId="56F60BA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7B8A208B" w14:textId="77777777" w:rsidTr="000670B0">
        <w:trPr>
          <w:trHeight w:val="1020"/>
          <w:jc w:val="center"/>
        </w:trPr>
        <w:tc>
          <w:tcPr>
            <w:tcW w:w="5113" w:type="dxa"/>
            <w:shd w:val="clear" w:color="auto" w:fill="auto"/>
            <w:vAlign w:val="center"/>
            <w:hideMark/>
          </w:tcPr>
          <w:p w14:paraId="21ED1EB5"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xml:space="preserve">Betartja az élelmiszerek és vegyi áruk tárolására, előkészítésére, eladótéri kihelyezésére és </w:t>
            </w:r>
            <w:proofErr w:type="gramStart"/>
            <w:r w:rsidRPr="000670B0">
              <w:rPr>
                <w:rFonts w:eastAsia="Times New Roman" w:cs="Times New Roman"/>
                <w:color w:val="000000"/>
                <w:sz w:val="20"/>
                <w:szCs w:val="20"/>
                <w:lang w:eastAsia="hu-HU"/>
              </w:rPr>
              <w:t>értékesítésére  vonatkozó</w:t>
            </w:r>
            <w:proofErr w:type="gramEnd"/>
            <w:r w:rsidRPr="000670B0">
              <w:rPr>
                <w:rFonts w:eastAsia="Times New Roman" w:cs="Times New Roman"/>
                <w:color w:val="000000"/>
                <w:sz w:val="20"/>
                <w:szCs w:val="20"/>
                <w:lang w:eastAsia="hu-HU"/>
              </w:rPr>
              <w:t xml:space="preserve"> előírásokat.</w:t>
            </w:r>
          </w:p>
        </w:tc>
        <w:tc>
          <w:tcPr>
            <w:tcW w:w="273" w:type="dxa"/>
            <w:shd w:val="clear" w:color="auto" w:fill="auto"/>
            <w:noWrap/>
            <w:vAlign w:val="center"/>
            <w:hideMark/>
          </w:tcPr>
          <w:p w14:paraId="20BFDCE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20549875" w14:textId="77777777" w:rsidTr="000670B0">
        <w:trPr>
          <w:trHeight w:val="1020"/>
          <w:jc w:val="center"/>
        </w:trPr>
        <w:tc>
          <w:tcPr>
            <w:tcW w:w="5113" w:type="dxa"/>
            <w:shd w:val="clear" w:color="auto" w:fill="auto"/>
            <w:vAlign w:val="center"/>
            <w:hideMark/>
          </w:tcPr>
          <w:p w14:paraId="7D0F6F26"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xml:space="preserve">Ellenőrzi a jövedéki </w:t>
            </w:r>
            <w:proofErr w:type="gramStart"/>
            <w:r w:rsidRPr="000670B0">
              <w:rPr>
                <w:rFonts w:eastAsia="Times New Roman" w:cs="Times New Roman"/>
                <w:color w:val="000000"/>
                <w:sz w:val="20"/>
                <w:szCs w:val="20"/>
                <w:lang w:eastAsia="hu-HU"/>
              </w:rPr>
              <w:t>termékek  zárjegyének</w:t>
            </w:r>
            <w:proofErr w:type="gramEnd"/>
            <w:r w:rsidRPr="000670B0">
              <w:rPr>
                <w:rFonts w:eastAsia="Times New Roman" w:cs="Times New Roman"/>
                <w:color w:val="000000"/>
                <w:sz w:val="20"/>
                <w:szCs w:val="20"/>
                <w:lang w:eastAsia="hu-HU"/>
              </w:rPr>
              <w:t>, adójegyének meglétét, épségét és betartja a jövedéki termékek forgalmazására vonatkozó korlátozó és egyéb szabályokat .</w:t>
            </w:r>
          </w:p>
        </w:tc>
        <w:tc>
          <w:tcPr>
            <w:tcW w:w="273" w:type="dxa"/>
            <w:shd w:val="clear" w:color="auto" w:fill="auto"/>
            <w:noWrap/>
            <w:vAlign w:val="center"/>
            <w:hideMark/>
          </w:tcPr>
          <w:p w14:paraId="5428125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5F664337" w14:textId="77777777" w:rsidTr="000670B0">
        <w:trPr>
          <w:trHeight w:val="1020"/>
          <w:jc w:val="center"/>
        </w:trPr>
        <w:tc>
          <w:tcPr>
            <w:tcW w:w="5113" w:type="dxa"/>
            <w:shd w:val="clear" w:color="auto" w:fill="auto"/>
            <w:vAlign w:val="center"/>
            <w:hideMark/>
          </w:tcPr>
          <w:p w14:paraId="686975DA"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xml:space="preserve">Ellenőrzi a fogyaszthatósági, </w:t>
            </w:r>
            <w:proofErr w:type="spellStart"/>
            <w:r w:rsidRPr="000670B0">
              <w:rPr>
                <w:rFonts w:eastAsia="Times New Roman" w:cs="Times New Roman"/>
                <w:color w:val="000000"/>
                <w:sz w:val="20"/>
                <w:szCs w:val="20"/>
                <w:lang w:eastAsia="hu-HU"/>
              </w:rPr>
              <w:t>minőségmegőrzési</w:t>
            </w:r>
            <w:proofErr w:type="spellEnd"/>
            <w:r w:rsidRPr="000670B0">
              <w:rPr>
                <w:rFonts w:eastAsia="Times New Roman" w:cs="Times New Roman"/>
                <w:color w:val="000000"/>
                <w:sz w:val="20"/>
                <w:szCs w:val="20"/>
                <w:lang w:eastAsia="hu-HU"/>
              </w:rPr>
              <w:t xml:space="preserve"> időket a FIFO elvnek megfelelően rendezi az áruféleségeket a raktárban és az eladótérben.</w:t>
            </w:r>
          </w:p>
        </w:tc>
        <w:tc>
          <w:tcPr>
            <w:tcW w:w="273" w:type="dxa"/>
            <w:shd w:val="clear" w:color="auto" w:fill="auto"/>
            <w:noWrap/>
            <w:vAlign w:val="center"/>
            <w:hideMark/>
          </w:tcPr>
          <w:p w14:paraId="30DB12A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19BF310A" w14:textId="77777777" w:rsidTr="000670B0">
        <w:trPr>
          <w:trHeight w:val="510"/>
          <w:jc w:val="center"/>
        </w:trPr>
        <w:tc>
          <w:tcPr>
            <w:tcW w:w="5113" w:type="dxa"/>
            <w:shd w:val="clear" w:color="auto" w:fill="auto"/>
            <w:vAlign w:val="center"/>
            <w:hideMark/>
          </w:tcPr>
          <w:p w14:paraId="712D6C92"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 forgalomból bevonandó árukészleteket szabályszerűen elkülöníti és dokumentálja.</w:t>
            </w:r>
          </w:p>
        </w:tc>
        <w:tc>
          <w:tcPr>
            <w:tcW w:w="273" w:type="dxa"/>
            <w:shd w:val="clear" w:color="auto" w:fill="auto"/>
            <w:noWrap/>
            <w:vAlign w:val="center"/>
            <w:hideMark/>
          </w:tcPr>
          <w:p w14:paraId="76AB03D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18D4581E" w14:textId="77777777" w:rsidTr="000670B0">
        <w:trPr>
          <w:trHeight w:val="255"/>
          <w:jc w:val="center"/>
        </w:trPr>
        <w:tc>
          <w:tcPr>
            <w:tcW w:w="5113" w:type="dxa"/>
            <w:shd w:val="clear" w:color="auto" w:fill="auto"/>
            <w:vAlign w:val="center"/>
            <w:hideMark/>
          </w:tcPr>
          <w:p w14:paraId="56C90FB1"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Ellenőrzi és feljegyzi a tárolási hőmérsékletet.</w:t>
            </w:r>
          </w:p>
        </w:tc>
        <w:tc>
          <w:tcPr>
            <w:tcW w:w="273" w:type="dxa"/>
            <w:shd w:val="clear" w:color="auto" w:fill="auto"/>
            <w:noWrap/>
            <w:vAlign w:val="center"/>
            <w:hideMark/>
          </w:tcPr>
          <w:p w14:paraId="7A6BE8F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41EA655B" w14:textId="77777777" w:rsidTr="000670B0">
        <w:trPr>
          <w:trHeight w:val="255"/>
          <w:jc w:val="center"/>
        </w:trPr>
        <w:tc>
          <w:tcPr>
            <w:tcW w:w="5113" w:type="dxa"/>
            <w:shd w:val="clear" w:color="auto" w:fill="auto"/>
            <w:vAlign w:val="center"/>
            <w:hideMark/>
          </w:tcPr>
          <w:p w14:paraId="25454666"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Biztosítja a hűtőláncot.</w:t>
            </w:r>
          </w:p>
        </w:tc>
        <w:tc>
          <w:tcPr>
            <w:tcW w:w="273" w:type="dxa"/>
            <w:shd w:val="clear" w:color="auto" w:fill="auto"/>
            <w:noWrap/>
            <w:vAlign w:val="center"/>
            <w:hideMark/>
          </w:tcPr>
          <w:p w14:paraId="6DAA862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0A6ED8C8" w14:textId="77777777" w:rsidTr="000670B0">
        <w:trPr>
          <w:trHeight w:val="1020"/>
          <w:jc w:val="center"/>
        </w:trPr>
        <w:tc>
          <w:tcPr>
            <w:tcW w:w="5113" w:type="dxa"/>
            <w:shd w:val="clear" w:color="auto" w:fill="auto"/>
            <w:vAlign w:val="center"/>
            <w:hideMark/>
          </w:tcPr>
          <w:p w14:paraId="583F3B62"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Biztonsági előírásoknak megfelelően használja a kereskedelmi munkát segítő eszközöket és gépi berendezéseket, gondoskodik azok megfelelő higiéniai állapotáról.</w:t>
            </w:r>
          </w:p>
        </w:tc>
        <w:tc>
          <w:tcPr>
            <w:tcW w:w="273" w:type="dxa"/>
            <w:shd w:val="clear" w:color="auto" w:fill="auto"/>
            <w:noWrap/>
            <w:vAlign w:val="center"/>
            <w:hideMark/>
          </w:tcPr>
          <w:p w14:paraId="0CD60AF4"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75C96617" w14:textId="77777777" w:rsidTr="000670B0">
        <w:trPr>
          <w:trHeight w:val="765"/>
          <w:jc w:val="center"/>
        </w:trPr>
        <w:tc>
          <w:tcPr>
            <w:tcW w:w="5113" w:type="dxa"/>
            <w:shd w:val="clear" w:color="auto" w:fill="auto"/>
            <w:vAlign w:val="center"/>
            <w:hideMark/>
          </w:tcPr>
          <w:p w14:paraId="597F3597"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xml:space="preserve">Ellenőrzi a mérőeszköz hitelesítésének meglétét, </w:t>
            </w:r>
            <w:proofErr w:type="gramStart"/>
            <w:r w:rsidRPr="000670B0">
              <w:rPr>
                <w:rFonts w:eastAsia="Times New Roman" w:cs="Times New Roman"/>
                <w:color w:val="000000"/>
                <w:sz w:val="20"/>
                <w:szCs w:val="20"/>
                <w:lang w:eastAsia="hu-HU"/>
              </w:rPr>
              <w:t>érvényességét  szükség</w:t>
            </w:r>
            <w:proofErr w:type="gramEnd"/>
            <w:r w:rsidRPr="000670B0">
              <w:rPr>
                <w:rFonts w:eastAsia="Times New Roman" w:cs="Times New Roman"/>
                <w:color w:val="000000"/>
                <w:sz w:val="20"/>
                <w:szCs w:val="20"/>
                <w:lang w:eastAsia="hu-HU"/>
              </w:rPr>
              <w:t xml:space="preserve"> esetén jelzi a kereskedelmi egység vezetőjének.</w:t>
            </w:r>
          </w:p>
        </w:tc>
        <w:tc>
          <w:tcPr>
            <w:tcW w:w="273" w:type="dxa"/>
            <w:shd w:val="clear" w:color="auto" w:fill="auto"/>
            <w:noWrap/>
            <w:vAlign w:val="center"/>
            <w:hideMark/>
          </w:tcPr>
          <w:p w14:paraId="0037BFE5"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2EF30CB9" w14:textId="77777777" w:rsidTr="000670B0">
        <w:trPr>
          <w:trHeight w:val="1020"/>
          <w:jc w:val="center"/>
        </w:trPr>
        <w:tc>
          <w:tcPr>
            <w:tcW w:w="5113" w:type="dxa"/>
            <w:shd w:val="clear" w:color="auto" w:fill="auto"/>
            <w:vAlign w:val="center"/>
            <w:hideMark/>
          </w:tcPr>
          <w:p w14:paraId="4A5E7F83" w14:textId="1744AE3D"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xml:space="preserve">Igény szerint tájékoztatást ad a korszerű táplálkozást biztosító élelmiszerekről és az </w:t>
            </w:r>
            <w:proofErr w:type="spellStart"/>
            <w:r w:rsidRPr="000670B0">
              <w:rPr>
                <w:rFonts w:eastAsia="Times New Roman" w:cs="Times New Roman"/>
                <w:color w:val="000000"/>
                <w:sz w:val="20"/>
                <w:szCs w:val="20"/>
                <w:lang w:eastAsia="hu-HU"/>
              </w:rPr>
              <w:t>élelmiszeré</w:t>
            </w:r>
            <w:r w:rsidR="007421F1">
              <w:rPr>
                <w:rFonts w:eastAsia="Times New Roman" w:cs="Times New Roman"/>
                <w:color w:val="000000"/>
                <w:sz w:val="20"/>
                <w:szCs w:val="20"/>
                <w:lang w:eastAsia="hu-HU"/>
              </w:rPr>
              <w:t>r</w:t>
            </w:r>
            <w:r w:rsidRPr="000670B0">
              <w:rPr>
                <w:rFonts w:eastAsia="Times New Roman" w:cs="Times New Roman"/>
                <w:color w:val="000000"/>
                <w:sz w:val="20"/>
                <w:szCs w:val="20"/>
                <w:lang w:eastAsia="hu-HU"/>
              </w:rPr>
              <w:t>zékeny</w:t>
            </w:r>
            <w:proofErr w:type="spellEnd"/>
            <w:r w:rsidRPr="000670B0">
              <w:rPr>
                <w:rFonts w:eastAsia="Times New Roman" w:cs="Times New Roman"/>
                <w:color w:val="000000"/>
                <w:sz w:val="20"/>
                <w:szCs w:val="20"/>
                <w:lang w:eastAsia="hu-HU"/>
              </w:rPr>
              <w:t xml:space="preserve"> fogyasztók számára készült áruk választékáról.</w:t>
            </w:r>
          </w:p>
        </w:tc>
        <w:tc>
          <w:tcPr>
            <w:tcW w:w="273" w:type="dxa"/>
            <w:shd w:val="clear" w:color="auto" w:fill="auto"/>
            <w:noWrap/>
            <w:vAlign w:val="center"/>
            <w:hideMark/>
          </w:tcPr>
          <w:p w14:paraId="264E8FE5"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571EB2EB" w14:textId="77777777" w:rsidTr="000670B0">
        <w:trPr>
          <w:trHeight w:val="255"/>
          <w:jc w:val="center"/>
        </w:trPr>
        <w:tc>
          <w:tcPr>
            <w:tcW w:w="5113" w:type="dxa"/>
            <w:shd w:val="clear" w:color="auto" w:fill="auto"/>
            <w:vAlign w:val="center"/>
            <w:hideMark/>
          </w:tcPr>
          <w:p w14:paraId="3D3BE874"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Leméri az árut.</w:t>
            </w:r>
          </w:p>
        </w:tc>
        <w:tc>
          <w:tcPr>
            <w:tcW w:w="273" w:type="dxa"/>
            <w:shd w:val="clear" w:color="auto" w:fill="auto"/>
            <w:noWrap/>
            <w:vAlign w:val="center"/>
            <w:hideMark/>
          </w:tcPr>
          <w:p w14:paraId="3E517C6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34661359" w14:textId="77777777" w:rsidTr="000670B0">
        <w:trPr>
          <w:trHeight w:val="510"/>
          <w:jc w:val="center"/>
        </w:trPr>
        <w:tc>
          <w:tcPr>
            <w:tcW w:w="5113" w:type="dxa"/>
            <w:shd w:val="clear" w:color="auto" w:fill="auto"/>
            <w:vAlign w:val="center"/>
            <w:hideMark/>
          </w:tcPr>
          <w:p w14:paraId="4FC2B4FE"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Igény szerint tájékoztatást ad a környezetbarát vegyipari termékekről.</w:t>
            </w:r>
          </w:p>
        </w:tc>
        <w:tc>
          <w:tcPr>
            <w:tcW w:w="273" w:type="dxa"/>
            <w:shd w:val="clear" w:color="auto" w:fill="auto"/>
            <w:noWrap/>
            <w:vAlign w:val="center"/>
            <w:hideMark/>
          </w:tcPr>
          <w:p w14:paraId="7BA64305"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0E38108C" w14:textId="77777777" w:rsidTr="000670B0">
        <w:trPr>
          <w:trHeight w:val="1020"/>
          <w:jc w:val="center"/>
        </w:trPr>
        <w:tc>
          <w:tcPr>
            <w:tcW w:w="5113" w:type="dxa"/>
            <w:shd w:val="clear" w:color="auto" w:fill="auto"/>
            <w:vAlign w:val="center"/>
            <w:hideMark/>
          </w:tcPr>
          <w:p w14:paraId="4B0112FA"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Tájékoztatja a vevőt az élelmiszerek, vegyi áruk jellemzőiről, az árukon található feliratok segítségével szakszerű áruajánlással ösztönzi a vásárlást.</w:t>
            </w:r>
          </w:p>
        </w:tc>
        <w:tc>
          <w:tcPr>
            <w:tcW w:w="273" w:type="dxa"/>
            <w:shd w:val="clear" w:color="auto" w:fill="auto"/>
            <w:noWrap/>
            <w:vAlign w:val="center"/>
            <w:hideMark/>
          </w:tcPr>
          <w:p w14:paraId="0341CBE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335E8E47" w14:textId="77777777" w:rsidTr="000670B0">
        <w:trPr>
          <w:trHeight w:val="510"/>
          <w:jc w:val="center"/>
        </w:trPr>
        <w:tc>
          <w:tcPr>
            <w:tcW w:w="5113" w:type="dxa"/>
            <w:shd w:val="clear" w:color="auto" w:fill="auto"/>
            <w:vAlign w:val="center"/>
            <w:hideMark/>
          </w:tcPr>
          <w:p w14:paraId="17DF841C"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Igény szerint csomagol: ajándékkosarat, díszcsomagolást készít.</w:t>
            </w:r>
          </w:p>
        </w:tc>
        <w:tc>
          <w:tcPr>
            <w:tcW w:w="273" w:type="dxa"/>
            <w:shd w:val="clear" w:color="auto" w:fill="auto"/>
            <w:noWrap/>
            <w:vAlign w:val="center"/>
            <w:hideMark/>
          </w:tcPr>
          <w:p w14:paraId="74DBE7F5"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7469E296" w14:textId="77777777" w:rsidTr="000670B0">
        <w:trPr>
          <w:trHeight w:val="510"/>
          <w:jc w:val="center"/>
        </w:trPr>
        <w:tc>
          <w:tcPr>
            <w:tcW w:w="5113" w:type="dxa"/>
            <w:shd w:val="clear" w:color="auto" w:fill="auto"/>
            <w:vAlign w:val="center"/>
            <w:hideMark/>
          </w:tcPr>
          <w:p w14:paraId="4D84FF67"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Tájékoztatást ad a kapcsolódó szolgáltatásokról.</w:t>
            </w:r>
          </w:p>
        </w:tc>
        <w:tc>
          <w:tcPr>
            <w:tcW w:w="273" w:type="dxa"/>
            <w:shd w:val="clear" w:color="auto" w:fill="auto"/>
            <w:noWrap/>
            <w:vAlign w:val="center"/>
            <w:hideMark/>
          </w:tcPr>
          <w:p w14:paraId="0246E272"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7DB0E168" w14:textId="77777777" w:rsidTr="000670B0">
        <w:trPr>
          <w:trHeight w:val="510"/>
          <w:jc w:val="center"/>
        </w:trPr>
        <w:tc>
          <w:tcPr>
            <w:tcW w:w="5113" w:type="dxa"/>
            <w:shd w:val="clear" w:color="auto" w:fill="auto"/>
            <w:vAlign w:val="center"/>
            <w:hideMark/>
          </w:tcPr>
          <w:p w14:paraId="1D269706"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lastRenderedPageBreak/>
              <w:t>Magas fokú személyi higiéniát tart fenn az élelmiszer, vegyi áruk forgalmazás során.</w:t>
            </w:r>
          </w:p>
        </w:tc>
        <w:tc>
          <w:tcPr>
            <w:tcW w:w="273" w:type="dxa"/>
            <w:shd w:val="clear" w:color="auto" w:fill="auto"/>
            <w:noWrap/>
            <w:vAlign w:val="center"/>
            <w:hideMark/>
          </w:tcPr>
          <w:p w14:paraId="6C7C756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302A6D6A" w14:textId="77777777" w:rsidTr="000670B0">
        <w:trPr>
          <w:trHeight w:val="765"/>
          <w:jc w:val="center"/>
        </w:trPr>
        <w:tc>
          <w:tcPr>
            <w:tcW w:w="5113" w:type="dxa"/>
            <w:shd w:val="clear" w:color="auto" w:fill="auto"/>
            <w:vAlign w:val="center"/>
            <w:hideMark/>
          </w:tcPr>
          <w:p w14:paraId="05C44FB1"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Betartja és betartatja a HACCP és más vonatkozó minőségellenőrző rendszerek előírásait.</w:t>
            </w:r>
          </w:p>
        </w:tc>
        <w:tc>
          <w:tcPr>
            <w:tcW w:w="273" w:type="dxa"/>
            <w:shd w:val="clear" w:color="auto" w:fill="auto"/>
            <w:noWrap/>
            <w:vAlign w:val="center"/>
            <w:hideMark/>
          </w:tcPr>
          <w:p w14:paraId="5731E4F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3026BE67" w14:textId="77777777" w:rsidTr="000670B0">
        <w:trPr>
          <w:trHeight w:val="300"/>
          <w:jc w:val="center"/>
        </w:trPr>
        <w:tc>
          <w:tcPr>
            <w:tcW w:w="5386" w:type="dxa"/>
            <w:gridSpan w:val="2"/>
            <w:shd w:val="clear" w:color="auto" w:fill="auto"/>
            <w:noWrap/>
            <w:vAlign w:val="center"/>
            <w:hideMark/>
          </w:tcPr>
          <w:p w14:paraId="66B45B7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SZAKMAI ISMERETEK</w:t>
            </w:r>
          </w:p>
        </w:tc>
      </w:tr>
      <w:tr w:rsidR="000670B0" w:rsidRPr="000670B0" w14:paraId="5709C79D" w14:textId="77777777" w:rsidTr="000670B0">
        <w:trPr>
          <w:trHeight w:val="510"/>
          <w:jc w:val="center"/>
        </w:trPr>
        <w:tc>
          <w:tcPr>
            <w:tcW w:w="5113" w:type="dxa"/>
            <w:shd w:val="clear" w:color="auto" w:fill="auto"/>
            <w:vAlign w:val="center"/>
            <w:hideMark/>
          </w:tcPr>
          <w:p w14:paraId="59632FC9"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Az élelmiszerek csoportosítása, jellemzői, forgalmazásuk feltétele</w:t>
            </w:r>
          </w:p>
        </w:tc>
        <w:tc>
          <w:tcPr>
            <w:tcW w:w="273" w:type="dxa"/>
            <w:shd w:val="clear" w:color="auto" w:fill="auto"/>
            <w:noWrap/>
            <w:vAlign w:val="center"/>
            <w:hideMark/>
          </w:tcPr>
          <w:p w14:paraId="4D2D1EF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65970866" w14:textId="77777777" w:rsidTr="000670B0">
        <w:trPr>
          <w:trHeight w:val="510"/>
          <w:jc w:val="center"/>
        </w:trPr>
        <w:tc>
          <w:tcPr>
            <w:tcW w:w="5113" w:type="dxa"/>
            <w:shd w:val="clear" w:color="auto" w:fill="auto"/>
            <w:vAlign w:val="center"/>
            <w:hideMark/>
          </w:tcPr>
          <w:p w14:paraId="2D3BC2BB"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Az élelmiszer áruk feliratozása, a címkén található jelölések, jelképek</w:t>
            </w:r>
          </w:p>
        </w:tc>
        <w:tc>
          <w:tcPr>
            <w:tcW w:w="273" w:type="dxa"/>
            <w:shd w:val="clear" w:color="auto" w:fill="auto"/>
            <w:noWrap/>
            <w:vAlign w:val="center"/>
            <w:hideMark/>
          </w:tcPr>
          <w:p w14:paraId="68AA3A9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03E849D9" w14:textId="77777777" w:rsidTr="000670B0">
        <w:trPr>
          <w:trHeight w:val="765"/>
          <w:jc w:val="center"/>
        </w:trPr>
        <w:tc>
          <w:tcPr>
            <w:tcW w:w="5113" w:type="dxa"/>
            <w:shd w:val="clear" w:color="auto" w:fill="auto"/>
            <w:vAlign w:val="center"/>
            <w:hideMark/>
          </w:tcPr>
          <w:p w14:paraId="6E2A24D1"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Az élelmiszereket felépítő anyagok: víz, alaptápanyagok, védőtápanyagok, adalékanyagok.</w:t>
            </w:r>
          </w:p>
        </w:tc>
        <w:tc>
          <w:tcPr>
            <w:tcW w:w="273" w:type="dxa"/>
            <w:shd w:val="clear" w:color="auto" w:fill="auto"/>
            <w:noWrap/>
            <w:vAlign w:val="center"/>
            <w:hideMark/>
          </w:tcPr>
          <w:p w14:paraId="61D3581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2124A4A4" w14:textId="77777777" w:rsidTr="000670B0">
        <w:trPr>
          <w:trHeight w:val="1020"/>
          <w:jc w:val="center"/>
        </w:trPr>
        <w:tc>
          <w:tcPr>
            <w:tcW w:w="5113" w:type="dxa"/>
            <w:shd w:val="clear" w:color="auto" w:fill="auto"/>
            <w:vAlign w:val="center"/>
            <w:hideMark/>
          </w:tcPr>
          <w:p w14:paraId="0165C03C"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Az élelmiszerfogyasztás jellemzői: egészséges táplálkozás követelményei, korszerű élelmiszerek, különleges táplálkozási célú élelmiszerek.</w:t>
            </w:r>
          </w:p>
        </w:tc>
        <w:tc>
          <w:tcPr>
            <w:tcW w:w="273" w:type="dxa"/>
            <w:shd w:val="clear" w:color="auto" w:fill="auto"/>
            <w:noWrap/>
            <w:vAlign w:val="center"/>
            <w:hideMark/>
          </w:tcPr>
          <w:p w14:paraId="378C6C54"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09EDB5C5" w14:textId="77777777" w:rsidTr="000670B0">
        <w:trPr>
          <w:trHeight w:val="510"/>
          <w:jc w:val="center"/>
        </w:trPr>
        <w:tc>
          <w:tcPr>
            <w:tcW w:w="5113" w:type="dxa"/>
            <w:shd w:val="clear" w:color="auto" w:fill="auto"/>
            <w:vAlign w:val="center"/>
            <w:hideMark/>
          </w:tcPr>
          <w:p w14:paraId="15CCE985" w14:textId="5860F778"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 Hungari</w:t>
            </w:r>
            <w:r w:rsidR="00106384">
              <w:rPr>
                <w:rFonts w:eastAsia="Times New Roman" w:cs="Times New Roman"/>
                <w:color w:val="000000"/>
                <w:sz w:val="20"/>
                <w:szCs w:val="20"/>
                <w:lang w:eastAsia="hu-HU"/>
              </w:rPr>
              <w:t>c</w:t>
            </w:r>
            <w:r w:rsidRPr="000670B0">
              <w:rPr>
                <w:rFonts w:eastAsia="Times New Roman" w:cs="Times New Roman"/>
                <w:color w:val="000000"/>
                <w:sz w:val="20"/>
                <w:szCs w:val="20"/>
                <w:lang w:eastAsia="hu-HU"/>
              </w:rPr>
              <w:t>umok kereskedelmi jelentősége, élelmiszer Hungari</w:t>
            </w:r>
            <w:r w:rsidR="00106384">
              <w:rPr>
                <w:rFonts w:eastAsia="Times New Roman" w:cs="Times New Roman"/>
                <w:color w:val="000000"/>
                <w:sz w:val="20"/>
                <w:szCs w:val="20"/>
                <w:lang w:eastAsia="hu-HU"/>
              </w:rPr>
              <w:t>c</w:t>
            </w:r>
            <w:r w:rsidRPr="000670B0">
              <w:rPr>
                <w:rFonts w:eastAsia="Times New Roman" w:cs="Times New Roman"/>
                <w:color w:val="000000"/>
                <w:sz w:val="20"/>
                <w:szCs w:val="20"/>
                <w:lang w:eastAsia="hu-HU"/>
              </w:rPr>
              <w:t xml:space="preserve">umok </w:t>
            </w:r>
          </w:p>
        </w:tc>
        <w:tc>
          <w:tcPr>
            <w:tcW w:w="273" w:type="dxa"/>
            <w:shd w:val="clear" w:color="auto" w:fill="auto"/>
            <w:noWrap/>
            <w:vAlign w:val="center"/>
            <w:hideMark/>
          </w:tcPr>
          <w:p w14:paraId="712740C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600A4DD7" w14:textId="77777777" w:rsidTr="000670B0">
        <w:trPr>
          <w:trHeight w:val="510"/>
          <w:jc w:val="center"/>
        </w:trPr>
        <w:tc>
          <w:tcPr>
            <w:tcW w:w="5113" w:type="dxa"/>
            <w:shd w:val="clear" w:color="auto" w:fill="auto"/>
            <w:vAlign w:val="center"/>
            <w:hideMark/>
          </w:tcPr>
          <w:p w14:paraId="7F62EA27"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Az élelmiszerek értékelése, energiaértéke: tápértéktáblázat értelmezése.</w:t>
            </w:r>
          </w:p>
        </w:tc>
        <w:tc>
          <w:tcPr>
            <w:tcW w:w="273" w:type="dxa"/>
            <w:shd w:val="clear" w:color="auto" w:fill="auto"/>
            <w:noWrap/>
            <w:vAlign w:val="center"/>
            <w:hideMark/>
          </w:tcPr>
          <w:p w14:paraId="10BDE51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4C00BD6E" w14:textId="77777777" w:rsidTr="000670B0">
        <w:trPr>
          <w:trHeight w:val="765"/>
          <w:jc w:val="center"/>
        </w:trPr>
        <w:tc>
          <w:tcPr>
            <w:tcW w:w="5113" w:type="dxa"/>
            <w:shd w:val="clear" w:color="auto" w:fill="auto"/>
            <w:vAlign w:val="center"/>
            <w:hideMark/>
          </w:tcPr>
          <w:p w14:paraId="06590A93"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xml:space="preserve">Az élelmiszerérzékenység fajtái, tünetei, élelmiszerérzékenységre vonatkozó </w:t>
            </w:r>
            <w:proofErr w:type="gramStart"/>
            <w:r w:rsidRPr="000670B0">
              <w:rPr>
                <w:rFonts w:eastAsia="Times New Roman" w:cs="Times New Roman"/>
                <w:color w:val="000000"/>
                <w:sz w:val="20"/>
                <w:szCs w:val="20"/>
                <w:lang w:eastAsia="hu-HU"/>
              </w:rPr>
              <w:t>termékjelölések .</w:t>
            </w:r>
            <w:proofErr w:type="gramEnd"/>
          </w:p>
        </w:tc>
        <w:tc>
          <w:tcPr>
            <w:tcW w:w="273" w:type="dxa"/>
            <w:shd w:val="clear" w:color="auto" w:fill="auto"/>
            <w:noWrap/>
            <w:vAlign w:val="center"/>
            <w:hideMark/>
          </w:tcPr>
          <w:p w14:paraId="20F7583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1A518084" w14:textId="77777777" w:rsidTr="000670B0">
        <w:trPr>
          <w:trHeight w:val="510"/>
          <w:jc w:val="center"/>
        </w:trPr>
        <w:tc>
          <w:tcPr>
            <w:tcW w:w="5113" w:type="dxa"/>
            <w:shd w:val="clear" w:color="auto" w:fill="auto"/>
            <w:vAlign w:val="center"/>
            <w:hideMark/>
          </w:tcPr>
          <w:p w14:paraId="536FF150"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Az élelmiszerek jellemzőiről való vevői tájékoztatás.</w:t>
            </w:r>
          </w:p>
        </w:tc>
        <w:tc>
          <w:tcPr>
            <w:tcW w:w="273" w:type="dxa"/>
            <w:shd w:val="clear" w:color="auto" w:fill="auto"/>
            <w:noWrap/>
            <w:vAlign w:val="center"/>
            <w:hideMark/>
          </w:tcPr>
          <w:p w14:paraId="0889676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2F9859A2" w14:textId="77777777" w:rsidTr="000670B0">
        <w:trPr>
          <w:trHeight w:val="255"/>
          <w:jc w:val="center"/>
        </w:trPr>
        <w:tc>
          <w:tcPr>
            <w:tcW w:w="5113" w:type="dxa"/>
            <w:shd w:val="clear" w:color="auto" w:fill="auto"/>
            <w:noWrap/>
            <w:vAlign w:val="center"/>
            <w:hideMark/>
          </w:tcPr>
          <w:p w14:paraId="43BBF91B"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xml:space="preserve">A </w:t>
            </w:r>
            <w:proofErr w:type="spellStart"/>
            <w:r w:rsidRPr="000670B0">
              <w:rPr>
                <w:rFonts w:eastAsia="Times New Roman" w:cs="Times New Roman"/>
                <w:color w:val="000000"/>
                <w:sz w:val="20"/>
                <w:szCs w:val="20"/>
                <w:lang w:eastAsia="hu-HU"/>
              </w:rPr>
              <w:t>vegyiáruk</w:t>
            </w:r>
            <w:proofErr w:type="spellEnd"/>
            <w:r w:rsidRPr="000670B0">
              <w:rPr>
                <w:rFonts w:eastAsia="Times New Roman" w:cs="Times New Roman"/>
                <w:color w:val="000000"/>
                <w:sz w:val="20"/>
                <w:szCs w:val="20"/>
                <w:lang w:eastAsia="hu-HU"/>
              </w:rPr>
              <w:t xml:space="preserve"> csoportosítása, jellemzői, minőségi követelményei</w:t>
            </w:r>
          </w:p>
        </w:tc>
        <w:tc>
          <w:tcPr>
            <w:tcW w:w="273" w:type="dxa"/>
            <w:shd w:val="clear" w:color="auto" w:fill="auto"/>
            <w:noWrap/>
            <w:vAlign w:val="center"/>
            <w:hideMark/>
          </w:tcPr>
          <w:p w14:paraId="1D5060A5"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2D6A67BF" w14:textId="77777777" w:rsidTr="000670B0">
        <w:trPr>
          <w:trHeight w:val="255"/>
          <w:jc w:val="center"/>
        </w:trPr>
        <w:tc>
          <w:tcPr>
            <w:tcW w:w="5113" w:type="dxa"/>
            <w:shd w:val="clear" w:color="auto" w:fill="auto"/>
            <w:noWrap/>
            <w:vAlign w:val="center"/>
            <w:hideMark/>
          </w:tcPr>
          <w:p w14:paraId="02B35E78"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Vegyi áruk feliratozása, a címkén található jelölések, jelképek</w:t>
            </w:r>
          </w:p>
        </w:tc>
        <w:tc>
          <w:tcPr>
            <w:tcW w:w="273" w:type="dxa"/>
            <w:shd w:val="clear" w:color="auto" w:fill="auto"/>
            <w:noWrap/>
            <w:vAlign w:val="center"/>
            <w:hideMark/>
          </w:tcPr>
          <w:p w14:paraId="363BC11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29D7DD4E" w14:textId="77777777" w:rsidTr="000670B0">
        <w:trPr>
          <w:trHeight w:val="510"/>
          <w:jc w:val="center"/>
        </w:trPr>
        <w:tc>
          <w:tcPr>
            <w:tcW w:w="5113" w:type="dxa"/>
            <w:shd w:val="clear" w:color="auto" w:fill="auto"/>
            <w:vAlign w:val="center"/>
            <w:hideMark/>
          </w:tcPr>
          <w:p w14:paraId="661AC833"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xml:space="preserve">A </w:t>
            </w:r>
            <w:proofErr w:type="spellStart"/>
            <w:r w:rsidRPr="000670B0">
              <w:rPr>
                <w:rFonts w:eastAsia="Times New Roman" w:cs="Times New Roman"/>
                <w:color w:val="000000"/>
                <w:sz w:val="20"/>
                <w:szCs w:val="20"/>
                <w:lang w:eastAsia="hu-HU"/>
              </w:rPr>
              <w:t>vegyiáruk</w:t>
            </w:r>
            <w:proofErr w:type="spellEnd"/>
            <w:r w:rsidRPr="000670B0">
              <w:rPr>
                <w:rFonts w:eastAsia="Times New Roman" w:cs="Times New Roman"/>
                <w:color w:val="000000"/>
                <w:sz w:val="20"/>
                <w:szCs w:val="20"/>
                <w:lang w:eastAsia="hu-HU"/>
              </w:rPr>
              <w:t xml:space="preserve"> jellemzőiről való vevői tájékoztatás.</w:t>
            </w:r>
          </w:p>
        </w:tc>
        <w:tc>
          <w:tcPr>
            <w:tcW w:w="273" w:type="dxa"/>
            <w:shd w:val="clear" w:color="auto" w:fill="auto"/>
            <w:noWrap/>
            <w:vAlign w:val="center"/>
            <w:hideMark/>
          </w:tcPr>
          <w:p w14:paraId="2C7F471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37E217B1" w14:textId="77777777" w:rsidTr="000670B0">
        <w:trPr>
          <w:trHeight w:val="510"/>
          <w:jc w:val="center"/>
        </w:trPr>
        <w:tc>
          <w:tcPr>
            <w:tcW w:w="5113" w:type="dxa"/>
            <w:shd w:val="clear" w:color="auto" w:fill="auto"/>
            <w:vAlign w:val="center"/>
            <w:hideMark/>
          </w:tcPr>
          <w:p w14:paraId="5951D4E6"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HACCP, élelmiszerbiztonsági, higiéniai követelmények.</w:t>
            </w:r>
          </w:p>
        </w:tc>
        <w:tc>
          <w:tcPr>
            <w:tcW w:w="273" w:type="dxa"/>
            <w:shd w:val="clear" w:color="auto" w:fill="auto"/>
            <w:noWrap/>
            <w:vAlign w:val="center"/>
            <w:hideMark/>
          </w:tcPr>
          <w:p w14:paraId="3361540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44AC2AEC" w14:textId="77777777" w:rsidTr="000670B0">
        <w:trPr>
          <w:trHeight w:val="300"/>
          <w:jc w:val="center"/>
        </w:trPr>
        <w:tc>
          <w:tcPr>
            <w:tcW w:w="5386" w:type="dxa"/>
            <w:gridSpan w:val="2"/>
            <w:shd w:val="clear" w:color="auto" w:fill="auto"/>
            <w:noWrap/>
            <w:vAlign w:val="center"/>
            <w:hideMark/>
          </w:tcPr>
          <w:p w14:paraId="77B3B824"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SZAKMAI KÉSZSÉGEK</w:t>
            </w:r>
          </w:p>
        </w:tc>
      </w:tr>
      <w:tr w:rsidR="000670B0" w:rsidRPr="000670B0" w14:paraId="5446C01C" w14:textId="77777777" w:rsidTr="000670B0">
        <w:trPr>
          <w:trHeight w:val="510"/>
          <w:jc w:val="center"/>
        </w:trPr>
        <w:tc>
          <w:tcPr>
            <w:tcW w:w="5113" w:type="dxa"/>
            <w:shd w:val="clear" w:color="auto" w:fill="auto"/>
            <w:vAlign w:val="center"/>
            <w:hideMark/>
          </w:tcPr>
          <w:p w14:paraId="1BF784AA"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Hallott szakmai szöveg megértése, szakmai nyelvű beszédkészség.</w:t>
            </w:r>
          </w:p>
        </w:tc>
        <w:tc>
          <w:tcPr>
            <w:tcW w:w="273" w:type="dxa"/>
            <w:shd w:val="clear" w:color="auto" w:fill="auto"/>
            <w:noWrap/>
            <w:vAlign w:val="center"/>
            <w:hideMark/>
          </w:tcPr>
          <w:p w14:paraId="01A93AF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507FF076" w14:textId="77777777" w:rsidTr="000670B0">
        <w:trPr>
          <w:trHeight w:val="510"/>
          <w:jc w:val="center"/>
        </w:trPr>
        <w:tc>
          <w:tcPr>
            <w:tcW w:w="5113" w:type="dxa"/>
            <w:shd w:val="clear" w:color="auto" w:fill="auto"/>
            <w:vAlign w:val="center"/>
            <w:hideMark/>
          </w:tcPr>
          <w:p w14:paraId="3944D17C"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Idegen nyelvű hallott szöveg megértése, idegen nyelvű beszédkészség.</w:t>
            </w:r>
          </w:p>
        </w:tc>
        <w:tc>
          <w:tcPr>
            <w:tcW w:w="273" w:type="dxa"/>
            <w:shd w:val="clear" w:color="auto" w:fill="auto"/>
            <w:noWrap/>
            <w:vAlign w:val="center"/>
            <w:hideMark/>
          </w:tcPr>
          <w:p w14:paraId="202542C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7032D368" w14:textId="77777777" w:rsidTr="000670B0">
        <w:trPr>
          <w:trHeight w:val="510"/>
          <w:jc w:val="center"/>
        </w:trPr>
        <w:tc>
          <w:tcPr>
            <w:tcW w:w="5113" w:type="dxa"/>
            <w:shd w:val="clear" w:color="auto" w:fill="auto"/>
            <w:vAlign w:val="center"/>
            <w:hideMark/>
          </w:tcPr>
          <w:p w14:paraId="5738B7BB"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xml:space="preserve">Eszközök és gépi berendezések szabályszerű </w:t>
            </w:r>
            <w:proofErr w:type="gramStart"/>
            <w:r w:rsidRPr="000670B0">
              <w:rPr>
                <w:rFonts w:eastAsia="Times New Roman" w:cs="Times New Roman"/>
                <w:color w:val="000000"/>
                <w:sz w:val="20"/>
                <w:szCs w:val="20"/>
                <w:lang w:eastAsia="hu-HU"/>
              </w:rPr>
              <w:t>használata .</w:t>
            </w:r>
            <w:proofErr w:type="gramEnd"/>
          </w:p>
        </w:tc>
        <w:tc>
          <w:tcPr>
            <w:tcW w:w="273" w:type="dxa"/>
            <w:shd w:val="clear" w:color="auto" w:fill="auto"/>
            <w:noWrap/>
            <w:vAlign w:val="center"/>
            <w:hideMark/>
          </w:tcPr>
          <w:p w14:paraId="35ED6B1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175B5AA9" w14:textId="77777777" w:rsidTr="000670B0">
        <w:trPr>
          <w:trHeight w:val="510"/>
          <w:jc w:val="center"/>
        </w:trPr>
        <w:tc>
          <w:tcPr>
            <w:tcW w:w="5113" w:type="dxa"/>
            <w:shd w:val="clear" w:color="auto" w:fill="auto"/>
            <w:vAlign w:val="center"/>
            <w:hideMark/>
          </w:tcPr>
          <w:p w14:paraId="68E52C7F"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Az élelmiszerbiztonság előírásainak megfelelő munkavégzés.</w:t>
            </w:r>
          </w:p>
        </w:tc>
        <w:tc>
          <w:tcPr>
            <w:tcW w:w="273" w:type="dxa"/>
            <w:shd w:val="clear" w:color="auto" w:fill="auto"/>
            <w:noWrap/>
            <w:vAlign w:val="center"/>
            <w:hideMark/>
          </w:tcPr>
          <w:p w14:paraId="3AE8FDB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0D97B776" w14:textId="77777777" w:rsidTr="000670B0">
        <w:trPr>
          <w:trHeight w:val="300"/>
          <w:jc w:val="center"/>
        </w:trPr>
        <w:tc>
          <w:tcPr>
            <w:tcW w:w="5386" w:type="dxa"/>
            <w:gridSpan w:val="2"/>
            <w:shd w:val="clear" w:color="auto" w:fill="auto"/>
            <w:noWrap/>
            <w:vAlign w:val="center"/>
            <w:hideMark/>
          </w:tcPr>
          <w:p w14:paraId="26B1C9C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SZEMÉLYES KOMPETENCIÁK</w:t>
            </w:r>
          </w:p>
        </w:tc>
      </w:tr>
      <w:tr w:rsidR="000670B0" w:rsidRPr="000670B0" w14:paraId="062C1727" w14:textId="77777777" w:rsidTr="000670B0">
        <w:trPr>
          <w:trHeight w:val="255"/>
          <w:jc w:val="center"/>
        </w:trPr>
        <w:tc>
          <w:tcPr>
            <w:tcW w:w="5113" w:type="dxa"/>
            <w:shd w:val="clear" w:color="auto" w:fill="auto"/>
            <w:vAlign w:val="center"/>
            <w:hideMark/>
          </w:tcPr>
          <w:p w14:paraId="1065D242"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Pontosság</w:t>
            </w:r>
          </w:p>
        </w:tc>
        <w:tc>
          <w:tcPr>
            <w:tcW w:w="273" w:type="dxa"/>
            <w:shd w:val="clear" w:color="auto" w:fill="auto"/>
            <w:noWrap/>
            <w:vAlign w:val="center"/>
            <w:hideMark/>
          </w:tcPr>
          <w:p w14:paraId="2D3FDDC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48E7D152" w14:textId="77777777" w:rsidTr="000670B0">
        <w:trPr>
          <w:trHeight w:val="255"/>
          <w:jc w:val="center"/>
        </w:trPr>
        <w:tc>
          <w:tcPr>
            <w:tcW w:w="5113" w:type="dxa"/>
            <w:shd w:val="clear" w:color="auto" w:fill="auto"/>
            <w:vAlign w:val="center"/>
            <w:hideMark/>
          </w:tcPr>
          <w:p w14:paraId="6480F04F"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Kézügyesség</w:t>
            </w:r>
          </w:p>
        </w:tc>
        <w:tc>
          <w:tcPr>
            <w:tcW w:w="273" w:type="dxa"/>
            <w:shd w:val="clear" w:color="auto" w:fill="auto"/>
            <w:noWrap/>
            <w:vAlign w:val="center"/>
            <w:hideMark/>
          </w:tcPr>
          <w:p w14:paraId="418FE8E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36C05EB1" w14:textId="77777777" w:rsidTr="000670B0">
        <w:trPr>
          <w:trHeight w:val="255"/>
          <w:jc w:val="center"/>
        </w:trPr>
        <w:tc>
          <w:tcPr>
            <w:tcW w:w="5113" w:type="dxa"/>
            <w:shd w:val="clear" w:color="auto" w:fill="auto"/>
            <w:vAlign w:val="center"/>
            <w:hideMark/>
          </w:tcPr>
          <w:p w14:paraId="00560EFC"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Szaglás</w:t>
            </w:r>
          </w:p>
        </w:tc>
        <w:tc>
          <w:tcPr>
            <w:tcW w:w="273" w:type="dxa"/>
            <w:shd w:val="clear" w:color="auto" w:fill="auto"/>
            <w:noWrap/>
            <w:vAlign w:val="center"/>
            <w:hideMark/>
          </w:tcPr>
          <w:p w14:paraId="00898502"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743D8FB5" w14:textId="77777777" w:rsidTr="000670B0">
        <w:trPr>
          <w:trHeight w:val="300"/>
          <w:jc w:val="center"/>
        </w:trPr>
        <w:tc>
          <w:tcPr>
            <w:tcW w:w="5386" w:type="dxa"/>
            <w:gridSpan w:val="2"/>
            <w:shd w:val="clear" w:color="auto" w:fill="auto"/>
            <w:noWrap/>
            <w:vAlign w:val="center"/>
            <w:hideMark/>
          </w:tcPr>
          <w:p w14:paraId="0CFD80A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TÁRSAS KOMPETENCIÁK</w:t>
            </w:r>
          </w:p>
        </w:tc>
      </w:tr>
      <w:tr w:rsidR="000670B0" w:rsidRPr="000670B0" w14:paraId="4FB90DF5" w14:textId="77777777" w:rsidTr="000670B0">
        <w:trPr>
          <w:trHeight w:val="255"/>
          <w:jc w:val="center"/>
        </w:trPr>
        <w:tc>
          <w:tcPr>
            <w:tcW w:w="5113" w:type="dxa"/>
            <w:shd w:val="clear" w:color="auto" w:fill="auto"/>
            <w:vAlign w:val="center"/>
            <w:hideMark/>
          </w:tcPr>
          <w:p w14:paraId="78BF1B6C"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Közérthetőség</w:t>
            </w:r>
          </w:p>
        </w:tc>
        <w:tc>
          <w:tcPr>
            <w:tcW w:w="273" w:type="dxa"/>
            <w:shd w:val="clear" w:color="auto" w:fill="auto"/>
            <w:noWrap/>
            <w:vAlign w:val="center"/>
            <w:hideMark/>
          </w:tcPr>
          <w:p w14:paraId="568BE41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08224675" w14:textId="77777777" w:rsidTr="000670B0">
        <w:trPr>
          <w:trHeight w:val="255"/>
          <w:jc w:val="center"/>
        </w:trPr>
        <w:tc>
          <w:tcPr>
            <w:tcW w:w="5113" w:type="dxa"/>
            <w:shd w:val="clear" w:color="auto" w:fill="auto"/>
            <w:vAlign w:val="center"/>
            <w:hideMark/>
          </w:tcPr>
          <w:p w14:paraId="0959492C"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Segítőkészség</w:t>
            </w:r>
          </w:p>
        </w:tc>
        <w:tc>
          <w:tcPr>
            <w:tcW w:w="273" w:type="dxa"/>
            <w:shd w:val="clear" w:color="auto" w:fill="auto"/>
            <w:noWrap/>
            <w:vAlign w:val="center"/>
            <w:hideMark/>
          </w:tcPr>
          <w:p w14:paraId="4158D64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147797D2" w14:textId="77777777" w:rsidTr="000670B0">
        <w:trPr>
          <w:trHeight w:val="255"/>
          <w:jc w:val="center"/>
        </w:trPr>
        <w:tc>
          <w:tcPr>
            <w:tcW w:w="5113" w:type="dxa"/>
            <w:shd w:val="clear" w:color="auto" w:fill="auto"/>
            <w:vAlign w:val="center"/>
            <w:hideMark/>
          </w:tcPr>
          <w:p w14:paraId="25F59AFF"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Kommunikációs rugalmasság</w:t>
            </w:r>
          </w:p>
        </w:tc>
        <w:tc>
          <w:tcPr>
            <w:tcW w:w="273" w:type="dxa"/>
            <w:shd w:val="clear" w:color="auto" w:fill="auto"/>
            <w:noWrap/>
            <w:vAlign w:val="center"/>
            <w:hideMark/>
          </w:tcPr>
          <w:p w14:paraId="5A47EDB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0C7FCFD2" w14:textId="77777777" w:rsidTr="000670B0">
        <w:trPr>
          <w:trHeight w:val="300"/>
          <w:jc w:val="center"/>
        </w:trPr>
        <w:tc>
          <w:tcPr>
            <w:tcW w:w="5386" w:type="dxa"/>
            <w:gridSpan w:val="2"/>
            <w:shd w:val="clear" w:color="auto" w:fill="auto"/>
            <w:noWrap/>
            <w:vAlign w:val="center"/>
            <w:hideMark/>
          </w:tcPr>
          <w:p w14:paraId="4B07FCF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MÓDSZERKOMPETENCIÁK</w:t>
            </w:r>
          </w:p>
        </w:tc>
      </w:tr>
      <w:tr w:rsidR="000670B0" w:rsidRPr="000670B0" w14:paraId="52CC7B60" w14:textId="77777777" w:rsidTr="000670B0">
        <w:trPr>
          <w:trHeight w:val="255"/>
          <w:jc w:val="center"/>
        </w:trPr>
        <w:tc>
          <w:tcPr>
            <w:tcW w:w="5113" w:type="dxa"/>
            <w:shd w:val="clear" w:color="auto" w:fill="auto"/>
            <w:vAlign w:val="center"/>
            <w:hideMark/>
          </w:tcPr>
          <w:p w14:paraId="1E546117"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Ismeretek helyén való alkalmazása</w:t>
            </w:r>
          </w:p>
        </w:tc>
        <w:tc>
          <w:tcPr>
            <w:tcW w:w="273" w:type="dxa"/>
            <w:shd w:val="clear" w:color="auto" w:fill="auto"/>
            <w:noWrap/>
            <w:vAlign w:val="center"/>
            <w:hideMark/>
          </w:tcPr>
          <w:p w14:paraId="261D72D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58A9BA8E" w14:textId="77777777" w:rsidTr="000670B0">
        <w:trPr>
          <w:trHeight w:val="255"/>
          <w:jc w:val="center"/>
        </w:trPr>
        <w:tc>
          <w:tcPr>
            <w:tcW w:w="5113" w:type="dxa"/>
            <w:shd w:val="clear" w:color="auto" w:fill="auto"/>
            <w:vAlign w:val="center"/>
            <w:hideMark/>
          </w:tcPr>
          <w:p w14:paraId="09A5EBB8"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lastRenderedPageBreak/>
              <w:t>Gyakorlatias feladatértelmezés</w:t>
            </w:r>
          </w:p>
        </w:tc>
        <w:tc>
          <w:tcPr>
            <w:tcW w:w="273" w:type="dxa"/>
            <w:shd w:val="clear" w:color="auto" w:fill="auto"/>
            <w:noWrap/>
            <w:vAlign w:val="center"/>
            <w:hideMark/>
          </w:tcPr>
          <w:p w14:paraId="3D509D2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5273916D" w14:textId="77777777" w:rsidTr="000670B0">
        <w:trPr>
          <w:trHeight w:val="255"/>
          <w:jc w:val="center"/>
        </w:trPr>
        <w:tc>
          <w:tcPr>
            <w:tcW w:w="5113" w:type="dxa"/>
            <w:shd w:val="clear" w:color="auto" w:fill="auto"/>
            <w:vAlign w:val="center"/>
            <w:hideMark/>
          </w:tcPr>
          <w:p w14:paraId="0266CE2E"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Módszertani munkavégzés</w:t>
            </w:r>
          </w:p>
        </w:tc>
        <w:tc>
          <w:tcPr>
            <w:tcW w:w="273" w:type="dxa"/>
            <w:shd w:val="clear" w:color="auto" w:fill="auto"/>
            <w:noWrap/>
            <w:vAlign w:val="center"/>
            <w:hideMark/>
          </w:tcPr>
          <w:p w14:paraId="3D00601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bl>
    <w:p w14:paraId="369ED41F" w14:textId="77777777" w:rsidR="00DF1227" w:rsidRPr="00D52C63" w:rsidRDefault="00DF1227" w:rsidP="00DF1227">
      <w:pPr>
        <w:jc w:val="center"/>
        <w:rPr>
          <w:rFonts w:cs="Times New Roman"/>
        </w:rPr>
      </w:pPr>
    </w:p>
    <w:p w14:paraId="063C74B8" w14:textId="77777777" w:rsidR="00DF1227" w:rsidRDefault="00DF1227" w:rsidP="00DF1227">
      <w:pPr>
        <w:rPr>
          <w:rFonts w:cs="Times New Roman"/>
        </w:rPr>
      </w:pPr>
      <w:r>
        <w:rPr>
          <w:rFonts w:cs="Times New Roman"/>
        </w:rPr>
        <w:br w:type="page"/>
      </w:r>
    </w:p>
    <w:p w14:paraId="585666F2" w14:textId="77777777" w:rsidR="00DF1227" w:rsidRDefault="00DF1227" w:rsidP="00DF1227">
      <w:pPr>
        <w:spacing w:after="0"/>
        <w:rPr>
          <w:rFonts w:cs="Times New Roman"/>
        </w:rPr>
      </w:pPr>
    </w:p>
    <w:p w14:paraId="05B84349" w14:textId="77777777" w:rsidR="00DF1227" w:rsidRPr="00644690" w:rsidRDefault="00B47F73" w:rsidP="00DF1227">
      <w:pPr>
        <w:pStyle w:val="Listaszerbekezds"/>
        <w:numPr>
          <w:ilvl w:val="0"/>
          <w:numId w:val="8"/>
        </w:numPr>
        <w:tabs>
          <w:tab w:val="right" w:pos="9072"/>
        </w:tabs>
        <w:spacing w:after="0"/>
        <w:rPr>
          <w:rFonts w:cs="Times New Roman"/>
          <w:b/>
        </w:rPr>
      </w:pPr>
      <w:r>
        <w:rPr>
          <w:b/>
        </w:rPr>
        <w:t>Élelmiszer- és vegyi áruismeret</w:t>
      </w:r>
      <w:r w:rsidR="00DF1227" w:rsidRPr="00644690">
        <w:rPr>
          <w:b/>
        </w:rPr>
        <w:t xml:space="preserve"> tantárgy</w:t>
      </w:r>
      <w:r w:rsidR="00DF1227" w:rsidRPr="00644690">
        <w:rPr>
          <w:b/>
        </w:rPr>
        <w:tab/>
      </w:r>
      <w:r w:rsidR="00996330">
        <w:rPr>
          <w:b/>
        </w:rPr>
        <w:t>154,5</w:t>
      </w:r>
      <w:r w:rsidR="00DF1227">
        <w:rPr>
          <w:b/>
        </w:rPr>
        <w:t xml:space="preserve"> ó</w:t>
      </w:r>
      <w:r w:rsidR="00DF1227" w:rsidRPr="00644690">
        <w:rPr>
          <w:b/>
        </w:rPr>
        <w:t>ra/</w:t>
      </w:r>
      <w:r w:rsidR="00996330">
        <w:rPr>
          <w:b/>
        </w:rPr>
        <w:t>149,5</w:t>
      </w:r>
      <w:r w:rsidR="00DF1227" w:rsidRPr="00644690">
        <w:rPr>
          <w:b/>
        </w:rPr>
        <w:t xml:space="preserve"> óra*</w:t>
      </w:r>
    </w:p>
    <w:p w14:paraId="08F9F42E"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78194613" w14:textId="77777777" w:rsidR="00DF1227" w:rsidRPr="00644690" w:rsidRDefault="00DF1227" w:rsidP="00DF1227"/>
    <w:p w14:paraId="7CA23E09" w14:textId="77777777" w:rsidR="00DF1227" w:rsidRDefault="00DF1227" w:rsidP="00DF1227">
      <w:pPr>
        <w:pStyle w:val="Listaszerbekezds"/>
        <w:numPr>
          <w:ilvl w:val="1"/>
          <w:numId w:val="8"/>
        </w:numPr>
        <w:spacing w:after="0"/>
        <w:rPr>
          <w:b/>
        </w:rPr>
      </w:pPr>
      <w:r w:rsidRPr="00644690">
        <w:rPr>
          <w:b/>
        </w:rPr>
        <w:t>A tantárgy tanításának célja</w:t>
      </w:r>
    </w:p>
    <w:p w14:paraId="7732D847" w14:textId="77777777" w:rsidR="00B545EB" w:rsidRDefault="00B545EB" w:rsidP="00B545EB">
      <w:pPr>
        <w:spacing w:after="0"/>
        <w:ind w:left="426"/>
      </w:pPr>
      <w:r>
        <w:t>A tantárgy elméleti oktatásának alapvető célja, hogy a tanulók elsajátítsák az élelmiszerek jellemzőit, minőségi követelményeit, legyenek képesek csoportosítani azokat. Ismerjék az élelmiszerbiztonsági lánc folyamatait, tartsák be az élelmiszerbiztonsági előírásokat és tudják vezetni a kapcsolódó nyilvántartásokat. Legyenek képesek a vegyi áruk minőségi csoportosítására jellemzői alapján, legyenek tisztában a tárolási követelményekkel.</w:t>
      </w:r>
    </w:p>
    <w:p w14:paraId="74A0031E" w14:textId="77777777" w:rsidR="00DF1227" w:rsidRDefault="00B545EB" w:rsidP="00B545EB">
      <w:pPr>
        <w:spacing w:after="0"/>
        <w:ind w:left="426"/>
      </w:pPr>
      <w:r>
        <w:t>Mindkét árucsoportnál legyenek képesek az elmélethez szorosan kapcsolódó olyan gyakorlati tudnivalókat elsajátítani, amelyek a mindennapi munkában sűrűn előfordulnak: mélyítik az ismeretanyagot; lehetővé teszik a fogyasztó-centrikus szemlélet kialakítását a képességek szintjén; mintát adnak a mindennapi munkában adódó feladatok megoldására, a minőség értékelésére, az árujellegnek, az előírásoknak megfelelő mennyiségi és minőségi árumegóvásra.</w:t>
      </w:r>
    </w:p>
    <w:p w14:paraId="39A48252" w14:textId="77777777" w:rsidR="00DF1227" w:rsidRPr="002B5BF7" w:rsidRDefault="00DF1227" w:rsidP="00DF1227">
      <w:pPr>
        <w:spacing w:after="0"/>
        <w:ind w:left="426"/>
      </w:pPr>
    </w:p>
    <w:p w14:paraId="77285755"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1AB4606" w14:textId="77777777" w:rsidR="00DF1227" w:rsidRPr="002B5BF7" w:rsidRDefault="00C32A7F" w:rsidP="00DF1227">
      <w:pPr>
        <w:spacing w:after="0"/>
        <w:ind w:left="426"/>
      </w:pPr>
      <w:r>
        <w:t>Az általános iskolai tanulás során a biológia tantárgy keretében elsajátított tudásanyag.</w:t>
      </w:r>
    </w:p>
    <w:p w14:paraId="02AA2E9F"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55CB4674" w14:textId="77777777" w:rsidR="00DF1227" w:rsidRDefault="00B545EB" w:rsidP="00DF1227">
      <w:pPr>
        <w:pStyle w:val="Listaszerbekezds"/>
        <w:numPr>
          <w:ilvl w:val="2"/>
          <w:numId w:val="8"/>
        </w:numPr>
        <w:tabs>
          <w:tab w:val="left" w:pos="1701"/>
          <w:tab w:val="right" w:pos="9072"/>
        </w:tabs>
        <w:spacing w:after="0"/>
        <w:ind w:left="993" w:hanging="426"/>
        <w:rPr>
          <w:b/>
          <w:i/>
        </w:rPr>
      </w:pPr>
      <w:r w:rsidRPr="00B545EB">
        <w:rPr>
          <w:b/>
          <w:i/>
        </w:rPr>
        <w:t>Élelmiszer áruismeret I.</w:t>
      </w:r>
      <w:r w:rsidR="00DF1227" w:rsidRPr="00644690">
        <w:rPr>
          <w:b/>
          <w:i/>
        </w:rPr>
        <w:tab/>
      </w:r>
      <w:r w:rsidR="00996330">
        <w:rPr>
          <w:b/>
          <w:i/>
        </w:rPr>
        <w:t>36</w:t>
      </w:r>
      <w:r w:rsidR="00DF1227">
        <w:rPr>
          <w:b/>
          <w:i/>
        </w:rPr>
        <w:t xml:space="preserve"> ó</w:t>
      </w:r>
      <w:r w:rsidR="00DF1227" w:rsidRPr="00644690">
        <w:rPr>
          <w:b/>
          <w:i/>
        </w:rPr>
        <w:t>ra/</w:t>
      </w:r>
      <w:r w:rsidR="00996330">
        <w:rPr>
          <w:b/>
          <w:i/>
        </w:rPr>
        <w:t>34</w:t>
      </w:r>
      <w:r w:rsidR="00DF1227" w:rsidRPr="00644690">
        <w:rPr>
          <w:b/>
          <w:i/>
        </w:rPr>
        <w:t xml:space="preserve"> óra</w:t>
      </w:r>
    </w:p>
    <w:p w14:paraId="725AAEED"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Az élelmiszerek, jellemzői, forgalmazásuk feltétele.</w:t>
      </w:r>
    </w:p>
    <w:p w14:paraId="1BF5A253" w14:textId="77777777" w:rsidR="006E1B8A" w:rsidRPr="006E1B8A" w:rsidRDefault="00DD07CD" w:rsidP="006E1B8A">
      <w:pPr>
        <w:tabs>
          <w:tab w:val="left" w:pos="1418"/>
          <w:tab w:val="right" w:pos="9072"/>
        </w:tabs>
        <w:spacing w:after="0"/>
        <w:ind w:left="851"/>
        <w:rPr>
          <w:rFonts w:cs="Times New Roman"/>
        </w:rPr>
      </w:pPr>
      <w:r w:rsidRPr="00DD07CD">
        <w:rPr>
          <w:rFonts w:cs="Times New Roman"/>
        </w:rPr>
        <w:t>Az élelmiszereket felépítő anyagok: a víz, az alaptápanyagok, a védőtápanyagok, adalékanyagok.</w:t>
      </w:r>
      <w:r w:rsidR="006E1B8A" w:rsidRPr="006E1B8A">
        <w:rPr>
          <w:rFonts w:cs="Times New Roman"/>
        </w:rPr>
        <w:t xml:space="preserve"> Az élelmiszerbiztonsági rendszer kialakítása a kereskedelmi egységekben. </w:t>
      </w:r>
    </w:p>
    <w:p w14:paraId="3961171B" w14:textId="77777777" w:rsidR="006E1B8A" w:rsidRPr="006E1B8A" w:rsidRDefault="006E1B8A" w:rsidP="006E1B8A">
      <w:pPr>
        <w:tabs>
          <w:tab w:val="left" w:pos="1418"/>
          <w:tab w:val="right" w:pos="9072"/>
        </w:tabs>
        <w:spacing w:after="0"/>
        <w:ind w:left="851"/>
        <w:rPr>
          <w:rFonts w:cs="Times New Roman"/>
        </w:rPr>
      </w:pPr>
      <w:r w:rsidRPr="006E1B8A">
        <w:rPr>
          <w:rFonts w:cs="Times New Roman"/>
        </w:rPr>
        <w:t xml:space="preserve">Az élelmiszerbiztonsági rendszer kialakítása a kereskedelmi egységekben. </w:t>
      </w:r>
    </w:p>
    <w:p w14:paraId="5CC02F30" w14:textId="77777777" w:rsidR="00DD07CD" w:rsidRPr="00DD07CD" w:rsidRDefault="006E1B8A" w:rsidP="00DD07CD">
      <w:pPr>
        <w:tabs>
          <w:tab w:val="left" w:pos="1418"/>
          <w:tab w:val="right" w:pos="9072"/>
        </w:tabs>
        <w:spacing w:after="0"/>
        <w:ind w:left="851"/>
        <w:rPr>
          <w:rFonts w:cs="Times New Roman"/>
        </w:rPr>
      </w:pPr>
      <w:r w:rsidRPr="006E1B8A">
        <w:rPr>
          <w:rFonts w:cs="Times New Roman"/>
        </w:rPr>
        <w:t>A HACCP lényege</w:t>
      </w:r>
      <w:r>
        <w:rPr>
          <w:rFonts w:cs="Times New Roman"/>
        </w:rPr>
        <w:t xml:space="preserve">, </w:t>
      </w:r>
      <w:r w:rsidR="00DD07CD" w:rsidRPr="00DD07CD">
        <w:rPr>
          <w:rFonts w:cs="Times New Roman"/>
        </w:rPr>
        <w:t>élelmiszerbiztonsági, higiéniai követelmények.</w:t>
      </w:r>
    </w:p>
    <w:p w14:paraId="53DF301C"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Élelmiszerérzékenység fajtái, ajánlható termékek és jelölésük.</w:t>
      </w:r>
    </w:p>
    <w:p w14:paraId="34457CB0" w14:textId="1B028AD1" w:rsidR="00DD07CD" w:rsidRPr="00DD07CD" w:rsidRDefault="00DD07CD" w:rsidP="00DD07CD">
      <w:pPr>
        <w:tabs>
          <w:tab w:val="left" w:pos="1418"/>
          <w:tab w:val="right" w:pos="9072"/>
        </w:tabs>
        <w:spacing w:after="0"/>
        <w:ind w:left="851"/>
        <w:rPr>
          <w:rFonts w:cs="Times New Roman"/>
        </w:rPr>
      </w:pPr>
      <w:r w:rsidRPr="00DD07CD">
        <w:rPr>
          <w:rFonts w:cs="Times New Roman"/>
        </w:rPr>
        <w:t>Az élelmiszer-fogyasztás jellemzői: korszerű élelmiszerek, hungari</w:t>
      </w:r>
      <w:r w:rsidR="00106384">
        <w:rPr>
          <w:rFonts w:cs="Times New Roman"/>
        </w:rPr>
        <w:t>c</w:t>
      </w:r>
      <w:r w:rsidRPr="00DD07CD">
        <w:rPr>
          <w:rFonts w:cs="Times New Roman"/>
        </w:rPr>
        <w:t>umok, táplálkozási irányzatok, különleges táplálkozási célú élelmiszerek (gyermek, diétás, reform, stb.).</w:t>
      </w:r>
    </w:p>
    <w:p w14:paraId="68CD2F98"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Az élelmiszerek tartósítása.</w:t>
      </w:r>
    </w:p>
    <w:p w14:paraId="22A7DB3F"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Az élelmiszerek romlása, élvezeti, biológiai és a tápértékének csökkenése.</w:t>
      </w:r>
    </w:p>
    <w:p w14:paraId="1C92D17C"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A gabonafélék jellemzése és fajtái.</w:t>
      </w:r>
    </w:p>
    <w:p w14:paraId="477B5478"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A gabonaszem táplálkozástani jelentősége.</w:t>
      </w:r>
    </w:p>
    <w:p w14:paraId="616451F0"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A gabonafélék feldolgozása.</w:t>
      </w:r>
    </w:p>
    <w:p w14:paraId="60A855ED"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Malomipari termékek.</w:t>
      </w:r>
    </w:p>
    <w:p w14:paraId="34F55AF6"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Őrlemények, hántolt termékek, egyéb eljárással készült termékek.</w:t>
      </w:r>
    </w:p>
    <w:p w14:paraId="43AF5E7E"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Sütő- és tésztaipari termékek.</w:t>
      </w:r>
    </w:p>
    <w:p w14:paraId="39C8DA6C"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Kenyér.</w:t>
      </w:r>
    </w:p>
    <w:p w14:paraId="6970221F"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Kenyér minősége.</w:t>
      </w:r>
    </w:p>
    <w:p w14:paraId="0DD9E4A5"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Kenyér fajtái.</w:t>
      </w:r>
    </w:p>
    <w:p w14:paraId="7B253833"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Sütőipari fehértermékek.</w:t>
      </w:r>
    </w:p>
    <w:p w14:paraId="5DE9E773"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Száraztészták.</w:t>
      </w:r>
    </w:p>
    <w:p w14:paraId="71610868" w14:textId="77777777" w:rsidR="00DF1227" w:rsidRPr="00644690" w:rsidRDefault="00DD07CD" w:rsidP="00DF1227">
      <w:pPr>
        <w:tabs>
          <w:tab w:val="left" w:pos="1418"/>
          <w:tab w:val="right" w:pos="9072"/>
        </w:tabs>
        <w:spacing w:after="0"/>
        <w:ind w:left="851"/>
      </w:pPr>
      <w:r w:rsidRPr="00DD07CD">
        <w:rPr>
          <w:rFonts w:cs="Times New Roman"/>
        </w:rPr>
        <w:t>Száraztészták csoportosítása, jellemzése, minősége.</w:t>
      </w:r>
    </w:p>
    <w:p w14:paraId="328C719F" w14:textId="77777777" w:rsidR="00DF1227" w:rsidRDefault="00FB3878" w:rsidP="00DF1227">
      <w:pPr>
        <w:pStyle w:val="Listaszerbekezds"/>
        <w:numPr>
          <w:ilvl w:val="2"/>
          <w:numId w:val="8"/>
        </w:numPr>
        <w:tabs>
          <w:tab w:val="left" w:pos="1701"/>
          <w:tab w:val="right" w:pos="9072"/>
        </w:tabs>
        <w:spacing w:after="0"/>
        <w:ind w:left="993" w:hanging="426"/>
        <w:rPr>
          <w:b/>
          <w:i/>
        </w:rPr>
      </w:pPr>
      <w:r w:rsidRPr="00FB3878">
        <w:rPr>
          <w:b/>
          <w:i/>
        </w:rPr>
        <w:t>Élelmiszer áruismeret II.</w:t>
      </w:r>
      <w:r w:rsidR="00DF1227" w:rsidRPr="00644690">
        <w:rPr>
          <w:b/>
          <w:i/>
        </w:rPr>
        <w:tab/>
      </w:r>
      <w:r w:rsidR="00996330">
        <w:rPr>
          <w:b/>
          <w:i/>
        </w:rPr>
        <w:t>72</w:t>
      </w:r>
      <w:r w:rsidR="00DF1227">
        <w:rPr>
          <w:b/>
          <w:i/>
        </w:rPr>
        <w:t xml:space="preserve"> ó</w:t>
      </w:r>
      <w:r w:rsidR="00DF1227" w:rsidRPr="00644690">
        <w:rPr>
          <w:b/>
          <w:i/>
        </w:rPr>
        <w:t>ra/</w:t>
      </w:r>
      <w:r w:rsidR="00996330">
        <w:rPr>
          <w:b/>
          <w:i/>
        </w:rPr>
        <w:t>68</w:t>
      </w:r>
      <w:r w:rsidR="00DF1227" w:rsidRPr="00644690">
        <w:rPr>
          <w:b/>
          <w:i/>
        </w:rPr>
        <w:t xml:space="preserve"> óra</w:t>
      </w:r>
    </w:p>
    <w:p w14:paraId="50EFB3B5"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Természetes édesítőszerek: Cukor, Méz.</w:t>
      </w:r>
    </w:p>
    <w:p w14:paraId="16CE0385"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Mesterséges édesítőszerek:</w:t>
      </w:r>
    </w:p>
    <w:p w14:paraId="7869B3D8"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Az édesítőszerek jelentősége.</w:t>
      </w:r>
    </w:p>
    <w:p w14:paraId="0A255DF5"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lastRenderedPageBreak/>
        <w:t>Édesipari áruk:</w:t>
      </w:r>
    </w:p>
    <w:p w14:paraId="5692367A"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A cukorkák, kakaó és csokoládéáruk.</w:t>
      </w:r>
    </w:p>
    <w:p w14:paraId="4240C22F"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Nugátok és nugátszerű készítmények.</w:t>
      </w:r>
    </w:p>
    <w:p w14:paraId="49665313"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Édesipari lisztes áruk, édesipari tartós sütemények.</w:t>
      </w:r>
    </w:p>
    <w:p w14:paraId="758DDD1C"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Gyümölcsök, zöldségáruk:</w:t>
      </w:r>
    </w:p>
    <w:p w14:paraId="5E6879E0"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Gyümölcsök összetétele és táplálkozástani jelentősége.</w:t>
      </w:r>
    </w:p>
    <w:p w14:paraId="69186635"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 xml:space="preserve">A gyümölcsök csoportosítása. </w:t>
      </w:r>
    </w:p>
    <w:p w14:paraId="6815E54E"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Hazai és egzotikus gyümölcsök jellemzői.</w:t>
      </w:r>
    </w:p>
    <w:p w14:paraId="2B0ACA50"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A zöldségfélék összetétele és táplálkozástani jelentősége.</w:t>
      </w:r>
    </w:p>
    <w:p w14:paraId="580024E5"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A zöldségfélék csoportosítása.</w:t>
      </w:r>
    </w:p>
    <w:p w14:paraId="18944A1F"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A zöldségfélék fajtái, árujellemzői</w:t>
      </w:r>
    </w:p>
    <w:p w14:paraId="0BEC5471"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Ehető gombák.</w:t>
      </w:r>
    </w:p>
    <w:p w14:paraId="047029FA"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Tartósított gyümölcs- és zöldségáruk:</w:t>
      </w:r>
    </w:p>
    <w:p w14:paraId="5E0714C4"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Gyorsfagyasztott gyümölcs- és zöldségáruk.</w:t>
      </w:r>
    </w:p>
    <w:p w14:paraId="50B47ED7"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Vízelvonással, cukrozással és sózással tartósított áruk.</w:t>
      </w:r>
    </w:p>
    <w:p w14:paraId="3772DD91"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Gyümölcs-zöldség konzervek.</w:t>
      </w:r>
    </w:p>
    <w:p w14:paraId="4CAAC6E3"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A tej és tejkészítmények:</w:t>
      </w:r>
    </w:p>
    <w:p w14:paraId="4E9CC9AE"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A tej összetétele és táplálkozástani jelentősége.</w:t>
      </w:r>
    </w:p>
    <w:p w14:paraId="6FF20288"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Fogyasztási tejek.</w:t>
      </w:r>
    </w:p>
    <w:p w14:paraId="325811F2"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 xml:space="preserve">Ízesített, sűrített, savanyított tejkészítmények, </w:t>
      </w:r>
      <w:proofErr w:type="spellStart"/>
      <w:r w:rsidRPr="00DD07CD">
        <w:rPr>
          <w:rFonts w:cs="Times New Roman"/>
        </w:rPr>
        <w:t>zsírdús</w:t>
      </w:r>
      <w:proofErr w:type="spellEnd"/>
      <w:r w:rsidRPr="00DD07CD">
        <w:rPr>
          <w:rFonts w:cs="Times New Roman"/>
        </w:rPr>
        <w:t xml:space="preserve"> készítmények.</w:t>
      </w:r>
    </w:p>
    <w:p w14:paraId="77B5322C"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Tejtermékek:</w:t>
      </w:r>
    </w:p>
    <w:p w14:paraId="7D52CA33"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Vajféleségek.</w:t>
      </w:r>
    </w:p>
    <w:p w14:paraId="6C240F6B"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Túróféleségek.</w:t>
      </w:r>
    </w:p>
    <w:p w14:paraId="3E7076AE"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Natúr sajtok.</w:t>
      </w:r>
    </w:p>
    <w:p w14:paraId="7B85BFF5"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Ömlesztett sajtok.</w:t>
      </w:r>
    </w:p>
    <w:p w14:paraId="55221689"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Húskészítmények, húskonzervek:</w:t>
      </w:r>
    </w:p>
    <w:p w14:paraId="17C75B6A"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Rövid ideig eltartható töltelékes áruk.</w:t>
      </w:r>
    </w:p>
    <w:p w14:paraId="560ABC96"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Tartós töltelékes áruk.</w:t>
      </w:r>
    </w:p>
    <w:p w14:paraId="74F1A07A"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Darabos húskészítmények.</w:t>
      </w:r>
    </w:p>
    <w:p w14:paraId="74A66E4A"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Húskonzervek.</w:t>
      </w:r>
    </w:p>
    <w:p w14:paraId="2FE20465"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A tojás.</w:t>
      </w:r>
    </w:p>
    <w:p w14:paraId="0CCF65BF"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 xml:space="preserve">A </w:t>
      </w:r>
      <w:proofErr w:type="gramStart"/>
      <w:r w:rsidRPr="00DD07CD">
        <w:rPr>
          <w:rFonts w:cs="Times New Roman"/>
        </w:rPr>
        <w:t>tojás értékesítési</w:t>
      </w:r>
      <w:proofErr w:type="gramEnd"/>
      <w:r w:rsidRPr="00DD07CD">
        <w:rPr>
          <w:rFonts w:cs="Times New Roman"/>
        </w:rPr>
        <w:t xml:space="preserve"> jellemzői.</w:t>
      </w:r>
    </w:p>
    <w:p w14:paraId="0B7EF5B4"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A tojás minősége és a jelölések értelmezése</w:t>
      </w:r>
      <w:r>
        <w:rPr>
          <w:rFonts w:cs="Times New Roman"/>
        </w:rPr>
        <w:t>.</w:t>
      </w:r>
    </w:p>
    <w:p w14:paraId="20A4BF67"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Étkezési zsírok, olajok:</w:t>
      </w:r>
    </w:p>
    <w:p w14:paraId="6B4F910E"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A zsiradékok összetétele és táplálkozástani jelentősége.</w:t>
      </w:r>
    </w:p>
    <w:p w14:paraId="667CC097"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 xml:space="preserve">A zsiradékok csoportosítása, zsírok és olajok jellemzői. </w:t>
      </w:r>
    </w:p>
    <w:p w14:paraId="5AF56075"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Alkoholmentes italok.</w:t>
      </w:r>
    </w:p>
    <w:p w14:paraId="12824F29"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 xml:space="preserve">A, szódavíz, ásványvizek és gyógyvizek.  </w:t>
      </w:r>
    </w:p>
    <w:p w14:paraId="2C238587"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Üdítőitalok, sűrítmények, gyümölcsszörpök, gyümölcs- és zöldséglevek csoportjai</w:t>
      </w:r>
      <w:r>
        <w:rPr>
          <w:rFonts w:cs="Times New Roman"/>
        </w:rPr>
        <w:t>.</w:t>
      </w:r>
      <w:r w:rsidRPr="00DD07CD">
        <w:rPr>
          <w:rFonts w:cs="Times New Roman"/>
        </w:rPr>
        <w:t xml:space="preserve"> </w:t>
      </w:r>
      <w:proofErr w:type="gramStart"/>
      <w:r w:rsidRPr="00DD07CD">
        <w:rPr>
          <w:rFonts w:cs="Times New Roman"/>
        </w:rPr>
        <w:t>árujellemzői</w:t>
      </w:r>
      <w:proofErr w:type="gramEnd"/>
      <w:r w:rsidRPr="00DD07CD">
        <w:rPr>
          <w:rFonts w:cs="Times New Roman"/>
        </w:rPr>
        <w:t xml:space="preserve">.  </w:t>
      </w:r>
    </w:p>
    <w:p w14:paraId="69C65745"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Az alkoholtartalmú italok:</w:t>
      </w:r>
    </w:p>
    <w:p w14:paraId="790ED9FD"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A borok csoportosítása Magyarország borvidékei.</w:t>
      </w:r>
    </w:p>
    <w:p w14:paraId="49CDBCA4"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 xml:space="preserve">A bor, forgalmazása.  </w:t>
      </w:r>
    </w:p>
    <w:p w14:paraId="74CAB19F"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A borok főbb típusai, árujellemzésük</w:t>
      </w:r>
      <w:r>
        <w:rPr>
          <w:rFonts w:cs="Times New Roman"/>
        </w:rPr>
        <w:t>.</w:t>
      </w:r>
    </w:p>
    <w:p w14:paraId="1F0D1CFF"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Sörök:</w:t>
      </w:r>
    </w:p>
    <w:p w14:paraId="551E1C68"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 xml:space="preserve">A sörök csoportosítása alapanyag és készítési mód szerint. </w:t>
      </w:r>
    </w:p>
    <w:p w14:paraId="7F349D57" w14:textId="77777777" w:rsidR="00DD07CD" w:rsidRDefault="00DD07CD" w:rsidP="00DD07CD">
      <w:pPr>
        <w:tabs>
          <w:tab w:val="left" w:pos="1418"/>
          <w:tab w:val="right" w:pos="9072"/>
        </w:tabs>
        <w:spacing w:after="0"/>
        <w:ind w:left="851"/>
        <w:rPr>
          <w:rFonts w:cs="Times New Roman"/>
        </w:rPr>
      </w:pPr>
      <w:r w:rsidRPr="00DD07CD">
        <w:rPr>
          <w:rFonts w:cs="Times New Roman"/>
        </w:rPr>
        <w:t>A sör, forgalmazása.</w:t>
      </w:r>
    </w:p>
    <w:p w14:paraId="20851176"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A sörök főbb típusai, árujellemzésük.</w:t>
      </w:r>
    </w:p>
    <w:p w14:paraId="2BFBA347" w14:textId="77777777" w:rsidR="00DD07CD" w:rsidRPr="00DD07CD" w:rsidRDefault="00DD07CD" w:rsidP="00DD07CD">
      <w:pPr>
        <w:tabs>
          <w:tab w:val="left" w:pos="1418"/>
          <w:tab w:val="right" w:pos="9072"/>
        </w:tabs>
        <w:spacing w:after="0"/>
        <w:ind w:left="851"/>
        <w:rPr>
          <w:rFonts w:cs="Times New Roman"/>
        </w:rPr>
      </w:pPr>
      <w:proofErr w:type="spellStart"/>
      <w:r w:rsidRPr="00DD07CD">
        <w:rPr>
          <w:rFonts w:cs="Times New Roman"/>
        </w:rPr>
        <w:t>Szeszesitalipari</w:t>
      </w:r>
      <w:proofErr w:type="spellEnd"/>
      <w:r w:rsidRPr="00DD07CD">
        <w:rPr>
          <w:rFonts w:cs="Times New Roman"/>
        </w:rPr>
        <w:t xml:space="preserve"> termékek:</w:t>
      </w:r>
    </w:p>
    <w:p w14:paraId="6FB3923D"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Párlatok, likőrök</w:t>
      </w:r>
      <w:r>
        <w:rPr>
          <w:rFonts w:cs="Times New Roman"/>
        </w:rPr>
        <w:t>.</w:t>
      </w:r>
    </w:p>
    <w:p w14:paraId="56FE17E2" w14:textId="4B942DB2" w:rsidR="00DD07CD" w:rsidRPr="00DD07CD" w:rsidRDefault="00DD07CD" w:rsidP="00DD07CD">
      <w:pPr>
        <w:tabs>
          <w:tab w:val="left" w:pos="1418"/>
          <w:tab w:val="right" w:pos="9072"/>
        </w:tabs>
        <w:spacing w:after="0"/>
        <w:ind w:left="851"/>
        <w:rPr>
          <w:rFonts w:cs="Times New Roman"/>
        </w:rPr>
      </w:pPr>
      <w:r w:rsidRPr="00DD07CD">
        <w:rPr>
          <w:rFonts w:cs="Times New Roman"/>
        </w:rPr>
        <w:lastRenderedPageBreak/>
        <w:t>A pálinka jellemzői, a pálinka, mint hungari</w:t>
      </w:r>
      <w:r w:rsidR="00106384">
        <w:rPr>
          <w:rFonts w:cs="Times New Roman"/>
        </w:rPr>
        <w:t>c</w:t>
      </w:r>
      <w:r w:rsidRPr="00DD07CD">
        <w:rPr>
          <w:rFonts w:cs="Times New Roman"/>
        </w:rPr>
        <w:t>um.</w:t>
      </w:r>
    </w:p>
    <w:p w14:paraId="6CE71E54"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Koffeintartalmú élvezeti szerek:</w:t>
      </w:r>
    </w:p>
    <w:p w14:paraId="79836590"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A kávéfajtái</w:t>
      </w:r>
      <w:r>
        <w:rPr>
          <w:rFonts w:cs="Times New Roman"/>
        </w:rPr>
        <w:t xml:space="preserve">, </w:t>
      </w:r>
      <w:r w:rsidRPr="00DD07CD">
        <w:rPr>
          <w:rFonts w:cs="Times New Roman"/>
        </w:rPr>
        <w:t>minősége.</w:t>
      </w:r>
    </w:p>
    <w:p w14:paraId="40DC38A1"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Kávékivonatok, kávépótló szerek.</w:t>
      </w:r>
    </w:p>
    <w:p w14:paraId="5B7540F1" w14:textId="77777777" w:rsidR="00DD07CD" w:rsidRPr="00DD07CD" w:rsidRDefault="00DD07CD" w:rsidP="00DD07CD">
      <w:pPr>
        <w:tabs>
          <w:tab w:val="left" w:pos="1418"/>
          <w:tab w:val="right" w:pos="9072"/>
        </w:tabs>
        <w:spacing w:after="0"/>
        <w:ind w:left="851"/>
        <w:rPr>
          <w:rFonts w:cs="Times New Roman"/>
        </w:rPr>
      </w:pPr>
      <w:r>
        <w:rPr>
          <w:rFonts w:cs="Times New Roman"/>
        </w:rPr>
        <w:t>A tea fajtái,</w:t>
      </w:r>
      <w:r w:rsidRPr="00DD07CD">
        <w:rPr>
          <w:rFonts w:cs="Times New Roman"/>
        </w:rPr>
        <w:t xml:space="preserve"> minősége.</w:t>
      </w:r>
    </w:p>
    <w:p w14:paraId="3C495031"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Virágteák, ízesített teák, gyógyteák, pótteák.</w:t>
      </w:r>
    </w:p>
    <w:p w14:paraId="63963E31"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Fűszerek és ízesítőszerek:</w:t>
      </w:r>
    </w:p>
    <w:p w14:paraId="15DCC834"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A fűszerek minősége, csoportosítása, forgalmazása.</w:t>
      </w:r>
    </w:p>
    <w:p w14:paraId="51F923AB"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Hazai fűszerkülönlegességek.</w:t>
      </w:r>
    </w:p>
    <w:p w14:paraId="5DDA3A79" w14:textId="77777777" w:rsidR="00DD07CD" w:rsidRPr="00DD07CD" w:rsidRDefault="00DD07CD" w:rsidP="00DD07CD">
      <w:pPr>
        <w:tabs>
          <w:tab w:val="left" w:pos="1418"/>
          <w:tab w:val="right" w:pos="9072"/>
        </w:tabs>
        <w:spacing w:after="0"/>
        <w:ind w:left="851"/>
        <w:rPr>
          <w:rFonts w:cs="Times New Roman"/>
        </w:rPr>
      </w:pPr>
      <w:r w:rsidRPr="00DD07CD">
        <w:rPr>
          <w:rFonts w:cs="Times New Roman"/>
        </w:rPr>
        <w:t>Fűszerkeverékek, fűszerpótlók.</w:t>
      </w:r>
    </w:p>
    <w:p w14:paraId="18022E9E" w14:textId="77777777" w:rsidR="00DF1227" w:rsidRPr="002A1C54" w:rsidRDefault="00DD07CD" w:rsidP="00DF1227">
      <w:pPr>
        <w:tabs>
          <w:tab w:val="left" w:pos="1418"/>
          <w:tab w:val="right" w:pos="9072"/>
        </w:tabs>
        <w:spacing w:after="0"/>
        <w:ind w:left="851"/>
      </w:pPr>
      <w:r w:rsidRPr="00DD07CD">
        <w:rPr>
          <w:rFonts w:cs="Times New Roman"/>
        </w:rPr>
        <w:t>Ízesítők, zamatosító, állományjavítók.</w:t>
      </w:r>
    </w:p>
    <w:p w14:paraId="26C32423" w14:textId="77777777" w:rsidR="00DF1227" w:rsidRDefault="00FB3878" w:rsidP="00DF1227">
      <w:pPr>
        <w:pStyle w:val="Listaszerbekezds"/>
        <w:numPr>
          <w:ilvl w:val="2"/>
          <w:numId w:val="8"/>
        </w:numPr>
        <w:tabs>
          <w:tab w:val="left" w:pos="1701"/>
          <w:tab w:val="right" w:pos="9072"/>
        </w:tabs>
        <w:spacing w:after="0"/>
        <w:ind w:left="993" w:hanging="426"/>
        <w:rPr>
          <w:b/>
          <w:i/>
        </w:rPr>
      </w:pPr>
      <w:r w:rsidRPr="00FB3878">
        <w:rPr>
          <w:b/>
          <w:i/>
        </w:rPr>
        <w:t>Vegyi áruk ismerete</w:t>
      </w:r>
      <w:r w:rsidR="00DF1227" w:rsidRPr="00644690">
        <w:rPr>
          <w:b/>
          <w:i/>
        </w:rPr>
        <w:tab/>
      </w:r>
      <w:r w:rsidR="00996330">
        <w:rPr>
          <w:b/>
          <w:i/>
        </w:rPr>
        <w:t>46,5</w:t>
      </w:r>
      <w:r w:rsidR="00DF1227">
        <w:rPr>
          <w:b/>
          <w:i/>
        </w:rPr>
        <w:t xml:space="preserve"> ó</w:t>
      </w:r>
      <w:r w:rsidR="00DF1227" w:rsidRPr="00644690">
        <w:rPr>
          <w:b/>
          <w:i/>
        </w:rPr>
        <w:t>ra/</w:t>
      </w:r>
      <w:r w:rsidR="00996330">
        <w:rPr>
          <w:b/>
          <w:i/>
        </w:rPr>
        <w:t>47,5</w:t>
      </w:r>
      <w:r w:rsidR="00DF1227" w:rsidRPr="00644690">
        <w:rPr>
          <w:b/>
          <w:i/>
        </w:rPr>
        <w:t xml:space="preserve"> óra</w:t>
      </w:r>
    </w:p>
    <w:p w14:paraId="274E2A28" w14:textId="77777777" w:rsidR="00FB3878" w:rsidRPr="00FB3878" w:rsidRDefault="00FB3878" w:rsidP="00FB3878">
      <w:pPr>
        <w:spacing w:after="0"/>
        <w:ind w:left="851"/>
        <w:rPr>
          <w:rFonts w:cs="Times New Roman"/>
        </w:rPr>
      </w:pPr>
      <w:r w:rsidRPr="00FB3878">
        <w:rPr>
          <w:rFonts w:cs="Times New Roman"/>
        </w:rPr>
        <w:t>Vegyi-áruk csoportosítása, jellemzői, minőségi követelményei.</w:t>
      </w:r>
    </w:p>
    <w:p w14:paraId="7CB41965" w14:textId="77777777" w:rsidR="00FB3878" w:rsidRPr="00FB3878" w:rsidRDefault="00FB3878" w:rsidP="00FB3878">
      <w:pPr>
        <w:spacing w:after="0"/>
        <w:ind w:left="851"/>
        <w:rPr>
          <w:rFonts w:cs="Times New Roman"/>
        </w:rPr>
      </w:pPr>
      <w:r w:rsidRPr="00FB3878">
        <w:rPr>
          <w:rFonts w:cs="Times New Roman"/>
        </w:rPr>
        <w:t>A vegyi áruk csomagolása.</w:t>
      </w:r>
    </w:p>
    <w:p w14:paraId="243F21DE" w14:textId="77777777" w:rsidR="00FB3878" w:rsidRPr="00FB3878" w:rsidRDefault="00FB3878" w:rsidP="00FB3878">
      <w:pPr>
        <w:spacing w:after="0"/>
        <w:ind w:left="851"/>
        <w:rPr>
          <w:rFonts w:cs="Times New Roman"/>
        </w:rPr>
      </w:pPr>
      <w:r w:rsidRPr="00FB3878">
        <w:rPr>
          <w:rFonts w:cs="Times New Roman"/>
        </w:rPr>
        <w:t>A címkén található jelölések</w:t>
      </w:r>
      <w:r w:rsidR="00DD07CD">
        <w:rPr>
          <w:rFonts w:cs="Times New Roman"/>
        </w:rPr>
        <w:t>,</w:t>
      </w:r>
      <w:r w:rsidRPr="00FB3878">
        <w:rPr>
          <w:rFonts w:cs="Times New Roman"/>
        </w:rPr>
        <w:t xml:space="preserve"> jelképek, veszélyes anyagok, környe</w:t>
      </w:r>
      <w:r w:rsidR="00DD07CD">
        <w:rPr>
          <w:rFonts w:cs="Times New Roman"/>
        </w:rPr>
        <w:t>zetkímélő, környezetbarát jelek.</w:t>
      </w:r>
    </w:p>
    <w:p w14:paraId="250303F6" w14:textId="77777777" w:rsidR="00FB3878" w:rsidRPr="00FB3878" w:rsidRDefault="00FB3878" w:rsidP="00FB3878">
      <w:pPr>
        <w:spacing w:after="0"/>
        <w:ind w:left="851"/>
        <w:rPr>
          <w:rFonts w:cs="Times New Roman"/>
        </w:rPr>
      </w:pPr>
      <w:r w:rsidRPr="00FB3878">
        <w:rPr>
          <w:rFonts w:cs="Times New Roman"/>
        </w:rPr>
        <w:t>A szappanok és a mosás anyagai:</w:t>
      </w:r>
    </w:p>
    <w:p w14:paraId="7FBBC4B0" w14:textId="77777777" w:rsidR="00FB3878" w:rsidRPr="00FB3878" w:rsidRDefault="00FB3878" w:rsidP="00FB3878">
      <w:pPr>
        <w:spacing w:after="0"/>
        <w:ind w:left="851"/>
        <w:rPr>
          <w:rFonts w:cs="Times New Roman"/>
        </w:rPr>
      </w:pPr>
      <w:r w:rsidRPr="00FB3878">
        <w:rPr>
          <w:rFonts w:cs="Times New Roman"/>
        </w:rPr>
        <w:t>Szappanok</w:t>
      </w:r>
      <w:r w:rsidR="00DD07CD">
        <w:rPr>
          <w:rFonts w:cs="Times New Roman"/>
        </w:rPr>
        <w:t>.</w:t>
      </w:r>
    </w:p>
    <w:p w14:paraId="61758959" w14:textId="77777777" w:rsidR="00FB3878" w:rsidRPr="00FB3878" w:rsidRDefault="00FB3878" w:rsidP="00FB3878">
      <w:pPr>
        <w:spacing w:after="0"/>
        <w:ind w:left="851"/>
        <w:rPr>
          <w:rFonts w:cs="Times New Roman"/>
        </w:rPr>
      </w:pPr>
      <w:r w:rsidRPr="00FB3878">
        <w:rPr>
          <w:rFonts w:cs="Times New Roman"/>
        </w:rPr>
        <w:t>Mosószerek.</w:t>
      </w:r>
    </w:p>
    <w:p w14:paraId="75230D72" w14:textId="77777777" w:rsidR="00FB3878" w:rsidRPr="00FB3878" w:rsidRDefault="00FB3878" w:rsidP="00FB3878">
      <w:pPr>
        <w:spacing w:after="0"/>
        <w:ind w:left="851"/>
        <w:rPr>
          <w:rFonts w:cs="Times New Roman"/>
        </w:rPr>
      </w:pPr>
      <w:r w:rsidRPr="00FB3878">
        <w:rPr>
          <w:rFonts w:cs="Times New Roman"/>
        </w:rPr>
        <w:t>Mosási segédanyagok</w:t>
      </w:r>
      <w:r w:rsidR="00DD07CD">
        <w:rPr>
          <w:rFonts w:cs="Times New Roman"/>
        </w:rPr>
        <w:t>.</w:t>
      </w:r>
    </w:p>
    <w:p w14:paraId="5CC7C0C1" w14:textId="77777777" w:rsidR="00FB3878" w:rsidRPr="00FB3878" w:rsidRDefault="00FB3878" w:rsidP="00FB3878">
      <w:pPr>
        <w:spacing w:after="0"/>
        <w:ind w:left="851"/>
        <w:rPr>
          <w:rFonts w:cs="Times New Roman"/>
        </w:rPr>
      </w:pPr>
      <w:r w:rsidRPr="00FB3878">
        <w:rPr>
          <w:rFonts w:cs="Times New Roman"/>
        </w:rPr>
        <w:t>Háztartási tisztító- és ápolószerek:</w:t>
      </w:r>
    </w:p>
    <w:p w14:paraId="763A8D24" w14:textId="77777777" w:rsidR="00FB3878" w:rsidRPr="00FB3878" w:rsidRDefault="00FB3878" w:rsidP="00FB3878">
      <w:pPr>
        <w:spacing w:after="0"/>
        <w:ind w:left="851"/>
        <w:rPr>
          <w:rFonts w:cs="Times New Roman"/>
        </w:rPr>
      </w:pPr>
      <w:r w:rsidRPr="00FB3878">
        <w:rPr>
          <w:rFonts w:cs="Times New Roman"/>
        </w:rPr>
        <w:t>Mosogatószerek.</w:t>
      </w:r>
    </w:p>
    <w:p w14:paraId="3F45A6E6" w14:textId="77777777" w:rsidR="00FB3878" w:rsidRPr="00FB3878" w:rsidRDefault="00FB3878" w:rsidP="00FB3878">
      <w:pPr>
        <w:spacing w:after="0"/>
        <w:ind w:left="851"/>
        <w:rPr>
          <w:rFonts w:cs="Times New Roman"/>
        </w:rPr>
      </w:pPr>
      <w:r w:rsidRPr="00FB3878">
        <w:rPr>
          <w:rFonts w:cs="Times New Roman"/>
        </w:rPr>
        <w:t>Általános tisztítószerek, lemosók</w:t>
      </w:r>
      <w:r w:rsidR="00DD07CD">
        <w:rPr>
          <w:rFonts w:cs="Times New Roman"/>
        </w:rPr>
        <w:t>.</w:t>
      </w:r>
    </w:p>
    <w:p w14:paraId="6E20931A" w14:textId="77777777" w:rsidR="00FB3878" w:rsidRPr="00FB3878" w:rsidRDefault="00FB3878" w:rsidP="00FB3878">
      <w:pPr>
        <w:spacing w:after="0"/>
        <w:ind w:left="851"/>
        <w:rPr>
          <w:rFonts w:cs="Times New Roman"/>
        </w:rPr>
      </w:pPr>
      <w:r w:rsidRPr="00FB3878">
        <w:rPr>
          <w:rFonts w:cs="Times New Roman"/>
        </w:rPr>
        <w:t>Súrolószerek.</w:t>
      </w:r>
    </w:p>
    <w:p w14:paraId="72B84C92" w14:textId="77777777" w:rsidR="00FB3878" w:rsidRPr="00FB3878" w:rsidRDefault="00FB3878" w:rsidP="00FB3878">
      <w:pPr>
        <w:spacing w:after="0"/>
        <w:ind w:left="851"/>
        <w:rPr>
          <w:rFonts w:cs="Times New Roman"/>
        </w:rPr>
      </w:pPr>
      <w:r w:rsidRPr="00FB3878">
        <w:rPr>
          <w:rFonts w:cs="Times New Roman"/>
        </w:rPr>
        <w:t>Szőnyeg- és kárpittisztító szerek</w:t>
      </w:r>
      <w:r w:rsidR="00DD07CD">
        <w:rPr>
          <w:rFonts w:cs="Times New Roman"/>
        </w:rPr>
        <w:t>.</w:t>
      </w:r>
    </w:p>
    <w:p w14:paraId="235E6E42" w14:textId="77777777" w:rsidR="00FB3878" w:rsidRPr="00FB3878" w:rsidRDefault="00FB3878" w:rsidP="00FB3878">
      <w:pPr>
        <w:spacing w:after="0"/>
        <w:ind w:left="851"/>
        <w:rPr>
          <w:rFonts w:cs="Times New Roman"/>
        </w:rPr>
      </w:pPr>
      <w:r w:rsidRPr="00FB3878">
        <w:rPr>
          <w:rFonts w:cs="Times New Roman"/>
        </w:rPr>
        <w:t>Ablak-, tükör-, üvegtisztítók.</w:t>
      </w:r>
    </w:p>
    <w:p w14:paraId="78B89F22" w14:textId="77777777" w:rsidR="00FB3878" w:rsidRPr="00FB3878" w:rsidRDefault="00FB3878" w:rsidP="00FB3878">
      <w:pPr>
        <w:spacing w:after="0"/>
        <w:ind w:left="851"/>
        <w:rPr>
          <w:rFonts w:cs="Times New Roman"/>
        </w:rPr>
      </w:pPr>
      <w:r w:rsidRPr="00FB3878">
        <w:rPr>
          <w:rFonts w:cs="Times New Roman"/>
        </w:rPr>
        <w:t>Folttisztító szerek</w:t>
      </w:r>
      <w:r w:rsidR="00DD07CD">
        <w:rPr>
          <w:rFonts w:cs="Times New Roman"/>
        </w:rPr>
        <w:t>.</w:t>
      </w:r>
    </w:p>
    <w:p w14:paraId="5DBDCE4A" w14:textId="77777777" w:rsidR="00FB3878" w:rsidRPr="00FB3878" w:rsidRDefault="00FB3878" w:rsidP="00FB3878">
      <w:pPr>
        <w:spacing w:after="0"/>
        <w:ind w:left="851"/>
        <w:rPr>
          <w:rFonts w:cs="Times New Roman"/>
        </w:rPr>
      </w:pPr>
      <w:r w:rsidRPr="00FB3878">
        <w:rPr>
          <w:rFonts w:cs="Times New Roman"/>
        </w:rPr>
        <w:t>Bútorápoló szerek</w:t>
      </w:r>
      <w:r w:rsidR="00DD07CD">
        <w:rPr>
          <w:rFonts w:cs="Times New Roman"/>
        </w:rPr>
        <w:t>.</w:t>
      </w:r>
    </w:p>
    <w:p w14:paraId="559FDF4C" w14:textId="77777777" w:rsidR="00FB3878" w:rsidRPr="00FB3878" w:rsidRDefault="00FB3878" w:rsidP="00FB3878">
      <w:pPr>
        <w:spacing w:after="0"/>
        <w:ind w:left="851"/>
        <w:rPr>
          <w:rFonts w:cs="Times New Roman"/>
        </w:rPr>
      </w:pPr>
      <w:r w:rsidRPr="00FB3878">
        <w:rPr>
          <w:rFonts w:cs="Times New Roman"/>
        </w:rPr>
        <w:t>Padlóápoló szerek</w:t>
      </w:r>
      <w:r w:rsidR="00DD07CD">
        <w:rPr>
          <w:rFonts w:cs="Times New Roman"/>
        </w:rPr>
        <w:t>.</w:t>
      </w:r>
    </w:p>
    <w:p w14:paraId="71464E75" w14:textId="77777777" w:rsidR="00FB3878" w:rsidRPr="00FB3878" w:rsidRDefault="00FB3878" w:rsidP="00FB3878">
      <w:pPr>
        <w:spacing w:after="0"/>
        <w:ind w:left="851"/>
        <w:rPr>
          <w:rFonts w:cs="Times New Roman"/>
        </w:rPr>
      </w:pPr>
      <w:r w:rsidRPr="00FB3878">
        <w:rPr>
          <w:rFonts w:cs="Times New Roman"/>
        </w:rPr>
        <w:t>Fertőtlenítő-, vízkőoldó és maró hatású szerek.</w:t>
      </w:r>
    </w:p>
    <w:p w14:paraId="313CD544" w14:textId="77777777" w:rsidR="00FB3878" w:rsidRPr="00FB3878" w:rsidRDefault="00FB3878" w:rsidP="00FB3878">
      <w:pPr>
        <w:spacing w:after="0"/>
        <w:ind w:left="851"/>
        <w:rPr>
          <w:rFonts w:cs="Times New Roman"/>
        </w:rPr>
      </w:pPr>
      <w:r w:rsidRPr="00FB3878">
        <w:rPr>
          <w:rFonts w:cs="Times New Roman"/>
        </w:rPr>
        <w:t>Tűzhelytisztítók.</w:t>
      </w:r>
    </w:p>
    <w:p w14:paraId="05CE67CD" w14:textId="77777777" w:rsidR="00FB3878" w:rsidRPr="00FB3878" w:rsidRDefault="00FB3878" w:rsidP="00FB3878">
      <w:pPr>
        <w:spacing w:after="0"/>
        <w:ind w:left="851"/>
        <w:rPr>
          <w:rFonts w:cs="Times New Roman"/>
        </w:rPr>
      </w:pPr>
      <w:r w:rsidRPr="00FB3878">
        <w:rPr>
          <w:rFonts w:cs="Times New Roman"/>
        </w:rPr>
        <w:t>Testápoló és személyes higiéniát szolgáló készítmények:</w:t>
      </w:r>
    </w:p>
    <w:p w14:paraId="5A70CBA2" w14:textId="77777777" w:rsidR="00FB3878" w:rsidRPr="00FB3878" w:rsidRDefault="00FB3878" w:rsidP="00FB3878">
      <w:pPr>
        <w:spacing w:after="0"/>
        <w:ind w:left="851"/>
        <w:rPr>
          <w:rFonts w:cs="Times New Roman"/>
        </w:rPr>
      </w:pPr>
      <w:r w:rsidRPr="00FB3878">
        <w:rPr>
          <w:rFonts w:cs="Times New Roman"/>
        </w:rPr>
        <w:t>Fürdő- és tusoló készítmények</w:t>
      </w:r>
      <w:r w:rsidR="00DD07CD">
        <w:rPr>
          <w:rFonts w:cs="Times New Roman"/>
        </w:rPr>
        <w:t>.</w:t>
      </w:r>
    </w:p>
    <w:p w14:paraId="3440ED7A" w14:textId="77777777" w:rsidR="00FB3878" w:rsidRPr="00FB3878" w:rsidRDefault="00FB3878" w:rsidP="00FB3878">
      <w:pPr>
        <w:spacing w:after="0"/>
        <w:ind w:left="851"/>
        <w:rPr>
          <w:rFonts w:cs="Times New Roman"/>
        </w:rPr>
      </w:pPr>
      <w:r w:rsidRPr="00FB3878">
        <w:rPr>
          <w:rFonts w:cs="Times New Roman"/>
        </w:rPr>
        <w:t>Testápoló tejek, emulziók</w:t>
      </w:r>
      <w:r w:rsidR="00DD07CD">
        <w:rPr>
          <w:rFonts w:cs="Times New Roman"/>
        </w:rPr>
        <w:t>.</w:t>
      </w:r>
    </w:p>
    <w:p w14:paraId="39E3432D" w14:textId="77777777" w:rsidR="00FB3878" w:rsidRPr="00FB3878" w:rsidRDefault="00FB3878" w:rsidP="00FB3878">
      <w:pPr>
        <w:spacing w:after="0"/>
        <w:ind w:left="851"/>
        <w:rPr>
          <w:rFonts w:cs="Times New Roman"/>
        </w:rPr>
      </w:pPr>
      <w:r w:rsidRPr="00FB3878">
        <w:rPr>
          <w:rFonts w:cs="Times New Roman"/>
        </w:rPr>
        <w:t>Kéz- és lábápoló készítmények</w:t>
      </w:r>
      <w:r w:rsidR="00DD07CD">
        <w:rPr>
          <w:rFonts w:cs="Times New Roman"/>
        </w:rPr>
        <w:t>.</w:t>
      </w:r>
    </w:p>
    <w:p w14:paraId="5E94F7BA" w14:textId="77777777" w:rsidR="00FB3878" w:rsidRPr="00FB3878" w:rsidRDefault="00FB3878" w:rsidP="00FB3878">
      <w:pPr>
        <w:spacing w:after="0"/>
        <w:ind w:left="851"/>
        <w:rPr>
          <w:rFonts w:cs="Times New Roman"/>
        </w:rPr>
      </w:pPr>
      <w:r w:rsidRPr="00FB3878">
        <w:rPr>
          <w:rFonts w:cs="Times New Roman"/>
        </w:rPr>
        <w:t>Hintőporok</w:t>
      </w:r>
      <w:r w:rsidR="00DD07CD">
        <w:rPr>
          <w:rFonts w:cs="Times New Roman"/>
        </w:rPr>
        <w:t>.</w:t>
      </w:r>
    </w:p>
    <w:p w14:paraId="13F0875F" w14:textId="77777777" w:rsidR="00FB3878" w:rsidRPr="00FB3878" w:rsidRDefault="00FB3878" w:rsidP="00FB3878">
      <w:pPr>
        <w:spacing w:after="0"/>
        <w:ind w:left="851"/>
        <w:rPr>
          <w:rFonts w:cs="Times New Roman"/>
        </w:rPr>
      </w:pPr>
      <w:r w:rsidRPr="00FB3878">
        <w:rPr>
          <w:rFonts w:cs="Times New Roman"/>
        </w:rPr>
        <w:t>Szőrtelenítő készítmények</w:t>
      </w:r>
      <w:r w:rsidR="00DD07CD">
        <w:rPr>
          <w:rFonts w:cs="Times New Roman"/>
        </w:rPr>
        <w:t>.</w:t>
      </w:r>
    </w:p>
    <w:p w14:paraId="0D85F11A" w14:textId="77777777" w:rsidR="00FB3878" w:rsidRPr="00FB3878" w:rsidRDefault="00FB3878" w:rsidP="00FB3878">
      <w:pPr>
        <w:spacing w:after="0"/>
        <w:ind w:left="851"/>
        <w:rPr>
          <w:rFonts w:cs="Times New Roman"/>
        </w:rPr>
      </w:pPr>
      <w:r w:rsidRPr="00FB3878">
        <w:rPr>
          <w:rFonts w:cs="Times New Roman"/>
        </w:rPr>
        <w:t>Hajápolási készítmények.</w:t>
      </w:r>
    </w:p>
    <w:p w14:paraId="667F1EA7" w14:textId="77777777" w:rsidR="00FB3878" w:rsidRPr="00FB3878" w:rsidRDefault="00FB3878" w:rsidP="00FB3878">
      <w:pPr>
        <w:spacing w:after="0"/>
        <w:ind w:left="851"/>
        <w:rPr>
          <w:rFonts w:cs="Times New Roman"/>
        </w:rPr>
      </w:pPr>
      <w:r w:rsidRPr="00FB3878">
        <w:rPr>
          <w:rFonts w:cs="Times New Roman"/>
        </w:rPr>
        <w:t>Fog- és szájápoló készítmények.</w:t>
      </w:r>
    </w:p>
    <w:p w14:paraId="35C7CCF4" w14:textId="77777777" w:rsidR="00FB3878" w:rsidRPr="00FB3878" w:rsidRDefault="00FB3878" w:rsidP="00FB3878">
      <w:pPr>
        <w:spacing w:after="0"/>
        <w:ind w:left="851"/>
        <w:rPr>
          <w:rFonts w:cs="Times New Roman"/>
        </w:rPr>
      </w:pPr>
      <w:proofErr w:type="spellStart"/>
      <w:r w:rsidRPr="00FB3878">
        <w:rPr>
          <w:rFonts w:cs="Times New Roman"/>
        </w:rPr>
        <w:t>Borotválkozószerek</w:t>
      </w:r>
      <w:proofErr w:type="spellEnd"/>
      <w:r w:rsidR="00DD07CD">
        <w:rPr>
          <w:rFonts w:cs="Times New Roman"/>
        </w:rPr>
        <w:t>.</w:t>
      </w:r>
    </w:p>
    <w:p w14:paraId="4D0E6FC7" w14:textId="77777777" w:rsidR="00FB3878" w:rsidRPr="00FB3878" w:rsidRDefault="00FB3878" w:rsidP="00FB3878">
      <w:pPr>
        <w:spacing w:after="0"/>
        <w:ind w:left="851"/>
        <w:rPr>
          <w:rFonts w:cs="Times New Roman"/>
        </w:rPr>
      </w:pPr>
      <w:r w:rsidRPr="00FB3878">
        <w:rPr>
          <w:rFonts w:cs="Times New Roman"/>
        </w:rPr>
        <w:t>Dezodorok és izzadást gátló készítmények</w:t>
      </w:r>
      <w:r w:rsidR="00DD07CD">
        <w:rPr>
          <w:rFonts w:cs="Times New Roman"/>
        </w:rPr>
        <w:t>.</w:t>
      </w:r>
    </w:p>
    <w:p w14:paraId="3DE2F58B" w14:textId="77777777" w:rsidR="00FB3878" w:rsidRPr="00FB3878" w:rsidRDefault="00FB3878" w:rsidP="00FB3878">
      <w:pPr>
        <w:spacing w:after="0"/>
        <w:ind w:left="851"/>
        <w:rPr>
          <w:rFonts w:cs="Times New Roman"/>
        </w:rPr>
      </w:pPr>
      <w:r w:rsidRPr="00FB3878">
        <w:rPr>
          <w:rFonts w:cs="Times New Roman"/>
        </w:rPr>
        <w:t>Napozószerek</w:t>
      </w:r>
      <w:r w:rsidR="00DD07CD">
        <w:rPr>
          <w:rFonts w:cs="Times New Roman"/>
        </w:rPr>
        <w:t>.</w:t>
      </w:r>
    </w:p>
    <w:p w14:paraId="46F29D94" w14:textId="77777777" w:rsidR="00FB3878" w:rsidRPr="00FB3878" w:rsidRDefault="00FB3878" w:rsidP="00FB3878">
      <w:pPr>
        <w:spacing w:after="0"/>
        <w:ind w:left="851"/>
        <w:rPr>
          <w:rFonts w:cs="Times New Roman"/>
        </w:rPr>
      </w:pPr>
      <w:r w:rsidRPr="00FB3878">
        <w:rPr>
          <w:rFonts w:cs="Times New Roman"/>
        </w:rPr>
        <w:t>Arcápolók, díszítőkozmetikumok és illatszerek.</w:t>
      </w:r>
    </w:p>
    <w:p w14:paraId="64940690" w14:textId="77777777" w:rsidR="00FB3878" w:rsidRPr="00FB3878" w:rsidRDefault="00FB3878" w:rsidP="00FB3878">
      <w:pPr>
        <w:spacing w:after="0"/>
        <w:ind w:left="851"/>
        <w:rPr>
          <w:rFonts w:cs="Times New Roman"/>
        </w:rPr>
      </w:pPr>
      <w:r w:rsidRPr="00FB3878">
        <w:rPr>
          <w:rFonts w:cs="Times New Roman"/>
        </w:rPr>
        <w:t>Arcápoló készítmények, krémek, kenőcsök.</w:t>
      </w:r>
    </w:p>
    <w:p w14:paraId="1DCCAD50" w14:textId="77777777" w:rsidR="00FB3878" w:rsidRPr="00FB3878" w:rsidRDefault="00FB3878" w:rsidP="00FB3878">
      <w:pPr>
        <w:spacing w:after="0"/>
        <w:ind w:left="851"/>
        <w:rPr>
          <w:rFonts w:cs="Times New Roman"/>
        </w:rPr>
      </w:pPr>
      <w:r w:rsidRPr="00FB3878">
        <w:rPr>
          <w:rFonts w:cs="Times New Roman"/>
        </w:rPr>
        <w:t>Díszítő kozmetikumok, ajakápolók, a szemkörnyék kozmetikumai</w:t>
      </w:r>
      <w:r w:rsidR="00DD07CD">
        <w:rPr>
          <w:rFonts w:cs="Times New Roman"/>
        </w:rPr>
        <w:t>.</w:t>
      </w:r>
    </w:p>
    <w:p w14:paraId="50219839" w14:textId="77777777" w:rsidR="00FB3878" w:rsidRPr="00FB3878" w:rsidRDefault="00FB3878" w:rsidP="00FB3878">
      <w:pPr>
        <w:spacing w:after="0"/>
        <w:ind w:left="851"/>
        <w:rPr>
          <w:rFonts w:cs="Times New Roman"/>
        </w:rPr>
      </w:pPr>
      <w:r w:rsidRPr="00FB3878">
        <w:rPr>
          <w:rFonts w:cs="Times New Roman"/>
        </w:rPr>
        <w:t>Illatszerek.</w:t>
      </w:r>
    </w:p>
    <w:p w14:paraId="33D9AB75" w14:textId="77777777" w:rsidR="00FB3878" w:rsidRPr="00FB3878" w:rsidRDefault="00FB3878" w:rsidP="00FB3878">
      <w:pPr>
        <w:spacing w:after="0"/>
        <w:ind w:left="851"/>
        <w:rPr>
          <w:rFonts w:cs="Times New Roman"/>
        </w:rPr>
      </w:pPr>
      <w:r w:rsidRPr="00FB3878">
        <w:rPr>
          <w:rFonts w:cs="Times New Roman"/>
        </w:rPr>
        <w:t>Babaápolási készítmények</w:t>
      </w:r>
      <w:r w:rsidR="00DD07CD">
        <w:rPr>
          <w:rFonts w:cs="Times New Roman"/>
        </w:rPr>
        <w:t>.</w:t>
      </w:r>
    </w:p>
    <w:p w14:paraId="40937ECC" w14:textId="77777777" w:rsidR="00FB3878" w:rsidRPr="00FB3878" w:rsidRDefault="00FB3878" w:rsidP="00FB3878">
      <w:pPr>
        <w:spacing w:after="0"/>
        <w:ind w:left="851"/>
        <w:rPr>
          <w:rFonts w:cs="Times New Roman"/>
        </w:rPr>
      </w:pPr>
      <w:proofErr w:type="spellStart"/>
      <w:r w:rsidRPr="00FB3878">
        <w:rPr>
          <w:rFonts w:cs="Times New Roman"/>
        </w:rPr>
        <w:t>Norinbergi</w:t>
      </w:r>
      <w:proofErr w:type="spellEnd"/>
      <w:r w:rsidRPr="00FB3878">
        <w:rPr>
          <w:rFonts w:cs="Times New Roman"/>
        </w:rPr>
        <w:t xml:space="preserve"> áruk:</w:t>
      </w:r>
    </w:p>
    <w:p w14:paraId="75742309" w14:textId="77777777" w:rsidR="00FB3878" w:rsidRPr="00FB3878" w:rsidRDefault="00FB3878" w:rsidP="00FB3878">
      <w:pPr>
        <w:spacing w:after="0"/>
        <w:ind w:left="851"/>
        <w:rPr>
          <w:rFonts w:cs="Times New Roman"/>
        </w:rPr>
      </w:pPr>
      <w:r w:rsidRPr="00FB3878">
        <w:rPr>
          <w:rFonts w:cs="Times New Roman"/>
        </w:rPr>
        <w:t>Kozmetikai kiegészítő áruk</w:t>
      </w:r>
      <w:r w:rsidR="00DD07CD">
        <w:rPr>
          <w:rFonts w:cs="Times New Roman"/>
        </w:rPr>
        <w:t>.</w:t>
      </w:r>
    </w:p>
    <w:p w14:paraId="037102B0" w14:textId="77777777" w:rsidR="00FB3878" w:rsidRPr="00FB3878" w:rsidRDefault="00FB3878" w:rsidP="00FB3878">
      <w:pPr>
        <w:spacing w:after="0"/>
        <w:ind w:left="851"/>
        <w:rPr>
          <w:rFonts w:cs="Times New Roman"/>
        </w:rPr>
      </w:pPr>
      <w:r w:rsidRPr="00FB3878">
        <w:rPr>
          <w:rFonts w:cs="Times New Roman"/>
        </w:rPr>
        <w:t>Egészségügyi áruk</w:t>
      </w:r>
      <w:r w:rsidR="00DD07CD">
        <w:rPr>
          <w:rFonts w:cs="Times New Roman"/>
        </w:rPr>
        <w:t>.</w:t>
      </w:r>
    </w:p>
    <w:p w14:paraId="2180DB80" w14:textId="77777777" w:rsidR="00DF1227" w:rsidRDefault="00FB3878" w:rsidP="00FB3878">
      <w:pPr>
        <w:spacing w:after="0"/>
        <w:ind w:left="851"/>
      </w:pPr>
      <w:r w:rsidRPr="00FB3878">
        <w:rPr>
          <w:rFonts w:cs="Times New Roman"/>
        </w:rPr>
        <w:lastRenderedPageBreak/>
        <w:t>Háztartási áruk.</w:t>
      </w:r>
    </w:p>
    <w:p w14:paraId="677194DD" w14:textId="77777777" w:rsidR="00DF1227" w:rsidRPr="002A1C54" w:rsidRDefault="00DF1227" w:rsidP="00DF1227">
      <w:pPr>
        <w:tabs>
          <w:tab w:val="left" w:pos="1418"/>
          <w:tab w:val="right" w:pos="9072"/>
        </w:tabs>
        <w:spacing w:after="0"/>
        <w:ind w:left="851"/>
      </w:pPr>
    </w:p>
    <w:p w14:paraId="0B68DA8C" w14:textId="77777777" w:rsidR="00DF1227" w:rsidRPr="002A1C54" w:rsidRDefault="00DF1227" w:rsidP="00DF1227">
      <w:pPr>
        <w:tabs>
          <w:tab w:val="left" w:pos="1418"/>
          <w:tab w:val="right" w:pos="9072"/>
        </w:tabs>
        <w:spacing w:after="0"/>
        <w:ind w:left="851"/>
      </w:pPr>
    </w:p>
    <w:p w14:paraId="5094F4CA"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7D7FD19B" w14:textId="77777777" w:rsidR="00DF1227" w:rsidRDefault="00C32A7F" w:rsidP="00DF1227">
      <w:pPr>
        <w:spacing w:after="0"/>
        <w:ind w:left="426"/>
      </w:pPr>
      <w:r>
        <w:t>Tanterem/szaktanterem.</w:t>
      </w:r>
    </w:p>
    <w:p w14:paraId="2B991A8D" w14:textId="77777777" w:rsidR="00DF1227" w:rsidRPr="002B5BF7" w:rsidRDefault="00DF1227" w:rsidP="00DF1227">
      <w:pPr>
        <w:spacing w:after="0"/>
        <w:ind w:left="426"/>
      </w:pPr>
    </w:p>
    <w:p w14:paraId="2B9C54C9"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76D7A63" w14:textId="77777777" w:rsidR="00DF1227" w:rsidRDefault="00DF1227" w:rsidP="00DF1227">
      <w:pPr>
        <w:spacing w:after="0"/>
        <w:ind w:left="426"/>
      </w:pPr>
    </w:p>
    <w:p w14:paraId="2DFCF9DD" w14:textId="77777777" w:rsidR="00DF1227" w:rsidRPr="00C879C0" w:rsidRDefault="00DF1227" w:rsidP="00DF1227">
      <w:pPr>
        <w:spacing w:after="0"/>
        <w:ind w:left="426"/>
        <w:rPr>
          <w:i/>
        </w:rPr>
      </w:pPr>
    </w:p>
    <w:p w14:paraId="5D0A5B37" w14:textId="77777777" w:rsidR="00DF1227" w:rsidRPr="00FF2E9D" w:rsidRDefault="00DF1227" w:rsidP="00DF1227">
      <w:pPr>
        <w:spacing w:after="0"/>
        <w:ind w:left="426"/>
      </w:pPr>
    </w:p>
    <w:p w14:paraId="715A3534"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70B0" w:rsidRPr="000670B0" w14:paraId="0A5AEBDD" w14:textId="77777777" w:rsidTr="000670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B7FF22"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C37CE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B9BF46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8FAD8C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xml:space="preserve">Alkalmazandó eszközök és felszerelések </w:t>
            </w:r>
          </w:p>
        </w:tc>
      </w:tr>
      <w:tr w:rsidR="000670B0" w:rsidRPr="000670B0" w14:paraId="239458F2" w14:textId="77777777" w:rsidTr="000670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D173F25" w14:textId="77777777" w:rsidR="000670B0" w:rsidRPr="000670B0" w:rsidRDefault="000670B0" w:rsidP="000670B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FDE61AE" w14:textId="77777777" w:rsidR="000670B0" w:rsidRPr="000670B0" w:rsidRDefault="000670B0" w:rsidP="000670B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15637F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3AEAE5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F6319B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7DF7B93" w14:textId="77777777" w:rsidR="000670B0" w:rsidRPr="000670B0" w:rsidRDefault="000670B0" w:rsidP="000670B0">
            <w:pPr>
              <w:spacing w:after="0"/>
              <w:jc w:val="left"/>
              <w:rPr>
                <w:rFonts w:eastAsia="Times New Roman" w:cs="Times New Roman"/>
                <w:color w:val="000000"/>
                <w:sz w:val="20"/>
                <w:szCs w:val="20"/>
                <w:lang w:eastAsia="hu-HU"/>
              </w:rPr>
            </w:pPr>
          </w:p>
        </w:tc>
      </w:tr>
      <w:tr w:rsidR="000670B0" w:rsidRPr="000670B0" w14:paraId="4772A351" w14:textId="77777777"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250BA4"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13C503E"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1DF472B"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BA24F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2A2572"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0EB8C4F"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55F3C067" w14:textId="77777777"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F0347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11A85FE"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719307E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0A4518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D8E7F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469CA1"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3313FDC9" w14:textId="77777777"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29093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8521AC7"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0DA21C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4FC0B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A00C8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00CB8A1"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545D320D" w14:textId="77777777"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0FBE74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AE37D47"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44A16B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57139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C96A9C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FAD8D6"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60ED8F8D" w14:textId="77777777"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656124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F085421"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D907F7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77778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130B0B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F8F576"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51320441" w14:textId="77777777"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4A8EC5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F7F9076"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BD5C3F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CB2D3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93C04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A4416F7"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4A5B1792" w14:textId="77777777"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DA1B7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85D5722"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FE4B38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C92054"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5EA3D3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3C176B"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619EA56B" w14:textId="77777777"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3A4229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6AD0D46C"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687228F2"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99B38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98996F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724A70"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613B1E97" w14:textId="77777777"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E3CE7F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19ADBE0"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4CF1D34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4224E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88E85E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B42D4F"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4EF13AFD" w14:textId="77777777"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411807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1E7A2781"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4F4A444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2A050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10927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8D00234"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4443736D" w14:textId="77777777" w:rsidTr="000670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770DB4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14:paraId="5F99AEDA"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5D5BC8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AE975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F151C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DA2ED4"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bl>
    <w:p w14:paraId="6AAFF277" w14:textId="77777777" w:rsidR="00DF1227" w:rsidRDefault="00DF1227" w:rsidP="00DF1227">
      <w:pPr>
        <w:spacing w:after="0"/>
        <w:ind w:left="426"/>
      </w:pPr>
    </w:p>
    <w:p w14:paraId="7AF59F36"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670B0" w:rsidRPr="000670B0" w14:paraId="5C2150FF" w14:textId="77777777" w:rsidTr="000670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E9CE9B"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A7F10B"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CD6F994"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3180A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xml:space="preserve">Alkalmazandó eszközök és felszerelések </w:t>
            </w:r>
          </w:p>
        </w:tc>
      </w:tr>
      <w:tr w:rsidR="000670B0" w:rsidRPr="000670B0" w14:paraId="16C862FE" w14:textId="77777777" w:rsidTr="000670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52D27AC" w14:textId="77777777" w:rsidR="000670B0" w:rsidRPr="000670B0" w:rsidRDefault="000670B0" w:rsidP="000670B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057AD94" w14:textId="77777777" w:rsidR="000670B0" w:rsidRPr="000670B0" w:rsidRDefault="000670B0" w:rsidP="000670B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EAAD42B"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A9A4172"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ACDABB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F41B4F7" w14:textId="77777777" w:rsidR="000670B0" w:rsidRPr="000670B0" w:rsidRDefault="000670B0" w:rsidP="000670B0">
            <w:pPr>
              <w:spacing w:after="0"/>
              <w:jc w:val="left"/>
              <w:rPr>
                <w:rFonts w:eastAsia="Times New Roman" w:cs="Times New Roman"/>
                <w:color w:val="000000"/>
                <w:sz w:val="20"/>
                <w:szCs w:val="20"/>
                <w:lang w:eastAsia="hu-HU"/>
              </w:rPr>
            </w:pPr>
          </w:p>
        </w:tc>
      </w:tr>
      <w:tr w:rsidR="000670B0" w:rsidRPr="000670B0" w14:paraId="4BE0B7C7" w14:textId="77777777" w:rsidTr="000670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08A561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6162D9C"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Információ feldolgozó tevékenységek</w:t>
            </w:r>
          </w:p>
        </w:tc>
      </w:tr>
      <w:tr w:rsidR="000670B0" w:rsidRPr="000670B0" w14:paraId="021C430A"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F71BB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0F028AE"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855813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49F07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9A0F5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4C6DC8"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7FC2B3A0"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447EA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BBB59A3"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D6A769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54576B"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AA988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AA927D"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1C2115ED"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7208B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0C6588A"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43F4ED2"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BF99F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82841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A12BE73"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22CC471B"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52D7E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131723D"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0F8664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787CA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52B17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86EEED0"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588D9987"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D08A5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858C411"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0666F15"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C0473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796AA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FDD97E"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24F6DF23" w14:textId="77777777"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47B95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99D3A23"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FCBFEC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FAA6C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DD3C3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B5C09F5"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6DC52296"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DB011B"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45C635E9"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00F01F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CB1DC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42F66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CF27D7E"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2FFF0510" w14:textId="77777777" w:rsidTr="000670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ECCD03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25C0A2B"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Ismeretalkalmazási gyakorló tevékenységek, feladatok</w:t>
            </w:r>
          </w:p>
        </w:tc>
      </w:tr>
      <w:tr w:rsidR="000670B0" w:rsidRPr="000670B0" w14:paraId="726AEFF0" w14:textId="77777777"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7210C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3FB6814"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ED4BEC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A7A745"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C8C6C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7E896D"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5F44C918" w14:textId="77777777"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83C61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9545785"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3AE755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D947C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A372B5"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748CA8"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3FF664B9"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E3832B"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14:paraId="6F2C0693"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7051C4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1AB8C4"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2F236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6DE4FC"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254BDF86" w14:textId="77777777"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82EA7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3B6AC315"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9CAD845"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D7882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8F767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C0B0D0"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7525B1D3"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CAE7D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052D7DAD"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D3B037B"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0150E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89E29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C5D268"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79D75EA9"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23E7E2"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7683A93B"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4003E5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65281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BEC315"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04ECB3A"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14DD2389"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577D7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75762D9A"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1C05D3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C3D82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48F2B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09525F0"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59F777A5" w14:textId="77777777" w:rsidTr="000670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2A903D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905AE2B"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Csoportos munkaformák körében</w:t>
            </w:r>
          </w:p>
        </w:tc>
      </w:tr>
      <w:tr w:rsidR="000670B0" w:rsidRPr="000670B0" w14:paraId="6E0E2893"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B5E57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E319925"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FCCE4C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7172F2"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5380C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8074D0"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011A309D"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378784"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5D568D05"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C6CF04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49B59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C95D9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1858F9"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4A7D2D69"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C79694"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57E897AA"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10F294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AF5E7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C6B9C5"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D16E31"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3F29ECCF" w14:textId="77777777"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43E64B"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2AE69A39"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BB7416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556F0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9037A2"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B2F33A"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6ECA4C5F" w14:textId="77777777"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6E9B0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1C3EA04F"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2998A9B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B412CB"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41E7D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68D543"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6FBA58B4" w14:textId="77777777" w:rsidTr="000670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1E0BAF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57189A6"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Gyakorlati munkavégzés körében</w:t>
            </w:r>
          </w:p>
        </w:tc>
      </w:tr>
      <w:tr w:rsidR="000670B0" w:rsidRPr="000670B0" w14:paraId="6EFB8389"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E9E275"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59A18017"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23BBC72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D4D47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E9137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9C4B25"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60150BBA" w14:textId="77777777"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F213D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EF02B71"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5EBF966B"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FA773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BB50F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1EF120"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37B7B920"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6FCAC2"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5C24A1F"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79A2525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3DAD9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397FE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EC9909"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2C8F5B98" w14:textId="77777777" w:rsidTr="000670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E45C5B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5BE9CB9"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Szolgáltatási tevékenységek körében</w:t>
            </w:r>
          </w:p>
        </w:tc>
      </w:tr>
      <w:tr w:rsidR="000670B0" w:rsidRPr="000670B0" w14:paraId="61C5B95E"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B9AFC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789881A3"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14:paraId="0DB2341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85232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A2965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6E5528"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507D8A91" w14:textId="77777777" w:rsidTr="000670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65432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3CCF3B77"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14:paraId="7529128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B8BE2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62BFD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66A2B9"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2AEE1EAB"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39C41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72240037"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6A292CC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A880D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62FC04"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6AE55F"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4841048B" w14:textId="77777777" w:rsidTr="000670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1B3F9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0C6369E9"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5CE2D24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A8F3D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9E312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CF8C2A"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bl>
    <w:p w14:paraId="015827CF" w14:textId="77777777" w:rsidR="00DF1227" w:rsidRPr="002B5BF7" w:rsidRDefault="00DF1227" w:rsidP="00DF1227">
      <w:pPr>
        <w:spacing w:after="0"/>
        <w:ind w:left="426"/>
      </w:pPr>
    </w:p>
    <w:p w14:paraId="2DFBE57A"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339F326B" w14:textId="3693EF01" w:rsidR="00DF1227" w:rsidRDefault="00DF1227" w:rsidP="00DF1227">
      <w:pPr>
        <w:spacing w:after="0"/>
        <w:ind w:left="426"/>
      </w:pPr>
      <w:r w:rsidRPr="003A56AA">
        <w:t xml:space="preserve">A nemzeti köznevelésről szóló 2011. évi CXC. törvény. 54. § </w:t>
      </w:r>
      <w:r w:rsidR="007421F1">
        <w:t>(2) bekezdés</w:t>
      </w:r>
      <w:r w:rsidRPr="003A56AA">
        <w:t xml:space="preserve"> a) pontja szerinti értékeléssel.</w:t>
      </w:r>
    </w:p>
    <w:p w14:paraId="7D5E0194" w14:textId="77777777" w:rsidR="00DF1227" w:rsidRDefault="00DF1227" w:rsidP="00DF1227">
      <w:pPr>
        <w:spacing w:after="200" w:line="276" w:lineRule="auto"/>
        <w:jc w:val="left"/>
        <w:rPr>
          <w:rFonts w:cs="Times New Roman"/>
        </w:rPr>
      </w:pPr>
      <w:r>
        <w:rPr>
          <w:rFonts w:cs="Times New Roman"/>
        </w:rPr>
        <w:br w:type="page"/>
      </w:r>
    </w:p>
    <w:p w14:paraId="1A6F96FF" w14:textId="77777777" w:rsidR="00DF1227" w:rsidRPr="00D52C63" w:rsidRDefault="00DF1227" w:rsidP="00DF1227">
      <w:pPr>
        <w:rPr>
          <w:rFonts w:cs="Times New Roman"/>
        </w:rPr>
      </w:pPr>
    </w:p>
    <w:p w14:paraId="4600790C"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1B3094FB" w14:textId="77777777" w:rsidR="00DF1227" w:rsidRPr="00D52C63" w:rsidRDefault="008367CF" w:rsidP="00DF1227">
      <w:pPr>
        <w:spacing w:after="480"/>
        <w:jc w:val="center"/>
        <w:rPr>
          <w:rFonts w:cs="Times New Roman"/>
          <w:b/>
          <w:sz w:val="36"/>
        </w:rPr>
      </w:pPr>
      <w:r w:rsidRPr="007421F1">
        <w:rPr>
          <w:rFonts w:cs="Times New Roman"/>
          <w:b/>
          <w:sz w:val="36"/>
        </w:rPr>
        <w:t>10029-16</w:t>
      </w:r>
      <w:r w:rsidR="00DF1227" w:rsidRPr="007421F1">
        <w:rPr>
          <w:rFonts w:cs="Times New Roman"/>
          <w:b/>
          <w:sz w:val="36"/>
        </w:rPr>
        <w:t xml:space="preserve"> azonosító</w:t>
      </w:r>
      <w:r w:rsidR="00DF1227" w:rsidRPr="00D52C63">
        <w:rPr>
          <w:rFonts w:cs="Times New Roman"/>
          <w:b/>
          <w:sz w:val="36"/>
        </w:rPr>
        <w:t xml:space="preserve"> számú</w:t>
      </w:r>
    </w:p>
    <w:p w14:paraId="31D02FEF" w14:textId="77777777" w:rsidR="00DF1227" w:rsidRPr="00D52C63" w:rsidRDefault="008367CF" w:rsidP="00DF1227">
      <w:pPr>
        <w:jc w:val="center"/>
        <w:rPr>
          <w:rFonts w:cs="Times New Roman"/>
          <w:b/>
          <w:sz w:val="36"/>
        </w:rPr>
      </w:pPr>
      <w:r>
        <w:rPr>
          <w:rFonts w:cs="Times New Roman"/>
          <w:b/>
          <w:sz w:val="36"/>
        </w:rPr>
        <w:t>A műszaki cikkek forgalmazása</w:t>
      </w:r>
    </w:p>
    <w:p w14:paraId="1ACBB9FF"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14AB1AC5"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032EB4B6"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1D765FC" w14:textId="77777777" w:rsidR="00DF1227" w:rsidRPr="00D52C63" w:rsidRDefault="00DF1227" w:rsidP="00DF1227">
      <w:pPr>
        <w:spacing w:after="200" w:line="276" w:lineRule="auto"/>
        <w:jc w:val="left"/>
        <w:rPr>
          <w:rFonts w:cs="Times New Roman"/>
        </w:rPr>
      </w:pPr>
      <w:r w:rsidRPr="00D52C63">
        <w:rPr>
          <w:rFonts w:cs="Times New Roman"/>
        </w:rPr>
        <w:br w:type="page"/>
      </w:r>
    </w:p>
    <w:p w14:paraId="2F705369" w14:textId="77777777" w:rsidR="00DF1227" w:rsidRDefault="00DF1227" w:rsidP="00DF1227">
      <w:pPr>
        <w:rPr>
          <w:rFonts w:cs="Times New Roman"/>
        </w:rPr>
      </w:pPr>
      <w:r w:rsidRPr="00D52C63">
        <w:rPr>
          <w:rFonts w:cs="Times New Roman"/>
        </w:rPr>
        <w:lastRenderedPageBreak/>
        <w:t xml:space="preserve">A </w:t>
      </w:r>
      <w:r w:rsidR="008367CF" w:rsidRPr="008367CF">
        <w:rPr>
          <w:rFonts w:cs="Times New Roman"/>
        </w:rPr>
        <w:t>10029-16</w:t>
      </w:r>
      <w:r w:rsidRPr="00D52C63">
        <w:rPr>
          <w:rFonts w:cs="Times New Roman"/>
        </w:rPr>
        <w:t xml:space="preserve"> azonosító számú </w:t>
      </w:r>
      <w:proofErr w:type="gramStart"/>
      <w:r w:rsidR="008367CF" w:rsidRPr="008367CF">
        <w:rPr>
          <w:rFonts w:cs="Times New Roman"/>
        </w:rPr>
        <w:t>A</w:t>
      </w:r>
      <w:proofErr w:type="gramEnd"/>
      <w:r w:rsidR="008367CF" w:rsidRPr="008367CF">
        <w:rPr>
          <w:rFonts w:cs="Times New Roman"/>
        </w:rPr>
        <w:t xml:space="preserve"> műszaki cikkek forgalmazása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0670B0" w:rsidRPr="000670B0" w14:paraId="5B9F158E" w14:textId="77777777" w:rsidTr="000670B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3CABFB"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99E5E93" w14:textId="77777777" w:rsidR="000670B0" w:rsidRPr="000670B0" w:rsidRDefault="000670B0" w:rsidP="000670B0">
            <w:pPr>
              <w:spacing w:after="0"/>
              <w:jc w:val="center"/>
              <w:rPr>
                <w:rFonts w:eastAsia="Times New Roman" w:cs="Times New Roman"/>
                <w:color w:val="000000"/>
                <w:sz w:val="20"/>
                <w:szCs w:val="20"/>
                <w:lang w:eastAsia="hu-HU"/>
              </w:rPr>
            </w:pPr>
            <w:proofErr w:type="spellStart"/>
            <w:r w:rsidRPr="000670B0">
              <w:rPr>
                <w:rFonts w:eastAsia="Times New Roman" w:cs="Times New Roman"/>
                <w:color w:val="000000"/>
                <w:sz w:val="20"/>
                <w:szCs w:val="20"/>
                <w:lang w:eastAsia="hu-HU"/>
              </w:rPr>
              <w:t>Műszakicikk</w:t>
            </w:r>
            <w:proofErr w:type="spellEnd"/>
            <w:r w:rsidRPr="000670B0">
              <w:rPr>
                <w:rFonts w:eastAsia="Times New Roman" w:cs="Times New Roman"/>
                <w:color w:val="000000"/>
                <w:sz w:val="20"/>
                <w:szCs w:val="20"/>
                <w:lang w:eastAsia="hu-HU"/>
              </w:rPr>
              <w:t xml:space="preserve"> áruismeret</w:t>
            </w:r>
          </w:p>
        </w:tc>
      </w:tr>
      <w:tr w:rsidR="000670B0" w:rsidRPr="000670B0" w14:paraId="15477BF8" w14:textId="77777777" w:rsidTr="000670B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10AC58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FELADATOK</w:t>
            </w:r>
          </w:p>
        </w:tc>
      </w:tr>
      <w:tr w:rsidR="000670B0" w:rsidRPr="000670B0" w14:paraId="1BF29F14" w14:textId="77777777" w:rsidTr="000670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6BA2F9"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Az áru jellegének és az arculatnak megfelelően kihelyezi a műszaki cikkeket</w:t>
            </w:r>
          </w:p>
        </w:tc>
        <w:tc>
          <w:tcPr>
            <w:tcW w:w="700" w:type="dxa"/>
            <w:tcBorders>
              <w:top w:val="nil"/>
              <w:left w:val="nil"/>
              <w:bottom w:val="single" w:sz="4" w:space="0" w:color="auto"/>
              <w:right w:val="single" w:sz="4" w:space="0" w:color="auto"/>
            </w:tcBorders>
            <w:shd w:val="clear" w:color="auto" w:fill="auto"/>
            <w:noWrap/>
            <w:vAlign w:val="center"/>
            <w:hideMark/>
          </w:tcPr>
          <w:p w14:paraId="2658138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313810A4" w14:textId="77777777" w:rsidTr="000670B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CD851A"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xml:space="preserve">Árubemutató eszközön, panelon beépíti, csatlakoztatja, működteti az árut, útmutató alapján </w:t>
            </w:r>
          </w:p>
        </w:tc>
        <w:tc>
          <w:tcPr>
            <w:tcW w:w="700" w:type="dxa"/>
            <w:tcBorders>
              <w:top w:val="nil"/>
              <w:left w:val="nil"/>
              <w:bottom w:val="single" w:sz="4" w:space="0" w:color="auto"/>
              <w:right w:val="single" w:sz="4" w:space="0" w:color="auto"/>
            </w:tcBorders>
            <w:shd w:val="clear" w:color="auto" w:fill="auto"/>
            <w:noWrap/>
            <w:vAlign w:val="center"/>
            <w:hideMark/>
          </w:tcPr>
          <w:p w14:paraId="7878112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7A9DE580" w14:textId="77777777"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E33207"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Betartja az érintésvédelmi szabályokat</w:t>
            </w:r>
          </w:p>
        </w:tc>
        <w:tc>
          <w:tcPr>
            <w:tcW w:w="700" w:type="dxa"/>
            <w:tcBorders>
              <w:top w:val="nil"/>
              <w:left w:val="nil"/>
              <w:bottom w:val="single" w:sz="4" w:space="0" w:color="auto"/>
              <w:right w:val="single" w:sz="4" w:space="0" w:color="auto"/>
            </w:tcBorders>
            <w:shd w:val="clear" w:color="auto" w:fill="auto"/>
            <w:noWrap/>
            <w:vAlign w:val="center"/>
            <w:hideMark/>
          </w:tcPr>
          <w:p w14:paraId="7D031732"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2221F50C" w14:textId="77777777" w:rsidTr="000670B0">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7A67F3"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xml:space="preserve">Bemutatja a műszaki cikkek használatát és kezelését, </w:t>
            </w:r>
            <w:proofErr w:type="gramStart"/>
            <w:r w:rsidRPr="000670B0">
              <w:rPr>
                <w:rFonts w:eastAsia="Times New Roman" w:cs="Times New Roman"/>
                <w:color w:val="000000"/>
                <w:sz w:val="20"/>
                <w:szCs w:val="20"/>
                <w:lang w:eastAsia="hu-HU"/>
              </w:rPr>
              <w:t>meggyőződik</w:t>
            </w:r>
            <w:proofErr w:type="gramEnd"/>
            <w:r w:rsidRPr="000670B0">
              <w:rPr>
                <w:rFonts w:eastAsia="Times New Roman" w:cs="Times New Roman"/>
                <w:color w:val="000000"/>
                <w:sz w:val="20"/>
                <w:szCs w:val="20"/>
                <w:lang w:eastAsia="hu-HU"/>
              </w:rPr>
              <w:t xml:space="preserve"> üzemképességükről Ellenőrzi a műszaki cikkekhez szükséges dokumentumok meglétét, tartalmát</w:t>
            </w:r>
          </w:p>
        </w:tc>
        <w:tc>
          <w:tcPr>
            <w:tcW w:w="700" w:type="dxa"/>
            <w:tcBorders>
              <w:top w:val="nil"/>
              <w:left w:val="nil"/>
              <w:bottom w:val="single" w:sz="4" w:space="0" w:color="auto"/>
              <w:right w:val="single" w:sz="4" w:space="0" w:color="auto"/>
            </w:tcBorders>
            <w:shd w:val="clear" w:color="auto" w:fill="auto"/>
            <w:noWrap/>
            <w:vAlign w:val="center"/>
            <w:hideMark/>
          </w:tcPr>
          <w:p w14:paraId="70F27FE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6DD855B8" w14:textId="77777777"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C29A50"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Értelmezi az energiacímke adattartalmát</w:t>
            </w:r>
          </w:p>
        </w:tc>
        <w:tc>
          <w:tcPr>
            <w:tcW w:w="700" w:type="dxa"/>
            <w:tcBorders>
              <w:top w:val="nil"/>
              <w:left w:val="nil"/>
              <w:bottom w:val="single" w:sz="4" w:space="0" w:color="auto"/>
              <w:right w:val="single" w:sz="4" w:space="0" w:color="auto"/>
            </w:tcBorders>
            <w:shd w:val="clear" w:color="auto" w:fill="auto"/>
            <w:noWrap/>
            <w:vAlign w:val="center"/>
            <w:hideMark/>
          </w:tcPr>
          <w:p w14:paraId="43A6B77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264F3F50" w14:textId="77777777" w:rsidTr="000670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5D74B9"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Számítógépen figyelemmel kíséri a készleten lévő termékek mennyiségét</w:t>
            </w:r>
          </w:p>
        </w:tc>
        <w:tc>
          <w:tcPr>
            <w:tcW w:w="700" w:type="dxa"/>
            <w:tcBorders>
              <w:top w:val="nil"/>
              <w:left w:val="nil"/>
              <w:bottom w:val="single" w:sz="4" w:space="0" w:color="auto"/>
              <w:right w:val="single" w:sz="4" w:space="0" w:color="auto"/>
            </w:tcBorders>
            <w:shd w:val="clear" w:color="auto" w:fill="auto"/>
            <w:noWrap/>
            <w:vAlign w:val="center"/>
            <w:hideMark/>
          </w:tcPr>
          <w:p w14:paraId="5F53A0D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7FD98E45" w14:textId="77777777" w:rsidTr="000670B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3CB1A9"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 vevő igényeinek megfelelően a bolti árukészletből és/vagy katalógusból terméket ajánl</w:t>
            </w:r>
          </w:p>
        </w:tc>
        <w:tc>
          <w:tcPr>
            <w:tcW w:w="700" w:type="dxa"/>
            <w:tcBorders>
              <w:top w:val="nil"/>
              <w:left w:val="nil"/>
              <w:bottom w:val="single" w:sz="4" w:space="0" w:color="auto"/>
              <w:right w:val="single" w:sz="4" w:space="0" w:color="auto"/>
            </w:tcBorders>
            <w:shd w:val="clear" w:color="auto" w:fill="auto"/>
            <w:noWrap/>
            <w:vAlign w:val="center"/>
            <w:hideMark/>
          </w:tcPr>
          <w:p w14:paraId="387872D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2930B3E5" w14:textId="77777777"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33DECE"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Tájékoztatást ad az áruhitel lehetőségeiről</w:t>
            </w:r>
          </w:p>
        </w:tc>
        <w:tc>
          <w:tcPr>
            <w:tcW w:w="700" w:type="dxa"/>
            <w:tcBorders>
              <w:top w:val="nil"/>
              <w:left w:val="nil"/>
              <w:bottom w:val="single" w:sz="4" w:space="0" w:color="auto"/>
              <w:right w:val="single" w:sz="4" w:space="0" w:color="auto"/>
            </w:tcBorders>
            <w:shd w:val="clear" w:color="auto" w:fill="auto"/>
            <w:noWrap/>
            <w:vAlign w:val="center"/>
            <w:hideMark/>
          </w:tcPr>
          <w:p w14:paraId="58F77AD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69BC87AD" w14:textId="77777777" w:rsidTr="000670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722298"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Tájékoztatást ad a kapcsolódó szolgáltatásokról</w:t>
            </w:r>
          </w:p>
        </w:tc>
        <w:tc>
          <w:tcPr>
            <w:tcW w:w="700" w:type="dxa"/>
            <w:tcBorders>
              <w:top w:val="nil"/>
              <w:left w:val="nil"/>
              <w:bottom w:val="single" w:sz="4" w:space="0" w:color="auto"/>
              <w:right w:val="single" w:sz="4" w:space="0" w:color="auto"/>
            </w:tcBorders>
            <w:shd w:val="clear" w:color="auto" w:fill="auto"/>
            <w:noWrap/>
            <w:vAlign w:val="center"/>
            <w:hideMark/>
          </w:tcPr>
          <w:p w14:paraId="51A6093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46F84FAF" w14:textId="77777777" w:rsidTr="000670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ADEBFE"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Megszervezi a házhozszállítást, vagy átadja a vevőnek az árut</w:t>
            </w:r>
          </w:p>
        </w:tc>
        <w:tc>
          <w:tcPr>
            <w:tcW w:w="700" w:type="dxa"/>
            <w:tcBorders>
              <w:top w:val="nil"/>
              <w:left w:val="nil"/>
              <w:bottom w:val="single" w:sz="4" w:space="0" w:color="auto"/>
              <w:right w:val="single" w:sz="4" w:space="0" w:color="auto"/>
            </w:tcBorders>
            <w:shd w:val="clear" w:color="auto" w:fill="auto"/>
            <w:noWrap/>
            <w:vAlign w:val="center"/>
            <w:hideMark/>
          </w:tcPr>
          <w:p w14:paraId="2B43113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3D53FF41" w14:textId="77777777"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15D6B6"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Előjegyzést vesz fel</w:t>
            </w:r>
          </w:p>
        </w:tc>
        <w:tc>
          <w:tcPr>
            <w:tcW w:w="700" w:type="dxa"/>
            <w:tcBorders>
              <w:top w:val="nil"/>
              <w:left w:val="nil"/>
              <w:bottom w:val="single" w:sz="4" w:space="0" w:color="auto"/>
              <w:right w:val="single" w:sz="4" w:space="0" w:color="auto"/>
            </w:tcBorders>
            <w:shd w:val="clear" w:color="auto" w:fill="auto"/>
            <w:noWrap/>
            <w:vAlign w:val="center"/>
            <w:hideMark/>
          </w:tcPr>
          <w:p w14:paraId="43DAD61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0E78C0FA" w14:textId="77777777" w:rsidTr="000670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7444B7"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xml:space="preserve">Szakszerű tájékoztatást ad a </w:t>
            </w:r>
            <w:proofErr w:type="spellStart"/>
            <w:r w:rsidRPr="000670B0">
              <w:rPr>
                <w:rFonts w:eastAsia="Times New Roman" w:cs="Times New Roman"/>
                <w:color w:val="000000"/>
                <w:sz w:val="20"/>
                <w:szCs w:val="20"/>
                <w:lang w:eastAsia="hu-HU"/>
              </w:rPr>
              <w:t>jótállásró</w:t>
            </w:r>
            <w:proofErr w:type="spellEnd"/>
            <w:r w:rsidRPr="000670B0">
              <w:rPr>
                <w:rFonts w:eastAsia="Times New Roman" w:cs="Times New Roman"/>
                <w:color w:val="000000"/>
                <w:sz w:val="20"/>
                <w:szCs w:val="20"/>
                <w:lang w:eastAsia="hu-HU"/>
              </w:rPr>
              <w:t>, szavatosságról, és kiterjesztett jótállásról</w:t>
            </w:r>
          </w:p>
        </w:tc>
        <w:tc>
          <w:tcPr>
            <w:tcW w:w="700" w:type="dxa"/>
            <w:tcBorders>
              <w:top w:val="nil"/>
              <w:left w:val="nil"/>
              <w:bottom w:val="single" w:sz="4" w:space="0" w:color="auto"/>
              <w:right w:val="single" w:sz="4" w:space="0" w:color="auto"/>
            </w:tcBorders>
            <w:shd w:val="clear" w:color="auto" w:fill="auto"/>
            <w:noWrap/>
            <w:vAlign w:val="center"/>
            <w:hideMark/>
          </w:tcPr>
          <w:p w14:paraId="397D141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63751093" w14:textId="77777777"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8FEBA5"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Kitölti a jótállási jegyet</w:t>
            </w:r>
          </w:p>
        </w:tc>
        <w:tc>
          <w:tcPr>
            <w:tcW w:w="700" w:type="dxa"/>
            <w:tcBorders>
              <w:top w:val="nil"/>
              <w:left w:val="nil"/>
              <w:bottom w:val="single" w:sz="4" w:space="0" w:color="auto"/>
              <w:right w:val="single" w:sz="4" w:space="0" w:color="auto"/>
            </w:tcBorders>
            <w:shd w:val="clear" w:color="auto" w:fill="auto"/>
            <w:noWrap/>
            <w:vAlign w:val="center"/>
            <w:hideMark/>
          </w:tcPr>
          <w:p w14:paraId="314FF4F4"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4A8061AE" w14:textId="77777777" w:rsidTr="000670B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09D2BD"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Megszervezi vagy tájékoztatást ad a műszaki cikkekhez kapcsolódó garanciális javítással kapcsolatban</w:t>
            </w:r>
          </w:p>
        </w:tc>
        <w:tc>
          <w:tcPr>
            <w:tcW w:w="700" w:type="dxa"/>
            <w:tcBorders>
              <w:top w:val="nil"/>
              <w:left w:val="nil"/>
              <w:bottom w:val="single" w:sz="4" w:space="0" w:color="auto"/>
              <w:right w:val="single" w:sz="4" w:space="0" w:color="auto"/>
            </w:tcBorders>
            <w:shd w:val="clear" w:color="auto" w:fill="auto"/>
            <w:noWrap/>
            <w:vAlign w:val="center"/>
            <w:hideMark/>
          </w:tcPr>
          <w:p w14:paraId="1CE64F64"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65260241" w14:textId="77777777" w:rsidTr="000670B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A302C7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SZAKMAI ISMERETEK</w:t>
            </w:r>
          </w:p>
        </w:tc>
      </w:tr>
      <w:tr w:rsidR="000670B0" w:rsidRPr="000670B0" w14:paraId="56CCCA1E" w14:textId="77777777" w:rsidTr="000670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316694"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 műszaki cikkek csoportosítása, jellemzői, minőségi követelményei</w:t>
            </w:r>
          </w:p>
        </w:tc>
        <w:tc>
          <w:tcPr>
            <w:tcW w:w="700" w:type="dxa"/>
            <w:tcBorders>
              <w:top w:val="nil"/>
              <w:left w:val="nil"/>
              <w:bottom w:val="single" w:sz="4" w:space="0" w:color="auto"/>
              <w:right w:val="single" w:sz="4" w:space="0" w:color="auto"/>
            </w:tcBorders>
            <w:shd w:val="clear" w:color="auto" w:fill="auto"/>
            <w:noWrap/>
            <w:vAlign w:val="center"/>
            <w:hideMark/>
          </w:tcPr>
          <w:p w14:paraId="48393C5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7A534102" w14:textId="77777777"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72CC0D"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Használati útmutatók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140AB87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1B74E13D" w14:textId="77777777" w:rsidTr="000670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F1E821"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xml:space="preserve">A műszaki cikkek beépítése, csatlakoztatása, működtetése </w:t>
            </w:r>
          </w:p>
        </w:tc>
        <w:tc>
          <w:tcPr>
            <w:tcW w:w="700" w:type="dxa"/>
            <w:tcBorders>
              <w:top w:val="nil"/>
              <w:left w:val="nil"/>
              <w:bottom w:val="single" w:sz="4" w:space="0" w:color="auto"/>
              <w:right w:val="single" w:sz="4" w:space="0" w:color="auto"/>
            </w:tcBorders>
            <w:shd w:val="clear" w:color="auto" w:fill="auto"/>
            <w:noWrap/>
            <w:vAlign w:val="center"/>
            <w:hideMark/>
          </w:tcPr>
          <w:p w14:paraId="6963244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7DEADFF4" w14:textId="77777777" w:rsidTr="000670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F1A245"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 műszaki cikkek jellemzőiről való vevői tájékoztatás</w:t>
            </w:r>
          </w:p>
        </w:tc>
        <w:tc>
          <w:tcPr>
            <w:tcW w:w="700" w:type="dxa"/>
            <w:tcBorders>
              <w:top w:val="nil"/>
              <w:left w:val="nil"/>
              <w:bottom w:val="single" w:sz="4" w:space="0" w:color="auto"/>
              <w:right w:val="single" w:sz="4" w:space="0" w:color="auto"/>
            </w:tcBorders>
            <w:shd w:val="clear" w:color="auto" w:fill="auto"/>
            <w:noWrap/>
            <w:vAlign w:val="center"/>
            <w:hideMark/>
          </w:tcPr>
          <w:p w14:paraId="69EB2B5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71AD949E" w14:textId="77777777" w:rsidTr="000670B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9E7FB0"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A műszaki cikkekhez kapcsolódó kísérő okmányok tartalma, címkék, piktogramok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79955A1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0DEA8889" w14:textId="77777777" w:rsidTr="000670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2B6C35"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Műszaki cikkek jótállása, szavatossága, kiterjesztett jótállása</w:t>
            </w:r>
          </w:p>
        </w:tc>
        <w:tc>
          <w:tcPr>
            <w:tcW w:w="700" w:type="dxa"/>
            <w:tcBorders>
              <w:top w:val="nil"/>
              <w:left w:val="nil"/>
              <w:bottom w:val="single" w:sz="4" w:space="0" w:color="auto"/>
              <w:right w:val="single" w:sz="4" w:space="0" w:color="auto"/>
            </w:tcBorders>
            <w:shd w:val="clear" w:color="auto" w:fill="auto"/>
            <w:noWrap/>
            <w:vAlign w:val="center"/>
            <w:hideMark/>
          </w:tcPr>
          <w:p w14:paraId="3BE2FC0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368B3EAE" w14:textId="77777777" w:rsidTr="000670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849EE5"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lastRenderedPageBreak/>
              <w:t>A műszaki cikkek átvételére, szállítására, tárolására vonatkozó követelmények</w:t>
            </w:r>
          </w:p>
        </w:tc>
        <w:tc>
          <w:tcPr>
            <w:tcW w:w="700" w:type="dxa"/>
            <w:tcBorders>
              <w:top w:val="nil"/>
              <w:left w:val="nil"/>
              <w:bottom w:val="single" w:sz="4" w:space="0" w:color="auto"/>
              <w:right w:val="single" w:sz="4" w:space="0" w:color="auto"/>
            </w:tcBorders>
            <w:shd w:val="clear" w:color="auto" w:fill="auto"/>
            <w:noWrap/>
            <w:vAlign w:val="center"/>
            <w:hideMark/>
          </w:tcPr>
          <w:p w14:paraId="6FD0C10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3FF69BA5" w14:textId="77777777" w:rsidTr="000670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F07826"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Műszaki cikkek értékesítéséhez kapcsolódó szolgáltatások fajtái</w:t>
            </w:r>
          </w:p>
        </w:tc>
        <w:tc>
          <w:tcPr>
            <w:tcW w:w="700" w:type="dxa"/>
            <w:tcBorders>
              <w:top w:val="nil"/>
              <w:left w:val="nil"/>
              <w:bottom w:val="single" w:sz="4" w:space="0" w:color="auto"/>
              <w:right w:val="single" w:sz="4" w:space="0" w:color="auto"/>
            </w:tcBorders>
            <w:shd w:val="clear" w:color="auto" w:fill="auto"/>
            <w:noWrap/>
            <w:vAlign w:val="center"/>
            <w:hideMark/>
          </w:tcPr>
          <w:p w14:paraId="223E029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7BC5AC66" w14:textId="77777777" w:rsidTr="000670B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2BDF0A4"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SZAKMAI KÉSZSÉGEK</w:t>
            </w:r>
          </w:p>
        </w:tc>
      </w:tr>
      <w:tr w:rsidR="000670B0" w:rsidRPr="000670B0" w14:paraId="691DD901" w14:textId="77777777"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73C9C0"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1A0FBEF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55DA90DC" w14:textId="77777777" w:rsidTr="000670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1ADBF2"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Hallott szakmai szöveg megértése, 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5674B1E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01110BBB" w14:textId="77777777"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F437DE"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Műszaki rajzok, piktogramok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0010015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799758DD" w14:textId="77777777" w:rsidTr="000670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FBA83B"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Árumozgató eszközök kézi szerszámok-,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22718F6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2CB23732" w14:textId="77777777" w:rsidTr="000670B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E390644"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SZEMÉLYES KOMPETENCIÁK</w:t>
            </w:r>
          </w:p>
        </w:tc>
      </w:tr>
      <w:tr w:rsidR="000670B0" w:rsidRPr="000670B0" w14:paraId="55084AAA" w14:textId="77777777"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FC407F"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14:paraId="27431EFB"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53ECFB0A" w14:textId="77777777"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254089"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4229AD5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167B17FE" w14:textId="77777777"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678D31"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14:paraId="30A0737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36F868BB" w14:textId="77777777" w:rsidTr="000670B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B542AB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TÁRSAS KOMPETENCIÁK</w:t>
            </w:r>
          </w:p>
        </w:tc>
      </w:tr>
      <w:tr w:rsidR="000670B0" w:rsidRPr="000670B0" w14:paraId="14E7447D" w14:textId="77777777"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D6A021"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14:paraId="2EC9F5CB"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472006DA" w14:textId="77777777"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3B3DCA"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14:paraId="06BE21B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3413247E" w14:textId="77777777" w:rsidTr="000670B0">
        <w:trPr>
          <w:trHeight w:val="300"/>
          <w:jc w:val="center"/>
        </w:trPr>
        <w:tc>
          <w:tcPr>
            <w:tcW w:w="468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2B3BAD4"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MÓDSZERKOMPETENCIÁK</w:t>
            </w:r>
          </w:p>
        </w:tc>
      </w:tr>
      <w:tr w:rsidR="000670B0" w:rsidRPr="000670B0" w14:paraId="4109966C" w14:textId="77777777"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6BC891"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0AFA57D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r w:rsidR="000670B0" w:rsidRPr="000670B0" w14:paraId="6ACBE425" w14:textId="77777777" w:rsidTr="000670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DC7E9C"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Eredményorientáltság</w:t>
            </w:r>
          </w:p>
        </w:tc>
        <w:tc>
          <w:tcPr>
            <w:tcW w:w="700" w:type="dxa"/>
            <w:tcBorders>
              <w:top w:val="nil"/>
              <w:left w:val="nil"/>
              <w:bottom w:val="single" w:sz="4" w:space="0" w:color="auto"/>
              <w:right w:val="single" w:sz="4" w:space="0" w:color="auto"/>
            </w:tcBorders>
            <w:shd w:val="clear" w:color="auto" w:fill="auto"/>
            <w:noWrap/>
            <w:vAlign w:val="center"/>
            <w:hideMark/>
          </w:tcPr>
          <w:p w14:paraId="50F1E43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r>
    </w:tbl>
    <w:p w14:paraId="2AFC500F" w14:textId="77777777" w:rsidR="00DF1227" w:rsidRPr="00D52C63" w:rsidRDefault="00DF1227" w:rsidP="00DF1227">
      <w:pPr>
        <w:jc w:val="center"/>
        <w:rPr>
          <w:rFonts w:cs="Times New Roman"/>
        </w:rPr>
      </w:pPr>
    </w:p>
    <w:p w14:paraId="2C982997" w14:textId="77777777" w:rsidR="00DF1227" w:rsidRDefault="00DF1227" w:rsidP="00DF1227">
      <w:pPr>
        <w:rPr>
          <w:rFonts w:cs="Times New Roman"/>
        </w:rPr>
      </w:pPr>
      <w:r>
        <w:rPr>
          <w:rFonts w:cs="Times New Roman"/>
        </w:rPr>
        <w:br w:type="page"/>
      </w:r>
    </w:p>
    <w:p w14:paraId="64804D09" w14:textId="77777777" w:rsidR="00DF1227" w:rsidRDefault="00DF1227" w:rsidP="00DF1227">
      <w:pPr>
        <w:spacing w:after="0"/>
        <w:rPr>
          <w:rFonts w:cs="Times New Roman"/>
        </w:rPr>
      </w:pPr>
    </w:p>
    <w:p w14:paraId="2918418A" w14:textId="77777777" w:rsidR="00DF1227" w:rsidRPr="00644690" w:rsidRDefault="00B47F73" w:rsidP="00DF1227">
      <w:pPr>
        <w:pStyle w:val="Listaszerbekezds"/>
        <w:numPr>
          <w:ilvl w:val="0"/>
          <w:numId w:val="8"/>
        </w:numPr>
        <w:tabs>
          <w:tab w:val="right" w:pos="9072"/>
        </w:tabs>
        <w:spacing w:after="0"/>
        <w:rPr>
          <w:rFonts w:cs="Times New Roman"/>
          <w:b/>
        </w:rPr>
      </w:pPr>
      <w:proofErr w:type="spellStart"/>
      <w:r>
        <w:rPr>
          <w:b/>
        </w:rPr>
        <w:t>Műszakicikk</w:t>
      </w:r>
      <w:proofErr w:type="spellEnd"/>
      <w:r>
        <w:rPr>
          <w:b/>
        </w:rPr>
        <w:t xml:space="preserve"> áruismeret</w:t>
      </w:r>
      <w:r w:rsidR="00DF1227" w:rsidRPr="00644690">
        <w:rPr>
          <w:b/>
        </w:rPr>
        <w:t xml:space="preserve"> tantárgy</w:t>
      </w:r>
      <w:r w:rsidR="00DF1227" w:rsidRPr="00644690">
        <w:rPr>
          <w:b/>
        </w:rPr>
        <w:tab/>
      </w:r>
      <w:r w:rsidR="00996330">
        <w:rPr>
          <w:b/>
        </w:rPr>
        <w:t>136,5</w:t>
      </w:r>
      <w:r w:rsidR="00DF1227">
        <w:rPr>
          <w:b/>
        </w:rPr>
        <w:t xml:space="preserve"> ó</w:t>
      </w:r>
      <w:r w:rsidR="00DF1227" w:rsidRPr="00644690">
        <w:rPr>
          <w:b/>
        </w:rPr>
        <w:t>ra/</w:t>
      </w:r>
      <w:r w:rsidR="00996330">
        <w:rPr>
          <w:b/>
        </w:rPr>
        <w:t>134</w:t>
      </w:r>
      <w:r w:rsidR="00DF1227" w:rsidRPr="00644690">
        <w:rPr>
          <w:b/>
        </w:rPr>
        <w:t xml:space="preserve"> óra*</w:t>
      </w:r>
    </w:p>
    <w:p w14:paraId="22971ADC"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19EE2797" w14:textId="77777777" w:rsidR="00DF1227" w:rsidRPr="00644690" w:rsidRDefault="00DF1227" w:rsidP="00DF1227"/>
    <w:p w14:paraId="60719223" w14:textId="77777777" w:rsidR="00DF1227" w:rsidRDefault="00DF1227" w:rsidP="00DF1227">
      <w:pPr>
        <w:pStyle w:val="Listaszerbekezds"/>
        <w:numPr>
          <w:ilvl w:val="1"/>
          <w:numId w:val="8"/>
        </w:numPr>
        <w:spacing w:after="0"/>
        <w:rPr>
          <w:b/>
        </w:rPr>
      </w:pPr>
      <w:r w:rsidRPr="00644690">
        <w:rPr>
          <w:b/>
        </w:rPr>
        <w:t>A tantárgy tanításának célja</w:t>
      </w:r>
    </w:p>
    <w:p w14:paraId="00003118" w14:textId="77777777" w:rsidR="00B5741E" w:rsidRDefault="00B5741E" w:rsidP="00B5741E">
      <w:pPr>
        <w:spacing w:after="0"/>
        <w:ind w:left="426"/>
      </w:pPr>
      <w:r>
        <w:t>A tantárgy elméleti oktatásának alapvető célja, hogy a tanulók ismerjék a műszaki cikkek széles skáláját, jellemzőit, minőségi követelményeit és ezek alapján legyenek képesek csoportosítani azokat. Értsék és alkalmazzák a használati útmutatókat, biztonsággal tudjanak felhasználói tanácsokat adni a vevőknek, azonos termékkörön belül vásárlási javaslatokat nyújtani.</w:t>
      </w:r>
    </w:p>
    <w:p w14:paraId="22681A2C" w14:textId="77777777" w:rsidR="00DF1227" w:rsidRPr="002B5BF7" w:rsidRDefault="00B5741E" w:rsidP="00DF1227">
      <w:pPr>
        <w:spacing w:after="0"/>
        <w:ind w:left="426"/>
      </w:pPr>
      <w:r>
        <w:t>Az elmélethez szorosan kapcsolódó olyan gyakorlati tudnivalókat sajátítsanak el, amelyek a mindennapi munkában sűrűn előfordulnak: mélyítik az ismeretanyagot; lehetővé teszik a fogyasztó-centrikus szemlélet kialakítását a képességek szintjén; mintát adnak a mindennapi munkában adódó feladatok megoldására, a minőség értékelésére, az árujellegnek, az előírásoknak megfelelő mennyiségi és minőségi árumegóvásra.</w:t>
      </w:r>
    </w:p>
    <w:p w14:paraId="0EC0C329"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140BAD80" w14:textId="77777777" w:rsidR="00DF1227" w:rsidRPr="002B5BF7" w:rsidRDefault="00B5741E" w:rsidP="00DF1227">
      <w:pPr>
        <w:spacing w:after="0"/>
        <w:ind w:left="426"/>
      </w:pPr>
      <w:r>
        <w:t>Az általános iskolában elsajátított fizika tantárgy keretében megszerzett tudásanyag.</w:t>
      </w:r>
    </w:p>
    <w:p w14:paraId="1F0BC46B"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217B0A33" w14:textId="77777777" w:rsidR="00DF1227" w:rsidRDefault="00766417" w:rsidP="00DF1227">
      <w:pPr>
        <w:pStyle w:val="Listaszerbekezds"/>
        <w:numPr>
          <w:ilvl w:val="2"/>
          <w:numId w:val="8"/>
        </w:numPr>
        <w:tabs>
          <w:tab w:val="left" w:pos="1701"/>
          <w:tab w:val="right" w:pos="9072"/>
        </w:tabs>
        <w:spacing w:after="0"/>
        <w:ind w:left="993" w:hanging="426"/>
        <w:rPr>
          <w:b/>
          <w:i/>
        </w:rPr>
      </w:pPr>
      <w:r w:rsidRPr="00766417">
        <w:rPr>
          <w:b/>
          <w:i/>
        </w:rPr>
        <w:t>Műszaki alapismeretek, ipari tömegcikkek</w:t>
      </w:r>
      <w:r w:rsidR="00DF1227" w:rsidRPr="00644690">
        <w:rPr>
          <w:b/>
          <w:i/>
        </w:rPr>
        <w:tab/>
      </w:r>
      <w:r w:rsidR="00996330">
        <w:rPr>
          <w:b/>
          <w:i/>
        </w:rPr>
        <w:t>35</w:t>
      </w:r>
      <w:r w:rsidR="00DF1227">
        <w:rPr>
          <w:b/>
          <w:i/>
        </w:rPr>
        <w:t xml:space="preserve"> ó</w:t>
      </w:r>
      <w:r w:rsidR="00DF1227" w:rsidRPr="00644690">
        <w:rPr>
          <w:b/>
          <w:i/>
        </w:rPr>
        <w:t>ra/</w:t>
      </w:r>
      <w:r w:rsidR="00996330">
        <w:rPr>
          <w:b/>
          <w:i/>
        </w:rPr>
        <w:t>30</w:t>
      </w:r>
      <w:r w:rsidR="00DF1227" w:rsidRPr="00644690">
        <w:rPr>
          <w:b/>
          <w:i/>
        </w:rPr>
        <w:t xml:space="preserve"> óra</w:t>
      </w:r>
    </w:p>
    <w:p w14:paraId="08430B64"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Műszaki alapismeretek</w:t>
      </w:r>
      <w:r>
        <w:rPr>
          <w:rFonts w:cs="Times New Roman"/>
        </w:rPr>
        <w:t>.</w:t>
      </w:r>
      <w:r w:rsidRPr="00087C18">
        <w:rPr>
          <w:rFonts w:cs="Times New Roman"/>
        </w:rPr>
        <w:t xml:space="preserve"> </w:t>
      </w:r>
    </w:p>
    <w:p w14:paraId="0F18AC09"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Energiahordozók.</w:t>
      </w:r>
    </w:p>
    <w:p w14:paraId="408C8B4B"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Elektromos alapismeretek.</w:t>
      </w:r>
    </w:p>
    <w:p w14:paraId="6AC894A9"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Energiaosztályok.</w:t>
      </w:r>
    </w:p>
    <w:p w14:paraId="2BFBFE1F"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Érintésvédelem.</w:t>
      </w:r>
    </w:p>
    <w:p w14:paraId="7D50C64C"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Kötőelemek, kéziszerszámok.</w:t>
      </w:r>
    </w:p>
    <w:p w14:paraId="1ED4460D"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Villamos szerelési anyagok.</w:t>
      </w:r>
    </w:p>
    <w:p w14:paraId="50901EB0"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Vezetékek.</w:t>
      </w:r>
    </w:p>
    <w:p w14:paraId="43F62818"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Csatlakozók, aljzatok, villák, foglalatok.</w:t>
      </w:r>
    </w:p>
    <w:p w14:paraId="556CF89C" w14:textId="77777777" w:rsidR="00DF1227" w:rsidRPr="00644690" w:rsidRDefault="00087C18" w:rsidP="00DF1227">
      <w:pPr>
        <w:tabs>
          <w:tab w:val="left" w:pos="1418"/>
          <w:tab w:val="right" w:pos="9072"/>
        </w:tabs>
        <w:spacing w:after="0"/>
        <w:ind w:left="851"/>
      </w:pPr>
      <w:r w:rsidRPr="00087C18">
        <w:rPr>
          <w:rFonts w:cs="Times New Roman"/>
        </w:rPr>
        <w:t>Fényforrások.</w:t>
      </w:r>
    </w:p>
    <w:p w14:paraId="508A54FC" w14:textId="77777777" w:rsidR="00DF1227" w:rsidRDefault="00087C18" w:rsidP="00DF1227">
      <w:pPr>
        <w:pStyle w:val="Listaszerbekezds"/>
        <w:numPr>
          <w:ilvl w:val="2"/>
          <w:numId w:val="8"/>
        </w:numPr>
        <w:tabs>
          <w:tab w:val="left" w:pos="1701"/>
          <w:tab w:val="right" w:pos="9072"/>
        </w:tabs>
        <w:spacing w:after="0"/>
        <w:ind w:left="993" w:hanging="426"/>
        <w:rPr>
          <w:b/>
          <w:i/>
        </w:rPr>
      </w:pPr>
      <w:r w:rsidRPr="00087C18">
        <w:rPr>
          <w:b/>
          <w:i/>
        </w:rPr>
        <w:t>Elektromos háztartási készülékek</w:t>
      </w:r>
      <w:r w:rsidR="00DF1227" w:rsidRPr="00644690">
        <w:rPr>
          <w:b/>
          <w:i/>
        </w:rPr>
        <w:tab/>
      </w:r>
      <w:r w:rsidR="00996330">
        <w:rPr>
          <w:b/>
          <w:i/>
        </w:rPr>
        <w:t>65</w:t>
      </w:r>
      <w:r w:rsidR="00DF1227">
        <w:rPr>
          <w:b/>
          <w:i/>
        </w:rPr>
        <w:t xml:space="preserve"> ó</w:t>
      </w:r>
      <w:r w:rsidR="00DF1227" w:rsidRPr="00644690">
        <w:rPr>
          <w:b/>
          <w:i/>
        </w:rPr>
        <w:t>ra/</w:t>
      </w:r>
      <w:r w:rsidR="00996330">
        <w:rPr>
          <w:b/>
          <w:i/>
        </w:rPr>
        <w:t>72</w:t>
      </w:r>
      <w:r w:rsidR="00DF1227" w:rsidRPr="00644690">
        <w:rPr>
          <w:b/>
          <w:i/>
        </w:rPr>
        <w:t xml:space="preserve"> óra</w:t>
      </w:r>
    </w:p>
    <w:p w14:paraId="65EB18FE"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Elektromos és nem elektromos sütő- és főzőkészülékek.</w:t>
      </w:r>
    </w:p>
    <w:p w14:paraId="072AB320"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Gáztűzhelyek.</w:t>
      </w:r>
    </w:p>
    <w:p w14:paraId="0C2686DA"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Elektromos tűzhelyek.</w:t>
      </w:r>
    </w:p>
    <w:p w14:paraId="3D1023D3"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Kombinált tűzhelyek.</w:t>
      </w:r>
    </w:p>
    <w:p w14:paraId="2F3B2C32"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Beépíthető tűzhelyek.</w:t>
      </w:r>
    </w:p>
    <w:p w14:paraId="0C1B4C24"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Főzőlapok.</w:t>
      </w:r>
    </w:p>
    <w:p w14:paraId="0E44A99E"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Kontakt és sugárzó hőátadású hordozható sütők</w:t>
      </w:r>
      <w:r>
        <w:rPr>
          <w:rFonts w:cs="Times New Roman"/>
        </w:rPr>
        <w:t>.</w:t>
      </w:r>
    </w:p>
    <w:p w14:paraId="7B2BD023"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Olajsütők.</w:t>
      </w:r>
    </w:p>
    <w:p w14:paraId="5ADCC254"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Mikrohullámú sütők</w:t>
      </w:r>
      <w:r>
        <w:rPr>
          <w:rFonts w:cs="Times New Roman"/>
        </w:rPr>
        <w:t>.</w:t>
      </w:r>
    </w:p>
    <w:p w14:paraId="6217F4D8"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Légkeveréses edények.</w:t>
      </w:r>
    </w:p>
    <w:p w14:paraId="4C18E4A0"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Elektromos fűtőkészülékek</w:t>
      </w:r>
      <w:r>
        <w:rPr>
          <w:rFonts w:cs="Times New Roman"/>
        </w:rPr>
        <w:t>.</w:t>
      </w:r>
    </w:p>
    <w:p w14:paraId="7207A603"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Hősugárzók</w:t>
      </w:r>
      <w:r>
        <w:rPr>
          <w:rFonts w:cs="Times New Roman"/>
        </w:rPr>
        <w:t>.</w:t>
      </w:r>
    </w:p>
    <w:p w14:paraId="2A78C3C4" w14:textId="77777777" w:rsidR="00087C18" w:rsidRPr="00087C18" w:rsidRDefault="00087C18" w:rsidP="00087C18">
      <w:pPr>
        <w:tabs>
          <w:tab w:val="left" w:pos="1418"/>
          <w:tab w:val="right" w:pos="9072"/>
        </w:tabs>
        <w:spacing w:after="0"/>
        <w:ind w:left="851"/>
        <w:rPr>
          <w:rFonts w:cs="Times New Roman"/>
        </w:rPr>
      </w:pPr>
      <w:proofErr w:type="spellStart"/>
      <w:r w:rsidRPr="00087C18">
        <w:rPr>
          <w:rFonts w:cs="Times New Roman"/>
        </w:rPr>
        <w:t>Hőkandallók</w:t>
      </w:r>
      <w:proofErr w:type="spellEnd"/>
      <w:r>
        <w:rPr>
          <w:rFonts w:cs="Times New Roman"/>
        </w:rPr>
        <w:t>.</w:t>
      </w:r>
    </w:p>
    <w:p w14:paraId="75FB07A6"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Olajradiátorok</w:t>
      </w:r>
      <w:r>
        <w:rPr>
          <w:rFonts w:cs="Times New Roman"/>
        </w:rPr>
        <w:t>.</w:t>
      </w:r>
    </w:p>
    <w:p w14:paraId="3A615627"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Klímaberendezések.</w:t>
      </w:r>
    </w:p>
    <w:p w14:paraId="4332F0E8"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 xml:space="preserve"> Elektromos kisgépek és készülékek.</w:t>
      </w:r>
    </w:p>
    <w:p w14:paraId="1450CCD9"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 xml:space="preserve">Turmixgépek, </w:t>
      </w:r>
      <w:proofErr w:type="spellStart"/>
      <w:r w:rsidRPr="00087C18">
        <w:rPr>
          <w:rFonts w:cs="Times New Roman"/>
        </w:rPr>
        <w:t>botmixerek</w:t>
      </w:r>
      <w:proofErr w:type="spellEnd"/>
      <w:r w:rsidRPr="00087C18">
        <w:rPr>
          <w:rFonts w:cs="Times New Roman"/>
        </w:rPr>
        <w:t>.</w:t>
      </w:r>
    </w:p>
    <w:p w14:paraId="7ACF6F21"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Gyümölcscentrifugák.</w:t>
      </w:r>
    </w:p>
    <w:p w14:paraId="02E73E14"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Robotgépek.</w:t>
      </w:r>
    </w:p>
    <w:p w14:paraId="7C4526C1"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Kávéfőzők.</w:t>
      </w:r>
    </w:p>
    <w:p w14:paraId="03ECC1BD"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lastRenderedPageBreak/>
        <w:t>Kenyérpirítók.</w:t>
      </w:r>
    </w:p>
    <w:p w14:paraId="2CD13160"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Vasalók.</w:t>
      </w:r>
    </w:p>
    <w:p w14:paraId="705FEED0"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Kozmetikai készülékek</w:t>
      </w:r>
      <w:r w:rsidR="003E44F4">
        <w:rPr>
          <w:rFonts w:cs="Times New Roman"/>
        </w:rPr>
        <w:t>.</w:t>
      </w:r>
    </w:p>
    <w:p w14:paraId="2B599195"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Hajszárítók</w:t>
      </w:r>
      <w:r w:rsidR="003E44F4">
        <w:rPr>
          <w:rFonts w:cs="Times New Roman"/>
        </w:rPr>
        <w:t>.</w:t>
      </w:r>
    </w:p>
    <w:p w14:paraId="2632C9E3"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Hajformázók</w:t>
      </w:r>
      <w:r w:rsidR="003E44F4">
        <w:rPr>
          <w:rFonts w:cs="Times New Roman"/>
        </w:rPr>
        <w:t>.</w:t>
      </w:r>
    </w:p>
    <w:p w14:paraId="0577CB41"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Szőrtelenítők /borotvák, hajnyírók</w:t>
      </w:r>
      <w:r w:rsidR="003E44F4">
        <w:rPr>
          <w:rFonts w:cs="Times New Roman"/>
        </w:rPr>
        <w:t>.</w:t>
      </w:r>
    </w:p>
    <w:p w14:paraId="5FBD4285" w14:textId="77777777" w:rsidR="00087C18" w:rsidRPr="00087C18" w:rsidRDefault="00087C18" w:rsidP="00087C18">
      <w:pPr>
        <w:tabs>
          <w:tab w:val="left" w:pos="1418"/>
          <w:tab w:val="right" w:pos="9072"/>
        </w:tabs>
        <w:spacing w:after="0"/>
        <w:ind w:left="851"/>
        <w:rPr>
          <w:rFonts w:cs="Times New Roman"/>
        </w:rPr>
      </w:pPr>
      <w:proofErr w:type="spellStart"/>
      <w:r w:rsidRPr="00087C18">
        <w:rPr>
          <w:rFonts w:cs="Times New Roman"/>
        </w:rPr>
        <w:t>Epilátor</w:t>
      </w:r>
      <w:proofErr w:type="spellEnd"/>
      <w:r w:rsidRPr="00087C18">
        <w:rPr>
          <w:rFonts w:cs="Times New Roman"/>
        </w:rPr>
        <w:t xml:space="preserve">, </w:t>
      </w:r>
      <w:proofErr w:type="spellStart"/>
      <w:r w:rsidRPr="00087C18">
        <w:rPr>
          <w:rFonts w:cs="Times New Roman"/>
        </w:rPr>
        <w:t>I-light</w:t>
      </w:r>
      <w:proofErr w:type="spellEnd"/>
      <w:r w:rsidR="003E44F4">
        <w:rPr>
          <w:rFonts w:cs="Times New Roman"/>
        </w:rPr>
        <w:t>.</w:t>
      </w:r>
    </w:p>
    <w:p w14:paraId="7AADD436"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Elektromos háztartási nagygépek</w:t>
      </w:r>
      <w:r w:rsidR="003E44F4">
        <w:rPr>
          <w:rFonts w:cs="Times New Roman"/>
        </w:rPr>
        <w:t>.</w:t>
      </w:r>
    </w:p>
    <w:p w14:paraId="79B30B08"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Hűtőgépek, fagyasztógépek.</w:t>
      </w:r>
    </w:p>
    <w:p w14:paraId="64BB3601"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Mosogatógépek.</w:t>
      </w:r>
    </w:p>
    <w:p w14:paraId="7D13A731"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Páraelszívók</w:t>
      </w:r>
      <w:r w:rsidR="003E44F4">
        <w:rPr>
          <w:rFonts w:cs="Times New Roman"/>
        </w:rPr>
        <w:t>.</w:t>
      </w:r>
    </w:p>
    <w:p w14:paraId="7601F30A"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Mosógépek.</w:t>
      </w:r>
    </w:p>
    <w:p w14:paraId="43D5CABB"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Szárítógépek.</w:t>
      </w:r>
    </w:p>
    <w:p w14:paraId="7BCF4AC3" w14:textId="77777777" w:rsidR="00DF1227" w:rsidRPr="002A1C54" w:rsidRDefault="00087C18" w:rsidP="00DF1227">
      <w:pPr>
        <w:tabs>
          <w:tab w:val="left" w:pos="1418"/>
          <w:tab w:val="right" w:pos="9072"/>
        </w:tabs>
        <w:spacing w:after="0"/>
        <w:ind w:left="851"/>
      </w:pPr>
      <w:r w:rsidRPr="00087C18">
        <w:rPr>
          <w:rFonts w:cs="Times New Roman"/>
        </w:rPr>
        <w:t>Porszívók.</w:t>
      </w:r>
    </w:p>
    <w:p w14:paraId="5A740B15" w14:textId="77777777" w:rsidR="00DF1227" w:rsidRDefault="00087C18" w:rsidP="00DF1227">
      <w:pPr>
        <w:pStyle w:val="Listaszerbekezds"/>
        <w:numPr>
          <w:ilvl w:val="2"/>
          <w:numId w:val="8"/>
        </w:numPr>
        <w:tabs>
          <w:tab w:val="left" w:pos="1701"/>
          <w:tab w:val="right" w:pos="9072"/>
        </w:tabs>
        <w:spacing w:after="0"/>
        <w:ind w:left="993" w:hanging="426"/>
        <w:rPr>
          <w:b/>
          <w:i/>
        </w:rPr>
      </w:pPr>
      <w:r w:rsidRPr="00087C18">
        <w:rPr>
          <w:b/>
          <w:i/>
        </w:rPr>
        <w:t>Híradástechnika</w:t>
      </w:r>
      <w:r w:rsidR="00DF1227" w:rsidRPr="00644690">
        <w:rPr>
          <w:b/>
          <w:i/>
        </w:rPr>
        <w:tab/>
      </w:r>
      <w:r w:rsidR="00996330">
        <w:rPr>
          <w:b/>
          <w:i/>
        </w:rPr>
        <w:t>36,5</w:t>
      </w:r>
      <w:r w:rsidR="00DF1227">
        <w:rPr>
          <w:b/>
          <w:i/>
        </w:rPr>
        <w:t xml:space="preserve"> ó</w:t>
      </w:r>
      <w:r w:rsidR="00DF1227" w:rsidRPr="00644690">
        <w:rPr>
          <w:b/>
          <w:i/>
        </w:rPr>
        <w:t>ra/</w:t>
      </w:r>
      <w:r w:rsidR="00996330">
        <w:rPr>
          <w:b/>
          <w:i/>
        </w:rPr>
        <w:t>32</w:t>
      </w:r>
      <w:r w:rsidR="00DF1227" w:rsidRPr="00644690">
        <w:rPr>
          <w:b/>
          <w:i/>
        </w:rPr>
        <w:t xml:space="preserve"> óra</w:t>
      </w:r>
    </w:p>
    <w:p w14:paraId="30DA025E"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Híradástechnikai készülékek.</w:t>
      </w:r>
    </w:p>
    <w:p w14:paraId="36998C8B"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Hangszórók, hangdobozok.</w:t>
      </w:r>
    </w:p>
    <w:p w14:paraId="3BB17368" w14:textId="77777777" w:rsidR="00087C18" w:rsidRPr="00087C18" w:rsidRDefault="00087C18" w:rsidP="00087C18">
      <w:pPr>
        <w:tabs>
          <w:tab w:val="left" w:pos="1418"/>
          <w:tab w:val="right" w:pos="9072"/>
        </w:tabs>
        <w:spacing w:after="0"/>
        <w:ind w:left="851"/>
        <w:rPr>
          <w:rFonts w:cs="Times New Roman"/>
        </w:rPr>
      </w:pPr>
      <w:proofErr w:type="spellStart"/>
      <w:r w:rsidRPr="00087C18">
        <w:rPr>
          <w:rFonts w:cs="Times New Roman"/>
        </w:rPr>
        <w:t>Digitál</w:t>
      </w:r>
      <w:proofErr w:type="spellEnd"/>
      <w:r w:rsidRPr="00087C18">
        <w:rPr>
          <w:rFonts w:cs="Times New Roman"/>
        </w:rPr>
        <w:t xml:space="preserve"> hangrendszerek.</w:t>
      </w:r>
    </w:p>
    <w:p w14:paraId="21A53E7D"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Erősítők.</w:t>
      </w:r>
    </w:p>
    <w:p w14:paraId="5B5B15DA"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 xml:space="preserve">CD lejátszók, DVD, </w:t>
      </w:r>
      <w:proofErr w:type="spellStart"/>
      <w:r w:rsidRPr="00087C18">
        <w:rPr>
          <w:rFonts w:cs="Times New Roman"/>
        </w:rPr>
        <w:t>Blu-ray</w:t>
      </w:r>
      <w:proofErr w:type="spellEnd"/>
      <w:r w:rsidRPr="00087C18">
        <w:rPr>
          <w:rFonts w:cs="Times New Roman"/>
        </w:rPr>
        <w:t>, média lejátszó.</w:t>
      </w:r>
    </w:p>
    <w:p w14:paraId="5062413C"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Televízió készülékek.</w:t>
      </w:r>
    </w:p>
    <w:p w14:paraId="646D69FF"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Házimozi</w:t>
      </w:r>
      <w:r w:rsidR="003E44F4">
        <w:rPr>
          <w:rFonts w:cs="Times New Roman"/>
        </w:rPr>
        <w:t>.</w:t>
      </w:r>
    </w:p>
    <w:p w14:paraId="54883540"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Digitális fényképezőgépek</w:t>
      </w:r>
      <w:r w:rsidR="003E44F4">
        <w:rPr>
          <w:rFonts w:cs="Times New Roman"/>
        </w:rPr>
        <w:t>.</w:t>
      </w:r>
      <w:r w:rsidRPr="00087C18">
        <w:rPr>
          <w:rFonts w:cs="Times New Roman"/>
        </w:rPr>
        <w:t xml:space="preserve"> </w:t>
      </w:r>
    </w:p>
    <w:p w14:paraId="086FBB62"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Mobiltelefonok, tartozékok.</w:t>
      </w:r>
    </w:p>
    <w:p w14:paraId="41745DFE"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Számítástechnikai termékek.</w:t>
      </w:r>
    </w:p>
    <w:p w14:paraId="2846A660"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A műszaki cikkek átvételére, szállítására, tárolására vonatkozó követelmények.</w:t>
      </w:r>
    </w:p>
    <w:p w14:paraId="39698731"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Használati útmutatók értelmezése.</w:t>
      </w:r>
    </w:p>
    <w:p w14:paraId="2074463C"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A műszaki cikkek csatlakoztatása, beépítése, vevői tájékoztatás, értékesítéshez</w:t>
      </w:r>
      <w:r w:rsidR="003E44F4">
        <w:rPr>
          <w:rFonts w:cs="Times New Roman"/>
        </w:rPr>
        <w:t>.</w:t>
      </w:r>
      <w:r w:rsidRPr="00087C18">
        <w:rPr>
          <w:rFonts w:cs="Times New Roman"/>
        </w:rPr>
        <w:t xml:space="preserve"> kapcsolódó szolgáltatások.</w:t>
      </w:r>
    </w:p>
    <w:p w14:paraId="27B720B3" w14:textId="77777777" w:rsidR="00087C18" w:rsidRPr="00087C18" w:rsidRDefault="00087C18" w:rsidP="00087C18">
      <w:pPr>
        <w:tabs>
          <w:tab w:val="left" w:pos="1418"/>
          <w:tab w:val="right" w:pos="9072"/>
        </w:tabs>
        <w:spacing w:after="0"/>
        <w:ind w:left="851"/>
        <w:rPr>
          <w:rFonts w:cs="Times New Roman"/>
        </w:rPr>
      </w:pPr>
      <w:r w:rsidRPr="00087C18">
        <w:rPr>
          <w:rFonts w:cs="Times New Roman"/>
        </w:rPr>
        <w:t>A műszaki cikkekhez kapcsolódó okmányok tartalma, címkék, piktogramok értelmezése.</w:t>
      </w:r>
    </w:p>
    <w:p w14:paraId="376E2FA5" w14:textId="77777777" w:rsidR="00DF1227" w:rsidRPr="002A1C54" w:rsidRDefault="00087C18" w:rsidP="00DF1227">
      <w:pPr>
        <w:tabs>
          <w:tab w:val="left" w:pos="1418"/>
          <w:tab w:val="right" w:pos="9072"/>
        </w:tabs>
        <w:spacing w:after="0"/>
        <w:ind w:left="851"/>
      </w:pPr>
      <w:r w:rsidRPr="00087C18">
        <w:rPr>
          <w:rFonts w:cs="Times New Roman"/>
        </w:rPr>
        <w:t>Szavatosság, jótállás, kiterjesztett jótállás, garanciális javítás.</w:t>
      </w:r>
    </w:p>
    <w:p w14:paraId="1926A4C3" w14:textId="77777777" w:rsidR="00DF1227" w:rsidRPr="002A1C54" w:rsidRDefault="00DF1227" w:rsidP="00DF1227">
      <w:pPr>
        <w:tabs>
          <w:tab w:val="left" w:pos="1418"/>
          <w:tab w:val="right" w:pos="9072"/>
        </w:tabs>
        <w:spacing w:after="0"/>
        <w:ind w:left="851"/>
      </w:pPr>
    </w:p>
    <w:p w14:paraId="7A8B7BD1"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5419FCDB" w14:textId="77777777" w:rsidR="00DF1227" w:rsidRDefault="00C32A7F" w:rsidP="00DF1227">
      <w:pPr>
        <w:spacing w:after="0"/>
        <w:ind w:left="426"/>
      </w:pPr>
      <w:r>
        <w:t>Tanterem/szaktanterem.</w:t>
      </w:r>
    </w:p>
    <w:p w14:paraId="0406482F" w14:textId="77777777" w:rsidR="00DF1227" w:rsidRPr="002B5BF7" w:rsidRDefault="00DF1227" w:rsidP="00DF1227">
      <w:pPr>
        <w:spacing w:after="0"/>
        <w:ind w:left="426"/>
      </w:pPr>
    </w:p>
    <w:p w14:paraId="000BF8C3"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6530177" w14:textId="77777777" w:rsidR="00DF1227" w:rsidRDefault="00DF1227" w:rsidP="00DF1227">
      <w:pPr>
        <w:spacing w:after="0"/>
        <w:ind w:left="426"/>
      </w:pPr>
    </w:p>
    <w:p w14:paraId="196C2E04" w14:textId="77777777" w:rsidR="00DF1227" w:rsidRPr="00C879C0" w:rsidRDefault="00DF1227" w:rsidP="00DF1227">
      <w:pPr>
        <w:spacing w:after="0"/>
        <w:ind w:left="426"/>
        <w:rPr>
          <w:i/>
        </w:rPr>
      </w:pPr>
    </w:p>
    <w:p w14:paraId="662E1343" w14:textId="77777777" w:rsidR="00DF1227" w:rsidRPr="00FF2E9D" w:rsidRDefault="00DF1227" w:rsidP="00DF1227">
      <w:pPr>
        <w:spacing w:after="0"/>
        <w:ind w:left="426"/>
      </w:pPr>
    </w:p>
    <w:p w14:paraId="10A5D9F1"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670B0" w:rsidRPr="000670B0" w14:paraId="0604532A" w14:textId="77777777" w:rsidTr="000670B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A6BBE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838674"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8C9DB7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F46CF2"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xml:space="preserve">Alkalmazandó eszközök és felszerelések </w:t>
            </w:r>
          </w:p>
        </w:tc>
      </w:tr>
      <w:tr w:rsidR="000670B0" w:rsidRPr="000670B0" w14:paraId="32BB7F60" w14:textId="77777777" w:rsidTr="000670B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EF71E2A" w14:textId="77777777" w:rsidR="000670B0" w:rsidRPr="000670B0" w:rsidRDefault="000670B0" w:rsidP="000670B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94D1C09" w14:textId="77777777" w:rsidR="000670B0" w:rsidRPr="000670B0" w:rsidRDefault="000670B0" w:rsidP="000670B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E39329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35713A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E9A32C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C9BDEB4" w14:textId="77777777" w:rsidR="000670B0" w:rsidRPr="000670B0" w:rsidRDefault="000670B0" w:rsidP="000670B0">
            <w:pPr>
              <w:spacing w:after="0"/>
              <w:jc w:val="left"/>
              <w:rPr>
                <w:rFonts w:eastAsia="Times New Roman" w:cs="Times New Roman"/>
                <w:color w:val="000000"/>
                <w:sz w:val="20"/>
                <w:szCs w:val="20"/>
                <w:lang w:eastAsia="hu-HU"/>
              </w:rPr>
            </w:pPr>
          </w:p>
        </w:tc>
      </w:tr>
      <w:tr w:rsidR="000670B0" w:rsidRPr="000670B0" w14:paraId="2923E31B" w14:textId="77777777" w:rsidTr="000670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12539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01D161B"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6E5CC44"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DA515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6ED8B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97C85C0"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049BECA3" w14:textId="77777777" w:rsidTr="000670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CC39CE"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5D27A1E"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46A3820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9C10C8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0B89A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AC1B31"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38D72B21" w14:textId="77777777" w:rsidTr="000670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CD1E7C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BB5B0D5"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44DB8D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B7F0D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9E089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CBC8F6E"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1250EBAD" w14:textId="77777777" w:rsidTr="000670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19E655C"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4A34221"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62CBF4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DB412F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04767D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677719"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00608465" w14:textId="77777777" w:rsidTr="000670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56E0D6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A054C83"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8550F7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3FF657"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ADA4FD5"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356B42"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559A998B" w14:textId="77777777" w:rsidTr="000670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1C3B9C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lastRenderedPageBreak/>
              <w:t>6.</w:t>
            </w:r>
          </w:p>
        </w:tc>
        <w:tc>
          <w:tcPr>
            <w:tcW w:w="2220" w:type="dxa"/>
            <w:tcBorders>
              <w:top w:val="nil"/>
              <w:left w:val="nil"/>
              <w:bottom w:val="single" w:sz="4" w:space="0" w:color="auto"/>
              <w:right w:val="single" w:sz="4" w:space="0" w:color="auto"/>
            </w:tcBorders>
            <w:shd w:val="clear" w:color="auto" w:fill="auto"/>
            <w:vAlign w:val="center"/>
            <w:hideMark/>
          </w:tcPr>
          <w:p w14:paraId="1CBA219F"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BA87FF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A41594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09F37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0CF23BA"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09B5F402" w14:textId="77777777" w:rsidTr="000670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70156D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96C6A49"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4F3674F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323112"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B917DB8"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90D12F"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0FA773ED" w14:textId="77777777" w:rsidTr="000670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45EB4FD"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60521398"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47C68536"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F13E0A"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E5BBC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62B430"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7E4F1876" w14:textId="77777777" w:rsidTr="000670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170073"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5B78FBD7"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4B624C8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1FE18B"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1C51F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0801FC1"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37397AFC" w14:textId="77777777" w:rsidTr="000670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B6A669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7BEFB00F"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3542288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19D7A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71F661"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05DE99"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r w:rsidR="000670B0" w:rsidRPr="000670B0" w14:paraId="2E7FBE59" w14:textId="77777777" w:rsidTr="000670B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32FE280"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14:paraId="4F1110E1"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CC1736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755DA9"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96E00F" w14:textId="77777777" w:rsidR="000670B0" w:rsidRPr="000670B0" w:rsidRDefault="000670B0" w:rsidP="000670B0">
            <w:pPr>
              <w:spacing w:after="0"/>
              <w:jc w:val="center"/>
              <w:rPr>
                <w:rFonts w:eastAsia="Times New Roman" w:cs="Times New Roman"/>
                <w:color w:val="000000"/>
                <w:sz w:val="20"/>
                <w:szCs w:val="20"/>
                <w:lang w:eastAsia="hu-HU"/>
              </w:rPr>
            </w:pPr>
            <w:r w:rsidRPr="000670B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81E53C0" w14:textId="77777777" w:rsidR="000670B0" w:rsidRPr="000670B0" w:rsidRDefault="000670B0" w:rsidP="000670B0">
            <w:pPr>
              <w:spacing w:after="0"/>
              <w:jc w:val="left"/>
              <w:rPr>
                <w:rFonts w:eastAsia="Times New Roman" w:cs="Times New Roman"/>
                <w:color w:val="000000"/>
                <w:sz w:val="20"/>
                <w:szCs w:val="20"/>
                <w:lang w:eastAsia="hu-HU"/>
              </w:rPr>
            </w:pPr>
            <w:r w:rsidRPr="000670B0">
              <w:rPr>
                <w:rFonts w:eastAsia="Times New Roman" w:cs="Times New Roman"/>
                <w:color w:val="000000"/>
                <w:sz w:val="20"/>
                <w:szCs w:val="20"/>
                <w:lang w:eastAsia="hu-HU"/>
              </w:rPr>
              <w:t> </w:t>
            </w:r>
          </w:p>
        </w:tc>
      </w:tr>
    </w:tbl>
    <w:p w14:paraId="75B62EC0" w14:textId="77777777" w:rsidR="00DF1227" w:rsidRDefault="00DF1227" w:rsidP="00DF1227">
      <w:pPr>
        <w:spacing w:after="0"/>
        <w:ind w:left="426"/>
      </w:pPr>
    </w:p>
    <w:p w14:paraId="692C7475"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23189" w:rsidRPr="00A23189" w14:paraId="591B7A7D" w14:textId="77777777" w:rsidTr="00A2318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7C9E5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D2864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3755CF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7CDC4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xml:space="preserve">Alkalmazandó eszközök és felszerelések </w:t>
            </w:r>
          </w:p>
        </w:tc>
      </w:tr>
      <w:tr w:rsidR="00A23189" w:rsidRPr="00A23189" w14:paraId="5DDC2198" w14:textId="77777777" w:rsidTr="00A2318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E37006E" w14:textId="77777777" w:rsidR="00A23189" w:rsidRPr="00A23189" w:rsidRDefault="00A23189" w:rsidP="00A2318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F182877" w14:textId="77777777" w:rsidR="00A23189" w:rsidRPr="00A23189" w:rsidRDefault="00A23189" w:rsidP="00A2318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CD5596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FD3040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D4F65C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A0145B6" w14:textId="77777777" w:rsidR="00A23189" w:rsidRPr="00A23189" w:rsidRDefault="00A23189" w:rsidP="00A23189">
            <w:pPr>
              <w:spacing w:after="0"/>
              <w:jc w:val="left"/>
              <w:rPr>
                <w:rFonts w:eastAsia="Times New Roman" w:cs="Times New Roman"/>
                <w:color w:val="000000"/>
                <w:sz w:val="20"/>
                <w:szCs w:val="20"/>
                <w:lang w:eastAsia="hu-HU"/>
              </w:rPr>
            </w:pPr>
          </w:p>
        </w:tc>
      </w:tr>
      <w:tr w:rsidR="00A23189" w:rsidRPr="00A23189" w14:paraId="638C5ED1"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101B33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4412A7"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Információ feldolgozó tevékenységek</w:t>
            </w:r>
          </w:p>
        </w:tc>
      </w:tr>
      <w:tr w:rsidR="00A23189" w:rsidRPr="00A23189" w14:paraId="2EC5A824"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1E631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7CB9FFF"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9C60082"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0E534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9D41F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F7F6D8"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473B7DF4"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D0479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45755E2"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586737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08E7E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B4BDC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E0DAED"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1C91AE5E"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5BDAE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EE97A8D"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E0F5AA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14791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75BCA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9D2F1C4"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3D6FC780"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DB0E8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DC97510"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49CB1B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5B921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FFCAD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114FE62"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28BB173C"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45416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FEC012F"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BF65B5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19F3F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B2084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BF45DB1"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38A688F1"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771AA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0469245"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E6648D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054FF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D9E49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2251BC"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5C70FCE6"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E051C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3AD288A"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4F8FE4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4033A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0A4E2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F66239D"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0958EA0F"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5A2EC9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65BC31D"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Ismeretalkalmazási gyakorló tevékenységek, feladatok</w:t>
            </w:r>
          </w:p>
        </w:tc>
      </w:tr>
      <w:tr w:rsidR="00A23189" w:rsidRPr="00A23189" w14:paraId="06D0A251"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17EF9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84FE2F4"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6BC275B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2AEDD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F2E40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2411ED"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27067A1B"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EFC28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505E132"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D9D318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82C7C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36600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0DC9E0"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28AD84C5"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872E9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312DCA0"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5A6BF7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0B194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D6BB9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E6C201"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7E837DD3"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CB3C5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46D63649"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2ED6B3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369E2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5F20F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800D1A"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54DF8EB4"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7F10A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46AD7F19"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8F1CC0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2D229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9543A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51A2CF"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2C589F75"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726F6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04278381"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AECA63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B2126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77F14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6FE2B2"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2561B211"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EA085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534F04B0"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973C34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1777D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5D9FB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C602AE"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68AD8871"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F8FC8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DFCDCBF"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Csoportos munkaformák körében</w:t>
            </w:r>
          </w:p>
        </w:tc>
      </w:tr>
      <w:tr w:rsidR="00A23189" w:rsidRPr="00A23189" w14:paraId="7FCF6EF4"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58370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74421E6"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7BD52EEC"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7600A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04F14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A7D627"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11A986A6"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E0903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69092DF9"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03598C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33C72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6C762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FE1647"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538B7CF5"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9F548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0E7A0700"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7A6B439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0C173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E2CD6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EDD184"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6BF965D6"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45B23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71D21748"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3D40D4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0F55C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59C6F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321918"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79C81624"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C4C4D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6CBF6C5A"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06AC9E2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3BEF8C"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619C3C"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B3837C"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457A8CE8"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C066B1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D468573"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Gyakorlati munkavégzés körében</w:t>
            </w:r>
          </w:p>
        </w:tc>
      </w:tr>
      <w:tr w:rsidR="00A23189" w:rsidRPr="00A23189" w14:paraId="3A190662"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7C6B2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526E2CD"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3FD7981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F22DA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CE393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75826A"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25C08569"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16C15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14:paraId="1D03AAA7"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0B69B5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71335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CA697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3BE4AC"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251557AF"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CAC85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2F74781D"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2230C77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607B9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72308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BBF791"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57010F47"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ED19E8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ABB859A"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Szolgáltatási tevékenységek körében</w:t>
            </w:r>
          </w:p>
        </w:tc>
      </w:tr>
      <w:tr w:rsidR="00A23189" w:rsidRPr="00A23189" w14:paraId="138A91F2"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B408A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3BBDFF03"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14:paraId="02ECDCF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E60FD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FAFE6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FEAEF4"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4A74416A"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0DB972"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17901DAA"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0ECEAEA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0F9A8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A8270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EE064B"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4C67A4DC"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FE550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000FC482"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77F26B1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03569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1D51B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D5C808"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bl>
    <w:p w14:paraId="3F2C707A" w14:textId="77777777" w:rsidR="00DF1227" w:rsidRPr="002B5BF7" w:rsidRDefault="00DF1227" w:rsidP="00DF1227">
      <w:pPr>
        <w:spacing w:after="0"/>
        <w:ind w:left="426"/>
      </w:pPr>
    </w:p>
    <w:p w14:paraId="26E3C905"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0BA39059" w14:textId="3CC3C1F4" w:rsidR="00DF1227" w:rsidRDefault="00DF1227" w:rsidP="00DF1227">
      <w:pPr>
        <w:spacing w:after="0"/>
        <w:ind w:left="426"/>
      </w:pPr>
      <w:r w:rsidRPr="003A56AA">
        <w:t xml:space="preserve">A nemzeti köznevelésről szóló 2011. évi CXC. törvény. 54. § </w:t>
      </w:r>
      <w:r w:rsidR="007421F1">
        <w:t>(2) bekezdés</w:t>
      </w:r>
      <w:r w:rsidRPr="003A56AA">
        <w:t xml:space="preserve"> a) pontja szerinti értékeléssel.</w:t>
      </w:r>
    </w:p>
    <w:p w14:paraId="1CE55D68" w14:textId="77777777" w:rsidR="00DF1227" w:rsidRPr="00D52C63" w:rsidRDefault="00DF1227" w:rsidP="00DF1227">
      <w:pPr>
        <w:rPr>
          <w:rFonts w:cs="Times New Roman"/>
        </w:rPr>
      </w:pPr>
    </w:p>
    <w:p w14:paraId="263D25AA" w14:textId="77777777" w:rsidR="00106384" w:rsidRDefault="00106384" w:rsidP="00DF1227">
      <w:pPr>
        <w:spacing w:before="2880"/>
        <w:jc w:val="center"/>
        <w:rPr>
          <w:rFonts w:cs="Times New Roman"/>
          <w:b/>
          <w:sz w:val="36"/>
        </w:rPr>
      </w:pPr>
      <w:r>
        <w:rPr>
          <w:rFonts w:cs="Times New Roman"/>
          <w:b/>
          <w:sz w:val="36"/>
        </w:rPr>
        <w:br w:type="page"/>
      </w:r>
    </w:p>
    <w:p w14:paraId="372EA731" w14:textId="77777777" w:rsidR="00AA7514" w:rsidRDefault="00AA7514" w:rsidP="00DF1227">
      <w:pPr>
        <w:spacing w:before="2880"/>
        <w:jc w:val="center"/>
        <w:rPr>
          <w:rFonts w:cs="Times New Roman"/>
          <w:b/>
          <w:sz w:val="36"/>
        </w:rPr>
      </w:pPr>
    </w:p>
    <w:p w14:paraId="12DABE28"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6CBDBE60" w14:textId="77777777" w:rsidR="00DF1227" w:rsidRPr="00D52C63" w:rsidRDefault="00DA3D7C" w:rsidP="00DF1227">
      <w:pPr>
        <w:spacing w:after="480"/>
        <w:jc w:val="center"/>
        <w:rPr>
          <w:rFonts w:cs="Times New Roman"/>
          <w:b/>
          <w:sz w:val="36"/>
        </w:rPr>
      </w:pPr>
      <w:r w:rsidRPr="007421F1">
        <w:rPr>
          <w:rFonts w:cs="Times New Roman"/>
          <w:b/>
          <w:sz w:val="36"/>
        </w:rPr>
        <w:t>11691</w:t>
      </w:r>
      <w:r w:rsidR="00DF1227" w:rsidRPr="007421F1">
        <w:rPr>
          <w:rFonts w:cs="Times New Roman"/>
          <w:b/>
          <w:sz w:val="36"/>
        </w:rPr>
        <w:t>-</w:t>
      </w:r>
      <w:r w:rsidR="00731F3B" w:rsidRPr="007421F1">
        <w:rPr>
          <w:rFonts w:cs="Times New Roman"/>
          <w:b/>
          <w:sz w:val="36"/>
        </w:rPr>
        <w:t>16</w:t>
      </w:r>
      <w:r w:rsidR="00DF1227" w:rsidRPr="007421F1">
        <w:rPr>
          <w:rFonts w:cs="Times New Roman"/>
          <w:b/>
          <w:sz w:val="36"/>
        </w:rPr>
        <w:t xml:space="preserve"> azonosító</w:t>
      </w:r>
      <w:r w:rsidR="00DF1227" w:rsidRPr="00D52C63">
        <w:rPr>
          <w:rFonts w:cs="Times New Roman"/>
          <w:b/>
          <w:sz w:val="36"/>
        </w:rPr>
        <w:t xml:space="preserve"> számú</w:t>
      </w:r>
    </w:p>
    <w:p w14:paraId="463D4B68" w14:textId="77777777" w:rsidR="00DF1227" w:rsidRPr="00D52C63" w:rsidRDefault="008367CF" w:rsidP="00DF1227">
      <w:pPr>
        <w:jc w:val="center"/>
        <w:rPr>
          <w:rFonts w:cs="Times New Roman"/>
          <w:b/>
          <w:sz w:val="36"/>
        </w:rPr>
      </w:pPr>
      <w:r>
        <w:rPr>
          <w:rFonts w:cs="Times New Roman"/>
          <w:b/>
          <w:sz w:val="36"/>
        </w:rPr>
        <w:t>Eladástan</w:t>
      </w:r>
    </w:p>
    <w:p w14:paraId="3882A93A"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07A2E4C0"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0F2E4297"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7CBD4E1A" w14:textId="77777777" w:rsidR="00DF1227" w:rsidRPr="00D52C63" w:rsidRDefault="00DF1227" w:rsidP="00DF1227">
      <w:pPr>
        <w:spacing w:after="200" w:line="276" w:lineRule="auto"/>
        <w:jc w:val="left"/>
        <w:rPr>
          <w:rFonts w:cs="Times New Roman"/>
        </w:rPr>
      </w:pPr>
      <w:r w:rsidRPr="00D52C63">
        <w:rPr>
          <w:rFonts w:cs="Times New Roman"/>
        </w:rPr>
        <w:br w:type="page"/>
      </w:r>
    </w:p>
    <w:p w14:paraId="056A44F1" w14:textId="0EA9E13B" w:rsidR="00DF1227" w:rsidRDefault="00DF1227" w:rsidP="00DF1227">
      <w:pPr>
        <w:rPr>
          <w:rFonts w:cs="Times New Roman"/>
        </w:rPr>
      </w:pPr>
      <w:r w:rsidRPr="00D52C63">
        <w:rPr>
          <w:rFonts w:cs="Times New Roman"/>
        </w:rPr>
        <w:lastRenderedPageBreak/>
        <w:t xml:space="preserve">A </w:t>
      </w:r>
      <w:r w:rsidR="00106384">
        <w:rPr>
          <w:rFonts w:cs="Times New Roman"/>
        </w:rPr>
        <w:t>11691</w:t>
      </w:r>
      <w:r w:rsidR="003E54E7" w:rsidRPr="003E54E7">
        <w:rPr>
          <w:rFonts w:cs="Times New Roman"/>
        </w:rPr>
        <w:t>-16</w:t>
      </w:r>
      <w:r w:rsidRPr="00D52C63">
        <w:rPr>
          <w:rFonts w:cs="Times New Roman"/>
        </w:rPr>
        <w:t xml:space="preserve"> azonosító számú </w:t>
      </w:r>
      <w:r w:rsidR="003E54E7" w:rsidRPr="003E54E7">
        <w:rPr>
          <w:rFonts w:cs="Times New Roman"/>
        </w:rPr>
        <w:t>Eladásta</w:t>
      </w:r>
      <w:r w:rsidR="003E54E7">
        <w:rPr>
          <w:rFonts w:cs="Times New Roman"/>
        </w:rPr>
        <w:t>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A23189" w:rsidRPr="00A23189" w14:paraId="5B036D2E" w14:textId="77777777" w:rsidTr="00A2318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E3910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D3F1A8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Eladástan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8E958E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Eladási gyakorlat</w:t>
            </w:r>
          </w:p>
        </w:tc>
      </w:tr>
      <w:tr w:rsidR="00A23189" w:rsidRPr="00A23189" w14:paraId="2F5B1184" w14:textId="77777777" w:rsidTr="00A23189">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D80557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FELADATOK</w:t>
            </w:r>
          </w:p>
        </w:tc>
      </w:tr>
      <w:tr w:rsidR="00A23189" w:rsidRPr="00A23189" w14:paraId="211F3D29" w14:textId="77777777" w:rsidTr="00A231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BBCEA4"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Alkalmazza az eladóval szemben támasztott viselkedési formákat és magatartási szabályokat.</w:t>
            </w:r>
          </w:p>
        </w:tc>
        <w:tc>
          <w:tcPr>
            <w:tcW w:w="700" w:type="dxa"/>
            <w:tcBorders>
              <w:top w:val="nil"/>
              <w:left w:val="nil"/>
              <w:bottom w:val="single" w:sz="4" w:space="0" w:color="auto"/>
              <w:right w:val="single" w:sz="4" w:space="0" w:color="auto"/>
            </w:tcBorders>
            <w:shd w:val="clear" w:color="auto" w:fill="auto"/>
            <w:noWrap/>
            <w:vAlign w:val="center"/>
            <w:hideMark/>
          </w:tcPr>
          <w:p w14:paraId="66F353A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DDF57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7F896F35" w14:textId="77777777"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7A20B1"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Bemutatja a vásárló udvarias köszöntési formáit.</w:t>
            </w:r>
          </w:p>
        </w:tc>
        <w:tc>
          <w:tcPr>
            <w:tcW w:w="700" w:type="dxa"/>
            <w:tcBorders>
              <w:top w:val="nil"/>
              <w:left w:val="nil"/>
              <w:bottom w:val="single" w:sz="4" w:space="0" w:color="auto"/>
              <w:right w:val="single" w:sz="4" w:space="0" w:color="auto"/>
            </w:tcBorders>
            <w:shd w:val="clear" w:color="auto" w:fill="auto"/>
            <w:noWrap/>
            <w:vAlign w:val="center"/>
            <w:hideMark/>
          </w:tcPr>
          <w:p w14:paraId="5644F52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7CA9C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2CBD5EF3" w14:textId="77777777"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7C4E7F"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Alkalmazza a meggyőzésen alapuló eladói magatartás szemléletét, és módszereit.</w:t>
            </w:r>
          </w:p>
        </w:tc>
        <w:tc>
          <w:tcPr>
            <w:tcW w:w="700" w:type="dxa"/>
            <w:tcBorders>
              <w:top w:val="nil"/>
              <w:left w:val="nil"/>
              <w:bottom w:val="single" w:sz="4" w:space="0" w:color="auto"/>
              <w:right w:val="single" w:sz="4" w:space="0" w:color="auto"/>
            </w:tcBorders>
            <w:shd w:val="clear" w:color="auto" w:fill="auto"/>
            <w:noWrap/>
            <w:vAlign w:val="center"/>
            <w:hideMark/>
          </w:tcPr>
          <w:p w14:paraId="79DC3CE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119FAF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080E09BA" w14:textId="77777777"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F050DD"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Megszólítja a vevőt, vásárlási szándéka felől érdeklődik.</w:t>
            </w:r>
          </w:p>
        </w:tc>
        <w:tc>
          <w:tcPr>
            <w:tcW w:w="700" w:type="dxa"/>
            <w:tcBorders>
              <w:top w:val="nil"/>
              <w:left w:val="nil"/>
              <w:bottom w:val="single" w:sz="4" w:space="0" w:color="auto"/>
              <w:right w:val="single" w:sz="4" w:space="0" w:color="auto"/>
            </w:tcBorders>
            <w:shd w:val="clear" w:color="auto" w:fill="auto"/>
            <w:noWrap/>
            <w:vAlign w:val="center"/>
            <w:hideMark/>
          </w:tcPr>
          <w:p w14:paraId="595B1E2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A09F5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372BC3B0" w14:textId="77777777"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97E9BB"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Felkelti a vásárló érdeklődését.</w:t>
            </w:r>
          </w:p>
        </w:tc>
        <w:tc>
          <w:tcPr>
            <w:tcW w:w="700" w:type="dxa"/>
            <w:tcBorders>
              <w:top w:val="nil"/>
              <w:left w:val="nil"/>
              <w:bottom w:val="single" w:sz="4" w:space="0" w:color="auto"/>
              <w:right w:val="single" w:sz="4" w:space="0" w:color="auto"/>
            </w:tcBorders>
            <w:shd w:val="clear" w:color="auto" w:fill="auto"/>
            <w:noWrap/>
            <w:vAlign w:val="center"/>
            <w:hideMark/>
          </w:tcPr>
          <w:p w14:paraId="67EE7782"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26BA87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4784043E" w14:textId="77777777"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FF0F94"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Segítőkész hozzáállással kezeli a vevőreklamációt.</w:t>
            </w:r>
          </w:p>
        </w:tc>
        <w:tc>
          <w:tcPr>
            <w:tcW w:w="700" w:type="dxa"/>
            <w:tcBorders>
              <w:top w:val="nil"/>
              <w:left w:val="nil"/>
              <w:bottom w:val="single" w:sz="4" w:space="0" w:color="auto"/>
              <w:right w:val="single" w:sz="4" w:space="0" w:color="auto"/>
            </w:tcBorders>
            <w:shd w:val="clear" w:color="auto" w:fill="auto"/>
            <w:noWrap/>
            <w:vAlign w:val="center"/>
            <w:hideMark/>
          </w:tcPr>
          <w:p w14:paraId="6805760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48E05D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2A8F27F6" w14:textId="77777777"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A39C43"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Ösztönzi a vásárlást, a vásárló érdeklődésének megfelelően árut ajánl.</w:t>
            </w:r>
          </w:p>
        </w:tc>
        <w:tc>
          <w:tcPr>
            <w:tcW w:w="700" w:type="dxa"/>
            <w:tcBorders>
              <w:top w:val="nil"/>
              <w:left w:val="nil"/>
              <w:bottom w:val="single" w:sz="4" w:space="0" w:color="auto"/>
              <w:right w:val="single" w:sz="4" w:space="0" w:color="auto"/>
            </w:tcBorders>
            <w:shd w:val="clear" w:color="auto" w:fill="auto"/>
            <w:noWrap/>
            <w:vAlign w:val="center"/>
            <w:hideMark/>
          </w:tcPr>
          <w:p w14:paraId="55AE72B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74593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7C0F8008" w14:textId="77777777"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FCDCD0"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Meggyőző érveléstechnikával segíti a vásárlót a döntésben.</w:t>
            </w:r>
          </w:p>
        </w:tc>
        <w:tc>
          <w:tcPr>
            <w:tcW w:w="700" w:type="dxa"/>
            <w:tcBorders>
              <w:top w:val="nil"/>
              <w:left w:val="nil"/>
              <w:bottom w:val="single" w:sz="4" w:space="0" w:color="auto"/>
              <w:right w:val="single" w:sz="4" w:space="0" w:color="auto"/>
            </w:tcBorders>
            <w:shd w:val="clear" w:color="auto" w:fill="auto"/>
            <w:noWrap/>
            <w:vAlign w:val="center"/>
            <w:hideMark/>
          </w:tcPr>
          <w:p w14:paraId="0FAFE63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A20815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71DDBE0C" w14:textId="77777777"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AFBC65"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Tájékoztatja a vásárlót az áruhoz kapcsolódó szolgáltatásokról, az igénybevétel feltételeiről.</w:t>
            </w:r>
          </w:p>
        </w:tc>
        <w:tc>
          <w:tcPr>
            <w:tcW w:w="700" w:type="dxa"/>
            <w:tcBorders>
              <w:top w:val="nil"/>
              <w:left w:val="nil"/>
              <w:bottom w:val="single" w:sz="4" w:space="0" w:color="auto"/>
              <w:right w:val="single" w:sz="4" w:space="0" w:color="auto"/>
            </w:tcBorders>
            <w:shd w:val="clear" w:color="auto" w:fill="auto"/>
            <w:noWrap/>
            <w:vAlign w:val="center"/>
            <w:hideMark/>
          </w:tcPr>
          <w:p w14:paraId="65DB7AE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06043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24F8B21F" w14:textId="77777777"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D0D867"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Kiszolgálás közben kapcsolódó áruféleségeket ajánl.</w:t>
            </w:r>
          </w:p>
        </w:tc>
        <w:tc>
          <w:tcPr>
            <w:tcW w:w="700" w:type="dxa"/>
            <w:tcBorders>
              <w:top w:val="nil"/>
              <w:left w:val="nil"/>
              <w:bottom w:val="single" w:sz="4" w:space="0" w:color="auto"/>
              <w:right w:val="single" w:sz="4" w:space="0" w:color="auto"/>
            </w:tcBorders>
            <w:shd w:val="clear" w:color="auto" w:fill="auto"/>
            <w:noWrap/>
            <w:vAlign w:val="center"/>
            <w:hideMark/>
          </w:tcPr>
          <w:p w14:paraId="010AE5F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25534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522DBA61" w14:textId="77777777"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D620BE"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Felhívja a figyelmet a kiemelt ajánlatokra, akciókra, szezonális termékekre.</w:t>
            </w:r>
          </w:p>
        </w:tc>
        <w:tc>
          <w:tcPr>
            <w:tcW w:w="700" w:type="dxa"/>
            <w:tcBorders>
              <w:top w:val="nil"/>
              <w:left w:val="nil"/>
              <w:bottom w:val="single" w:sz="4" w:space="0" w:color="auto"/>
              <w:right w:val="single" w:sz="4" w:space="0" w:color="auto"/>
            </w:tcBorders>
            <w:shd w:val="clear" w:color="auto" w:fill="auto"/>
            <w:noWrap/>
            <w:vAlign w:val="center"/>
            <w:hideMark/>
          </w:tcPr>
          <w:p w14:paraId="78B31A8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A0DE59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2A16FD58" w14:textId="77777777" w:rsidTr="00A2318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5403FD"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Megfelelő kommunikációval, kérdésfeltevéssel és pozitív kisugárzással elősegíti a sikeres vásárlást.</w:t>
            </w:r>
          </w:p>
        </w:tc>
        <w:tc>
          <w:tcPr>
            <w:tcW w:w="700" w:type="dxa"/>
            <w:tcBorders>
              <w:top w:val="nil"/>
              <w:left w:val="nil"/>
              <w:bottom w:val="single" w:sz="4" w:space="0" w:color="auto"/>
              <w:right w:val="single" w:sz="4" w:space="0" w:color="auto"/>
            </w:tcBorders>
            <w:shd w:val="clear" w:color="auto" w:fill="auto"/>
            <w:noWrap/>
            <w:vAlign w:val="center"/>
            <w:hideMark/>
          </w:tcPr>
          <w:p w14:paraId="1529D83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580DD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2ADDCDE6" w14:textId="77777777"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01DA75"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Befejezi a kiszolgálást, udvariasan elköszön a vásárlótól.</w:t>
            </w:r>
          </w:p>
        </w:tc>
        <w:tc>
          <w:tcPr>
            <w:tcW w:w="700" w:type="dxa"/>
            <w:tcBorders>
              <w:top w:val="nil"/>
              <w:left w:val="nil"/>
              <w:bottom w:val="single" w:sz="4" w:space="0" w:color="auto"/>
              <w:right w:val="single" w:sz="4" w:space="0" w:color="auto"/>
            </w:tcBorders>
            <w:shd w:val="clear" w:color="auto" w:fill="auto"/>
            <w:noWrap/>
            <w:vAlign w:val="center"/>
            <w:hideMark/>
          </w:tcPr>
          <w:p w14:paraId="1526966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64D22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59701D4A" w14:textId="77777777" w:rsidTr="00A23189">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A30B3D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SZAKMAI ISMERETEK</w:t>
            </w:r>
          </w:p>
        </w:tc>
      </w:tr>
      <w:tr w:rsidR="00A23189" w:rsidRPr="00A23189" w14:paraId="0692D5AC" w14:textId="77777777"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208616"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Az eladóval szemben támasztott követelmények.</w:t>
            </w:r>
          </w:p>
        </w:tc>
        <w:tc>
          <w:tcPr>
            <w:tcW w:w="700" w:type="dxa"/>
            <w:tcBorders>
              <w:top w:val="nil"/>
              <w:left w:val="nil"/>
              <w:bottom w:val="single" w:sz="4" w:space="0" w:color="auto"/>
              <w:right w:val="single" w:sz="4" w:space="0" w:color="auto"/>
            </w:tcBorders>
            <w:shd w:val="clear" w:color="auto" w:fill="auto"/>
            <w:noWrap/>
            <w:vAlign w:val="center"/>
            <w:hideMark/>
          </w:tcPr>
          <w:p w14:paraId="23C4CA8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F9AF41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41C4B4E5" w14:textId="77777777"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1BED9E"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Az udvarias kiszolgálás és vásárlóval történő helyes bánásmód.</w:t>
            </w:r>
          </w:p>
        </w:tc>
        <w:tc>
          <w:tcPr>
            <w:tcW w:w="700" w:type="dxa"/>
            <w:tcBorders>
              <w:top w:val="nil"/>
              <w:left w:val="nil"/>
              <w:bottom w:val="single" w:sz="4" w:space="0" w:color="auto"/>
              <w:right w:val="single" w:sz="4" w:space="0" w:color="auto"/>
            </w:tcBorders>
            <w:shd w:val="clear" w:color="auto" w:fill="auto"/>
            <w:noWrap/>
            <w:vAlign w:val="center"/>
            <w:hideMark/>
          </w:tcPr>
          <w:p w14:paraId="2C77A0D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46214C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6A0A3F70" w14:textId="77777777"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5C866A"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Az eladótól elvárt beszédkultúra és megjelenés.</w:t>
            </w:r>
          </w:p>
        </w:tc>
        <w:tc>
          <w:tcPr>
            <w:tcW w:w="700" w:type="dxa"/>
            <w:tcBorders>
              <w:top w:val="nil"/>
              <w:left w:val="nil"/>
              <w:bottom w:val="single" w:sz="4" w:space="0" w:color="auto"/>
              <w:right w:val="single" w:sz="4" w:space="0" w:color="auto"/>
            </w:tcBorders>
            <w:shd w:val="clear" w:color="auto" w:fill="auto"/>
            <w:noWrap/>
            <w:vAlign w:val="center"/>
            <w:hideMark/>
          </w:tcPr>
          <w:p w14:paraId="229D667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B7030B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1FA0B2E8" w14:textId="77777777"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308CCC"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A vásárlás indítékai, a vásárlási döntés folyamata.</w:t>
            </w:r>
          </w:p>
        </w:tc>
        <w:tc>
          <w:tcPr>
            <w:tcW w:w="700" w:type="dxa"/>
            <w:tcBorders>
              <w:top w:val="nil"/>
              <w:left w:val="nil"/>
              <w:bottom w:val="single" w:sz="4" w:space="0" w:color="auto"/>
              <w:right w:val="single" w:sz="4" w:space="0" w:color="auto"/>
            </w:tcBorders>
            <w:shd w:val="clear" w:color="auto" w:fill="auto"/>
            <w:noWrap/>
            <w:vAlign w:val="center"/>
            <w:hideMark/>
          </w:tcPr>
          <w:p w14:paraId="2F96312C"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FE92E4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48932FE4" w14:textId="77777777"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FC3DB4"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Benyomáskeltés, hozzáállás, viszonyulás.</w:t>
            </w:r>
          </w:p>
        </w:tc>
        <w:tc>
          <w:tcPr>
            <w:tcW w:w="700" w:type="dxa"/>
            <w:tcBorders>
              <w:top w:val="nil"/>
              <w:left w:val="nil"/>
              <w:bottom w:val="single" w:sz="4" w:space="0" w:color="auto"/>
              <w:right w:val="single" w:sz="4" w:space="0" w:color="auto"/>
            </w:tcBorders>
            <w:shd w:val="clear" w:color="auto" w:fill="auto"/>
            <w:noWrap/>
            <w:vAlign w:val="center"/>
            <w:hideMark/>
          </w:tcPr>
          <w:p w14:paraId="51D810E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0D917C"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3047078C" w14:textId="77777777"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A1229B"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Kérdezéstechnikai alapok.</w:t>
            </w:r>
          </w:p>
        </w:tc>
        <w:tc>
          <w:tcPr>
            <w:tcW w:w="700" w:type="dxa"/>
            <w:tcBorders>
              <w:top w:val="nil"/>
              <w:left w:val="nil"/>
              <w:bottom w:val="single" w:sz="4" w:space="0" w:color="auto"/>
              <w:right w:val="single" w:sz="4" w:space="0" w:color="auto"/>
            </w:tcBorders>
            <w:shd w:val="clear" w:color="auto" w:fill="auto"/>
            <w:noWrap/>
            <w:vAlign w:val="center"/>
            <w:hideMark/>
          </w:tcPr>
          <w:p w14:paraId="2DB979E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86C52C"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49E58235" w14:textId="77777777"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F9422E"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Az áruk szakszerű bemutatása, áruajánlás, érveléstechnika gyakorlata.</w:t>
            </w:r>
          </w:p>
        </w:tc>
        <w:tc>
          <w:tcPr>
            <w:tcW w:w="700" w:type="dxa"/>
            <w:tcBorders>
              <w:top w:val="nil"/>
              <w:left w:val="nil"/>
              <w:bottom w:val="single" w:sz="4" w:space="0" w:color="auto"/>
              <w:right w:val="single" w:sz="4" w:space="0" w:color="auto"/>
            </w:tcBorders>
            <w:shd w:val="clear" w:color="auto" w:fill="auto"/>
            <w:noWrap/>
            <w:vAlign w:val="center"/>
            <w:hideMark/>
          </w:tcPr>
          <w:p w14:paraId="086C9AA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75DE7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3C4D2076" w14:textId="77777777"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C0FD74"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A folyamatok egyes fázisainak észlelése, az elfogadás/elutasítás felismerése.</w:t>
            </w:r>
          </w:p>
        </w:tc>
        <w:tc>
          <w:tcPr>
            <w:tcW w:w="700" w:type="dxa"/>
            <w:tcBorders>
              <w:top w:val="nil"/>
              <w:left w:val="nil"/>
              <w:bottom w:val="single" w:sz="4" w:space="0" w:color="auto"/>
              <w:right w:val="single" w:sz="4" w:space="0" w:color="auto"/>
            </w:tcBorders>
            <w:shd w:val="clear" w:color="auto" w:fill="auto"/>
            <w:noWrap/>
            <w:vAlign w:val="center"/>
            <w:hideMark/>
          </w:tcPr>
          <w:p w14:paraId="7AC8089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6FE13D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50BCD175" w14:textId="77777777"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E32F86"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Az akvizíciós beszélgetés szakaszai.</w:t>
            </w:r>
          </w:p>
        </w:tc>
        <w:tc>
          <w:tcPr>
            <w:tcW w:w="700" w:type="dxa"/>
            <w:tcBorders>
              <w:top w:val="nil"/>
              <w:left w:val="nil"/>
              <w:bottom w:val="single" w:sz="4" w:space="0" w:color="auto"/>
              <w:right w:val="single" w:sz="4" w:space="0" w:color="auto"/>
            </w:tcBorders>
            <w:shd w:val="clear" w:color="auto" w:fill="auto"/>
            <w:noWrap/>
            <w:vAlign w:val="center"/>
            <w:hideMark/>
          </w:tcPr>
          <w:p w14:paraId="27A30DA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4FC81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6DA0D9E7" w14:textId="77777777"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BC55EF"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lastRenderedPageBreak/>
              <w:t>A vásárlás ösztönzés eszközei.</w:t>
            </w:r>
          </w:p>
        </w:tc>
        <w:tc>
          <w:tcPr>
            <w:tcW w:w="700" w:type="dxa"/>
            <w:tcBorders>
              <w:top w:val="nil"/>
              <w:left w:val="nil"/>
              <w:bottom w:val="single" w:sz="4" w:space="0" w:color="auto"/>
              <w:right w:val="single" w:sz="4" w:space="0" w:color="auto"/>
            </w:tcBorders>
            <w:shd w:val="clear" w:color="auto" w:fill="auto"/>
            <w:noWrap/>
            <w:vAlign w:val="center"/>
            <w:hideMark/>
          </w:tcPr>
          <w:p w14:paraId="3239A94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1F377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44553890" w14:textId="77777777"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D459CB"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Az eladói munka hatása az árbevételre.</w:t>
            </w:r>
          </w:p>
        </w:tc>
        <w:tc>
          <w:tcPr>
            <w:tcW w:w="700" w:type="dxa"/>
            <w:tcBorders>
              <w:top w:val="nil"/>
              <w:left w:val="nil"/>
              <w:bottom w:val="single" w:sz="4" w:space="0" w:color="auto"/>
              <w:right w:val="single" w:sz="4" w:space="0" w:color="auto"/>
            </w:tcBorders>
            <w:shd w:val="clear" w:color="auto" w:fill="auto"/>
            <w:noWrap/>
            <w:vAlign w:val="center"/>
            <w:hideMark/>
          </w:tcPr>
          <w:p w14:paraId="4385A9B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CCE40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4B12F04C" w14:textId="77777777"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67B991"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Vásárlótípusok és vásárlói magatartások ismerete.</w:t>
            </w:r>
          </w:p>
        </w:tc>
        <w:tc>
          <w:tcPr>
            <w:tcW w:w="700" w:type="dxa"/>
            <w:tcBorders>
              <w:top w:val="nil"/>
              <w:left w:val="nil"/>
              <w:bottom w:val="single" w:sz="4" w:space="0" w:color="auto"/>
              <w:right w:val="single" w:sz="4" w:space="0" w:color="auto"/>
            </w:tcBorders>
            <w:shd w:val="clear" w:color="auto" w:fill="auto"/>
            <w:noWrap/>
            <w:vAlign w:val="center"/>
            <w:hideMark/>
          </w:tcPr>
          <w:p w14:paraId="6A46AD9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7D6ED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1CCFFC87" w14:textId="77777777"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996F8C"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A lélektan és az etika jelentősége az eladói munkában.</w:t>
            </w:r>
          </w:p>
        </w:tc>
        <w:tc>
          <w:tcPr>
            <w:tcW w:w="700" w:type="dxa"/>
            <w:tcBorders>
              <w:top w:val="nil"/>
              <w:left w:val="nil"/>
              <w:bottom w:val="single" w:sz="4" w:space="0" w:color="auto"/>
              <w:right w:val="single" w:sz="4" w:space="0" w:color="auto"/>
            </w:tcBorders>
            <w:shd w:val="clear" w:color="auto" w:fill="auto"/>
            <w:noWrap/>
            <w:vAlign w:val="center"/>
            <w:hideMark/>
          </w:tcPr>
          <w:p w14:paraId="095922D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B99F81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0A200DDA" w14:textId="77777777" w:rsidTr="00A23189">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2177CE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SZAKMAI KÉSZSÉGEK</w:t>
            </w:r>
          </w:p>
        </w:tc>
      </w:tr>
      <w:tr w:rsidR="00A23189" w:rsidRPr="00A23189" w14:paraId="59D90B8B" w14:textId="77777777" w:rsidTr="00A2318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C02CF4"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Verbális és nem verbális kommunikációs készség</w:t>
            </w:r>
          </w:p>
        </w:tc>
        <w:tc>
          <w:tcPr>
            <w:tcW w:w="700" w:type="dxa"/>
            <w:tcBorders>
              <w:top w:val="nil"/>
              <w:left w:val="nil"/>
              <w:bottom w:val="single" w:sz="4" w:space="0" w:color="auto"/>
              <w:right w:val="single" w:sz="4" w:space="0" w:color="auto"/>
            </w:tcBorders>
            <w:shd w:val="clear" w:color="auto" w:fill="auto"/>
            <w:noWrap/>
            <w:vAlign w:val="center"/>
            <w:hideMark/>
          </w:tcPr>
          <w:p w14:paraId="09894E6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9297D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2A69C87F" w14:textId="77777777"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9CC2E9"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Tolerancia, empátia</w:t>
            </w:r>
          </w:p>
        </w:tc>
        <w:tc>
          <w:tcPr>
            <w:tcW w:w="700" w:type="dxa"/>
            <w:tcBorders>
              <w:top w:val="nil"/>
              <w:left w:val="nil"/>
              <w:bottom w:val="single" w:sz="4" w:space="0" w:color="auto"/>
              <w:right w:val="single" w:sz="4" w:space="0" w:color="auto"/>
            </w:tcBorders>
            <w:shd w:val="clear" w:color="auto" w:fill="auto"/>
            <w:noWrap/>
            <w:vAlign w:val="center"/>
            <w:hideMark/>
          </w:tcPr>
          <w:p w14:paraId="76EE68A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332440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6857D67E" w14:textId="77777777"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3D69D5"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xml:space="preserve">Megnyerő, magabiztos fellépés, </w:t>
            </w:r>
            <w:proofErr w:type="spellStart"/>
            <w:r w:rsidRPr="00A23189">
              <w:rPr>
                <w:rFonts w:eastAsia="Times New Roman" w:cs="Times New Roman"/>
                <w:color w:val="000000"/>
                <w:sz w:val="20"/>
                <w:szCs w:val="20"/>
                <w:lang w:eastAsia="hu-HU"/>
              </w:rPr>
              <w:t>asszertivitás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4A11E4F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B8A0112"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1D4BDCE8" w14:textId="77777777"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CCA081"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Vevőorientált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1362A9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0C9F6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20854461" w14:textId="77777777"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666363"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2CFF7BCC"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3D08B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2BB67582" w14:textId="77777777" w:rsidTr="00A23189">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39D118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SZEMÉLYES KOMPETENCIÁK</w:t>
            </w:r>
          </w:p>
        </w:tc>
      </w:tr>
      <w:tr w:rsidR="00A23189" w:rsidRPr="00A23189" w14:paraId="58C5AB71" w14:textId="77777777"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C6D3AC"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Állóképesség</w:t>
            </w:r>
          </w:p>
        </w:tc>
        <w:tc>
          <w:tcPr>
            <w:tcW w:w="700" w:type="dxa"/>
            <w:tcBorders>
              <w:top w:val="nil"/>
              <w:left w:val="nil"/>
              <w:bottom w:val="single" w:sz="4" w:space="0" w:color="auto"/>
              <w:right w:val="single" w:sz="4" w:space="0" w:color="auto"/>
            </w:tcBorders>
            <w:shd w:val="clear" w:color="auto" w:fill="auto"/>
            <w:noWrap/>
            <w:vAlign w:val="center"/>
            <w:hideMark/>
          </w:tcPr>
          <w:p w14:paraId="13B31FF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9DEF0B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0AD95E44" w14:textId="77777777"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4EFDC5"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Külső megjelenés</w:t>
            </w:r>
          </w:p>
        </w:tc>
        <w:tc>
          <w:tcPr>
            <w:tcW w:w="700" w:type="dxa"/>
            <w:tcBorders>
              <w:top w:val="nil"/>
              <w:left w:val="nil"/>
              <w:bottom w:val="single" w:sz="4" w:space="0" w:color="auto"/>
              <w:right w:val="single" w:sz="4" w:space="0" w:color="auto"/>
            </w:tcBorders>
            <w:shd w:val="clear" w:color="auto" w:fill="auto"/>
            <w:noWrap/>
            <w:vAlign w:val="center"/>
            <w:hideMark/>
          </w:tcPr>
          <w:p w14:paraId="1B6A41B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668BAF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67D9CCBA" w14:textId="77777777"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020396"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Elhivatottság</w:t>
            </w:r>
          </w:p>
        </w:tc>
        <w:tc>
          <w:tcPr>
            <w:tcW w:w="700" w:type="dxa"/>
            <w:tcBorders>
              <w:top w:val="nil"/>
              <w:left w:val="nil"/>
              <w:bottom w:val="single" w:sz="4" w:space="0" w:color="auto"/>
              <w:right w:val="single" w:sz="4" w:space="0" w:color="auto"/>
            </w:tcBorders>
            <w:shd w:val="clear" w:color="auto" w:fill="auto"/>
            <w:noWrap/>
            <w:vAlign w:val="center"/>
            <w:hideMark/>
          </w:tcPr>
          <w:p w14:paraId="785063C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101A9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131C93B8" w14:textId="77777777" w:rsidTr="00A23189">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98FF7A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TÁRSAS KOMPETENCIÁK</w:t>
            </w:r>
          </w:p>
        </w:tc>
      </w:tr>
      <w:tr w:rsidR="00A23189" w:rsidRPr="00A23189" w14:paraId="6D291374" w14:textId="77777777"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5BA959"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Meggyőző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397C9B5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C5F400C"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7045A04C" w14:textId="77777777"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DC3629"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Hatékony kérdezés készsége</w:t>
            </w:r>
          </w:p>
        </w:tc>
        <w:tc>
          <w:tcPr>
            <w:tcW w:w="700" w:type="dxa"/>
            <w:tcBorders>
              <w:top w:val="nil"/>
              <w:left w:val="nil"/>
              <w:bottom w:val="single" w:sz="4" w:space="0" w:color="auto"/>
              <w:right w:val="single" w:sz="4" w:space="0" w:color="auto"/>
            </w:tcBorders>
            <w:shd w:val="clear" w:color="auto" w:fill="auto"/>
            <w:noWrap/>
            <w:vAlign w:val="center"/>
            <w:hideMark/>
          </w:tcPr>
          <w:p w14:paraId="2A16A7D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3116D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0D0C2D78" w14:textId="77777777"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238948"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Konfliktuskezelő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00566ACC"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4BCD3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53B9FFF0" w14:textId="77777777" w:rsidTr="00A23189">
        <w:trPr>
          <w:trHeight w:val="300"/>
          <w:jc w:val="center"/>
        </w:trPr>
        <w:tc>
          <w:tcPr>
            <w:tcW w:w="5380"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73913D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MÓDSZERKOMPETENCIÁK</w:t>
            </w:r>
          </w:p>
        </w:tc>
      </w:tr>
      <w:tr w:rsidR="00A23189" w:rsidRPr="00A23189" w14:paraId="52C2314E" w14:textId="77777777"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9C8364"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0C6947B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F09CF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21A4342A" w14:textId="77777777"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EA500E"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Problémamegoldó képesség</w:t>
            </w:r>
          </w:p>
        </w:tc>
        <w:tc>
          <w:tcPr>
            <w:tcW w:w="700" w:type="dxa"/>
            <w:tcBorders>
              <w:top w:val="nil"/>
              <w:left w:val="nil"/>
              <w:bottom w:val="single" w:sz="4" w:space="0" w:color="auto"/>
              <w:right w:val="single" w:sz="4" w:space="0" w:color="auto"/>
            </w:tcBorders>
            <w:shd w:val="clear" w:color="auto" w:fill="auto"/>
            <w:noWrap/>
            <w:vAlign w:val="center"/>
            <w:hideMark/>
          </w:tcPr>
          <w:p w14:paraId="7E0E174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A0ECA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r w:rsidR="00A23189" w:rsidRPr="00A23189" w14:paraId="571275E1" w14:textId="77777777" w:rsidTr="00A2318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71F338"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Figyelem megosztás képessége</w:t>
            </w:r>
          </w:p>
        </w:tc>
        <w:tc>
          <w:tcPr>
            <w:tcW w:w="700" w:type="dxa"/>
            <w:tcBorders>
              <w:top w:val="nil"/>
              <w:left w:val="nil"/>
              <w:bottom w:val="single" w:sz="4" w:space="0" w:color="auto"/>
              <w:right w:val="single" w:sz="4" w:space="0" w:color="auto"/>
            </w:tcBorders>
            <w:shd w:val="clear" w:color="auto" w:fill="auto"/>
            <w:noWrap/>
            <w:vAlign w:val="center"/>
            <w:hideMark/>
          </w:tcPr>
          <w:p w14:paraId="358C7B8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6B5E6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r>
    </w:tbl>
    <w:p w14:paraId="7A41235C" w14:textId="77777777" w:rsidR="00DF1227" w:rsidRPr="00D52C63" w:rsidRDefault="00DF1227" w:rsidP="00DF1227">
      <w:pPr>
        <w:jc w:val="center"/>
        <w:rPr>
          <w:rFonts w:cs="Times New Roman"/>
        </w:rPr>
      </w:pPr>
    </w:p>
    <w:p w14:paraId="2FF66C78" w14:textId="77777777" w:rsidR="00DF1227" w:rsidRDefault="00DF1227" w:rsidP="00DF1227">
      <w:pPr>
        <w:rPr>
          <w:rFonts w:cs="Times New Roman"/>
        </w:rPr>
      </w:pPr>
      <w:r>
        <w:rPr>
          <w:rFonts w:cs="Times New Roman"/>
        </w:rPr>
        <w:br w:type="page"/>
      </w:r>
    </w:p>
    <w:p w14:paraId="1BAC0EBD" w14:textId="77777777" w:rsidR="00DF1227" w:rsidRDefault="00DF1227" w:rsidP="00DF1227">
      <w:pPr>
        <w:spacing w:after="0"/>
        <w:rPr>
          <w:rFonts w:cs="Times New Roman"/>
        </w:rPr>
      </w:pPr>
    </w:p>
    <w:p w14:paraId="32BE25A7" w14:textId="77777777" w:rsidR="00DF1227" w:rsidRPr="00644690" w:rsidRDefault="00AF24BA" w:rsidP="00DF1227">
      <w:pPr>
        <w:pStyle w:val="Listaszerbekezds"/>
        <w:numPr>
          <w:ilvl w:val="0"/>
          <w:numId w:val="8"/>
        </w:numPr>
        <w:tabs>
          <w:tab w:val="right" w:pos="9072"/>
        </w:tabs>
        <w:spacing w:after="0"/>
        <w:rPr>
          <w:rFonts w:cs="Times New Roman"/>
          <w:b/>
        </w:rPr>
      </w:pPr>
      <w:r>
        <w:rPr>
          <w:b/>
        </w:rPr>
        <w:t>Eladástan</w:t>
      </w:r>
      <w:r w:rsidR="00DF1227" w:rsidRPr="00644690">
        <w:rPr>
          <w:b/>
        </w:rPr>
        <w:t xml:space="preserve"> tantárgy</w:t>
      </w:r>
      <w:r w:rsidR="00DF1227" w:rsidRPr="00644690">
        <w:rPr>
          <w:b/>
        </w:rPr>
        <w:tab/>
      </w:r>
      <w:r w:rsidR="00996330">
        <w:rPr>
          <w:b/>
        </w:rPr>
        <w:t>67</w:t>
      </w:r>
      <w:r w:rsidR="00DF1227">
        <w:rPr>
          <w:b/>
        </w:rPr>
        <w:t xml:space="preserve"> ó</w:t>
      </w:r>
      <w:r w:rsidR="00DF1227" w:rsidRPr="00644690">
        <w:rPr>
          <w:b/>
        </w:rPr>
        <w:t>ra/</w:t>
      </w:r>
      <w:r w:rsidR="00996330">
        <w:rPr>
          <w:b/>
        </w:rPr>
        <w:t>67</w:t>
      </w:r>
      <w:r w:rsidR="00DF1227" w:rsidRPr="00644690">
        <w:rPr>
          <w:b/>
        </w:rPr>
        <w:t xml:space="preserve"> óra*</w:t>
      </w:r>
    </w:p>
    <w:p w14:paraId="43B74BF6"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69EA0377" w14:textId="77777777" w:rsidR="00DF1227" w:rsidRPr="00644690" w:rsidRDefault="00DF1227" w:rsidP="00DF1227"/>
    <w:p w14:paraId="5193EA09" w14:textId="77777777" w:rsidR="00DF1227" w:rsidRDefault="00DF1227" w:rsidP="00DF1227">
      <w:pPr>
        <w:pStyle w:val="Listaszerbekezds"/>
        <w:numPr>
          <w:ilvl w:val="1"/>
          <w:numId w:val="8"/>
        </w:numPr>
        <w:spacing w:after="0"/>
        <w:rPr>
          <w:b/>
        </w:rPr>
      </w:pPr>
      <w:r w:rsidRPr="00644690">
        <w:rPr>
          <w:b/>
        </w:rPr>
        <w:t>A tantárgy tanításának célja</w:t>
      </w:r>
    </w:p>
    <w:p w14:paraId="32863423" w14:textId="77777777" w:rsidR="00DF1227" w:rsidRPr="002B5BF7" w:rsidRDefault="00AF2BBA" w:rsidP="00DF1227">
      <w:pPr>
        <w:spacing w:after="0"/>
        <w:ind w:left="426"/>
      </w:pPr>
      <w:r w:rsidRPr="00AF2BBA">
        <w:t>Az Eladástan tantárgy célja, hogy a tanulók elméletben megismerjék a vásárlói típusokat, a velük szembeni helyes eladói magatartást. Az eladóval szemben támasztott követelmények mellett a testbeszéd jelentőségét és az eladási technikát is megismerik. A tanulók legyenek képesek úgy értékesíteni az árukat, hogy az eladási folyamat elméleti anyagát alkalmazzák magyar és idegen nyelven.</w:t>
      </w:r>
    </w:p>
    <w:p w14:paraId="618AE686"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28BA8B48" w14:textId="77777777" w:rsidR="00DF1227" w:rsidRDefault="004F0F28" w:rsidP="00DF1227">
      <w:pPr>
        <w:spacing w:after="0"/>
        <w:ind w:left="426"/>
      </w:pPr>
      <w:r>
        <w:t>—</w:t>
      </w:r>
    </w:p>
    <w:p w14:paraId="177E1284" w14:textId="77777777" w:rsidR="00DF1227" w:rsidRPr="002B5BF7" w:rsidRDefault="00DF1227" w:rsidP="00DF1227">
      <w:pPr>
        <w:spacing w:after="0"/>
        <w:ind w:left="426"/>
      </w:pPr>
    </w:p>
    <w:p w14:paraId="5A98FEC2"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3A724A25" w14:textId="77777777" w:rsidR="00DF1227" w:rsidRDefault="004F0F28" w:rsidP="00DF1227">
      <w:pPr>
        <w:pStyle w:val="Listaszerbekezds"/>
        <w:numPr>
          <w:ilvl w:val="2"/>
          <w:numId w:val="8"/>
        </w:numPr>
        <w:tabs>
          <w:tab w:val="left" w:pos="1701"/>
          <w:tab w:val="right" w:pos="9072"/>
        </w:tabs>
        <w:spacing w:after="0"/>
        <w:ind w:left="993" w:hanging="426"/>
        <w:rPr>
          <w:b/>
          <w:i/>
        </w:rPr>
      </w:pPr>
      <w:r w:rsidRPr="004F0F28">
        <w:rPr>
          <w:b/>
          <w:i/>
        </w:rPr>
        <w:t>Eladási ismeretek</w:t>
      </w:r>
      <w:r w:rsidR="00DF1227" w:rsidRPr="00644690">
        <w:rPr>
          <w:b/>
          <w:i/>
        </w:rPr>
        <w:tab/>
      </w:r>
      <w:r w:rsidR="00996330">
        <w:rPr>
          <w:b/>
          <w:i/>
        </w:rPr>
        <w:t>36</w:t>
      </w:r>
      <w:r w:rsidR="00DF1227">
        <w:rPr>
          <w:b/>
          <w:i/>
        </w:rPr>
        <w:t xml:space="preserve"> ó</w:t>
      </w:r>
      <w:r w:rsidR="00DF1227" w:rsidRPr="00644690">
        <w:rPr>
          <w:b/>
          <w:i/>
        </w:rPr>
        <w:t>ra/</w:t>
      </w:r>
      <w:r w:rsidR="00996330">
        <w:rPr>
          <w:b/>
          <w:i/>
        </w:rPr>
        <w:t>36</w:t>
      </w:r>
      <w:r w:rsidR="00DF1227" w:rsidRPr="00644690">
        <w:rPr>
          <w:b/>
          <w:i/>
        </w:rPr>
        <w:t xml:space="preserve"> óra</w:t>
      </w:r>
    </w:p>
    <w:p w14:paraId="4D9335F9"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A vásárlás pszichológiai tényezői.</w:t>
      </w:r>
    </w:p>
    <w:p w14:paraId="238A64B4"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Az eladás jelentősége a gazdaságban.</w:t>
      </w:r>
    </w:p>
    <w:p w14:paraId="0F461FAA"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 xml:space="preserve">A vásárlás indítékai. </w:t>
      </w:r>
    </w:p>
    <w:p w14:paraId="1039812C"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A vásárlási indítékok megismerése a vásárlási döntés folyamata.</w:t>
      </w:r>
    </w:p>
    <w:p w14:paraId="091D223F"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A vásárlói típusok, vásárlói magatartások.</w:t>
      </w:r>
    </w:p>
    <w:p w14:paraId="3DB77346"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Magatartás szerinti vevőtípusok, és jellemzőik.</w:t>
      </w:r>
    </w:p>
    <w:p w14:paraId="41CE1A99"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Különböző nemű és életkorú vevőtípusok.</w:t>
      </w:r>
    </w:p>
    <w:p w14:paraId="1ADF3514"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Az eladó:</w:t>
      </w:r>
    </w:p>
    <w:p w14:paraId="0003FD69"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Az eladóval szemben támasztott követelmények.</w:t>
      </w:r>
    </w:p>
    <w:p w14:paraId="341D6103"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Szakmai viszonyulás.</w:t>
      </w:r>
    </w:p>
    <w:p w14:paraId="661F8EF3"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Szaktudás.</w:t>
      </w:r>
    </w:p>
    <w:p w14:paraId="63BBE64A"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Magatartás, viselkedés.</w:t>
      </w:r>
    </w:p>
    <w:p w14:paraId="3A7E9D85"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Megjelenés.</w:t>
      </w:r>
    </w:p>
    <w:p w14:paraId="266DBBBA"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Testbeszéd.</w:t>
      </w:r>
    </w:p>
    <w:p w14:paraId="5AC7A230"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Nyelvi kifejezőerő.</w:t>
      </w:r>
    </w:p>
    <w:p w14:paraId="37A6008D"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Az eladás technikája:</w:t>
      </w:r>
    </w:p>
    <w:p w14:paraId="766FF763"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Érintkezési szakasz:</w:t>
      </w:r>
    </w:p>
    <w:p w14:paraId="40728CD2"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A vevők fogadása, a vásárlói igények megismerése.</w:t>
      </w:r>
    </w:p>
    <w:p w14:paraId="059137DF"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A köszöntés formái, kultúrája.</w:t>
      </w:r>
    </w:p>
    <w:p w14:paraId="2F1928D9"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A szükséglet felmérése.</w:t>
      </w:r>
    </w:p>
    <w:p w14:paraId="7340E791"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A meggyőzés szakasza:</w:t>
      </w:r>
    </w:p>
    <w:p w14:paraId="1C00A49B"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Benyomáskeltés, hozzáállás, viszonyulás.</w:t>
      </w:r>
    </w:p>
    <w:p w14:paraId="5FB79CC2"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Az áruk szakszerű bemutatása, áruajánlás, érveléstechnika gyakorlata.</w:t>
      </w:r>
    </w:p>
    <w:p w14:paraId="22059F23"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Kérdezéstechnikai alapok.</w:t>
      </w:r>
    </w:p>
    <w:p w14:paraId="4CB6C154"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A folyamatok egyes fázisainak észlelése, az elfogadás/elutasítás felismerése.</w:t>
      </w:r>
    </w:p>
    <w:p w14:paraId="1A239586"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A kifogások kezelése.</w:t>
      </w:r>
    </w:p>
    <w:p w14:paraId="622BFFA2"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Kiegészítő áruajánlás.</w:t>
      </w:r>
    </w:p>
    <w:p w14:paraId="4CFACE68"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 xml:space="preserve">Záró szakasz: </w:t>
      </w:r>
    </w:p>
    <w:p w14:paraId="4CCD3C7B"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Erősítő hatás.</w:t>
      </w:r>
    </w:p>
    <w:p w14:paraId="78960635"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Számlakiállítás.</w:t>
      </w:r>
    </w:p>
    <w:p w14:paraId="2E79230E"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Csomagolás.</w:t>
      </w:r>
    </w:p>
    <w:p w14:paraId="7842970A"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Fizetés.</w:t>
      </w:r>
    </w:p>
    <w:p w14:paraId="2DA95B5C"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Búcsúzás.</w:t>
      </w:r>
    </w:p>
    <w:p w14:paraId="5522B4A8"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 xml:space="preserve">Személytelen árubemutatás. </w:t>
      </w:r>
    </w:p>
    <w:p w14:paraId="2F7981E0" w14:textId="77777777" w:rsidR="00DF1227" w:rsidRPr="00644690" w:rsidRDefault="004F0F28" w:rsidP="00DF1227">
      <w:pPr>
        <w:tabs>
          <w:tab w:val="left" w:pos="1418"/>
          <w:tab w:val="right" w:pos="9072"/>
        </w:tabs>
        <w:spacing w:after="0"/>
        <w:ind w:left="851"/>
      </w:pPr>
      <w:r w:rsidRPr="004F0F28">
        <w:rPr>
          <w:rFonts w:cs="Times New Roman"/>
        </w:rPr>
        <w:t>A vásárlás ösztönzés eszközei.</w:t>
      </w:r>
    </w:p>
    <w:p w14:paraId="637836FB" w14:textId="77777777" w:rsidR="00DF1227" w:rsidRDefault="004F0F28" w:rsidP="00DF1227">
      <w:pPr>
        <w:pStyle w:val="Listaszerbekezds"/>
        <w:numPr>
          <w:ilvl w:val="2"/>
          <w:numId w:val="8"/>
        </w:numPr>
        <w:tabs>
          <w:tab w:val="left" w:pos="1701"/>
          <w:tab w:val="right" w:pos="9072"/>
        </w:tabs>
        <w:spacing w:after="0"/>
        <w:ind w:left="993" w:hanging="426"/>
        <w:rPr>
          <w:b/>
          <w:i/>
        </w:rPr>
      </w:pPr>
      <w:r w:rsidRPr="004F0F28">
        <w:rPr>
          <w:b/>
          <w:i/>
        </w:rPr>
        <w:lastRenderedPageBreak/>
        <w:t>Eladás idegen nyelven</w:t>
      </w:r>
      <w:r w:rsidR="00DF1227" w:rsidRPr="00644690">
        <w:rPr>
          <w:b/>
          <w:i/>
        </w:rPr>
        <w:tab/>
      </w:r>
      <w:r w:rsidR="00996330">
        <w:rPr>
          <w:b/>
          <w:i/>
        </w:rPr>
        <w:t>31</w:t>
      </w:r>
      <w:r w:rsidR="00DF1227">
        <w:rPr>
          <w:b/>
          <w:i/>
        </w:rPr>
        <w:t xml:space="preserve"> ó</w:t>
      </w:r>
      <w:r w:rsidR="00DF1227" w:rsidRPr="00644690">
        <w:rPr>
          <w:b/>
          <w:i/>
        </w:rPr>
        <w:t>ra/</w:t>
      </w:r>
      <w:r w:rsidR="00996330">
        <w:rPr>
          <w:b/>
          <w:i/>
        </w:rPr>
        <w:t>31</w:t>
      </w:r>
      <w:r w:rsidR="00DF1227" w:rsidRPr="00644690">
        <w:rPr>
          <w:b/>
          <w:i/>
        </w:rPr>
        <w:t xml:space="preserve"> óra</w:t>
      </w:r>
    </w:p>
    <w:p w14:paraId="15E21566"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 xml:space="preserve">Számok (méretek, árak), színek, mértékegységek </w:t>
      </w:r>
    </w:p>
    <w:p w14:paraId="1D5BB835"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Élelmiszerek megnevezése.</w:t>
      </w:r>
    </w:p>
    <w:p w14:paraId="62B68E09"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Szituációk az élelmiszerboltban.</w:t>
      </w:r>
    </w:p>
    <w:p w14:paraId="1073E5BC"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Műszaki cikkek megnevezése.</w:t>
      </w:r>
    </w:p>
    <w:p w14:paraId="49411771"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Szituációk a műszaki cikk üzletben.</w:t>
      </w:r>
    </w:p>
    <w:p w14:paraId="612D2217" w14:textId="77777777" w:rsidR="004F0F28" w:rsidRPr="004F0F28" w:rsidRDefault="004F0F28" w:rsidP="004F0F28">
      <w:pPr>
        <w:tabs>
          <w:tab w:val="left" w:pos="1418"/>
          <w:tab w:val="right" w:pos="9072"/>
        </w:tabs>
        <w:spacing w:after="0"/>
        <w:ind w:left="851"/>
        <w:rPr>
          <w:rFonts w:cs="Times New Roman"/>
        </w:rPr>
      </w:pPr>
      <w:r w:rsidRPr="004F0F28">
        <w:rPr>
          <w:rFonts w:cs="Times New Roman"/>
        </w:rPr>
        <w:t>Ruházati termékek megnevezése.</w:t>
      </w:r>
    </w:p>
    <w:p w14:paraId="1B81B69B" w14:textId="77777777" w:rsidR="00DF1227" w:rsidRPr="002A1C54" w:rsidRDefault="004F0F28" w:rsidP="00DF1227">
      <w:pPr>
        <w:tabs>
          <w:tab w:val="left" w:pos="1418"/>
          <w:tab w:val="right" w:pos="9072"/>
        </w:tabs>
        <w:spacing w:after="0"/>
        <w:ind w:left="851"/>
      </w:pPr>
      <w:r w:rsidRPr="004F0F28">
        <w:rPr>
          <w:rFonts w:cs="Times New Roman"/>
        </w:rPr>
        <w:t>Szituációk a ruházati boltban.</w:t>
      </w:r>
    </w:p>
    <w:p w14:paraId="5A472183"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75DD8A2F" w14:textId="77777777" w:rsidR="00DF1227" w:rsidRDefault="000F3BD1" w:rsidP="00DF1227">
      <w:pPr>
        <w:spacing w:after="0"/>
        <w:ind w:left="426"/>
      </w:pPr>
      <w:r>
        <w:t>Tanterem</w:t>
      </w:r>
      <w:r w:rsidR="003356AF">
        <w:t>/szaktanterem/demonstrációs terem</w:t>
      </w:r>
      <w:r>
        <w:t>.</w:t>
      </w:r>
    </w:p>
    <w:p w14:paraId="4F0B26FB" w14:textId="77777777" w:rsidR="00DF1227" w:rsidRPr="002B5BF7" w:rsidRDefault="00DF1227" w:rsidP="00DF1227">
      <w:pPr>
        <w:spacing w:after="0"/>
        <w:ind w:left="426"/>
      </w:pPr>
    </w:p>
    <w:p w14:paraId="79E35966"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1E9A5AD" w14:textId="77777777" w:rsidR="00DF1227" w:rsidRDefault="00DF1227" w:rsidP="00DF1227">
      <w:pPr>
        <w:spacing w:after="0"/>
        <w:ind w:left="426"/>
      </w:pPr>
    </w:p>
    <w:p w14:paraId="2ED6BABF"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23189" w:rsidRPr="00A23189" w14:paraId="6B1E0B21" w14:textId="77777777" w:rsidTr="00A2318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C6FA9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885E7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49C5BB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7636B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xml:space="preserve">Alkalmazandó eszközök és felszerelések </w:t>
            </w:r>
          </w:p>
        </w:tc>
      </w:tr>
      <w:tr w:rsidR="00A23189" w:rsidRPr="00A23189" w14:paraId="53ACF6E1" w14:textId="77777777" w:rsidTr="00A2318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A9DEC8B" w14:textId="77777777" w:rsidR="00A23189" w:rsidRPr="00A23189" w:rsidRDefault="00A23189" w:rsidP="00A2318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7887E92" w14:textId="77777777" w:rsidR="00A23189" w:rsidRPr="00A23189" w:rsidRDefault="00A23189" w:rsidP="00A2318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A6C5412"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8E216B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48F7FE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02B2EBE" w14:textId="77777777" w:rsidR="00A23189" w:rsidRPr="00A23189" w:rsidRDefault="00A23189" w:rsidP="00A23189">
            <w:pPr>
              <w:spacing w:after="0"/>
              <w:jc w:val="left"/>
              <w:rPr>
                <w:rFonts w:eastAsia="Times New Roman" w:cs="Times New Roman"/>
                <w:color w:val="000000"/>
                <w:sz w:val="20"/>
                <w:szCs w:val="20"/>
                <w:lang w:eastAsia="hu-HU"/>
              </w:rPr>
            </w:pPr>
          </w:p>
        </w:tc>
      </w:tr>
      <w:tr w:rsidR="00A23189" w:rsidRPr="00A23189" w14:paraId="11ABFCFE" w14:textId="77777777"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D87F6F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41B65A2"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A16DF4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7F8D9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66BC0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4950C2"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24F5F35C" w14:textId="77777777"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155FF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50E2E7C"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6C1A430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689762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86622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703D8C"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47BB6C97" w14:textId="77777777"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A85DF8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CDDD081"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7494CC1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6759E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6F136B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ECC8948"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4038BB70" w14:textId="77777777"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41CA1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2F31AD8"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3598A6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1EE17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4BC797C"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8D4910"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253FC291" w14:textId="77777777"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B7B7C3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B5A5E72"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4E601EC"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E491A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9B4821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F0998F"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3CE134E4" w14:textId="77777777"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17F052"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36B43BF"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512B49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A6627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1C3AC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0701EA"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5C9923A9" w14:textId="77777777"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B6E23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511184EA"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824E78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D36D8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C1CB59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6E755C"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3F5443E3" w14:textId="77777777"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9F9F10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04A12D5C"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3655C75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CE0352"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1620DA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B351C2"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5968500B" w14:textId="77777777"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EBD2F1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5AC42DBE"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331BA83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10354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D961C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87E4FB"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000BC0F4" w14:textId="77777777"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1D38E3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7C029941"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ABE604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81566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0DC342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AC9F013"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4C9DE1D4" w14:textId="77777777"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F5FF0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14:paraId="41454D5E"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AB5DB8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B29ADC"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EBD03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C9F0C0C"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bl>
    <w:p w14:paraId="5FED6811" w14:textId="77777777" w:rsidR="00DF1227" w:rsidRDefault="00DF1227" w:rsidP="00DF1227">
      <w:pPr>
        <w:spacing w:after="0"/>
        <w:ind w:left="426"/>
      </w:pPr>
    </w:p>
    <w:p w14:paraId="31BE3D27"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23189" w:rsidRPr="00A23189" w14:paraId="7FA049CE" w14:textId="77777777" w:rsidTr="00A2318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3CC70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8AB2FE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A5A8AA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E856C8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xml:space="preserve">Alkalmazandó eszközök és felszerelések </w:t>
            </w:r>
          </w:p>
        </w:tc>
      </w:tr>
      <w:tr w:rsidR="00A23189" w:rsidRPr="00A23189" w14:paraId="182993FC" w14:textId="77777777" w:rsidTr="00A2318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33C65D6" w14:textId="77777777" w:rsidR="00A23189" w:rsidRPr="00A23189" w:rsidRDefault="00A23189" w:rsidP="00A2318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F1BA246" w14:textId="77777777" w:rsidR="00A23189" w:rsidRPr="00A23189" w:rsidRDefault="00A23189" w:rsidP="00A2318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22D47F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E2EEEB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98841A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B4BDB52" w14:textId="77777777" w:rsidR="00A23189" w:rsidRPr="00A23189" w:rsidRDefault="00A23189" w:rsidP="00A23189">
            <w:pPr>
              <w:spacing w:after="0"/>
              <w:jc w:val="left"/>
              <w:rPr>
                <w:rFonts w:eastAsia="Times New Roman" w:cs="Times New Roman"/>
                <w:color w:val="000000"/>
                <w:sz w:val="20"/>
                <w:szCs w:val="20"/>
                <w:lang w:eastAsia="hu-HU"/>
              </w:rPr>
            </w:pPr>
          </w:p>
        </w:tc>
      </w:tr>
      <w:tr w:rsidR="00A23189" w:rsidRPr="00A23189" w14:paraId="64525DD0"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E1EF10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4127D00"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Információ feldolgozó tevékenységek</w:t>
            </w:r>
          </w:p>
        </w:tc>
      </w:tr>
      <w:tr w:rsidR="00A23189" w:rsidRPr="00A23189" w14:paraId="5FDB2E6F"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E5D53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A31AB51"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E864AC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F03E1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89D05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0B76D8"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0617A449"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913CC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CD67491"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A42AE5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26833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849F62"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E35A9A"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515BD75B"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062BE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BD03822"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E062EB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3A1AE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282C7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3EFC23"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0B67F32B"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6195A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9B6E81A"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8F335B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617D1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087E5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8E3EF80"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2E1DD217"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E8812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BAF886A"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8111CC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89E91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BF04CC"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727D4DC"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15D9CA2C"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1191D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2151556"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DE0667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C80ED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ED401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C190B8"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7B8C3EEB"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2DBFF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92A5998"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8BC078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7930F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59322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E6C123"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32114097"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E56AA1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DC823C5"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Ismeretalkalmazási gyakorló tevékenységek, feladatok</w:t>
            </w:r>
          </w:p>
        </w:tc>
      </w:tr>
      <w:tr w:rsidR="00A23189" w:rsidRPr="00A23189" w14:paraId="20E3E7F5"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E7BCC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7428CB8"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F1D219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9DB6C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78E65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29D52D"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3E741208"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4655D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F5880B6"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14E8AE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33900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28C9F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D8BA69"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42DD4E9C"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E4861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AF9CBC5"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C0B181C"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A8D85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7F75B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D3C299"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3A0DC1BB"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1D872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6AD6736D"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017066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5D3CD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F2D58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F646FB"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45E9AA1E"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CE05C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46BFFA15"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DE9D53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A573C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584AA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233BD14"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7012777E"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30127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3F42648F"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118944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FDF2FC"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5FA38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128202"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717B8AC4"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7F04C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16E6FE44"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6B5447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10EAF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13D09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36F5AB"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1E51CD10"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B8785C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922FD08"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Csoportos munkaformák körében</w:t>
            </w:r>
          </w:p>
        </w:tc>
      </w:tr>
      <w:tr w:rsidR="00A23189" w:rsidRPr="00A23189" w14:paraId="61BF7DD4"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34984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3C2E835"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7753223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54F74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9ED0A2"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B6A408"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5BD32850"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4B0D5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7C4B04C9"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650398D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0B59D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81FF2C"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26F6B3"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2C3DC47E"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BE657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79488A35"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EEB019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AA200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9BA2B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BDBE64"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51617846"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A7D82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3A1C7430"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0A2205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C0823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4FC67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7D2781"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5BAB6DF3"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4FEB6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4C058276"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0A6AD8B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09856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4FA9D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338CC0"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324898A6"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AA5F91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C50C955"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Gyakorlati munkavégzés körében</w:t>
            </w:r>
          </w:p>
        </w:tc>
      </w:tr>
      <w:tr w:rsidR="00A23189" w:rsidRPr="00A23189" w14:paraId="0CFCDD70"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14D8D2"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8CEB2D4"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7CAF2DE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7FF9C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9E875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BAB69F"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2D142ABD"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C7C5D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19FD8CC5"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2F0E15D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69B73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A7BE4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3CAF0C"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77EE3D6D"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B8642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1E74805"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0C2BA7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78281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A7EC4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20306B"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69D1CF4F"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9B7868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0B062F9"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Szolgáltatási tevékenységek körében</w:t>
            </w:r>
          </w:p>
        </w:tc>
      </w:tr>
      <w:tr w:rsidR="00A23189" w:rsidRPr="00A23189" w14:paraId="2FB90756"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0AF64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C96967A"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14:paraId="08177EE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6BCFF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16EA9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334A60"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13FF6B6A"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5B4C8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1192B7AC"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14:paraId="449D0DE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2B87F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0C3D9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A487EE"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644B238E"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C86C9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4BFAC7B4"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6ECC1EF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CD4DD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2EFB1C"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640CC8"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7D4CD9E2"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9FE2B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5DC86D8D"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6D1F9E7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0F898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1B1C4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1A0C0B"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bl>
    <w:p w14:paraId="084FB5C8"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74FD64BD" w14:textId="0D545BF8" w:rsidR="00DF1227" w:rsidRDefault="00DF1227" w:rsidP="00DF1227">
      <w:pPr>
        <w:spacing w:after="0"/>
        <w:ind w:left="426"/>
      </w:pPr>
      <w:r w:rsidRPr="003A56AA">
        <w:t xml:space="preserve">A nemzeti köznevelésről szóló 2011. évi CXC. törvény. 54. § </w:t>
      </w:r>
      <w:r w:rsidR="007421F1">
        <w:t>(2) bekezdés</w:t>
      </w:r>
      <w:r w:rsidRPr="003A56AA">
        <w:t xml:space="preserve"> a) pontja szerinti értékeléssel.</w:t>
      </w:r>
    </w:p>
    <w:p w14:paraId="380E9182" w14:textId="77777777" w:rsidR="00DF1227" w:rsidRPr="002B5BF7" w:rsidRDefault="00DF1227" w:rsidP="00DF1227">
      <w:pPr>
        <w:spacing w:after="0"/>
        <w:ind w:left="426"/>
      </w:pPr>
    </w:p>
    <w:p w14:paraId="21F102F8" w14:textId="77777777" w:rsidR="00DF1227" w:rsidRDefault="00DF1227" w:rsidP="00DF1227">
      <w:pPr>
        <w:spacing w:after="0"/>
        <w:rPr>
          <w:rFonts w:cs="Times New Roman"/>
        </w:rPr>
      </w:pPr>
    </w:p>
    <w:p w14:paraId="360B964C" w14:textId="77777777" w:rsidR="00DF1227" w:rsidRPr="00644690" w:rsidRDefault="00AF24BA" w:rsidP="00DF1227">
      <w:pPr>
        <w:pStyle w:val="Listaszerbekezds"/>
        <w:numPr>
          <w:ilvl w:val="0"/>
          <w:numId w:val="8"/>
        </w:numPr>
        <w:tabs>
          <w:tab w:val="right" w:pos="9072"/>
        </w:tabs>
        <w:spacing w:after="0"/>
        <w:rPr>
          <w:rFonts w:cs="Times New Roman"/>
          <w:b/>
        </w:rPr>
      </w:pPr>
      <w:r>
        <w:rPr>
          <w:b/>
        </w:rPr>
        <w:t>Eladási gyakorlat</w:t>
      </w:r>
      <w:r w:rsidR="00DF1227" w:rsidRPr="00644690">
        <w:rPr>
          <w:b/>
        </w:rPr>
        <w:t xml:space="preserve"> tantárgy</w:t>
      </w:r>
      <w:r w:rsidR="00DF1227" w:rsidRPr="00644690">
        <w:rPr>
          <w:b/>
        </w:rPr>
        <w:tab/>
      </w:r>
      <w:r w:rsidR="001021EA">
        <w:rPr>
          <w:b/>
        </w:rPr>
        <w:t>170</w:t>
      </w:r>
      <w:r w:rsidR="00DF1227">
        <w:rPr>
          <w:b/>
        </w:rPr>
        <w:t xml:space="preserve"> ó</w:t>
      </w:r>
      <w:r w:rsidR="00DF1227" w:rsidRPr="00644690">
        <w:rPr>
          <w:b/>
        </w:rPr>
        <w:t>ra/</w:t>
      </w:r>
      <w:r w:rsidR="001021EA">
        <w:rPr>
          <w:b/>
        </w:rPr>
        <w:t>2</w:t>
      </w:r>
      <w:r w:rsidR="00BB0594">
        <w:rPr>
          <w:b/>
        </w:rPr>
        <w:t>01</w:t>
      </w:r>
      <w:r w:rsidR="00DF1227" w:rsidRPr="00644690">
        <w:rPr>
          <w:b/>
        </w:rPr>
        <w:t xml:space="preserve"> óra*</w:t>
      </w:r>
    </w:p>
    <w:p w14:paraId="7591AFE8"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7116505D" w14:textId="77777777" w:rsidR="00DF1227" w:rsidRPr="00644690" w:rsidRDefault="00DF1227" w:rsidP="00DF1227"/>
    <w:p w14:paraId="0015EE02" w14:textId="77777777" w:rsidR="00DF1227" w:rsidRDefault="00DF1227" w:rsidP="00DF1227">
      <w:pPr>
        <w:pStyle w:val="Listaszerbekezds"/>
        <w:numPr>
          <w:ilvl w:val="1"/>
          <w:numId w:val="8"/>
        </w:numPr>
        <w:spacing w:after="0"/>
        <w:rPr>
          <w:b/>
        </w:rPr>
      </w:pPr>
      <w:r w:rsidRPr="00644690">
        <w:rPr>
          <w:b/>
        </w:rPr>
        <w:t>A tantárgy tanításának célja</w:t>
      </w:r>
    </w:p>
    <w:p w14:paraId="64587DB1" w14:textId="77777777" w:rsidR="00F45BCD" w:rsidRDefault="00F45BCD" w:rsidP="00F45BCD">
      <w:pPr>
        <w:spacing w:after="0"/>
        <w:ind w:left="426"/>
      </w:pPr>
      <w:r>
        <w:t xml:space="preserve">Az Eladási gyakorlat tantárgy célja, hogy a tanulók az eladóval szemben támasztott követelményeknek megfelelően viselkedjenek. Gyakorolják az eladási folyamatot a vásárlóval folytatott kommunikáció során magyarul és idegen nyelven. Az érveléstechnikát szakszerűen alkalmazzák, figyelembe véve a vevőtípusokat. </w:t>
      </w:r>
    </w:p>
    <w:p w14:paraId="31DAEDA2" w14:textId="77777777" w:rsidR="00DF1227" w:rsidRDefault="00F45BCD" w:rsidP="00F45BCD">
      <w:pPr>
        <w:spacing w:after="0"/>
        <w:ind w:left="426"/>
      </w:pPr>
      <w:r>
        <w:t>Információk nyújtásával segítik az eladást, a konfliktus helyzeteket jól kezelik.</w:t>
      </w:r>
    </w:p>
    <w:p w14:paraId="36DB2A68" w14:textId="77777777" w:rsidR="00DF1227" w:rsidRPr="002B5BF7" w:rsidRDefault="00DF1227" w:rsidP="00DF1227">
      <w:pPr>
        <w:spacing w:after="0"/>
        <w:ind w:left="426"/>
      </w:pPr>
    </w:p>
    <w:p w14:paraId="10F6A75C"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17F2426" w14:textId="77777777" w:rsidR="00DF1227" w:rsidRDefault="00313801" w:rsidP="00DF1227">
      <w:pPr>
        <w:spacing w:after="0"/>
        <w:ind w:left="426"/>
      </w:pPr>
      <w:r>
        <w:t>—</w:t>
      </w:r>
    </w:p>
    <w:p w14:paraId="659ABAB1" w14:textId="77777777" w:rsidR="00DF1227" w:rsidRPr="002B5BF7" w:rsidRDefault="00DF1227" w:rsidP="00DF1227">
      <w:pPr>
        <w:spacing w:after="0"/>
        <w:ind w:left="426"/>
      </w:pPr>
    </w:p>
    <w:p w14:paraId="7BF8FFEC"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1A7F08F5" w14:textId="77777777" w:rsidR="00DF1227" w:rsidRDefault="000F3BD1" w:rsidP="00DF1227">
      <w:pPr>
        <w:pStyle w:val="Listaszerbekezds"/>
        <w:numPr>
          <w:ilvl w:val="2"/>
          <w:numId w:val="8"/>
        </w:numPr>
        <w:tabs>
          <w:tab w:val="left" w:pos="1701"/>
          <w:tab w:val="right" w:pos="9072"/>
        </w:tabs>
        <w:spacing w:after="0"/>
        <w:ind w:left="993" w:hanging="426"/>
        <w:rPr>
          <w:b/>
          <w:i/>
        </w:rPr>
      </w:pPr>
      <w:r w:rsidRPr="000F3BD1">
        <w:rPr>
          <w:b/>
          <w:i/>
        </w:rPr>
        <w:t>Az eladó személyisége</w:t>
      </w:r>
      <w:r w:rsidR="00DF1227" w:rsidRPr="00644690">
        <w:rPr>
          <w:b/>
          <w:i/>
        </w:rPr>
        <w:tab/>
      </w:r>
      <w:r w:rsidR="00BB0594">
        <w:rPr>
          <w:b/>
          <w:i/>
        </w:rPr>
        <w:t>60</w:t>
      </w:r>
      <w:r w:rsidR="00DF1227">
        <w:rPr>
          <w:b/>
          <w:i/>
        </w:rPr>
        <w:t xml:space="preserve"> ó</w:t>
      </w:r>
      <w:r w:rsidR="00DF1227" w:rsidRPr="00644690">
        <w:rPr>
          <w:b/>
          <w:i/>
        </w:rPr>
        <w:t>ra/</w:t>
      </w:r>
      <w:r w:rsidR="00BB0594">
        <w:rPr>
          <w:b/>
          <w:i/>
        </w:rPr>
        <w:t>67</w:t>
      </w:r>
      <w:r w:rsidR="00DF1227" w:rsidRPr="00644690">
        <w:rPr>
          <w:b/>
          <w:i/>
        </w:rPr>
        <w:t xml:space="preserve"> óra</w:t>
      </w:r>
    </w:p>
    <w:p w14:paraId="16875B2D" w14:textId="77777777" w:rsidR="000F3BD1" w:rsidRPr="000F3BD1" w:rsidRDefault="000F3BD1" w:rsidP="000F3BD1">
      <w:pPr>
        <w:tabs>
          <w:tab w:val="left" w:pos="1418"/>
          <w:tab w:val="right" w:pos="9072"/>
        </w:tabs>
        <w:spacing w:after="0"/>
        <w:ind w:left="851"/>
        <w:rPr>
          <w:rFonts w:cs="Times New Roman"/>
        </w:rPr>
      </w:pPr>
      <w:r w:rsidRPr="000F3BD1">
        <w:rPr>
          <w:rFonts w:cs="Times New Roman"/>
        </w:rPr>
        <w:t xml:space="preserve">Az eladó megjelenése az üzletben. </w:t>
      </w:r>
    </w:p>
    <w:p w14:paraId="61C17B5A" w14:textId="77777777" w:rsidR="000F3BD1" w:rsidRPr="000F3BD1" w:rsidRDefault="000F3BD1" w:rsidP="000F3BD1">
      <w:pPr>
        <w:tabs>
          <w:tab w:val="left" w:pos="1418"/>
          <w:tab w:val="right" w:pos="9072"/>
        </w:tabs>
        <w:spacing w:after="0"/>
        <w:ind w:left="851"/>
        <w:rPr>
          <w:rFonts w:cs="Times New Roman"/>
        </w:rPr>
      </w:pPr>
      <w:r w:rsidRPr="000F3BD1">
        <w:rPr>
          <w:rFonts w:cs="Times New Roman"/>
        </w:rPr>
        <w:t xml:space="preserve">Az eladó magatartása a gyakorlatban. (illemszabályok). </w:t>
      </w:r>
    </w:p>
    <w:p w14:paraId="56A619C4" w14:textId="77777777" w:rsidR="000F3BD1" w:rsidRPr="000F3BD1" w:rsidRDefault="000F3BD1" w:rsidP="000F3BD1">
      <w:pPr>
        <w:tabs>
          <w:tab w:val="left" w:pos="1418"/>
          <w:tab w:val="right" w:pos="9072"/>
        </w:tabs>
        <w:spacing w:after="0"/>
        <w:ind w:left="851"/>
        <w:rPr>
          <w:rFonts w:cs="Times New Roman"/>
        </w:rPr>
      </w:pPr>
      <w:r w:rsidRPr="000F3BD1">
        <w:rPr>
          <w:rFonts w:cs="Times New Roman"/>
        </w:rPr>
        <w:t>Beszédstílus (szókincs, hangnem, hangerő) helyes alkalmazása.</w:t>
      </w:r>
    </w:p>
    <w:p w14:paraId="3D374786" w14:textId="77777777" w:rsidR="000F3BD1" w:rsidRPr="000F3BD1" w:rsidRDefault="000F3BD1" w:rsidP="000F3BD1">
      <w:pPr>
        <w:tabs>
          <w:tab w:val="left" w:pos="1418"/>
          <w:tab w:val="right" w:pos="9072"/>
        </w:tabs>
        <w:spacing w:after="0"/>
        <w:ind w:left="851"/>
        <w:rPr>
          <w:rFonts w:cs="Times New Roman"/>
        </w:rPr>
      </w:pPr>
      <w:r w:rsidRPr="000F3BD1">
        <w:rPr>
          <w:rFonts w:cs="Times New Roman"/>
        </w:rPr>
        <w:t xml:space="preserve">Alkalmazza a helyes testbeszédet. </w:t>
      </w:r>
    </w:p>
    <w:p w14:paraId="0CBFB8EC" w14:textId="77777777" w:rsidR="000F3BD1" w:rsidRPr="000F3BD1" w:rsidRDefault="000F3BD1" w:rsidP="000F3BD1">
      <w:pPr>
        <w:tabs>
          <w:tab w:val="left" w:pos="1418"/>
          <w:tab w:val="right" w:pos="9072"/>
        </w:tabs>
        <w:spacing w:after="0"/>
        <w:ind w:left="851"/>
        <w:rPr>
          <w:rFonts w:cs="Times New Roman"/>
        </w:rPr>
      </w:pPr>
      <w:r w:rsidRPr="000F3BD1">
        <w:rPr>
          <w:rFonts w:cs="Times New Roman"/>
        </w:rPr>
        <w:t>A vevőtípusok felismerése (határozott, határozatlan vevő stb.).</w:t>
      </w:r>
    </w:p>
    <w:p w14:paraId="3225F606" w14:textId="77777777" w:rsidR="000F3BD1" w:rsidRPr="000F3BD1" w:rsidRDefault="000F3BD1" w:rsidP="000F3BD1">
      <w:pPr>
        <w:tabs>
          <w:tab w:val="left" w:pos="1418"/>
          <w:tab w:val="right" w:pos="9072"/>
        </w:tabs>
        <w:spacing w:after="0"/>
        <w:ind w:left="851"/>
        <w:rPr>
          <w:rFonts w:cs="Times New Roman"/>
        </w:rPr>
      </w:pPr>
      <w:r w:rsidRPr="000F3BD1">
        <w:rPr>
          <w:rFonts w:cs="Times New Roman"/>
        </w:rPr>
        <w:t>Az egyes vevőtípusokkal szembeni helyes viselkedés.</w:t>
      </w:r>
    </w:p>
    <w:p w14:paraId="755C182C" w14:textId="77777777" w:rsidR="00DF1227" w:rsidRPr="00644690" w:rsidRDefault="000F3BD1" w:rsidP="00DF1227">
      <w:pPr>
        <w:tabs>
          <w:tab w:val="left" w:pos="1418"/>
          <w:tab w:val="right" w:pos="9072"/>
        </w:tabs>
        <w:spacing w:after="0"/>
        <w:ind w:left="851"/>
      </w:pPr>
      <w:r w:rsidRPr="000F3BD1">
        <w:rPr>
          <w:rFonts w:cs="Times New Roman"/>
        </w:rPr>
        <w:t>Megfelelő viselkedés a vevőkkel szemben életkor és nem szerint. ( A nőkkel, férfiakkal, gyerekekkel, idősekkel szembeni viselkedés).</w:t>
      </w:r>
    </w:p>
    <w:p w14:paraId="69184193" w14:textId="77777777" w:rsidR="00DF1227" w:rsidRDefault="000F3BD1" w:rsidP="00DF1227">
      <w:pPr>
        <w:pStyle w:val="Listaszerbekezds"/>
        <w:numPr>
          <w:ilvl w:val="2"/>
          <w:numId w:val="8"/>
        </w:numPr>
        <w:tabs>
          <w:tab w:val="left" w:pos="1701"/>
          <w:tab w:val="right" w:pos="9072"/>
        </w:tabs>
        <w:spacing w:after="0"/>
        <w:ind w:left="993" w:hanging="426"/>
        <w:rPr>
          <w:b/>
          <w:i/>
        </w:rPr>
      </w:pPr>
      <w:r w:rsidRPr="000F3BD1">
        <w:rPr>
          <w:b/>
          <w:i/>
        </w:rPr>
        <w:t>Az eladási folyamat gyakorlása</w:t>
      </w:r>
      <w:r w:rsidR="00DF1227" w:rsidRPr="00644690">
        <w:rPr>
          <w:b/>
          <w:i/>
        </w:rPr>
        <w:tab/>
      </w:r>
      <w:r w:rsidR="00BB0594">
        <w:rPr>
          <w:b/>
          <w:i/>
        </w:rPr>
        <w:t>110</w:t>
      </w:r>
      <w:r w:rsidR="00DF1227">
        <w:rPr>
          <w:b/>
          <w:i/>
        </w:rPr>
        <w:t xml:space="preserve"> ó</w:t>
      </w:r>
      <w:r w:rsidR="00DF1227" w:rsidRPr="00644690">
        <w:rPr>
          <w:b/>
          <w:i/>
        </w:rPr>
        <w:t>ra/</w:t>
      </w:r>
      <w:r w:rsidR="00BB0594">
        <w:rPr>
          <w:b/>
          <w:i/>
        </w:rPr>
        <w:t>134</w:t>
      </w:r>
      <w:r w:rsidR="00DF1227" w:rsidRPr="00644690">
        <w:rPr>
          <w:b/>
          <w:i/>
        </w:rPr>
        <w:t xml:space="preserve"> óra</w:t>
      </w:r>
    </w:p>
    <w:p w14:paraId="62988C53" w14:textId="77777777" w:rsidR="000F3BD1" w:rsidRPr="000F3BD1" w:rsidRDefault="000F3BD1" w:rsidP="000F3BD1">
      <w:pPr>
        <w:tabs>
          <w:tab w:val="left" w:pos="1418"/>
          <w:tab w:val="right" w:pos="9072"/>
        </w:tabs>
        <w:spacing w:after="0"/>
        <w:ind w:left="851"/>
        <w:rPr>
          <w:rFonts w:cs="Times New Roman"/>
        </w:rPr>
      </w:pPr>
      <w:r w:rsidRPr="000F3BD1">
        <w:rPr>
          <w:rFonts w:cs="Times New Roman"/>
        </w:rPr>
        <w:t>Bemutatja a vásárló udvarias köszöntési formáit.</w:t>
      </w:r>
    </w:p>
    <w:p w14:paraId="114C49E3" w14:textId="77777777" w:rsidR="000F3BD1" w:rsidRPr="000F3BD1" w:rsidRDefault="000F3BD1" w:rsidP="000F3BD1">
      <w:pPr>
        <w:tabs>
          <w:tab w:val="left" w:pos="1418"/>
          <w:tab w:val="right" w:pos="9072"/>
        </w:tabs>
        <w:spacing w:after="0"/>
        <w:ind w:left="851"/>
        <w:rPr>
          <w:rFonts w:cs="Times New Roman"/>
        </w:rPr>
      </w:pPr>
      <w:r w:rsidRPr="000F3BD1">
        <w:rPr>
          <w:rFonts w:cs="Times New Roman"/>
        </w:rPr>
        <w:t>Megszólítja a vevőt, vásárlási szándéka felől érdeklődik.</w:t>
      </w:r>
    </w:p>
    <w:p w14:paraId="36BB3500" w14:textId="77777777" w:rsidR="000F3BD1" w:rsidRPr="000F3BD1" w:rsidRDefault="000F3BD1" w:rsidP="000F3BD1">
      <w:pPr>
        <w:tabs>
          <w:tab w:val="left" w:pos="1418"/>
          <w:tab w:val="right" w:pos="9072"/>
        </w:tabs>
        <w:spacing w:after="0"/>
        <w:ind w:left="851"/>
        <w:rPr>
          <w:rFonts w:cs="Times New Roman"/>
        </w:rPr>
      </w:pPr>
      <w:r w:rsidRPr="000F3BD1">
        <w:rPr>
          <w:rFonts w:cs="Times New Roman"/>
        </w:rPr>
        <w:t>Felismeri a visszatérő vevőket, törzsvásárlókat és kiemelt figyelmet fordít rájuk.</w:t>
      </w:r>
    </w:p>
    <w:p w14:paraId="46ED08EE" w14:textId="77777777" w:rsidR="000F3BD1" w:rsidRPr="000F3BD1" w:rsidRDefault="000F3BD1" w:rsidP="000F3BD1">
      <w:pPr>
        <w:tabs>
          <w:tab w:val="left" w:pos="1418"/>
          <w:tab w:val="right" w:pos="9072"/>
        </w:tabs>
        <w:spacing w:after="0"/>
        <w:ind w:left="851"/>
        <w:rPr>
          <w:rFonts w:cs="Times New Roman"/>
        </w:rPr>
      </w:pPr>
      <w:r w:rsidRPr="000F3BD1">
        <w:rPr>
          <w:rFonts w:cs="Times New Roman"/>
        </w:rPr>
        <w:t>Megjelenéstől függetlenül minden vásárlónak megadja a tiszteletet és udvarias kiszolgálásban részesíti.</w:t>
      </w:r>
    </w:p>
    <w:p w14:paraId="0E7C7AB1" w14:textId="77777777" w:rsidR="000F3BD1" w:rsidRPr="000F3BD1" w:rsidRDefault="000F3BD1" w:rsidP="000F3BD1">
      <w:pPr>
        <w:tabs>
          <w:tab w:val="left" w:pos="1418"/>
          <w:tab w:val="right" w:pos="9072"/>
        </w:tabs>
        <w:spacing w:after="0"/>
        <w:ind w:left="851"/>
        <w:rPr>
          <w:rFonts w:cs="Times New Roman"/>
        </w:rPr>
      </w:pPr>
      <w:r w:rsidRPr="000F3BD1">
        <w:rPr>
          <w:rFonts w:cs="Times New Roman"/>
        </w:rPr>
        <w:t>Felkelti a vásárló érdeklődését.</w:t>
      </w:r>
    </w:p>
    <w:p w14:paraId="587B7ED0" w14:textId="77777777" w:rsidR="000F3BD1" w:rsidRPr="000F3BD1" w:rsidRDefault="000F3BD1" w:rsidP="000F3BD1">
      <w:pPr>
        <w:tabs>
          <w:tab w:val="left" w:pos="1418"/>
          <w:tab w:val="right" w:pos="9072"/>
        </w:tabs>
        <w:spacing w:after="0"/>
        <w:ind w:left="851"/>
        <w:rPr>
          <w:rFonts w:cs="Times New Roman"/>
        </w:rPr>
      </w:pPr>
      <w:r w:rsidRPr="000F3BD1">
        <w:rPr>
          <w:rFonts w:cs="Times New Roman"/>
        </w:rPr>
        <w:t>Alkalmazza a meggyőzésen alapuló eladói magatartás szemléletét, és módszereit.</w:t>
      </w:r>
    </w:p>
    <w:p w14:paraId="14BCD957" w14:textId="77777777" w:rsidR="000F3BD1" w:rsidRPr="000F3BD1" w:rsidRDefault="000F3BD1" w:rsidP="000F3BD1">
      <w:pPr>
        <w:tabs>
          <w:tab w:val="left" w:pos="1418"/>
          <w:tab w:val="right" w:pos="9072"/>
        </w:tabs>
        <w:spacing w:after="0"/>
        <w:ind w:left="851"/>
        <w:rPr>
          <w:rFonts w:cs="Times New Roman"/>
        </w:rPr>
      </w:pPr>
      <w:r w:rsidRPr="000F3BD1">
        <w:rPr>
          <w:rFonts w:cs="Times New Roman"/>
        </w:rPr>
        <w:t>Ösztönzi a vásárlást, a vásárló érdeklődésének megfelelően árut ajánl.</w:t>
      </w:r>
    </w:p>
    <w:p w14:paraId="2BEAA809" w14:textId="77777777" w:rsidR="000F3BD1" w:rsidRPr="000F3BD1" w:rsidRDefault="000F3BD1" w:rsidP="000F3BD1">
      <w:pPr>
        <w:tabs>
          <w:tab w:val="left" w:pos="1418"/>
          <w:tab w:val="right" w:pos="9072"/>
        </w:tabs>
        <w:spacing w:after="0"/>
        <w:ind w:left="851"/>
        <w:rPr>
          <w:rFonts w:cs="Times New Roman"/>
        </w:rPr>
      </w:pPr>
      <w:r w:rsidRPr="000F3BD1">
        <w:rPr>
          <w:rFonts w:cs="Times New Roman"/>
        </w:rPr>
        <w:t>Tapintatosan érdeklődik a vevő árérzékenységéről és annak megfelelően ajánl árut.</w:t>
      </w:r>
    </w:p>
    <w:p w14:paraId="643D3B68" w14:textId="77777777" w:rsidR="000F3BD1" w:rsidRPr="000F3BD1" w:rsidRDefault="000F3BD1" w:rsidP="000F3BD1">
      <w:pPr>
        <w:tabs>
          <w:tab w:val="left" w:pos="1418"/>
          <w:tab w:val="right" w:pos="9072"/>
        </w:tabs>
        <w:spacing w:after="0"/>
        <w:ind w:left="851"/>
        <w:rPr>
          <w:rFonts w:cs="Times New Roman"/>
        </w:rPr>
      </w:pPr>
      <w:r w:rsidRPr="000F3BD1">
        <w:rPr>
          <w:rFonts w:cs="Times New Roman"/>
        </w:rPr>
        <w:t>Felhívja a figyelmet a kiemelt ajánlatokra, akciókra, szezonális termékekre.</w:t>
      </w:r>
    </w:p>
    <w:p w14:paraId="1C1CF254" w14:textId="77777777" w:rsidR="000F3BD1" w:rsidRPr="000F3BD1" w:rsidRDefault="000F3BD1" w:rsidP="000F3BD1">
      <w:pPr>
        <w:tabs>
          <w:tab w:val="left" w:pos="1418"/>
          <w:tab w:val="right" w:pos="9072"/>
        </w:tabs>
        <w:spacing w:after="0"/>
        <w:ind w:left="851"/>
        <w:rPr>
          <w:rFonts w:cs="Times New Roman"/>
        </w:rPr>
      </w:pPr>
      <w:r w:rsidRPr="000F3BD1">
        <w:rPr>
          <w:rFonts w:cs="Times New Roman"/>
        </w:rPr>
        <w:t>Tájékoztatja a vásárlót az áruhoz kapcsolódó szolgáltatásokról, az igénybevétel feltételeiről.</w:t>
      </w:r>
    </w:p>
    <w:p w14:paraId="1D89496C" w14:textId="77777777" w:rsidR="000F3BD1" w:rsidRPr="000F3BD1" w:rsidRDefault="000F3BD1" w:rsidP="000F3BD1">
      <w:pPr>
        <w:tabs>
          <w:tab w:val="left" w:pos="1418"/>
          <w:tab w:val="right" w:pos="9072"/>
        </w:tabs>
        <w:spacing w:after="0"/>
        <w:ind w:left="851"/>
        <w:rPr>
          <w:rFonts w:cs="Times New Roman"/>
        </w:rPr>
      </w:pPr>
      <w:r w:rsidRPr="000F3BD1">
        <w:rPr>
          <w:rFonts w:cs="Times New Roman"/>
        </w:rPr>
        <w:t>Kiszolgálás közben kapcsolódó áruféleségeket ajánl.</w:t>
      </w:r>
    </w:p>
    <w:p w14:paraId="36D283F5" w14:textId="77777777" w:rsidR="000F3BD1" w:rsidRPr="000F3BD1" w:rsidRDefault="000F3BD1" w:rsidP="000F3BD1">
      <w:pPr>
        <w:tabs>
          <w:tab w:val="left" w:pos="1418"/>
          <w:tab w:val="right" w:pos="9072"/>
        </w:tabs>
        <w:spacing w:after="0"/>
        <w:ind w:left="851"/>
        <w:rPr>
          <w:rFonts w:cs="Times New Roman"/>
        </w:rPr>
      </w:pPr>
      <w:r w:rsidRPr="000F3BD1">
        <w:rPr>
          <w:rFonts w:cs="Times New Roman"/>
        </w:rPr>
        <w:t>Felhívja a figyelmet a kiemelt ajánlatokra, akciókra, szezonális termékekre.</w:t>
      </w:r>
    </w:p>
    <w:p w14:paraId="451D3208" w14:textId="77777777" w:rsidR="000F3BD1" w:rsidRPr="000F3BD1" w:rsidRDefault="000F3BD1" w:rsidP="000F3BD1">
      <w:pPr>
        <w:tabs>
          <w:tab w:val="left" w:pos="1418"/>
          <w:tab w:val="right" w:pos="9072"/>
        </w:tabs>
        <w:spacing w:after="0"/>
        <w:ind w:left="851"/>
        <w:rPr>
          <w:rFonts w:cs="Times New Roman"/>
        </w:rPr>
      </w:pPr>
      <w:r w:rsidRPr="000F3BD1">
        <w:rPr>
          <w:rFonts w:cs="Times New Roman"/>
        </w:rPr>
        <w:t>Meggyőző érveléstechnikával segíti a vásárlót a döntésben.</w:t>
      </w:r>
    </w:p>
    <w:p w14:paraId="0C15498E" w14:textId="77777777" w:rsidR="000F3BD1" w:rsidRPr="000F3BD1" w:rsidRDefault="000F3BD1" w:rsidP="000F3BD1">
      <w:pPr>
        <w:tabs>
          <w:tab w:val="left" w:pos="1418"/>
          <w:tab w:val="right" w:pos="9072"/>
        </w:tabs>
        <w:spacing w:after="0"/>
        <w:ind w:left="851"/>
        <w:rPr>
          <w:rFonts w:cs="Times New Roman"/>
        </w:rPr>
      </w:pPr>
      <w:r w:rsidRPr="000F3BD1">
        <w:rPr>
          <w:rFonts w:cs="Times New Roman"/>
        </w:rPr>
        <w:t>Megfelelő kommunikációval, kérdésfeltevéssel és pozitív kisugárzással elősegíti a sikeres vásárlást.</w:t>
      </w:r>
    </w:p>
    <w:p w14:paraId="27B38E99" w14:textId="77777777" w:rsidR="000F3BD1" w:rsidRPr="000F3BD1" w:rsidRDefault="000F3BD1" w:rsidP="000F3BD1">
      <w:pPr>
        <w:tabs>
          <w:tab w:val="left" w:pos="1418"/>
          <w:tab w:val="right" w:pos="9072"/>
        </w:tabs>
        <w:spacing w:after="0"/>
        <w:ind w:left="851"/>
        <w:rPr>
          <w:rFonts w:cs="Times New Roman"/>
        </w:rPr>
      </w:pPr>
      <w:r w:rsidRPr="000F3BD1">
        <w:rPr>
          <w:rFonts w:cs="Times New Roman"/>
        </w:rPr>
        <w:t>Készlethiány esetén helyettesítő terméket ajánl, vagy közbenjár az áruutánpótlás érdekében.</w:t>
      </w:r>
    </w:p>
    <w:p w14:paraId="2E725E66" w14:textId="77777777" w:rsidR="000F3BD1" w:rsidRPr="000F3BD1" w:rsidRDefault="000F3BD1" w:rsidP="000F3BD1">
      <w:pPr>
        <w:tabs>
          <w:tab w:val="left" w:pos="1418"/>
          <w:tab w:val="right" w:pos="9072"/>
        </w:tabs>
        <w:spacing w:after="0"/>
        <w:ind w:left="851"/>
        <w:rPr>
          <w:rFonts w:cs="Times New Roman"/>
        </w:rPr>
      </w:pPr>
      <w:r w:rsidRPr="000F3BD1">
        <w:rPr>
          <w:rFonts w:cs="Times New Roman"/>
        </w:rPr>
        <w:t>Befejezi a kiszolgálást, udvariasan elköszön a vásárlótól.</w:t>
      </w:r>
    </w:p>
    <w:p w14:paraId="749C2839" w14:textId="77777777" w:rsidR="000F3BD1" w:rsidRPr="000F3BD1" w:rsidRDefault="000F3BD1" w:rsidP="000F3BD1">
      <w:pPr>
        <w:tabs>
          <w:tab w:val="left" w:pos="1418"/>
          <w:tab w:val="right" w:pos="9072"/>
        </w:tabs>
        <w:spacing w:after="0"/>
        <w:ind w:left="851"/>
        <w:rPr>
          <w:rFonts w:cs="Times New Roman"/>
        </w:rPr>
      </w:pPr>
      <w:r w:rsidRPr="000F3BD1">
        <w:rPr>
          <w:rFonts w:cs="Times New Roman"/>
        </w:rPr>
        <w:t xml:space="preserve">Segítőkész hozzáállással a fogyasztót megillető jogok szerint kezeli és intézi a vevőreklamációt. </w:t>
      </w:r>
    </w:p>
    <w:p w14:paraId="25C00340" w14:textId="77777777" w:rsidR="00DF1227" w:rsidRPr="002A1C54" w:rsidRDefault="000F3BD1" w:rsidP="00DF1227">
      <w:pPr>
        <w:tabs>
          <w:tab w:val="left" w:pos="1418"/>
          <w:tab w:val="right" w:pos="9072"/>
        </w:tabs>
        <w:spacing w:after="0"/>
        <w:ind w:left="851"/>
      </w:pPr>
      <w:r w:rsidRPr="000F3BD1">
        <w:rPr>
          <w:rFonts w:cs="Times New Roman"/>
        </w:rPr>
        <w:t>Konfliktushelyzet megoldása.</w:t>
      </w:r>
    </w:p>
    <w:p w14:paraId="5249817F" w14:textId="77777777" w:rsidR="00DF1227" w:rsidRPr="002A1C54" w:rsidRDefault="00DF1227" w:rsidP="00DF1227">
      <w:pPr>
        <w:tabs>
          <w:tab w:val="left" w:pos="1418"/>
          <w:tab w:val="right" w:pos="9072"/>
        </w:tabs>
        <w:spacing w:after="0"/>
        <w:ind w:left="851"/>
      </w:pPr>
    </w:p>
    <w:p w14:paraId="68F9B768" w14:textId="77777777" w:rsidR="00DF1227" w:rsidRPr="002A1C54" w:rsidRDefault="00DF1227" w:rsidP="00DF1227">
      <w:pPr>
        <w:tabs>
          <w:tab w:val="left" w:pos="1418"/>
          <w:tab w:val="right" w:pos="9072"/>
        </w:tabs>
        <w:spacing w:after="0"/>
        <w:ind w:left="851"/>
      </w:pPr>
    </w:p>
    <w:p w14:paraId="4EFDFB8E"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00A84A36" w14:textId="77777777" w:rsidR="00DF1227" w:rsidRPr="002B5BF7" w:rsidRDefault="000F3BD1" w:rsidP="00DF1227">
      <w:pPr>
        <w:spacing w:after="0"/>
        <w:ind w:left="426"/>
      </w:pPr>
      <w:r w:rsidRPr="000F3BD1">
        <w:rPr>
          <w:i/>
        </w:rPr>
        <w:t>Tanterem és/vagy szakma-specifikus tanműhely vagy szakma specifikus gazdálkodó szervezet</w:t>
      </w:r>
      <w:r>
        <w:rPr>
          <w:i/>
        </w:rPr>
        <w:t>.</w:t>
      </w:r>
    </w:p>
    <w:p w14:paraId="5333A201"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9CBCB6C" w14:textId="77777777" w:rsidR="00DF1227" w:rsidRPr="00FF2E9D" w:rsidRDefault="00DF1227" w:rsidP="00DF1227">
      <w:pPr>
        <w:spacing w:after="0"/>
        <w:ind w:left="426"/>
      </w:pPr>
      <w:bookmarkStart w:id="18" w:name="_GoBack"/>
      <w:bookmarkEnd w:id="18"/>
    </w:p>
    <w:p w14:paraId="5A47CDB1"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23189" w:rsidRPr="00A23189" w14:paraId="2E9DBCBB" w14:textId="77777777" w:rsidTr="00A2318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AAE8E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4B09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0E77B2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6D63E2"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xml:space="preserve">Alkalmazandó eszközök és felszerelések </w:t>
            </w:r>
          </w:p>
        </w:tc>
      </w:tr>
      <w:tr w:rsidR="00A23189" w:rsidRPr="00A23189" w14:paraId="62F69EEB" w14:textId="77777777" w:rsidTr="00A2318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45E0D80" w14:textId="77777777" w:rsidR="00A23189" w:rsidRPr="00A23189" w:rsidRDefault="00A23189" w:rsidP="00A2318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738D0D9" w14:textId="77777777" w:rsidR="00A23189" w:rsidRPr="00A23189" w:rsidRDefault="00A23189" w:rsidP="00A2318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9B0FDA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5FFF44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74BA80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C7AED84" w14:textId="77777777" w:rsidR="00A23189" w:rsidRPr="00A23189" w:rsidRDefault="00A23189" w:rsidP="00A23189">
            <w:pPr>
              <w:spacing w:after="0"/>
              <w:jc w:val="left"/>
              <w:rPr>
                <w:rFonts w:eastAsia="Times New Roman" w:cs="Times New Roman"/>
                <w:color w:val="000000"/>
                <w:sz w:val="20"/>
                <w:szCs w:val="20"/>
                <w:lang w:eastAsia="hu-HU"/>
              </w:rPr>
            </w:pPr>
          </w:p>
        </w:tc>
      </w:tr>
      <w:tr w:rsidR="00A23189" w:rsidRPr="00A23189" w14:paraId="718ADDBC" w14:textId="77777777"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3B7F8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79835EF"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559EE2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11862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54BDB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FFFC9D"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25B120AF" w14:textId="77777777"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769792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45A5AD6"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395B931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926C0E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C35F2C"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26DB20"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47A1FD85" w14:textId="77777777"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73FAD0C"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0DE662D"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F02846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9DEB7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5DF77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EC3B0A"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5A4E443F" w14:textId="77777777"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87C02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14:paraId="6EE30356"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603E76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D19A0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A0E2A0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6F0637"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4C9E863F" w14:textId="77777777"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79CFDA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CBCB90E"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F14147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61226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9715362"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98B683"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638BF0AF" w14:textId="77777777"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9103B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E49563B"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E7DF6E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7654F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A7298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EF1F68A"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7BA659B4" w14:textId="77777777"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A9D60A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529118BE"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36F0E7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8A8BB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C20182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4B23BA"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3FE6CE1E" w14:textId="77777777"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CC450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327FFF85"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737A681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F7D482"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3A041D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0A9AF0"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559D4E99" w14:textId="77777777"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47E221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5EE1030"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58EFE0B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8DDB0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1854A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73DAC9"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6643C9EC" w14:textId="77777777"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DD2DE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5636ED74"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1440629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141B52"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68DD0C"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F50168"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5037201B" w14:textId="77777777" w:rsidTr="00A2318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1A6461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14:paraId="72DBB4A6"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1AE2B6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C40C3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15BFA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2660E15"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bl>
    <w:p w14:paraId="6DD79BF9" w14:textId="77777777" w:rsidR="00DF1227" w:rsidRDefault="00DF1227" w:rsidP="00DF1227">
      <w:pPr>
        <w:spacing w:after="0"/>
        <w:ind w:left="426"/>
      </w:pPr>
    </w:p>
    <w:p w14:paraId="03879C71"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23189" w:rsidRPr="00A23189" w14:paraId="7FDBA37B" w14:textId="77777777" w:rsidTr="00A2318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894DA2"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73E44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308E92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E679C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xml:space="preserve">Alkalmazandó eszközök és felszerelések </w:t>
            </w:r>
          </w:p>
        </w:tc>
      </w:tr>
      <w:tr w:rsidR="00A23189" w:rsidRPr="00A23189" w14:paraId="4BCCED43" w14:textId="77777777" w:rsidTr="00A2318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81BA91C" w14:textId="77777777" w:rsidR="00A23189" w:rsidRPr="00A23189" w:rsidRDefault="00A23189" w:rsidP="00A2318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83361BA" w14:textId="77777777" w:rsidR="00A23189" w:rsidRPr="00A23189" w:rsidRDefault="00A23189" w:rsidP="00A2318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638EC2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0C81D8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821DF5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68307BE" w14:textId="77777777" w:rsidR="00A23189" w:rsidRPr="00A23189" w:rsidRDefault="00A23189" w:rsidP="00A23189">
            <w:pPr>
              <w:spacing w:after="0"/>
              <w:jc w:val="left"/>
              <w:rPr>
                <w:rFonts w:eastAsia="Times New Roman" w:cs="Times New Roman"/>
                <w:color w:val="000000"/>
                <w:sz w:val="20"/>
                <w:szCs w:val="20"/>
                <w:lang w:eastAsia="hu-HU"/>
              </w:rPr>
            </w:pPr>
          </w:p>
        </w:tc>
      </w:tr>
      <w:tr w:rsidR="00A23189" w:rsidRPr="00A23189" w14:paraId="348ECF88"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FB6EE6C"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7E558DB"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Információ feldolgozó tevékenységek</w:t>
            </w:r>
          </w:p>
        </w:tc>
      </w:tr>
      <w:tr w:rsidR="00A23189" w:rsidRPr="00A23189" w14:paraId="6A20EA7B"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BC658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790C790"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844A40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55434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04125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3FF82F"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78E76168"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D04E7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160217F"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FF1EA4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B5FAF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69A6B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2E14F8"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56E881ED"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90C19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F5FFD4C"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08529F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A7F55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7D150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9C8D5F"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22F9E932"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CD4A3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4EA5407A"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4A76502"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DACBA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C39BE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341161A"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6C4FB05B"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73DF7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05153FD"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B0FF6B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7984B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E5CC22"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8D4F1DF"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6D45FC91"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2D83A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5215DFD"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C1F7A1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9BB3A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46D0D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C6F8DC"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45844035"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F72F3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5DAA05B"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F467AF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E7CFD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1C2B1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0ACF01C"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53CF4B16"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DA0098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F9A0C1A"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Ismeretalkalmazási gyakorló tevékenységek, feladatok</w:t>
            </w:r>
          </w:p>
        </w:tc>
      </w:tr>
      <w:tr w:rsidR="00A23189" w:rsidRPr="00A23189" w14:paraId="04FEA67E"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807EC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68BA44E"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562B174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2901E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3B694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4227D4"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240C2D96"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45E54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C798ACD"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DCEC26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049A7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A7D30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56912C"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788611D0"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3D9CD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10B70401"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82165A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4630A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C5673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1555B7"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0FE71B1D"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664B9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516E3FB6"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D8F05E2"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E15DA2"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D1E1F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0D6EA4B"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744A4322"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07CF2C"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36A3A832"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F785E81"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CE5AA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7764D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9649F91"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0CE7AE2E"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FE57C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3B7B3568"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0BC99C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63DCE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1D741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FA6453"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5331E1FC"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11CF0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593F77AF"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2DF6D5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7334C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BC350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4AD748"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144D510F"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BB7721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79FB0C6"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Csoportos munkaformák körében</w:t>
            </w:r>
          </w:p>
        </w:tc>
      </w:tr>
      <w:tr w:rsidR="00A23189" w:rsidRPr="00A23189" w14:paraId="35C27C9E"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2B579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ACCC721"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CFFED2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3A5C9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FF021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011D01"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68584BBC"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33774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2E742D12"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9F1E78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4CF3A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2C7E0C"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EC8288"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6A3A6F10"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5E4B3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2277F6EA"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F482D7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064DB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DFFA3C"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8FB5B2"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41B2418B"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C3AD5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3DD344E"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82C3E1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56190C"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0BB96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D4684D"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73E99952"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8936C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2108575A"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80BDB5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EB0CB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53E6C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CA3F43"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2DDA1326"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3ABD08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16BC10E"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Gyakorlati munkavégzés körében</w:t>
            </w:r>
          </w:p>
        </w:tc>
      </w:tr>
      <w:tr w:rsidR="00A23189" w:rsidRPr="00A23189" w14:paraId="6EDFAA8A"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1D633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14:paraId="5C73D041"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62092BF2"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E7D70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31FC6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AC6D09"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483F185F"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9E59C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6E72BFD"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1D8F7D0D"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BD242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21C4F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8EF44E"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3F0D4979"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96CBA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2F0FA906"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06D41F7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C84C1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1AB2E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4DADB3"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7FE3ACBF"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BC88F8E"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83838B0"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Szolgáltatási tevékenységek körében</w:t>
            </w:r>
          </w:p>
        </w:tc>
      </w:tr>
      <w:tr w:rsidR="00A23189" w:rsidRPr="00A23189" w14:paraId="7987DE43"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672268"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7B9FD5E8"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Részvétel az ügyfélfogadáson, esetmegfigyelés</w:t>
            </w:r>
          </w:p>
        </w:tc>
        <w:tc>
          <w:tcPr>
            <w:tcW w:w="760" w:type="dxa"/>
            <w:tcBorders>
              <w:top w:val="nil"/>
              <w:left w:val="nil"/>
              <w:bottom w:val="single" w:sz="4" w:space="0" w:color="auto"/>
              <w:right w:val="single" w:sz="4" w:space="0" w:color="auto"/>
            </w:tcBorders>
            <w:shd w:val="clear" w:color="auto" w:fill="auto"/>
            <w:vAlign w:val="center"/>
            <w:hideMark/>
          </w:tcPr>
          <w:p w14:paraId="3DDE1539"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E113F0"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C684B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DDAECD"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68DC50B6" w14:textId="77777777" w:rsidTr="00A2318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66B0D7"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3A9B15BA"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Szolgáltatási napló vezetése</w:t>
            </w:r>
          </w:p>
        </w:tc>
        <w:tc>
          <w:tcPr>
            <w:tcW w:w="760" w:type="dxa"/>
            <w:tcBorders>
              <w:top w:val="nil"/>
              <w:left w:val="nil"/>
              <w:bottom w:val="single" w:sz="4" w:space="0" w:color="auto"/>
              <w:right w:val="single" w:sz="4" w:space="0" w:color="auto"/>
            </w:tcBorders>
            <w:shd w:val="clear" w:color="auto" w:fill="auto"/>
            <w:vAlign w:val="center"/>
            <w:hideMark/>
          </w:tcPr>
          <w:p w14:paraId="6A9D508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26D0E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2874B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13ACE3"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7F519B89"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11448F"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1C80181D"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7929D52B"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E3BB25"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8F6344"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E005F6"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r w:rsidR="00A23189" w:rsidRPr="00A23189" w14:paraId="7C10D557" w14:textId="77777777" w:rsidTr="00A2318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C8C9A2"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49EC3739"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060F6ACA"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807C23"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26F966" w14:textId="77777777" w:rsidR="00A23189" w:rsidRPr="00A23189" w:rsidRDefault="00A23189" w:rsidP="00A23189">
            <w:pPr>
              <w:spacing w:after="0"/>
              <w:jc w:val="center"/>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3A77C0" w14:textId="77777777" w:rsidR="00A23189" w:rsidRPr="00A23189" w:rsidRDefault="00A23189" w:rsidP="00A23189">
            <w:pPr>
              <w:spacing w:after="0"/>
              <w:jc w:val="left"/>
              <w:rPr>
                <w:rFonts w:eastAsia="Times New Roman" w:cs="Times New Roman"/>
                <w:color w:val="000000"/>
                <w:sz w:val="20"/>
                <w:szCs w:val="20"/>
                <w:lang w:eastAsia="hu-HU"/>
              </w:rPr>
            </w:pPr>
            <w:r w:rsidRPr="00A23189">
              <w:rPr>
                <w:rFonts w:eastAsia="Times New Roman" w:cs="Times New Roman"/>
                <w:color w:val="000000"/>
                <w:sz w:val="20"/>
                <w:szCs w:val="20"/>
                <w:lang w:eastAsia="hu-HU"/>
              </w:rPr>
              <w:t> </w:t>
            </w:r>
          </w:p>
        </w:tc>
      </w:tr>
    </w:tbl>
    <w:p w14:paraId="2CD56D95" w14:textId="77777777" w:rsidR="00DF1227" w:rsidRPr="002B5BF7" w:rsidRDefault="00DF1227" w:rsidP="00DF1227">
      <w:pPr>
        <w:spacing w:after="0"/>
        <w:ind w:left="426"/>
      </w:pPr>
    </w:p>
    <w:p w14:paraId="12D9B417"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44DE8A5B" w14:textId="07A64123" w:rsidR="00DF1227" w:rsidRDefault="00DF1227" w:rsidP="00DF1227">
      <w:pPr>
        <w:spacing w:after="0"/>
        <w:ind w:left="426"/>
      </w:pPr>
      <w:r w:rsidRPr="003A56AA">
        <w:t xml:space="preserve">A nemzeti köznevelésről szóló 2011. évi CXC. törvény. 54. § </w:t>
      </w:r>
      <w:r w:rsidR="007421F1">
        <w:t>(2) bekezdés</w:t>
      </w:r>
      <w:r w:rsidRPr="003A56AA">
        <w:t xml:space="preserve"> a) pontja szerinti értékeléssel.</w:t>
      </w:r>
    </w:p>
    <w:p w14:paraId="286EA126" w14:textId="77777777" w:rsidR="00DF1227" w:rsidRDefault="00DF1227" w:rsidP="00DF1227">
      <w:pPr>
        <w:spacing w:after="200" w:line="276" w:lineRule="auto"/>
        <w:jc w:val="left"/>
        <w:rPr>
          <w:rFonts w:cs="Times New Roman"/>
        </w:rPr>
      </w:pPr>
      <w:r>
        <w:rPr>
          <w:rFonts w:cs="Times New Roman"/>
        </w:rPr>
        <w:br w:type="page"/>
      </w:r>
    </w:p>
    <w:p w14:paraId="3728EB59" w14:textId="77777777" w:rsidR="001B1209" w:rsidRPr="00EF1DDD" w:rsidRDefault="001B1209" w:rsidP="001B1209">
      <w:pPr>
        <w:spacing w:after="0"/>
        <w:jc w:val="center"/>
        <w:rPr>
          <w:rFonts w:cstheme="minorHAnsi"/>
          <w:b/>
          <w:caps/>
        </w:rPr>
      </w:pPr>
      <w:r w:rsidRPr="00EF1DDD">
        <w:rPr>
          <w:rFonts w:cstheme="minorHAnsi"/>
          <w:b/>
          <w:caps/>
        </w:rPr>
        <w:lastRenderedPageBreak/>
        <w:t>Összefüggő szakmai gyakorlat</w:t>
      </w:r>
    </w:p>
    <w:p w14:paraId="37D9862E" w14:textId="77777777" w:rsidR="001B1209" w:rsidRDefault="001B1209" w:rsidP="001B1209">
      <w:pPr>
        <w:spacing w:after="0"/>
      </w:pPr>
    </w:p>
    <w:p w14:paraId="2EFD6C2D" w14:textId="77777777" w:rsidR="001B1209" w:rsidRPr="00D4017D" w:rsidRDefault="001B1209" w:rsidP="001B1209">
      <w:pPr>
        <w:spacing w:after="0"/>
        <w:jc w:val="center"/>
        <w:rPr>
          <w:b/>
          <w:bCs/>
        </w:rPr>
      </w:pPr>
      <w:r w:rsidRPr="00D4017D">
        <w:rPr>
          <w:b/>
          <w:bCs/>
        </w:rPr>
        <w:t>I. Három évfolyamos oktatás közismereti képzéssel</w:t>
      </w:r>
    </w:p>
    <w:p w14:paraId="4B2BCF8A" w14:textId="77777777" w:rsidR="001B1209" w:rsidRPr="00D4017D" w:rsidRDefault="001B1209" w:rsidP="001B1209">
      <w:pPr>
        <w:spacing w:after="0"/>
        <w:jc w:val="center"/>
      </w:pPr>
      <w:r w:rsidRPr="00D4017D">
        <w:t>1/9. évfolyamot követően 140 óra</w:t>
      </w:r>
    </w:p>
    <w:p w14:paraId="6AC5CF20" w14:textId="77777777" w:rsidR="001B1209" w:rsidRDefault="001B1209" w:rsidP="001B1209">
      <w:pPr>
        <w:spacing w:after="0"/>
        <w:jc w:val="center"/>
      </w:pPr>
      <w:r w:rsidRPr="00D4017D">
        <w:t>2/10. évfolyamot követően 140 óra</w:t>
      </w:r>
    </w:p>
    <w:p w14:paraId="41A7F157" w14:textId="77777777" w:rsidR="001B1209" w:rsidRDefault="001B1209" w:rsidP="001B1209">
      <w:pPr>
        <w:spacing w:after="0"/>
      </w:pPr>
    </w:p>
    <w:p w14:paraId="62E2740A" w14:textId="77777777" w:rsidR="001B1209" w:rsidRDefault="001B1209"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14:paraId="248A90E1" w14:textId="77777777" w:rsidR="001B1209" w:rsidRDefault="001B1209" w:rsidP="001B1209">
      <w:pPr>
        <w:spacing w:after="0"/>
      </w:pPr>
    </w:p>
    <w:p w14:paraId="72E4DB21" w14:textId="77777777" w:rsidR="001B1209" w:rsidRDefault="001B1209" w:rsidP="001B1209">
      <w:pPr>
        <w:spacing w:after="0"/>
      </w:pPr>
      <w:r>
        <w:t xml:space="preserve">Az </w:t>
      </w:r>
      <w:r w:rsidRPr="00D4017D">
        <w:t>1/9.</w:t>
      </w:r>
      <w:r>
        <w:t xml:space="preserve"> évfolyamot követő szakmai gyakorlat szakmai tartalma:</w:t>
      </w:r>
    </w:p>
    <w:p w14:paraId="50B7878F" w14:textId="77777777" w:rsidR="00FD0DB8" w:rsidRDefault="00FD0DB8" w:rsidP="001B1209">
      <w:pPr>
        <w:spacing w:after="0"/>
        <w:ind w:left="851"/>
        <w:rPr>
          <w:rFonts w:cs="Times New Roman"/>
        </w:rPr>
      </w:pPr>
      <w:r w:rsidRPr="00FD0DB8">
        <w:rPr>
          <w:rFonts w:cs="Times New Roman"/>
        </w:rPr>
        <w:t>Munka-, baleset-, és tűzvédelem sajátosságai a gyakorlati képzőhelyen</w:t>
      </w:r>
      <w:r>
        <w:rPr>
          <w:rFonts w:cs="Times New Roman"/>
        </w:rPr>
        <w:t>.</w:t>
      </w:r>
    </w:p>
    <w:p w14:paraId="2BD85B7B" w14:textId="77777777" w:rsidR="003E3B61" w:rsidRDefault="003E3B61" w:rsidP="001B1209">
      <w:pPr>
        <w:spacing w:after="0"/>
        <w:ind w:left="851"/>
        <w:rPr>
          <w:rFonts w:cs="Times New Roman"/>
        </w:rPr>
      </w:pPr>
      <w:r w:rsidRPr="003E3B61">
        <w:rPr>
          <w:rFonts w:cs="Times New Roman"/>
        </w:rPr>
        <w:t>Kereskedelmi gyakorlat</w:t>
      </w:r>
      <w:r>
        <w:rPr>
          <w:rFonts w:cs="Times New Roman"/>
        </w:rPr>
        <w:t>:</w:t>
      </w:r>
    </w:p>
    <w:p w14:paraId="263A520E" w14:textId="77777777" w:rsidR="003356AF" w:rsidRDefault="003356AF" w:rsidP="001B1209">
      <w:pPr>
        <w:spacing w:after="0"/>
        <w:ind w:left="851"/>
        <w:rPr>
          <w:rFonts w:cs="Times New Roman"/>
        </w:rPr>
      </w:pPr>
      <w:r w:rsidRPr="003356AF">
        <w:rPr>
          <w:rFonts w:cs="Times New Roman"/>
        </w:rPr>
        <w:t>Az áruforgalmi folyamat</w:t>
      </w:r>
      <w:r w:rsidR="00CD7637">
        <w:rPr>
          <w:rFonts w:cs="Times New Roman"/>
        </w:rPr>
        <w:t xml:space="preserve"> </w:t>
      </w:r>
      <w:r w:rsidR="00CD7637" w:rsidRPr="00CD7637">
        <w:rPr>
          <w:rFonts w:cs="Times New Roman"/>
        </w:rPr>
        <w:t>(beszerzés, készletezés, értékesítés.)</w:t>
      </w:r>
      <w:r w:rsidRPr="003356AF">
        <w:rPr>
          <w:rFonts w:cs="Times New Roman"/>
        </w:rPr>
        <w:t xml:space="preserve"> elemeinek</w:t>
      </w:r>
      <w:r w:rsidR="00F16425">
        <w:rPr>
          <w:rFonts w:cs="Times New Roman"/>
        </w:rPr>
        <w:t xml:space="preserve"> és a hozzá kapcsolódó bizonylatok</w:t>
      </w:r>
      <w:r w:rsidR="008421D6">
        <w:rPr>
          <w:rFonts w:cs="Times New Roman"/>
        </w:rPr>
        <w:t xml:space="preserve">nak a gyakorlatban való </w:t>
      </w:r>
      <w:r w:rsidRPr="003356AF">
        <w:rPr>
          <w:rFonts w:cs="Times New Roman"/>
        </w:rPr>
        <w:t>megismerése</w:t>
      </w:r>
      <w:r w:rsidR="008421D6">
        <w:rPr>
          <w:rFonts w:cs="Times New Roman"/>
        </w:rPr>
        <w:t>.</w:t>
      </w:r>
      <w:r>
        <w:rPr>
          <w:rFonts w:cs="Times New Roman"/>
        </w:rPr>
        <w:t xml:space="preserve"> </w:t>
      </w:r>
    </w:p>
    <w:p w14:paraId="266AAACB" w14:textId="77777777" w:rsidR="001B1209" w:rsidRDefault="00D8205C" w:rsidP="001B1209">
      <w:pPr>
        <w:spacing w:after="0"/>
        <w:ind w:left="851"/>
        <w:rPr>
          <w:rFonts w:cs="Times New Roman"/>
        </w:rPr>
      </w:pPr>
      <w:r w:rsidRPr="00D8205C">
        <w:rPr>
          <w:rFonts w:cs="Times New Roman"/>
        </w:rPr>
        <w:t>Á</w:t>
      </w:r>
      <w:r>
        <w:rPr>
          <w:rFonts w:cs="Times New Roman"/>
        </w:rPr>
        <w:t>ruátvételhez szükséges eszközök</w:t>
      </w:r>
      <w:r w:rsidR="003356AF">
        <w:rPr>
          <w:rFonts w:cs="Times New Roman"/>
        </w:rPr>
        <w:t xml:space="preserve">, </w:t>
      </w:r>
      <w:r>
        <w:rPr>
          <w:rFonts w:cs="Times New Roman"/>
        </w:rPr>
        <w:t>valamint a</w:t>
      </w:r>
      <w:r w:rsidRPr="00D8205C">
        <w:rPr>
          <w:rFonts w:cs="Times New Roman"/>
        </w:rPr>
        <w:t xml:space="preserve"> visszáru és a visszaszállítandó göngyölegek előkészítése</w:t>
      </w:r>
      <w:r>
        <w:rPr>
          <w:rFonts w:cs="Times New Roman"/>
        </w:rPr>
        <w:t>.</w:t>
      </w:r>
    </w:p>
    <w:p w14:paraId="65270110" w14:textId="77777777" w:rsidR="00D8205C" w:rsidRDefault="00D8205C" w:rsidP="001B1209">
      <w:pPr>
        <w:spacing w:after="0"/>
        <w:ind w:left="851"/>
      </w:pPr>
      <w:r w:rsidRPr="00D8205C">
        <w:t>Az áruk</w:t>
      </w:r>
      <w:r>
        <w:t xml:space="preserve"> mennyiségi és minőségi átvételét megismeri, a kapcsolódó bizonylatokat ellenőrzi.</w:t>
      </w:r>
    </w:p>
    <w:p w14:paraId="2460C26B" w14:textId="77777777" w:rsidR="00457A0D" w:rsidRDefault="00D8205C" w:rsidP="001B1209">
      <w:pPr>
        <w:spacing w:after="0"/>
        <w:ind w:left="851"/>
      </w:pPr>
      <w:r w:rsidRPr="00D8205C">
        <w:t>Az áruk</w:t>
      </w:r>
      <w:r>
        <w:t>at</w:t>
      </w:r>
      <w:r w:rsidRPr="00D8205C">
        <w:t xml:space="preserve"> szakszerű</w:t>
      </w:r>
      <w:r w:rsidR="00CD7637">
        <w:t>en</w:t>
      </w:r>
      <w:r w:rsidRPr="00D8205C">
        <w:t xml:space="preserve"> elhelyez</w:t>
      </w:r>
      <w:r>
        <w:t xml:space="preserve">i a </w:t>
      </w:r>
      <w:r w:rsidR="00457A0D">
        <w:t xml:space="preserve">raktárban illetve az eladótérben. </w:t>
      </w:r>
    </w:p>
    <w:p w14:paraId="2F0F4329" w14:textId="77777777" w:rsidR="00457A0D" w:rsidRDefault="00457A0D" w:rsidP="001B1209">
      <w:pPr>
        <w:spacing w:after="0"/>
        <w:ind w:left="851"/>
      </w:pPr>
      <w:r w:rsidRPr="00457A0D">
        <w:t>Árumozgató gépek</w:t>
      </w:r>
      <w:r w:rsidR="00CD7637">
        <w:t>et</w:t>
      </w:r>
      <w:r w:rsidRPr="00457A0D">
        <w:t>, eszközök</w:t>
      </w:r>
      <w:r w:rsidR="00CD7637">
        <w:t>et</w:t>
      </w:r>
      <w:r w:rsidRPr="00457A0D">
        <w:t xml:space="preserve"> szabályszerű</w:t>
      </w:r>
      <w:r w:rsidR="00CD7637">
        <w:t>en</w:t>
      </w:r>
      <w:r w:rsidRPr="00457A0D">
        <w:t xml:space="preserve"> használ</w:t>
      </w:r>
      <w:r w:rsidR="00CD7637">
        <w:t>ja</w:t>
      </w:r>
      <w:r w:rsidRPr="00457A0D">
        <w:t>.</w:t>
      </w:r>
    </w:p>
    <w:p w14:paraId="77904FE3" w14:textId="77777777" w:rsidR="00457A0D" w:rsidRDefault="00457A0D" w:rsidP="001B1209">
      <w:pPr>
        <w:spacing w:after="0"/>
        <w:ind w:left="851"/>
      </w:pPr>
      <w:r w:rsidRPr="00457A0D">
        <w:t>Leltározás</w:t>
      </w:r>
      <w:r w:rsidR="00CD7637">
        <w:t>ban való részvétel, a hozzá kapcsolódó bizonylatok megismerése (l</w:t>
      </w:r>
      <w:r w:rsidR="00CD7637" w:rsidRPr="00CD7637">
        <w:t>eltárfelvételi ív, leltárösszesítő</w:t>
      </w:r>
      <w:r w:rsidR="00CD7637">
        <w:t>, jegyzőkönyv)</w:t>
      </w:r>
      <w:r w:rsidRPr="00457A0D">
        <w:t>.</w:t>
      </w:r>
      <w:r>
        <w:t xml:space="preserve"> </w:t>
      </w:r>
    </w:p>
    <w:p w14:paraId="7655A90E" w14:textId="77777777" w:rsidR="00457A0D" w:rsidRDefault="00457A0D" w:rsidP="001B1209">
      <w:pPr>
        <w:spacing w:after="0"/>
        <w:ind w:left="851"/>
      </w:pPr>
      <w:r w:rsidRPr="00457A0D">
        <w:t>Az áruk kicsomagolása és előcsomagolása, a vevők tájékoztatását szolgáló információk meglétének ellenőrzése.</w:t>
      </w:r>
    </w:p>
    <w:p w14:paraId="4F436603" w14:textId="77777777" w:rsidR="00457A0D" w:rsidRDefault="00457A0D" w:rsidP="00457A0D">
      <w:pPr>
        <w:spacing w:after="0"/>
        <w:ind w:left="851"/>
      </w:pPr>
      <w:r>
        <w:t xml:space="preserve">Az áru szakmai </w:t>
      </w:r>
      <w:r w:rsidR="008421D6">
        <w:t xml:space="preserve">szempontok szerinti kihelyezése, figyelembe véve </w:t>
      </w:r>
      <w:r w:rsidR="00CD7637">
        <w:t xml:space="preserve">a </w:t>
      </w:r>
      <w:r>
        <w:t>kereskedelmi egység boltkép</w:t>
      </w:r>
      <w:r w:rsidR="008421D6">
        <w:t>ét.</w:t>
      </w:r>
    </w:p>
    <w:p w14:paraId="67AD5887" w14:textId="77777777" w:rsidR="00457A0D" w:rsidRDefault="00457A0D" w:rsidP="00457A0D">
      <w:pPr>
        <w:spacing w:after="0"/>
        <w:ind w:left="851"/>
      </w:pPr>
      <w:r>
        <w:t>Áruvédelmi címkék elhelyezése a termékeken.</w:t>
      </w:r>
    </w:p>
    <w:p w14:paraId="002A3247" w14:textId="77777777" w:rsidR="00457A0D" w:rsidRDefault="00457A0D" w:rsidP="00457A0D">
      <w:pPr>
        <w:spacing w:after="0"/>
        <w:ind w:left="851"/>
      </w:pPr>
      <w:r>
        <w:t>A fogyasztói ár szabályszerű feltüntetése.</w:t>
      </w:r>
    </w:p>
    <w:p w14:paraId="6DD76B3D" w14:textId="77777777" w:rsidR="00457A0D" w:rsidRDefault="00457A0D" w:rsidP="00457A0D">
      <w:pPr>
        <w:spacing w:after="0"/>
        <w:ind w:left="851"/>
      </w:pPr>
      <w:r>
        <w:t xml:space="preserve">Árjelző táblák, vonalkódok készítése. </w:t>
      </w:r>
    </w:p>
    <w:p w14:paraId="7C39EBC2" w14:textId="77777777" w:rsidR="00457A0D" w:rsidRDefault="00457A0D" w:rsidP="00457A0D">
      <w:pPr>
        <w:spacing w:after="0"/>
        <w:ind w:left="851"/>
      </w:pPr>
      <w:r w:rsidRPr="00457A0D">
        <w:t>A vevők fogadása, a vásárlói igények megismerése, az áruk bemutatása, ajánlása.</w:t>
      </w:r>
    </w:p>
    <w:p w14:paraId="55166F94" w14:textId="77777777" w:rsidR="00457A0D" w:rsidRDefault="00457A0D" w:rsidP="00457A0D">
      <w:pPr>
        <w:spacing w:after="0"/>
        <w:ind w:left="851"/>
      </w:pPr>
      <w:r w:rsidRPr="00457A0D">
        <w:t>Hulladékkezelési szabályok</w:t>
      </w:r>
      <w:r w:rsidR="008421D6">
        <w:t xml:space="preserve"> megismerése, betartása</w:t>
      </w:r>
      <w:r>
        <w:t>.</w:t>
      </w:r>
    </w:p>
    <w:p w14:paraId="58C37594" w14:textId="77777777" w:rsidR="003E3B61" w:rsidRDefault="00457A0D" w:rsidP="003E3B61">
      <w:pPr>
        <w:spacing w:after="0"/>
        <w:ind w:left="851"/>
      </w:pPr>
      <w:r w:rsidRPr="00457A0D">
        <w:t>Áruforgalom bizonylatainak sza</w:t>
      </w:r>
      <w:r>
        <w:t>bályszerű kitöltése és kezelése:</w:t>
      </w:r>
      <w:r w:rsidR="003E3B61" w:rsidRPr="003E3B61">
        <w:t xml:space="preserve"> </w:t>
      </w:r>
      <w:r w:rsidR="003E3B61">
        <w:t>szállítólevél,</w:t>
      </w:r>
    </w:p>
    <w:p w14:paraId="5D828F6C" w14:textId="77777777" w:rsidR="00457A0D" w:rsidRDefault="003E3B61" w:rsidP="003E3B61">
      <w:pPr>
        <w:spacing w:after="0"/>
        <w:ind w:left="851"/>
      </w:pPr>
      <w:proofErr w:type="gramStart"/>
      <w:r>
        <w:t>árucsere</w:t>
      </w:r>
      <w:proofErr w:type="gramEnd"/>
      <w:r>
        <w:t xml:space="preserve"> utalvány, készpénzfizetési számla, nyugta, számla (tartalma, bizonylat kitöltése, kézzel és/vagy géppel).</w:t>
      </w:r>
    </w:p>
    <w:p w14:paraId="74C50835" w14:textId="77777777" w:rsidR="003E3B61" w:rsidRDefault="003E3B61" w:rsidP="00457A0D">
      <w:pPr>
        <w:spacing w:after="0"/>
        <w:ind w:left="851"/>
      </w:pPr>
      <w:r w:rsidRPr="003E3B61">
        <w:t>Eladási gyakorlat</w:t>
      </w:r>
      <w:r>
        <w:t>:</w:t>
      </w:r>
    </w:p>
    <w:p w14:paraId="45D8E1A0" w14:textId="77777777" w:rsidR="003E3B61" w:rsidRDefault="003E3B61" w:rsidP="003E3B61">
      <w:pPr>
        <w:spacing w:after="0"/>
        <w:ind w:left="851"/>
      </w:pPr>
      <w:r>
        <w:t xml:space="preserve">Az eladó magatartása a gyakorlatban. (illemszabályok). </w:t>
      </w:r>
    </w:p>
    <w:p w14:paraId="2C548115" w14:textId="77777777" w:rsidR="003E3B61" w:rsidRDefault="003E3B61" w:rsidP="003E3B61">
      <w:pPr>
        <w:spacing w:after="0"/>
        <w:ind w:left="851"/>
      </w:pPr>
      <w:r>
        <w:t>Beszédstílus (szókincs, hangnem, hangerő) helyes alkalmazása.</w:t>
      </w:r>
    </w:p>
    <w:p w14:paraId="40E8C0D2" w14:textId="77777777" w:rsidR="003E3B61" w:rsidRDefault="003E3B61" w:rsidP="003E3B61">
      <w:pPr>
        <w:spacing w:after="0"/>
        <w:ind w:left="851"/>
      </w:pPr>
      <w:r>
        <w:t xml:space="preserve">Alkalmazza a helyes testbeszédet. </w:t>
      </w:r>
    </w:p>
    <w:p w14:paraId="3C3A08FD" w14:textId="77777777" w:rsidR="003E3B61" w:rsidRDefault="003E3B61" w:rsidP="003E3B61">
      <w:pPr>
        <w:spacing w:after="0"/>
        <w:ind w:left="851"/>
      </w:pPr>
      <w:r>
        <w:t>A vevőtípusok felismerése (határozott, határozatlan vevő stb.).</w:t>
      </w:r>
    </w:p>
    <w:p w14:paraId="19779D71" w14:textId="77777777" w:rsidR="003E3B61" w:rsidRDefault="003E3B61" w:rsidP="003E3B61">
      <w:pPr>
        <w:spacing w:after="0"/>
        <w:ind w:left="851"/>
      </w:pPr>
      <w:r>
        <w:t>Az egyes vevőtípusokkal szembeni helyes viselkedés.</w:t>
      </w:r>
    </w:p>
    <w:p w14:paraId="1CDFAF20" w14:textId="77777777" w:rsidR="003E3B61" w:rsidRDefault="003E3B61" w:rsidP="003E3B61">
      <w:pPr>
        <w:spacing w:after="0"/>
        <w:ind w:left="851"/>
      </w:pPr>
      <w:r>
        <w:t xml:space="preserve">Az eladási folyamat gyakorlása: </w:t>
      </w:r>
    </w:p>
    <w:p w14:paraId="4C4E2582" w14:textId="77777777" w:rsidR="003E3B61" w:rsidRDefault="003E3B61" w:rsidP="003E3B61">
      <w:pPr>
        <w:spacing w:after="0"/>
        <w:ind w:left="851"/>
      </w:pPr>
      <w:r>
        <w:t>A vásárlót udvarias</w:t>
      </w:r>
      <w:r w:rsidR="00CD7637">
        <w:t>an</w:t>
      </w:r>
      <w:r>
        <w:t xml:space="preserve"> köszönti.</w:t>
      </w:r>
    </w:p>
    <w:p w14:paraId="6D01BF9F" w14:textId="77777777" w:rsidR="003E3B61" w:rsidRDefault="003E3B61" w:rsidP="003E3B61">
      <w:pPr>
        <w:spacing w:after="0"/>
        <w:ind w:left="851"/>
      </w:pPr>
      <w:r>
        <w:t>Megszólítja a vevőt, vásárlási szándéka felől érdeklődik.</w:t>
      </w:r>
    </w:p>
    <w:p w14:paraId="772116F7" w14:textId="77777777" w:rsidR="003E3B61" w:rsidRDefault="003E3B61" w:rsidP="003E3B61">
      <w:pPr>
        <w:spacing w:after="0"/>
        <w:ind w:left="851"/>
      </w:pPr>
      <w:r>
        <w:t>Felismeri a visszatérő vevőket, törzsvásárlókat és kiemelt figyelmet fordít rájuk.</w:t>
      </w:r>
    </w:p>
    <w:p w14:paraId="4B7B0AA0" w14:textId="77777777" w:rsidR="003E3B61" w:rsidRDefault="003E3B61" w:rsidP="003E3B61">
      <w:pPr>
        <w:spacing w:after="0"/>
        <w:ind w:left="851"/>
      </w:pPr>
      <w:r>
        <w:t>Megjelenéstől függetlenül minden vásárlónak megadja a tiszteletet és udvarias kiszolgálásban részesíti.</w:t>
      </w:r>
    </w:p>
    <w:p w14:paraId="4A537092" w14:textId="77777777" w:rsidR="003E3B61" w:rsidRDefault="003E3B61" w:rsidP="003E3B61">
      <w:pPr>
        <w:spacing w:after="0"/>
        <w:ind w:left="851"/>
      </w:pPr>
      <w:r>
        <w:t>Felkelti a vásárló érdeklődését.</w:t>
      </w:r>
    </w:p>
    <w:p w14:paraId="7E125FB6" w14:textId="77777777" w:rsidR="003E3B61" w:rsidRDefault="003E3B61" w:rsidP="003E3B61">
      <w:pPr>
        <w:spacing w:after="0"/>
        <w:ind w:left="851"/>
      </w:pPr>
      <w:r>
        <w:t>Alkalmazza a meggyőzésen alapuló eladói magatartás szemléletét, és módszereit.</w:t>
      </w:r>
    </w:p>
    <w:p w14:paraId="21EEBEAF" w14:textId="77777777" w:rsidR="003E3B61" w:rsidRDefault="003E3B61" w:rsidP="003E3B61">
      <w:pPr>
        <w:spacing w:after="0"/>
        <w:ind w:left="851"/>
      </w:pPr>
      <w:r>
        <w:t>Ösztönzi a vásárlást, a vásárló érdeklődésének megfelelően árut ajánl.</w:t>
      </w:r>
    </w:p>
    <w:p w14:paraId="5F15F2E6" w14:textId="77777777" w:rsidR="003E3B61" w:rsidRDefault="003E3B61" w:rsidP="003E3B61">
      <w:pPr>
        <w:spacing w:after="0"/>
        <w:ind w:left="851"/>
      </w:pPr>
      <w:r>
        <w:lastRenderedPageBreak/>
        <w:t>Tapintatosan érdeklődik a vevő árérzékenységéről és annak megfelelően ajánl árut.</w:t>
      </w:r>
    </w:p>
    <w:p w14:paraId="68144BA7" w14:textId="77777777" w:rsidR="003E3B61" w:rsidRDefault="003E3B61" w:rsidP="003E3B61">
      <w:pPr>
        <w:spacing w:after="0"/>
        <w:ind w:left="851"/>
      </w:pPr>
      <w:r>
        <w:t>Felhívja a figyelmet a kiemelt ajánlatokra, akciókra, szezonális termékekre.</w:t>
      </w:r>
    </w:p>
    <w:p w14:paraId="6DA7274C" w14:textId="77777777" w:rsidR="003E3B61" w:rsidRDefault="003E3B61" w:rsidP="003E3B61">
      <w:pPr>
        <w:spacing w:after="0"/>
        <w:ind w:left="851"/>
      </w:pPr>
      <w:r>
        <w:t>Tájékoztatja a vásárlót az áruhoz kapcsolódó szolgáltatásokról, az igénybevétel feltételeiről.</w:t>
      </w:r>
    </w:p>
    <w:p w14:paraId="409B8273" w14:textId="77777777" w:rsidR="003E3B61" w:rsidRDefault="003E3B61" w:rsidP="003E3B61">
      <w:pPr>
        <w:spacing w:after="0"/>
        <w:ind w:left="851"/>
      </w:pPr>
      <w:r>
        <w:t>Kiszolgálás közben kapcsolódó áruféleségeket ajánl.</w:t>
      </w:r>
    </w:p>
    <w:p w14:paraId="28E848BA" w14:textId="77777777" w:rsidR="003E3B61" w:rsidRDefault="003E3B61" w:rsidP="003E3B61">
      <w:pPr>
        <w:spacing w:after="0"/>
        <w:ind w:left="851"/>
      </w:pPr>
      <w:r>
        <w:t>Felhívja a figyelmet a kiemelt ajánlatokra, akciókra, szezonális termékekre.</w:t>
      </w:r>
    </w:p>
    <w:p w14:paraId="723ABDF7" w14:textId="77777777" w:rsidR="003E3B61" w:rsidRDefault="003E3B61" w:rsidP="003E3B61">
      <w:pPr>
        <w:spacing w:after="0"/>
        <w:ind w:left="851"/>
      </w:pPr>
      <w:r>
        <w:t>Meggyőző érveléstechnikával segíti a vásárlót a döntésben.</w:t>
      </w:r>
    </w:p>
    <w:p w14:paraId="5296A7FD" w14:textId="77777777" w:rsidR="003E3B61" w:rsidRDefault="003E3B61" w:rsidP="003E3B61">
      <w:pPr>
        <w:spacing w:after="0"/>
        <w:ind w:left="851"/>
      </w:pPr>
      <w:r>
        <w:t>Készlethiány esetén helyettesítő terméket ajánl, vagy közbenjár az áruutánpótlás érdekében.</w:t>
      </w:r>
    </w:p>
    <w:p w14:paraId="78B7671A" w14:textId="77777777" w:rsidR="003E3B61" w:rsidRDefault="003E3B61" w:rsidP="003E3B61">
      <w:pPr>
        <w:spacing w:after="0"/>
        <w:ind w:left="851"/>
      </w:pPr>
      <w:r>
        <w:t>Befejezi a kiszolgálást, udvariasan elköszön a vásárlótól.</w:t>
      </w:r>
    </w:p>
    <w:p w14:paraId="2EFB5A9D" w14:textId="77777777" w:rsidR="00D8205C" w:rsidRDefault="003E3B61" w:rsidP="003E3B61">
      <w:pPr>
        <w:spacing w:after="0"/>
        <w:ind w:left="851"/>
      </w:pPr>
      <w:r w:rsidRPr="003E3B61">
        <w:t>Konfliktushelyzet megoldása.</w:t>
      </w:r>
    </w:p>
    <w:p w14:paraId="7BD010C6" w14:textId="77777777" w:rsidR="001B1209" w:rsidRDefault="001B1209" w:rsidP="001B1209">
      <w:pPr>
        <w:spacing w:after="0"/>
      </w:pPr>
    </w:p>
    <w:p w14:paraId="782070AA" w14:textId="77777777" w:rsidR="001B1209" w:rsidRDefault="001B1209" w:rsidP="001B1209">
      <w:pPr>
        <w:spacing w:after="0"/>
      </w:pPr>
      <w:r>
        <w:t xml:space="preserve">A </w:t>
      </w:r>
      <w:r w:rsidRPr="00D4017D">
        <w:t>2/10.</w:t>
      </w:r>
      <w:r>
        <w:t xml:space="preserve"> évfolyamot követő szakmai gyakorlat szakmai tartalma:</w:t>
      </w:r>
    </w:p>
    <w:p w14:paraId="0F8F29F7" w14:textId="77777777" w:rsidR="00FD0DB8" w:rsidRDefault="00FD0DB8" w:rsidP="008421D6">
      <w:pPr>
        <w:spacing w:after="0"/>
        <w:ind w:left="851"/>
        <w:rPr>
          <w:rFonts w:cs="Times New Roman"/>
        </w:rPr>
      </w:pPr>
      <w:r w:rsidRPr="00FD0DB8">
        <w:rPr>
          <w:rFonts w:cs="Times New Roman"/>
        </w:rPr>
        <w:t>Munka-, baleset-, és tűzvédelem sajátosságai a gyakorlati képzőhelyen</w:t>
      </w:r>
      <w:r>
        <w:rPr>
          <w:rFonts w:cs="Times New Roman"/>
        </w:rPr>
        <w:t>.</w:t>
      </w:r>
    </w:p>
    <w:p w14:paraId="0249941E" w14:textId="77777777" w:rsidR="008421D6" w:rsidRPr="008421D6" w:rsidRDefault="008421D6" w:rsidP="008421D6">
      <w:pPr>
        <w:spacing w:after="0"/>
        <w:ind w:left="851"/>
        <w:rPr>
          <w:rFonts w:cs="Times New Roman"/>
        </w:rPr>
      </w:pPr>
      <w:r w:rsidRPr="008421D6">
        <w:rPr>
          <w:rFonts w:cs="Times New Roman"/>
        </w:rPr>
        <w:t>Kereskedelmi gyakorlat:</w:t>
      </w:r>
    </w:p>
    <w:p w14:paraId="5BC3FCE4" w14:textId="77777777" w:rsidR="008421D6" w:rsidRPr="008421D6" w:rsidRDefault="008421D6" w:rsidP="008421D6">
      <w:pPr>
        <w:spacing w:after="0"/>
        <w:ind w:left="851"/>
        <w:rPr>
          <w:rFonts w:cs="Times New Roman"/>
        </w:rPr>
      </w:pPr>
      <w:r w:rsidRPr="008421D6">
        <w:rPr>
          <w:rFonts w:cs="Times New Roman"/>
        </w:rPr>
        <w:t xml:space="preserve">Az áruforgalmi folyamat (beszerzés, készletezés, értékesítés.) elemeinek és a hozzá kapcsolódó bizonylatok megismerése a gyakorlatban. </w:t>
      </w:r>
    </w:p>
    <w:p w14:paraId="08C9A74D" w14:textId="77777777" w:rsidR="008421D6" w:rsidRPr="008421D6" w:rsidRDefault="008421D6" w:rsidP="008421D6">
      <w:pPr>
        <w:spacing w:after="0"/>
        <w:ind w:left="851"/>
        <w:rPr>
          <w:rFonts w:cs="Times New Roman"/>
        </w:rPr>
      </w:pPr>
      <w:r w:rsidRPr="008421D6">
        <w:rPr>
          <w:rFonts w:cs="Times New Roman"/>
        </w:rPr>
        <w:t>A beszerzendő áruk mennyiségének, minőségének, összetételének meghatározása. A megrendelés módjai, dokumentumai a gyakorlati képzőhelyen.</w:t>
      </w:r>
    </w:p>
    <w:p w14:paraId="3B23F1BD" w14:textId="77777777" w:rsidR="008421D6" w:rsidRPr="008421D6" w:rsidRDefault="008421D6" w:rsidP="008421D6">
      <w:pPr>
        <w:spacing w:after="0"/>
        <w:ind w:left="851"/>
        <w:rPr>
          <w:rFonts w:cs="Times New Roman"/>
        </w:rPr>
      </w:pPr>
      <w:r w:rsidRPr="008421D6">
        <w:rPr>
          <w:rFonts w:cs="Times New Roman"/>
        </w:rPr>
        <w:t>Áruátvételhez szükséges eszközök, valamint a visszáru és a visszaszállítandó göngyölegek előkészítése.</w:t>
      </w:r>
    </w:p>
    <w:p w14:paraId="6CFDC569" w14:textId="77777777" w:rsidR="008421D6" w:rsidRPr="008421D6" w:rsidRDefault="008421D6" w:rsidP="008421D6">
      <w:pPr>
        <w:spacing w:after="0"/>
        <w:ind w:left="851"/>
        <w:rPr>
          <w:rFonts w:cs="Times New Roman"/>
        </w:rPr>
      </w:pPr>
      <w:r w:rsidRPr="008421D6">
        <w:rPr>
          <w:rFonts w:cs="Times New Roman"/>
        </w:rPr>
        <w:t>Az áruk mennyiségi és minőségi átvételét megismeri, a kapcsolódó bizonylatokat ellenőrzi.</w:t>
      </w:r>
      <w:r w:rsidRPr="008421D6">
        <w:t xml:space="preserve"> </w:t>
      </w:r>
      <w:r w:rsidRPr="008421D6">
        <w:rPr>
          <w:rFonts w:cs="Times New Roman"/>
        </w:rPr>
        <w:t>Az áruhoz előírás szerint csat</w:t>
      </w:r>
      <w:r w:rsidR="00FD0DB8">
        <w:rPr>
          <w:rFonts w:cs="Times New Roman"/>
        </w:rPr>
        <w:t>olandó dokumentumok meglétét</w:t>
      </w:r>
      <w:r w:rsidRPr="008421D6">
        <w:rPr>
          <w:rFonts w:cs="Times New Roman"/>
        </w:rPr>
        <w:t>, szabályszerűség</w:t>
      </w:r>
      <w:r w:rsidR="00FD0DB8">
        <w:rPr>
          <w:rFonts w:cs="Times New Roman"/>
        </w:rPr>
        <w:t>ét ellenőrzi</w:t>
      </w:r>
      <w:r w:rsidRPr="008421D6">
        <w:rPr>
          <w:rFonts w:cs="Times New Roman"/>
        </w:rPr>
        <w:t>.</w:t>
      </w:r>
    </w:p>
    <w:p w14:paraId="5E8B409C" w14:textId="77777777" w:rsidR="008421D6" w:rsidRPr="008421D6" w:rsidRDefault="008421D6" w:rsidP="008421D6">
      <w:pPr>
        <w:spacing w:after="0"/>
        <w:ind w:left="851"/>
        <w:rPr>
          <w:rFonts w:cs="Times New Roman"/>
        </w:rPr>
      </w:pPr>
      <w:r w:rsidRPr="008421D6">
        <w:rPr>
          <w:rFonts w:cs="Times New Roman"/>
        </w:rPr>
        <w:t xml:space="preserve">Az árukat szakszerűen elhelyezi a raktárban illetve az eladótérben. </w:t>
      </w:r>
    </w:p>
    <w:p w14:paraId="1F3A7711" w14:textId="77777777" w:rsidR="008421D6" w:rsidRPr="008421D6" w:rsidRDefault="008421D6" w:rsidP="008421D6">
      <w:pPr>
        <w:spacing w:after="0"/>
        <w:ind w:left="851"/>
        <w:rPr>
          <w:rFonts w:cs="Times New Roman"/>
        </w:rPr>
      </w:pPr>
      <w:r w:rsidRPr="008421D6">
        <w:rPr>
          <w:rFonts w:cs="Times New Roman"/>
        </w:rPr>
        <w:t>Árumozgató gépeket, eszközöket szabályszerűen használja.</w:t>
      </w:r>
    </w:p>
    <w:p w14:paraId="20F68B37" w14:textId="77777777" w:rsidR="008421D6" w:rsidRPr="008421D6" w:rsidRDefault="008421D6" w:rsidP="008421D6">
      <w:pPr>
        <w:spacing w:after="0"/>
        <w:ind w:left="851"/>
        <w:rPr>
          <w:rFonts w:cs="Times New Roman"/>
        </w:rPr>
      </w:pPr>
      <w:r w:rsidRPr="008421D6">
        <w:rPr>
          <w:rFonts w:cs="Times New Roman"/>
        </w:rPr>
        <w:t xml:space="preserve">Leltározásban való részvétel, a hozzá kapcsolódó bizonylatok megismerése (leltárfelvételi ív, leltárösszesítő, jegyzőkönyv). </w:t>
      </w:r>
    </w:p>
    <w:p w14:paraId="2D476DC3" w14:textId="77777777" w:rsidR="008421D6" w:rsidRPr="008421D6" w:rsidRDefault="008421D6" w:rsidP="008421D6">
      <w:pPr>
        <w:spacing w:after="0"/>
        <w:ind w:left="851"/>
        <w:rPr>
          <w:rFonts w:cs="Times New Roman"/>
        </w:rPr>
      </w:pPr>
      <w:r w:rsidRPr="008421D6">
        <w:rPr>
          <w:rFonts w:cs="Times New Roman"/>
        </w:rPr>
        <w:t>Az áruk kicsomagolása és előcsomagolása, a vevők tájékoztatását szolgáló információk meglétének ellenőrzése.</w:t>
      </w:r>
    </w:p>
    <w:p w14:paraId="284A8ED5" w14:textId="77777777" w:rsidR="008421D6" w:rsidRPr="008421D6" w:rsidRDefault="008421D6" w:rsidP="008421D6">
      <w:pPr>
        <w:spacing w:after="0"/>
        <w:ind w:left="851"/>
        <w:rPr>
          <w:rFonts w:cs="Times New Roman"/>
        </w:rPr>
      </w:pPr>
      <w:r w:rsidRPr="008421D6">
        <w:rPr>
          <w:rFonts w:cs="Times New Roman"/>
        </w:rPr>
        <w:t>Az áru szakmai és a kereskedelmi egység boltképéhez igazodó kihelyezése.</w:t>
      </w:r>
    </w:p>
    <w:p w14:paraId="4F5655AC" w14:textId="77777777" w:rsidR="008421D6" w:rsidRPr="008421D6" w:rsidRDefault="008421D6" w:rsidP="008421D6">
      <w:pPr>
        <w:spacing w:after="0"/>
        <w:ind w:left="851"/>
        <w:rPr>
          <w:rFonts w:cs="Times New Roman"/>
        </w:rPr>
      </w:pPr>
      <w:r w:rsidRPr="008421D6">
        <w:rPr>
          <w:rFonts w:cs="Times New Roman"/>
        </w:rPr>
        <w:t>Áruvédelmi címkék elhelyezkedése a termékeken.</w:t>
      </w:r>
    </w:p>
    <w:p w14:paraId="3E218E96" w14:textId="77777777" w:rsidR="008421D6" w:rsidRPr="008421D6" w:rsidRDefault="008421D6" w:rsidP="008421D6">
      <w:pPr>
        <w:spacing w:after="0"/>
        <w:ind w:left="851"/>
        <w:rPr>
          <w:rFonts w:cs="Times New Roman"/>
        </w:rPr>
      </w:pPr>
      <w:r w:rsidRPr="008421D6">
        <w:rPr>
          <w:rFonts w:cs="Times New Roman"/>
        </w:rPr>
        <w:t>A fogyasztói ár szabályszerű feltüntetése.</w:t>
      </w:r>
    </w:p>
    <w:p w14:paraId="2867E7EF" w14:textId="77777777" w:rsidR="008421D6" w:rsidRPr="008421D6" w:rsidRDefault="008421D6" w:rsidP="008421D6">
      <w:pPr>
        <w:spacing w:after="0"/>
        <w:ind w:left="851"/>
        <w:rPr>
          <w:rFonts w:cs="Times New Roman"/>
        </w:rPr>
      </w:pPr>
      <w:r w:rsidRPr="008421D6">
        <w:rPr>
          <w:rFonts w:cs="Times New Roman"/>
        </w:rPr>
        <w:t xml:space="preserve">Árjelző táblák, vonalkódok készítése. </w:t>
      </w:r>
    </w:p>
    <w:p w14:paraId="353994B1" w14:textId="77777777" w:rsidR="008421D6" w:rsidRPr="008421D6" w:rsidRDefault="008421D6" w:rsidP="008421D6">
      <w:pPr>
        <w:spacing w:after="0"/>
        <w:ind w:left="851"/>
        <w:rPr>
          <w:rFonts w:cs="Times New Roman"/>
        </w:rPr>
      </w:pPr>
      <w:r w:rsidRPr="008421D6">
        <w:rPr>
          <w:rFonts w:cs="Times New Roman"/>
        </w:rPr>
        <w:t>A vevők fogadása, a vásárlói igények megismerése, az áruk bemutatása, ajánlása.</w:t>
      </w:r>
    </w:p>
    <w:p w14:paraId="7D0A0E1C" w14:textId="77777777" w:rsidR="008421D6" w:rsidRPr="008421D6" w:rsidRDefault="008421D6" w:rsidP="008421D6">
      <w:pPr>
        <w:spacing w:after="0"/>
        <w:ind w:left="851"/>
        <w:rPr>
          <w:rFonts w:cs="Times New Roman"/>
        </w:rPr>
      </w:pPr>
      <w:r w:rsidRPr="008421D6">
        <w:rPr>
          <w:rFonts w:cs="Times New Roman"/>
        </w:rPr>
        <w:t>Hulladékkezelési szabályok megismerése, betartása.</w:t>
      </w:r>
    </w:p>
    <w:p w14:paraId="05CC30C7" w14:textId="77777777" w:rsidR="008421D6" w:rsidRPr="008421D6" w:rsidRDefault="008421D6" w:rsidP="008421D6">
      <w:pPr>
        <w:spacing w:after="0"/>
        <w:ind w:left="851"/>
        <w:rPr>
          <w:rFonts w:cs="Times New Roman"/>
        </w:rPr>
      </w:pPr>
      <w:r w:rsidRPr="008421D6">
        <w:rPr>
          <w:rFonts w:cs="Times New Roman"/>
        </w:rPr>
        <w:t>Áruforgalom bizonylatainak szabályszerű kitöltése és kezelése: szállítólevél,</w:t>
      </w:r>
    </w:p>
    <w:p w14:paraId="0577E54A" w14:textId="77777777" w:rsidR="008421D6" w:rsidRPr="008421D6" w:rsidRDefault="008421D6" w:rsidP="008421D6">
      <w:pPr>
        <w:spacing w:after="0"/>
        <w:ind w:left="851"/>
        <w:rPr>
          <w:rFonts w:cs="Times New Roman"/>
        </w:rPr>
      </w:pPr>
      <w:proofErr w:type="gramStart"/>
      <w:r w:rsidRPr="008421D6">
        <w:rPr>
          <w:rFonts w:cs="Times New Roman"/>
        </w:rPr>
        <w:t>árucsere</w:t>
      </w:r>
      <w:proofErr w:type="gramEnd"/>
      <w:r w:rsidRPr="008421D6">
        <w:rPr>
          <w:rFonts w:cs="Times New Roman"/>
        </w:rPr>
        <w:t xml:space="preserve"> utalvány, készpénzfizetési számla, nyugta, számla (tartalma, bizonylat kitöltése, kézzel és/vagy géppel).</w:t>
      </w:r>
    </w:p>
    <w:p w14:paraId="63A3F4B0" w14:textId="77777777" w:rsidR="008421D6" w:rsidRPr="008421D6" w:rsidRDefault="008421D6" w:rsidP="008421D6">
      <w:pPr>
        <w:spacing w:after="0"/>
        <w:ind w:left="851"/>
        <w:rPr>
          <w:rFonts w:cs="Times New Roman"/>
        </w:rPr>
      </w:pPr>
      <w:r w:rsidRPr="008421D6">
        <w:rPr>
          <w:rFonts w:cs="Times New Roman"/>
        </w:rPr>
        <w:t>Eladási gyakorlat:</w:t>
      </w:r>
    </w:p>
    <w:p w14:paraId="23EEF59B" w14:textId="77777777" w:rsidR="008421D6" w:rsidRPr="008421D6" w:rsidRDefault="008421D6" w:rsidP="008421D6">
      <w:pPr>
        <w:spacing w:after="0"/>
        <w:ind w:left="851"/>
        <w:rPr>
          <w:rFonts w:cs="Times New Roman"/>
        </w:rPr>
      </w:pPr>
      <w:r w:rsidRPr="008421D6">
        <w:rPr>
          <w:rFonts w:cs="Times New Roman"/>
        </w:rPr>
        <w:t xml:space="preserve">Az eladó magatartása a gyakorlatban. (illemszabályok). </w:t>
      </w:r>
    </w:p>
    <w:p w14:paraId="215103D7" w14:textId="77777777" w:rsidR="008421D6" w:rsidRPr="008421D6" w:rsidRDefault="008421D6" w:rsidP="008421D6">
      <w:pPr>
        <w:spacing w:after="0"/>
        <w:ind w:left="851"/>
        <w:rPr>
          <w:rFonts w:cs="Times New Roman"/>
        </w:rPr>
      </w:pPr>
      <w:r w:rsidRPr="008421D6">
        <w:rPr>
          <w:rFonts w:cs="Times New Roman"/>
        </w:rPr>
        <w:t>Beszédstílus (szókincs, hangnem, hangerő) helyes alkalmazása.</w:t>
      </w:r>
    </w:p>
    <w:p w14:paraId="3C0D225A" w14:textId="77777777" w:rsidR="008421D6" w:rsidRPr="008421D6" w:rsidRDefault="008421D6" w:rsidP="008421D6">
      <w:pPr>
        <w:spacing w:after="0"/>
        <w:ind w:left="851"/>
        <w:rPr>
          <w:rFonts w:cs="Times New Roman"/>
        </w:rPr>
      </w:pPr>
      <w:r w:rsidRPr="008421D6">
        <w:rPr>
          <w:rFonts w:cs="Times New Roman"/>
        </w:rPr>
        <w:t xml:space="preserve">Alkalmazza a helyes testbeszédet. </w:t>
      </w:r>
    </w:p>
    <w:p w14:paraId="5EEBA8F7" w14:textId="77777777" w:rsidR="008421D6" w:rsidRPr="008421D6" w:rsidRDefault="008421D6" w:rsidP="008421D6">
      <w:pPr>
        <w:spacing w:after="0"/>
        <w:ind w:left="851"/>
        <w:rPr>
          <w:rFonts w:cs="Times New Roman"/>
        </w:rPr>
      </w:pPr>
      <w:r w:rsidRPr="008421D6">
        <w:rPr>
          <w:rFonts w:cs="Times New Roman"/>
        </w:rPr>
        <w:t>A vevőtípusok felismerése (határozott, határozatlan vevő stb.).</w:t>
      </w:r>
    </w:p>
    <w:p w14:paraId="11BDF682" w14:textId="77777777" w:rsidR="008421D6" w:rsidRPr="008421D6" w:rsidRDefault="008421D6" w:rsidP="008421D6">
      <w:pPr>
        <w:spacing w:after="0"/>
        <w:ind w:left="851"/>
        <w:rPr>
          <w:rFonts w:cs="Times New Roman"/>
        </w:rPr>
      </w:pPr>
      <w:r w:rsidRPr="008421D6">
        <w:rPr>
          <w:rFonts w:cs="Times New Roman"/>
        </w:rPr>
        <w:t>Az egyes vevőtípusokkal szembeni helyes viselkedés.</w:t>
      </w:r>
    </w:p>
    <w:p w14:paraId="3FA6867C" w14:textId="77777777" w:rsidR="008421D6" w:rsidRPr="008421D6" w:rsidRDefault="008421D6" w:rsidP="008421D6">
      <w:pPr>
        <w:spacing w:after="0"/>
        <w:ind w:left="851"/>
        <w:rPr>
          <w:rFonts w:cs="Times New Roman"/>
        </w:rPr>
      </w:pPr>
      <w:r w:rsidRPr="008421D6">
        <w:rPr>
          <w:rFonts w:cs="Times New Roman"/>
        </w:rPr>
        <w:t xml:space="preserve">Az eladási folyamat gyakorlása: </w:t>
      </w:r>
    </w:p>
    <w:p w14:paraId="728211CB" w14:textId="77777777" w:rsidR="008421D6" w:rsidRPr="008421D6" w:rsidRDefault="008421D6" w:rsidP="008421D6">
      <w:pPr>
        <w:spacing w:after="0"/>
        <w:ind w:left="851"/>
        <w:rPr>
          <w:rFonts w:cs="Times New Roman"/>
        </w:rPr>
      </w:pPr>
      <w:r w:rsidRPr="008421D6">
        <w:rPr>
          <w:rFonts w:cs="Times New Roman"/>
        </w:rPr>
        <w:t>A vásárlót udvariasan köszönti.</w:t>
      </w:r>
    </w:p>
    <w:p w14:paraId="02F19548" w14:textId="77777777" w:rsidR="008421D6" w:rsidRPr="008421D6" w:rsidRDefault="008421D6" w:rsidP="008421D6">
      <w:pPr>
        <w:spacing w:after="0"/>
        <w:ind w:left="851"/>
        <w:rPr>
          <w:rFonts w:cs="Times New Roman"/>
        </w:rPr>
      </w:pPr>
      <w:r w:rsidRPr="008421D6">
        <w:rPr>
          <w:rFonts w:cs="Times New Roman"/>
        </w:rPr>
        <w:t>Megszólítja a vevőt, vásárlási szándéka felől érdeklődik.</w:t>
      </w:r>
    </w:p>
    <w:p w14:paraId="08F89A71" w14:textId="77777777" w:rsidR="008421D6" w:rsidRPr="008421D6" w:rsidRDefault="008421D6" w:rsidP="008421D6">
      <w:pPr>
        <w:spacing w:after="0"/>
        <w:ind w:left="851"/>
        <w:rPr>
          <w:rFonts w:cs="Times New Roman"/>
        </w:rPr>
      </w:pPr>
      <w:r w:rsidRPr="008421D6">
        <w:rPr>
          <w:rFonts w:cs="Times New Roman"/>
        </w:rPr>
        <w:t>Felismeri a visszatérő vevőket, törzsvásárlókat és kiemelt figyelmet fordít rájuk.</w:t>
      </w:r>
    </w:p>
    <w:p w14:paraId="444985C5" w14:textId="77777777" w:rsidR="008421D6" w:rsidRPr="008421D6" w:rsidRDefault="008421D6" w:rsidP="008421D6">
      <w:pPr>
        <w:spacing w:after="0"/>
        <w:ind w:left="851"/>
        <w:rPr>
          <w:rFonts w:cs="Times New Roman"/>
        </w:rPr>
      </w:pPr>
      <w:r w:rsidRPr="008421D6">
        <w:rPr>
          <w:rFonts w:cs="Times New Roman"/>
        </w:rPr>
        <w:lastRenderedPageBreak/>
        <w:t>Megjelenéstől függetlenül minden vásárlónak megadja a tiszteletet és udvarias kiszolgálásban részesíti.</w:t>
      </w:r>
    </w:p>
    <w:p w14:paraId="539DA12F" w14:textId="77777777" w:rsidR="008421D6" w:rsidRPr="008421D6" w:rsidRDefault="008421D6" w:rsidP="008421D6">
      <w:pPr>
        <w:spacing w:after="0"/>
        <w:ind w:left="851"/>
        <w:rPr>
          <w:rFonts w:cs="Times New Roman"/>
        </w:rPr>
      </w:pPr>
      <w:r w:rsidRPr="008421D6">
        <w:rPr>
          <w:rFonts w:cs="Times New Roman"/>
        </w:rPr>
        <w:t>Felkelti a vásárló érdeklődését.</w:t>
      </w:r>
    </w:p>
    <w:p w14:paraId="613D75B1" w14:textId="77777777" w:rsidR="008421D6" w:rsidRPr="008421D6" w:rsidRDefault="008421D6" w:rsidP="008421D6">
      <w:pPr>
        <w:spacing w:after="0"/>
        <w:ind w:left="851"/>
        <w:rPr>
          <w:rFonts w:cs="Times New Roman"/>
        </w:rPr>
      </w:pPr>
      <w:r w:rsidRPr="008421D6">
        <w:rPr>
          <w:rFonts w:cs="Times New Roman"/>
        </w:rPr>
        <w:t>Alkalmazza a meggyőzésen alapuló eladói magatartás szemléletét, és módszereit.</w:t>
      </w:r>
    </w:p>
    <w:p w14:paraId="0DD8FD8A" w14:textId="77777777" w:rsidR="00FD0DB8" w:rsidRPr="00FD0DB8" w:rsidRDefault="008421D6" w:rsidP="00FD0DB8">
      <w:pPr>
        <w:spacing w:after="0"/>
        <w:ind w:left="851"/>
        <w:rPr>
          <w:rFonts w:cs="Times New Roman"/>
        </w:rPr>
      </w:pPr>
      <w:r w:rsidRPr="008421D6">
        <w:rPr>
          <w:rFonts w:cs="Times New Roman"/>
        </w:rPr>
        <w:t>Ösztönzi a vásárlást, a vásárló érdeklődésének megfelelően árut ajánl.</w:t>
      </w:r>
      <w:r w:rsidR="00FD0DB8">
        <w:rPr>
          <w:rFonts w:cs="Times New Roman"/>
        </w:rPr>
        <w:t xml:space="preserve"> </w:t>
      </w:r>
      <w:r w:rsidR="00FD0DB8" w:rsidRPr="00FD0DB8">
        <w:rPr>
          <w:rFonts w:cs="Times New Roman"/>
        </w:rPr>
        <w:t>Felhívja a figyelmet a kiemelt ajánlatokra, akciókra, szezonális termékekre.</w:t>
      </w:r>
    </w:p>
    <w:p w14:paraId="588362BC" w14:textId="77777777" w:rsidR="00FD0DB8" w:rsidRPr="00FD0DB8" w:rsidRDefault="00FD0DB8" w:rsidP="00FD0DB8">
      <w:pPr>
        <w:spacing w:after="0"/>
        <w:ind w:left="851"/>
        <w:rPr>
          <w:rFonts w:cs="Times New Roman"/>
        </w:rPr>
      </w:pPr>
      <w:r w:rsidRPr="00FD0DB8">
        <w:rPr>
          <w:rFonts w:cs="Times New Roman"/>
        </w:rPr>
        <w:t>Tájékoztatja a vásárlót az áruhoz kapcsolódó szolgáltatásokról, az igénybevétel feltételeiről.</w:t>
      </w:r>
    </w:p>
    <w:p w14:paraId="436FAAB3" w14:textId="77777777" w:rsidR="00FD0DB8" w:rsidRPr="00FD0DB8" w:rsidRDefault="00FD0DB8" w:rsidP="00FD0DB8">
      <w:pPr>
        <w:spacing w:after="0"/>
        <w:ind w:left="851"/>
        <w:rPr>
          <w:rFonts w:cs="Times New Roman"/>
        </w:rPr>
      </w:pPr>
      <w:r w:rsidRPr="00FD0DB8">
        <w:rPr>
          <w:rFonts w:cs="Times New Roman"/>
        </w:rPr>
        <w:t>Kiszolgálás közben kapcsolódó áruféleségeket ajánl.</w:t>
      </w:r>
    </w:p>
    <w:p w14:paraId="2DF47E27" w14:textId="77777777" w:rsidR="00FD0DB8" w:rsidRPr="00FD0DB8" w:rsidRDefault="00FD0DB8" w:rsidP="00FD0DB8">
      <w:pPr>
        <w:spacing w:after="0"/>
        <w:ind w:left="851"/>
        <w:rPr>
          <w:rFonts w:cs="Times New Roman"/>
        </w:rPr>
      </w:pPr>
      <w:r w:rsidRPr="00FD0DB8">
        <w:rPr>
          <w:rFonts w:cs="Times New Roman"/>
        </w:rPr>
        <w:t>Felhívja a figyelmet a kiemelt ajánlatokra, akciókra, szezonális termékekre.</w:t>
      </w:r>
    </w:p>
    <w:p w14:paraId="179871F1" w14:textId="77777777" w:rsidR="00FD0DB8" w:rsidRPr="00FD0DB8" w:rsidRDefault="00FD0DB8" w:rsidP="00FD0DB8">
      <w:pPr>
        <w:spacing w:after="0"/>
        <w:ind w:left="851"/>
        <w:rPr>
          <w:rFonts w:cs="Times New Roman"/>
        </w:rPr>
      </w:pPr>
      <w:r w:rsidRPr="00FD0DB8">
        <w:rPr>
          <w:rFonts w:cs="Times New Roman"/>
        </w:rPr>
        <w:t>Meggyőző érveléstechnikával segíti a vásárlót a döntésben.</w:t>
      </w:r>
    </w:p>
    <w:p w14:paraId="4E57E0E0" w14:textId="77777777" w:rsidR="00FD0DB8" w:rsidRPr="00FD0DB8" w:rsidRDefault="00FD0DB8" w:rsidP="00FD0DB8">
      <w:pPr>
        <w:spacing w:after="0"/>
        <w:ind w:left="851"/>
        <w:rPr>
          <w:rFonts w:cs="Times New Roman"/>
        </w:rPr>
      </w:pPr>
      <w:r w:rsidRPr="00FD0DB8">
        <w:rPr>
          <w:rFonts w:cs="Times New Roman"/>
        </w:rPr>
        <w:t>Készlethiány esetén helyettesítő terméket ajánl, vagy közbenjár az áruutánpótlás érdekében.</w:t>
      </w:r>
    </w:p>
    <w:p w14:paraId="1C5ABF4E" w14:textId="77777777" w:rsidR="00FD0DB8" w:rsidRPr="00FD0DB8" w:rsidRDefault="00FD0DB8" w:rsidP="00FD0DB8">
      <w:pPr>
        <w:spacing w:after="0"/>
        <w:ind w:left="851"/>
        <w:rPr>
          <w:rFonts w:cs="Times New Roman"/>
        </w:rPr>
      </w:pPr>
      <w:r w:rsidRPr="00FD0DB8">
        <w:rPr>
          <w:rFonts w:cs="Times New Roman"/>
        </w:rPr>
        <w:t>Befejezi a kiszolgálást, udvariasan elköszön a vásárlótól.</w:t>
      </w:r>
    </w:p>
    <w:p w14:paraId="6069C337" w14:textId="77777777" w:rsidR="00FD0DB8" w:rsidRDefault="00FD0DB8" w:rsidP="00FD0DB8">
      <w:pPr>
        <w:spacing w:after="0"/>
        <w:ind w:left="851"/>
        <w:rPr>
          <w:rFonts w:cs="Times New Roman"/>
        </w:rPr>
      </w:pPr>
      <w:r w:rsidRPr="00FD0DB8">
        <w:rPr>
          <w:rFonts w:cs="Times New Roman"/>
        </w:rPr>
        <w:t>Konfliktushelyzet megoldása.</w:t>
      </w:r>
      <w:r>
        <w:rPr>
          <w:rFonts w:cs="Times New Roman"/>
        </w:rPr>
        <w:t xml:space="preserve"> </w:t>
      </w:r>
    </w:p>
    <w:p w14:paraId="5472F171" w14:textId="77777777" w:rsidR="001B1209" w:rsidRDefault="00FD0DB8" w:rsidP="00FD0DB8">
      <w:pPr>
        <w:spacing w:after="0"/>
        <w:ind w:left="851"/>
        <w:rPr>
          <w:rFonts w:cs="Times New Roman"/>
        </w:rPr>
      </w:pPr>
      <w:r w:rsidRPr="00FD0DB8">
        <w:rPr>
          <w:rFonts w:cs="Times New Roman"/>
        </w:rPr>
        <w:t>Jogszabályok alkalmazás</w:t>
      </w:r>
      <w:r>
        <w:rPr>
          <w:rFonts w:cs="Times New Roman"/>
        </w:rPr>
        <w:t>a:</w:t>
      </w:r>
    </w:p>
    <w:p w14:paraId="58A55B6F" w14:textId="77777777" w:rsidR="00FD0DB8" w:rsidRPr="00FD0DB8" w:rsidRDefault="00FD0DB8" w:rsidP="00FD0DB8">
      <w:pPr>
        <w:spacing w:after="0"/>
        <w:ind w:left="851"/>
        <w:rPr>
          <w:rFonts w:cs="Times New Roman"/>
        </w:rPr>
      </w:pPr>
      <w:r w:rsidRPr="00FD0DB8">
        <w:rPr>
          <w:rFonts w:cs="Times New Roman"/>
        </w:rPr>
        <w:t>Csomagolásra vonatkozó előírások.</w:t>
      </w:r>
    </w:p>
    <w:p w14:paraId="5AB193EE" w14:textId="77777777" w:rsidR="00FD0DB8" w:rsidRDefault="00FD0DB8" w:rsidP="00FD0DB8">
      <w:pPr>
        <w:spacing w:after="0"/>
        <w:ind w:left="851"/>
        <w:rPr>
          <w:rFonts w:cs="Times New Roman"/>
        </w:rPr>
      </w:pPr>
      <w:r w:rsidRPr="00FD0DB8">
        <w:rPr>
          <w:rFonts w:cs="Times New Roman"/>
        </w:rPr>
        <w:t>Gyermek- és fiatalkorúak védelmét szolgáló előírások.</w:t>
      </w:r>
    </w:p>
    <w:p w14:paraId="6984ECCC" w14:textId="77777777" w:rsidR="00FD0DB8" w:rsidRPr="00FD0DB8" w:rsidRDefault="00FD0DB8" w:rsidP="00FD0DB8">
      <w:pPr>
        <w:spacing w:after="0"/>
        <w:ind w:left="851"/>
        <w:rPr>
          <w:rFonts w:cs="Times New Roman"/>
        </w:rPr>
      </w:pPr>
      <w:r w:rsidRPr="00FD0DB8">
        <w:rPr>
          <w:rFonts w:cs="Times New Roman"/>
        </w:rPr>
        <w:t>Szavatosság, szavatossági idők, kellékszavatosság.</w:t>
      </w:r>
    </w:p>
    <w:p w14:paraId="2B7D380F" w14:textId="77777777" w:rsidR="00FD0DB8" w:rsidRPr="00FD0DB8" w:rsidRDefault="00FD0DB8" w:rsidP="00FD0DB8">
      <w:pPr>
        <w:spacing w:after="0"/>
        <w:ind w:left="851"/>
        <w:rPr>
          <w:rFonts w:cs="Times New Roman"/>
        </w:rPr>
      </w:pPr>
      <w:r w:rsidRPr="00FD0DB8">
        <w:rPr>
          <w:rFonts w:cs="Times New Roman"/>
        </w:rPr>
        <w:t>Jótállás, kiterjesztett jótállás, jótállási jegy.</w:t>
      </w:r>
    </w:p>
    <w:p w14:paraId="7DDC6B24" w14:textId="77777777" w:rsidR="00FD0DB8" w:rsidRPr="00FD0DB8" w:rsidRDefault="00FD0DB8" w:rsidP="00FD0DB8">
      <w:pPr>
        <w:spacing w:after="0"/>
        <w:ind w:left="851"/>
        <w:rPr>
          <w:rFonts w:cs="Times New Roman"/>
        </w:rPr>
      </w:pPr>
      <w:r w:rsidRPr="00FD0DB8">
        <w:rPr>
          <w:rFonts w:cs="Times New Roman"/>
        </w:rPr>
        <w:t>Fogyasztói panaszok kezelése, ügyfélszolgálat.</w:t>
      </w:r>
    </w:p>
    <w:p w14:paraId="0C07402A" w14:textId="77777777" w:rsidR="00FD0DB8" w:rsidRDefault="00FD0DB8" w:rsidP="00FD0DB8">
      <w:pPr>
        <w:spacing w:after="0"/>
        <w:ind w:left="851"/>
        <w:rPr>
          <w:rFonts w:cs="Times New Roman"/>
        </w:rPr>
      </w:pPr>
      <w:r w:rsidRPr="00FD0DB8">
        <w:rPr>
          <w:rFonts w:cs="Times New Roman"/>
        </w:rPr>
        <w:t>Vásárlók könyve vezetése.</w:t>
      </w:r>
    </w:p>
    <w:p w14:paraId="0D3536F2" w14:textId="77777777" w:rsidR="00FD0DB8" w:rsidRDefault="00FD0DB8" w:rsidP="00FD0DB8">
      <w:pPr>
        <w:spacing w:after="0"/>
        <w:ind w:left="851"/>
        <w:rPr>
          <w:rFonts w:cs="Times New Roman"/>
        </w:rPr>
      </w:pPr>
      <w:r w:rsidRPr="00FD0DB8">
        <w:rPr>
          <w:rFonts w:cs="Times New Roman"/>
        </w:rPr>
        <w:t>Hulladékkezelési szabályok: csomagolóeszközök összegyűjtése, környezetvédelem</w:t>
      </w:r>
      <w:r>
        <w:rPr>
          <w:rFonts w:cs="Times New Roman"/>
        </w:rPr>
        <w:t>.</w:t>
      </w:r>
    </w:p>
    <w:p w14:paraId="4D89916B" w14:textId="77777777" w:rsidR="00FD0DB8" w:rsidRDefault="00FD0DB8" w:rsidP="00FD0DB8">
      <w:pPr>
        <w:spacing w:after="0"/>
        <w:ind w:left="851"/>
        <w:rPr>
          <w:rFonts w:cs="Times New Roman"/>
        </w:rPr>
      </w:pPr>
      <w:r w:rsidRPr="00FD0DB8">
        <w:rPr>
          <w:rFonts w:cs="Times New Roman"/>
        </w:rPr>
        <w:t>Pénztár- és pénzkezelés gyakorlata</w:t>
      </w:r>
      <w:r>
        <w:rPr>
          <w:rFonts w:cs="Times New Roman"/>
        </w:rPr>
        <w:t>:</w:t>
      </w:r>
    </w:p>
    <w:p w14:paraId="319C95DB" w14:textId="77777777" w:rsidR="00FD0DB8" w:rsidRPr="00FD0DB8" w:rsidRDefault="00FD0DB8" w:rsidP="00FD0DB8">
      <w:pPr>
        <w:spacing w:after="0"/>
        <w:ind w:left="851"/>
        <w:rPr>
          <w:rFonts w:cs="Times New Roman"/>
        </w:rPr>
      </w:pPr>
      <w:r w:rsidRPr="00FD0DB8">
        <w:rPr>
          <w:rFonts w:cs="Times New Roman"/>
        </w:rPr>
        <w:t>A pénztáros feladatai, pénzkezelésre, pénzelszámolásra vonatkozó szabályok.</w:t>
      </w:r>
    </w:p>
    <w:p w14:paraId="5F2DC02F" w14:textId="77777777" w:rsidR="00FD0DB8" w:rsidRDefault="00FD0DB8" w:rsidP="00FD0DB8">
      <w:pPr>
        <w:spacing w:after="0"/>
        <w:ind w:left="851"/>
        <w:rPr>
          <w:rFonts w:cs="Times New Roman"/>
        </w:rPr>
      </w:pPr>
      <w:r w:rsidRPr="00FD0DB8">
        <w:rPr>
          <w:rFonts w:cs="Times New Roman"/>
        </w:rPr>
        <w:t>A pénztárgépek használatának szabályai.</w:t>
      </w:r>
    </w:p>
    <w:p w14:paraId="7932ABCE" w14:textId="77777777" w:rsidR="00FD0DB8" w:rsidRDefault="00B10AD9" w:rsidP="00FD0DB8">
      <w:pPr>
        <w:spacing w:after="0"/>
        <w:ind w:left="851"/>
        <w:rPr>
          <w:rFonts w:cs="Times New Roman"/>
        </w:rPr>
      </w:pPr>
      <w:r w:rsidRPr="00B10AD9">
        <w:rPr>
          <w:rFonts w:cs="Times New Roman"/>
        </w:rPr>
        <w:t>Bizonylatkitöltés</w:t>
      </w:r>
      <w:r>
        <w:rPr>
          <w:rFonts w:cs="Times New Roman"/>
        </w:rPr>
        <w:t>:</w:t>
      </w:r>
    </w:p>
    <w:p w14:paraId="27F5EAC9" w14:textId="77777777" w:rsidR="00B10AD9" w:rsidRPr="00B10AD9" w:rsidRDefault="00B10AD9" w:rsidP="00B10AD9">
      <w:pPr>
        <w:spacing w:after="0"/>
        <w:ind w:left="851"/>
        <w:rPr>
          <w:rFonts w:cs="Times New Roman"/>
        </w:rPr>
      </w:pPr>
      <w:r w:rsidRPr="00B10AD9">
        <w:rPr>
          <w:rFonts w:cs="Times New Roman"/>
        </w:rPr>
        <w:t>Szállítólevél (tartalma, bizonylat kitöltése, kézzel és/vagy géppel).</w:t>
      </w:r>
    </w:p>
    <w:p w14:paraId="203CD8B2" w14:textId="77777777" w:rsidR="00B10AD9" w:rsidRPr="00B10AD9" w:rsidRDefault="00B10AD9" w:rsidP="00B10AD9">
      <w:pPr>
        <w:spacing w:after="0"/>
        <w:ind w:left="851"/>
        <w:rPr>
          <w:rFonts w:cs="Times New Roman"/>
        </w:rPr>
      </w:pPr>
      <w:r w:rsidRPr="00B10AD9">
        <w:rPr>
          <w:rFonts w:cs="Times New Roman"/>
        </w:rPr>
        <w:t>Visszáru jóváírás bizonylat, visszáru számla (tartalma, kitöltése).</w:t>
      </w:r>
    </w:p>
    <w:p w14:paraId="5951D691" w14:textId="77777777" w:rsidR="00B10AD9" w:rsidRPr="00B10AD9" w:rsidRDefault="00B10AD9" w:rsidP="00B10AD9">
      <w:pPr>
        <w:spacing w:after="0"/>
        <w:ind w:left="851"/>
        <w:rPr>
          <w:rFonts w:cs="Times New Roman"/>
        </w:rPr>
      </w:pPr>
      <w:r w:rsidRPr="00B10AD9">
        <w:rPr>
          <w:rFonts w:cs="Times New Roman"/>
        </w:rPr>
        <w:t>Jótállási jegy kitöltése.</w:t>
      </w:r>
    </w:p>
    <w:p w14:paraId="33A15178" w14:textId="77777777" w:rsidR="00B10AD9" w:rsidRPr="00B10AD9" w:rsidRDefault="00B10AD9" w:rsidP="00B10AD9">
      <w:pPr>
        <w:spacing w:after="0"/>
        <w:ind w:left="851"/>
        <w:rPr>
          <w:rFonts w:cs="Times New Roman"/>
        </w:rPr>
      </w:pPr>
      <w:r w:rsidRPr="00B10AD9">
        <w:rPr>
          <w:rFonts w:cs="Times New Roman"/>
        </w:rPr>
        <w:t xml:space="preserve">Árucsere utalvány. </w:t>
      </w:r>
    </w:p>
    <w:p w14:paraId="4EBF256F" w14:textId="77777777" w:rsidR="00B10AD9" w:rsidRPr="00B10AD9" w:rsidRDefault="00B10AD9" w:rsidP="00B10AD9">
      <w:pPr>
        <w:spacing w:after="0"/>
        <w:ind w:left="851"/>
        <w:rPr>
          <w:rFonts w:cs="Times New Roman"/>
        </w:rPr>
      </w:pPr>
      <w:r w:rsidRPr="00B10AD9">
        <w:rPr>
          <w:rFonts w:cs="Times New Roman"/>
        </w:rPr>
        <w:t>Készpénzfizetési számla (tartalma, bizonylat kitöltése, kézzel és/vagy géppel).</w:t>
      </w:r>
    </w:p>
    <w:p w14:paraId="160C000C" w14:textId="77777777" w:rsidR="00B10AD9" w:rsidRDefault="00B10AD9" w:rsidP="00B10AD9">
      <w:pPr>
        <w:spacing w:after="0"/>
        <w:ind w:left="851"/>
        <w:rPr>
          <w:rFonts w:cs="Times New Roman"/>
        </w:rPr>
      </w:pPr>
      <w:r w:rsidRPr="00B10AD9">
        <w:rPr>
          <w:rFonts w:cs="Times New Roman"/>
        </w:rPr>
        <w:t>Számla (tartalma, bizonylat kitöltése, kézzel és/vagy géppel).</w:t>
      </w:r>
    </w:p>
    <w:p w14:paraId="656A9556" w14:textId="77777777" w:rsidR="00B10AD9" w:rsidRPr="00B10AD9" w:rsidRDefault="00B10AD9" w:rsidP="00B10AD9">
      <w:pPr>
        <w:spacing w:after="0"/>
        <w:ind w:left="851"/>
        <w:rPr>
          <w:rFonts w:cs="Times New Roman"/>
        </w:rPr>
      </w:pPr>
      <w:r w:rsidRPr="00B10AD9">
        <w:rPr>
          <w:rFonts w:cs="Times New Roman"/>
        </w:rPr>
        <w:t>Nyugta (tartalma, kitöltése).</w:t>
      </w:r>
    </w:p>
    <w:p w14:paraId="44F0014C" w14:textId="77777777" w:rsidR="00FD0DB8" w:rsidRDefault="00B10AD9" w:rsidP="00FD0DB8">
      <w:pPr>
        <w:spacing w:after="0"/>
        <w:ind w:left="851"/>
        <w:rPr>
          <w:rFonts w:cs="Times New Roman"/>
        </w:rPr>
      </w:pPr>
      <w:r w:rsidRPr="00B10AD9">
        <w:rPr>
          <w:rFonts w:cs="Times New Roman"/>
        </w:rPr>
        <w:t>Pénztárjelentés, Pénztárelszámolás</w:t>
      </w:r>
      <w:r>
        <w:rPr>
          <w:rFonts w:cs="Times New Roman"/>
        </w:rPr>
        <w:t>.</w:t>
      </w:r>
    </w:p>
    <w:p w14:paraId="466EA084" w14:textId="77777777" w:rsidR="00BC1222" w:rsidRDefault="00BC1222" w:rsidP="00FD0DB8">
      <w:pPr>
        <w:spacing w:after="0"/>
        <w:ind w:left="851"/>
      </w:pPr>
      <w:r w:rsidRPr="00BC1222">
        <w:t>Jegyzőkönyvek (szállítói, vásárlói minőségi kifogás</w:t>
      </w:r>
      <w:r>
        <w:t>.</w:t>
      </w:r>
    </w:p>
    <w:p w14:paraId="1D10D4FA" w14:textId="77777777" w:rsidR="001B1209" w:rsidRDefault="001B1209" w:rsidP="001B1209">
      <w:pPr>
        <w:spacing w:after="0"/>
      </w:pPr>
    </w:p>
    <w:p w14:paraId="29C73950" w14:textId="77777777" w:rsidR="001B1209" w:rsidRPr="0010253D" w:rsidRDefault="001B1209" w:rsidP="001B1209">
      <w:pPr>
        <w:spacing w:after="0"/>
        <w:jc w:val="center"/>
        <w:rPr>
          <w:b/>
          <w:bCs/>
        </w:rPr>
      </w:pPr>
      <w:r w:rsidRPr="0010253D">
        <w:rPr>
          <w:b/>
          <w:bCs/>
        </w:rPr>
        <w:t>II. Két évfolyamos oktatás közismereti képzés nélkül</w:t>
      </w:r>
    </w:p>
    <w:p w14:paraId="5AEE7845" w14:textId="77777777" w:rsidR="001B1209" w:rsidRDefault="001B1209" w:rsidP="001B1209">
      <w:pPr>
        <w:spacing w:after="0"/>
        <w:jc w:val="center"/>
      </w:pPr>
      <w:r w:rsidRPr="0010253D">
        <w:t>1. évfolyamot követően 160 óra</w:t>
      </w:r>
    </w:p>
    <w:p w14:paraId="0988D07A" w14:textId="77777777" w:rsidR="001B1209" w:rsidRDefault="001B1209" w:rsidP="001B1209">
      <w:pPr>
        <w:spacing w:after="0"/>
      </w:pPr>
    </w:p>
    <w:p w14:paraId="60B290E4" w14:textId="77777777" w:rsidR="001B1209" w:rsidRDefault="001B1209" w:rsidP="001B1209">
      <w:pPr>
        <w:spacing w:after="0"/>
      </w:pPr>
      <w:r>
        <w:t>Az 1. évfolyamot követő szakmai gyakorlat szakmai tartalma:</w:t>
      </w:r>
    </w:p>
    <w:p w14:paraId="3D6D59FD" w14:textId="77777777" w:rsidR="00BC1222" w:rsidRPr="00BC1222" w:rsidRDefault="00BC1222" w:rsidP="00BC1222">
      <w:pPr>
        <w:spacing w:after="0"/>
        <w:ind w:left="851"/>
        <w:rPr>
          <w:rFonts w:cs="Times New Roman"/>
        </w:rPr>
      </w:pPr>
      <w:r w:rsidRPr="00BC1222">
        <w:rPr>
          <w:rFonts w:cs="Times New Roman"/>
        </w:rPr>
        <w:t xml:space="preserve">Munka-, baleset-, és tűzvédelem sajátosságai a gyakorlati </w:t>
      </w:r>
      <w:proofErr w:type="gramStart"/>
      <w:r w:rsidRPr="00BC1222">
        <w:rPr>
          <w:rFonts w:cs="Times New Roman"/>
        </w:rPr>
        <w:t>képzőhelyen .</w:t>
      </w:r>
      <w:proofErr w:type="gramEnd"/>
    </w:p>
    <w:p w14:paraId="27220C9D" w14:textId="77777777" w:rsidR="00BC1222" w:rsidRPr="00BC1222" w:rsidRDefault="00BC1222" w:rsidP="00BC1222">
      <w:pPr>
        <w:spacing w:after="0"/>
        <w:ind w:left="851"/>
        <w:rPr>
          <w:rFonts w:cs="Times New Roman"/>
        </w:rPr>
      </w:pPr>
      <w:r w:rsidRPr="00BC1222">
        <w:rPr>
          <w:rFonts w:cs="Times New Roman"/>
        </w:rPr>
        <w:t>Kereskedelmi gyakorlat:</w:t>
      </w:r>
    </w:p>
    <w:p w14:paraId="604AA45F" w14:textId="77777777" w:rsidR="00BC1222" w:rsidRPr="00BC1222" w:rsidRDefault="00BC1222" w:rsidP="00BC1222">
      <w:pPr>
        <w:spacing w:after="0"/>
        <w:ind w:left="851"/>
        <w:rPr>
          <w:rFonts w:cs="Times New Roman"/>
        </w:rPr>
      </w:pPr>
      <w:r w:rsidRPr="00BC1222">
        <w:rPr>
          <w:rFonts w:cs="Times New Roman"/>
        </w:rPr>
        <w:t xml:space="preserve">Az áruforgalmi folyamat (beszerzés, készletezés, értékesítés.) elemeinek és a hozzá kapcsolódó bizonylatok megismerése a gyakorlatban. </w:t>
      </w:r>
    </w:p>
    <w:p w14:paraId="2A90B957" w14:textId="77777777" w:rsidR="00BC1222" w:rsidRPr="00BC1222" w:rsidRDefault="00BC1222" w:rsidP="00BC1222">
      <w:pPr>
        <w:spacing w:after="0"/>
        <w:ind w:left="851"/>
        <w:rPr>
          <w:rFonts w:cs="Times New Roman"/>
        </w:rPr>
      </w:pPr>
      <w:r w:rsidRPr="00BC1222">
        <w:rPr>
          <w:rFonts w:cs="Times New Roman"/>
        </w:rPr>
        <w:t>A beszerzendő áruk mennyiségének, minőségének, összetételének meghatározása. A megrendelés módjai, dokumentumai a gyakorlati képzőhelyen.</w:t>
      </w:r>
    </w:p>
    <w:p w14:paraId="0D22F681" w14:textId="77777777" w:rsidR="00BC1222" w:rsidRPr="00BC1222" w:rsidRDefault="00BC1222" w:rsidP="00BC1222">
      <w:pPr>
        <w:spacing w:after="0"/>
        <w:ind w:left="851"/>
        <w:rPr>
          <w:rFonts w:cs="Times New Roman"/>
        </w:rPr>
      </w:pPr>
      <w:r w:rsidRPr="00BC1222">
        <w:rPr>
          <w:rFonts w:cs="Times New Roman"/>
        </w:rPr>
        <w:t>Áruátvételhez szükséges eszközök, valamint a visszáru és a visszaszállítandó göngyölegek előkészítése.</w:t>
      </w:r>
    </w:p>
    <w:p w14:paraId="115779AC" w14:textId="77777777" w:rsidR="00BC1222" w:rsidRPr="00BC1222" w:rsidRDefault="00BC1222" w:rsidP="00BC1222">
      <w:pPr>
        <w:spacing w:after="0"/>
        <w:ind w:left="851"/>
        <w:rPr>
          <w:rFonts w:cs="Times New Roman"/>
        </w:rPr>
      </w:pPr>
      <w:r w:rsidRPr="00BC1222">
        <w:rPr>
          <w:rFonts w:cs="Times New Roman"/>
        </w:rPr>
        <w:lastRenderedPageBreak/>
        <w:t>Az áruk mennyiségi és minőségi átvételét megismeri, a kapcsolódó bizonylatokat ellenőrzi. Az áruhoz előírás szerint csatolandó dokumentumok meglétét, szabályszerűségét ellenőrzi.</w:t>
      </w:r>
    </w:p>
    <w:p w14:paraId="63E387E9" w14:textId="77777777" w:rsidR="00BC1222" w:rsidRPr="00BC1222" w:rsidRDefault="00BC1222" w:rsidP="00BC1222">
      <w:pPr>
        <w:spacing w:after="0"/>
        <w:ind w:left="851"/>
        <w:rPr>
          <w:rFonts w:cs="Times New Roman"/>
        </w:rPr>
      </w:pPr>
      <w:r w:rsidRPr="00BC1222">
        <w:rPr>
          <w:rFonts w:cs="Times New Roman"/>
        </w:rPr>
        <w:t xml:space="preserve">Az árukat szakszerűen elhelyezi a raktárban illetve az eladótérben. </w:t>
      </w:r>
    </w:p>
    <w:p w14:paraId="2AE1D9FA" w14:textId="77777777" w:rsidR="00BC1222" w:rsidRPr="00BC1222" w:rsidRDefault="00BC1222" w:rsidP="00BC1222">
      <w:pPr>
        <w:spacing w:after="0"/>
        <w:ind w:left="851"/>
        <w:rPr>
          <w:rFonts w:cs="Times New Roman"/>
        </w:rPr>
      </w:pPr>
      <w:r w:rsidRPr="00BC1222">
        <w:rPr>
          <w:rFonts w:cs="Times New Roman"/>
        </w:rPr>
        <w:t>Árumozgató gépeket, eszközöket szabályszerűen használja.</w:t>
      </w:r>
    </w:p>
    <w:p w14:paraId="3574079D" w14:textId="77777777" w:rsidR="00BC1222" w:rsidRPr="00BC1222" w:rsidRDefault="00BC1222" w:rsidP="00BC1222">
      <w:pPr>
        <w:spacing w:after="0"/>
        <w:ind w:left="851"/>
        <w:rPr>
          <w:rFonts w:cs="Times New Roman"/>
        </w:rPr>
      </w:pPr>
      <w:r w:rsidRPr="00BC1222">
        <w:rPr>
          <w:rFonts w:cs="Times New Roman"/>
        </w:rPr>
        <w:t xml:space="preserve">Leltározásban való részvétel, a hozzá kapcsolódó bizonylatok megismerése (leltárfelvételi ív, leltárösszesítő, jegyzőkönyv). </w:t>
      </w:r>
    </w:p>
    <w:p w14:paraId="3F54E9ED" w14:textId="77777777" w:rsidR="00BC1222" w:rsidRPr="00BC1222" w:rsidRDefault="00BC1222" w:rsidP="00BC1222">
      <w:pPr>
        <w:spacing w:after="0"/>
        <w:ind w:left="851"/>
        <w:rPr>
          <w:rFonts w:cs="Times New Roman"/>
        </w:rPr>
      </w:pPr>
      <w:r w:rsidRPr="00BC1222">
        <w:rPr>
          <w:rFonts w:cs="Times New Roman"/>
        </w:rPr>
        <w:t>Az áruk kicsomagolása és előcsomagolása, a vevők tájékoztatását szolgáló információk meglétének ellenőrzése.</w:t>
      </w:r>
    </w:p>
    <w:p w14:paraId="379F0569" w14:textId="77777777" w:rsidR="00BC1222" w:rsidRPr="00BC1222" w:rsidRDefault="00BC1222" w:rsidP="00BC1222">
      <w:pPr>
        <w:spacing w:after="0"/>
        <w:ind w:left="851"/>
        <w:rPr>
          <w:rFonts w:cs="Times New Roman"/>
        </w:rPr>
      </w:pPr>
      <w:r w:rsidRPr="00BC1222">
        <w:rPr>
          <w:rFonts w:cs="Times New Roman"/>
        </w:rPr>
        <w:t>Az áru szakmai és a kereskedelmi egység boltképéhez igazodó kihelyezése.</w:t>
      </w:r>
    </w:p>
    <w:p w14:paraId="6A9F5E97" w14:textId="77777777" w:rsidR="00BC1222" w:rsidRPr="00BC1222" w:rsidRDefault="00BC1222" w:rsidP="00BC1222">
      <w:pPr>
        <w:spacing w:after="0"/>
        <w:ind w:left="851"/>
        <w:rPr>
          <w:rFonts w:cs="Times New Roman"/>
        </w:rPr>
      </w:pPr>
      <w:r w:rsidRPr="00BC1222">
        <w:rPr>
          <w:rFonts w:cs="Times New Roman"/>
        </w:rPr>
        <w:t>Áruvédelmi címkék elhelyezkedése a termékeken.</w:t>
      </w:r>
    </w:p>
    <w:p w14:paraId="7EFCB1B3" w14:textId="77777777" w:rsidR="00BC1222" w:rsidRPr="00BC1222" w:rsidRDefault="00BC1222" w:rsidP="00BC1222">
      <w:pPr>
        <w:spacing w:after="0"/>
        <w:ind w:left="851"/>
        <w:rPr>
          <w:rFonts w:cs="Times New Roman"/>
        </w:rPr>
      </w:pPr>
      <w:r w:rsidRPr="00BC1222">
        <w:rPr>
          <w:rFonts w:cs="Times New Roman"/>
        </w:rPr>
        <w:t>A fogyasztói ár szabályszerű feltüntetése.</w:t>
      </w:r>
    </w:p>
    <w:p w14:paraId="3F3A20FB" w14:textId="77777777" w:rsidR="00BC1222" w:rsidRPr="00BC1222" w:rsidRDefault="00BC1222" w:rsidP="00BC1222">
      <w:pPr>
        <w:spacing w:after="0"/>
        <w:ind w:left="851"/>
        <w:rPr>
          <w:rFonts w:cs="Times New Roman"/>
        </w:rPr>
      </w:pPr>
      <w:r w:rsidRPr="00BC1222">
        <w:rPr>
          <w:rFonts w:cs="Times New Roman"/>
        </w:rPr>
        <w:t xml:space="preserve">Árjelző táblák, vonalkódok készítése. </w:t>
      </w:r>
    </w:p>
    <w:p w14:paraId="341007E3" w14:textId="77777777" w:rsidR="00BC1222" w:rsidRPr="00BC1222" w:rsidRDefault="00BC1222" w:rsidP="00BC1222">
      <w:pPr>
        <w:spacing w:after="0"/>
        <w:ind w:left="851"/>
        <w:rPr>
          <w:rFonts w:cs="Times New Roman"/>
        </w:rPr>
      </w:pPr>
      <w:r w:rsidRPr="00BC1222">
        <w:rPr>
          <w:rFonts w:cs="Times New Roman"/>
        </w:rPr>
        <w:t>A vevők fogadása, a vásárlói igények megismerése, az áruk bemutatása, ajánlása.</w:t>
      </w:r>
    </w:p>
    <w:p w14:paraId="660B6CF9" w14:textId="77777777" w:rsidR="00BC1222" w:rsidRPr="00BC1222" w:rsidRDefault="00BC1222" w:rsidP="00BC1222">
      <w:pPr>
        <w:spacing w:after="0"/>
        <w:ind w:left="851"/>
        <w:rPr>
          <w:rFonts w:cs="Times New Roman"/>
        </w:rPr>
      </w:pPr>
      <w:r w:rsidRPr="00BC1222">
        <w:rPr>
          <w:rFonts w:cs="Times New Roman"/>
        </w:rPr>
        <w:t>Hulladékkezelési szabályok megismerése, betartása.</w:t>
      </w:r>
    </w:p>
    <w:p w14:paraId="5F6080AB" w14:textId="77777777" w:rsidR="00BC1222" w:rsidRPr="00BC1222" w:rsidRDefault="00BC1222" w:rsidP="00BC1222">
      <w:pPr>
        <w:spacing w:after="0"/>
        <w:ind w:left="851"/>
        <w:rPr>
          <w:rFonts w:cs="Times New Roman"/>
        </w:rPr>
      </w:pPr>
      <w:r w:rsidRPr="00BC1222">
        <w:rPr>
          <w:rFonts w:cs="Times New Roman"/>
        </w:rPr>
        <w:t>Áruforgalom bizonylatainak szabályszerű kitöltése és kezelése: szállítólevél,</w:t>
      </w:r>
    </w:p>
    <w:p w14:paraId="143515C3" w14:textId="77777777" w:rsidR="00BC1222" w:rsidRPr="00BC1222" w:rsidRDefault="00BC1222" w:rsidP="00BC1222">
      <w:pPr>
        <w:spacing w:after="0"/>
        <w:ind w:left="851"/>
        <w:rPr>
          <w:rFonts w:cs="Times New Roman"/>
        </w:rPr>
      </w:pPr>
      <w:proofErr w:type="gramStart"/>
      <w:r w:rsidRPr="00BC1222">
        <w:rPr>
          <w:rFonts w:cs="Times New Roman"/>
        </w:rPr>
        <w:t>árucsere</w:t>
      </w:r>
      <w:proofErr w:type="gramEnd"/>
      <w:r w:rsidRPr="00BC1222">
        <w:rPr>
          <w:rFonts w:cs="Times New Roman"/>
        </w:rPr>
        <w:t xml:space="preserve"> utalvány, készpénzfizetési számla, nyugta, számla (tartalma, bizonylat kitöltése, kézzel és/vagy géppel).</w:t>
      </w:r>
    </w:p>
    <w:p w14:paraId="5390940F" w14:textId="77777777" w:rsidR="00BC1222" w:rsidRPr="00BC1222" w:rsidRDefault="00BC1222" w:rsidP="00BC1222">
      <w:pPr>
        <w:spacing w:after="0"/>
        <w:ind w:left="851"/>
        <w:rPr>
          <w:rFonts w:cs="Times New Roman"/>
        </w:rPr>
      </w:pPr>
      <w:r w:rsidRPr="00BC1222">
        <w:rPr>
          <w:rFonts w:cs="Times New Roman"/>
        </w:rPr>
        <w:t>Eladási gyakorlat:</w:t>
      </w:r>
    </w:p>
    <w:p w14:paraId="6C8CE275" w14:textId="77777777" w:rsidR="00BC1222" w:rsidRPr="00BC1222" w:rsidRDefault="00BC1222" w:rsidP="00BC1222">
      <w:pPr>
        <w:spacing w:after="0"/>
        <w:ind w:left="851"/>
        <w:rPr>
          <w:rFonts w:cs="Times New Roman"/>
        </w:rPr>
      </w:pPr>
      <w:r w:rsidRPr="00BC1222">
        <w:rPr>
          <w:rFonts w:cs="Times New Roman"/>
        </w:rPr>
        <w:t xml:space="preserve">Az eladó magatartása a gyakorlatban. (illemszabályok). </w:t>
      </w:r>
    </w:p>
    <w:p w14:paraId="73D888A1" w14:textId="77777777" w:rsidR="00BC1222" w:rsidRPr="00BC1222" w:rsidRDefault="00BC1222" w:rsidP="00BC1222">
      <w:pPr>
        <w:spacing w:after="0"/>
        <w:ind w:left="851"/>
        <w:rPr>
          <w:rFonts w:cs="Times New Roman"/>
        </w:rPr>
      </w:pPr>
      <w:r w:rsidRPr="00BC1222">
        <w:rPr>
          <w:rFonts w:cs="Times New Roman"/>
        </w:rPr>
        <w:t>Beszédstílus (szókincs, hangnem, hangerő) helyes alkalmazása.</w:t>
      </w:r>
    </w:p>
    <w:p w14:paraId="54FE7881" w14:textId="77777777" w:rsidR="00BC1222" w:rsidRPr="00BC1222" w:rsidRDefault="00BC1222" w:rsidP="00BC1222">
      <w:pPr>
        <w:spacing w:after="0"/>
        <w:ind w:left="851"/>
        <w:rPr>
          <w:rFonts w:cs="Times New Roman"/>
        </w:rPr>
      </w:pPr>
      <w:r w:rsidRPr="00BC1222">
        <w:rPr>
          <w:rFonts w:cs="Times New Roman"/>
        </w:rPr>
        <w:t xml:space="preserve">Alkalmazza a helyes testbeszédet. </w:t>
      </w:r>
    </w:p>
    <w:p w14:paraId="4161DBFB" w14:textId="77777777" w:rsidR="00BC1222" w:rsidRPr="00BC1222" w:rsidRDefault="00BC1222" w:rsidP="00BC1222">
      <w:pPr>
        <w:spacing w:after="0"/>
        <w:ind w:left="851"/>
        <w:rPr>
          <w:rFonts w:cs="Times New Roman"/>
        </w:rPr>
      </w:pPr>
      <w:r w:rsidRPr="00BC1222">
        <w:rPr>
          <w:rFonts w:cs="Times New Roman"/>
        </w:rPr>
        <w:t>A vevőtípusok felismerése (határozott, határozatlan vevő stb.).</w:t>
      </w:r>
    </w:p>
    <w:p w14:paraId="62411455" w14:textId="77777777" w:rsidR="00BC1222" w:rsidRPr="00BC1222" w:rsidRDefault="00BC1222" w:rsidP="00BC1222">
      <w:pPr>
        <w:spacing w:after="0"/>
        <w:ind w:left="851"/>
        <w:rPr>
          <w:rFonts w:cs="Times New Roman"/>
        </w:rPr>
      </w:pPr>
      <w:r w:rsidRPr="00BC1222">
        <w:rPr>
          <w:rFonts w:cs="Times New Roman"/>
        </w:rPr>
        <w:t>Az egyes vevőtípusokkal szembeni helyes viselkedés.</w:t>
      </w:r>
    </w:p>
    <w:p w14:paraId="75B5ED26" w14:textId="77777777" w:rsidR="00BC1222" w:rsidRPr="00BC1222" w:rsidRDefault="00BC1222" w:rsidP="00BC1222">
      <w:pPr>
        <w:spacing w:after="0"/>
        <w:ind w:left="851"/>
        <w:rPr>
          <w:rFonts w:cs="Times New Roman"/>
        </w:rPr>
      </w:pPr>
      <w:r w:rsidRPr="00BC1222">
        <w:rPr>
          <w:rFonts w:cs="Times New Roman"/>
        </w:rPr>
        <w:t xml:space="preserve">Az eladási folyamat gyakorlása: </w:t>
      </w:r>
    </w:p>
    <w:p w14:paraId="5F57B6B3" w14:textId="77777777" w:rsidR="00BC1222" w:rsidRPr="00BC1222" w:rsidRDefault="00BC1222" w:rsidP="00BC1222">
      <w:pPr>
        <w:spacing w:after="0"/>
        <w:ind w:left="851"/>
        <w:rPr>
          <w:rFonts w:cs="Times New Roman"/>
        </w:rPr>
      </w:pPr>
      <w:r w:rsidRPr="00BC1222">
        <w:rPr>
          <w:rFonts w:cs="Times New Roman"/>
        </w:rPr>
        <w:t>A vásárlót udvariasan köszönti.</w:t>
      </w:r>
    </w:p>
    <w:p w14:paraId="4308E072" w14:textId="77777777" w:rsidR="00BC1222" w:rsidRPr="00BC1222" w:rsidRDefault="00BC1222" w:rsidP="00BC1222">
      <w:pPr>
        <w:spacing w:after="0"/>
        <w:ind w:left="851"/>
        <w:rPr>
          <w:rFonts w:cs="Times New Roman"/>
        </w:rPr>
      </w:pPr>
      <w:r w:rsidRPr="00BC1222">
        <w:rPr>
          <w:rFonts w:cs="Times New Roman"/>
        </w:rPr>
        <w:t>Megszólítja a vevőt, vásárlási szándéka felől érdeklődik.</w:t>
      </w:r>
    </w:p>
    <w:p w14:paraId="46975313" w14:textId="77777777" w:rsidR="00BC1222" w:rsidRPr="00BC1222" w:rsidRDefault="00BC1222" w:rsidP="00BC1222">
      <w:pPr>
        <w:spacing w:after="0"/>
        <w:ind w:left="851"/>
        <w:rPr>
          <w:rFonts w:cs="Times New Roman"/>
        </w:rPr>
      </w:pPr>
      <w:r w:rsidRPr="00BC1222">
        <w:rPr>
          <w:rFonts w:cs="Times New Roman"/>
        </w:rPr>
        <w:t>Felismeri a visszatérő vevőket, törzsvásárlókat és kiemelt figyelmet fordít rájuk.</w:t>
      </w:r>
    </w:p>
    <w:p w14:paraId="365ADBB1" w14:textId="77777777" w:rsidR="00BC1222" w:rsidRPr="00BC1222" w:rsidRDefault="00BC1222" w:rsidP="00BC1222">
      <w:pPr>
        <w:spacing w:after="0"/>
        <w:ind w:left="851"/>
        <w:rPr>
          <w:rFonts w:cs="Times New Roman"/>
        </w:rPr>
      </w:pPr>
      <w:r w:rsidRPr="00BC1222">
        <w:rPr>
          <w:rFonts w:cs="Times New Roman"/>
        </w:rPr>
        <w:t>Megjelenéstől függetlenül minden vásárlónak megadja a tiszteletet és udvarias kiszolgálásban részesíti.</w:t>
      </w:r>
    </w:p>
    <w:p w14:paraId="56AADC55" w14:textId="77777777" w:rsidR="00BC1222" w:rsidRPr="00BC1222" w:rsidRDefault="00BC1222" w:rsidP="00BC1222">
      <w:pPr>
        <w:spacing w:after="0"/>
        <w:ind w:left="851"/>
        <w:rPr>
          <w:rFonts w:cs="Times New Roman"/>
        </w:rPr>
      </w:pPr>
      <w:r w:rsidRPr="00BC1222">
        <w:rPr>
          <w:rFonts w:cs="Times New Roman"/>
        </w:rPr>
        <w:t>Felkelti a vásárló érdeklődését.</w:t>
      </w:r>
    </w:p>
    <w:p w14:paraId="73D38A35" w14:textId="77777777" w:rsidR="00BC1222" w:rsidRPr="00BC1222" w:rsidRDefault="00BC1222" w:rsidP="00BC1222">
      <w:pPr>
        <w:spacing w:after="0"/>
        <w:ind w:left="851"/>
        <w:rPr>
          <w:rFonts w:cs="Times New Roman"/>
        </w:rPr>
      </w:pPr>
      <w:r w:rsidRPr="00BC1222">
        <w:rPr>
          <w:rFonts w:cs="Times New Roman"/>
        </w:rPr>
        <w:t>Alkalmazza a meggyőzésen alapuló eladói magatartás szemléletét, és módszereit.</w:t>
      </w:r>
    </w:p>
    <w:p w14:paraId="156A1196" w14:textId="77777777" w:rsidR="00BC1222" w:rsidRPr="00BC1222" w:rsidRDefault="00BC1222" w:rsidP="00BC1222">
      <w:pPr>
        <w:spacing w:after="0"/>
        <w:ind w:left="851"/>
        <w:rPr>
          <w:rFonts w:cs="Times New Roman"/>
        </w:rPr>
      </w:pPr>
      <w:r w:rsidRPr="00BC1222">
        <w:rPr>
          <w:rFonts w:cs="Times New Roman"/>
        </w:rPr>
        <w:t>Ösztönzi a vásárlást, a vásárló érdeklődésének megfelelően árut ajánl. Felhívja a figyelmet a kiemelt ajánlatokra, akciókra, szezonális termékekre.</w:t>
      </w:r>
    </w:p>
    <w:p w14:paraId="21316490" w14:textId="77777777" w:rsidR="00BC1222" w:rsidRPr="00BC1222" w:rsidRDefault="00BC1222" w:rsidP="00BC1222">
      <w:pPr>
        <w:spacing w:after="0"/>
        <w:ind w:left="851"/>
        <w:rPr>
          <w:rFonts w:cs="Times New Roman"/>
        </w:rPr>
      </w:pPr>
      <w:r w:rsidRPr="00BC1222">
        <w:rPr>
          <w:rFonts w:cs="Times New Roman"/>
        </w:rPr>
        <w:t>Tájékoztatja a vásárlót az áruhoz kapcsolódó szolgáltatásokról, az igénybevétel feltételeiről.</w:t>
      </w:r>
    </w:p>
    <w:p w14:paraId="7EEB9D35" w14:textId="77777777" w:rsidR="00BC1222" w:rsidRPr="00BC1222" w:rsidRDefault="00BC1222" w:rsidP="00BC1222">
      <w:pPr>
        <w:spacing w:after="0"/>
        <w:ind w:left="851"/>
        <w:rPr>
          <w:rFonts w:cs="Times New Roman"/>
        </w:rPr>
      </w:pPr>
      <w:r w:rsidRPr="00BC1222">
        <w:rPr>
          <w:rFonts w:cs="Times New Roman"/>
        </w:rPr>
        <w:t>Kiszolgálás közben kapcsolódó áruféleségeket ajánl.</w:t>
      </w:r>
    </w:p>
    <w:p w14:paraId="2FFB0399" w14:textId="77777777" w:rsidR="00BC1222" w:rsidRPr="00BC1222" w:rsidRDefault="00BC1222" w:rsidP="00BC1222">
      <w:pPr>
        <w:spacing w:after="0"/>
        <w:ind w:left="851"/>
        <w:rPr>
          <w:rFonts w:cs="Times New Roman"/>
        </w:rPr>
      </w:pPr>
      <w:r w:rsidRPr="00BC1222">
        <w:rPr>
          <w:rFonts w:cs="Times New Roman"/>
        </w:rPr>
        <w:t>Felhívja a figyelmet a kiemelt ajánlatokra, akciókra, szezonális termékekre.</w:t>
      </w:r>
    </w:p>
    <w:p w14:paraId="4BC5DC79" w14:textId="77777777" w:rsidR="00BC1222" w:rsidRPr="00BC1222" w:rsidRDefault="00BC1222" w:rsidP="00BC1222">
      <w:pPr>
        <w:spacing w:after="0"/>
        <w:ind w:left="851"/>
        <w:rPr>
          <w:rFonts w:cs="Times New Roman"/>
        </w:rPr>
      </w:pPr>
      <w:r w:rsidRPr="00BC1222">
        <w:rPr>
          <w:rFonts w:cs="Times New Roman"/>
        </w:rPr>
        <w:t>Meggyőző érveléstechnikával segíti a vásárlót a döntésben.</w:t>
      </w:r>
    </w:p>
    <w:p w14:paraId="00A7EA46" w14:textId="77777777" w:rsidR="00BC1222" w:rsidRPr="00BC1222" w:rsidRDefault="00BC1222" w:rsidP="00BC1222">
      <w:pPr>
        <w:spacing w:after="0"/>
        <w:ind w:left="851"/>
        <w:rPr>
          <w:rFonts w:cs="Times New Roman"/>
        </w:rPr>
      </w:pPr>
      <w:r w:rsidRPr="00BC1222">
        <w:rPr>
          <w:rFonts w:cs="Times New Roman"/>
        </w:rPr>
        <w:t>Készlethiány esetén helyettesítő terméket ajánl, vagy közbenjár az áruutánpótlás érdekében.</w:t>
      </w:r>
    </w:p>
    <w:p w14:paraId="44D32A83" w14:textId="77777777" w:rsidR="00BC1222" w:rsidRPr="00BC1222" w:rsidRDefault="00BC1222" w:rsidP="00BC1222">
      <w:pPr>
        <w:spacing w:after="0"/>
        <w:ind w:left="851"/>
        <w:rPr>
          <w:rFonts w:cs="Times New Roman"/>
        </w:rPr>
      </w:pPr>
      <w:r w:rsidRPr="00BC1222">
        <w:rPr>
          <w:rFonts w:cs="Times New Roman"/>
        </w:rPr>
        <w:t>Befejezi a kiszolgálást, udvariasan elköszön a vásárlótól.</w:t>
      </w:r>
    </w:p>
    <w:p w14:paraId="7412CE70" w14:textId="77777777" w:rsidR="00BC1222" w:rsidRPr="00BC1222" w:rsidRDefault="00BC1222" w:rsidP="00BC1222">
      <w:pPr>
        <w:spacing w:after="0"/>
        <w:ind w:left="851"/>
        <w:rPr>
          <w:rFonts w:cs="Times New Roman"/>
        </w:rPr>
      </w:pPr>
      <w:r w:rsidRPr="00BC1222">
        <w:rPr>
          <w:rFonts w:cs="Times New Roman"/>
        </w:rPr>
        <w:t xml:space="preserve">Konfliktushelyzet megoldása. </w:t>
      </w:r>
    </w:p>
    <w:p w14:paraId="108684BE" w14:textId="77777777" w:rsidR="00BC1222" w:rsidRPr="00BC1222" w:rsidRDefault="00BC1222" w:rsidP="00BC1222">
      <w:pPr>
        <w:spacing w:after="0"/>
        <w:ind w:left="851"/>
        <w:rPr>
          <w:rFonts w:cs="Times New Roman"/>
        </w:rPr>
      </w:pPr>
      <w:r w:rsidRPr="00BC1222">
        <w:rPr>
          <w:rFonts w:cs="Times New Roman"/>
        </w:rPr>
        <w:t>Jogszabályok alkalmazása:</w:t>
      </w:r>
    </w:p>
    <w:p w14:paraId="139F2FCA" w14:textId="77777777" w:rsidR="00BC1222" w:rsidRPr="00BC1222" w:rsidRDefault="00BC1222" w:rsidP="00BC1222">
      <w:pPr>
        <w:spacing w:after="0"/>
        <w:ind w:left="851"/>
        <w:rPr>
          <w:rFonts w:cs="Times New Roman"/>
        </w:rPr>
      </w:pPr>
      <w:r w:rsidRPr="00BC1222">
        <w:rPr>
          <w:rFonts w:cs="Times New Roman"/>
        </w:rPr>
        <w:t>Csomagolásra vonatkozó előírások.</w:t>
      </w:r>
    </w:p>
    <w:p w14:paraId="5CF905CA" w14:textId="77777777" w:rsidR="00BC1222" w:rsidRPr="00BC1222" w:rsidRDefault="00BC1222" w:rsidP="00BC1222">
      <w:pPr>
        <w:spacing w:after="0"/>
        <w:ind w:left="851"/>
        <w:rPr>
          <w:rFonts w:cs="Times New Roman"/>
        </w:rPr>
      </w:pPr>
      <w:r w:rsidRPr="00BC1222">
        <w:rPr>
          <w:rFonts w:cs="Times New Roman"/>
        </w:rPr>
        <w:t>Gyermek- és fiatalkorúak védelmét szolgáló előírások.</w:t>
      </w:r>
    </w:p>
    <w:p w14:paraId="585FF311" w14:textId="77777777" w:rsidR="00BC1222" w:rsidRPr="00BC1222" w:rsidRDefault="00BC1222" w:rsidP="00BC1222">
      <w:pPr>
        <w:spacing w:after="0"/>
        <w:ind w:left="851"/>
        <w:rPr>
          <w:rFonts w:cs="Times New Roman"/>
        </w:rPr>
      </w:pPr>
      <w:r w:rsidRPr="00BC1222">
        <w:rPr>
          <w:rFonts w:cs="Times New Roman"/>
        </w:rPr>
        <w:t>Szavatosság, szavatossági idők, kellékszavatosság.</w:t>
      </w:r>
    </w:p>
    <w:p w14:paraId="73FCC776" w14:textId="77777777" w:rsidR="00BC1222" w:rsidRPr="00BC1222" w:rsidRDefault="00BC1222" w:rsidP="00BC1222">
      <w:pPr>
        <w:spacing w:after="0"/>
        <w:ind w:left="851"/>
        <w:rPr>
          <w:rFonts w:cs="Times New Roman"/>
        </w:rPr>
      </w:pPr>
      <w:r w:rsidRPr="00BC1222">
        <w:rPr>
          <w:rFonts w:cs="Times New Roman"/>
        </w:rPr>
        <w:t>Jótállás, kiterjesztett jótállás, jótállási jegy.</w:t>
      </w:r>
    </w:p>
    <w:p w14:paraId="437CF679" w14:textId="77777777" w:rsidR="00BC1222" w:rsidRPr="00BC1222" w:rsidRDefault="00BC1222" w:rsidP="00BC1222">
      <w:pPr>
        <w:spacing w:after="0"/>
        <w:ind w:left="851"/>
        <w:rPr>
          <w:rFonts w:cs="Times New Roman"/>
        </w:rPr>
      </w:pPr>
      <w:r w:rsidRPr="00BC1222">
        <w:rPr>
          <w:rFonts w:cs="Times New Roman"/>
        </w:rPr>
        <w:t>Fogyasztói panaszok kezelése, ügyfélszolgálat.</w:t>
      </w:r>
    </w:p>
    <w:p w14:paraId="2C085C7F" w14:textId="77777777" w:rsidR="00BC1222" w:rsidRPr="00BC1222" w:rsidRDefault="00BC1222" w:rsidP="00BC1222">
      <w:pPr>
        <w:spacing w:after="0"/>
        <w:ind w:left="851"/>
        <w:rPr>
          <w:rFonts w:cs="Times New Roman"/>
        </w:rPr>
      </w:pPr>
      <w:r w:rsidRPr="00BC1222">
        <w:rPr>
          <w:rFonts w:cs="Times New Roman"/>
        </w:rPr>
        <w:t>Vásárlók könyve vezetése.</w:t>
      </w:r>
    </w:p>
    <w:p w14:paraId="57D13420" w14:textId="77777777" w:rsidR="00BC1222" w:rsidRPr="00BC1222" w:rsidRDefault="00BC1222" w:rsidP="00BC1222">
      <w:pPr>
        <w:spacing w:after="0"/>
        <w:ind w:left="851"/>
        <w:rPr>
          <w:rFonts w:cs="Times New Roman"/>
        </w:rPr>
      </w:pPr>
      <w:r w:rsidRPr="00BC1222">
        <w:rPr>
          <w:rFonts w:cs="Times New Roman"/>
        </w:rPr>
        <w:lastRenderedPageBreak/>
        <w:t>Hulladékkezelési szabályok: csomagolóeszközök összegyűjtése, környezetvédelem.</w:t>
      </w:r>
    </w:p>
    <w:p w14:paraId="0FC98E1D" w14:textId="77777777" w:rsidR="00BC1222" w:rsidRPr="00BC1222" w:rsidRDefault="00BC1222" w:rsidP="00BC1222">
      <w:pPr>
        <w:spacing w:after="0"/>
        <w:ind w:left="851"/>
        <w:rPr>
          <w:rFonts w:cs="Times New Roman"/>
        </w:rPr>
      </w:pPr>
      <w:r w:rsidRPr="00BC1222">
        <w:rPr>
          <w:rFonts w:cs="Times New Roman"/>
        </w:rPr>
        <w:t>Pénztár- és pénzkezelés gyakorlata:</w:t>
      </w:r>
    </w:p>
    <w:p w14:paraId="425DA3E2" w14:textId="77777777" w:rsidR="00BC1222" w:rsidRPr="00BC1222" w:rsidRDefault="00BC1222" w:rsidP="00BC1222">
      <w:pPr>
        <w:spacing w:after="0"/>
        <w:ind w:left="851"/>
        <w:rPr>
          <w:rFonts w:cs="Times New Roman"/>
        </w:rPr>
      </w:pPr>
      <w:r w:rsidRPr="00BC1222">
        <w:rPr>
          <w:rFonts w:cs="Times New Roman"/>
        </w:rPr>
        <w:t>A pénztáros feladatai, pénzkezelésre, pénzelszámolásra vonatkozó szabályok.</w:t>
      </w:r>
    </w:p>
    <w:p w14:paraId="1D64FB88" w14:textId="77777777" w:rsidR="00BC1222" w:rsidRPr="00BC1222" w:rsidRDefault="00BC1222" w:rsidP="00BC1222">
      <w:pPr>
        <w:spacing w:after="0"/>
        <w:ind w:left="851"/>
        <w:rPr>
          <w:rFonts w:cs="Times New Roman"/>
        </w:rPr>
      </w:pPr>
      <w:r w:rsidRPr="00BC1222">
        <w:rPr>
          <w:rFonts w:cs="Times New Roman"/>
        </w:rPr>
        <w:t>A pénztárgépek használatának szabályai.</w:t>
      </w:r>
    </w:p>
    <w:p w14:paraId="46124F7F" w14:textId="77777777" w:rsidR="00BC1222" w:rsidRPr="00BC1222" w:rsidRDefault="00BC1222" w:rsidP="00BC1222">
      <w:pPr>
        <w:spacing w:after="0"/>
        <w:ind w:left="851"/>
        <w:rPr>
          <w:rFonts w:cs="Times New Roman"/>
        </w:rPr>
      </w:pPr>
      <w:r w:rsidRPr="00BC1222">
        <w:rPr>
          <w:rFonts w:cs="Times New Roman"/>
        </w:rPr>
        <w:t>Bizonylatkitöltés:</w:t>
      </w:r>
    </w:p>
    <w:p w14:paraId="478092BA" w14:textId="77777777" w:rsidR="00BC1222" w:rsidRPr="00BC1222" w:rsidRDefault="00BC1222" w:rsidP="00BC1222">
      <w:pPr>
        <w:spacing w:after="0"/>
        <w:ind w:left="851"/>
        <w:rPr>
          <w:rFonts w:cs="Times New Roman"/>
        </w:rPr>
      </w:pPr>
      <w:r w:rsidRPr="00BC1222">
        <w:rPr>
          <w:rFonts w:cs="Times New Roman"/>
        </w:rPr>
        <w:t>Szállítólevél (tartalma, bizonylat kitöltése, kézzel és/vagy géppel).</w:t>
      </w:r>
    </w:p>
    <w:p w14:paraId="2A89D060" w14:textId="77777777" w:rsidR="00BC1222" w:rsidRPr="00BC1222" w:rsidRDefault="00BC1222" w:rsidP="00BC1222">
      <w:pPr>
        <w:spacing w:after="0"/>
        <w:ind w:left="851"/>
        <w:rPr>
          <w:rFonts w:cs="Times New Roman"/>
        </w:rPr>
      </w:pPr>
      <w:r w:rsidRPr="00BC1222">
        <w:rPr>
          <w:rFonts w:cs="Times New Roman"/>
        </w:rPr>
        <w:t>Visszáru jóváírás bizonylat, visszáru számla (tartalma, kitöltése).</w:t>
      </w:r>
    </w:p>
    <w:p w14:paraId="040BAE72" w14:textId="77777777" w:rsidR="00BC1222" w:rsidRPr="00BC1222" w:rsidRDefault="00BC1222" w:rsidP="00BC1222">
      <w:pPr>
        <w:spacing w:after="0"/>
        <w:ind w:left="851"/>
        <w:rPr>
          <w:rFonts w:cs="Times New Roman"/>
        </w:rPr>
      </w:pPr>
      <w:r w:rsidRPr="00BC1222">
        <w:rPr>
          <w:rFonts w:cs="Times New Roman"/>
        </w:rPr>
        <w:t>Jótállási jegy kitöltése.</w:t>
      </w:r>
    </w:p>
    <w:p w14:paraId="4F300E66" w14:textId="77777777" w:rsidR="00BC1222" w:rsidRPr="00BC1222" w:rsidRDefault="00BC1222" w:rsidP="00BC1222">
      <w:pPr>
        <w:spacing w:after="0"/>
        <w:ind w:left="851"/>
        <w:rPr>
          <w:rFonts w:cs="Times New Roman"/>
        </w:rPr>
      </w:pPr>
      <w:r w:rsidRPr="00BC1222">
        <w:rPr>
          <w:rFonts w:cs="Times New Roman"/>
        </w:rPr>
        <w:t xml:space="preserve">Árucsere utalvány. </w:t>
      </w:r>
    </w:p>
    <w:p w14:paraId="01A547BC" w14:textId="77777777" w:rsidR="00BC1222" w:rsidRPr="00BC1222" w:rsidRDefault="00BC1222" w:rsidP="00BC1222">
      <w:pPr>
        <w:spacing w:after="0"/>
        <w:ind w:left="851"/>
        <w:rPr>
          <w:rFonts w:cs="Times New Roman"/>
        </w:rPr>
      </w:pPr>
      <w:r w:rsidRPr="00BC1222">
        <w:rPr>
          <w:rFonts w:cs="Times New Roman"/>
        </w:rPr>
        <w:t>Készpénzfizetési számla (tartalma, bizonylat kitöltése, kézzel és/vagy géppel).</w:t>
      </w:r>
    </w:p>
    <w:p w14:paraId="3CBDA142" w14:textId="77777777" w:rsidR="00BC1222" w:rsidRPr="00BC1222" w:rsidRDefault="00BC1222" w:rsidP="00BC1222">
      <w:pPr>
        <w:spacing w:after="0"/>
        <w:ind w:left="851"/>
        <w:rPr>
          <w:rFonts w:cs="Times New Roman"/>
        </w:rPr>
      </w:pPr>
      <w:r w:rsidRPr="00BC1222">
        <w:rPr>
          <w:rFonts w:cs="Times New Roman"/>
        </w:rPr>
        <w:t>Számla (tartalma, bizonylat kitöltése, kézzel és/vagy géppel).</w:t>
      </w:r>
    </w:p>
    <w:p w14:paraId="51E03007" w14:textId="77777777" w:rsidR="00BC1222" w:rsidRPr="00BC1222" w:rsidRDefault="00BC1222" w:rsidP="00BC1222">
      <w:pPr>
        <w:spacing w:after="0"/>
        <w:ind w:left="851"/>
        <w:rPr>
          <w:rFonts w:cs="Times New Roman"/>
        </w:rPr>
      </w:pPr>
      <w:r w:rsidRPr="00BC1222">
        <w:rPr>
          <w:rFonts w:cs="Times New Roman"/>
        </w:rPr>
        <w:t>Nyugta (tartalma, kitöltése).</w:t>
      </w:r>
    </w:p>
    <w:p w14:paraId="209F53B0" w14:textId="77777777" w:rsidR="00BC1222" w:rsidRDefault="00BC1222" w:rsidP="001B1209">
      <w:pPr>
        <w:spacing w:after="0"/>
        <w:ind w:left="851"/>
      </w:pPr>
      <w:r w:rsidRPr="00BC1222">
        <w:rPr>
          <w:rFonts w:cs="Times New Roman"/>
        </w:rPr>
        <w:t>Pénztárjelentés, Pénztárelszámolás</w:t>
      </w:r>
      <w:r>
        <w:rPr>
          <w:rFonts w:cs="Times New Roman"/>
        </w:rPr>
        <w:t>.</w:t>
      </w:r>
      <w:r w:rsidRPr="00BC1222">
        <w:t xml:space="preserve"> </w:t>
      </w:r>
    </w:p>
    <w:p w14:paraId="1B5A43EF" w14:textId="0694A41A" w:rsidR="001B1209" w:rsidRDefault="00BC1222" w:rsidP="001B1209">
      <w:pPr>
        <w:spacing w:after="0"/>
        <w:ind w:left="851"/>
      </w:pPr>
      <w:r w:rsidRPr="00BC1222">
        <w:rPr>
          <w:rFonts w:cs="Times New Roman"/>
        </w:rPr>
        <w:t>Jegyzőkönyvek (szállítói, vásárlói minőségi kifogás</w:t>
      </w:r>
      <w:r w:rsidR="007421F1">
        <w:rPr>
          <w:rFonts w:cs="Times New Roman"/>
        </w:rPr>
        <w:t>.</w:t>
      </w:r>
    </w:p>
    <w:p w14:paraId="70ECD5C1" w14:textId="77777777" w:rsidR="00235D02" w:rsidRDefault="00235D02" w:rsidP="001B1209">
      <w:pPr>
        <w:spacing w:after="0"/>
      </w:pPr>
    </w:p>
    <w:sectPr w:rsidR="00235D02" w:rsidSect="00DF1227">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EB0DB1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11F02B" w14:textId="77777777" w:rsidR="0093515E" w:rsidRDefault="0093515E" w:rsidP="00B945BE">
      <w:pPr>
        <w:spacing w:after="0"/>
      </w:pPr>
      <w:r>
        <w:separator/>
      </w:r>
    </w:p>
  </w:endnote>
  <w:endnote w:type="continuationSeparator" w:id="0">
    <w:p w14:paraId="57B5AAF0" w14:textId="77777777" w:rsidR="0093515E" w:rsidRDefault="0093515E"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771B6D" w14:textId="48139776" w:rsidR="0093515E" w:rsidRPr="00B862AB" w:rsidRDefault="0093515E">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B7E82F" w14:textId="77777777" w:rsidR="0093515E" w:rsidRDefault="0093515E" w:rsidP="00B945BE">
      <w:pPr>
        <w:spacing w:after="0"/>
      </w:pPr>
      <w:r>
        <w:separator/>
      </w:r>
    </w:p>
  </w:footnote>
  <w:footnote w:type="continuationSeparator" w:id="0">
    <w:p w14:paraId="357F1ABF" w14:textId="77777777" w:rsidR="0093515E" w:rsidRDefault="0093515E"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01A794" w14:textId="77777777" w:rsidR="0093515E" w:rsidRPr="00B862AB" w:rsidRDefault="0093515E"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 w:numId="9">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Ági">
    <w15:presenceInfo w15:providerId="None" w15:userId="Ági"/>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EFE"/>
    <w:rsid w:val="00026917"/>
    <w:rsid w:val="00052589"/>
    <w:rsid w:val="00063F7B"/>
    <w:rsid w:val="00065B69"/>
    <w:rsid w:val="000670B0"/>
    <w:rsid w:val="000772D7"/>
    <w:rsid w:val="00087C18"/>
    <w:rsid w:val="00097BE3"/>
    <w:rsid w:val="000A21B7"/>
    <w:rsid w:val="000B5E9D"/>
    <w:rsid w:val="000D0A95"/>
    <w:rsid w:val="000F2F58"/>
    <w:rsid w:val="000F3BD1"/>
    <w:rsid w:val="000F44A2"/>
    <w:rsid w:val="000F6D07"/>
    <w:rsid w:val="001021EA"/>
    <w:rsid w:val="00106384"/>
    <w:rsid w:val="00136232"/>
    <w:rsid w:val="00142FE8"/>
    <w:rsid w:val="00144FAE"/>
    <w:rsid w:val="001454A0"/>
    <w:rsid w:val="00154EFE"/>
    <w:rsid w:val="001759BC"/>
    <w:rsid w:val="001953C8"/>
    <w:rsid w:val="001A7777"/>
    <w:rsid w:val="001B1209"/>
    <w:rsid w:val="001B61A0"/>
    <w:rsid w:val="001C039B"/>
    <w:rsid w:val="001D00DF"/>
    <w:rsid w:val="001F08AF"/>
    <w:rsid w:val="00216033"/>
    <w:rsid w:val="00234365"/>
    <w:rsid w:val="00235D02"/>
    <w:rsid w:val="002504B7"/>
    <w:rsid w:val="0025489A"/>
    <w:rsid w:val="00266A2C"/>
    <w:rsid w:val="00271E52"/>
    <w:rsid w:val="00275BD3"/>
    <w:rsid w:val="002913AF"/>
    <w:rsid w:val="0029409D"/>
    <w:rsid w:val="002A723B"/>
    <w:rsid w:val="002B24B4"/>
    <w:rsid w:val="002B7EE7"/>
    <w:rsid w:val="002D029F"/>
    <w:rsid w:val="002D3058"/>
    <w:rsid w:val="002D3554"/>
    <w:rsid w:val="00313801"/>
    <w:rsid w:val="00320239"/>
    <w:rsid w:val="003267C9"/>
    <w:rsid w:val="003325F4"/>
    <w:rsid w:val="003356AF"/>
    <w:rsid w:val="00343290"/>
    <w:rsid w:val="003468AB"/>
    <w:rsid w:val="00381B6C"/>
    <w:rsid w:val="00390F08"/>
    <w:rsid w:val="00391719"/>
    <w:rsid w:val="003A7273"/>
    <w:rsid w:val="003C0893"/>
    <w:rsid w:val="003E3B61"/>
    <w:rsid w:val="003E44F4"/>
    <w:rsid w:val="003E54E7"/>
    <w:rsid w:val="003E695A"/>
    <w:rsid w:val="003F525F"/>
    <w:rsid w:val="0041674C"/>
    <w:rsid w:val="00420CA2"/>
    <w:rsid w:val="00427413"/>
    <w:rsid w:val="00437470"/>
    <w:rsid w:val="0045313D"/>
    <w:rsid w:val="004539ED"/>
    <w:rsid w:val="0045474F"/>
    <w:rsid w:val="00457A0D"/>
    <w:rsid w:val="00486FE9"/>
    <w:rsid w:val="0049127E"/>
    <w:rsid w:val="004C20F9"/>
    <w:rsid w:val="004D09C1"/>
    <w:rsid w:val="004E1429"/>
    <w:rsid w:val="004E32A8"/>
    <w:rsid w:val="004F0F28"/>
    <w:rsid w:val="004F6765"/>
    <w:rsid w:val="005057CC"/>
    <w:rsid w:val="00507FC5"/>
    <w:rsid w:val="00520C49"/>
    <w:rsid w:val="00524525"/>
    <w:rsid w:val="00534074"/>
    <w:rsid w:val="00537109"/>
    <w:rsid w:val="00537E34"/>
    <w:rsid w:val="00565574"/>
    <w:rsid w:val="0056667C"/>
    <w:rsid w:val="005762DF"/>
    <w:rsid w:val="005B72FA"/>
    <w:rsid w:val="005C4626"/>
    <w:rsid w:val="005D308D"/>
    <w:rsid w:val="005E0BE1"/>
    <w:rsid w:val="00600E33"/>
    <w:rsid w:val="00602463"/>
    <w:rsid w:val="00645B4F"/>
    <w:rsid w:val="0065053C"/>
    <w:rsid w:val="00677CD3"/>
    <w:rsid w:val="00696ED9"/>
    <w:rsid w:val="006A7E44"/>
    <w:rsid w:val="006B3875"/>
    <w:rsid w:val="006B5C68"/>
    <w:rsid w:val="006C2137"/>
    <w:rsid w:val="006C53D9"/>
    <w:rsid w:val="006D3A06"/>
    <w:rsid w:val="006E1B8A"/>
    <w:rsid w:val="006F756C"/>
    <w:rsid w:val="00704A02"/>
    <w:rsid w:val="00706766"/>
    <w:rsid w:val="00710068"/>
    <w:rsid w:val="00711835"/>
    <w:rsid w:val="0072176F"/>
    <w:rsid w:val="007304E5"/>
    <w:rsid w:val="007308AA"/>
    <w:rsid w:val="007317B3"/>
    <w:rsid w:val="00731F3B"/>
    <w:rsid w:val="007421F1"/>
    <w:rsid w:val="00750649"/>
    <w:rsid w:val="00766417"/>
    <w:rsid w:val="007761DE"/>
    <w:rsid w:val="007E482A"/>
    <w:rsid w:val="007E527F"/>
    <w:rsid w:val="007F5D8F"/>
    <w:rsid w:val="007F7AB9"/>
    <w:rsid w:val="008078E5"/>
    <w:rsid w:val="00807FA9"/>
    <w:rsid w:val="00811551"/>
    <w:rsid w:val="008263FA"/>
    <w:rsid w:val="008367CF"/>
    <w:rsid w:val="008421D6"/>
    <w:rsid w:val="008508B5"/>
    <w:rsid w:val="00857B07"/>
    <w:rsid w:val="00864600"/>
    <w:rsid w:val="00874C37"/>
    <w:rsid w:val="00876453"/>
    <w:rsid w:val="00883E2F"/>
    <w:rsid w:val="008A17AB"/>
    <w:rsid w:val="008A6978"/>
    <w:rsid w:val="008B01A2"/>
    <w:rsid w:val="008C569A"/>
    <w:rsid w:val="008F1A3A"/>
    <w:rsid w:val="008F301A"/>
    <w:rsid w:val="00902B3B"/>
    <w:rsid w:val="009112E2"/>
    <w:rsid w:val="009242F5"/>
    <w:rsid w:val="0092790D"/>
    <w:rsid w:val="0093515E"/>
    <w:rsid w:val="00953616"/>
    <w:rsid w:val="00956B73"/>
    <w:rsid w:val="00961193"/>
    <w:rsid w:val="00964371"/>
    <w:rsid w:val="0096446F"/>
    <w:rsid w:val="009706C8"/>
    <w:rsid w:val="00973871"/>
    <w:rsid w:val="0097499D"/>
    <w:rsid w:val="00996330"/>
    <w:rsid w:val="009A0B77"/>
    <w:rsid w:val="009A3928"/>
    <w:rsid w:val="009A47EE"/>
    <w:rsid w:val="009B6E6E"/>
    <w:rsid w:val="009C0CD8"/>
    <w:rsid w:val="009C28EA"/>
    <w:rsid w:val="009C49E1"/>
    <w:rsid w:val="009E72D1"/>
    <w:rsid w:val="00A05350"/>
    <w:rsid w:val="00A23189"/>
    <w:rsid w:val="00A232AE"/>
    <w:rsid w:val="00A24DEC"/>
    <w:rsid w:val="00A33839"/>
    <w:rsid w:val="00A80941"/>
    <w:rsid w:val="00A857B6"/>
    <w:rsid w:val="00A9108F"/>
    <w:rsid w:val="00AA1EDB"/>
    <w:rsid w:val="00AA7514"/>
    <w:rsid w:val="00AB2F70"/>
    <w:rsid w:val="00AB789B"/>
    <w:rsid w:val="00AC5ACB"/>
    <w:rsid w:val="00AE0B76"/>
    <w:rsid w:val="00AF24BA"/>
    <w:rsid w:val="00AF2BBA"/>
    <w:rsid w:val="00B00C68"/>
    <w:rsid w:val="00B10AD9"/>
    <w:rsid w:val="00B143CC"/>
    <w:rsid w:val="00B16731"/>
    <w:rsid w:val="00B26775"/>
    <w:rsid w:val="00B27041"/>
    <w:rsid w:val="00B47F73"/>
    <w:rsid w:val="00B545EB"/>
    <w:rsid w:val="00B5741E"/>
    <w:rsid w:val="00B719F0"/>
    <w:rsid w:val="00B75532"/>
    <w:rsid w:val="00B75B76"/>
    <w:rsid w:val="00B761EE"/>
    <w:rsid w:val="00B862AB"/>
    <w:rsid w:val="00B945BE"/>
    <w:rsid w:val="00BA465F"/>
    <w:rsid w:val="00BB0594"/>
    <w:rsid w:val="00BB5F25"/>
    <w:rsid w:val="00BC1222"/>
    <w:rsid w:val="00BD1CC5"/>
    <w:rsid w:val="00BF620D"/>
    <w:rsid w:val="00C03908"/>
    <w:rsid w:val="00C124C0"/>
    <w:rsid w:val="00C2387B"/>
    <w:rsid w:val="00C32A7F"/>
    <w:rsid w:val="00C430BC"/>
    <w:rsid w:val="00C464A7"/>
    <w:rsid w:val="00C52F5A"/>
    <w:rsid w:val="00C64856"/>
    <w:rsid w:val="00C77586"/>
    <w:rsid w:val="00C83A6B"/>
    <w:rsid w:val="00C86B7B"/>
    <w:rsid w:val="00C8784A"/>
    <w:rsid w:val="00C91AA1"/>
    <w:rsid w:val="00CA224F"/>
    <w:rsid w:val="00CB484D"/>
    <w:rsid w:val="00CC73F3"/>
    <w:rsid w:val="00CD37F8"/>
    <w:rsid w:val="00CD5E51"/>
    <w:rsid w:val="00CD7637"/>
    <w:rsid w:val="00CE50C3"/>
    <w:rsid w:val="00CF03D6"/>
    <w:rsid w:val="00CF79D1"/>
    <w:rsid w:val="00D01348"/>
    <w:rsid w:val="00D17F32"/>
    <w:rsid w:val="00D278D7"/>
    <w:rsid w:val="00D30B52"/>
    <w:rsid w:val="00D47F69"/>
    <w:rsid w:val="00D51D99"/>
    <w:rsid w:val="00D52C63"/>
    <w:rsid w:val="00D7084E"/>
    <w:rsid w:val="00D8205C"/>
    <w:rsid w:val="00D93B4D"/>
    <w:rsid w:val="00DA3990"/>
    <w:rsid w:val="00DA3D7C"/>
    <w:rsid w:val="00DC4AC6"/>
    <w:rsid w:val="00DC677F"/>
    <w:rsid w:val="00DD07CD"/>
    <w:rsid w:val="00DE5B1A"/>
    <w:rsid w:val="00DF1227"/>
    <w:rsid w:val="00E077B9"/>
    <w:rsid w:val="00E1046E"/>
    <w:rsid w:val="00E30178"/>
    <w:rsid w:val="00E324F9"/>
    <w:rsid w:val="00E431FD"/>
    <w:rsid w:val="00E5504D"/>
    <w:rsid w:val="00E571CA"/>
    <w:rsid w:val="00E57804"/>
    <w:rsid w:val="00E57E1C"/>
    <w:rsid w:val="00E8286B"/>
    <w:rsid w:val="00E96240"/>
    <w:rsid w:val="00EA05C2"/>
    <w:rsid w:val="00ED48AC"/>
    <w:rsid w:val="00EE359D"/>
    <w:rsid w:val="00EE36EA"/>
    <w:rsid w:val="00F0277F"/>
    <w:rsid w:val="00F07E58"/>
    <w:rsid w:val="00F16425"/>
    <w:rsid w:val="00F16470"/>
    <w:rsid w:val="00F24097"/>
    <w:rsid w:val="00F41AF1"/>
    <w:rsid w:val="00F45BCD"/>
    <w:rsid w:val="00F630F0"/>
    <w:rsid w:val="00F82CD8"/>
    <w:rsid w:val="00FA384C"/>
    <w:rsid w:val="00FA5587"/>
    <w:rsid w:val="00FB273F"/>
    <w:rsid w:val="00FB3878"/>
    <w:rsid w:val="00FD0DB8"/>
    <w:rsid w:val="00FD2804"/>
    <w:rsid w:val="00FE5C52"/>
    <w:rsid w:val="00FF2FA4"/>
    <w:rsid w:val="00FF5EE1"/>
    <w:rsid w:val="00FF6F3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3A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2D3058"/>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2D3058"/>
    <w:rPr>
      <w:rFonts w:ascii="Tahoma" w:hAnsi="Tahoma" w:cs="Tahoma"/>
      <w:sz w:val="16"/>
      <w:szCs w:val="16"/>
    </w:rPr>
  </w:style>
  <w:style w:type="character" w:styleId="Jegyzethivatkozs">
    <w:name w:val="annotation reference"/>
    <w:basedOn w:val="Bekezdsalapbettpusa"/>
    <w:uiPriority w:val="99"/>
    <w:semiHidden/>
    <w:unhideWhenUsed/>
    <w:rsid w:val="00CD5E51"/>
    <w:rPr>
      <w:sz w:val="16"/>
      <w:szCs w:val="16"/>
    </w:rPr>
  </w:style>
  <w:style w:type="paragraph" w:styleId="Jegyzetszveg">
    <w:name w:val="annotation text"/>
    <w:basedOn w:val="Norml"/>
    <w:link w:val="JegyzetszvegChar"/>
    <w:uiPriority w:val="99"/>
    <w:semiHidden/>
    <w:unhideWhenUsed/>
    <w:rsid w:val="00CD5E51"/>
    <w:rPr>
      <w:sz w:val="20"/>
      <w:szCs w:val="20"/>
    </w:rPr>
  </w:style>
  <w:style w:type="character" w:customStyle="1" w:styleId="JegyzetszvegChar">
    <w:name w:val="Jegyzetszöveg Char"/>
    <w:basedOn w:val="Bekezdsalapbettpusa"/>
    <w:link w:val="Jegyzetszveg"/>
    <w:uiPriority w:val="99"/>
    <w:semiHidden/>
    <w:rsid w:val="00CD5E51"/>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CD5E51"/>
    <w:rPr>
      <w:b/>
      <w:bCs/>
    </w:rPr>
  </w:style>
  <w:style w:type="character" w:customStyle="1" w:styleId="MegjegyzstrgyaChar">
    <w:name w:val="Megjegyzés tárgya Char"/>
    <w:basedOn w:val="JegyzetszvegChar"/>
    <w:link w:val="Megjegyzstrgya"/>
    <w:uiPriority w:val="99"/>
    <w:semiHidden/>
    <w:rsid w:val="00CD5E51"/>
    <w:rPr>
      <w:rFonts w:ascii="Times New Roman" w:hAnsi="Times New Roman"/>
      <w:b/>
      <w:bCs/>
      <w:sz w:val="20"/>
      <w:szCs w:val="20"/>
    </w:rPr>
  </w:style>
  <w:style w:type="paragraph" w:styleId="Vltozat">
    <w:name w:val="Revision"/>
    <w:hidden/>
    <w:uiPriority w:val="99"/>
    <w:semiHidden/>
    <w:rsid w:val="00AA1EDB"/>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99"/>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2D3058"/>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2D3058"/>
    <w:rPr>
      <w:rFonts w:ascii="Tahoma" w:hAnsi="Tahoma" w:cs="Tahoma"/>
      <w:sz w:val="16"/>
      <w:szCs w:val="16"/>
    </w:rPr>
  </w:style>
  <w:style w:type="character" w:styleId="Jegyzethivatkozs">
    <w:name w:val="annotation reference"/>
    <w:basedOn w:val="Bekezdsalapbettpusa"/>
    <w:uiPriority w:val="99"/>
    <w:semiHidden/>
    <w:unhideWhenUsed/>
    <w:rsid w:val="00CD5E51"/>
    <w:rPr>
      <w:sz w:val="16"/>
      <w:szCs w:val="16"/>
    </w:rPr>
  </w:style>
  <w:style w:type="paragraph" w:styleId="Jegyzetszveg">
    <w:name w:val="annotation text"/>
    <w:basedOn w:val="Norml"/>
    <w:link w:val="JegyzetszvegChar"/>
    <w:uiPriority w:val="99"/>
    <w:semiHidden/>
    <w:unhideWhenUsed/>
    <w:rsid w:val="00CD5E51"/>
    <w:rPr>
      <w:sz w:val="20"/>
      <w:szCs w:val="20"/>
    </w:rPr>
  </w:style>
  <w:style w:type="character" w:customStyle="1" w:styleId="JegyzetszvegChar">
    <w:name w:val="Jegyzetszöveg Char"/>
    <w:basedOn w:val="Bekezdsalapbettpusa"/>
    <w:link w:val="Jegyzetszveg"/>
    <w:uiPriority w:val="99"/>
    <w:semiHidden/>
    <w:rsid w:val="00CD5E51"/>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CD5E51"/>
    <w:rPr>
      <w:b/>
      <w:bCs/>
    </w:rPr>
  </w:style>
  <w:style w:type="character" w:customStyle="1" w:styleId="MegjegyzstrgyaChar">
    <w:name w:val="Megjegyzés tárgya Char"/>
    <w:basedOn w:val="JegyzetszvegChar"/>
    <w:link w:val="Megjegyzstrgya"/>
    <w:uiPriority w:val="99"/>
    <w:semiHidden/>
    <w:rsid w:val="00CD5E51"/>
    <w:rPr>
      <w:rFonts w:ascii="Times New Roman" w:hAnsi="Times New Roman"/>
      <w:b/>
      <w:bCs/>
      <w:sz w:val="20"/>
      <w:szCs w:val="20"/>
    </w:rPr>
  </w:style>
  <w:style w:type="paragraph" w:styleId="Vltozat">
    <w:name w:val="Revision"/>
    <w:hidden/>
    <w:uiPriority w:val="99"/>
    <w:semiHidden/>
    <w:rsid w:val="00AA1EDB"/>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5412010">
      <w:bodyDiv w:val="1"/>
      <w:marLeft w:val="0"/>
      <w:marRight w:val="0"/>
      <w:marTop w:val="0"/>
      <w:marBottom w:val="0"/>
      <w:divBdr>
        <w:top w:val="none" w:sz="0" w:space="0" w:color="auto"/>
        <w:left w:val="none" w:sz="0" w:space="0" w:color="auto"/>
        <w:bottom w:val="none" w:sz="0" w:space="0" w:color="auto"/>
        <w:right w:val="none" w:sz="0" w:space="0" w:color="auto"/>
      </w:divBdr>
    </w:div>
    <w:div w:id="328335716">
      <w:bodyDiv w:val="1"/>
      <w:marLeft w:val="0"/>
      <w:marRight w:val="0"/>
      <w:marTop w:val="0"/>
      <w:marBottom w:val="0"/>
      <w:divBdr>
        <w:top w:val="none" w:sz="0" w:space="0" w:color="auto"/>
        <w:left w:val="none" w:sz="0" w:space="0" w:color="auto"/>
        <w:bottom w:val="none" w:sz="0" w:space="0" w:color="auto"/>
        <w:right w:val="none" w:sz="0" w:space="0" w:color="auto"/>
      </w:divBdr>
    </w:div>
    <w:div w:id="458651704">
      <w:bodyDiv w:val="1"/>
      <w:marLeft w:val="0"/>
      <w:marRight w:val="0"/>
      <w:marTop w:val="0"/>
      <w:marBottom w:val="0"/>
      <w:divBdr>
        <w:top w:val="none" w:sz="0" w:space="0" w:color="auto"/>
        <w:left w:val="none" w:sz="0" w:space="0" w:color="auto"/>
        <w:bottom w:val="none" w:sz="0" w:space="0" w:color="auto"/>
        <w:right w:val="none" w:sz="0" w:space="0" w:color="auto"/>
      </w:divBdr>
    </w:div>
    <w:div w:id="571240601">
      <w:bodyDiv w:val="1"/>
      <w:marLeft w:val="0"/>
      <w:marRight w:val="0"/>
      <w:marTop w:val="0"/>
      <w:marBottom w:val="0"/>
      <w:divBdr>
        <w:top w:val="none" w:sz="0" w:space="0" w:color="auto"/>
        <w:left w:val="none" w:sz="0" w:space="0" w:color="auto"/>
        <w:bottom w:val="none" w:sz="0" w:space="0" w:color="auto"/>
        <w:right w:val="none" w:sz="0" w:space="0" w:color="auto"/>
      </w:divBdr>
    </w:div>
    <w:div w:id="590313400">
      <w:bodyDiv w:val="1"/>
      <w:marLeft w:val="0"/>
      <w:marRight w:val="0"/>
      <w:marTop w:val="0"/>
      <w:marBottom w:val="0"/>
      <w:divBdr>
        <w:top w:val="none" w:sz="0" w:space="0" w:color="auto"/>
        <w:left w:val="none" w:sz="0" w:space="0" w:color="auto"/>
        <w:bottom w:val="none" w:sz="0" w:space="0" w:color="auto"/>
        <w:right w:val="none" w:sz="0" w:space="0" w:color="auto"/>
      </w:divBdr>
    </w:div>
    <w:div w:id="616059533">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46516905">
      <w:bodyDiv w:val="1"/>
      <w:marLeft w:val="0"/>
      <w:marRight w:val="0"/>
      <w:marTop w:val="0"/>
      <w:marBottom w:val="0"/>
      <w:divBdr>
        <w:top w:val="none" w:sz="0" w:space="0" w:color="auto"/>
        <w:left w:val="none" w:sz="0" w:space="0" w:color="auto"/>
        <w:bottom w:val="none" w:sz="0" w:space="0" w:color="auto"/>
        <w:right w:val="none" w:sz="0" w:space="0" w:color="auto"/>
      </w:divBdr>
    </w:div>
    <w:div w:id="647244410">
      <w:bodyDiv w:val="1"/>
      <w:marLeft w:val="0"/>
      <w:marRight w:val="0"/>
      <w:marTop w:val="0"/>
      <w:marBottom w:val="0"/>
      <w:divBdr>
        <w:top w:val="none" w:sz="0" w:space="0" w:color="auto"/>
        <w:left w:val="none" w:sz="0" w:space="0" w:color="auto"/>
        <w:bottom w:val="none" w:sz="0" w:space="0" w:color="auto"/>
        <w:right w:val="none" w:sz="0" w:space="0" w:color="auto"/>
      </w:divBdr>
    </w:div>
    <w:div w:id="723021884">
      <w:bodyDiv w:val="1"/>
      <w:marLeft w:val="0"/>
      <w:marRight w:val="0"/>
      <w:marTop w:val="0"/>
      <w:marBottom w:val="0"/>
      <w:divBdr>
        <w:top w:val="none" w:sz="0" w:space="0" w:color="auto"/>
        <w:left w:val="none" w:sz="0" w:space="0" w:color="auto"/>
        <w:bottom w:val="none" w:sz="0" w:space="0" w:color="auto"/>
        <w:right w:val="none" w:sz="0" w:space="0" w:color="auto"/>
      </w:divBdr>
    </w:div>
    <w:div w:id="797334883">
      <w:bodyDiv w:val="1"/>
      <w:marLeft w:val="0"/>
      <w:marRight w:val="0"/>
      <w:marTop w:val="0"/>
      <w:marBottom w:val="0"/>
      <w:divBdr>
        <w:top w:val="none" w:sz="0" w:space="0" w:color="auto"/>
        <w:left w:val="none" w:sz="0" w:space="0" w:color="auto"/>
        <w:bottom w:val="none" w:sz="0" w:space="0" w:color="auto"/>
        <w:right w:val="none" w:sz="0" w:space="0" w:color="auto"/>
      </w:divBdr>
    </w:div>
    <w:div w:id="851725900">
      <w:bodyDiv w:val="1"/>
      <w:marLeft w:val="0"/>
      <w:marRight w:val="0"/>
      <w:marTop w:val="0"/>
      <w:marBottom w:val="0"/>
      <w:divBdr>
        <w:top w:val="none" w:sz="0" w:space="0" w:color="auto"/>
        <w:left w:val="none" w:sz="0" w:space="0" w:color="auto"/>
        <w:bottom w:val="none" w:sz="0" w:space="0" w:color="auto"/>
        <w:right w:val="none" w:sz="0" w:space="0" w:color="auto"/>
      </w:divBdr>
    </w:div>
    <w:div w:id="857353681">
      <w:bodyDiv w:val="1"/>
      <w:marLeft w:val="0"/>
      <w:marRight w:val="0"/>
      <w:marTop w:val="0"/>
      <w:marBottom w:val="0"/>
      <w:divBdr>
        <w:top w:val="none" w:sz="0" w:space="0" w:color="auto"/>
        <w:left w:val="none" w:sz="0" w:space="0" w:color="auto"/>
        <w:bottom w:val="none" w:sz="0" w:space="0" w:color="auto"/>
        <w:right w:val="none" w:sz="0" w:space="0" w:color="auto"/>
      </w:divBdr>
    </w:div>
    <w:div w:id="891115192">
      <w:bodyDiv w:val="1"/>
      <w:marLeft w:val="0"/>
      <w:marRight w:val="0"/>
      <w:marTop w:val="0"/>
      <w:marBottom w:val="0"/>
      <w:divBdr>
        <w:top w:val="none" w:sz="0" w:space="0" w:color="auto"/>
        <w:left w:val="none" w:sz="0" w:space="0" w:color="auto"/>
        <w:bottom w:val="none" w:sz="0" w:space="0" w:color="auto"/>
        <w:right w:val="none" w:sz="0" w:space="0" w:color="auto"/>
      </w:divBdr>
    </w:div>
    <w:div w:id="954091974">
      <w:bodyDiv w:val="1"/>
      <w:marLeft w:val="0"/>
      <w:marRight w:val="0"/>
      <w:marTop w:val="0"/>
      <w:marBottom w:val="0"/>
      <w:divBdr>
        <w:top w:val="none" w:sz="0" w:space="0" w:color="auto"/>
        <w:left w:val="none" w:sz="0" w:space="0" w:color="auto"/>
        <w:bottom w:val="none" w:sz="0" w:space="0" w:color="auto"/>
        <w:right w:val="none" w:sz="0" w:space="0" w:color="auto"/>
      </w:divBdr>
    </w:div>
    <w:div w:id="1049525464">
      <w:bodyDiv w:val="1"/>
      <w:marLeft w:val="0"/>
      <w:marRight w:val="0"/>
      <w:marTop w:val="0"/>
      <w:marBottom w:val="0"/>
      <w:divBdr>
        <w:top w:val="none" w:sz="0" w:space="0" w:color="auto"/>
        <w:left w:val="none" w:sz="0" w:space="0" w:color="auto"/>
        <w:bottom w:val="none" w:sz="0" w:space="0" w:color="auto"/>
        <w:right w:val="none" w:sz="0" w:space="0" w:color="auto"/>
      </w:divBdr>
    </w:div>
    <w:div w:id="1166939155">
      <w:bodyDiv w:val="1"/>
      <w:marLeft w:val="0"/>
      <w:marRight w:val="0"/>
      <w:marTop w:val="0"/>
      <w:marBottom w:val="0"/>
      <w:divBdr>
        <w:top w:val="none" w:sz="0" w:space="0" w:color="auto"/>
        <w:left w:val="none" w:sz="0" w:space="0" w:color="auto"/>
        <w:bottom w:val="none" w:sz="0" w:space="0" w:color="auto"/>
        <w:right w:val="none" w:sz="0" w:space="0" w:color="auto"/>
      </w:divBdr>
    </w:div>
    <w:div w:id="1339700249">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679309994">
      <w:bodyDiv w:val="1"/>
      <w:marLeft w:val="0"/>
      <w:marRight w:val="0"/>
      <w:marTop w:val="0"/>
      <w:marBottom w:val="0"/>
      <w:divBdr>
        <w:top w:val="none" w:sz="0" w:space="0" w:color="auto"/>
        <w:left w:val="none" w:sz="0" w:space="0" w:color="auto"/>
        <w:bottom w:val="none" w:sz="0" w:space="0" w:color="auto"/>
        <w:right w:val="none" w:sz="0" w:space="0" w:color="auto"/>
      </w:divBdr>
    </w:div>
    <w:div w:id="1802574630">
      <w:bodyDiv w:val="1"/>
      <w:marLeft w:val="0"/>
      <w:marRight w:val="0"/>
      <w:marTop w:val="0"/>
      <w:marBottom w:val="0"/>
      <w:divBdr>
        <w:top w:val="none" w:sz="0" w:space="0" w:color="auto"/>
        <w:left w:val="none" w:sz="0" w:space="0" w:color="auto"/>
        <w:bottom w:val="none" w:sz="0" w:space="0" w:color="auto"/>
        <w:right w:val="none" w:sz="0" w:space="0" w:color="auto"/>
      </w:divBdr>
    </w:div>
    <w:div w:id="1805808061">
      <w:bodyDiv w:val="1"/>
      <w:marLeft w:val="0"/>
      <w:marRight w:val="0"/>
      <w:marTop w:val="0"/>
      <w:marBottom w:val="0"/>
      <w:divBdr>
        <w:top w:val="none" w:sz="0" w:space="0" w:color="auto"/>
        <w:left w:val="none" w:sz="0" w:space="0" w:color="auto"/>
        <w:bottom w:val="none" w:sz="0" w:space="0" w:color="auto"/>
        <w:right w:val="none" w:sz="0" w:space="0" w:color="auto"/>
      </w:divBdr>
    </w:div>
    <w:div w:id="1938900319">
      <w:bodyDiv w:val="1"/>
      <w:marLeft w:val="0"/>
      <w:marRight w:val="0"/>
      <w:marTop w:val="0"/>
      <w:marBottom w:val="0"/>
      <w:divBdr>
        <w:top w:val="none" w:sz="0" w:space="0" w:color="auto"/>
        <w:left w:val="none" w:sz="0" w:space="0" w:color="auto"/>
        <w:bottom w:val="none" w:sz="0" w:space="0" w:color="auto"/>
        <w:right w:val="none" w:sz="0" w:space="0" w:color="auto"/>
      </w:divBdr>
    </w:div>
    <w:div w:id="1982996192">
      <w:bodyDiv w:val="1"/>
      <w:marLeft w:val="0"/>
      <w:marRight w:val="0"/>
      <w:marTop w:val="0"/>
      <w:marBottom w:val="0"/>
      <w:divBdr>
        <w:top w:val="none" w:sz="0" w:space="0" w:color="auto"/>
        <w:left w:val="none" w:sz="0" w:space="0" w:color="auto"/>
        <w:bottom w:val="none" w:sz="0" w:space="0" w:color="auto"/>
        <w:right w:val="none" w:sz="0" w:space="0" w:color="auto"/>
      </w:divBdr>
    </w:div>
    <w:div w:id="2126347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microsoft.com/office/2011/relationships/commentsExtended" Target="commentsExtended.xml"/></Relationships>
</file>

<file path=word/_rels/settings.xml.rels><?xml version="1.0" encoding="UTF-8" standalone="yes"?>
<Relationships xmlns="http://schemas.openxmlformats.org/package/2006/relationships"><Relationship Id="rId1" Type="http://schemas.openxmlformats.org/officeDocument/2006/relationships/attachedTemplate" Target="file:///H:\K%20E%20R%20ETTANTEV%20kidolgoz&#225;sa%202016\J&#211;%20%20S%20A%20B%20L%20O%20N%20O%20K\sablon_alap_16_szki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418335-5D5C-472C-A0CF-8E634199C6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Template>
  <TotalTime>15</TotalTime>
  <Pages>67</Pages>
  <Words>12960</Words>
  <Characters>89424</Characters>
  <Application>Microsoft Office Word</Application>
  <DocSecurity>0</DocSecurity>
  <Lines>745</Lines>
  <Paragraphs>204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102180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dc:creator>
  <cp:lastModifiedBy>Bányai Gyula</cp:lastModifiedBy>
  <cp:revision>7</cp:revision>
  <cp:lastPrinted>2016-06-24T14:04:00Z</cp:lastPrinted>
  <dcterms:created xsi:type="dcterms:W3CDTF">2016-07-25T09:41:00Z</dcterms:created>
  <dcterms:modified xsi:type="dcterms:W3CDTF">2016-08-19T14:03:00Z</dcterms:modified>
</cp:coreProperties>
</file>