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B04590" w14:textId="08B38CBB" w:rsidR="00436E59" w:rsidRPr="00E94960" w:rsidRDefault="00E94960" w:rsidP="00E94960">
      <w:pPr>
        <w:spacing w:after="0"/>
        <w:jc w:val="center"/>
        <w:rPr>
          <w:rFonts w:cs="Times New Roman"/>
          <w:b/>
          <w:caps/>
          <w:szCs w:val="24"/>
        </w:rPr>
      </w:pPr>
      <w:r w:rsidRPr="00E94960">
        <w:rPr>
          <w:rFonts w:cs="Times New Roman"/>
          <w:b/>
          <w:caps/>
          <w:szCs w:val="24"/>
        </w:rPr>
        <w:t>3.22.</w:t>
      </w:r>
    </w:p>
    <w:p w14:paraId="526972B6" w14:textId="77777777" w:rsidR="00D55892" w:rsidRPr="00E94960" w:rsidRDefault="00D55892" w:rsidP="00E94960">
      <w:pPr>
        <w:spacing w:after="0"/>
        <w:jc w:val="center"/>
        <w:rPr>
          <w:rFonts w:cs="Times New Roman"/>
          <w:szCs w:val="24"/>
        </w:rPr>
      </w:pPr>
    </w:p>
    <w:p w14:paraId="3262A24F" w14:textId="77777777" w:rsidR="001A7777" w:rsidRPr="00E94960" w:rsidRDefault="001A7777" w:rsidP="00E94960">
      <w:pPr>
        <w:jc w:val="center"/>
        <w:rPr>
          <w:rFonts w:cs="Times New Roman"/>
          <w:b/>
          <w:caps/>
          <w:spacing w:val="60"/>
          <w:szCs w:val="24"/>
        </w:rPr>
      </w:pPr>
      <w:r w:rsidRPr="00E94960">
        <w:rPr>
          <w:rFonts w:cs="Times New Roman"/>
          <w:b/>
          <w:caps/>
          <w:spacing w:val="60"/>
          <w:szCs w:val="24"/>
        </w:rPr>
        <w:t>Szakképzési kerettanterv</w:t>
      </w:r>
    </w:p>
    <w:p w14:paraId="0CF983A6" w14:textId="77777777" w:rsidR="001A7777" w:rsidRPr="00E94960" w:rsidRDefault="001A7777" w:rsidP="00E94960">
      <w:pPr>
        <w:jc w:val="center"/>
        <w:rPr>
          <w:rFonts w:cs="Times New Roman"/>
          <w:b/>
          <w:szCs w:val="24"/>
        </w:rPr>
      </w:pPr>
      <w:proofErr w:type="gramStart"/>
      <w:r w:rsidRPr="00E94960">
        <w:rPr>
          <w:rFonts w:cs="Times New Roman"/>
          <w:b/>
          <w:szCs w:val="24"/>
        </w:rPr>
        <w:t>a</w:t>
      </w:r>
      <w:proofErr w:type="gramEnd"/>
      <w:r w:rsidRPr="00E94960">
        <w:rPr>
          <w:rFonts w:cs="Times New Roman"/>
          <w:b/>
          <w:szCs w:val="24"/>
        </w:rPr>
        <w:t>(z)</w:t>
      </w:r>
    </w:p>
    <w:p w14:paraId="5B3C2DB4" w14:textId="77777777" w:rsidR="001A7777" w:rsidRPr="00E94960" w:rsidRDefault="00092297" w:rsidP="00E94960">
      <w:pPr>
        <w:jc w:val="center"/>
        <w:rPr>
          <w:rFonts w:cs="Times New Roman"/>
          <w:b/>
          <w:szCs w:val="24"/>
        </w:rPr>
      </w:pPr>
      <w:r w:rsidRPr="00E94960">
        <w:rPr>
          <w:rFonts w:cs="Times New Roman"/>
          <w:b/>
          <w:szCs w:val="24"/>
        </w:rPr>
        <w:t>55 723 02</w:t>
      </w:r>
    </w:p>
    <w:p w14:paraId="2EB22749" w14:textId="77777777" w:rsidR="001A7777" w:rsidRPr="00E94960" w:rsidRDefault="00092297" w:rsidP="00E94960">
      <w:pPr>
        <w:jc w:val="center"/>
        <w:rPr>
          <w:rFonts w:cs="Times New Roman"/>
          <w:b/>
          <w:caps/>
          <w:szCs w:val="24"/>
        </w:rPr>
      </w:pPr>
      <w:r w:rsidRPr="00E94960">
        <w:rPr>
          <w:rFonts w:cs="Times New Roman"/>
          <w:b/>
          <w:caps/>
          <w:szCs w:val="24"/>
        </w:rPr>
        <w:t xml:space="preserve">Csecsemő- </w:t>
      </w:r>
      <w:proofErr w:type="gramStart"/>
      <w:r w:rsidRPr="00E94960">
        <w:rPr>
          <w:rFonts w:cs="Times New Roman"/>
          <w:b/>
          <w:caps/>
          <w:szCs w:val="24"/>
        </w:rPr>
        <w:t>és</w:t>
      </w:r>
      <w:proofErr w:type="gramEnd"/>
      <w:r w:rsidRPr="00E94960">
        <w:rPr>
          <w:rFonts w:cs="Times New Roman"/>
          <w:b/>
          <w:caps/>
          <w:szCs w:val="24"/>
        </w:rPr>
        <w:t xml:space="preserve"> gyermekápoló</w:t>
      </w:r>
    </w:p>
    <w:p w14:paraId="0399EDA5" w14:textId="77777777" w:rsidR="000B5E9D" w:rsidRPr="00E94960" w:rsidRDefault="001A7777" w:rsidP="00E94960">
      <w:pPr>
        <w:jc w:val="center"/>
        <w:rPr>
          <w:rFonts w:cs="Times New Roman"/>
          <w:b/>
          <w:caps/>
          <w:szCs w:val="24"/>
        </w:rPr>
      </w:pPr>
      <w:r w:rsidRPr="00E94960">
        <w:rPr>
          <w:rFonts w:cs="Times New Roman"/>
          <w:b/>
          <w:caps/>
          <w:szCs w:val="24"/>
        </w:rPr>
        <w:t>szakképesítés</w:t>
      </w:r>
      <w:r w:rsidR="009C4A30" w:rsidRPr="00E94960">
        <w:rPr>
          <w:rFonts w:cs="Times New Roman"/>
          <w:b/>
          <w:caps/>
          <w:szCs w:val="24"/>
        </w:rPr>
        <w:t>-ráépülés</w:t>
      </w:r>
      <w:r w:rsidRPr="00E94960">
        <w:rPr>
          <w:rFonts w:cs="Times New Roman"/>
          <w:b/>
          <w:caps/>
          <w:szCs w:val="24"/>
        </w:rPr>
        <w:t>hez</w:t>
      </w:r>
    </w:p>
    <w:p w14:paraId="433E896A" w14:textId="77777777" w:rsidR="000B5E9D" w:rsidRDefault="000B5E9D" w:rsidP="000B5E9D">
      <w:pPr>
        <w:spacing w:after="0"/>
        <w:rPr>
          <w:rFonts w:cs="Times New Roman"/>
        </w:rPr>
      </w:pPr>
    </w:p>
    <w:p w14:paraId="512A835F" w14:textId="77777777"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>I. A szakképzés jogi háttere</w:t>
      </w:r>
      <w:bookmarkStart w:id="0" w:name="_GoBack"/>
      <w:bookmarkEnd w:id="0"/>
    </w:p>
    <w:p w14:paraId="7538CB66" w14:textId="77777777" w:rsidR="00E94960" w:rsidRDefault="00E94960" w:rsidP="00F24097">
      <w:pPr>
        <w:spacing w:after="0"/>
        <w:rPr>
          <w:rFonts w:cs="Times New Roman"/>
        </w:rPr>
      </w:pPr>
    </w:p>
    <w:p w14:paraId="66FEA183" w14:textId="77777777"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14:paraId="5186FBCD" w14:textId="77777777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14:paraId="4276BFD0" w14:textId="77777777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14:paraId="5EFA1EDF" w14:textId="77777777"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14:paraId="3C7F3E1C" w14:textId="38C4479C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E94960">
        <w:rPr>
          <w:rFonts w:cs="Times New Roman"/>
        </w:rPr>
        <w:t>. r</w:t>
      </w:r>
      <w:r w:rsidRPr="00F24097">
        <w:rPr>
          <w:rFonts w:cs="Times New Roman"/>
        </w:rPr>
        <w:t>endelet,</w:t>
      </w:r>
    </w:p>
    <w:p w14:paraId="787E7DA1" w14:textId="5CFBF04E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E94960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E94960">
        <w:rPr>
          <w:rFonts w:cs="Times New Roman"/>
        </w:rPr>
        <w:t xml:space="preserve"> és</w:t>
      </w:r>
    </w:p>
    <w:p w14:paraId="27A671F1" w14:textId="77777777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547339">
        <w:rPr>
          <w:rFonts w:cs="Times New Roman"/>
        </w:rPr>
        <w:t>55</w:t>
      </w:r>
      <w:r>
        <w:rPr>
          <w:rFonts w:cs="Times New Roman"/>
        </w:rPr>
        <w:t xml:space="preserve"> </w:t>
      </w:r>
      <w:r w:rsidR="00547339">
        <w:rPr>
          <w:rFonts w:cs="Times New Roman"/>
        </w:rPr>
        <w:t>723</w:t>
      </w:r>
      <w:r>
        <w:rPr>
          <w:rFonts w:cs="Times New Roman"/>
        </w:rPr>
        <w:t xml:space="preserve"> </w:t>
      </w:r>
      <w:r w:rsidR="00547339">
        <w:rPr>
          <w:rFonts w:cs="Times New Roman"/>
        </w:rPr>
        <w:t>02</w:t>
      </w:r>
      <w:r>
        <w:rPr>
          <w:rFonts w:cs="Times New Roman"/>
        </w:rPr>
        <w:t xml:space="preserve"> számú,</w:t>
      </w:r>
      <w:r w:rsidRPr="00F24097">
        <w:rPr>
          <w:rFonts w:cs="Times New Roman"/>
        </w:rPr>
        <w:t xml:space="preserve"> </w:t>
      </w:r>
      <w:r w:rsidR="00547339">
        <w:rPr>
          <w:rFonts w:cs="Times New Roman"/>
        </w:rPr>
        <w:t>Csecsemő- és gyermekápoló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14:paraId="376DE61F" w14:textId="2BC623D4" w:rsidR="00F24097" w:rsidRPr="00F24097" w:rsidRDefault="00E94960" w:rsidP="00F24097">
      <w:pPr>
        <w:spacing w:after="0"/>
        <w:rPr>
          <w:rFonts w:cs="Times New Roman"/>
        </w:rPr>
      </w:pPr>
      <w:proofErr w:type="gramStart"/>
      <w:r w:rsidRPr="00E94960">
        <w:rPr>
          <w:rFonts w:cs="Times New Roman"/>
        </w:rPr>
        <w:t>alapján</w:t>
      </w:r>
      <w:proofErr w:type="gramEnd"/>
      <w:r w:rsidRPr="00E94960">
        <w:rPr>
          <w:rFonts w:cs="Times New Roman"/>
        </w:rPr>
        <w:t xml:space="preserve"> készült.</w:t>
      </w:r>
    </w:p>
    <w:p w14:paraId="47F0B790" w14:textId="77777777" w:rsidR="00E96240" w:rsidRDefault="00E96240" w:rsidP="000B5E9D">
      <w:pPr>
        <w:spacing w:after="0"/>
        <w:rPr>
          <w:rFonts w:cs="Times New Roman"/>
        </w:rPr>
      </w:pPr>
    </w:p>
    <w:p w14:paraId="78BEDFA2" w14:textId="77777777"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proofErr w:type="gramStart"/>
      <w:r w:rsidRPr="00C64856">
        <w:rPr>
          <w:rFonts w:cs="Times New Roman"/>
          <w:b/>
        </w:rPr>
        <w:t>A</w:t>
      </w:r>
      <w:proofErr w:type="gramEnd"/>
      <w:r w:rsidRPr="00C64856">
        <w:rPr>
          <w:rFonts w:cs="Times New Roman"/>
          <w:b/>
        </w:rPr>
        <w:t xml:space="preserve">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14:paraId="4D963F44" w14:textId="77777777" w:rsidR="00C64856" w:rsidRPr="00C64856" w:rsidRDefault="00C64856" w:rsidP="00C64856">
      <w:pPr>
        <w:spacing w:after="0"/>
        <w:rPr>
          <w:rFonts w:cs="Times New Roman"/>
        </w:rPr>
      </w:pPr>
    </w:p>
    <w:p w14:paraId="1805DF75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547339">
        <w:rPr>
          <w:rFonts w:cs="Times New Roman"/>
        </w:rPr>
        <w:t>55</w:t>
      </w:r>
      <w:r>
        <w:rPr>
          <w:rFonts w:cs="Times New Roman"/>
        </w:rPr>
        <w:t xml:space="preserve"> </w:t>
      </w:r>
      <w:r w:rsidR="00547339">
        <w:rPr>
          <w:rFonts w:cs="Times New Roman"/>
        </w:rPr>
        <w:t>723</w:t>
      </w:r>
      <w:r>
        <w:rPr>
          <w:rFonts w:cs="Times New Roman"/>
        </w:rPr>
        <w:t xml:space="preserve"> </w:t>
      </w:r>
      <w:r w:rsidR="00547339">
        <w:rPr>
          <w:rFonts w:cs="Times New Roman"/>
        </w:rPr>
        <w:t>02</w:t>
      </w:r>
    </w:p>
    <w:p w14:paraId="345A577B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436E59">
        <w:rPr>
          <w:rFonts w:cs="Times New Roman"/>
        </w:rPr>
        <w:t>Csecsemő- és gyermekápoló</w:t>
      </w:r>
    </w:p>
    <w:p w14:paraId="08DAEA92" w14:textId="2BAC88AC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C70577">
        <w:rPr>
          <w:rFonts w:cs="Times New Roman"/>
        </w:rPr>
        <w:t>1</w:t>
      </w:r>
      <w:r w:rsidR="004F6765">
        <w:rPr>
          <w:rFonts w:cs="Times New Roman"/>
        </w:rPr>
        <w:t>.</w:t>
      </w:r>
      <w:r w:rsidRPr="00C64856">
        <w:rPr>
          <w:rFonts w:cs="Times New Roman"/>
        </w:rPr>
        <w:t xml:space="preserve"> </w:t>
      </w:r>
      <w:r w:rsidR="00C70577">
        <w:rPr>
          <w:rFonts w:cs="Times New Roman"/>
        </w:rPr>
        <w:t>Egészségügy</w:t>
      </w:r>
    </w:p>
    <w:p w14:paraId="51659132" w14:textId="7FB74CC1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C70577">
        <w:rPr>
          <w:rFonts w:cs="Times New Roman"/>
        </w:rPr>
        <w:t>I.</w:t>
      </w:r>
      <w:r w:rsidRPr="00C64856">
        <w:rPr>
          <w:rFonts w:cs="Times New Roman"/>
        </w:rPr>
        <w:t xml:space="preserve"> </w:t>
      </w:r>
      <w:r w:rsidR="00C70577">
        <w:rPr>
          <w:rFonts w:cs="Times New Roman"/>
        </w:rPr>
        <w:t>Egészségügy</w:t>
      </w:r>
    </w:p>
    <w:p w14:paraId="408000CF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436E59">
        <w:rPr>
          <w:rFonts w:cs="Times New Roman"/>
        </w:rPr>
        <w:t>1</w:t>
      </w:r>
      <w:r w:rsidRPr="00C64856">
        <w:rPr>
          <w:rFonts w:cs="Times New Roman"/>
        </w:rPr>
        <w:t xml:space="preserve"> év</w:t>
      </w:r>
    </w:p>
    <w:p w14:paraId="09ABD048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547339">
        <w:rPr>
          <w:rFonts w:cs="Times New Roman"/>
        </w:rPr>
        <w:t>50</w:t>
      </w:r>
      <w:r w:rsidRPr="00C64856">
        <w:rPr>
          <w:rFonts w:cs="Times New Roman"/>
        </w:rPr>
        <w:t>%</w:t>
      </w:r>
    </w:p>
    <w:p w14:paraId="1F620DC9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547339">
        <w:rPr>
          <w:rFonts w:cs="Times New Roman"/>
        </w:rPr>
        <w:t>50</w:t>
      </w:r>
      <w:r w:rsidRPr="00C64856">
        <w:rPr>
          <w:rFonts w:cs="Times New Roman"/>
        </w:rPr>
        <w:t>%</w:t>
      </w:r>
    </w:p>
    <w:p w14:paraId="0FB79145" w14:textId="77777777" w:rsidR="001A7777" w:rsidRDefault="001A7777" w:rsidP="000B5E9D">
      <w:pPr>
        <w:spacing w:after="0"/>
        <w:rPr>
          <w:rFonts w:cs="Times New Roman"/>
        </w:rPr>
      </w:pPr>
    </w:p>
    <w:p w14:paraId="104CAEDB" w14:textId="77777777" w:rsidR="00E96240" w:rsidRDefault="00E96240" w:rsidP="000B5E9D">
      <w:pPr>
        <w:spacing w:after="0"/>
        <w:rPr>
          <w:rFonts w:cs="Times New Roman"/>
        </w:rPr>
      </w:pPr>
    </w:p>
    <w:p w14:paraId="68DCB02B" w14:textId="77777777"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 xml:space="preserve">III.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szakképzésbe történő belépés feltételei</w:t>
      </w:r>
    </w:p>
    <w:p w14:paraId="755F4CB1" w14:textId="77777777" w:rsidR="00E96240" w:rsidRPr="00E96240" w:rsidRDefault="00E96240" w:rsidP="00E96240">
      <w:pPr>
        <w:spacing w:after="0"/>
        <w:rPr>
          <w:rFonts w:cs="Times New Roman"/>
        </w:rPr>
      </w:pPr>
    </w:p>
    <w:p w14:paraId="640E11CB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F31856">
        <w:rPr>
          <w:rFonts w:cs="Times New Roman"/>
        </w:rPr>
        <w:t>Érettségi</w:t>
      </w:r>
      <w:r w:rsidR="00BF2297">
        <w:rPr>
          <w:rFonts w:cs="Times New Roman"/>
        </w:rPr>
        <w:t xml:space="preserve"> végzettség</w:t>
      </w:r>
    </w:p>
    <w:p w14:paraId="0ACD7D61" w14:textId="77777777"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vagy</w:t>
      </w:r>
      <w:proofErr w:type="gramEnd"/>
      <w:r>
        <w:rPr>
          <w:rFonts w:cs="Times New Roman"/>
        </w:rPr>
        <w:t xml:space="preserve">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BF2297">
        <w:rPr>
          <w:rFonts w:cs="Times New Roman"/>
        </w:rPr>
        <w:t>-</w:t>
      </w:r>
    </w:p>
    <w:p w14:paraId="084FA38B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BF2297">
        <w:rPr>
          <w:rFonts w:cs="Times New Roman"/>
        </w:rPr>
        <w:t>-</w:t>
      </w:r>
    </w:p>
    <w:p w14:paraId="7241D2E6" w14:textId="36089654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BF2297">
        <w:rPr>
          <w:rFonts w:cs="Times New Roman"/>
        </w:rPr>
        <w:t xml:space="preserve">54 723 03 Gyakorló csecsemő-és gyermekápoló </w:t>
      </w:r>
    </w:p>
    <w:p w14:paraId="6244C5BA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14:paraId="03625A4C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F31856">
        <w:rPr>
          <w:rFonts w:cs="Times New Roman"/>
        </w:rPr>
        <w:t>Szükségesek</w:t>
      </w:r>
    </w:p>
    <w:p w14:paraId="6F2ED466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BF2297">
        <w:rPr>
          <w:rFonts w:cs="Times New Roman"/>
        </w:rPr>
        <w:t>-</w:t>
      </w:r>
    </w:p>
    <w:p w14:paraId="72972F22" w14:textId="77777777" w:rsidR="00E96240" w:rsidRPr="00E96240" w:rsidRDefault="00E96240" w:rsidP="00E96240">
      <w:pPr>
        <w:spacing w:after="0"/>
        <w:rPr>
          <w:rFonts w:cs="Times New Roman"/>
        </w:rPr>
      </w:pPr>
    </w:p>
    <w:p w14:paraId="2CF822B7" w14:textId="77777777"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6588798" w14:textId="77777777"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 szervezésének feltételei</w:t>
      </w:r>
    </w:p>
    <w:p w14:paraId="4D56A623" w14:textId="77777777" w:rsidR="00E96240" w:rsidRPr="00E96240" w:rsidRDefault="00E96240" w:rsidP="00E96240">
      <w:pPr>
        <w:spacing w:after="0"/>
        <w:rPr>
          <w:rFonts w:cs="Times New Roman"/>
        </w:rPr>
      </w:pPr>
    </w:p>
    <w:p w14:paraId="10307757" w14:textId="77777777"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14:paraId="2E5F0A4A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0F1A8FE1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14:paraId="090E59CC" w14:textId="77777777" w:rsidR="001A7777" w:rsidRDefault="001A7777" w:rsidP="000B5E9D">
      <w:pPr>
        <w:spacing w:after="0"/>
        <w:rPr>
          <w:rFonts w:cs="Times New Roman"/>
        </w:rPr>
      </w:pP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466"/>
        <w:gridCol w:w="4593"/>
      </w:tblGrid>
      <w:tr w:rsidR="00962F6D" w:rsidRPr="004B6F72" w14:paraId="35CE8EB6" w14:textId="77777777" w:rsidTr="00962F6D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79D49" w14:textId="77777777" w:rsidR="00962F6D" w:rsidRPr="004B6F72" w:rsidRDefault="00962F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</w:rPr>
            </w:pPr>
            <w:r w:rsidRPr="004B6F72">
              <w:rPr>
                <w:rFonts w:cs="Times New Roman"/>
                <w:b/>
                <w:bCs/>
                <w:color w:val="000000"/>
                <w:sz w:val="20"/>
              </w:rPr>
              <w:t>Tantárgy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9B983" w14:textId="77777777" w:rsidR="00962F6D" w:rsidRPr="004B6F72" w:rsidRDefault="00962F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</w:rPr>
            </w:pPr>
            <w:r w:rsidRPr="004B6F72">
              <w:rPr>
                <w:rFonts w:cs="Times New Roman"/>
                <w:b/>
                <w:bCs/>
                <w:color w:val="000000"/>
                <w:sz w:val="20"/>
              </w:rPr>
              <w:t>Szakképesítés/Szakképzettség</w:t>
            </w:r>
          </w:p>
        </w:tc>
      </w:tr>
      <w:tr w:rsidR="00962F6D" w:rsidRPr="004B6F72" w14:paraId="25496EB8" w14:textId="77777777" w:rsidTr="00962F6D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5B7D4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Neonatológia</w:t>
            </w:r>
            <w:proofErr w:type="spellEnd"/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A31E9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Neonatológus</w:t>
            </w:r>
            <w:proofErr w:type="spellEnd"/>
            <w:r w:rsidRPr="004B6F72">
              <w:rPr>
                <w:rFonts w:cs="Times New Roman"/>
                <w:color w:val="000000"/>
                <w:sz w:val="20"/>
              </w:rPr>
              <w:t xml:space="preserve"> szakorvos, Gyermekgyógyász</w:t>
            </w:r>
          </w:p>
        </w:tc>
      </w:tr>
      <w:tr w:rsidR="00962F6D" w:rsidRPr="004B6F72" w14:paraId="492894F0" w14:textId="77777777" w:rsidTr="00962F6D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94FBB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r w:rsidRPr="004B6F72">
              <w:rPr>
                <w:rFonts w:cs="Times New Roman"/>
                <w:color w:val="000000"/>
                <w:sz w:val="20"/>
              </w:rPr>
              <w:t xml:space="preserve">Gyermekgyógyászati </w:t>
            </w: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klinikumi</w:t>
            </w:r>
            <w:proofErr w:type="spellEnd"/>
            <w:r w:rsidRPr="004B6F72">
              <w:rPr>
                <w:rFonts w:cs="Times New Roman"/>
                <w:color w:val="000000"/>
                <w:sz w:val="20"/>
              </w:rPr>
              <w:t xml:space="preserve"> ismeretek és </w:t>
            </w: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szakápolástan</w:t>
            </w:r>
            <w:proofErr w:type="spellEnd"/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465F8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r w:rsidRPr="004B6F72">
              <w:rPr>
                <w:rFonts w:cs="Times New Roman"/>
                <w:color w:val="000000"/>
                <w:sz w:val="20"/>
              </w:rPr>
              <w:t>Gyermekgyógyász</w:t>
            </w:r>
          </w:p>
        </w:tc>
      </w:tr>
      <w:tr w:rsidR="00962F6D" w:rsidRPr="004B6F72" w14:paraId="6606B5AF" w14:textId="77777777" w:rsidTr="00962F6D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69DB8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r w:rsidRPr="004B6F72">
              <w:rPr>
                <w:rFonts w:cs="Times New Roman"/>
                <w:color w:val="000000"/>
                <w:sz w:val="20"/>
              </w:rPr>
              <w:t xml:space="preserve">Gyermeksebészeti és Traumatológiai </w:t>
            </w: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klinikumi</w:t>
            </w:r>
            <w:proofErr w:type="spellEnd"/>
            <w:r w:rsidRPr="004B6F72">
              <w:rPr>
                <w:rFonts w:cs="Times New Roman"/>
                <w:color w:val="000000"/>
                <w:sz w:val="20"/>
              </w:rPr>
              <w:t xml:space="preserve"> ismeretek és </w:t>
            </w: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szakápolástan</w:t>
            </w:r>
            <w:proofErr w:type="spellEnd"/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D7037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Gyeremeksebész</w:t>
            </w:r>
            <w:proofErr w:type="spellEnd"/>
            <w:r w:rsidRPr="004B6F72">
              <w:rPr>
                <w:rFonts w:cs="Times New Roman"/>
                <w:color w:val="000000"/>
                <w:sz w:val="20"/>
              </w:rPr>
              <w:t>/Traumatológus</w:t>
            </w:r>
          </w:p>
        </w:tc>
      </w:tr>
      <w:tr w:rsidR="00962F6D" w:rsidRPr="004B6F72" w14:paraId="0C5D61A3" w14:textId="77777777" w:rsidTr="00962F6D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4F442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r w:rsidRPr="004B6F72">
              <w:rPr>
                <w:rFonts w:cs="Times New Roman"/>
                <w:color w:val="000000"/>
                <w:sz w:val="20"/>
              </w:rPr>
              <w:t>Sürgősségi ellátás csecsemő és gyermekkorban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B6137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Sűrgősségi</w:t>
            </w:r>
            <w:proofErr w:type="spellEnd"/>
            <w:r w:rsidRPr="004B6F72">
              <w:rPr>
                <w:rFonts w:cs="Times New Roman"/>
                <w:color w:val="000000"/>
                <w:sz w:val="20"/>
              </w:rPr>
              <w:t xml:space="preserve"> szakápoló (</w:t>
            </w: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BsC</w:t>
            </w:r>
            <w:proofErr w:type="spellEnd"/>
            <w:r w:rsidRPr="004B6F72">
              <w:rPr>
                <w:rFonts w:cs="Times New Roman"/>
                <w:color w:val="000000"/>
                <w:sz w:val="20"/>
              </w:rPr>
              <w:t>), Mentőtiszt</w:t>
            </w:r>
          </w:p>
        </w:tc>
      </w:tr>
      <w:tr w:rsidR="00962F6D" w:rsidRPr="004B6F72" w14:paraId="7353865F" w14:textId="77777777" w:rsidTr="00962F6D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757D8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Invazív</w:t>
            </w:r>
            <w:proofErr w:type="spellEnd"/>
            <w:r w:rsidRPr="004B6F72">
              <w:rPr>
                <w:rFonts w:cs="Times New Roman"/>
                <w:color w:val="000000"/>
                <w:sz w:val="20"/>
              </w:rPr>
              <w:t xml:space="preserve"> beavatkozások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1EB0E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r w:rsidRPr="004B6F72">
              <w:rPr>
                <w:rFonts w:cs="Times New Roman"/>
                <w:color w:val="000000"/>
                <w:sz w:val="20"/>
              </w:rPr>
              <w:t>Aneszteziológus asszisztens, Mentőtiszt</w:t>
            </w:r>
          </w:p>
        </w:tc>
      </w:tr>
      <w:tr w:rsidR="00962F6D" w:rsidRPr="004B6F72" w14:paraId="441A94ED" w14:textId="77777777" w:rsidTr="00962F6D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6E850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Fájdaloterápia</w:t>
            </w:r>
            <w:proofErr w:type="spellEnd"/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B445E" w14:textId="6849FDD6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Aneszteziológi</w:t>
            </w:r>
            <w:proofErr w:type="spellEnd"/>
            <w:r w:rsidRPr="004B6F72">
              <w:rPr>
                <w:rFonts w:cs="Times New Roman"/>
                <w:color w:val="000000"/>
                <w:sz w:val="20"/>
              </w:rPr>
              <w:t xml:space="preserve"> - intenzívterápiás </w:t>
            </w:r>
            <w:r w:rsidR="00661571">
              <w:rPr>
                <w:rFonts w:cs="Times New Roman"/>
                <w:color w:val="000000"/>
                <w:sz w:val="20"/>
              </w:rPr>
              <w:t>szak</w:t>
            </w:r>
            <w:r w:rsidRPr="004B6F72">
              <w:rPr>
                <w:rFonts w:cs="Times New Roman"/>
                <w:color w:val="000000"/>
                <w:sz w:val="20"/>
              </w:rPr>
              <w:t>orvos</w:t>
            </w:r>
          </w:p>
        </w:tc>
      </w:tr>
      <w:tr w:rsidR="00962F6D" w:rsidRPr="004B6F72" w14:paraId="696C1EC9" w14:textId="77777777" w:rsidTr="00962F6D">
        <w:trPr>
          <w:trHeight w:val="581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02C93" w14:textId="77777777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r w:rsidRPr="004B6F72">
              <w:rPr>
                <w:rFonts w:cs="Times New Roman"/>
                <w:color w:val="000000"/>
                <w:sz w:val="20"/>
              </w:rPr>
              <w:t>Táplálásterápia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AF37F" w14:textId="12E18E86" w:rsidR="00962F6D" w:rsidRPr="004B6F72" w:rsidRDefault="00962F6D" w:rsidP="00E9496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</w:rPr>
            </w:pP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Aneszteziológi</w:t>
            </w:r>
            <w:proofErr w:type="spellEnd"/>
            <w:r w:rsidRPr="004B6F72">
              <w:rPr>
                <w:rFonts w:cs="Times New Roman"/>
                <w:color w:val="000000"/>
                <w:sz w:val="20"/>
              </w:rPr>
              <w:t xml:space="preserve"> - intenzívterápiás </w:t>
            </w:r>
            <w:r w:rsidR="00661571">
              <w:rPr>
                <w:rFonts w:cs="Times New Roman"/>
                <w:color w:val="000000"/>
                <w:sz w:val="20"/>
              </w:rPr>
              <w:t>szak</w:t>
            </w:r>
            <w:r w:rsidRPr="004B6F72">
              <w:rPr>
                <w:rFonts w:cs="Times New Roman"/>
                <w:color w:val="000000"/>
                <w:sz w:val="20"/>
              </w:rPr>
              <w:t xml:space="preserve">orvos, </w:t>
            </w:r>
            <w:proofErr w:type="spellStart"/>
            <w:r w:rsidRPr="004B6F72">
              <w:rPr>
                <w:rFonts w:cs="Times New Roman"/>
                <w:color w:val="000000"/>
                <w:sz w:val="20"/>
              </w:rPr>
              <w:t>Gasztroenterológus</w:t>
            </w:r>
            <w:proofErr w:type="spellEnd"/>
            <w:r w:rsidRPr="004B6F72">
              <w:rPr>
                <w:rFonts w:cs="Times New Roman"/>
                <w:color w:val="000000"/>
                <w:sz w:val="20"/>
              </w:rPr>
              <w:t>, Dietetikus</w:t>
            </w:r>
          </w:p>
        </w:tc>
      </w:tr>
    </w:tbl>
    <w:p w14:paraId="73E5E214" w14:textId="77777777" w:rsidR="00962F6D" w:rsidRDefault="00962F6D" w:rsidP="000B5E9D">
      <w:pPr>
        <w:spacing w:after="0"/>
        <w:rPr>
          <w:rFonts w:cs="Times New Roman"/>
        </w:rPr>
      </w:pPr>
    </w:p>
    <w:p w14:paraId="551F0A08" w14:textId="77777777" w:rsidR="00696ED9" w:rsidRPr="00696ED9" w:rsidRDefault="00696ED9" w:rsidP="00696ED9">
      <w:pPr>
        <w:spacing w:after="0"/>
        <w:rPr>
          <w:rFonts w:cs="Times New Roman"/>
          <w:b/>
        </w:rPr>
      </w:pPr>
      <w:bookmarkStart w:id="1" w:name="_MON_1525082752"/>
      <w:bookmarkEnd w:id="1"/>
      <w:r w:rsidRPr="00696ED9">
        <w:rPr>
          <w:rFonts w:cs="Times New Roman"/>
          <w:b/>
        </w:rPr>
        <w:t>Tárgyi feltételek</w:t>
      </w:r>
    </w:p>
    <w:p w14:paraId="22D0BCFC" w14:textId="77777777"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>i részletei az alábbiak: Nincs.</w:t>
      </w:r>
    </w:p>
    <w:p w14:paraId="3CEECE7D" w14:textId="77777777" w:rsidR="00696ED9" w:rsidRPr="00696ED9" w:rsidRDefault="00696ED9" w:rsidP="00696ED9">
      <w:pPr>
        <w:spacing w:after="0"/>
        <w:rPr>
          <w:rFonts w:cs="Times New Roman"/>
        </w:rPr>
      </w:pPr>
    </w:p>
    <w:p w14:paraId="30745B11" w14:textId="77777777"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Ajánlás a szakmai képzés lebonyolításához szükséges további eszközökre és felszerelésekre: Nincs.</w:t>
      </w:r>
    </w:p>
    <w:p w14:paraId="7AD663DA" w14:textId="77777777" w:rsidR="004F6765" w:rsidRDefault="004F6765" w:rsidP="000B5E9D">
      <w:pPr>
        <w:spacing w:after="0"/>
        <w:rPr>
          <w:rFonts w:cs="Times New Roman"/>
        </w:rPr>
      </w:pPr>
    </w:p>
    <w:p w14:paraId="0DC1A9BE" w14:textId="77777777" w:rsidR="00FB273F" w:rsidRPr="00FB273F" w:rsidRDefault="00FB273F" w:rsidP="00FB273F">
      <w:pPr>
        <w:spacing w:after="0"/>
        <w:rPr>
          <w:rFonts w:cs="Times New Roman"/>
        </w:rPr>
      </w:pPr>
    </w:p>
    <w:p w14:paraId="5999A820" w14:textId="77777777"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 xml:space="preserve">V. </w:t>
      </w:r>
      <w:proofErr w:type="gramStart"/>
      <w:r w:rsidRPr="00FB273F">
        <w:rPr>
          <w:rFonts w:cs="Times New Roman"/>
          <w:b/>
        </w:rPr>
        <w:t>A</w:t>
      </w:r>
      <w:proofErr w:type="gramEnd"/>
      <w:r w:rsidRPr="00FB273F">
        <w:rPr>
          <w:rFonts w:cs="Times New Roman"/>
          <w:b/>
        </w:rPr>
        <w:t xml:space="preserve">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14:paraId="76D3C61D" w14:textId="77777777" w:rsidR="00FB273F" w:rsidRDefault="00FB273F" w:rsidP="00FB273F">
      <w:pPr>
        <w:spacing w:after="0"/>
        <w:rPr>
          <w:rFonts w:cs="Times New Roman"/>
        </w:rPr>
      </w:pPr>
    </w:p>
    <w:p w14:paraId="3564355B" w14:textId="660F7AC4"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 xml:space="preserve">A szakképző iskolai képzés összes szakmai óraszáma 1 évfolyamos képzés esetén: </w:t>
      </w:r>
      <w:r w:rsidR="008836EA" w:rsidRPr="00104377">
        <w:rPr>
          <w:rFonts w:cs="Times New Roman"/>
        </w:rPr>
        <w:t>1</w:t>
      </w:r>
      <w:r w:rsidR="008836EA">
        <w:rPr>
          <w:rFonts w:cs="Times New Roman"/>
        </w:rPr>
        <w:t>085</w:t>
      </w:r>
      <w:r w:rsidR="008836EA" w:rsidRPr="00104377">
        <w:rPr>
          <w:rFonts w:cs="Times New Roman"/>
        </w:rPr>
        <w:t xml:space="preserve"> </w:t>
      </w:r>
      <w:r w:rsidRPr="00104377">
        <w:rPr>
          <w:rFonts w:cs="Times New Roman"/>
        </w:rPr>
        <w:t>óra (</w:t>
      </w:r>
      <w:r w:rsidR="008836EA" w:rsidRPr="00104377">
        <w:rPr>
          <w:rFonts w:cs="Times New Roman"/>
        </w:rPr>
        <w:t>3</w:t>
      </w:r>
      <w:r w:rsidR="008836EA">
        <w:rPr>
          <w:rFonts w:cs="Times New Roman"/>
        </w:rPr>
        <w:t>1</w:t>
      </w:r>
      <w:r w:rsidR="008836EA" w:rsidRPr="00104377">
        <w:rPr>
          <w:rFonts w:cs="Times New Roman"/>
        </w:rPr>
        <w:t xml:space="preserve"> </w:t>
      </w:r>
      <w:r w:rsidRPr="00104377">
        <w:rPr>
          <w:rFonts w:cs="Times New Roman"/>
        </w:rPr>
        <w:t>hét x 35 óra)</w:t>
      </w:r>
    </w:p>
    <w:p w14:paraId="605FB069" w14:textId="54DA393D"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 xml:space="preserve">A szakképző iskolai képzés összes szakmai óraszáma szabadsáv nélkül 1 évfolyamos képzés esetén: </w:t>
      </w:r>
      <w:r w:rsidR="008836EA">
        <w:rPr>
          <w:rFonts w:cs="Times New Roman"/>
        </w:rPr>
        <w:t>976</w:t>
      </w:r>
      <w:r w:rsidR="008836EA" w:rsidRPr="00104377">
        <w:rPr>
          <w:rFonts w:cs="Times New Roman"/>
        </w:rPr>
        <w:t xml:space="preserve"> </w:t>
      </w:r>
      <w:r w:rsidRPr="00104377">
        <w:rPr>
          <w:rFonts w:cs="Times New Roman"/>
        </w:rPr>
        <w:t>óra (</w:t>
      </w:r>
      <w:r w:rsidR="008836EA" w:rsidRPr="00104377">
        <w:rPr>
          <w:rFonts w:cs="Times New Roman"/>
        </w:rPr>
        <w:t>3</w:t>
      </w:r>
      <w:r w:rsidR="008836EA">
        <w:rPr>
          <w:rFonts w:cs="Times New Roman"/>
        </w:rPr>
        <w:t>1</w:t>
      </w:r>
      <w:r w:rsidR="008836EA" w:rsidRPr="00104377">
        <w:rPr>
          <w:rFonts w:cs="Times New Roman"/>
        </w:rPr>
        <w:t xml:space="preserve"> </w:t>
      </w:r>
      <w:r w:rsidRPr="00104377">
        <w:rPr>
          <w:rFonts w:cs="Times New Roman"/>
        </w:rPr>
        <w:t>hét x 31,5 óra)</w:t>
      </w:r>
    </w:p>
    <w:p w14:paraId="6A8E730D" w14:textId="77777777" w:rsidR="00E57804" w:rsidRDefault="00E57804" w:rsidP="000B5E9D">
      <w:pPr>
        <w:spacing w:after="0"/>
        <w:rPr>
          <w:rFonts w:cs="Times New Roman"/>
        </w:rPr>
      </w:pPr>
    </w:p>
    <w:p w14:paraId="75E09FD9" w14:textId="77777777" w:rsidR="00876453" w:rsidRDefault="00876453" w:rsidP="000B5E9D">
      <w:pPr>
        <w:spacing w:after="0"/>
        <w:rPr>
          <w:rFonts w:cs="Times New Roman"/>
        </w:rPr>
      </w:pPr>
    </w:p>
    <w:p w14:paraId="456137C6" w14:textId="77777777" w:rsidR="00CB484D" w:rsidRDefault="00CB484D" w:rsidP="000B5E9D">
      <w:pPr>
        <w:spacing w:after="0"/>
        <w:rPr>
          <w:rFonts w:cs="Times New Roman"/>
        </w:rPr>
        <w:sectPr w:rsidR="00CB484D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DA58F28" w14:textId="77777777"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14:paraId="1371BE69" w14:textId="77777777"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14:paraId="0DA2838F" w14:textId="77777777"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411812" w:rsidRPr="004B6F72" w14:paraId="3687F98B" w14:textId="77777777" w:rsidTr="00962F6D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2E9DCE6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77033960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51BD056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5B85C94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411812" w:rsidRPr="004B6F72" w14:paraId="1ACE8173" w14:textId="77777777" w:rsidTr="00962F6D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197D254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710C288D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A7C8A8D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6DC41A1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411812" w:rsidRPr="004B6F72" w14:paraId="06EDDE67" w14:textId="77777777" w:rsidTr="00962F6D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7F48E8F2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2B1D99C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29A0551C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411812" w:rsidRPr="004B6F72" w14:paraId="136071CF" w14:textId="77777777" w:rsidTr="00962F6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6E79D6FA" w14:textId="27BFA3F8" w:rsidR="00411812" w:rsidRPr="004B6F72" w:rsidRDefault="00326808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82A47">
              <w:rPr>
                <w:rFonts w:eastAsia="Times New Roman" w:cs="Times New Roman"/>
                <w:color w:val="000000"/>
                <w:lang w:eastAsia="hu-HU"/>
              </w:rPr>
              <w:t>11645-16</w:t>
            </w:r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Szakápolás gyermekbetegek </w:t>
            </w:r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esetén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339328D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Neonatológia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4551D4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050B5EF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1344519C" w14:textId="77777777" w:rsidTr="00962F6D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14:paraId="75FADFD2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469826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Gyermekgyógyászat,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klinikumi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ismeretek és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EBBD69F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725769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21D400FE" w14:textId="77777777" w:rsidTr="00962F6D">
        <w:trPr>
          <w:trHeight w:val="1275"/>
          <w:jc w:val="center"/>
        </w:trPr>
        <w:tc>
          <w:tcPr>
            <w:tcW w:w="2700" w:type="dxa"/>
            <w:vMerge/>
            <w:vAlign w:val="center"/>
            <w:hideMark/>
          </w:tcPr>
          <w:p w14:paraId="3EFB88B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2B8B36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Gyermeksebészeti Traumatológiai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klinikumi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ismeretek és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, Mozgásrendszeri betegségek sebészeti vonatkozásai és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2C7C8AB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56A15D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4874A03F" w14:textId="77777777" w:rsidTr="00962F6D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14:paraId="5D36D2B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B3F548F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Sürgősségi ellátás csecsemő és gyermekkorban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79BB8C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C0BB6E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330DA882" w14:textId="77777777" w:rsidTr="00962F6D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14:paraId="3D34730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202E44E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gyakorlata csecsemő és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gyeremkkorban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A1594C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8F967BE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411812" w:rsidRPr="004B6F72" w14:paraId="47E08A44" w14:textId="77777777" w:rsidTr="00962F6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2E065DD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1112-16 Kompetenciabővítő ismeretek csecsemő és gyermekkorban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549E58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Invazív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beavatkozások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EF84F2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70076F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A8CDABA" w14:textId="77777777" w:rsidTr="00962F6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0C2536D0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AB4707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invazív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beavatkozások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4AD008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C1B9E19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1,5</w:t>
            </w:r>
          </w:p>
        </w:tc>
      </w:tr>
      <w:tr w:rsidR="00411812" w:rsidRPr="004B6F72" w14:paraId="249109AE" w14:textId="77777777" w:rsidTr="00962F6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8B013DF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5F726F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Fájdalom 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59F444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A0B0A2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EF7598E" w14:textId="77777777" w:rsidTr="00962F6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6B2D22B0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D98A8E8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Táplálásterápia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494A692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5C70428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0C309410" w14:textId="77777777" w:rsidTr="00962F6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22339380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2FAE532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táplálsterápia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DB95EE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B7AAC4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</w:tr>
      <w:tr w:rsidR="00411812" w:rsidRPr="004B6F72" w14:paraId="0E7DAE29" w14:textId="77777777" w:rsidTr="00962F6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EACE2F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98CA7B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Sebkezelés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40B5DA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3152D7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</w:tbl>
    <w:p w14:paraId="068F077B" w14:textId="77777777" w:rsidR="004425A2" w:rsidRDefault="004425A2" w:rsidP="000B5E9D">
      <w:pPr>
        <w:spacing w:after="0"/>
        <w:rPr>
          <w:rFonts w:cs="Times New Roman"/>
        </w:rPr>
      </w:pPr>
    </w:p>
    <w:p w14:paraId="381EB015" w14:textId="77777777" w:rsidR="004425A2" w:rsidRDefault="004425A2" w:rsidP="000B5E9D">
      <w:pPr>
        <w:spacing w:after="0"/>
        <w:rPr>
          <w:rFonts w:cs="Times New Roman"/>
        </w:rPr>
      </w:pPr>
    </w:p>
    <w:p w14:paraId="0C55EA87" w14:textId="77777777"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</w:t>
      </w:r>
      <w:proofErr w:type="gramStart"/>
      <w:r w:rsidRPr="00104377">
        <w:rPr>
          <w:rFonts w:cs="Times New Roman"/>
        </w:rPr>
        <w:t>A</w:t>
      </w:r>
      <w:proofErr w:type="gramEnd"/>
      <w:r w:rsidRPr="00104377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14:paraId="5712E8CD" w14:textId="77777777"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0B79DD50" w14:textId="77777777"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t>2. számú táblázat</w:t>
      </w:r>
    </w:p>
    <w:p w14:paraId="5D2BFB8F" w14:textId="77777777"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14:paraId="7B5E914F" w14:textId="77777777" w:rsidR="004425A2" w:rsidRDefault="004425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411812" w:rsidRPr="004B6F72" w14:paraId="06074053" w14:textId="77777777" w:rsidTr="00962F6D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14:paraId="75F9874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0C760C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7BD8456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32EB401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411812" w:rsidRPr="004B6F72" w14:paraId="1CA8C274" w14:textId="77777777" w:rsidTr="00962F6D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5F3B74EF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701EB4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FAC3006" w14:textId="7E02183D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480,5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BBB5496" w14:textId="3168D060" w:rsidR="00411812" w:rsidRPr="004B6F72" w:rsidRDefault="008836EA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496</w:t>
            </w:r>
          </w:p>
        </w:tc>
      </w:tr>
      <w:tr w:rsidR="00411812" w:rsidRPr="004B6F72" w14:paraId="12E17759" w14:textId="77777777" w:rsidTr="00962F6D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1138AC5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637608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557F620D" w14:textId="1D0EC23A" w:rsidR="00411812" w:rsidRPr="004B6F72" w:rsidRDefault="008836EA" w:rsidP="00622AE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976</w:t>
            </w:r>
          </w:p>
        </w:tc>
      </w:tr>
      <w:tr w:rsidR="00411812" w:rsidRPr="004B6F72" w14:paraId="6CFA9D40" w14:textId="77777777" w:rsidTr="00962F6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6EAC5703" w14:textId="5A3DEC42" w:rsidR="00411812" w:rsidRPr="004B6F72" w:rsidRDefault="00326808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82A47">
              <w:rPr>
                <w:rFonts w:eastAsia="Times New Roman" w:cs="Times New Roman"/>
                <w:color w:val="000000"/>
                <w:lang w:eastAsia="hu-HU"/>
              </w:rPr>
              <w:t>11645-16</w:t>
            </w:r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Szakápolás gyermekbetegek </w:t>
            </w:r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esetén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4930B7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Neonatológia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82AE9E7" w14:textId="149D7ADE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15C4CC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0387461C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56F7F1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16C2D84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megtermékenyítéstől a megszületésig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E1ADA5A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737676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3CCF05B3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7994DE0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F4D82EF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újszülött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BA4EEB4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1664E1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588252F0" w14:textId="77777777" w:rsidTr="00E94960">
        <w:trPr>
          <w:trHeight w:val="60"/>
          <w:jc w:val="center"/>
        </w:trPr>
        <w:tc>
          <w:tcPr>
            <w:tcW w:w="1740" w:type="dxa"/>
            <w:vMerge/>
            <w:vAlign w:val="center"/>
            <w:hideMark/>
          </w:tcPr>
          <w:p w14:paraId="6D1A7E1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C641EEF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koraszülött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80383EE" w14:textId="787F56C9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9E8F16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2276AC6D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1AB49C7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DE2CAC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Gyermekgyógyászat,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klinikumi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ismeretek és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0894C4B" w14:textId="48314971" w:rsidR="002072C2" w:rsidRDefault="00622AE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  <w:r w:rsidR="008836E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E40AE9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1B375C47" w14:textId="77777777" w:rsidTr="00962F6D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14:paraId="3DC195B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6991EDD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szív és érrendszerbetegségei.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keringési rendszer betegségeiben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B41E384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9C239FD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27186E4F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5DBE09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F42ED2C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légzőrendszer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betegségei.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légzőrendszer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betegségeiben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5918A4C" w14:textId="25DB4799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B73733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FC9F340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6F4C984D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87BA660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idegrendszer betegségei.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az idegrendszer betegségeiben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AAA99FF" w14:textId="6856805C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DE2C5C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35BF9379" w14:textId="77777777" w:rsidTr="00962F6D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14:paraId="3185D28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5EACE5F" w14:textId="36319006" w:rsidR="00411812" w:rsidRPr="004B6F72" w:rsidRDefault="00CD556B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Pszichiátriai betegségek csecsemő és gyermekkorban.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pszichiátriai betegségek esetén</w:t>
            </w:r>
            <w:r w:rsidRPr="004B6F72" w:rsidDel="00CD556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BFC1556" w14:textId="266EF6D8" w:rsidR="00411812" w:rsidRPr="004B6F72" w:rsidRDefault="00CD556B" w:rsidP="00CD556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0CB63C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4332542F" w14:textId="77777777" w:rsidTr="00962F6D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14:paraId="11895C0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D9D496B" w14:textId="59874A13" w:rsidR="00411812" w:rsidRPr="004B6F72" w:rsidRDefault="00CD556B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emésztőrendszer betegségei.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az emésztőrendszer betegségeiben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61680E2" w14:textId="0A008CF2" w:rsidR="00411812" w:rsidRPr="004B6F72" w:rsidRDefault="00CD556B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85B575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78709F12" w14:textId="77777777" w:rsidTr="00962F6D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14:paraId="7CD4760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DC0B40B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vizeletkiválasztó rendszer betegségei.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vizeletkiválasztó rendszer betegségeiben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4C8118A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A55CB9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58600369" w14:textId="77777777" w:rsidTr="00962F6D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14:paraId="1393645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87DE9C7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endokrin rendszer betegségei. Szakápolás az endokrin rendszer betegségeiben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17E2E4B" w14:textId="522BD689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0C2B32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C6A0DBB" w14:textId="77777777" w:rsidTr="00962F6D">
        <w:trPr>
          <w:trHeight w:val="1020"/>
          <w:jc w:val="center"/>
        </w:trPr>
        <w:tc>
          <w:tcPr>
            <w:tcW w:w="1740" w:type="dxa"/>
            <w:vMerge/>
            <w:vAlign w:val="center"/>
            <w:hideMark/>
          </w:tcPr>
          <w:p w14:paraId="766FB2F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63206E0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Onko-haematológi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az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immunredszer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betegségei.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onko-haematológia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immunrendszeri betegségekben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83E822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1134C7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3FEAB9A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B9DB33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BF167F3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Kisklinikumi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ismeretek</w:t>
            </w:r>
            <w:r w:rsidR="00732B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</w:t>
            </w: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="00732B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732B78" w:rsidRPr="00732B78">
              <w:rPr>
                <w:sz w:val="20"/>
                <w:szCs w:val="20"/>
              </w:rPr>
              <w:t xml:space="preserve">Bőrgyógyászati Fül- </w:t>
            </w:r>
            <w:proofErr w:type="spellStart"/>
            <w:r w:rsidR="00732B78" w:rsidRPr="00732B78">
              <w:rPr>
                <w:sz w:val="20"/>
                <w:szCs w:val="20"/>
              </w:rPr>
              <w:t>Orr-Gégészeti</w:t>
            </w:r>
            <w:proofErr w:type="spellEnd"/>
            <w:r w:rsidR="00732B78" w:rsidRPr="00732B78">
              <w:rPr>
                <w:sz w:val="20"/>
                <w:szCs w:val="20"/>
              </w:rPr>
              <w:t xml:space="preserve"> és Szemészeti betegségek esetén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72DB1BD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F087F0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09DE712E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C0A0E4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8D2CA1A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Fertőző betegségek.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fertőző betegségek esetén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9A04180" w14:textId="76D22F91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3FDC79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282CE455" w14:textId="77777777" w:rsidTr="00962F6D">
        <w:trPr>
          <w:trHeight w:val="1020"/>
          <w:jc w:val="center"/>
        </w:trPr>
        <w:tc>
          <w:tcPr>
            <w:tcW w:w="1740" w:type="dxa"/>
            <w:vMerge/>
            <w:vAlign w:val="center"/>
            <w:hideMark/>
          </w:tcPr>
          <w:p w14:paraId="35A8A13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13D9AF7" w14:textId="7877B9CB" w:rsidR="00411812" w:rsidRPr="004B6F72" w:rsidRDefault="00411812" w:rsidP="00732B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Gyermeksebészeti Traumatológiai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klinikumi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ismeretek és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="00732B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.</w:t>
            </w: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Mozgásrendszeri betegségek sebészeti vonatkozásai és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</w:t>
            </w:r>
            <w:r w:rsidR="00732B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36EC35B" w14:textId="241FA525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B495AC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441A27EB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D40486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62661C0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Sebészeti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980BD6C" w14:textId="00345C6B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AEF945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6A19E99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A7A2E3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C4B2D78" w14:textId="73CA2DBD" w:rsidR="00411812" w:rsidRPr="004B6F72" w:rsidRDefault="00732B78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Gyermeks</w:t>
            </w:r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ebészeti ellátást igénylő kórképek. Sebészeti </w:t>
            </w:r>
            <w:proofErr w:type="spellStart"/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B1C57B7" w14:textId="2E49A6B2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95E02E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2161315C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614E2F2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F7376EF" w14:textId="5A8CC644" w:rsidR="00411812" w:rsidRPr="004B6F72" w:rsidRDefault="00732B78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Gyermekt</w:t>
            </w:r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raumatológiai</w:t>
            </w:r>
            <w:proofErr w:type="spellEnd"/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ismeretek. </w:t>
            </w:r>
            <w:proofErr w:type="spellStart"/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traumatológiai betegségekben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BA67628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C0FB360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5A60158" w14:textId="77777777" w:rsidTr="00E94960">
        <w:trPr>
          <w:trHeight w:val="567"/>
          <w:jc w:val="center"/>
        </w:trPr>
        <w:tc>
          <w:tcPr>
            <w:tcW w:w="1740" w:type="dxa"/>
            <w:vMerge/>
            <w:vAlign w:val="center"/>
            <w:hideMark/>
          </w:tcPr>
          <w:p w14:paraId="28AF54D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9567B58" w14:textId="659F031B" w:rsidR="00411812" w:rsidRPr="005A7A3D" w:rsidRDefault="003E4661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4960">
              <w:rPr>
                <w:sz w:val="20"/>
                <w:szCs w:val="20"/>
              </w:rPr>
              <w:t xml:space="preserve">Mozgásrendszer betegségei és sebészeti vonatkozásai, </w:t>
            </w:r>
            <w:proofErr w:type="spellStart"/>
            <w:r w:rsidRPr="00E94960">
              <w:rPr>
                <w:sz w:val="20"/>
                <w:szCs w:val="20"/>
              </w:rPr>
              <w:t>szakápolástan</w:t>
            </w:r>
            <w:proofErr w:type="spellEnd"/>
            <w:r w:rsidRPr="00E9496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5C6C47F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56D1AB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2585721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2C8E6F4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F4FB64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Sürgősségi ellátás csecsemő és gyermekkorban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00FD60B" w14:textId="20470BEF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46,5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A935CB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640811A6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21382D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18FB451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sürgősségi ellátás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1058070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B1D09A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02F2E427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249A002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3055CEB" w14:textId="60A1A398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beteg állapotfelm</w:t>
            </w:r>
            <w:r w:rsidR="0066157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rése. Sürgősségi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FCA8168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6D34B0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7D11CCD5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B27690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1F45E72" w14:textId="340DDAE8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Mérgezések gyermekkorban. Szakápolás mérgezések esetén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6D841C3" w14:textId="1293C436" w:rsidR="00411812" w:rsidRPr="004B6F72" w:rsidRDefault="008836EA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19,5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15FA38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0A79476C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2EEBF03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C6AD93A" w14:textId="49DAFB7F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gyakorlata csecsemő és gyerm</w:t>
            </w:r>
            <w:r w:rsidR="008653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kkorban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A1C53D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BC97423" w14:textId="70EF1398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434</w:t>
            </w:r>
          </w:p>
        </w:tc>
      </w:tr>
      <w:tr w:rsidR="00411812" w:rsidRPr="004B6F72" w14:paraId="508411C5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9B5B28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A8DE882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kora- újszülött ellátás gyakor</w:t>
            </w:r>
            <w:r w:rsidR="008653D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11DC7C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E85DD35" w14:textId="1ECFB3F8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54</w:t>
            </w:r>
          </w:p>
        </w:tc>
      </w:tr>
      <w:tr w:rsidR="00411812" w:rsidRPr="004B6F72" w14:paraId="3EDEE8E8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75AA926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BBF391C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csecsemő és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gyermekbelgyógyászati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1FEA9E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1CA0999" w14:textId="2137ED6A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238E1196" w14:textId="77777777" w:rsidTr="00962F6D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14:paraId="0899DA3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1551081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Gyermeksebészeti, Traumatológiai és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Mozgásszervrendszeri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betegek ellátásához kapcsolódó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szakápolástani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766D1E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E8F1E67" w14:textId="77777777" w:rsidR="00411812" w:rsidRPr="004B6F72" w:rsidRDefault="00622AE4" w:rsidP="00622A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155EAE29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C457BDD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0AD94FE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Sürgősségi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E39A79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4DF4B75" w14:textId="799BB772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0292A4A1" w14:textId="77777777" w:rsidTr="00962F6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6C4C088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1112-16 Kompetenciabővítő ismeretek csecsemő és gyermekkorban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BEFEE4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Invazív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beavatkozások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E94B4FD" w14:textId="65D99C9A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9F04BA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2663F63B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EC263F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282E743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perifériás és centrális vénás kapu, intravénás gyógyszerelés és folyadékterápia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2EEB39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A6D18F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17EDCA7B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3E9ECE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0315D77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Eszközös légút biztosítás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0DB5D06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A8C6AE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57E3BBA4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87D8AC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340DF30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Inkontinencia és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sztóma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ABEFC72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BE76A3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AF17E87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6A26AB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FE54DD8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Transzfúziológia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AE81D01" w14:textId="6859BA73" w:rsidR="00411812" w:rsidRPr="004B6F72" w:rsidRDefault="008653D9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5AD786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4267DBEE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D900331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8D75C46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invazív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beavatkozások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8FBAB5D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9EA08FF" w14:textId="5552CD4E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46,5</w:t>
            </w:r>
          </w:p>
        </w:tc>
      </w:tr>
      <w:tr w:rsidR="00411812" w:rsidRPr="004B6F72" w14:paraId="4ED102BF" w14:textId="77777777" w:rsidTr="002A04D4">
        <w:trPr>
          <w:trHeight w:val="779"/>
          <w:jc w:val="center"/>
        </w:trPr>
        <w:tc>
          <w:tcPr>
            <w:tcW w:w="1740" w:type="dxa"/>
            <w:vMerge/>
            <w:vAlign w:val="center"/>
            <w:hideMark/>
          </w:tcPr>
          <w:p w14:paraId="256D034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2231E52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perifériás és centrális vénás kapu, intravénás gyógyszerelés és folyadékterápia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84F08B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B0EB8B7" w14:textId="649B0904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14,5</w:t>
            </w:r>
          </w:p>
        </w:tc>
      </w:tr>
      <w:tr w:rsidR="00411812" w:rsidRPr="004B6F72" w14:paraId="41F51159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363310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F5DAD7E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eszközös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légútbiztosítás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7D5989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84B75DB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411812" w:rsidRPr="004B6F72" w14:paraId="75109E35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71A7656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DEA646E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inkontinencia és a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szóma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41BB06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54AE3C4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411812" w:rsidRPr="004B6F72" w14:paraId="227ECF75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992467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BA57289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Transzfúziológia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527B38F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F203ADB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411812" w:rsidRPr="004B6F72" w14:paraId="05EE04AC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5E9848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A8F3F9D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Fájdalom 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4881F9D" w14:textId="2AB5DCEF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53178A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330DC75E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735ECE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ACE89DA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fájdalom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08B368E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7B8AE90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0ACA6724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2A6410F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F1AA31C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fájdalom típusai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BF027AA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72E6AF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107A0CB9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1E388A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0FE2776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fájdalom és a kultúra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13CCDEF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4B50B2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764E3169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546CD1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8374B9D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gyermek és a fájdalom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C5CB8D2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C2B5AF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5423D7C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0CA8E5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5C4847D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fájdalom csillapítása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F1B8F2B" w14:textId="1DE987AE" w:rsidR="00411812" w:rsidRPr="004B6F72" w:rsidRDefault="008836EA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F5043B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10638C96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93DA9DF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DAA921A" w14:textId="77777777" w:rsidR="00411812" w:rsidRPr="004B6F72" w:rsidRDefault="004118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Táplálásterápia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3B3AADD" w14:textId="2306E34C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EAEBBB2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5414AFDA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614FFC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EA5525A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Klinikai táplálás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7553777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B3D91F2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42479245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8AB2E3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A18BCAA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Enterális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táplálás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20A8094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7F377C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7635D5CA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EC32DA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0BADED8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Parenterális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táplálás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C03DE63" w14:textId="5A4AA037" w:rsidR="002072C2" w:rsidRDefault="008836E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B772E3F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24B7C804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A579B5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DEF6DA3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táplálsterápia</w:t>
            </w:r>
            <w:proofErr w:type="spellEnd"/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54DEAE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93A1801" w14:textId="7BF1545D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15,5</w:t>
            </w:r>
          </w:p>
        </w:tc>
      </w:tr>
      <w:tr w:rsidR="00411812" w:rsidRPr="004B6F72" w14:paraId="5A58D267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980F94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3E7D8A2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klinikai táplálás gyakorlata csecsemő és gyermekkorban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06E8F6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C802001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411812" w:rsidRPr="004B6F72" w14:paraId="30AA67D5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1C8CA5F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AC8BC51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enterális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táplálás gyakorlata csecsemő és gyermekkorban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1ED4E5C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7E3FE9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411812" w:rsidRPr="004B6F72" w14:paraId="1232DA80" w14:textId="77777777" w:rsidTr="00962F6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145E17B8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8C0B04D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parenterális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táplálás gyakorlata csecsemő és gyermekkorban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3387E9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95D7A89" w14:textId="743E73AF" w:rsidR="00411812" w:rsidRPr="004B6F72" w:rsidRDefault="008836EA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4,5</w:t>
            </w:r>
          </w:p>
        </w:tc>
      </w:tr>
      <w:tr w:rsidR="00411812" w:rsidRPr="004B6F72" w14:paraId="76CE1F9B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3F51660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C682B5B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Sebkezelés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3540AAA" w14:textId="1AE9032D" w:rsidR="002072C2" w:rsidRDefault="008836E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A29F5F9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411812" w:rsidRPr="004B6F72" w14:paraId="63F5B570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C9F6874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A7720C0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7305431" w14:textId="77777777" w:rsidR="00411812" w:rsidRPr="004B6F72" w:rsidRDefault="00622AE4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41AD1F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94202A0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43E792E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BBBBE57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Krónikus sebek, nyomási fekély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C81E74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E922FD7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1812" w:rsidRPr="004B6F72" w14:paraId="6A422DF7" w14:textId="77777777" w:rsidTr="00962F6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46BA4D2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09EC6F5" w14:textId="77777777" w:rsidR="00411812" w:rsidRPr="004B6F72" w:rsidRDefault="00411812" w:rsidP="00E949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Kötözéstan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6438775" w14:textId="77777777" w:rsidR="00411812" w:rsidRPr="004B6F72" w:rsidRDefault="008836EA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4,</w:t>
            </w:r>
            <w:r w:rsidR="00411812"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7B08745" w14:textId="77777777" w:rsidR="00411812" w:rsidRPr="004B6F72" w:rsidRDefault="00411812" w:rsidP="00962F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14:paraId="17EA840A" w14:textId="77777777" w:rsidR="008419D5" w:rsidRPr="008419D5" w:rsidRDefault="008419D5" w:rsidP="008419D5">
      <w:pPr>
        <w:spacing w:after="0"/>
        <w:rPr>
          <w:rFonts w:cs="Times New Roman"/>
        </w:rPr>
      </w:pPr>
      <w:bookmarkStart w:id="2" w:name="_MON_1522233157"/>
      <w:bookmarkEnd w:id="2"/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1AD83772" w14:textId="77777777"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3D3D2A6" w14:textId="77777777"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14:paraId="20451A06" w14:textId="77777777"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6042B6E" w14:textId="77777777" w:rsidR="00B64FCB" w:rsidRPr="00D52C63" w:rsidRDefault="00B64FCB" w:rsidP="00B64FCB">
      <w:pPr>
        <w:rPr>
          <w:rFonts w:cs="Times New Roman"/>
        </w:rPr>
      </w:pPr>
    </w:p>
    <w:p w14:paraId="3902C6DF" w14:textId="77777777"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14:paraId="3A941D6C" w14:textId="352B2804" w:rsidR="00B64FCB" w:rsidRPr="00D52C63" w:rsidRDefault="003E4661" w:rsidP="00B64FCB">
      <w:pPr>
        <w:spacing w:after="480"/>
        <w:jc w:val="center"/>
        <w:rPr>
          <w:rFonts w:cs="Times New Roman"/>
          <w:b/>
          <w:sz w:val="36"/>
        </w:rPr>
      </w:pPr>
      <w:r w:rsidRPr="00E94960">
        <w:rPr>
          <w:rFonts w:cs="Times New Roman"/>
          <w:b/>
          <w:sz w:val="36"/>
        </w:rPr>
        <w:t>11645-16</w:t>
      </w:r>
      <w:r w:rsidR="0028763E">
        <w:rPr>
          <w:rFonts w:cs="Times New Roman"/>
          <w:b/>
          <w:sz w:val="36"/>
        </w:rPr>
        <w:t xml:space="preserve"> </w:t>
      </w:r>
      <w:r w:rsidR="00B64FCB" w:rsidRPr="00D52C63">
        <w:rPr>
          <w:rFonts w:cs="Times New Roman"/>
          <w:b/>
          <w:sz w:val="36"/>
        </w:rPr>
        <w:t>azonosító számú</w:t>
      </w:r>
    </w:p>
    <w:p w14:paraId="5F398BDA" w14:textId="77777777" w:rsidR="00B64FCB" w:rsidRPr="00D52C63" w:rsidRDefault="00CB08F2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Szakápolás gyermekbetegek esetén</w:t>
      </w:r>
    </w:p>
    <w:p w14:paraId="3DB71F4F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14:paraId="3538EFDE" w14:textId="77777777"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14:paraId="6456ED24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14:paraId="75D46194" w14:textId="77777777"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6FB0735B" w14:textId="4A2FB3EF" w:rsidR="00FA6949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326808" w:rsidRPr="00182A47">
        <w:rPr>
          <w:rFonts w:eastAsia="Times New Roman" w:cs="Times New Roman"/>
          <w:color w:val="000000"/>
          <w:lang w:eastAsia="hu-HU"/>
        </w:rPr>
        <w:t>11645-16</w:t>
      </w:r>
      <w:r w:rsidR="00326808">
        <w:rPr>
          <w:rFonts w:eastAsia="Times New Roman" w:cs="Times New Roman"/>
          <w:color w:val="000000"/>
          <w:lang w:eastAsia="hu-HU"/>
        </w:rPr>
        <w:t xml:space="preserve"> </w:t>
      </w:r>
      <w:r w:rsidRPr="00D52C63">
        <w:rPr>
          <w:rFonts w:cs="Times New Roman"/>
        </w:rPr>
        <w:t xml:space="preserve">azonosító számú </w:t>
      </w:r>
      <w:r w:rsidR="00405CE9">
        <w:rPr>
          <w:rFonts w:cs="Times New Roman"/>
        </w:rPr>
        <w:t>Szakápolás gyermek betegek esetén</w:t>
      </w:r>
      <w:r w:rsidRPr="00D26A67">
        <w:rPr>
          <w:rFonts w:cs="Times New Roman"/>
        </w:rPr>
        <w:t>.</w:t>
      </w:r>
      <w:r>
        <w:rPr>
          <w:rFonts w:cs="Times New Roman"/>
        </w:rPr>
        <w:t xml:space="preserve"> </w:t>
      </w:r>
      <w:proofErr w:type="gramStart"/>
      <w:r w:rsidRPr="00D52C63">
        <w:rPr>
          <w:rFonts w:cs="Times New Roman"/>
        </w:rPr>
        <w:t>megnevezésű</w:t>
      </w:r>
      <w:proofErr w:type="gramEnd"/>
      <w:r w:rsidRPr="00D52C63">
        <w:rPr>
          <w:rFonts w:cs="Times New Roman"/>
        </w:rPr>
        <w:t xml:space="preserve"> szakmai követelménymodulhoz tartozó tantárgyak és témakörök oktatása során fejlesztendő kompetenciák</w:t>
      </w:r>
    </w:p>
    <w:tbl>
      <w:tblPr>
        <w:tblW w:w="9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1134"/>
        <w:gridCol w:w="1134"/>
        <w:gridCol w:w="1134"/>
        <w:gridCol w:w="1134"/>
        <w:gridCol w:w="1134"/>
      </w:tblGrid>
      <w:tr w:rsidR="00FA6949" w:rsidRPr="0025692B" w14:paraId="6BB13D42" w14:textId="77777777" w:rsidTr="00927949">
        <w:trPr>
          <w:cantSplit/>
          <w:trHeight w:val="3231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C2AD54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shd w:val="clear" w:color="auto" w:fill="auto"/>
            <w:textDirection w:val="btLr"/>
            <w:vAlign w:val="center"/>
            <w:hideMark/>
          </w:tcPr>
          <w:p w14:paraId="024572E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Neonatológia</w:t>
            </w:r>
            <w:proofErr w:type="spellEnd"/>
          </w:p>
        </w:tc>
        <w:tc>
          <w:tcPr>
            <w:tcW w:w="1134" w:type="dxa"/>
            <w:shd w:val="clear" w:color="auto" w:fill="auto"/>
            <w:textDirection w:val="btLr"/>
            <w:vAlign w:val="center"/>
            <w:hideMark/>
          </w:tcPr>
          <w:p w14:paraId="3D565E9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Gyermekgyógyászat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klinikumi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ismeretek és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</w:p>
        </w:tc>
        <w:tc>
          <w:tcPr>
            <w:tcW w:w="1134" w:type="dxa"/>
            <w:shd w:val="clear" w:color="auto" w:fill="auto"/>
            <w:textDirection w:val="btLr"/>
            <w:vAlign w:val="center"/>
            <w:hideMark/>
          </w:tcPr>
          <w:p w14:paraId="357789B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Gyermeksebészet Traumatológiai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klinimumi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ismeretek és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szakáplástan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Mozgásrendszeri betegségek sebészeti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vanatkozásai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</w:p>
        </w:tc>
        <w:tc>
          <w:tcPr>
            <w:tcW w:w="1134" w:type="dxa"/>
            <w:shd w:val="clear" w:color="auto" w:fill="auto"/>
            <w:textDirection w:val="btLr"/>
            <w:vAlign w:val="center"/>
            <w:hideMark/>
          </w:tcPr>
          <w:p w14:paraId="45EA3D0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Sürgősségi ellátás csecsemő és gyermekkorban</w:t>
            </w:r>
          </w:p>
        </w:tc>
        <w:tc>
          <w:tcPr>
            <w:tcW w:w="1134" w:type="dxa"/>
            <w:shd w:val="clear" w:color="auto" w:fill="auto"/>
            <w:textDirection w:val="btLr"/>
            <w:vAlign w:val="center"/>
            <w:hideMark/>
          </w:tcPr>
          <w:p w14:paraId="46349E7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gyakorlata csecsemő és gyermekkorban</w:t>
            </w:r>
          </w:p>
        </w:tc>
      </w:tr>
      <w:tr w:rsidR="0006504C" w:rsidRPr="0025692B" w14:paraId="425A7BE0" w14:textId="77777777" w:rsidTr="002072C2">
        <w:trPr>
          <w:trHeight w:val="300"/>
          <w:jc w:val="center"/>
        </w:trPr>
        <w:tc>
          <w:tcPr>
            <w:tcW w:w="9650" w:type="dxa"/>
            <w:gridSpan w:val="6"/>
            <w:shd w:val="clear" w:color="auto" w:fill="auto"/>
            <w:noWrap/>
            <w:vAlign w:val="center"/>
            <w:hideMark/>
          </w:tcPr>
          <w:p w14:paraId="098805FD" w14:textId="77777777" w:rsidR="0006504C" w:rsidRPr="0025692B" w:rsidRDefault="0006504C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FA6949" w:rsidRPr="0025692B" w14:paraId="06F15EB0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44F065C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Allokációs feladatokat lát el a szakszerű, biztonságos és folyamatos betegellátás érdekében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B3C3E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70200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89B0F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55E5D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5E5BB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3F99942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4CA4C4B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Beteget fogad, átvesz, átad a betegazonosítás és dokumentálás szabálya szerint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DDC89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651FB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7DDD8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A7A90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0B70F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7F470FC1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9795788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Hatékony kommunikációt folytat beteggel, hozzátartozóval és a betegellátás résztvevőivel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20057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7DEF2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4CBE5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2E6C7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03E3C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5E7B85A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434489C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Szakápolási feladatokat lát el kora-, újszülött-, csecsemő és gyermek betegek esetén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D27F49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69DB99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1A72B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B0CE0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DC7E5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076AAD75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598525B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Egyénre szabott ápolási tervet készít a különböző megbetegedésekben szenvedők számára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9C11A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5CF32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E9ED3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3D8DE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7A931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7F6C69BE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28D26E4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Részt vesz a betegek napi tevékenységének szervezésében,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betegutat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menedzsel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19B3F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1930D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729CF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FC7DC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732C0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0C92E7D" w14:textId="77777777" w:rsidTr="00927949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D21AB7C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Eszközös és/vagy eszköznélküli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metegmegfigyelést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PoCT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labordianosztikai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vizsgálatot és gyorsteszteket végez, a mért értékeket analizálja, alarmírozó érték esetén riasztást végez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BCB1D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FFD12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06F67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2B244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1A9B6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1EC24EBE" w14:textId="77777777" w:rsidTr="00927949">
        <w:trPr>
          <w:trHeight w:val="153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1094A5B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Invazív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beavatkozásokat végez kompetencia szintjének megfelelően és/vagy ezekhez asszisztál (gyomorszonda levezetés,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perintoneális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dialízis kivitelezése, gyomorvérzés csillapítása, Trachea toalett,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gégekanül-betét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csere)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762979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21EB7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51FCE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5F31B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03C5A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7812EBF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F5395E8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Sürgősségi esetek, szövődmények ellátásban közreműködik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AAB8A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7BA50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77EC9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BD3DC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F7764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42612C1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1EB54FD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Felismeri az életveszélyes állapotokat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28549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40EC4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B65DE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3E350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84FE8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350013E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3AA6469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Újraélesztést végez (BLS - AED)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DAD20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7639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74F2B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906CA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A4835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5FD1C677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F4C7093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Eszméletlen beteget ápol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87BB6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2E208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A2FCB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C6B7B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84197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2CE2D851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DB7B413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Gyermekkori fertőző betegségeket felismeri, szakszerű ápolást nyújt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84058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D4267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D38B3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900EC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92B2D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AAC9686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59158FB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Fertőző/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izolát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beteget ápol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0F643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83AD8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A5616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95D17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913BB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0EE79B9C" w14:textId="77777777" w:rsidTr="00927949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A17719D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Felvilágosítást ad a palliatív ellátásról csecsemők, illetve gyermekek esetén, ellátja a terminális állapotú, haldokló csecsemőt, gyermeket, elvégzi a halottak ellátásával kapcsolatos szakápolói feladatokat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6E733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4612D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4E8FF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F69F6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4CDDD9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3CD341E5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64977FA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Ellátja a Sajátos Nevelési Igényű gyermeket, biztosítja részükre a szomatikus és kommunikációs akadálymentes környezetet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8C968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77715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42F3B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8C6B4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FD4F2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77E165E0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F93D226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Felismeri az önkárosító, lelki egészséget veszélyeztető tüneteket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F1BB1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A45A6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2CAF2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47680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6F4CC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7630392" w14:textId="77777777" w:rsidTr="00927949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D0E3EAF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Megfelelően tárolja és alkalmazza a gyógyszereket, tevékenysége során betartja a gyógyszerelés szabályait,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felimeri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farmakonok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mellékhatásait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87803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4F74A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3A47D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E2C68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E7884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504214B1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C8CEFB3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Kockázatfelmérést végez a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decubitus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kialakulására vonatkozóan,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decubitusos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beteget ápol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D482F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B0140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FCCDB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6C033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C5831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A6949" w:rsidRPr="0025692B" w14:paraId="19C79E83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220AB43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 várt eseményeket felismer, elhárít, elhárításukban közreműködik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56DE7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A14CC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0A539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34B82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892E7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394CFFA9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A18CBED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az egészségügyre érvényes minőségbiztosítási elveket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540FC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ED0B9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E3A88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C6289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106DB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26767DAC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9F8C07F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Kompetencia szintjének megfelelően ismeri, és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adakvátan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alkalmazni tudja a betegellátáshoz szükséges </w:t>
            </w:r>
            <w:proofErr w:type="gram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eszközöket</w:t>
            </w:r>
            <w:proofErr w:type="gram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műszereket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FDBAA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ED7AF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92623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CDC83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85EA3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21165F6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ABFEC7A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Munkáját  a</w:t>
            </w:r>
            <w:proofErr w:type="gram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tűz- és munkavédelmi előírásoknak, valamint  a környezetvédelmi szempontoknak megfelelően végzi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DFD89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85E62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DAA42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D86B6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9CEBD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A066C0E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0815EC4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 folyamatát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-a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törvényi előírásoknak megfelelően- dokumentálja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1D5B3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41614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3D332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E0946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AAB59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E24A605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36C2003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az etikai és jogi szabályokat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15058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810DC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FAD5C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E6F8A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DDC03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6504C" w:rsidRPr="0025692B" w14:paraId="5AF23DCE" w14:textId="77777777" w:rsidTr="002072C2">
        <w:trPr>
          <w:trHeight w:val="300"/>
          <w:jc w:val="center"/>
        </w:trPr>
        <w:tc>
          <w:tcPr>
            <w:tcW w:w="9650" w:type="dxa"/>
            <w:gridSpan w:val="6"/>
            <w:shd w:val="clear" w:color="auto" w:fill="auto"/>
            <w:noWrap/>
            <w:vAlign w:val="center"/>
            <w:hideMark/>
          </w:tcPr>
          <w:p w14:paraId="0F020122" w14:textId="77777777" w:rsidR="0006504C" w:rsidRPr="0025692B" w:rsidRDefault="0006504C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FA6949" w:rsidRPr="0025692B" w14:paraId="6FD55F06" w14:textId="77777777" w:rsidTr="00E9496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A39FA7B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Anatómia- élettan- kórélettan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4AF0B7" w14:textId="77777777" w:rsidR="00FA6949" w:rsidRPr="00E94960" w:rsidRDefault="002072C2" w:rsidP="00FA6949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94960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016083" w14:textId="77777777" w:rsidR="00FA6949" w:rsidRPr="00E94960" w:rsidRDefault="002072C2" w:rsidP="00FA6949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94960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E07F18" w14:textId="77777777" w:rsidR="00FA6949" w:rsidRPr="00E94960" w:rsidRDefault="002072C2" w:rsidP="00FA6949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94960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789F26" w14:textId="77777777" w:rsidR="00FA6949" w:rsidRPr="00E94960" w:rsidRDefault="002072C2" w:rsidP="00FA6949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94960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7E5025" w14:textId="77777777" w:rsidR="00FA6949" w:rsidRPr="00E94960" w:rsidRDefault="004F0CC0" w:rsidP="00FA6949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94960">
              <w:rPr>
                <w:rFonts w:eastAsia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332112F3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7AB633C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Neonatológiai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ismeretek, újszülöttek, koraszülöttek speciális ellátási igényei, ápolási sajátosságok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0AF0F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A99A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7593C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B319B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EEC5A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96F261D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6E0BD1C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Gyermekgyógyászati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klinikumi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ismertek és szakápolás szervrendszerek szerint, ápolási sajátosságok csecsemő- és gyermekkorban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C3A3E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74A33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A7942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EBAE6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8F7B0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0225050F" w14:textId="77777777" w:rsidTr="00927949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8161953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Gyermeksebészeti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-traumatológiai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klinikumi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ismertek és szakápolás szervrendszerek szerint, ápolási sajátosságok csecsemő- és gyermekkorban. A Transzplantáción áteset gyermek ápolásának sajátosságai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D6697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9975D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4A910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A962F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45D5B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2108237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13FC4AC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Kisklinikumi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ismeretek, kapcsolódó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ápolási sajátosságok csecsemő- és gyermekkorban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68EB7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1E94D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41D18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11044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DF2EB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158943B9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E60605B" w14:textId="38E415D8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Gyermekkori </w:t>
            </w:r>
            <w:r w:rsidR="00661571"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fertőző</w:t>
            </w: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betegségek, speciális ápolási szempontok </w:t>
            </w:r>
            <w:r w:rsidR="00661571"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fertőző</w:t>
            </w: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megbetegedés esetén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5D5DD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E7138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E5AC0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05CEB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D8A04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7F6485F8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DF7BCB7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Sürgősségi ellátást igénylő csecsemő és gyermek ápolásának sajátosságai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0F8E4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D1EC7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68A329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483C4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3C53B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3BE3B80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E7469EA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Újraélesztés (BLS, AED) kora-, újszülött-, csecsemő és gyermekkorban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10025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3760C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88BEE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11AE6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5CFF6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65125F5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3FD82BA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Invazív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beavatkozások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8D029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AA5AB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66E6D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B3719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19AEB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3288F80A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22A02AB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Eszközös és/vagy eszköz nélküli betegmegfigyelés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B52BB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5B044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BF770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46F91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CF29F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22C55E3C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BA06A47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Gyógyszertani ismeretek, gyógyszerelés szabályai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1A0D0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73445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12E78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47DE0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1EC70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7DE1F723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8BCFAB8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Dietoterápia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EB0CE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5BE71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BE4FE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0B266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CC478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2B88DA54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0D2F0ED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Ápolási sajátosságok gyermekbántalmazás esetén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718DA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53826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BD86B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E7408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A4421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0D5CA7C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C2C9E29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Sajátos Nevelési Igényű gyermekek személyiségváltozásai, magatartási zavarok, autizmus, a fejlesztés nehézségei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BC55F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3B0B7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32F40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C85B5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64747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ACD3C1F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4C5C040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Gyermek- és ifjúság pszichiátria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6D42D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AA526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271B0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44691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8105E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701AE943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E886819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Terminális állapotban lévő csecsemő vagy gyermek ellátásának ápolási sajátosságai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0E643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2789B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DB155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CF493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38477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5272AE94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373964A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hospice felépítésem, működése, betegfelvétel, nyilvántartás, hospice ellátás, hospice ellátás csecsemő és gyermekkorban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5984E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4C5A99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3C80C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24A93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7D27F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19A42F32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4A0562F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Palliatív terápia, gyermekhalál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170A8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FD06B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F74A2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E3E84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528AD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D6E71EF" w14:textId="77777777" w:rsidTr="00927949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AB35EA4" w14:textId="2126D32A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Légúti váladék eltávolítása mesterséges légúton keresztül, eszközei, technikája, trachea toalett kivitelezése. Trache</w:t>
            </w:r>
            <w:r w:rsidR="0066157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kanül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tisztítása, betét cseréje.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428C5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100DB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EA692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D141A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CFA15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252BC616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115AF0C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Nyomási fekély meghatározása,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patomechanizmusa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megjelenési formái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E9354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AEB1E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EC9A9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F3E70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F3C72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56E6EC3E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B5B0659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decubitus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megelőzése, a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decubitusos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beteg ápolása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0F3B5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63EBC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59A24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B2C42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1CB20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041B558C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401F2B8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 várt események felismerése, teendők a fenti tevékenységekkel kapcsolatban, biztonságos betegellátás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C961C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B8B62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31E6F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766CE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3D4F6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22D92ACA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7AD8166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Ápoláselmélet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49FFF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EDA5B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FBF29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95734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74331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75B6B88B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04B3FA8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Kommunikáció, konfliktuskezelés, krízismenedzsment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D5D35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18A89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095D4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4B9F1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2327B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3F22B60F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DD2A760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Minőségbiztosítás, betegbiztonság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6C09E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C3EE4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98149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5A00A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D8CC4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1BD14FB0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1AF429B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Betegmenedszment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9AF00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F70D7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CC6EA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BE40E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CCD34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7275753C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7EADC11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Egészségügyi jog, etika, ápolás etika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095CC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3A228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4A764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A812E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E90519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9ECB3CD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F1F60E1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Allokációs feladatok a betegellátás során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D468B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C2DBB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732EF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E1B9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D44F2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05EE11BF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8BAA168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Környezet-, tűz- és munkavédelem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CED5C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EBA8E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BA901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3584D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36DDF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6504C" w:rsidRPr="0025692B" w14:paraId="34341A33" w14:textId="77777777" w:rsidTr="002072C2">
        <w:trPr>
          <w:trHeight w:val="300"/>
          <w:jc w:val="center"/>
        </w:trPr>
        <w:tc>
          <w:tcPr>
            <w:tcW w:w="9650" w:type="dxa"/>
            <w:gridSpan w:val="6"/>
            <w:shd w:val="clear" w:color="auto" w:fill="auto"/>
            <w:noWrap/>
            <w:vAlign w:val="center"/>
            <w:hideMark/>
          </w:tcPr>
          <w:p w14:paraId="192B7BAB" w14:textId="77777777" w:rsidR="0006504C" w:rsidRPr="0025692B" w:rsidRDefault="0006504C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FA6949" w:rsidRPr="0025692B" w14:paraId="58CB61BC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DDDF084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nyelvezetű írás és beszédkészség és szóbeli fogalmazókészség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60D79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3A807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5EFDD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3D0C2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0909D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5644422F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D7140F7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Ápolási folyamat szerinti tevékenység végzése, protokollok alkalmazása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D60B2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761B8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0ACD6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76CD9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B93C1F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536DFAB0" w14:textId="77777777" w:rsidTr="0092794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3ABE583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Ápolási eszközök, műszerek használata, a fertőtlenítés és a mobilizálás eszközeinek használata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907D4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23BAF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C8F80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DF7A3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602B6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70B0C3E7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D371DD6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Beavatkozások és a monitorozás eszközeinek használata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8063C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8166C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506F5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CCBD1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7EFCB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2D535C13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8586F33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egészségügyben használt riasztás eszközeinek alkalmazása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AEE22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26B7D9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67FD3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68EFD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C6811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6504C" w:rsidRPr="0025692B" w14:paraId="04A06AA3" w14:textId="77777777" w:rsidTr="002072C2">
        <w:trPr>
          <w:trHeight w:val="300"/>
          <w:jc w:val="center"/>
        </w:trPr>
        <w:tc>
          <w:tcPr>
            <w:tcW w:w="9650" w:type="dxa"/>
            <w:gridSpan w:val="6"/>
            <w:shd w:val="clear" w:color="auto" w:fill="auto"/>
            <w:noWrap/>
            <w:vAlign w:val="center"/>
            <w:hideMark/>
          </w:tcPr>
          <w:p w14:paraId="71FFFD2C" w14:textId="77777777" w:rsidR="0006504C" w:rsidRPr="0025692B" w:rsidRDefault="0006504C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A6949" w:rsidRPr="0025692B" w14:paraId="3FB6A4BE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927A730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45AA3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9FC84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D37D3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77D25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CD3D5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3F1242ED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CDAF612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Felelőségtudat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1F03B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DDF13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7AFF1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987C0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DB09C3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2C8CD4DA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A9E43B5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Sterssztűrő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képesség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9846C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E019D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4BDC8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58840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CD0D8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6504C" w:rsidRPr="0025692B" w14:paraId="59948526" w14:textId="77777777" w:rsidTr="002072C2">
        <w:trPr>
          <w:trHeight w:val="300"/>
          <w:jc w:val="center"/>
        </w:trPr>
        <w:tc>
          <w:tcPr>
            <w:tcW w:w="9650" w:type="dxa"/>
            <w:gridSpan w:val="6"/>
            <w:shd w:val="clear" w:color="auto" w:fill="auto"/>
            <w:noWrap/>
            <w:vAlign w:val="center"/>
            <w:hideMark/>
          </w:tcPr>
          <w:p w14:paraId="31CE7CBF" w14:textId="77777777" w:rsidR="0006504C" w:rsidRPr="0025692B" w:rsidRDefault="0006504C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A6949" w:rsidRPr="0025692B" w14:paraId="2778A472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1C4F3DF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Interperszonális rugalmasság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CC8F8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AAD588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CE91C2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BA80A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E6D4A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70480D1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A496F79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46486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5564C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07DE5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E9845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8734E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5E6764F2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2CEAD1E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D40D8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188FC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515A1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F98A81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435D84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6504C" w:rsidRPr="0025692B" w14:paraId="59E001CA" w14:textId="77777777" w:rsidTr="002072C2">
        <w:trPr>
          <w:trHeight w:val="300"/>
          <w:jc w:val="center"/>
        </w:trPr>
        <w:tc>
          <w:tcPr>
            <w:tcW w:w="9650" w:type="dxa"/>
            <w:gridSpan w:val="6"/>
            <w:shd w:val="clear" w:color="auto" w:fill="auto"/>
            <w:noWrap/>
            <w:vAlign w:val="center"/>
            <w:hideMark/>
          </w:tcPr>
          <w:p w14:paraId="3F988981" w14:textId="77777777" w:rsidR="0006504C" w:rsidRPr="0025692B" w:rsidRDefault="0006504C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A6949" w:rsidRPr="0025692B" w14:paraId="178AE2F8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1B179C1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988CA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58843D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D5F10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8C5D5B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E62E4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4C83C77F" w14:textId="77777777" w:rsidTr="0092794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631F0E7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F3993A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49E83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5F3F67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104B0E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1C1CA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A6949" w:rsidRPr="0025692B" w14:paraId="683C33E4" w14:textId="77777777" w:rsidTr="0092794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6894001" w14:textId="77777777" w:rsidR="00FA6949" w:rsidRPr="0025692B" w:rsidRDefault="00FA6949" w:rsidP="00FA6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Problémaelemzés-, és feltárás, problémamegoldás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6963A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207F65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C3FFFC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404C86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C492B0" w14:textId="77777777" w:rsidR="00FA6949" w:rsidRPr="0025692B" w:rsidRDefault="00FA6949" w:rsidP="00FA6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689F9661" w14:textId="77777777" w:rsidR="00B64FCB" w:rsidRDefault="00B64FCB" w:rsidP="00B64FCB">
      <w:pPr>
        <w:rPr>
          <w:rFonts w:cs="Times New Roman"/>
        </w:rPr>
      </w:pPr>
    </w:p>
    <w:p w14:paraId="6A209B80" w14:textId="77777777" w:rsidR="00B64FCB" w:rsidRDefault="00B64FCB" w:rsidP="00E94960">
      <w:pPr>
        <w:rPr>
          <w:rFonts w:cs="Times New Roman"/>
        </w:rPr>
      </w:pPr>
      <w:bookmarkStart w:id="3" w:name="_MON_1520112852"/>
      <w:bookmarkStart w:id="4" w:name="_MON_1520113148"/>
      <w:bookmarkStart w:id="5" w:name="_MON_1520113442"/>
      <w:bookmarkStart w:id="6" w:name="_MON_1520112153"/>
      <w:bookmarkStart w:id="7" w:name="_MON_1520112252"/>
      <w:bookmarkStart w:id="8" w:name="_MON_1520112324"/>
      <w:bookmarkStart w:id="9" w:name="_MON_1520112404"/>
      <w:bookmarkStart w:id="10" w:name="_MON_1520112681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7FFA5AEF" w14:textId="6C5584EF" w:rsidR="00B64FCB" w:rsidRPr="00644690" w:rsidRDefault="00E162E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Neonatológia</w:t>
      </w:r>
      <w:proofErr w:type="spellEnd"/>
      <w:r w:rsidR="00B64FCB" w:rsidRPr="00644690">
        <w:rPr>
          <w:b/>
        </w:rPr>
        <w:t xml:space="preserve"> </w:t>
      </w:r>
      <w:r w:rsidR="00B64FCB" w:rsidRPr="00644690">
        <w:rPr>
          <w:b/>
        </w:rPr>
        <w:tab/>
      </w:r>
      <w:r w:rsidR="00911CAE">
        <w:rPr>
          <w:b/>
        </w:rPr>
        <w:t xml:space="preserve">31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427F7012" w14:textId="77777777" w:rsidR="00B64FCB" w:rsidRPr="00644690" w:rsidRDefault="00B64FCB" w:rsidP="00B64FCB"/>
    <w:p w14:paraId="2DFB3616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1956B1C7" w14:textId="27D9B8D1" w:rsidR="00B64FCB" w:rsidRDefault="005D22DE" w:rsidP="00B64FCB">
      <w:pPr>
        <w:spacing w:after="0"/>
        <w:ind w:left="426"/>
      </w:pPr>
      <w:r>
        <w:t>A csecsemő- és gyermekápoló szakképesítéshez tartozó kompetenciák elsajátítása. Ennek érdekében evidenciákon alapuló széleskörű elméleti klini</w:t>
      </w:r>
      <w:r w:rsidR="00EA61CE">
        <w:t xml:space="preserve">kai és </w:t>
      </w:r>
      <w:proofErr w:type="spellStart"/>
      <w:r w:rsidR="00EA61CE">
        <w:t>szakápolástani</w:t>
      </w:r>
      <w:proofErr w:type="spellEnd"/>
      <w:r w:rsidR="00EA61CE">
        <w:t xml:space="preserve"> ismeretek</w:t>
      </w:r>
      <w:r>
        <w:t xml:space="preserve"> átadása, amelyek képessé teszik a Csecsemő- és gyermekápolót arra, hogy az ellátást a kora- újszülött</w:t>
      </w:r>
      <w:r w:rsidR="003E727B">
        <w:t xml:space="preserve"> és családja</w:t>
      </w:r>
      <w:r>
        <w:t xml:space="preserve">, illetve a közösség testi, lelki, szociokulturális jellemzők </w:t>
      </w:r>
      <w:r w:rsidR="003E727B">
        <w:t>figyelembevételével végezze. Az ellátást az ápolási folyamat elvei szerint (felmérés, tervezés, végrehajtás, értékelés) tudja gyakorolni.</w:t>
      </w:r>
      <w:r>
        <w:t xml:space="preserve"> </w:t>
      </w:r>
    </w:p>
    <w:p w14:paraId="2DEED338" w14:textId="6693E44B" w:rsidR="003E727B" w:rsidRDefault="00661571" w:rsidP="003E727B">
      <w:pPr>
        <w:spacing w:after="0"/>
        <w:ind w:left="426"/>
      </w:pPr>
      <w:r>
        <w:t>Legyen képes</w:t>
      </w:r>
      <w:r w:rsidR="003E727B">
        <w:t>:</w:t>
      </w:r>
    </w:p>
    <w:p w14:paraId="3E29E076" w14:textId="77777777" w:rsidR="003E727B" w:rsidRDefault="003E727B" w:rsidP="00E94960">
      <w:pPr>
        <w:pStyle w:val="Listaszerbekezds"/>
        <w:numPr>
          <w:ilvl w:val="0"/>
          <w:numId w:val="17"/>
        </w:numPr>
        <w:spacing w:after="0"/>
      </w:pPr>
      <w:r>
        <w:t>személyes, társas és módszertani kompetenciák birtokába, korszerű szemlélettel részt venni a beteg gyermekek ápolásában, gondozásában</w:t>
      </w:r>
    </w:p>
    <w:p w14:paraId="6794F5E4" w14:textId="77777777" w:rsidR="003E727B" w:rsidRDefault="003E727B" w:rsidP="00E94960">
      <w:pPr>
        <w:pStyle w:val="Listaszerbekezds"/>
        <w:numPr>
          <w:ilvl w:val="0"/>
          <w:numId w:val="17"/>
        </w:numPr>
        <w:spacing w:after="0"/>
      </w:pPr>
      <w:r>
        <w:t>szisztematikus, egyénre szabott ápolást, szakápolást és gondozást nyújtani, amely a kora- újszülött szükségleteinek kielégítésére irányul</w:t>
      </w:r>
    </w:p>
    <w:p w14:paraId="58AA22AA" w14:textId="77777777" w:rsidR="003E727B" w:rsidRDefault="003E727B" w:rsidP="00E94960">
      <w:pPr>
        <w:pStyle w:val="Listaszerbekezds"/>
        <w:numPr>
          <w:ilvl w:val="0"/>
          <w:numId w:val="17"/>
        </w:numPr>
        <w:spacing w:after="0"/>
      </w:pPr>
      <w:r>
        <w:t>a beteg állapotváltozásait észlelni, azokat értelmezni és a további ellátási kompetenciákról dönteni</w:t>
      </w:r>
    </w:p>
    <w:p w14:paraId="1200B0BF" w14:textId="77777777" w:rsidR="00B64FCB" w:rsidRPr="002B5BF7" w:rsidRDefault="00B64FCB" w:rsidP="00B64FCB">
      <w:pPr>
        <w:spacing w:after="0"/>
        <w:ind w:left="426"/>
      </w:pPr>
    </w:p>
    <w:p w14:paraId="3F8952D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123B2E6A" w14:textId="77777777" w:rsidR="00B64FCB" w:rsidRDefault="003E727B" w:rsidP="00B64FCB">
      <w:pPr>
        <w:spacing w:after="0"/>
        <w:ind w:left="426"/>
      </w:pPr>
      <w:r>
        <w:t>Szülészet</w:t>
      </w:r>
    </w:p>
    <w:p w14:paraId="0370501C" w14:textId="77777777" w:rsidR="003E727B" w:rsidRDefault="003E727B" w:rsidP="00B64FCB">
      <w:pPr>
        <w:spacing w:after="0"/>
        <w:ind w:left="426"/>
      </w:pPr>
      <w:r>
        <w:t>Anatómia</w:t>
      </w:r>
    </w:p>
    <w:p w14:paraId="06BDED1C" w14:textId="77777777" w:rsidR="003E727B" w:rsidRDefault="003E727B" w:rsidP="00B64FCB">
      <w:pPr>
        <w:spacing w:after="0"/>
        <w:ind w:left="426"/>
      </w:pPr>
      <w:r>
        <w:t>Élettan</w:t>
      </w:r>
    </w:p>
    <w:p w14:paraId="3F3E01B8" w14:textId="77777777" w:rsidR="003E727B" w:rsidRDefault="003E727B" w:rsidP="00B64FCB">
      <w:pPr>
        <w:spacing w:after="0"/>
        <w:ind w:left="426"/>
      </w:pPr>
      <w:r>
        <w:t>Genetika</w:t>
      </w:r>
    </w:p>
    <w:p w14:paraId="48D4D2AD" w14:textId="77777777" w:rsidR="003E727B" w:rsidRDefault="003E727B" w:rsidP="00B64FCB">
      <w:pPr>
        <w:spacing w:after="0"/>
        <w:ind w:left="426"/>
      </w:pPr>
      <w:r>
        <w:t>Gyermekgyógyászat</w:t>
      </w:r>
    </w:p>
    <w:p w14:paraId="27A300BB" w14:textId="77777777" w:rsidR="003E727B" w:rsidRDefault="003E727B" w:rsidP="00B64FCB">
      <w:pPr>
        <w:spacing w:after="0"/>
        <w:ind w:left="426"/>
      </w:pPr>
      <w:r>
        <w:t>Ápolás etika</w:t>
      </w:r>
    </w:p>
    <w:p w14:paraId="335FBD28" w14:textId="77777777" w:rsidR="003E727B" w:rsidRDefault="003E727B" w:rsidP="00B64FCB">
      <w:pPr>
        <w:spacing w:after="0"/>
        <w:ind w:left="426"/>
      </w:pPr>
      <w:r>
        <w:t>Bioetika</w:t>
      </w:r>
    </w:p>
    <w:p w14:paraId="7AE87C59" w14:textId="77777777" w:rsidR="003E727B" w:rsidRDefault="003E727B" w:rsidP="00B64FCB">
      <w:pPr>
        <w:spacing w:after="0"/>
        <w:ind w:left="426"/>
      </w:pPr>
      <w:r>
        <w:t>Betegjogok</w:t>
      </w:r>
    </w:p>
    <w:p w14:paraId="43F753D9" w14:textId="77777777" w:rsidR="003E727B" w:rsidRDefault="003E727B" w:rsidP="00B64FCB">
      <w:pPr>
        <w:spacing w:after="0"/>
        <w:ind w:left="426"/>
      </w:pPr>
      <w:r>
        <w:t>Szociológia</w:t>
      </w:r>
    </w:p>
    <w:p w14:paraId="02588CDE" w14:textId="77777777" w:rsidR="003E727B" w:rsidRDefault="003E727B" w:rsidP="00B64FCB">
      <w:pPr>
        <w:spacing w:after="0"/>
        <w:ind w:left="426"/>
      </w:pPr>
      <w:r>
        <w:t>A szakápolás elmélete</w:t>
      </w:r>
    </w:p>
    <w:p w14:paraId="1A20DCBE" w14:textId="77777777" w:rsidR="003E727B" w:rsidRDefault="003E727B" w:rsidP="00B64FCB">
      <w:pPr>
        <w:spacing w:after="0"/>
        <w:ind w:left="426"/>
      </w:pPr>
      <w:r>
        <w:t>Gyógyszertan</w:t>
      </w:r>
    </w:p>
    <w:p w14:paraId="79C1326C" w14:textId="77777777" w:rsidR="003E727B" w:rsidRDefault="0007094A" w:rsidP="00B64FCB">
      <w:pPr>
        <w:spacing w:after="0"/>
        <w:ind w:left="426"/>
      </w:pPr>
      <w:r>
        <w:t>Diagnosztika/Terápia</w:t>
      </w:r>
    </w:p>
    <w:p w14:paraId="03B8626F" w14:textId="77777777" w:rsidR="0007094A" w:rsidRDefault="0007094A" w:rsidP="00B64FCB">
      <w:pPr>
        <w:spacing w:after="0"/>
        <w:ind w:left="426"/>
      </w:pPr>
      <w:r>
        <w:t>Egészségnevelés</w:t>
      </w:r>
    </w:p>
    <w:p w14:paraId="53A4DFEA" w14:textId="77777777" w:rsidR="00C60F72" w:rsidRDefault="00C60F72" w:rsidP="00B64FCB">
      <w:pPr>
        <w:spacing w:after="0"/>
        <w:ind w:left="426"/>
      </w:pPr>
      <w:r>
        <w:t>Szakmai kommunikáció, konfliktuskezelés</w:t>
      </w:r>
    </w:p>
    <w:p w14:paraId="772EF88F" w14:textId="77777777" w:rsidR="00C60F72" w:rsidRDefault="00C60F72" w:rsidP="00B64FCB">
      <w:pPr>
        <w:spacing w:after="0"/>
        <w:ind w:left="426"/>
      </w:pPr>
      <w:r>
        <w:t>Pedagógia</w:t>
      </w:r>
    </w:p>
    <w:p w14:paraId="60027D02" w14:textId="77777777" w:rsidR="0007094A" w:rsidRDefault="0007094A" w:rsidP="00B64FCB">
      <w:pPr>
        <w:spacing w:after="0"/>
        <w:ind w:left="426"/>
      </w:pPr>
      <w:r>
        <w:t>Minőségbiztosítás</w:t>
      </w:r>
    </w:p>
    <w:p w14:paraId="5A82A7B1" w14:textId="77777777" w:rsidR="00B64FCB" w:rsidRPr="002B5BF7" w:rsidRDefault="00B64FCB" w:rsidP="00B64FCB">
      <w:pPr>
        <w:spacing w:after="0"/>
        <w:ind w:left="426"/>
      </w:pPr>
    </w:p>
    <w:p w14:paraId="616815B4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71158383" w14:textId="5B5AD944" w:rsidR="00B64FCB" w:rsidRDefault="0007094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megtermékenyítéstől a megszületésig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10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616332B9" w14:textId="77777777" w:rsidR="00B64FCB" w:rsidRDefault="0007094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megtermékenyítés és az implantáció</w:t>
      </w:r>
    </w:p>
    <w:p w14:paraId="359DC00B" w14:textId="77777777" w:rsidR="0007094A" w:rsidRDefault="0007094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terhesség és annak felismerése</w:t>
      </w:r>
    </w:p>
    <w:p w14:paraId="7FDD41DB" w14:textId="77777777" w:rsidR="0007094A" w:rsidRDefault="0007094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magzat élettana</w:t>
      </w:r>
    </w:p>
    <w:p w14:paraId="663462EC" w14:textId="77777777" w:rsidR="0007094A" w:rsidRDefault="0007094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Veszélyeztetett terhesség</w:t>
      </w:r>
    </w:p>
    <w:p w14:paraId="02C3D506" w14:textId="77777777" w:rsidR="0007094A" w:rsidRDefault="0007094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Magzati veszélyállapotok a késői terhességben és a szülés alatt</w:t>
      </w:r>
    </w:p>
    <w:p w14:paraId="2DD00020" w14:textId="77777777" w:rsidR="0007094A" w:rsidRDefault="0007094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normális szülés, a magzat alkalmazkodása a méhen kívüli élethez</w:t>
      </w:r>
    </w:p>
    <w:p w14:paraId="1FA1A744" w14:textId="77777777" w:rsidR="0007094A" w:rsidRDefault="0007094A" w:rsidP="00B64FCB">
      <w:pPr>
        <w:spacing w:after="0"/>
        <w:ind w:left="851"/>
      </w:pPr>
      <w:r>
        <w:rPr>
          <w:rFonts w:cs="Times New Roman"/>
        </w:rPr>
        <w:t>Nem várt események felismerése, teendők a fenti tevékenységekkel kapcsolatban, biztonságos betegellátás</w:t>
      </w:r>
    </w:p>
    <w:p w14:paraId="179AABCE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23BDB7FB" w14:textId="118644C9" w:rsidR="00B64FCB" w:rsidRDefault="0007094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Az újszülött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10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047F03A" w14:textId="77777777" w:rsidR="00B64FCB" w:rsidRDefault="0007094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újszülött anatómiai és élettani jellemzői</w:t>
      </w:r>
    </w:p>
    <w:p w14:paraId="22D7A4F5" w14:textId="77777777" w:rsidR="0007094A" w:rsidRDefault="0007094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újszülött első ellátása, megfigyelése, állapotfelmérése</w:t>
      </w:r>
    </w:p>
    <w:p w14:paraId="45E01435" w14:textId="77777777" w:rsidR="007F502E" w:rsidRDefault="007F502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újszülött adaptációs zavarai</w:t>
      </w:r>
    </w:p>
    <w:p w14:paraId="407420DA" w14:textId="77777777" w:rsidR="007F502E" w:rsidRDefault="007F502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veleszületett fejlődési rendellenességek és szülési sérülések felismerése, megítélése</w:t>
      </w:r>
    </w:p>
    <w:p w14:paraId="421D1EBE" w14:textId="77777777" w:rsidR="007F502E" w:rsidRDefault="007F502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újszülött újraélesztésének sajátosságai</w:t>
      </w:r>
    </w:p>
    <w:p w14:paraId="723126CD" w14:textId="77777777" w:rsidR="007F502E" w:rsidRDefault="007F502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Újszülöttek speciális ellátási igényei</w:t>
      </w:r>
    </w:p>
    <w:p w14:paraId="62AA871F" w14:textId="77777777" w:rsidR="007F502E" w:rsidRDefault="007F502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újszülött táplálása</w:t>
      </w:r>
    </w:p>
    <w:p w14:paraId="430EABD2" w14:textId="77777777" w:rsidR="007F502E" w:rsidRDefault="007F502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Újszülöttkor fiziológiás elváltozások</w:t>
      </w:r>
    </w:p>
    <w:p w14:paraId="24E25EEC" w14:textId="77777777" w:rsidR="007F502E" w:rsidRDefault="007F502E" w:rsidP="007F502E">
      <w:pPr>
        <w:spacing w:after="0"/>
        <w:ind w:left="851"/>
      </w:pPr>
      <w:r>
        <w:rPr>
          <w:rFonts w:cs="Times New Roman"/>
        </w:rPr>
        <w:t>Nem várt események felismerése, teendők a fenti tevékenységekkel kapcsolatban, biztonságos betegellátás</w:t>
      </w:r>
    </w:p>
    <w:p w14:paraId="1B605017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58ED395A" w14:textId="770DDBA5" w:rsidR="00B64FCB" w:rsidRDefault="007F502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koraszülött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11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FBE17FA" w14:textId="77777777" w:rsidR="00B64FCB" w:rsidRDefault="007F502E" w:rsidP="00B64FCB">
      <w:pPr>
        <w:spacing w:after="0"/>
        <w:ind w:left="851"/>
      </w:pPr>
      <w:r>
        <w:t>A koraszülés fogalma, okai</w:t>
      </w:r>
    </w:p>
    <w:p w14:paraId="5AAA82F9" w14:textId="77777777" w:rsidR="007F502E" w:rsidRDefault="007F502E" w:rsidP="00B64FCB">
      <w:pPr>
        <w:spacing w:after="0"/>
        <w:ind w:left="851"/>
      </w:pPr>
      <w:r>
        <w:t>A koraszülött anatómiai, élettani jellemzői</w:t>
      </w:r>
    </w:p>
    <w:p w14:paraId="5A6F6A4A" w14:textId="77777777" w:rsidR="007F502E" w:rsidRDefault="007F502E" w:rsidP="00B64FCB">
      <w:pPr>
        <w:spacing w:after="0"/>
        <w:ind w:left="851"/>
      </w:pPr>
      <w:r>
        <w:t xml:space="preserve">A koraszülött ellátása </w:t>
      </w:r>
      <w:r w:rsidR="00EA61CE">
        <w:t>a</w:t>
      </w:r>
      <w:r>
        <w:t xml:space="preserve"> szülés után</w:t>
      </w:r>
    </w:p>
    <w:p w14:paraId="7F4D7EEE" w14:textId="77777777" w:rsidR="007F502E" w:rsidRDefault="007F502E" w:rsidP="00B64FCB">
      <w:pPr>
        <w:spacing w:after="0"/>
        <w:ind w:left="851"/>
      </w:pPr>
      <w:proofErr w:type="spellStart"/>
      <w:r>
        <w:t>Idiopatias</w:t>
      </w:r>
      <w:proofErr w:type="spellEnd"/>
      <w:r>
        <w:t xml:space="preserve"> </w:t>
      </w:r>
      <w:proofErr w:type="spellStart"/>
      <w:r>
        <w:t>Respiratorikus</w:t>
      </w:r>
      <w:proofErr w:type="spellEnd"/>
      <w:r>
        <w:t xml:space="preserve"> </w:t>
      </w:r>
      <w:proofErr w:type="spellStart"/>
      <w:r>
        <w:t>Disteress</w:t>
      </w:r>
      <w:proofErr w:type="spellEnd"/>
      <w:r>
        <w:t xml:space="preserve"> </w:t>
      </w:r>
      <w:proofErr w:type="spellStart"/>
      <w:r>
        <w:t>Syndroma</w:t>
      </w:r>
      <w:proofErr w:type="spellEnd"/>
      <w:r>
        <w:t xml:space="preserve"> kialakulásának okai, felismerése</w:t>
      </w:r>
    </w:p>
    <w:p w14:paraId="5B0B7FCC" w14:textId="77777777" w:rsidR="007F502E" w:rsidRDefault="007F502E" w:rsidP="00B64FCB">
      <w:pPr>
        <w:spacing w:after="0"/>
        <w:ind w:left="851"/>
      </w:pPr>
      <w:r>
        <w:t>Koraszülött újraélesztésének sajátosságai</w:t>
      </w:r>
    </w:p>
    <w:p w14:paraId="6332A161" w14:textId="77777777" w:rsidR="007F502E" w:rsidRDefault="007F502E" w:rsidP="00B64FCB">
      <w:pPr>
        <w:spacing w:after="0"/>
        <w:ind w:left="851"/>
      </w:pPr>
      <w:r>
        <w:t>A koraszülöttek speciális ellátási igényei</w:t>
      </w:r>
    </w:p>
    <w:p w14:paraId="2865F223" w14:textId="77777777" w:rsidR="007F502E" w:rsidRDefault="007F502E" w:rsidP="00B64FCB">
      <w:pPr>
        <w:spacing w:after="0"/>
        <w:ind w:left="851"/>
      </w:pPr>
      <w:r>
        <w:t>A koraszülött táplálása</w:t>
      </w:r>
    </w:p>
    <w:p w14:paraId="6A06F1C5" w14:textId="77777777" w:rsidR="007F502E" w:rsidRDefault="007F502E" w:rsidP="00B64FCB">
      <w:pPr>
        <w:spacing w:after="0"/>
        <w:ind w:left="851"/>
      </w:pPr>
      <w:r>
        <w:t xml:space="preserve">A </w:t>
      </w:r>
      <w:proofErr w:type="spellStart"/>
      <w:r>
        <w:t>Perinatális</w:t>
      </w:r>
      <w:proofErr w:type="spellEnd"/>
      <w:r>
        <w:t xml:space="preserve"> </w:t>
      </w:r>
      <w:proofErr w:type="spellStart"/>
      <w:r>
        <w:t>Intezív</w:t>
      </w:r>
      <w:proofErr w:type="spellEnd"/>
      <w:r>
        <w:t xml:space="preserve"> Centrumok szerepe a koraszülött ellátásban</w:t>
      </w:r>
    </w:p>
    <w:p w14:paraId="2775F03B" w14:textId="77777777" w:rsidR="007F502E" w:rsidRDefault="007F502E" w:rsidP="00B64FCB">
      <w:pPr>
        <w:spacing w:after="0"/>
        <w:ind w:left="851"/>
      </w:pPr>
      <w:r>
        <w:t>A koraszülöttek transzportja</w:t>
      </w:r>
    </w:p>
    <w:p w14:paraId="728DBCDB" w14:textId="77777777" w:rsidR="007F502E" w:rsidRDefault="007F502E" w:rsidP="007F502E">
      <w:pPr>
        <w:spacing w:after="0"/>
        <w:ind w:left="851"/>
      </w:pPr>
      <w:r>
        <w:rPr>
          <w:rFonts w:cs="Times New Roman"/>
        </w:rPr>
        <w:t>Nem várt események felismerése, teendők a fenti tevékenységekkel kapcsolatban, biztonságos betegellátás</w:t>
      </w:r>
    </w:p>
    <w:p w14:paraId="42930AF4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1E1813FA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1CC30F6D" w14:textId="77777777" w:rsidR="00B64FCB" w:rsidRDefault="00B64FCB" w:rsidP="00B64FCB">
      <w:pPr>
        <w:spacing w:after="0"/>
        <w:ind w:left="426"/>
      </w:pPr>
    </w:p>
    <w:p w14:paraId="4AB01D04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61561085" w14:textId="77777777" w:rsidR="00042C4B" w:rsidRPr="00042C4B" w:rsidRDefault="00042C4B" w:rsidP="00042C4B">
      <w:pPr>
        <w:spacing w:after="0"/>
        <w:rPr>
          <w:b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220"/>
        <w:gridCol w:w="1176"/>
        <w:gridCol w:w="1231"/>
        <w:gridCol w:w="1209"/>
        <w:gridCol w:w="2380"/>
      </w:tblGrid>
      <w:tr w:rsidR="00927949" w:rsidRPr="0025692B" w14:paraId="648C9A8E" w14:textId="77777777" w:rsidTr="00927949">
        <w:trPr>
          <w:trHeight w:val="600"/>
          <w:jc w:val="center"/>
        </w:trPr>
        <w:tc>
          <w:tcPr>
            <w:tcW w:w="2220" w:type="dxa"/>
            <w:vMerge w:val="restart"/>
            <w:vAlign w:val="center"/>
            <w:hideMark/>
          </w:tcPr>
          <w:p w14:paraId="3DC4B800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Alkalmazott oktatási módszer neve</w:t>
            </w:r>
          </w:p>
        </w:tc>
        <w:tc>
          <w:tcPr>
            <w:tcW w:w="2880" w:type="dxa"/>
            <w:gridSpan w:val="3"/>
            <w:vAlign w:val="center"/>
            <w:hideMark/>
          </w:tcPr>
          <w:p w14:paraId="3ED3B13D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vAlign w:val="center"/>
            <w:hideMark/>
          </w:tcPr>
          <w:p w14:paraId="5A4357D0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Alkalmazandó eszközök és felszerelések</w:t>
            </w:r>
          </w:p>
        </w:tc>
      </w:tr>
      <w:tr w:rsidR="00927949" w:rsidRPr="0025692B" w14:paraId="484B5479" w14:textId="77777777" w:rsidTr="00927949">
        <w:trPr>
          <w:trHeight w:val="255"/>
          <w:jc w:val="center"/>
        </w:trPr>
        <w:tc>
          <w:tcPr>
            <w:tcW w:w="2220" w:type="dxa"/>
            <w:vMerge/>
            <w:vAlign w:val="center"/>
            <w:hideMark/>
          </w:tcPr>
          <w:p w14:paraId="01122B2E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  <w:hideMark/>
          </w:tcPr>
          <w:p w14:paraId="310F4546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egyéni</w:t>
            </w:r>
          </w:p>
        </w:tc>
        <w:tc>
          <w:tcPr>
            <w:tcW w:w="960" w:type="dxa"/>
            <w:vAlign w:val="center"/>
            <w:hideMark/>
          </w:tcPr>
          <w:p w14:paraId="31E165CC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csoport</w:t>
            </w:r>
          </w:p>
        </w:tc>
        <w:tc>
          <w:tcPr>
            <w:tcW w:w="960" w:type="dxa"/>
            <w:vAlign w:val="center"/>
            <w:hideMark/>
          </w:tcPr>
          <w:p w14:paraId="2F0B2082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58EAF1CE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927949" w:rsidRPr="0025692B" w14:paraId="0B5FC61A" w14:textId="77777777" w:rsidTr="00927949">
        <w:trPr>
          <w:trHeight w:val="510"/>
          <w:jc w:val="center"/>
        </w:trPr>
        <w:tc>
          <w:tcPr>
            <w:tcW w:w="2220" w:type="dxa"/>
            <w:vAlign w:val="center"/>
            <w:hideMark/>
          </w:tcPr>
          <w:p w14:paraId="0CF48605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Magyarázat</w:t>
            </w:r>
          </w:p>
        </w:tc>
        <w:tc>
          <w:tcPr>
            <w:tcW w:w="960" w:type="dxa"/>
            <w:vAlign w:val="center"/>
            <w:hideMark/>
          </w:tcPr>
          <w:p w14:paraId="1BC61C0D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  <w:hideMark/>
          </w:tcPr>
          <w:p w14:paraId="1A2ED4F9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960" w:type="dxa"/>
            <w:vAlign w:val="center"/>
            <w:hideMark/>
          </w:tcPr>
          <w:p w14:paraId="11AD1B6B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80" w:type="dxa"/>
            <w:vAlign w:val="center"/>
            <w:hideMark/>
          </w:tcPr>
          <w:p w14:paraId="39018BDF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proofErr w:type="spellStart"/>
            <w:r w:rsidRPr="0025692B">
              <w:rPr>
                <w:rFonts w:cs="Times New Roman"/>
                <w:sz w:val="20"/>
                <w:szCs w:val="20"/>
              </w:rPr>
              <w:t>Mulázsok</w:t>
            </w:r>
            <w:proofErr w:type="spellEnd"/>
            <w:r w:rsidRPr="0025692B">
              <w:rPr>
                <w:rFonts w:cs="Times New Roman"/>
                <w:sz w:val="20"/>
                <w:szCs w:val="20"/>
              </w:rPr>
              <w:t>, torzók, anatómia ábrák, oktatófilmek</w:t>
            </w:r>
          </w:p>
        </w:tc>
      </w:tr>
      <w:tr w:rsidR="00927949" w:rsidRPr="0025692B" w14:paraId="7F4B1D5E" w14:textId="77777777" w:rsidTr="00927949">
        <w:trPr>
          <w:trHeight w:val="255"/>
          <w:jc w:val="center"/>
        </w:trPr>
        <w:tc>
          <w:tcPr>
            <w:tcW w:w="2220" w:type="dxa"/>
            <w:vAlign w:val="center"/>
            <w:hideMark/>
          </w:tcPr>
          <w:p w14:paraId="743F8FFC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Elbeszélés</w:t>
            </w:r>
          </w:p>
        </w:tc>
        <w:tc>
          <w:tcPr>
            <w:tcW w:w="960" w:type="dxa"/>
            <w:vAlign w:val="center"/>
            <w:hideMark/>
          </w:tcPr>
          <w:p w14:paraId="4583ADC2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  <w:hideMark/>
          </w:tcPr>
          <w:p w14:paraId="67ADC504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960" w:type="dxa"/>
            <w:vAlign w:val="center"/>
            <w:hideMark/>
          </w:tcPr>
          <w:p w14:paraId="106C069E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2380" w:type="dxa"/>
            <w:vAlign w:val="center"/>
            <w:hideMark/>
          </w:tcPr>
          <w:p w14:paraId="1B469EE9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927949" w:rsidRPr="0025692B" w14:paraId="794B3331" w14:textId="77777777" w:rsidTr="00927949">
        <w:trPr>
          <w:trHeight w:val="255"/>
          <w:jc w:val="center"/>
        </w:trPr>
        <w:tc>
          <w:tcPr>
            <w:tcW w:w="2220" w:type="dxa"/>
            <w:vAlign w:val="center"/>
            <w:hideMark/>
          </w:tcPr>
          <w:p w14:paraId="7FB29F59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Kiselőadás</w:t>
            </w:r>
          </w:p>
        </w:tc>
        <w:tc>
          <w:tcPr>
            <w:tcW w:w="960" w:type="dxa"/>
            <w:vAlign w:val="center"/>
            <w:hideMark/>
          </w:tcPr>
          <w:p w14:paraId="02981172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  <w:hideMark/>
          </w:tcPr>
          <w:p w14:paraId="1EE1FC7C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960" w:type="dxa"/>
            <w:vAlign w:val="center"/>
            <w:hideMark/>
          </w:tcPr>
          <w:p w14:paraId="5E9FF21F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2380" w:type="dxa"/>
            <w:vAlign w:val="center"/>
            <w:hideMark/>
          </w:tcPr>
          <w:p w14:paraId="39186E46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proofErr w:type="spellStart"/>
            <w:r w:rsidRPr="0025692B">
              <w:rPr>
                <w:rFonts w:cs="Times New Roman"/>
                <w:sz w:val="20"/>
                <w:szCs w:val="20"/>
              </w:rPr>
              <w:t>Projector</w:t>
            </w:r>
            <w:proofErr w:type="spellEnd"/>
            <w:r w:rsidRPr="0025692B">
              <w:rPr>
                <w:rFonts w:cs="Times New Roman"/>
                <w:sz w:val="20"/>
                <w:szCs w:val="20"/>
              </w:rPr>
              <w:t xml:space="preserve">, </w:t>
            </w:r>
            <w:proofErr w:type="spellStart"/>
            <w:r w:rsidRPr="0025692B">
              <w:rPr>
                <w:rFonts w:cs="Times New Roman"/>
                <w:sz w:val="20"/>
                <w:szCs w:val="20"/>
              </w:rPr>
              <w:t>flipchart</w:t>
            </w:r>
            <w:proofErr w:type="spellEnd"/>
          </w:p>
        </w:tc>
      </w:tr>
      <w:tr w:rsidR="00927949" w:rsidRPr="0025692B" w14:paraId="10DDFCD8" w14:textId="77777777" w:rsidTr="00927949">
        <w:trPr>
          <w:trHeight w:val="255"/>
          <w:jc w:val="center"/>
        </w:trPr>
        <w:tc>
          <w:tcPr>
            <w:tcW w:w="2220" w:type="dxa"/>
            <w:vAlign w:val="center"/>
            <w:hideMark/>
          </w:tcPr>
          <w:p w14:paraId="54F7CEBE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Megbeszélés</w:t>
            </w:r>
          </w:p>
        </w:tc>
        <w:tc>
          <w:tcPr>
            <w:tcW w:w="960" w:type="dxa"/>
            <w:vAlign w:val="center"/>
            <w:hideMark/>
          </w:tcPr>
          <w:p w14:paraId="41C33740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  <w:hideMark/>
          </w:tcPr>
          <w:p w14:paraId="792B5F20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960" w:type="dxa"/>
            <w:vAlign w:val="center"/>
            <w:hideMark/>
          </w:tcPr>
          <w:p w14:paraId="0FED3667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2380" w:type="dxa"/>
            <w:vAlign w:val="center"/>
            <w:hideMark/>
          </w:tcPr>
          <w:p w14:paraId="1A4CD6ED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Komputeres eszközök</w:t>
            </w:r>
          </w:p>
        </w:tc>
      </w:tr>
      <w:tr w:rsidR="00927949" w:rsidRPr="0025692B" w14:paraId="054342AA" w14:textId="77777777" w:rsidTr="00927949">
        <w:trPr>
          <w:trHeight w:val="510"/>
          <w:jc w:val="center"/>
        </w:trPr>
        <w:tc>
          <w:tcPr>
            <w:tcW w:w="2220" w:type="dxa"/>
            <w:vAlign w:val="center"/>
            <w:hideMark/>
          </w:tcPr>
          <w:p w14:paraId="2F39AD88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Szemléltetés</w:t>
            </w:r>
          </w:p>
        </w:tc>
        <w:tc>
          <w:tcPr>
            <w:tcW w:w="960" w:type="dxa"/>
            <w:vAlign w:val="center"/>
            <w:hideMark/>
          </w:tcPr>
          <w:p w14:paraId="52C303AF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  <w:hideMark/>
          </w:tcPr>
          <w:p w14:paraId="1E714324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960" w:type="dxa"/>
            <w:vAlign w:val="center"/>
            <w:hideMark/>
          </w:tcPr>
          <w:p w14:paraId="7A298B80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2380" w:type="dxa"/>
            <w:vAlign w:val="center"/>
            <w:hideMark/>
          </w:tcPr>
          <w:p w14:paraId="26D99C05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proofErr w:type="spellStart"/>
            <w:r w:rsidRPr="0025692B">
              <w:rPr>
                <w:rFonts w:cs="Times New Roman"/>
                <w:sz w:val="20"/>
                <w:szCs w:val="20"/>
              </w:rPr>
              <w:t>Mulázsok</w:t>
            </w:r>
            <w:proofErr w:type="spellEnd"/>
            <w:r w:rsidRPr="0025692B">
              <w:rPr>
                <w:rFonts w:cs="Times New Roman"/>
                <w:sz w:val="20"/>
                <w:szCs w:val="20"/>
              </w:rPr>
              <w:t>, torzók, anatómia ábrák</w:t>
            </w:r>
          </w:p>
        </w:tc>
      </w:tr>
      <w:tr w:rsidR="00927949" w:rsidRPr="0025692B" w14:paraId="61D6BA7B" w14:textId="77777777" w:rsidTr="00927949">
        <w:trPr>
          <w:trHeight w:val="255"/>
          <w:jc w:val="center"/>
        </w:trPr>
        <w:tc>
          <w:tcPr>
            <w:tcW w:w="2220" w:type="dxa"/>
            <w:vAlign w:val="center"/>
            <w:hideMark/>
          </w:tcPr>
          <w:p w14:paraId="006114E1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Project munka</w:t>
            </w:r>
          </w:p>
        </w:tc>
        <w:tc>
          <w:tcPr>
            <w:tcW w:w="960" w:type="dxa"/>
            <w:vAlign w:val="center"/>
            <w:hideMark/>
          </w:tcPr>
          <w:p w14:paraId="276ABA28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960" w:type="dxa"/>
            <w:vAlign w:val="center"/>
            <w:hideMark/>
          </w:tcPr>
          <w:p w14:paraId="44744FC6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960" w:type="dxa"/>
            <w:vAlign w:val="center"/>
            <w:hideMark/>
          </w:tcPr>
          <w:p w14:paraId="3D252C7B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80" w:type="dxa"/>
            <w:vAlign w:val="center"/>
            <w:hideMark/>
          </w:tcPr>
          <w:p w14:paraId="56284472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927949" w:rsidRPr="0025692B" w14:paraId="4653797A" w14:textId="77777777" w:rsidTr="00927949">
        <w:trPr>
          <w:trHeight w:val="255"/>
          <w:jc w:val="center"/>
        </w:trPr>
        <w:tc>
          <w:tcPr>
            <w:tcW w:w="2220" w:type="dxa"/>
            <w:vAlign w:val="center"/>
            <w:hideMark/>
          </w:tcPr>
          <w:p w14:paraId="05BCDE33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Kooperatív tanulás</w:t>
            </w:r>
          </w:p>
        </w:tc>
        <w:tc>
          <w:tcPr>
            <w:tcW w:w="960" w:type="dxa"/>
            <w:vAlign w:val="center"/>
            <w:hideMark/>
          </w:tcPr>
          <w:p w14:paraId="39A4F204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  <w:hideMark/>
          </w:tcPr>
          <w:p w14:paraId="07E552BB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960" w:type="dxa"/>
            <w:vAlign w:val="center"/>
            <w:hideMark/>
          </w:tcPr>
          <w:p w14:paraId="03A38A28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2380" w:type="dxa"/>
            <w:vAlign w:val="center"/>
            <w:hideMark/>
          </w:tcPr>
          <w:p w14:paraId="33F7D92E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927949" w:rsidRPr="0025692B" w14:paraId="25EACB44" w14:textId="77777777" w:rsidTr="00927949">
        <w:trPr>
          <w:trHeight w:val="510"/>
          <w:jc w:val="center"/>
        </w:trPr>
        <w:tc>
          <w:tcPr>
            <w:tcW w:w="2220" w:type="dxa"/>
            <w:vAlign w:val="center"/>
            <w:hideMark/>
          </w:tcPr>
          <w:p w14:paraId="0B6806E7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Szimuláció</w:t>
            </w:r>
          </w:p>
        </w:tc>
        <w:tc>
          <w:tcPr>
            <w:tcW w:w="960" w:type="dxa"/>
            <w:vAlign w:val="center"/>
            <w:hideMark/>
          </w:tcPr>
          <w:p w14:paraId="30DD8DA2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  <w:hideMark/>
          </w:tcPr>
          <w:p w14:paraId="3E8F3ECB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X</w:t>
            </w:r>
          </w:p>
        </w:tc>
        <w:tc>
          <w:tcPr>
            <w:tcW w:w="960" w:type="dxa"/>
            <w:vAlign w:val="center"/>
            <w:hideMark/>
          </w:tcPr>
          <w:p w14:paraId="1868BB67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80" w:type="dxa"/>
            <w:vAlign w:val="center"/>
            <w:hideMark/>
          </w:tcPr>
          <w:p w14:paraId="04EA271A" w14:textId="77777777" w:rsidR="00927949" w:rsidRPr="0025692B" w:rsidRDefault="00927949" w:rsidP="00927949">
            <w:pPr>
              <w:spacing w:after="0"/>
              <w:ind w:left="426"/>
              <w:jc w:val="left"/>
              <w:rPr>
                <w:rFonts w:cs="Times New Roman"/>
                <w:sz w:val="20"/>
                <w:szCs w:val="20"/>
              </w:rPr>
            </w:pPr>
            <w:r w:rsidRPr="0025692B">
              <w:rPr>
                <w:rFonts w:cs="Times New Roman"/>
                <w:sz w:val="20"/>
                <w:szCs w:val="20"/>
              </w:rPr>
              <w:t>Újszülött ápolási babák, ápolási eszközök</w:t>
            </w:r>
          </w:p>
        </w:tc>
      </w:tr>
    </w:tbl>
    <w:p w14:paraId="3AD937F8" w14:textId="77777777" w:rsidR="00661571" w:rsidRDefault="00661571" w:rsidP="00B64FCB">
      <w:pPr>
        <w:spacing w:after="0"/>
        <w:ind w:left="426"/>
      </w:pPr>
    </w:p>
    <w:p w14:paraId="4B8E2315" w14:textId="77777777" w:rsidR="00927949" w:rsidRDefault="00B64FCB" w:rsidP="00E94960">
      <w:pPr>
        <w:spacing w:after="200" w:line="276" w:lineRule="auto"/>
        <w:jc w:val="left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26E4A8AF" w14:textId="77777777" w:rsidR="00042C4B" w:rsidRPr="00042C4B" w:rsidRDefault="00042C4B" w:rsidP="00042C4B">
      <w:pPr>
        <w:spacing w:after="0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5"/>
        <w:gridCol w:w="2776"/>
        <w:gridCol w:w="758"/>
        <w:gridCol w:w="796"/>
        <w:gridCol w:w="774"/>
        <w:gridCol w:w="2361"/>
      </w:tblGrid>
      <w:tr w:rsidR="00927949" w:rsidRPr="0025692B" w14:paraId="4928EB63" w14:textId="77777777" w:rsidTr="00E94960">
        <w:trPr>
          <w:trHeight w:val="255"/>
          <w:jc w:val="center"/>
        </w:trPr>
        <w:tc>
          <w:tcPr>
            <w:tcW w:w="1035" w:type="dxa"/>
            <w:vMerge w:val="restart"/>
            <w:shd w:val="clear" w:color="auto" w:fill="auto"/>
            <w:vAlign w:val="center"/>
            <w:hideMark/>
          </w:tcPr>
          <w:p w14:paraId="2D280310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6" w:type="dxa"/>
            <w:vMerge w:val="restart"/>
            <w:shd w:val="clear" w:color="auto" w:fill="auto"/>
            <w:vAlign w:val="center"/>
            <w:hideMark/>
          </w:tcPr>
          <w:p w14:paraId="730A4D35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14:paraId="6D40E6A2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61" w:type="dxa"/>
            <w:vMerge w:val="restart"/>
            <w:shd w:val="clear" w:color="auto" w:fill="auto"/>
            <w:vAlign w:val="center"/>
            <w:hideMark/>
          </w:tcPr>
          <w:p w14:paraId="6DDCC2C5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27949" w:rsidRPr="0025692B" w14:paraId="2B27F8A3" w14:textId="77777777" w:rsidTr="00E94960">
        <w:trPr>
          <w:trHeight w:val="510"/>
          <w:jc w:val="center"/>
        </w:trPr>
        <w:tc>
          <w:tcPr>
            <w:tcW w:w="1035" w:type="dxa"/>
            <w:vMerge/>
            <w:vAlign w:val="center"/>
            <w:hideMark/>
          </w:tcPr>
          <w:p w14:paraId="41DB1D7D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6" w:type="dxa"/>
            <w:vMerge/>
            <w:vAlign w:val="center"/>
            <w:hideMark/>
          </w:tcPr>
          <w:p w14:paraId="0E072D2A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445C5530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53CDD5E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2B052B34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61" w:type="dxa"/>
            <w:vMerge/>
            <w:vAlign w:val="center"/>
            <w:hideMark/>
          </w:tcPr>
          <w:p w14:paraId="00572B62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27949" w:rsidRPr="0025692B" w14:paraId="78A9539C" w14:textId="77777777" w:rsidTr="00E94960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377A5B3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6C0AE2BD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27949" w:rsidRPr="0025692B" w14:paraId="4ADB6EAA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12F977B1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07718A0F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9CA233D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AB6A111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B4DF512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58BFA2F5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Tankönyv, anatómiai ábragyűjtemény</w:t>
            </w:r>
          </w:p>
        </w:tc>
      </w:tr>
      <w:tr w:rsidR="00927949" w:rsidRPr="0025692B" w14:paraId="4B41FA5B" w14:textId="77777777" w:rsidTr="00E94960">
        <w:trPr>
          <w:trHeight w:val="76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5F314B8B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012C00E5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102B0C2A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E7E58D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023DEB4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6B237B66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 anatómiai ábragyűjtemény, munkafüzet</w:t>
            </w:r>
          </w:p>
        </w:tc>
      </w:tr>
      <w:tr w:rsidR="00927949" w:rsidRPr="0025692B" w14:paraId="45C192F9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3D2E4A1A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33DDA781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96FD475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236691E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C6B6ADA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6FEF2DEB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Írott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media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munkafüzet</w:t>
            </w:r>
          </w:p>
        </w:tc>
      </w:tr>
      <w:tr w:rsidR="00927949" w:rsidRPr="0025692B" w14:paraId="7FFBA406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2E302503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0808B3AB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0E156DA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FCDB7B8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20DF578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2C8EDE87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</w:tr>
      <w:tr w:rsidR="00927949" w:rsidRPr="0025692B" w14:paraId="0C9F348C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73D08937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222CF9BE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275C41E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AF1816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DFEF3D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48DE20DA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eszközök, munkafüzet</w:t>
            </w:r>
          </w:p>
        </w:tc>
      </w:tr>
      <w:tr w:rsidR="00927949" w:rsidRPr="0025692B" w14:paraId="2698D13A" w14:textId="77777777" w:rsidTr="00E94960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52AFA12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36C6E54F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757D6C1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FD64F6D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BB1F3F8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24E95619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28254C9C" w14:textId="77777777" w:rsidTr="00E94960">
        <w:trPr>
          <w:trHeight w:val="127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4F9F773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33AE187B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8EDFECD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1D54C954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8BC6099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4DD2B98E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Muláge-ok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torzok, a betegellátás, ápolás eszközei, ld. AZ SZVK eszköz és felszerelés jegyzékét</w:t>
            </w:r>
          </w:p>
        </w:tc>
      </w:tr>
      <w:tr w:rsidR="00927949" w:rsidRPr="0025692B" w14:paraId="7237092A" w14:textId="77777777" w:rsidTr="00E94960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39F8D636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1A3EB1C8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27949" w:rsidRPr="0025692B" w14:paraId="716EA8D0" w14:textId="77777777" w:rsidTr="00E94960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44678359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5226C72C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4B3B4A8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D266A6B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5CD7F75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679F9D9E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66E6EA00" w14:textId="77777777" w:rsidTr="00E94960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3D4F1B6A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1EDB820F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619370A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061604F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2B8A332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60598F9A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0CD38E38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43ABE0C9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33DB503E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7FA23076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0C2A2C2F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8EDD0BA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666D5E9D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39E9903F" w14:textId="77777777" w:rsidTr="00E94960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2B03C460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4A915C09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458491D9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09DBFDBD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7A1EF36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7A62C341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Tesztbank</w:t>
            </w:r>
          </w:p>
        </w:tc>
      </w:tr>
      <w:tr w:rsidR="00927949" w:rsidRPr="0025692B" w14:paraId="23F60D6C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504F8FA3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17463663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7BA12317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FCC3339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7D5F3F1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35FC1D1F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</w:p>
        </w:tc>
      </w:tr>
      <w:tr w:rsidR="00927949" w:rsidRPr="0025692B" w14:paraId="41F7D314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316DB5F0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58E97986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FE7F282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04F1D1F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61D1B70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25B23DC1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2F8335EB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5B69886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7AA36F1F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6AEAFAEF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53A99AA2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2C9E23C7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49CF447C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61CED589" w14:textId="77777777" w:rsidTr="00E94960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57B84F49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54C69855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27949" w:rsidRPr="0025692B" w14:paraId="10D41628" w14:textId="77777777" w:rsidTr="00E94960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56E2CEBF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56225764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7E7F87A4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7D83A97E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F0A3DF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06F8C617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927949" w:rsidRPr="0025692B" w14:paraId="3088E8AE" w14:textId="77777777" w:rsidTr="00E94960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3E9E98E3" w14:textId="29CDAF62" w:rsidR="00927949" w:rsidRPr="0025692B" w:rsidRDefault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  <w:r w:rsidR="003B39B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655C2058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1A51AEAE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4AA71377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06A2964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266CA1D3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927949" w:rsidRPr="0025692B" w14:paraId="1B823DBF" w14:textId="77777777" w:rsidTr="00E94960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4413CA59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46468C54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27949" w:rsidRPr="0025692B" w14:paraId="72017C9A" w14:textId="77777777" w:rsidTr="00E94960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6E8789F2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60C406A4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5B3FB9FD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6CEF4C7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C915647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2EA7AF6C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27AFB45F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3E160CE4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6EF964DC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709F4A8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9FBDC2A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3E3A021D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526FD79E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26BAC6CD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1AA7708A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24951150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05C5DFDD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1329E4C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93B32D6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7F1A1594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64EADFA4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66698003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7860CF40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34FBB420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739FC6D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4695C268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7A4FDD54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1B5822E3" w14:textId="77777777" w:rsidTr="00E94960">
        <w:trPr>
          <w:trHeight w:val="255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219287C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0D706232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2B73DDC6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170FC4F5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53039E2E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4CD826DF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27949" w:rsidRPr="0025692B" w14:paraId="3118F540" w14:textId="77777777" w:rsidTr="00E94960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1F3F2B32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5568D0A4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27949" w:rsidRPr="0025692B" w14:paraId="46BE7024" w14:textId="77777777" w:rsidTr="00E94960">
        <w:trPr>
          <w:trHeight w:val="102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40C716DF" w14:textId="52CDFAF2" w:rsidR="00927949" w:rsidRPr="0025692B" w:rsidRDefault="003B39B5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30C55283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1CFB3BD7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6D336F2F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693D543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70D56CDE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927949" w:rsidRPr="0025692B" w14:paraId="65AC636F" w14:textId="77777777" w:rsidTr="00E94960">
        <w:trPr>
          <w:trHeight w:val="102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12E0F9B6" w14:textId="43210688" w:rsidR="00927949" w:rsidRPr="0025692B" w:rsidRDefault="003B39B5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5BD86C6B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18C432A5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39D79B64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1F710EB1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4F4D5B17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927949" w:rsidRPr="0025692B" w14:paraId="5B299545" w14:textId="77777777" w:rsidTr="00E94960">
        <w:trPr>
          <w:trHeight w:val="255"/>
          <w:jc w:val="center"/>
        </w:trPr>
        <w:tc>
          <w:tcPr>
            <w:tcW w:w="1035" w:type="dxa"/>
            <w:shd w:val="clear" w:color="000000" w:fill="D9D9D9"/>
            <w:vAlign w:val="center"/>
            <w:hideMark/>
          </w:tcPr>
          <w:p w14:paraId="0A2184EE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5" w:type="dxa"/>
            <w:gridSpan w:val="5"/>
            <w:shd w:val="clear" w:color="000000" w:fill="D9D9D9"/>
            <w:vAlign w:val="center"/>
            <w:hideMark/>
          </w:tcPr>
          <w:p w14:paraId="42F564D2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927949" w:rsidRPr="0025692B" w14:paraId="0026D599" w14:textId="77777777" w:rsidTr="00E94960">
        <w:trPr>
          <w:trHeight w:val="102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3E3B35AC" w14:textId="65046978" w:rsidR="00927949" w:rsidRPr="0025692B" w:rsidRDefault="003B39B5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0086CC1F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4E51836C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282BAEFD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2EE4DC4E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1CE45F40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927949" w:rsidRPr="0025692B" w14:paraId="42F737B7" w14:textId="77777777" w:rsidTr="00E94960">
        <w:trPr>
          <w:trHeight w:val="510"/>
          <w:jc w:val="center"/>
        </w:trPr>
        <w:tc>
          <w:tcPr>
            <w:tcW w:w="1035" w:type="dxa"/>
            <w:shd w:val="clear" w:color="auto" w:fill="auto"/>
            <w:vAlign w:val="center"/>
            <w:hideMark/>
          </w:tcPr>
          <w:p w14:paraId="6CDCFCA9" w14:textId="754F072B" w:rsidR="00927949" w:rsidRPr="0025692B" w:rsidRDefault="003B39B5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776" w:type="dxa"/>
            <w:shd w:val="clear" w:color="auto" w:fill="auto"/>
            <w:vAlign w:val="center"/>
            <w:hideMark/>
          </w:tcPr>
          <w:p w14:paraId="74D5D46E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14:paraId="4A4383E9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14:paraId="1B28568A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14:paraId="758CBE40" w14:textId="77777777" w:rsidR="00927949" w:rsidRPr="0025692B" w:rsidRDefault="00927949" w:rsidP="0092794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14:paraId="336BA073" w14:textId="77777777" w:rsidR="00927949" w:rsidRPr="0025692B" w:rsidRDefault="00927949" w:rsidP="0092794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0F3EE5D" w14:textId="77777777" w:rsidR="00661571" w:rsidRPr="00927949" w:rsidRDefault="00661571" w:rsidP="00927949">
      <w:pPr>
        <w:spacing w:after="0"/>
        <w:rPr>
          <w:b/>
        </w:rPr>
      </w:pPr>
    </w:p>
    <w:p w14:paraId="4F113505" w14:textId="22891A51" w:rsidR="00B64FCB" w:rsidRPr="00661571" w:rsidRDefault="00661571" w:rsidP="00E94960">
      <w:pPr>
        <w:pStyle w:val="Listaszerbekezds"/>
        <w:spacing w:after="0"/>
        <w:ind w:left="792"/>
        <w:rPr>
          <w:rFonts w:cs="Times New Roman"/>
          <w:b/>
        </w:rPr>
      </w:pPr>
      <w:r w:rsidRPr="00E94960">
        <w:rPr>
          <w:b/>
        </w:rPr>
        <w:t xml:space="preserve">1.5. </w:t>
      </w:r>
      <w:r w:rsidR="00B64FCB" w:rsidRPr="00661571">
        <w:rPr>
          <w:b/>
        </w:rPr>
        <w:t>A tantárgy értékelésének módja</w:t>
      </w:r>
    </w:p>
    <w:p w14:paraId="622BF1A8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4AE2A900" w14:textId="77777777" w:rsidR="00B64FCB" w:rsidRPr="002B5BF7" w:rsidRDefault="00B64FCB" w:rsidP="00B64FCB">
      <w:pPr>
        <w:spacing w:after="0"/>
        <w:ind w:left="426"/>
      </w:pPr>
    </w:p>
    <w:p w14:paraId="747A3F36" w14:textId="77777777" w:rsidR="00B64FCB" w:rsidRDefault="00B64FCB" w:rsidP="00B64FCB">
      <w:pPr>
        <w:spacing w:after="0"/>
        <w:rPr>
          <w:rFonts w:cs="Times New Roman"/>
        </w:rPr>
      </w:pPr>
    </w:p>
    <w:p w14:paraId="10D7EF22" w14:textId="09090171" w:rsidR="00B64FCB" w:rsidRPr="00644690" w:rsidRDefault="0070717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 xml:space="preserve">Gyermekgyógyászat, </w:t>
      </w:r>
      <w:proofErr w:type="spellStart"/>
      <w:r>
        <w:rPr>
          <w:b/>
        </w:rPr>
        <w:t>klinikumi</w:t>
      </w:r>
      <w:proofErr w:type="spellEnd"/>
      <w:r>
        <w:rPr>
          <w:b/>
        </w:rPr>
        <w:t xml:space="preserve"> ismeretek és </w:t>
      </w:r>
      <w:proofErr w:type="spellStart"/>
      <w:r>
        <w:rPr>
          <w:b/>
        </w:rPr>
        <w:t>szakápolástan</w:t>
      </w:r>
      <w:proofErr w:type="spellEnd"/>
      <w:r w:rsidR="00B64FCB" w:rsidRPr="00644690">
        <w:rPr>
          <w:b/>
        </w:rPr>
        <w:tab/>
      </w:r>
      <w:r w:rsidR="00911CAE">
        <w:rPr>
          <w:b/>
        </w:rPr>
        <w:t xml:space="preserve">217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46FDB036" w14:textId="77777777" w:rsidR="00B64FCB" w:rsidRPr="00644690" w:rsidRDefault="00B64FCB" w:rsidP="00B64FCB"/>
    <w:p w14:paraId="0D5DDEB0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6534BBF5" w14:textId="3989017A" w:rsidR="00707177" w:rsidRDefault="00707177" w:rsidP="00707177">
      <w:pPr>
        <w:spacing w:after="0"/>
        <w:ind w:left="426"/>
      </w:pPr>
      <w:r>
        <w:t xml:space="preserve">A csecsemő- és gyermekápoló szakképesítés munkaterületéhez tartozó kompetenciák elsajátítása. Ennek érdekében evidenciákon alapuló széleskörű elméleti klinikai és </w:t>
      </w:r>
      <w:proofErr w:type="spellStart"/>
      <w:r>
        <w:t>szakápolástani</w:t>
      </w:r>
      <w:proofErr w:type="spellEnd"/>
      <w:r>
        <w:t xml:space="preserve"> ismeretek átadása, amelyek képessé teszik a Csecsemő- és gyermekápolót arra, hogy az ellátást a csecsemő vagy a gyermek és családja, illetve a közösség testi, lelki, szociokulturális jellemzők figyelembevételével végezze. Az ellátást az ápolási folyamat elvei szerint (felmérés, tervezés, végrehajtás, értékelés) tudja gyakorolni. </w:t>
      </w:r>
    </w:p>
    <w:p w14:paraId="331BA4C9" w14:textId="580A6C5A" w:rsidR="00707177" w:rsidRDefault="005C1356" w:rsidP="00707177">
      <w:pPr>
        <w:spacing w:after="0"/>
        <w:ind w:left="426"/>
      </w:pPr>
      <w:r>
        <w:t>Legyen képes:</w:t>
      </w:r>
    </w:p>
    <w:p w14:paraId="468D7362" w14:textId="77777777" w:rsidR="00707177" w:rsidRDefault="00707177" w:rsidP="00E94960">
      <w:pPr>
        <w:pStyle w:val="Listaszerbekezds"/>
        <w:numPr>
          <w:ilvl w:val="0"/>
          <w:numId w:val="18"/>
        </w:numPr>
        <w:spacing w:after="0"/>
      </w:pPr>
      <w:r>
        <w:t>személyes, társas és módszertani kompetenciák birtokába, korszerű szemlélettel részt venni a beteg gyermekek ápolásában, gondozásában</w:t>
      </w:r>
    </w:p>
    <w:p w14:paraId="3B905191" w14:textId="77777777" w:rsidR="00707177" w:rsidRDefault="00707177" w:rsidP="00E94960">
      <w:pPr>
        <w:pStyle w:val="Listaszerbekezds"/>
        <w:numPr>
          <w:ilvl w:val="0"/>
          <w:numId w:val="18"/>
        </w:numPr>
        <w:spacing w:after="0"/>
      </w:pPr>
      <w:r>
        <w:t>szisztematikus, egyénre szabott ápolást, szakápolást és gondozást nyújtani, amely a csecsemő vagy a gyermek szükségleteinek kielégítésére irányul</w:t>
      </w:r>
    </w:p>
    <w:p w14:paraId="2A95EEC9" w14:textId="77777777" w:rsidR="00400011" w:rsidRDefault="00707177" w:rsidP="00E94960">
      <w:pPr>
        <w:pStyle w:val="Listaszerbekezds"/>
        <w:numPr>
          <w:ilvl w:val="0"/>
          <w:numId w:val="18"/>
        </w:numPr>
        <w:spacing w:after="0"/>
      </w:pPr>
      <w:r>
        <w:t>a beteg állapotváltozásait észlelni, azokat értelmezni és a további ellátási kompetenciákról dönteni</w:t>
      </w:r>
    </w:p>
    <w:p w14:paraId="54F656F5" w14:textId="77777777" w:rsidR="00B64FCB" w:rsidRDefault="00707177" w:rsidP="00E94960">
      <w:pPr>
        <w:pStyle w:val="Listaszerbekezds"/>
        <w:numPr>
          <w:ilvl w:val="0"/>
          <w:numId w:val="18"/>
        </w:numPr>
        <w:spacing w:after="0"/>
      </w:pPr>
      <w:r>
        <w:t>segíteni a csecsemőt vagy a gyermeket és annak családját</w:t>
      </w:r>
      <w:r w:rsidR="00400011">
        <w:t>, illetve a közösséget abban, hogy elérjék az egészség lehető legmagasabb fokát és megelőzzék a betegségeket</w:t>
      </w:r>
    </w:p>
    <w:p w14:paraId="0972C8DA" w14:textId="77777777" w:rsidR="00B64FCB" w:rsidRPr="002B5BF7" w:rsidRDefault="00B64FCB" w:rsidP="00B64FCB">
      <w:pPr>
        <w:spacing w:after="0"/>
        <w:ind w:left="426"/>
      </w:pPr>
    </w:p>
    <w:p w14:paraId="1390107D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18D55538" w14:textId="77777777" w:rsidR="00400011" w:rsidRDefault="00400011" w:rsidP="00400011">
      <w:pPr>
        <w:spacing w:after="0"/>
        <w:ind w:left="426"/>
      </w:pPr>
      <w:r>
        <w:t>Anatómia</w:t>
      </w:r>
    </w:p>
    <w:p w14:paraId="4B32F599" w14:textId="77777777" w:rsidR="00400011" w:rsidRDefault="00400011" w:rsidP="00400011">
      <w:pPr>
        <w:spacing w:after="0"/>
        <w:ind w:left="426"/>
      </w:pPr>
      <w:r>
        <w:t>Élettan</w:t>
      </w:r>
    </w:p>
    <w:p w14:paraId="7D04C785" w14:textId="77777777" w:rsidR="00400011" w:rsidRDefault="00400011" w:rsidP="00400011">
      <w:pPr>
        <w:spacing w:after="0"/>
        <w:ind w:left="426"/>
      </w:pPr>
      <w:r>
        <w:t>Ápoláselmélet</w:t>
      </w:r>
    </w:p>
    <w:p w14:paraId="3B672A75" w14:textId="77777777" w:rsidR="00400011" w:rsidRDefault="00400011" w:rsidP="00400011">
      <w:pPr>
        <w:spacing w:after="0"/>
        <w:ind w:left="426"/>
      </w:pPr>
      <w:proofErr w:type="spellStart"/>
      <w:r>
        <w:t>Szakápolástan</w:t>
      </w:r>
      <w:proofErr w:type="spellEnd"/>
    </w:p>
    <w:p w14:paraId="7FD4AF21" w14:textId="77777777" w:rsidR="00400011" w:rsidRDefault="00400011" w:rsidP="00400011">
      <w:pPr>
        <w:spacing w:after="0"/>
        <w:ind w:left="426"/>
      </w:pPr>
      <w:r>
        <w:t>Diagnosztika/Terápia</w:t>
      </w:r>
    </w:p>
    <w:p w14:paraId="1D4F8305" w14:textId="77777777" w:rsidR="00400011" w:rsidRDefault="00400011" w:rsidP="00400011">
      <w:pPr>
        <w:spacing w:after="0"/>
        <w:ind w:left="426"/>
      </w:pPr>
      <w:proofErr w:type="spellStart"/>
      <w:r>
        <w:t>Neonatológia</w:t>
      </w:r>
      <w:proofErr w:type="spellEnd"/>
    </w:p>
    <w:p w14:paraId="0E621E60" w14:textId="77777777" w:rsidR="00400011" w:rsidRDefault="00400011" w:rsidP="00400011">
      <w:pPr>
        <w:spacing w:after="0"/>
        <w:ind w:left="426"/>
      </w:pPr>
      <w:r>
        <w:t>Gyermeksebészet</w:t>
      </w:r>
    </w:p>
    <w:p w14:paraId="65340E42" w14:textId="77777777" w:rsidR="00400011" w:rsidRDefault="00400011" w:rsidP="00400011">
      <w:pPr>
        <w:spacing w:after="0"/>
        <w:ind w:left="426"/>
      </w:pPr>
      <w:r>
        <w:t>Gyógyszertan</w:t>
      </w:r>
    </w:p>
    <w:p w14:paraId="1913DB76" w14:textId="77777777" w:rsidR="00400011" w:rsidRDefault="00400011" w:rsidP="00400011">
      <w:pPr>
        <w:spacing w:after="0"/>
        <w:ind w:left="426"/>
      </w:pPr>
      <w:proofErr w:type="spellStart"/>
      <w:r>
        <w:t>Dietetika</w:t>
      </w:r>
      <w:proofErr w:type="spellEnd"/>
    </w:p>
    <w:p w14:paraId="29D6FD68" w14:textId="77777777" w:rsidR="00400011" w:rsidRDefault="00400011" w:rsidP="00400011">
      <w:pPr>
        <w:spacing w:after="0"/>
        <w:ind w:left="426"/>
      </w:pPr>
      <w:r>
        <w:t>Ápoláslélektan</w:t>
      </w:r>
    </w:p>
    <w:p w14:paraId="37C459D2" w14:textId="77777777" w:rsidR="00400011" w:rsidRDefault="00400011" w:rsidP="00400011">
      <w:pPr>
        <w:spacing w:after="0"/>
        <w:ind w:left="426"/>
      </w:pPr>
      <w:r>
        <w:t>Ápolás etika</w:t>
      </w:r>
    </w:p>
    <w:p w14:paraId="02B69B5E" w14:textId="77777777" w:rsidR="00400011" w:rsidRDefault="00400011" w:rsidP="00400011">
      <w:pPr>
        <w:spacing w:after="0"/>
        <w:ind w:left="426"/>
      </w:pPr>
      <w:r>
        <w:t>Bioetika</w:t>
      </w:r>
    </w:p>
    <w:p w14:paraId="327322F7" w14:textId="77777777" w:rsidR="00400011" w:rsidRDefault="00400011" w:rsidP="00400011">
      <w:pPr>
        <w:spacing w:after="0"/>
        <w:ind w:left="426"/>
      </w:pPr>
      <w:r>
        <w:t>Betegjogok</w:t>
      </w:r>
    </w:p>
    <w:p w14:paraId="061131F5" w14:textId="77777777" w:rsidR="00400011" w:rsidRDefault="00400011" w:rsidP="00400011">
      <w:pPr>
        <w:spacing w:after="0"/>
        <w:ind w:left="426"/>
      </w:pPr>
      <w:r>
        <w:t>Egészségnevelés</w:t>
      </w:r>
    </w:p>
    <w:p w14:paraId="5CB62E69" w14:textId="77777777" w:rsidR="00400011" w:rsidRDefault="00400011" w:rsidP="00400011">
      <w:pPr>
        <w:spacing w:after="0"/>
        <w:ind w:left="426"/>
      </w:pPr>
      <w:r>
        <w:t>Szakmai kommunikáció</w:t>
      </w:r>
      <w:r w:rsidR="00C60F72">
        <w:t>, konfliktuskezelés</w:t>
      </w:r>
    </w:p>
    <w:p w14:paraId="541F6B01" w14:textId="77777777" w:rsidR="00C60F72" w:rsidRDefault="00C60F72" w:rsidP="00400011">
      <w:pPr>
        <w:spacing w:after="0"/>
        <w:ind w:left="426"/>
      </w:pPr>
      <w:r>
        <w:t>Pedagógia</w:t>
      </w:r>
    </w:p>
    <w:p w14:paraId="5458DEAD" w14:textId="77777777" w:rsidR="00B64FCB" w:rsidRDefault="00400011" w:rsidP="00400011">
      <w:pPr>
        <w:spacing w:after="0"/>
        <w:ind w:left="426"/>
      </w:pPr>
      <w:r>
        <w:t>Minőségbiztosítás</w:t>
      </w:r>
    </w:p>
    <w:p w14:paraId="70638077" w14:textId="77777777" w:rsidR="00B64FCB" w:rsidRPr="002B5BF7" w:rsidRDefault="00B64FCB" w:rsidP="00B64FCB">
      <w:pPr>
        <w:spacing w:after="0"/>
        <w:ind w:left="426"/>
      </w:pPr>
    </w:p>
    <w:p w14:paraId="34444B78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3B100659" w14:textId="40B21C82" w:rsidR="00B64FCB" w:rsidRDefault="0040001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 szív és érrendszer betegségei. </w:t>
      </w:r>
      <w:proofErr w:type="spellStart"/>
      <w:r>
        <w:rPr>
          <w:b/>
          <w:i/>
        </w:rPr>
        <w:t>Szakápolás</w:t>
      </w:r>
      <w:r w:rsidR="00EA61CE">
        <w:rPr>
          <w:b/>
          <w:i/>
        </w:rPr>
        <w:t>tan</w:t>
      </w:r>
      <w:proofErr w:type="spellEnd"/>
      <w:r>
        <w:rPr>
          <w:b/>
          <w:i/>
        </w:rPr>
        <w:t xml:space="preserve"> a keringési rendszer betegségeiben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18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70D0504F" w14:textId="77777777" w:rsidR="004279B4" w:rsidRDefault="0040001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érrendszer betegségei</w:t>
      </w:r>
    </w:p>
    <w:p w14:paraId="02A5C796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Az artériák betegségei </w:t>
      </w:r>
    </w:p>
    <w:p w14:paraId="2CE673B9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vénák betegségei</w:t>
      </w:r>
    </w:p>
    <w:p w14:paraId="1FF25CD3" w14:textId="77777777" w:rsidR="004279B4" w:rsidRDefault="0040001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szívizom vérellátási zavarai</w:t>
      </w:r>
    </w:p>
    <w:p w14:paraId="2FDFC240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ingerképzés és ingervezetés zavarai</w:t>
      </w:r>
    </w:p>
    <w:p w14:paraId="362BE28C" w14:textId="77777777" w:rsidR="004279B4" w:rsidRDefault="0040001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Keringési elégtelenség</w:t>
      </w:r>
    </w:p>
    <w:p w14:paraId="4C9EF1C5" w14:textId="77777777" w:rsidR="00B64FCB" w:rsidRDefault="0040001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Gyulladásos betegségek</w:t>
      </w:r>
    </w:p>
    <w:p w14:paraId="08ADF567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szív és érrendszeri betegségek </w:t>
      </w:r>
      <w:proofErr w:type="spellStart"/>
      <w:r>
        <w:rPr>
          <w:rFonts w:cs="Times New Roman"/>
        </w:rPr>
        <w:t>szakápolástana</w:t>
      </w:r>
      <w:proofErr w:type="spellEnd"/>
    </w:p>
    <w:p w14:paraId="14AC13F0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Nemzetközi kitekintés</w:t>
      </w:r>
    </w:p>
    <w:p w14:paraId="28859569" w14:textId="77777777" w:rsidR="004279B4" w:rsidRDefault="004279B4" w:rsidP="004279B4">
      <w:pPr>
        <w:spacing w:after="0"/>
        <w:ind w:left="851"/>
        <w:rPr>
          <w:rFonts w:cs="Times New Roman"/>
        </w:rPr>
      </w:pPr>
      <w:r>
        <w:rPr>
          <w:rFonts w:cs="Times New Roman"/>
        </w:rPr>
        <w:t>Betegmenedzsment, gondozás</w:t>
      </w:r>
    </w:p>
    <w:p w14:paraId="27C1B1F7" w14:textId="77777777" w:rsidR="004279B4" w:rsidRPr="004279B4" w:rsidRDefault="004279B4" w:rsidP="004279B4">
      <w:pPr>
        <w:spacing w:after="0"/>
        <w:ind w:left="851"/>
        <w:rPr>
          <w:rFonts w:cs="Times New Roman"/>
        </w:rPr>
      </w:pPr>
      <w:r>
        <w:rPr>
          <w:rFonts w:cs="Times New Roman"/>
        </w:rPr>
        <w:t>Nem várt események felismerése teendők, biztonságos betegellátás</w:t>
      </w:r>
    </w:p>
    <w:p w14:paraId="4CD51BE2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269B8E10" w14:textId="6F103071" w:rsidR="00B64FCB" w:rsidRDefault="004279B4" w:rsidP="00E9496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jc w:val="right"/>
        <w:rPr>
          <w:b/>
          <w:i/>
        </w:rPr>
      </w:pPr>
      <w:r>
        <w:rPr>
          <w:b/>
          <w:i/>
        </w:rPr>
        <w:t xml:space="preserve">A </w:t>
      </w:r>
      <w:proofErr w:type="spellStart"/>
      <w:r>
        <w:rPr>
          <w:b/>
          <w:i/>
        </w:rPr>
        <w:t>légz</w:t>
      </w:r>
      <w:r w:rsidR="00EA61CE">
        <w:rPr>
          <w:b/>
          <w:i/>
        </w:rPr>
        <w:t>őrendszer</w:t>
      </w:r>
      <w:proofErr w:type="spellEnd"/>
      <w:r w:rsidR="00EA61CE">
        <w:rPr>
          <w:b/>
          <w:i/>
        </w:rPr>
        <w:t xml:space="preserve"> betegségei. </w:t>
      </w:r>
      <w:proofErr w:type="spellStart"/>
      <w:r w:rsidR="00EA61CE">
        <w:rPr>
          <w:b/>
          <w:i/>
        </w:rPr>
        <w:t>Szakápolá</w:t>
      </w:r>
      <w:r w:rsidR="00815997">
        <w:rPr>
          <w:b/>
          <w:i/>
        </w:rPr>
        <w:t>s</w:t>
      </w:r>
      <w:r w:rsidR="00EA61CE">
        <w:rPr>
          <w:b/>
          <w:i/>
        </w:rPr>
        <w:t>tan</w:t>
      </w:r>
      <w:proofErr w:type="spellEnd"/>
      <w:r>
        <w:rPr>
          <w:b/>
          <w:i/>
        </w:rPr>
        <w:t xml:space="preserve"> a </w:t>
      </w:r>
      <w:proofErr w:type="spellStart"/>
      <w:r>
        <w:rPr>
          <w:b/>
          <w:i/>
        </w:rPr>
        <w:t>légzőrendszer</w:t>
      </w:r>
      <w:proofErr w:type="spellEnd"/>
      <w:r>
        <w:rPr>
          <w:b/>
          <w:i/>
        </w:rPr>
        <w:t xml:space="preserve"> betegségeiben 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30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38A5B0F0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Gyulladások</w:t>
      </w:r>
    </w:p>
    <w:p w14:paraId="4781B8B6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Allergiás kórképek</w:t>
      </w:r>
    </w:p>
    <w:p w14:paraId="5697E992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Krónikus </w:t>
      </w:r>
      <w:proofErr w:type="spellStart"/>
      <w:r>
        <w:rPr>
          <w:rFonts w:cs="Times New Roman"/>
        </w:rPr>
        <w:t>obstruktív</w:t>
      </w:r>
      <w:proofErr w:type="spellEnd"/>
      <w:r>
        <w:rPr>
          <w:rFonts w:cs="Times New Roman"/>
        </w:rPr>
        <w:t xml:space="preserve"> betegségek</w:t>
      </w:r>
    </w:p>
    <w:p w14:paraId="1CE85C82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Restriktív megbetegedések</w:t>
      </w:r>
    </w:p>
    <w:p w14:paraId="1931B23C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tüdő vérkeringési zavara okozta betegségek</w:t>
      </w:r>
    </w:p>
    <w:p w14:paraId="228F5475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Kóros légzéstípusok, légzési elégtelenség</w:t>
      </w:r>
    </w:p>
    <w:p w14:paraId="6FA7C9DE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Légutak elzáródásához vezető kórállapotok</w:t>
      </w:r>
    </w:p>
    <w:p w14:paraId="12F840CA" w14:textId="77777777" w:rsidR="002C37A5" w:rsidRDefault="002C37A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Normális és kóros légzésminták csecsemő és gyermekkorban</w:t>
      </w:r>
    </w:p>
    <w:p w14:paraId="58DA31AA" w14:textId="77777777" w:rsidR="002C37A5" w:rsidRDefault="002C37A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proofErr w:type="spellStart"/>
      <w:r>
        <w:rPr>
          <w:rFonts w:cs="Times New Roman"/>
        </w:rPr>
        <w:t>légzőrendszer</w:t>
      </w:r>
      <w:proofErr w:type="spellEnd"/>
      <w:r>
        <w:rPr>
          <w:rFonts w:cs="Times New Roman"/>
        </w:rPr>
        <w:t xml:space="preserve"> daganatos megbetegedése</w:t>
      </w:r>
      <w:r w:rsidR="00EA61CE">
        <w:rPr>
          <w:rFonts w:cs="Times New Roman"/>
        </w:rPr>
        <w:t>i gyermekkorban</w:t>
      </w:r>
    </w:p>
    <w:p w14:paraId="45B02E02" w14:textId="77777777" w:rsidR="002C37A5" w:rsidRDefault="002C37A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légzőszervi megbetegedésben szenvedő betegek </w:t>
      </w:r>
      <w:proofErr w:type="spellStart"/>
      <w:r>
        <w:rPr>
          <w:rFonts w:cs="Times New Roman"/>
        </w:rPr>
        <w:t>szakápolástana</w:t>
      </w:r>
      <w:proofErr w:type="spellEnd"/>
    </w:p>
    <w:p w14:paraId="12E1E81C" w14:textId="77777777" w:rsidR="004279B4" w:rsidRDefault="004279B4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légzőszervi megbetegedésben szenvedő</w:t>
      </w:r>
      <w:r w:rsidR="002C37A5">
        <w:rPr>
          <w:rFonts w:cs="Times New Roman"/>
        </w:rPr>
        <w:t xml:space="preserve"> csecsemő és gyermek ápolásának sajátosságai</w:t>
      </w:r>
    </w:p>
    <w:p w14:paraId="7F92246E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Nemzetközi kitekintés</w:t>
      </w:r>
    </w:p>
    <w:p w14:paraId="248C7AE3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Betegmenedzsment, gondozás</w:t>
      </w:r>
    </w:p>
    <w:p w14:paraId="3C5311BC" w14:textId="77777777" w:rsidR="004279B4" w:rsidRPr="004279B4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Nem várt események felismerése teendők, biztonságos betegellátás</w:t>
      </w:r>
    </w:p>
    <w:p w14:paraId="59DC26C5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6DC84CB9" w14:textId="5D2BB738" w:rsidR="00B64FCB" w:rsidRDefault="002C37A5" w:rsidP="00E9496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jc w:val="right"/>
        <w:rPr>
          <w:b/>
          <w:i/>
        </w:rPr>
      </w:pPr>
      <w:r>
        <w:rPr>
          <w:b/>
          <w:i/>
        </w:rPr>
        <w:t xml:space="preserve">Az idegrendszer betegségei. </w:t>
      </w:r>
      <w:proofErr w:type="spellStart"/>
      <w:r>
        <w:rPr>
          <w:b/>
          <w:i/>
        </w:rPr>
        <w:t>Szakápolás</w:t>
      </w:r>
      <w:r w:rsidR="00EA61CE">
        <w:rPr>
          <w:b/>
          <w:i/>
        </w:rPr>
        <w:t>tan</w:t>
      </w:r>
      <w:proofErr w:type="spellEnd"/>
      <w:r>
        <w:rPr>
          <w:b/>
          <w:i/>
        </w:rPr>
        <w:t xml:space="preserve"> az idegrendszer </w:t>
      </w:r>
      <w:proofErr w:type="gramStart"/>
      <w:r>
        <w:rPr>
          <w:b/>
          <w:i/>
        </w:rPr>
        <w:t xml:space="preserve">betegségeiben  </w:t>
      </w:r>
      <w:r w:rsidR="00B64FCB" w:rsidRPr="00644690">
        <w:rPr>
          <w:b/>
          <w:i/>
        </w:rPr>
        <w:tab/>
      </w:r>
      <w:r w:rsidR="00911CAE">
        <w:rPr>
          <w:b/>
          <w:i/>
        </w:rPr>
        <w:t>20</w:t>
      </w:r>
      <w:proofErr w:type="gramEnd"/>
      <w:r w:rsidR="00911CAE">
        <w:rPr>
          <w:b/>
          <w:i/>
        </w:rPr>
        <w:t xml:space="preserve">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38344A65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Fejlődési rendellenességek</w:t>
      </w:r>
    </w:p>
    <w:p w14:paraId="4916E1D4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Idegrendszeri sérülések</w:t>
      </w:r>
    </w:p>
    <w:p w14:paraId="755C316B" w14:textId="77777777" w:rsidR="005C1356" w:rsidRDefault="002C37A5" w:rsidP="00EA61CE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Polyneuropathiak</w:t>
      </w:r>
      <w:proofErr w:type="spellEnd"/>
      <w:r w:rsidR="00EA61CE">
        <w:rPr>
          <w:rFonts w:cs="Times New Roman"/>
        </w:rPr>
        <w:t xml:space="preserve">, </w:t>
      </w:r>
    </w:p>
    <w:p w14:paraId="0DE25364" w14:textId="4D5C9F68" w:rsidR="002C37A5" w:rsidRDefault="002C37A5" w:rsidP="00EA61CE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Myopathiak</w:t>
      </w:r>
      <w:proofErr w:type="spellEnd"/>
    </w:p>
    <w:p w14:paraId="3EA5E0D8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A gerincvelő betegségei</w:t>
      </w:r>
    </w:p>
    <w:p w14:paraId="7CAF9D2D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Rendszerbetegségek</w:t>
      </w:r>
    </w:p>
    <w:p w14:paraId="782DB7F6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Gyulladásos eredetű megbetegedések</w:t>
      </w:r>
    </w:p>
    <w:p w14:paraId="0CF758DF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Térszűkítő folyamtok</w:t>
      </w:r>
    </w:p>
    <w:p w14:paraId="08192A46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Epilepszia, egyéb görcsös állapotok</w:t>
      </w:r>
    </w:p>
    <w:p w14:paraId="487768F1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Agyi keringési zavarok (Stroke, TIA, RIND)</w:t>
      </w:r>
    </w:p>
    <w:p w14:paraId="2801B128" w14:textId="77777777" w:rsidR="002C37A5" w:rsidRDefault="002C37A5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Sclerosis multiplex</w:t>
      </w:r>
    </w:p>
    <w:p w14:paraId="63F60992" w14:textId="77777777" w:rsidR="002C37A5" w:rsidRDefault="005172FB" w:rsidP="002C37A5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Degeneratív</w:t>
      </w:r>
      <w:proofErr w:type="spellEnd"/>
      <w:r>
        <w:rPr>
          <w:rFonts w:cs="Times New Roman"/>
        </w:rPr>
        <w:t xml:space="preserve"> megbetegedések</w:t>
      </w:r>
    </w:p>
    <w:p w14:paraId="70DA0F29" w14:textId="77777777" w:rsidR="005172FB" w:rsidRDefault="005172FB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Alvászavarok</w:t>
      </w:r>
    </w:p>
    <w:p w14:paraId="78849206" w14:textId="77777777" w:rsidR="005172FB" w:rsidRDefault="005172FB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Tudatzavarok formái</w:t>
      </w:r>
    </w:p>
    <w:p w14:paraId="10E2F362" w14:textId="77777777" w:rsidR="005172FB" w:rsidRDefault="005172FB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A neurológiai kórképekhez kapcsolódó szakápolási feladatok</w:t>
      </w:r>
    </w:p>
    <w:p w14:paraId="6D9FAC2C" w14:textId="77777777" w:rsidR="002C37A5" w:rsidRPr="002C37A5" w:rsidRDefault="002C37A5" w:rsidP="002C37A5">
      <w:pPr>
        <w:spacing w:after="0"/>
        <w:ind w:left="851"/>
        <w:rPr>
          <w:rFonts w:cs="Times New Roman"/>
        </w:rPr>
      </w:pPr>
      <w:r w:rsidRPr="002C37A5">
        <w:rPr>
          <w:rFonts w:cs="Times New Roman"/>
        </w:rPr>
        <w:t>Nemzetközi kitekintés</w:t>
      </w:r>
    </w:p>
    <w:p w14:paraId="219D0F52" w14:textId="77777777" w:rsidR="002C37A5" w:rsidRPr="002C37A5" w:rsidRDefault="002C37A5" w:rsidP="002C37A5">
      <w:pPr>
        <w:spacing w:after="0"/>
        <w:ind w:left="851"/>
        <w:rPr>
          <w:rFonts w:cs="Times New Roman"/>
        </w:rPr>
      </w:pPr>
      <w:r w:rsidRPr="002C37A5">
        <w:rPr>
          <w:rFonts w:cs="Times New Roman"/>
        </w:rPr>
        <w:t>Betegmenedzsment, gondozás</w:t>
      </w:r>
    </w:p>
    <w:p w14:paraId="21616FAB" w14:textId="77777777" w:rsidR="002C37A5" w:rsidRDefault="002C37A5" w:rsidP="002C37A5">
      <w:pPr>
        <w:spacing w:after="0"/>
        <w:ind w:left="851"/>
        <w:rPr>
          <w:rFonts w:cs="Times New Roman"/>
        </w:rPr>
      </w:pPr>
      <w:r w:rsidRPr="002C37A5">
        <w:rPr>
          <w:rFonts w:cs="Times New Roman"/>
        </w:rPr>
        <w:t>Nem várt események felismerése teendők, biztonságos betegellátás</w:t>
      </w:r>
    </w:p>
    <w:p w14:paraId="3205B369" w14:textId="77777777" w:rsidR="005172FB" w:rsidRDefault="005172FB" w:rsidP="002C37A5">
      <w:pPr>
        <w:spacing w:after="0"/>
        <w:ind w:left="851"/>
        <w:rPr>
          <w:rFonts w:cs="Times New Roman"/>
        </w:rPr>
      </w:pPr>
    </w:p>
    <w:p w14:paraId="1FC09724" w14:textId="114D1C27" w:rsidR="005172FB" w:rsidRPr="00E26B83" w:rsidRDefault="00E26B83" w:rsidP="00E9496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jc w:val="right"/>
        <w:rPr>
          <w:rFonts w:cs="Times New Roman"/>
          <w:b/>
          <w:i/>
        </w:rPr>
      </w:pPr>
      <w:r w:rsidRPr="00E26B83">
        <w:rPr>
          <w:rFonts w:cs="Times New Roman"/>
          <w:b/>
          <w:i/>
        </w:rPr>
        <w:t xml:space="preserve">Pszichiátriai betegségek csecsemő és gyermekkorban. </w:t>
      </w:r>
      <w:proofErr w:type="spellStart"/>
      <w:r w:rsidRPr="00E26B83">
        <w:rPr>
          <w:rFonts w:cs="Times New Roman"/>
          <w:b/>
          <w:i/>
        </w:rPr>
        <w:t>Szakápolás</w:t>
      </w:r>
      <w:r w:rsidR="00EA61CE">
        <w:rPr>
          <w:rFonts w:cs="Times New Roman"/>
          <w:b/>
          <w:i/>
        </w:rPr>
        <w:t>tan</w:t>
      </w:r>
      <w:proofErr w:type="spellEnd"/>
      <w:r w:rsidRPr="00E26B83">
        <w:rPr>
          <w:rFonts w:cs="Times New Roman"/>
          <w:b/>
          <w:i/>
        </w:rPr>
        <w:t xml:space="preserve"> pszichiátriai betegségek esetén </w:t>
      </w:r>
      <w:r w:rsidR="00911CAE">
        <w:rPr>
          <w:rFonts w:cs="Times New Roman"/>
          <w:b/>
          <w:i/>
        </w:rPr>
        <w:t>18</w:t>
      </w:r>
      <w:r w:rsidR="00F90E9D">
        <w:rPr>
          <w:rFonts w:cs="Times New Roman"/>
          <w:b/>
          <w:i/>
        </w:rPr>
        <w:t xml:space="preserve"> óra</w:t>
      </w:r>
    </w:p>
    <w:p w14:paraId="3A730B4F" w14:textId="77777777" w:rsidR="005172FB" w:rsidRDefault="00E26B83" w:rsidP="002C37A5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Szomatoform</w:t>
      </w:r>
      <w:proofErr w:type="spellEnd"/>
      <w:r>
        <w:rPr>
          <w:rFonts w:cs="Times New Roman"/>
        </w:rPr>
        <w:t xml:space="preserve"> betegségek</w:t>
      </w:r>
    </w:p>
    <w:p w14:paraId="6A859742" w14:textId="77777777" w:rsidR="00E26B83" w:rsidRDefault="00E26B83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Szorongásos betegségek</w:t>
      </w:r>
    </w:p>
    <w:p w14:paraId="2208BCB5" w14:textId="77777777" w:rsidR="00E26B83" w:rsidRDefault="00E26B83" w:rsidP="002C37A5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Disszociatív</w:t>
      </w:r>
      <w:proofErr w:type="spellEnd"/>
      <w:r>
        <w:rPr>
          <w:rFonts w:cs="Times New Roman"/>
        </w:rPr>
        <w:t xml:space="preserve"> zavarok</w:t>
      </w:r>
    </w:p>
    <w:p w14:paraId="443C3DA7" w14:textId="77777777" w:rsidR="00E26B83" w:rsidRDefault="00E26B83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Kedélybetegségek</w:t>
      </w:r>
    </w:p>
    <w:p w14:paraId="5615F799" w14:textId="77777777" w:rsidR="00E26B83" w:rsidRDefault="00E26B83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Önkárosító, lelki egészséget veszélyeztető állapotok. Öngyilkos magatartás</w:t>
      </w:r>
    </w:p>
    <w:p w14:paraId="23C890CF" w14:textId="77777777" w:rsidR="00E26B83" w:rsidRDefault="00E26B83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Személyiségzavarok</w:t>
      </w:r>
    </w:p>
    <w:p w14:paraId="60682213" w14:textId="77777777" w:rsidR="00E26B83" w:rsidRDefault="00E26B83" w:rsidP="002C37A5">
      <w:pPr>
        <w:spacing w:after="0"/>
        <w:ind w:left="851"/>
        <w:rPr>
          <w:rFonts w:cs="Times New Roman"/>
        </w:rPr>
      </w:pPr>
      <w:r>
        <w:rPr>
          <w:rFonts w:cs="Times New Roman"/>
        </w:rPr>
        <w:t>Pszichoszexuális zavarok</w:t>
      </w:r>
    </w:p>
    <w:p w14:paraId="15F01AAE" w14:textId="77777777" w:rsidR="00E26B83" w:rsidRDefault="00E26B83" w:rsidP="00E26B83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Skizoféniák</w:t>
      </w:r>
      <w:proofErr w:type="spellEnd"/>
    </w:p>
    <w:p w14:paraId="373C4EA4" w14:textId="77777777" w:rsidR="00E26B83" w:rsidRDefault="00E26B83" w:rsidP="00E26B83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Speciális Nevelési Igényű gyermekek személyiségváltozásai, magatartási zavarok, autizmus </w:t>
      </w:r>
      <w:proofErr w:type="spellStart"/>
      <w:r>
        <w:rPr>
          <w:rFonts w:cs="Times New Roman"/>
        </w:rPr>
        <w:t>sprektumzavar</w:t>
      </w:r>
      <w:proofErr w:type="spellEnd"/>
      <w:r>
        <w:rPr>
          <w:rFonts w:cs="Times New Roman"/>
        </w:rPr>
        <w:t>, a fejlesztés nehézségei</w:t>
      </w:r>
    </w:p>
    <w:p w14:paraId="1FA1C3B8" w14:textId="77777777" w:rsidR="00E26B83" w:rsidRDefault="00E26B83" w:rsidP="00E26B83">
      <w:pPr>
        <w:spacing w:after="0"/>
        <w:ind w:left="851"/>
        <w:rPr>
          <w:rFonts w:cs="Times New Roman"/>
        </w:rPr>
      </w:pPr>
      <w:r>
        <w:rPr>
          <w:rFonts w:cs="Times New Roman"/>
        </w:rPr>
        <w:t>Sürgősségi állapotok</w:t>
      </w:r>
    </w:p>
    <w:p w14:paraId="1BDE3107" w14:textId="77777777" w:rsidR="00E26B83" w:rsidRDefault="00E26B83" w:rsidP="00E26B83">
      <w:pPr>
        <w:spacing w:after="0"/>
        <w:ind w:left="851"/>
        <w:rPr>
          <w:rFonts w:cs="Times New Roman"/>
        </w:rPr>
      </w:pPr>
      <w:r>
        <w:rPr>
          <w:rFonts w:cs="Times New Roman"/>
        </w:rPr>
        <w:t>Drogfogyasztás és függőség</w:t>
      </w:r>
    </w:p>
    <w:p w14:paraId="360BA273" w14:textId="77777777" w:rsidR="00E26B83" w:rsidRDefault="00E26B83" w:rsidP="00E26B83">
      <w:pPr>
        <w:spacing w:after="0"/>
        <w:ind w:left="851"/>
        <w:rPr>
          <w:rFonts w:cs="Times New Roman"/>
        </w:rPr>
      </w:pPr>
      <w:r>
        <w:rPr>
          <w:rFonts w:cs="Times New Roman"/>
        </w:rPr>
        <w:t>Táplálkozási zavarok</w:t>
      </w:r>
    </w:p>
    <w:p w14:paraId="7763E57F" w14:textId="77777777" w:rsidR="00E26B83" w:rsidRDefault="00F90E9D" w:rsidP="00E26B83">
      <w:pPr>
        <w:spacing w:after="0"/>
        <w:ind w:left="851"/>
        <w:rPr>
          <w:rFonts w:cs="Times New Roman"/>
        </w:rPr>
      </w:pPr>
      <w:r>
        <w:rPr>
          <w:rFonts w:cs="Times New Roman"/>
        </w:rPr>
        <w:t>Pszichiátriai terápiák</w:t>
      </w:r>
    </w:p>
    <w:p w14:paraId="4E684387" w14:textId="77777777" w:rsidR="00F90E9D" w:rsidRDefault="00F90E9D" w:rsidP="00E26B83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Szakápolástan</w:t>
      </w:r>
      <w:proofErr w:type="spellEnd"/>
      <w:r>
        <w:rPr>
          <w:rFonts w:cs="Times New Roman"/>
        </w:rPr>
        <w:t xml:space="preserve"> a pszichiátriai betegségben szenvedők esetén</w:t>
      </w:r>
    </w:p>
    <w:p w14:paraId="10F37EC4" w14:textId="77777777" w:rsidR="00F90E9D" w:rsidRPr="002C37A5" w:rsidRDefault="00F90E9D" w:rsidP="00F90E9D">
      <w:pPr>
        <w:spacing w:after="0"/>
        <w:ind w:left="851"/>
        <w:rPr>
          <w:rFonts w:cs="Times New Roman"/>
        </w:rPr>
      </w:pPr>
      <w:r w:rsidRPr="002C37A5">
        <w:rPr>
          <w:rFonts w:cs="Times New Roman"/>
        </w:rPr>
        <w:t>Nemzetközi kitekintés</w:t>
      </w:r>
    </w:p>
    <w:p w14:paraId="6852EE2E" w14:textId="77777777" w:rsidR="00F90E9D" w:rsidRPr="002C37A5" w:rsidRDefault="00F90E9D" w:rsidP="00F90E9D">
      <w:pPr>
        <w:spacing w:after="0"/>
        <w:ind w:left="851"/>
        <w:rPr>
          <w:rFonts w:cs="Times New Roman"/>
        </w:rPr>
      </w:pPr>
      <w:r w:rsidRPr="002C37A5">
        <w:rPr>
          <w:rFonts w:cs="Times New Roman"/>
        </w:rPr>
        <w:t>Betegmenedzsment, gondozás</w:t>
      </w:r>
    </w:p>
    <w:p w14:paraId="508857C4" w14:textId="77777777" w:rsidR="00F90E9D" w:rsidRDefault="00F90E9D" w:rsidP="00F90E9D">
      <w:pPr>
        <w:spacing w:after="0"/>
        <w:ind w:left="851"/>
        <w:rPr>
          <w:rFonts w:cs="Times New Roman"/>
        </w:rPr>
      </w:pPr>
      <w:r w:rsidRPr="002C37A5">
        <w:rPr>
          <w:rFonts w:cs="Times New Roman"/>
        </w:rPr>
        <w:t>Nem várt események felismerése teendők, biztonságos betegellátás</w:t>
      </w:r>
    </w:p>
    <w:p w14:paraId="199BDA1D" w14:textId="77777777" w:rsidR="00F90E9D" w:rsidRDefault="00F90E9D" w:rsidP="00E26B83">
      <w:pPr>
        <w:spacing w:after="0"/>
        <w:ind w:left="851"/>
        <w:rPr>
          <w:rFonts w:cs="Times New Roman"/>
        </w:rPr>
      </w:pPr>
    </w:p>
    <w:p w14:paraId="0B0B5132" w14:textId="563DB997" w:rsidR="00E26B83" w:rsidRPr="00F90E9D" w:rsidRDefault="00F90E9D" w:rsidP="00E9496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jc w:val="right"/>
        <w:rPr>
          <w:rFonts w:cs="Times New Roman"/>
        </w:rPr>
      </w:pPr>
      <w:r>
        <w:rPr>
          <w:rFonts w:cs="Times New Roman"/>
          <w:b/>
          <w:i/>
        </w:rPr>
        <w:t xml:space="preserve">Az emésztőrendszer betegségei. </w:t>
      </w:r>
      <w:proofErr w:type="spellStart"/>
      <w:r>
        <w:rPr>
          <w:rFonts w:cs="Times New Roman"/>
          <w:b/>
          <w:i/>
        </w:rPr>
        <w:t>Szakápolás</w:t>
      </w:r>
      <w:r w:rsidR="00EA61CE">
        <w:rPr>
          <w:rFonts w:cs="Times New Roman"/>
          <w:b/>
          <w:i/>
        </w:rPr>
        <w:t>tan</w:t>
      </w:r>
      <w:proofErr w:type="spellEnd"/>
      <w:r>
        <w:rPr>
          <w:rFonts w:cs="Times New Roman"/>
          <w:b/>
          <w:i/>
        </w:rPr>
        <w:t xml:space="preserve"> az emésztőrendszer betegségeiben </w:t>
      </w:r>
      <w:r w:rsidR="00911CAE">
        <w:rPr>
          <w:rFonts w:cs="Times New Roman"/>
          <w:b/>
          <w:i/>
        </w:rPr>
        <w:t>18</w:t>
      </w:r>
      <w:r>
        <w:rPr>
          <w:rFonts w:cs="Times New Roman"/>
          <w:b/>
          <w:i/>
        </w:rPr>
        <w:t xml:space="preserve"> óra</w:t>
      </w:r>
    </w:p>
    <w:p w14:paraId="4C36A9A7" w14:textId="77777777" w:rsidR="00F90E9D" w:rsidRDefault="00F90E9D" w:rsidP="00F90E9D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Gyulladásos megbetegedések</w:t>
      </w:r>
    </w:p>
    <w:p w14:paraId="6817583D" w14:textId="77777777" w:rsidR="00F90E9D" w:rsidRDefault="00F90E9D" w:rsidP="00F90E9D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Az emésztőmirigyek betegségei</w:t>
      </w:r>
    </w:p>
    <w:p w14:paraId="62A0FD91" w14:textId="77777777" w:rsidR="00F90E9D" w:rsidRDefault="00F90E9D" w:rsidP="00F90E9D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Az emésztőrendszer daganatos megbetegedései</w:t>
      </w:r>
      <w:r w:rsidR="00EA61CE">
        <w:rPr>
          <w:rFonts w:cs="Times New Roman"/>
        </w:rPr>
        <w:t xml:space="preserve"> gyermekkorban</w:t>
      </w:r>
    </w:p>
    <w:p w14:paraId="552C829C" w14:textId="77777777" w:rsidR="00F90E9D" w:rsidRDefault="00F90E9D" w:rsidP="00F90E9D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Degeneratív</w:t>
      </w:r>
      <w:proofErr w:type="spellEnd"/>
      <w:r>
        <w:rPr>
          <w:rFonts w:cs="Times New Roman"/>
        </w:rPr>
        <w:t xml:space="preserve"> betegségek</w:t>
      </w:r>
    </w:p>
    <w:p w14:paraId="279B79D5" w14:textId="77777777" w:rsidR="00F90E9D" w:rsidRDefault="00F90E9D" w:rsidP="00F90E9D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 székletürítés zavarai</w:t>
      </w:r>
    </w:p>
    <w:p w14:paraId="129DAE15" w14:textId="77777777" w:rsidR="00F90E9D" w:rsidRDefault="00F90E9D" w:rsidP="00F90E9D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Bélférgesség</w:t>
      </w:r>
    </w:p>
    <w:p w14:paraId="462C1CF7" w14:textId="77777777" w:rsidR="00F90E9D" w:rsidRDefault="00F90E9D" w:rsidP="00F90E9D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gyomorürülés zavarainak lehetséges okai, </w:t>
      </w:r>
      <w:proofErr w:type="spellStart"/>
      <w:r>
        <w:rPr>
          <w:rFonts w:cs="Times New Roman"/>
        </w:rPr>
        <w:t>atoniás</w:t>
      </w:r>
      <w:proofErr w:type="spellEnd"/>
      <w:r>
        <w:rPr>
          <w:rFonts w:cs="Times New Roman"/>
        </w:rPr>
        <w:t xml:space="preserve"> gyomorváladék</w:t>
      </w:r>
    </w:p>
    <w:p w14:paraId="2560188F" w14:textId="77777777" w:rsidR="00F90E9D" w:rsidRDefault="00F90E9D" w:rsidP="00F90E9D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Gyomorvérzéshez vezető állapotok csecsemő és gyermekkorban</w:t>
      </w:r>
    </w:p>
    <w:p w14:paraId="729ADDD8" w14:textId="77777777" w:rsidR="00F90E9D" w:rsidRDefault="00F90E9D" w:rsidP="00F90E9D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Szakápolástan</w:t>
      </w:r>
      <w:proofErr w:type="spellEnd"/>
      <w:r>
        <w:rPr>
          <w:rFonts w:cs="Times New Roman"/>
        </w:rPr>
        <w:t xml:space="preserve"> az emésztőrendszer betegségeiben</w:t>
      </w:r>
    </w:p>
    <w:p w14:paraId="3A3D94A4" w14:textId="77777777" w:rsidR="00F90E9D" w:rsidRPr="002C37A5" w:rsidRDefault="00F90E9D" w:rsidP="00F90E9D">
      <w:pPr>
        <w:spacing w:after="0"/>
        <w:ind w:left="851"/>
        <w:rPr>
          <w:rFonts w:cs="Times New Roman"/>
        </w:rPr>
      </w:pPr>
      <w:r w:rsidRPr="002C37A5">
        <w:rPr>
          <w:rFonts w:cs="Times New Roman"/>
        </w:rPr>
        <w:t>Nemzetközi kitekintés</w:t>
      </w:r>
    </w:p>
    <w:p w14:paraId="677C2414" w14:textId="77777777" w:rsidR="00F90E9D" w:rsidRPr="002C37A5" w:rsidRDefault="00F90E9D" w:rsidP="00F90E9D">
      <w:pPr>
        <w:spacing w:after="0"/>
        <w:ind w:left="851"/>
        <w:rPr>
          <w:rFonts w:cs="Times New Roman"/>
        </w:rPr>
      </w:pPr>
      <w:r w:rsidRPr="002C37A5">
        <w:rPr>
          <w:rFonts w:cs="Times New Roman"/>
        </w:rPr>
        <w:t>Betegmenedzsment, gondozás</w:t>
      </w:r>
    </w:p>
    <w:p w14:paraId="2080FE91" w14:textId="77777777" w:rsidR="00F90E9D" w:rsidRDefault="00F90E9D" w:rsidP="00F90E9D">
      <w:pPr>
        <w:spacing w:after="0"/>
        <w:ind w:left="851"/>
        <w:rPr>
          <w:rFonts w:cs="Times New Roman"/>
        </w:rPr>
      </w:pPr>
      <w:r w:rsidRPr="002C37A5">
        <w:rPr>
          <w:rFonts w:cs="Times New Roman"/>
        </w:rPr>
        <w:t>Nem várt események felismerése teendők, biztonságos betegellátás</w:t>
      </w:r>
    </w:p>
    <w:p w14:paraId="0FB2B85A" w14:textId="77777777" w:rsidR="00F90E9D" w:rsidRDefault="00F90E9D" w:rsidP="00F90E9D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</w:p>
    <w:p w14:paraId="56570699" w14:textId="0D204F96" w:rsidR="00F90E9D" w:rsidRDefault="00F90E9D" w:rsidP="00E9496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jc w:val="right"/>
        <w:rPr>
          <w:rFonts w:cs="Times New Roman"/>
          <w:b/>
          <w:i/>
        </w:rPr>
      </w:pPr>
      <w:r w:rsidRPr="00670445">
        <w:rPr>
          <w:rFonts w:cs="Times New Roman"/>
          <w:b/>
          <w:i/>
        </w:rPr>
        <w:t xml:space="preserve">A vizeletkiválasztó rendszer betegségei. </w:t>
      </w:r>
      <w:proofErr w:type="spellStart"/>
      <w:r w:rsidRPr="00670445">
        <w:rPr>
          <w:rFonts w:cs="Times New Roman"/>
          <w:b/>
          <w:i/>
        </w:rPr>
        <w:t>Szakápolás</w:t>
      </w:r>
      <w:r w:rsidR="00EA61CE">
        <w:rPr>
          <w:rFonts w:cs="Times New Roman"/>
          <w:b/>
          <w:i/>
        </w:rPr>
        <w:t>tan</w:t>
      </w:r>
      <w:proofErr w:type="spellEnd"/>
      <w:r w:rsidRPr="00670445">
        <w:rPr>
          <w:rFonts w:cs="Times New Roman"/>
          <w:b/>
          <w:i/>
        </w:rPr>
        <w:t xml:space="preserve"> a vizeletkiválasztó rendszer betegségeiben </w:t>
      </w:r>
      <w:r w:rsidR="00911CAE">
        <w:rPr>
          <w:rFonts w:cs="Times New Roman"/>
          <w:b/>
          <w:i/>
        </w:rPr>
        <w:t>18</w:t>
      </w:r>
      <w:r w:rsidR="00670445" w:rsidRPr="00670445">
        <w:rPr>
          <w:rFonts w:cs="Times New Roman"/>
          <w:b/>
          <w:i/>
        </w:rPr>
        <w:t xml:space="preserve"> óra </w:t>
      </w:r>
    </w:p>
    <w:p w14:paraId="63A4F45F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Gyulladásos elváltozások</w:t>
      </w:r>
    </w:p>
    <w:p w14:paraId="4A3FC3B7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Kőképződéssel járó állapotok</w:t>
      </w:r>
    </w:p>
    <w:p w14:paraId="0B443034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proofErr w:type="spellStart"/>
      <w:r>
        <w:rPr>
          <w:rFonts w:cs="Times New Roman"/>
        </w:rPr>
        <w:t>Immunpatogenezisű</w:t>
      </w:r>
      <w:proofErr w:type="spellEnd"/>
      <w:r>
        <w:rPr>
          <w:rFonts w:cs="Times New Roman"/>
        </w:rPr>
        <w:t xml:space="preserve"> vesebetegségek</w:t>
      </w:r>
    </w:p>
    <w:p w14:paraId="51FA03DF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Érrendszeri zavarok</w:t>
      </w:r>
    </w:p>
    <w:p w14:paraId="7F7358B3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Öröklődő vesebetegségek</w:t>
      </w:r>
    </w:p>
    <w:p w14:paraId="071ED14D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Veseelégtelenség</w:t>
      </w:r>
    </w:p>
    <w:p w14:paraId="44503DA1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A vizeletkiválasztó rendszer daganatos betegségei</w:t>
      </w:r>
      <w:r w:rsidR="00EA61CE">
        <w:rPr>
          <w:rFonts w:cs="Times New Roman"/>
        </w:rPr>
        <w:t xml:space="preserve"> gyermekkorban</w:t>
      </w:r>
    </w:p>
    <w:p w14:paraId="55592E57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A vizeletkiválasztó rendszer sérülései</w:t>
      </w:r>
    </w:p>
    <w:p w14:paraId="5953AC2D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proofErr w:type="spellStart"/>
      <w:r>
        <w:rPr>
          <w:rFonts w:cs="Times New Roman"/>
        </w:rPr>
        <w:t>Szakápolástan</w:t>
      </w:r>
      <w:proofErr w:type="spellEnd"/>
      <w:r>
        <w:rPr>
          <w:rFonts w:cs="Times New Roman"/>
        </w:rPr>
        <w:t xml:space="preserve"> a vizeletkiválasztó rendszer betegségeiben</w:t>
      </w:r>
    </w:p>
    <w:p w14:paraId="7A011BC0" w14:textId="77777777" w:rsidR="00670445" w:rsidRPr="002C37A5" w:rsidRDefault="00670445" w:rsidP="00670445">
      <w:pPr>
        <w:spacing w:after="0"/>
        <w:ind w:left="851" w:firstLine="142"/>
        <w:rPr>
          <w:rFonts w:cs="Times New Roman"/>
        </w:rPr>
      </w:pPr>
      <w:r w:rsidRPr="002C37A5">
        <w:rPr>
          <w:rFonts w:cs="Times New Roman"/>
        </w:rPr>
        <w:t>Nemzetközi kitekintés</w:t>
      </w:r>
    </w:p>
    <w:p w14:paraId="17929A0D" w14:textId="77777777" w:rsidR="00670445" w:rsidRPr="002C37A5" w:rsidRDefault="00670445" w:rsidP="00670445">
      <w:pPr>
        <w:spacing w:after="0"/>
        <w:ind w:left="851" w:firstLine="142"/>
        <w:rPr>
          <w:rFonts w:cs="Times New Roman"/>
        </w:rPr>
      </w:pPr>
      <w:r w:rsidRPr="002C37A5">
        <w:rPr>
          <w:rFonts w:cs="Times New Roman"/>
        </w:rPr>
        <w:t>Betegmenedzsment, gondozás</w:t>
      </w:r>
    </w:p>
    <w:p w14:paraId="6E2C9D97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 w:rsidRPr="002C37A5">
        <w:rPr>
          <w:rFonts w:cs="Times New Roman"/>
        </w:rPr>
        <w:t>Nem várt események felismerése teendők, biztonságos betegellátás</w:t>
      </w:r>
    </w:p>
    <w:p w14:paraId="40A6A4E3" w14:textId="77777777" w:rsidR="00670445" w:rsidRP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</w:p>
    <w:p w14:paraId="54107C32" w14:textId="18E4F054" w:rsidR="00670445" w:rsidRDefault="00670445" w:rsidP="00E9496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jc w:val="right"/>
        <w:rPr>
          <w:rFonts w:cs="Times New Roman"/>
          <w:b/>
          <w:i/>
        </w:rPr>
      </w:pPr>
      <w:r>
        <w:rPr>
          <w:rFonts w:cs="Times New Roman"/>
          <w:b/>
          <w:i/>
        </w:rPr>
        <w:t xml:space="preserve">Az endokrin rendszer betegségei. </w:t>
      </w:r>
      <w:proofErr w:type="spellStart"/>
      <w:r>
        <w:rPr>
          <w:rFonts w:cs="Times New Roman"/>
          <w:b/>
          <w:i/>
        </w:rPr>
        <w:t>Szakápolás</w:t>
      </w:r>
      <w:r w:rsidR="00EA61CE">
        <w:rPr>
          <w:rFonts w:cs="Times New Roman"/>
          <w:b/>
          <w:i/>
        </w:rPr>
        <w:t>tan</w:t>
      </w:r>
      <w:proofErr w:type="spellEnd"/>
      <w:r>
        <w:rPr>
          <w:rFonts w:cs="Times New Roman"/>
          <w:b/>
          <w:i/>
        </w:rPr>
        <w:t xml:space="preserve"> az endokrin rendszer betegségeiben </w:t>
      </w:r>
      <w:r w:rsidR="00911CAE">
        <w:rPr>
          <w:rFonts w:cs="Times New Roman"/>
          <w:b/>
          <w:i/>
        </w:rPr>
        <w:t>22</w:t>
      </w:r>
      <w:r>
        <w:rPr>
          <w:rFonts w:cs="Times New Roman"/>
          <w:b/>
          <w:i/>
        </w:rPr>
        <w:t xml:space="preserve"> óra</w:t>
      </w:r>
    </w:p>
    <w:p w14:paraId="17795AF1" w14:textId="77777777" w:rsidR="00670445" w:rsidRDefault="00670445" w:rsidP="00670445">
      <w:pPr>
        <w:spacing w:after="0"/>
        <w:ind w:left="851" w:firstLine="142"/>
        <w:rPr>
          <w:rFonts w:cs="Times New Roman"/>
        </w:rPr>
      </w:pPr>
      <w:r>
        <w:rPr>
          <w:rFonts w:cs="Times New Roman"/>
        </w:rPr>
        <w:t>A Hipofízis betegségei, működészavarai</w:t>
      </w:r>
    </w:p>
    <w:p w14:paraId="25A27BAF" w14:textId="77777777" w:rsidR="00670445" w:rsidRDefault="00670445" w:rsidP="00670445">
      <w:pPr>
        <w:spacing w:after="0"/>
        <w:ind w:left="851" w:firstLine="142"/>
        <w:rPr>
          <w:rFonts w:cs="Times New Roman"/>
        </w:rPr>
      </w:pPr>
      <w:r>
        <w:rPr>
          <w:rFonts w:cs="Times New Roman"/>
        </w:rPr>
        <w:t xml:space="preserve">A </w:t>
      </w:r>
      <w:proofErr w:type="spellStart"/>
      <w:r>
        <w:rPr>
          <w:rFonts w:cs="Times New Roman"/>
        </w:rPr>
        <w:t>Hipotalamusz</w:t>
      </w:r>
      <w:proofErr w:type="spellEnd"/>
      <w:r>
        <w:rPr>
          <w:rFonts w:cs="Times New Roman"/>
        </w:rPr>
        <w:t xml:space="preserve"> betegségei, működészavarai</w:t>
      </w:r>
    </w:p>
    <w:p w14:paraId="656FC1E3" w14:textId="77777777" w:rsidR="00670445" w:rsidRDefault="00285804" w:rsidP="00670445">
      <w:pPr>
        <w:spacing w:after="0"/>
        <w:ind w:left="851" w:firstLine="142"/>
        <w:rPr>
          <w:rFonts w:cs="Times New Roman"/>
        </w:rPr>
      </w:pPr>
      <w:r>
        <w:rPr>
          <w:rFonts w:cs="Times New Roman"/>
        </w:rPr>
        <w:t>Mellékpajzsmirigy betegségei, működészavarai</w:t>
      </w:r>
    </w:p>
    <w:p w14:paraId="0B6E0F17" w14:textId="77777777" w:rsidR="00285804" w:rsidRDefault="00285804" w:rsidP="00670445">
      <w:pPr>
        <w:spacing w:after="0"/>
        <w:ind w:left="851" w:firstLine="142"/>
        <w:rPr>
          <w:rFonts w:cs="Times New Roman"/>
        </w:rPr>
      </w:pPr>
      <w:r>
        <w:rPr>
          <w:rFonts w:cs="Times New Roman"/>
        </w:rPr>
        <w:t>Mellékvese betegségei, működészavarai</w:t>
      </w:r>
    </w:p>
    <w:p w14:paraId="18458EDE" w14:textId="77777777" w:rsidR="00285804" w:rsidRDefault="00285804" w:rsidP="00670445">
      <w:pPr>
        <w:spacing w:after="0"/>
        <w:ind w:left="851" w:firstLine="142"/>
        <w:rPr>
          <w:rFonts w:cs="Times New Roman"/>
        </w:rPr>
      </w:pPr>
      <w:r>
        <w:rPr>
          <w:rFonts w:cs="Times New Roman"/>
        </w:rPr>
        <w:t>Anyagcsere betegségek</w:t>
      </w:r>
    </w:p>
    <w:p w14:paraId="3F86A640" w14:textId="77777777" w:rsidR="00285804" w:rsidRDefault="00285804" w:rsidP="00670445">
      <w:pPr>
        <w:spacing w:after="0"/>
        <w:ind w:left="851" w:firstLine="142"/>
        <w:rPr>
          <w:rFonts w:cs="Times New Roman"/>
        </w:rPr>
      </w:pPr>
      <w:r>
        <w:rPr>
          <w:rFonts w:cs="Times New Roman"/>
        </w:rPr>
        <w:t xml:space="preserve">Endokrin betegségek </w:t>
      </w:r>
      <w:proofErr w:type="spellStart"/>
      <w:r>
        <w:rPr>
          <w:rFonts w:cs="Times New Roman"/>
        </w:rPr>
        <w:t>szakápolástana</w:t>
      </w:r>
      <w:proofErr w:type="spellEnd"/>
    </w:p>
    <w:p w14:paraId="2BA4C9A8" w14:textId="77777777" w:rsidR="00670445" w:rsidRPr="002C37A5" w:rsidRDefault="00670445" w:rsidP="00670445">
      <w:pPr>
        <w:spacing w:after="0"/>
        <w:ind w:left="851" w:firstLine="142"/>
        <w:rPr>
          <w:rFonts w:cs="Times New Roman"/>
        </w:rPr>
      </w:pPr>
      <w:r w:rsidRPr="002C37A5">
        <w:rPr>
          <w:rFonts w:cs="Times New Roman"/>
        </w:rPr>
        <w:t>Nemzetközi kitekintés</w:t>
      </w:r>
    </w:p>
    <w:p w14:paraId="6BD8F4CA" w14:textId="77777777" w:rsidR="00670445" w:rsidRPr="002C37A5" w:rsidRDefault="00670445" w:rsidP="00670445">
      <w:pPr>
        <w:spacing w:after="0"/>
        <w:ind w:left="851" w:firstLine="142"/>
        <w:rPr>
          <w:rFonts w:cs="Times New Roman"/>
        </w:rPr>
      </w:pPr>
      <w:r w:rsidRPr="002C37A5">
        <w:rPr>
          <w:rFonts w:cs="Times New Roman"/>
        </w:rPr>
        <w:t>Betegmenedzsment, gondozás</w:t>
      </w:r>
    </w:p>
    <w:p w14:paraId="7D33E383" w14:textId="77777777" w:rsidR="00670445" w:rsidRDefault="00670445" w:rsidP="00670445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 w:rsidRPr="002C37A5">
        <w:rPr>
          <w:rFonts w:cs="Times New Roman"/>
        </w:rPr>
        <w:t>Nem várt események felismerése teendők, biztonságos betegellátás</w:t>
      </w:r>
    </w:p>
    <w:p w14:paraId="4AAC1BCA" w14:textId="77777777" w:rsidR="00670445" w:rsidRPr="00670445" w:rsidRDefault="00670445" w:rsidP="00670445">
      <w:pPr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</w:p>
    <w:p w14:paraId="47B2F052" w14:textId="21E48B60" w:rsidR="00670445" w:rsidRPr="00670445" w:rsidRDefault="00285804" w:rsidP="00E9496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jc w:val="right"/>
        <w:rPr>
          <w:rFonts w:cs="Times New Roman"/>
          <w:b/>
          <w:i/>
        </w:rPr>
      </w:pPr>
      <w:proofErr w:type="spellStart"/>
      <w:r>
        <w:rPr>
          <w:rFonts w:cs="Times New Roman"/>
          <w:b/>
          <w:i/>
        </w:rPr>
        <w:t>Onko-</w:t>
      </w:r>
      <w:proofErr w:type="spellEnd"/>
      <w:r>
        <w:rPr>
          <w:rFonts w:cs="Times New Roman"/>
          <w:b/>
          <w:i/>
        </w:rPr>
        <w:t xml:space="preserve"> </w:t>
      </w:r>
      <w:proofErr w:type="spellStart"/>
      <w:r>
        <w:rPr>
          <w:rFonts w:cs="Times New Roman"/>
          <w:b/>
          <w:i/>
        </w:rPr>
        <w:t>haematológiai</w:t>
      </w:r>
      <w:proofErr w:type="spellEnd"/>
      <w:r>
        <w:rPr>
          <w:rFonts w:cs="Times New Roman"/>
          <w:b/>
          <w:i/>
        </w:rPr>
        <w:t xml:space="preserve"> és az immunrendszer betegségei. </w:t>
      </w:r>
      <w:proofErr w:type="spellStart"/>
      <w:r w:rsidRPr="00285804">
        <w:rPr>
          <w:rFonts w:cs="Times New Roman"/>
          <w:b/>
          <w:i/>
        </w:rPr>
        <w:t>Szakápolás</w:t>
      </w:r>
      <w:r w:rsidR="00EA61CE">
        <w:rPr>
          <w:rFonts w:cs="Times New Roman"/>
          <w:b/>
          <w:i/>
        </w:rPr>
        <w:t>tan</w:t>
      </w:r>
      <w:proofErr w:type="spellEnd"/>
      <w:r w:rsidRPr="00285804">
        <w:rPr>
          <w:rFonts w:cs="Times New Roman"/>
          <w:b/>
          <w:i/>
        </w:rPr>
        <w:t xml:space="preserve"> </w:t>
      </w:r>
      <w:r>
        <w:rPr>
          <w:rFonts w:cs="Times New Roman"/>
          <w:b/>
          <w:i/>
        </w:rPr>
        <w:t xml:space="preserve">az </w:t>
      </w:r>
      <w:proofErr w:type="spellStart"/>
      <w:r w:rsidRPr="00285804">
        <w:rPr>
          <w:rFonts w:cs="Times New Roman"/>
          <w:b/>
          <w:i/>
        </w:rPr>
        <w:t>onko-haematológia</w:t>
      </w:r>
      <w:proofErr w:type="spellEnd"/>
      <w:r w:rsidRPr="00285804">
        <w:rPr>
          <w:rFonts w:cs="Times New Roman"/>
          <w:b/>
          <w:i/>
        </w:rPr>
        <w:t xml:space="preserve"> és immunrendszeri betegségek eseten</w:t>
      </w:r>
      <w:r w:rsidR="00CD556B">
        <w:rPr>
          <w:rFonts w:cs="Times New Roman"/>
          <w:b/>
          <w:i/>
        </w:rPr>
        <w:t xml:space="preserve"> </w:t>
      </w:r>
      <w:r w:rsidR="00911CAE">
        <w:rPr>
          <w:rFonts w:cs="Times New Roman"/>
          <w:b/>
          <w:i/>
        </w:rPr>
        <w:t>40</w:t>
      </w:r>
      <w:r>
        <w:rPr>
          <w:rFonts w:cs="Times New Roman"/>
          <w:b/>
          <w:i/>
        </w:rPr>
        <w:t>óra</w:t>
      </w:r>
    </w:p>
    <w:p w14:paraId="36BA4EC2" w14:textId="77777777" w:rsidR="00285804" w:rsidRPr="00285804" w:rsidRDefault="00285804" w:rsidP="00285804">
      <w:pPr>
        <w:spacing w:after="0"/>
        <w:ind w:left="851" w:firstLine="142"/>
        <w:rPr>
          <w:rFonts w:cs="Times New Roman"/>
        </w:rPr>
      </w:pPr>
      <w:r w:rsidRPr="00285804">
        <w:rPr>
          <w:rFonts w:cs="Times New Roman"/>
        </w:rPr>
        <w:t>A daganatos betegségekről általában</w:t>
      </w:r>
    </w:p>
    <w:p w14:paraId="246C4191" w14:textId="77777777" w:rsidR="00285804" w:rsidRPr="00285804" w:rsidRDefault="00285804" w:rsidP="00285804">
      <w:pPr>
        <w:spacing w:after="0"/>
        <w:ind w:left="851" w:firstLine="142"/>
        <w:rPr>
          <w:rFonts w:cs="Times New Roman"/>
        </w:rPr>
      </w:pPr>
      <w:r w:rsidRPr="00285804">
        <w:rPr>
          <w:rFonts w:cs="Times New Roman"/>
        </w:rPr>
        <w:t>A daganatos betegségek jelei, tünetei</w:t>
      </w:r>
    </w:p>
    <w:p w14:paraId="681C3064" w14:textId="77777777" w:rsidR="00285804" w:rsidRPr="00285804" w:rsidRDefault="00285804" w:rsidP="00285804">
      <w:pPr>
        <w:spacing w:after="0"/>
        <w:ind w:left="851" w:firstLine="142"/>
        <w:rPr>
          <w:rFonts w:cs="Times New Roman"/>
        </w:rPr>
      </w:pPr>
      <w:r w:rsidRPr="00285804">
        <w:rPr>
          <w:rFonts w:cs="Times New Roman"/>
        </w:rPr>
        <w:t>Daganatok osztályozása</w:t>
      </w:r>
    </w:p>
    <w:p w14:paraId="1C794891" w14:textId="77777777" w:rsidR="00285804" w:rsidRPr="00285804" w:rsidRDefault="00285804" w:rsidP="00285804">
      <w:pPr>
        <w:spacing w:after="0"/>
        <w:ind w:left="851" w:firstLine="142"/>
        <w:rPr>
          <w:rFonts w:cs="Times New Roman"/>
        </w:rPr>
      </w:pPr>
      <w:r w:rsidRPr="00285804">
        <w:rPr>
          <w:rFonts w:cs="Times New Roman"/>
        </w:rPr>
        <w:t>Daganatos betegségek kezelési módszerei</w:t>
      </w:r>
    </w:p>
    <w:p w14:paraId="73E1AD27" w14:textId="77777777" w:rsidR="00285804" w:rsidRPr="00285804" w:rsidRDefault="00285804" w:rsidP="00285804">
      <w:pPr>
        <w:spacing w:after="0"/>
        <w:ind w:left="851" w:firstLine="142"/>
        <w:rPr>
          <w:rFonts w:cs="Times New Roman"/>
        </w:rPr>
      </w:pPr>
      <w:r w:rsidRPr="00285804">
        <w:rPr>
          <w:rFonts w:cs="Times New Roman"/>
        </w:rPr>
        <w:t>Terápiás mellékhatások és kezelése</w:t>
      </w:r>
    </w:p>
    <w:p w14:paraId="33BCA023" w14:textId="77777777" w:rsidR="00285804" w:rsidRPr="00285804" w:rsidRDefault="00285804" w:rsidP="00285804">
      <w:pPr>
        <w:spacing w:after="0"/>
        <w:ind w:left="851" w:firstLine="142"/>
        <w:rPr>
          <w:rFonts w:cs="Times New Roman"/>
        </w:rPr>
      </w:pPr>
      <w:r w:rsidRPr="00285804">
        <w:rPr>
          <w:rFonts w:cs="Times New Roman"/>
        </w:rPr>
        <w:t>Rehabilitáció az onkológiában</w:t>
      </w:r>
    </w:p>
    <w:p w14:paraId="66583900" w14:textId="77777777" w:rsidR="00285804" w:rsidRDefault="00285804" w:rsidP="00285804">
      <w:pPr>
        <w:spacing w:after="0"/>
        <w:ind w:left="851" w:firstLine="142"/>
        <w:rPr>
          <w:rFonts w:cs="Times New Roman"/>
        </w:rPr>
      </w:pPr>
      <w:proofErr w:type="spellStart"/>
      <w:r w:rsidRPr="00285804">
        <w:rPr>
          <w:rFonts w:cs="Times New Roman"/>
        </w:rPr>
        <w:t>Szakápolástan</w:t>
      </w:r>
      <w:proofErr w:type="spellEnd"/>
      <w:r w:rsidRPr="00285804">
        <w:rPr>
          <w:rFonts w:cs="Times New Roman"/>
        </w:rPr>
        <w:t xml:space="preserve"> az onkológiai ellátásban</w:t>
      </w:r>
    </w:p>
    <w:p w14:paraId="618FB07B" w14:textId="77777777" w:rsidR="00285804" w:rsidRDefault="00285804" w:rsidP="00285804">
      <w:pPr>
        <w:spacing w:after="0"/>
        <w:ind w:left="851" w:firstLine="142"/>
        <w:rPr>
          <w:rFonts w:cs="Times New Roman"/>
        </w:rPr>
      </w:pPr>
      <w:r>
        <w:rPr>
          <w:rFonts w:cs="Times New Roman"/>
        </w:rPr>
        <w:t>A hospice</w:t>
      </w:r>
    </w:p>
    <w:p w14:paraId="607245B5" w14:textId="77777777" w:rsidR="00285804" w:rsidRDefault="00285804" w:rsidP="00285804">
      <w:pPr>
        <w:spacing w:after="0"/>
        <w:ind w:left="851" w:firstLine="142"/>
        <w:rPr>
          <w:rFonts w:cs="Times New Roman"/>
        </w:rPr>
      </w:pPr>
      <w:r>
        <w:rPr>
          <w:rFonts w:cs="Times New Roman"/>
        </w:rPr>
        <w:t>Palliatív terápia</w:t>
      </w:r>
    </w:p>
    <w:p w14:paraId="1AE92798" w14:textId="77777777" w:rsidR="00285804" w:rsidRDefault="00285804" w:rsidP="00285804">
      <w:pPr>
        <w:spacing w:after="0"/>
        <w:ind w:left="993"/>
        <w:rPr>
          <w:rFonts w:cs="Times New Roman"/>
          <w:szCs w:val="24"/>
        </w:rPr>
      </w:pPr>
      <w:r w:rsidRPr="00285804">
        <w:rPr>
          <w:rFonts w:cs="Times New Roman"/>
        </w:rPr>
        <w:t>A terminális állapotban lévő betegek segítése, ápolási sajátosságok a</w:t>
      </w:r>
      <w:r w:rsidRPr="00285804">
        <w:rPr>
          <w:rFonts w:cs="Times New Roman"/>
          <w:szCs w:val="24"/>
        </w:rPr>
        <w:t xml:space="preserve"> szükségleteik kielégítésében</w:t>
      </w:r>
    </w:p>
    <w:p w14:paraId="7DA0A8D7" w14:textId="77777777" w:rsidR="00CD3479" w:rsidRDefault="00CD3479" w:rsidP="00285804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A gyermekhalál</w:t>
      </w:r>
    </w:p>
    <w:p w14:paraId="177A29E8" w14:textId="77777777" w:rsidR="00CD3479" w:rsidRDefault="00CD3479" w:rsidP="00285804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Gyászreakciók</w:t>
      </w:r>
    </w:p>
    <w:p w14:paraId="44A66F0A" w14:textId="77777777" w:rsidR="00CD3479" w:rsidRDefault="00CD3479" w:rsidP="00285804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Etikai, jogi szempontok az ellátás, gondozás során</w:t>
      </w:r>
    </w:p>
    <w:p w14:paraId="3FFEB098" w14:textId="77777777" w:rsidR="00CD3479" w:rsidRDefault="00CD3479" w:rsidP="00285804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Anémiák</w:t>
      </w:r>
    </w:p>
    <w:p w14:paraId="28C98885" w14:textId="77777777" w:rsidR="00CD3479" w:rsidRDefault="00CD3479" w:rsidP="00285804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Leukémia fajtái</w:t>
      </w:r>
    </w:p>
    <w:p w14:paraId="56870CDD" w14:textId="77777777" w:rsidR="00CD3479" w:rsidRDefault="00CD3479" w:rsidP="00285804">
      <w:pPr>
        <w:spacing w:after="0"/>
        <w:ind w:left="993"/>
        <w:rPr>
          <w:rFonts w:cs="Times New Roman"/>
          <w:szCs w:val="24"/>
        </w:rPr>
      </w:pPr>
      <w:proofErr w:type="spellStart"/>
      <w:r>
        <w:rPr>
          <w:rFonts w:cs="Times New Roman"/>
          <w:szCs w:val="24"/>
        </w:rPr>
        <w:t>Citopéniák</w:t>
      </w:r>
      <w:proofErr w:type="spellEnd"/>
    </w:p>
    <w:p w14:paraId="16055D1E" w14:textId="77777777" w:rsidR="00CD3479" w:rsidRDefault="00CD3479" w:rsidP="00285804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 </w:t>
      </w:r>
      <w:proofErr w:type="spellStart"/>
      <w:r>
        <w:rPr>
          <w:rFonts w:cs="Times New Roman"/>
          <w:szCs w:val="24"/>
        </w:rPr>
        <w:t>limphoid</w:t>
      </w:r>
      <w:proofErr w:type="spellEnd"/>
      <w:r>
        <w:rPr>
          <w:rFonts w:cs="Times New Roman"/>
          <w:szCs w:val="24"/>
        </w:rPr>
        <w:t xml:space="preserve"> rendszer betegségei</w:t>
      </w:r>
    </w:p>
    <w:p w14:paraId="66D211C7" w14:textId="77777777" w:rsidR="00CD3479" w:rsidRDefault="00CD3479" w:rsidP="00285804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Szisztémás autóimmun betegségek</w:t>
      </w:r>
    </w:p>
    <w:p w14:paraId="2400DCE1" w14:textId="77777777" w:rsidR="00CD3479" w:rsidRDefault="00CD3479" w:rsidP="00285804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Szakápolás a vérképzőrendszer betegségeiben</w:t>
      </w:r>
    </w:p>
    <w:p w14:paraId="5026788E" w14:textId="77777777" w:rsidR="00CD3479" w:rsidRPr="002C37A5" w:rsidRDefault="00CD3479" w:rsidP="00CD3479">
      <w:pPr>
        <w:spacing w:after="0"/>
        <w:ind w:left="851" w:firstLine="142"/>
        <w:rPr>
          <w:rFonts w:cs="Times New Roman"/>
        </w:rPr>
      </w:pPr>
      <w:r w:rsidRPr="002C37A5">
        <w:rPr>
          <w:rFonts w:cs="Times New Roman"/>
        </w:rPr>
        <w:t>Betegmenedzsment, gondozás</w:t>
      </w:r>
    </w:p>
    <w:p w14:paraId="6EEBD11A" w14:textId="77777777" w:rsidR="00285804" w:rsidRPr="00285804" w:rsidRDefault="00285804" w:rsidP="00285804">
      <w:pPr>
        <w:spacing w:after="0"/>
        <w:ind w:left="851" w:firstLine="142"/>
        <w:rPr>
          <w:rFonts w:ascii="Palatino Linotype" w:hAnsi="Palatino Linotype" w:cs="Palatino Linotype"/>
          <w:szCs w:val="24"/>
        </w:rPr>
      </w:pPr>
      <w:r w:rsidRPr="00285804">
        <w:rPr>
          <w:rFonts w:cs="Times New Roman"/>
        </w:rPr>
        <w:t>Nemzetközi</w:t>
      </w:r>
      <w:r w:rsidRPr="00285804">
        <w:rPr>
          <w:rFonts w:ascii="Palatino Linotype" w:hAnsi="Palatino Linotype" w:cs="Palatino Linotype"/>
          <w:szCs w:val="24"/>
        </w:rPr>
        <w:t xml:space="preserve"> kitekintés</w:t>
      </w:r>
    </w:p>
    <w:p w14:paraId="67C1B367" w14:textId="77777777" w:rsidR="00CD3479" w:rsidRDefault="00CD3479" w:rsidP="00CD3479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 w:rsidRPr="002C37A5">
        <w:rPr>
          <w:rFonts w:cs="Times New Roman"/>
        </w:rPr>
        <w:t>Nem várt események felismerése teendők, biztonságos betegellátás</w:t>
      </w:r>
    </w:p>
    <w:p w14:paraId="0D0C520F" w14:textId="77777777" w:rsidR="00F90E9D" w:rsidRPr="00285804" w:rsidRDefault="00F90E9D" w:rsidP="00285804">
      <w:pPr>
        <w:spacing w:after="0"/>
        <w:ind w:left="851" w:firstLine="142"/>
        <w:rPr>
          <w:rFonts w:cs="Times New Roman"/>
        </w:rPr>
      </w:pPr>
    </w:p>
    <w:p w14:paraId="2CB4C28C" w14:textId="497446AC" w:rsidR="00F90E9D" w:rsidRPr="00CD3479" w:rsidRDefault="00CD3479" w:rsidP="00CD34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CD3479">
        <w:rPr>
          <w:b/>
          <w:i/>
        </w:rPr>
        <w:t>Kisklinikumi</w:t>
      </w:r>
      <w:proofErr w:type="spellEnd"/>
      <w:r w:rsidRPr="00CD3479">
        <w:rPr>
          <w:b/>
          <w:i/>
        </w:rPr>
        <w:t xml:space="preserve"> ismeretek</w:t>
      </w:r>
      <w:r w:rsidR="00732B78">
        <w:rPr>
          <w:b/>
          <w:i/>
        </w:rPr>
        <w:t>,</w:t>
      </w:r>
      <w:r w:rsidR="00CD556B">
        <w:rPr>
          <w:b/>
          <w:i/>
        </w:rPr>
        <w:t xml:space="preserve"> és </w:t>
      </w:r>
      <w:proofErr w:type="spellStart"/>
      <w:r w:rsidR="00CD556B">
        <w:rPr>
          <w:b/>
          <w:i/>
        </w:rPr>
        <w:t>szakápolástan</w:t>
      </w:r>
      <w:proofErr w:type="spellEnd"/>
      <w:r w:rsidR="00732B78">
        <w:rPr>
          <w:b/>
          <w:i/>
        </w:rPr>
        <w:t xml:space="preserve"> </w:t>
      </w:r>
      <w:r w:rsidRPr="00CD3479">
        <w:rPr>
          <w:b/>
          <w:i/>
        </w:rPr>
        <w:t xml:space="preserve">Bőrgyógyászati Fül- </w:t>
      </w:r>
      <w:proofErr w:type="spellStart"/>
      <w:r w:rsidRPr="00CD3479">
        <w:rPr>
          <w:b/>
          <w:i/>
        </w:rPr>
        <w:t>Orr-Gégészeti</w:t>
      </w:r>
      <w:proofErr w:type="spellEnd"/>
      <w:r w:rsidRPr="00CD3479">
        <w:rPr>
          <w:b/>
          <w:i/>
        </w:rPr>
        <w:t xml:space="preserve"> és Szemészeti betegségek esetén</w:t>
      </w:r>
      <w:r w:rsidR="00CD556B">
        <w:rPr>
          <w:b/>
          <w:i/>
        </w:rPr>
        <w:tab/>
      </w:r>
      <w:r w:rsidRPr="00CD3479">
        <w:rPr>
          <w:b/>
          <w:i/>
        </w:rPr>
        <w:t xml:space="preserve"> </w:t>
      </w:r>
      <w:proofErr w:type="gramStart"/>
      <w:r w:rsidR="00911CAE">
        <w:rPr>
          <w:b/>
          <w:i/>
        </w:rPr>
        <w:t xml:space="preserve">22 </w:t>
      </w:r>
      <w:r w:rsidRPr="00CD3479">
        <w:rPr>
          <w:b/>
          <w:i/>
        </w:rPr>
        <w:t xml:space="preserve"> óra</w:t>
      </w:r>
      <w:proofErr w:type="gramEnd"/>
    </w:p>
    <w:p w14:paraId="2D983812" w14:textId="77777777" w:rsidR="00CD3479" w:rsidRPr="00CD3479" w:rsidRDefault="00CD3479" w:rsidP="00CD3479">
      <w:pPr>
        <w:spacing w:after="0"/>
        <w:ind w:left="993"/>
        <w:rPr>
          <w:rFonts w:cs="Times New Roman"/>
          <w:szCs w:val="24"/>
        </w:rPr>
      </w:pPr>
      <w:r w:rsidRPr="00CD3479">
        <w:rPr>
          <w:rFonts w:cs="Times New Roman"/>
          <w:szCs w:val="24"/>
        </w:rPr>
        <w:t>Mikroorganizmusok okozta betegségek</w:t>
      </w:r>
      <w:r w:rsidR="00071F49">
        <w:rPr>
          <w:rFonts w:cs="Times New Roman"/>
          <w:szCs w:val="24"/>
        </w:rPr>
        <w:t xml:space="preserve"> a Bőrgyógyászatban</w:t>
      </w:r>
    </w:p>
    <w:p w14:paraId="43ABE1C1" w14:textId="77777777" w:rsidR="00CD3479" w:rsidRPr="00CD3479" w:rsidRDefault="00CD3479" w:rsidP="00CD3479">
      <w:pPr>
        <w:spacing w:after="0"/>
        <w:ind w:left="993"/>
        <w:rPr>
          <w:rFonts w:cs="Times New Roman"/>
          <w:szCs w:val="24"/>
        </w:rPr>
      </w:pPr>
      <w:r w:rsidRPr="00CD3479">
        <w:rPr>
          <w:rFonts w:cs="Times New Roman"/>
          <w:szCs w:val="24"/>
        </w:rPr>
        <w:t>Allergiás megbetegedések</w:t>
      </w:r>
    </w:p>
    <w:p w14:paraId="34009370" w14:textId="77777777" w:rsidR="00CD3479" w:rsidRPr="00CD3479" w:rsidRDefault="00CD3479" w:rsidP="00CD3479">
      <w:pPr>
        <w:spacing w:after="0"/>
        <w:ind w:left="993"/>
        <w:rPr>
          <w:rFonts w:cs="Times New Roman"/>
          <w:szCs w:val="24"/>
        </w:rPr>
      </w:pPr>
      <w:r w:rsidRPr="00CD3479">
        <w:rPr>
          <w:rFonts w:cs="Times New Roman"/>
          <w:szCs w:val="24"/>
        </w:rPr>
        <w:t>Genetikai eredetű megbetegedések (</w:t>
      </w:r>
      <w:proofErr w:type="spellStart"/>
      <w:r w:rsidRPr="00CD3479">
        <w:rPr>
          <w:rFonts w:cs="Times New Roman"/>
          <w:szCs w:val="24"/>
        </w:rPr>
        <w:t>ekzéma</w:t>
      </w:r>
      <w:proofErr w:type="spellEnd"/>
      <w:r w:rsidRPr="00CD3479">
        <w:rPr>
          <w:rFonts w:cs="Times New Roman"/>
          <w:szCs w:val="24"/>
        </w:rPr>
        <w:t xml:space="preserve">, </w:t>
      </w:r>
      <w:proofErr w:type="spellStart"/>
      <w:r w:rsidRPr="00CD3479">
        <w:rPr>
          <w:rFonts w:cs="Times New Roman"/>
          <w:szCs w:val="24"/>
        </w:rPr>
        <w:t>psoriasis</w:t>
      </w:r>
      <w:proofErr w:type="spellEnd"/>
      <w:r w:rsidRPr="00CD3479">
        <w:rPr>
          <w:rFonts w:cs="Times New Roman"/>
          <w:szCs w:val="24"/>
        </w:rPr>
        <w:t>)</w:t>
      </w:r>
    </w:p>
    <w:p w14:paraId="1524FFDD" w14:textId="77777777" w:rsidR="00CD3479" w:rsidRPr="00CD3479" w:rsidRDefault="00CD3479" w:rsidP="00CD3479">
      <w:pPr>
        <w:spacing w:after="0"/>
        <w:ind w:left="993"/>
        <w:rPr>
          <w:rFonts w:cs="Times New Roman"/>
          <w:szCs w:val="24"/>
        </w:rPr>
      </w:pPr>
      <w:r w:rsidRPr="00CD3479">
        <w:rPr>
          <w:rFonts w:cs="Times New Roman"/>
          <w:szCs w:val="24"/>
        </w:rPr>
        <w:t>Parazitás fertőzések, betegségek</w:t>
      </w:r>
    </w:p>
    <w:p w14:paraId="47788266" w14:textId="77777777" w:rsidR="00CD3479" w:rsidRPr="00CD3479" w:rsidRDefault="00CD3479" w:rsidP="00CD3479">
      <w:pPr>
        <w:spacing w:after="0"/>
        <w:ind w:left="993"/>
        <w:rPr>
          <w:rFonts w:cs="Times New Roman"/>
          <w:szCs w:val="24"/>
        </w:rPr>
      </w:pPr>
      <w:r w:rsidRPr="00CD3479">
        <w:rPr>
          <w:rFonts w:cs="Times New Roman"/>
          <w:szCs w:val="24"/>
        </w:rPr>
        <w:t>Daganatos megbetegedések</w:t>
      </w:r>
    </w:p>
    <w:p w14:paraId="752F56F9" w14:textId="77777777" w:rsidR="00CD3479" w:rsidRPr="00CD3479" w:rsidRDefault="00CD3479" w:rsidP="00CD3479">
      <w:pPr>
        <w:spacing w:after="0"/>
        <w:ind w:left="993"/>
        <w:rPr>
          <w:rFonts w:cs="Times New Roman"/>
          <w:szCs w:val="24"/>
        </w:rPr>
      </w:pPr>
      <w:r w:rsidRPr="00CD3479">
        <w:rPr>
          <w:rFonts w:cs="Times New Roman"/>
          <w:szCs w:val="24"/>
        </w:rPr>
        <w:t>Fokozott faggyúmirigy termelés okozta betegség</w:t>
      </w:r>
    </w:p>
    <w:p w14:paraId="34287915" w14:textId="77777777" w:rsidR="00CD3479" w:rsidRDefault="00CD3479" w:rsidP="00CD3479">
      <w:pPr>
        <w:spacing w:after="0"/>
        <w:ind w:left="993"/>
        <w:rPr>
          <w:rFonts w:cs="Times New Roman"/>
          <w:szCs w:val="24"/>
        </w:rPr>
      </w:pPr>
      <w:r w:rsidRPr="00CD3479">
        <w:rPr>
          <w:rFonts w:cs="Times New Roman"/>
          <w:szCs w:val="24"/>
        </w:rPr>
        <w:t>Bőrgyógyászati megbetegedésekkel összefüggő szakápolói feladatok</w:t>
      </w:r>
    </w:p>
    <w:p w14:paraId="0FB9E064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Fejlődési rendellenességek</w:t>
      </w:r>
      <w:r w:rsidR="00071F49">
        <w:rPr>
          <w:rFonts w:cs="Times New Roman"/>
          <w:szCs w:val="24"/>
        </w:rPr>
        <w:t xml:space="preserve"> az Orr- Fül- Gégészetben</w:t>
      </w:r>
    </w:p>
    <w:p w14:paraId="68E213EC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Gyulladásos eredetű kórképek</w:t>
      </w:r>
    </w:p>
    <w:p w14:paraId="44233C65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Sérülések</w:t>
      </w:r>
    </w:p>
    <w:p w14:paraId="16D0CB9B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Daganatok</w:t>
      </w:r>
    </w:p>
    <w:p w14:paraId="631FB5C6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Egyéb fülészeti kórképek</w:t>
      </w:r>
    </w:p>
    <w:p w14:paraId="528D5D2C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Sürgősségi ellátást igénylő kórképek</w:t>
      </w:r>
    </w:p>
    <w:p w14:paraId="143C3E93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Fül-orr-gégészeti megbetegedésekkel összefüggő szakápolói feladatok</w:t>
      </w:r>
    </w:p>
    <w:p w14:paraId="66393BDB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Gyulladásos eredetű betegségek</w:t>
      </w:r>
      <w:r w:rsidR="00071F49">
        <w:rPr>
          <w:rFonts w:cs="Times New Roman"/>
          <w:szCs w:val="24"/>
        </w:rPr>
        <w:t xml:space="preserve"> a Szemészetben</w:t>
      </w:r>
    </w:p>
    <w:p w14:paraId="3CBA3213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Allergiás megbetegedések</w:t>
      </w:r>
    </w:p>
    <w:p w14:paraId="4E1FE3DC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Kancsalság</w:t>
      </w:r>
    </w:p>
    <w:p w14:paraId="38754A69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Daganatok</w:t>
      </w:r>
    </w:p>
    <w:p w14:paraId="06B46FAC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Sérülések</w:t>
      </w:r>
    </w:p>
    <w:p w14:paraId="532CBE93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Szövődményes szemészeti elváltozások</w:t>
      </w:r>
    </w:p>
    <w:p w14:paraId="7697E3DE" w14:textId="77777777" w:rsidR="00477554" w:rsidRPr="00477554" w:rsidRDefault="00477554" w:rsidP="00477554">
      <w:pPr>
        <w:widowControl w:val="0"/>
        <w:suppressAutoHyphens/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Szemészeti megbetegedésekkel összefüggő szakápolói feladatok</w:t>
      </w:r>
    </w:p>
    <w:p w14:paraId="3C0DAD04" w14:textId="77777777" w:rsidR="00CD3479" w:rsidRPr="00CD3479" w:rsidRDefault="00CD3479" w:rsidP="00CD3479">
      <w:pPr>
        <w:spacing w:after="0"/>
        <w:ind w:left="993"/>
        <w:rPr>
          <w:rFonts w:cs="Times New Roman"/>
          <w:szCs w:val="24"/>
        </w:rPr>
      </w:pPr>
      <w:r w:rsidRPr="00CD3479">
        <w:rPr>
          <w:rFonts w:cs="Times New Roman"/>
          <w:szCs w:val="24"/>
        </w:rPr>
        <w:t>Nemzetközi kitekintés</w:t>
      </w:r>
    </w:p>
    <w:p w14:paraId="73B3458C" w14:textId="77777777" w:rsidR="00CD3479" w:rsidRPr="00CD3479" w:rsidRDefault="00CD3479" w:rsidP="00CD3479">
      <w:pPr>
        <w:spacing w:after="0"/>
        <w:ind w:left="993"/>
        <w:rPr>
          <w:rFonts w:cs="Times New Roman"/>
          <w:szCs w:val="24"/>
        </w:rPr>
      </w:pPr>
      <w:r w:rsidRPr="00CD3479">
        <w:rPr>
          <w:rFonts w:cs="Times New Roman"/>
          <w:szCs w:val="24"/>
        </w:rPr>
        <w:t>Betegmenedzsment, gondozás</w:t>
      </w:r>
    </w:p>
    <w:p w14:paraId="3F7FF68F" w14:textId="77777777" w:rsidR="00CD3479" w:rsidRDefault="00CD3479" w:rsidP="00CD3479">
      <w:pPr>
        <w:spacing w:after="0"/>
        <w:ind w:left="993"/>
        <w:rPr>
          <w:rFonts w:cs="Times New Roman"/>
          <w:szCs w:val="24"/>
        </w:rPr>
      </w:pPr>
      <w:r w:rsidRPr="00CD3479">
        <w:rPr>
          <w:rFonts w:cs="Times New Roman"/>
          <w:szCs w:val="24"/>
        </w:rPr>
        <w:t>Nem várt események felismerése teendők, biztonságos betegellátás</w:t>
      </w:r>
    </w:p>
    <w:p w14:paraId="2B22989A" w14:textId="77777777" w:rsidR="00477554" w:rsidRPr="00CD3479" w:rsidRDefault="00477554" w:rsidP="00CD3479">
      <w:pPr>
        <w:spacing w:after="0"/>
        <w:ind w:left="993"/>
        <w:rPr>
          <w:rFonts w:cs="Times New Roman"/>
          <w:szCs w:val="24"/>
        </w:rPr>
      </w:pPr>
    </w:p>
    <w:p w14:paraId="69451ED0" w14:textId="0CC80F87" w:rsidR="00CD3479" w:rsidRPr="00477554" w:rsidRDefault="00477554" w:rsidP="00CD34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77554">
        <w:rPr>
          <w:b/>
          <w:i/>
        </w:rPr>
        <w:t>Fertőző betegségek</w:t>
      </w:r>
      <w:r>
        <w:rPr>
          <w:b/>
          <w:i/>
        </w:rPr>
        <w:t xml:space="preserve">. </w:t>
      </w:r>
      <w:proofErr w:type="spellStart"/>
      <w:r>
        <w:rPr>
          <w:b/>
          <w:i/>
        </w:rPr>
        <w:t>Szakápolás</w:t>
      </w:r>
      <w:r w:rsidR="00071F49">
        <w:rPr>
          <w:b/>
          <w:i/>
        </w:rPr>
        <w:t>tan</w:t>
      </w:r>
      <w:proofErr w:type="spellEnd"/>
      <w:r>
        <w:rPr>
          <w:b/>
          <w:i/>
        </w:rPr>
        <w:t xml:space="preserve"> fertőző betegségek esetén </w:t>
      </w:r>
      <w:r w:rsidR="00911CAE">
        <w:rPr>
          <w:b/>
          <w:i/>
        </w:rPr>
        <w:t>11</w:t>
      </w:r>
      <w:r>
        <w:rPr>
          <w:b/>
          <w:i/>
        </w:rPr>
        <w:t xml:space="preserve"> óra</w:t>
      </w:r>
    </w:p>
    <w:p w14:paraId="1BBC0DB9" w14:textId="77777777" w:rsidR="00477554" w:rsidRPr="00477554" w:rsidRDefault="00477554" w:rsidP="00477554">
      <w:pPr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 xml:space="preserve">Gyermekkori fertőző betegségek </w:t>
      </w:r>
      <w:proofErr w:type="spellStart"/>
      <w:r w:rsidRPr="00477554">
        <w:rPr>
          <w:rFonts w:cs="Times New Roman"/>
          <w:szCs w:val="24"/>
        </w:rPr>
        <w:t>klinikuma</w:t>
      </w:r>
      <w:proofErr w:type="spellEnd"/>
    </w:p>
    <w:p w14:paraId="186724DC" w14:textId="77777777" w:rsidR="00477554" w:rsidRPr="00477554" w:rsidRDefault="00477554" w:rsidP="00477554">
      <w:pPr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Szakápolás fertőző megbetegedésben szenvedő csecsemő és gyermek esetén</w:t>
      </w:r>
    </w:p>
    <w:p w14:paraId="47FDDDAB" w14:textId="77777777" w:rsidR="00477554" w:rsidRPr="00477554" w:rsidRDefault="00477554" w:rsidP="00477554">
      <w:pPr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Az AIDS</w:t>
      </w:r>
    </w:p>
    <w:p w14:paraId="712DC97A" w14:textId="77777777" w:rsidR="00477554" w:rsidRPr="00477554" w:rsidRDefault="00477554" w:rsidP="00477554">
      <w:pPr>
        <w:spacing w:after="0"/>
        <w:ind w:left="993"/>
        <w:rPr>
          <w:rFonts w:cs="Times New Roman"/>
          <w:szCs w:val="24"/>
        </w:rPr>
      </w:pPr>
      <w:r w:rsidRPr="00477554">
        <w:rPr>
          <w:rFonts w:cs="Times New Roman"/>
          <w:szCs w:val="24"/>
        </w:rPr>
        <w:t>Betegmenedzsment, gondozás</w:t>
      </w:r>
    </w:p>
    <w:p w14:paraId="04973DCB" w14:textId="77777777" w:rsidR="00477554" w:rsidRPr="00477554" w:rsidRDefault="00477554" w:rsidP="00477554">
      <w:pPr>
        <w:spacing w:after="0"/>
        <w:ind w:left="993"/>
        <w:rPr>
          <w:rFonts w:ascii="Palatino Linotype" w:hAnsi="Palatino Linotype" w:cs="Palatino Linotype"/>
          <w:szCs w:val="24"/>
        </w:rPr>
      </w:pPr>
      <w:r w:rsidRPr="00477554">
        <w:rPr>
          <w:rFonts w:cs="Times New Roman"/>
          <w:szCs w:val="24"/>
        </w:rPr>
        <w:t>Nem várt események felismerése teendők, biztonságos betegellátás</w:t>
      </w:r>
    </w:p>
    <w:p w14:paraId="392A3A96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24165BEB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08D10E88" w14:textId="77777777" w:rsidR="00B64FCB" w:rsidRPr="00B64FCB" w:rsidRDefault="00477554" w:rsidP="00B64FCB">
      <w:pPr>
        <w:spacing w:after="0"/>
        <w:ind w:left="426"/>
        <w:rPr>
          <w:i/>
        </w:rPr>
      </w:pPr>
      <w:r>
        <w:rPr>
          <w:i/>
        </w:rPr>
        <w:t>Tanterem, szaktanterem</w:t>
      </w:r>
    </w:p>
    <w:p w14:paraId="572727CF" w14:textId="77777777" w:rsidR="00B64FCB" w:rsidRPr="002B5BF7" w:rsidRDefault="00B64FCB" w:rsidP="00B64FCB">
      <w:pPr>
        <w:spacing w:after="0"/>
        <w:ind w:left="426"/>
      </w:pPr>
    </w:p>
    <w:p w14:paraId="142F1714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6D951CCD" w14:textId="77777777" w:rsidR="00B64FCB" w:rsidRDefault="00B64FCB" w:rsidP="00B64FCB">
      <w:pPr>
        <w:spacing w:after="0"/>
        <w:ind w:left="426"/>
      </w:pPr>
    </w:p>
    <w:p w14:paraId="3F5AC8F0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18DB7C07" w14:textId="77777777" w:rsidR="00042C4B" w:rsidRPr="00042C4B" w:rsidRDefault="00042C4B" w:rsidP="00042C4B">
      <w:pPr>
        <w:spacing w:after="0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C1F96" w:rsidRPr="0025692B" w14:paraId="672898BE" w14:textId="77777777" w:rsidTr="00CC33AB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1CE0B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A4A00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598D9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5952D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C1F96" w:rsidRPr="0025692B" w14:paraId="257C6CBC" w14:textId="77777777" w:rsidTr="00CC33AB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8901C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D48E7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2B1BD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9882F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A5BE6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464D1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C1F96" w:rsidRPr="0025692B" w14:paraId="2BA4F22A" w14:textId="77777777" w:rsidTr="00CC33AB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434BA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78189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146EE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ACA23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98AF7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EF16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torzók, anatómia ábrák,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oktatófilmelmek</w:t>
            </w:r>
            <w:proofErr w:type="spellEnd"/>
          </w:p>
        </w:tc>
      </w:tr>
      <w:tr w:rsidR="003C1F96" w:rsidRPr="0025692B" w14:paraId="48070003" w14:textId="77777777" w:rsidTr="00CC3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B008F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15CD7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39DB8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647C0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B7B85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EA2C4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C1F96" w:rsidRPr="0025692B" w14:paraId="40578FD7" w14:textId="77777777" w:rsidTr="00CC3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83F84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98F49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A9F50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E97F5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847F4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2D16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flipchart</w:t>
            </w:r>
            <w:proofErr w:type="spellEnd"/>
          </w:p>
        </w:tc>
      </w:tr>
      <w:tr w:rsidR="003C1F96" w:rsidRPr="0025692B" w14:paraId="3B12E2D7" w14:textId="77777777" w:rsidTr="00CC3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605D7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B080A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00FB8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7E681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2A27B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00453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Komputeres eszközök</w:t>
            </w:r>
          </w:p>
        </w:tc>
      </w:tr>
      <w:tr w:rsidR="003C1F96" w:rsidRPr="0025692B" w14:paraId="163CC038" w14:textId="77777777" w:rsidTr="00CC33AB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5135E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4DF02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C0BBE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B64D3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79C3E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1A2BC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torzók, anatómia ábrák</w:t>
            </w:r>
          </w:p>
        </w:tc>
      </w:tr>
      <w:tr w:rsidR="003C1F96" w:rsidRPr="0025692B" w14:paraId="3A839C09" w14:textId="77777777" w:rsidTr="00CC3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6E77B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B29EF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47DE8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EFD15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FD343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899DD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C1F96" w:rsidRPr="0025692B" w14:paraId="48770CBA" w14:textId="77777777" w:rsidTr="00CC3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5DC8F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B4B3F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25594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9D041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71E02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72F1C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C1F96" w:rsidRPr="0025692B" w14:paraId="7FD6D469" w14:textId="77777777" w:rsidTr="00CC33AB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02752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12FE8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7BD2F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18F1E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C199C" w14:textId="77777777" w:rsidR="003C1F96" w:rsidRPr="0025692B" w:rsidRDefault="003C1F96" w:rsidP="003C1F9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F59DA" w14:textId="77777777" w:rsidR="003C1F96" w:rsidRPr="0025692B" w:rsidRDefault="003C1F96" w:rsidP="003C1F9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Csecsemő, </w:t>
            </w:r>
            <w:proofErr w:type="gram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gyermek ápolási</w:t>
            </w:r>
            <w:proofErr w:type="gram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babák, az ellátás eszközei</w:t>
            </w:r>
          </w:p>
        </w:tc>
      </w:tr>
    </w:tbl>
    <w:p w14:paraId="0B402023" w14:textId="77777777" w:rsidR="00612AF4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361D8B73" w14:textId="77777777" w:rsidR="00042C4B" w:rsidRPr="00042C4B" w:rsidRDefault="00042C4B" w:rsidP="00042C4B">
      <w:pPr>
        <w:spacing w:after="0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6"/>
        <w:gridCol w:w="2488"/>
        <w:gridCol w:w="1351"/>
        <w:gridCol w:w="796"/>
        <w:gridCol w:w="774"/>
        <w:gridCol w:w="2125"/>
      </w:tblGrid>
      <w:tr w:rsidR="00612AF4" w:rsidRPr="0025692B" w14:paraId="7F101FC0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B7F1D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8482F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62C4F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EA8A4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88289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464EA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12AF4" w:rsidRPr="0025692B" w14:paraId="17BFDC6F" w14:textId="77777777" w:rsidTr="00612AF4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EF22D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D71B3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FD990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A34C4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719AB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0A67D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353C19A8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784BB1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FFC9613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8162966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53F075E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E0A8EC5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13EB71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76D2E19B" w14:textId="77777777" w:rsidTr="00612AF4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10012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C9BA9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C9C86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DC3BB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AAAF0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C7009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Tankönyv, anatómiai ábragyűjtemény</w:t>
            </w:r>
          </w:p>
        </w:tc>
      </w:tr>
      <w:tr w:rsidR="00612AF4" w:rsidRPr="0025692B" w14:paraId="6AE5760D" w14:textId="77777777" w:rsidTr="00612AF4">
        <w:trPr>
          <w:trHeight w:val="76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5FD6F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84432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D06D6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FCF5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42C35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0A1A1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 anatómiai ábragyűjtemény, munkafüzet</w:t>
            </w:r>
          </w:p>
        </w:tc>
      </w:tr>
      <w:tr w:rsidR="00612AF4" w:rsidRPr="0025692B" w14:paraId="5F9281E1" w14:textId="77777777" w:rsidTr="00612AF4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EC562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739C4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FBCBD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882C4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D6674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05465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Írott </w:t>
            </w: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media</w:t>
            </w:r>
            <w:proofErr w:type="spell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munkafüzet</w:t>
            </w:r>
          </w:p>
        </w:tc>
      </w:tr>
      <w:tr w:rsidR="00612AF4" w:rsidRPr="0025692B" w14:paraId="39B8D92E" w14:textId="77777777" w:rsidTr="00612AF4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D70C1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B51B0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9A1E8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51A5F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18739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D984E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</w:tr>
      <w:tr w:rsidR="00612AF4" w:rsidRPr="0025692B" w14:paraId="69505D7D" w14:textId="77777777" w:rsidTr="00612AF4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08252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437A5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75CBA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D36B8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900F1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5FE0F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eszközök, munkafüzet</w:t>
            </w:r>
          </w:p>
        </w:tc>
      </w:tr>
      <w:tr w:rsidR="00612AF4" w:rsidRPr="0025692B" w14:paraId="40779E52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F6EA8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5129A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7632D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4AF41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43EC2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872C4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5874B4FB" w14:textId="77777777" w:rsidTr="00612AF4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196D1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3A067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D460B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4D76F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990E8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8F2BA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612AF4" w:rsidRPr="0025692B" w14:paraId="63C0827C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04FD675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1E2EEBD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9EDB741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F9C165A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2123716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FD83044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12299107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AAA75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A3B6D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66DE3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25429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399AA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AD065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4D6333F3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D8751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D1D19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2066D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D3BDE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E9D4C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54ACB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0BA5D9C4" w14:textId="77777777" w:rsidTr="00612AF4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C1D3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49F9B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BE324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589C9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B637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23FC9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784E07F9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FDC36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003AC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A14B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DA2D9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D2830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B8C9C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Tesztbank</w:t>
            </w:r>
          </w:p>
        </w:tc>
      </w:tr>
      <w:tr w:rsidR="00612AF4" w:rsidRPr="0025692B" w14:paraId="2BE96812" w14:textId="77777777" w:rsidTr="00612AF4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4CA59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3B1F1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E3CD2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02F11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A4C6F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30D13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</w:p>
        </w:tc>
      </w:tr>
      <w:tr w:rsidR="00612AF4" w:rsidRPr="0025692B" w14:paraId="6B558CC2" w14:textId="77777777" w:rsidTr="00612AF4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A5009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D266A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76C61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57DBC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56D7E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6263B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6DBAD15D" w14:textId="77777777" w:rsidTr="00612AF4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5DAE6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B7D1A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B163A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0895B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2638A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18C28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0DCC401C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2FEE023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6E96239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26A17CB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B1FC6F2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D202A06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5F9089E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08053FC8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43A2D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8BF8A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90040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B7F67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35853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0540D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612AF4" w:rsidRPr="0025692B" w14:paraId="5084EA71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C92F4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E766D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220FE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8919B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6BF47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4C3B6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612AF4" w:rsidRPr="0025692B" w14:paraId="3D543C59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622DC47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269407F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ADC2486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A720118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2A0DC72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35DC60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5D91576B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BE444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0FEE9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0144C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797ED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C43A7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C2E84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5571F5A5" w14:textId="77777777" w:rsidTr="003823AB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37911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848CE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DF98E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B73A9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0E148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F3430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73D421B1" w14:textId="77777777" w:rsidTr="003823AB">
        <w:trPr>
          <w:trHeight w:val="510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99D7A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AFF54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20139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5BB08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4D4C8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3E34F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3AD99AFF" w14:textId="77777777" w:rsidTr="003823AB">
        <w:trPr>
          <w:trHeight w:val="510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74E5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A36C2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3617A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F7D95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19086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244E3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7A0F5A9F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BFD01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5FD6F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85EA5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3B92E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4005D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EC3EF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2901E615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A148BCF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1445C64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6993A26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F58AB21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7A9FD69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F6B78B1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3D5BD653" w14:textId="77777777" w:rsidTr="00612AF4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48DEB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5457E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7B370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BA02A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C38E2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F16D6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612AF4" w:rsidRPr="0025692B" w14:paraId="0C52C3E5" w14:textId="77777777" w:rsidTr="00612AF4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A0C0B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CA5F6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7AF67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0BE84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974FE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A001A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612AF4" w:rsidRPr="0025692B" w14:paraId="410FD051" w14:textId="77777777" w:rsidTr="00612AF4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E31ED46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C688267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05F7972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9C2BD97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EF02604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DEF5153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12AF4" w:rsidRPr="0025692B" w14:paraId="3FAE2C03" w14:textId="77777777" w:rsidTr="00612AF4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7943C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E8F5A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E2318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540C8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33C9C" w14:textId="77777777" w:rsidR="00612AF4" w:rsidRPr="0025692B" w:rsidRDefault="00612AF4" w:rsidP="00612A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8DB34" w14:textId="77777777" w:rsidR="00612AF4" w:rsidRPr="0025692B" w:rsidRDefault="00612AF4" w:rsidP="00612A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5692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</w:tbl>
    <w:p w14:paraId="17DB4BEE" w14:textId="77777777" w:rsidR="00B64FCB" w:rsidRPr="00612AF4" w:rsidRDefault="00B64FCB" w:rsidP="00612AF4">
      <w:pPr>
        <w:spacing w:after="0"/>
        <w:rPr>
          <w:b/>
        </w:rPr>
      </w:pPr>
    </w:p>
    <w:p w14:paraId="52FC9EF5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406B115E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6686205B" w14:textId="77777777" w:rsidR="00B64FCB" w:rsidRDefault="00B64FCB" w:rsidP="00B64FCB">
      <w:pPr>
        <w:spacing w:after="0"/>
        <w:rPr>
          <w:rFonts w:cs="Times New Roman"/>
        </w:rPr>
      </w:pPr>
    </w:p>
    <w:p w14:paraId="429441C3" w14:textId="612AC43D" w:rsidR="00B64FCB" w:rsidRPr="00644690" w:rsidRDefault="009B4DC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Gyermeksebészeti</w:t>
      </w:r>
      <w:r w:rsidR="00C60F72">
        <w:rPr>
          <w:b/>
        </w:rPr>
        <w:t xml:space="preserve"> és traumatológiai</w:t>
      </w:r>
      <w:r>
        <w:rPr>
          <w:b/>
        </w:rPr>
        <w:t xml:space="preserve"> </w:t>
      </w:r>
      <w:proofErr w:type="spellStart"/>
      <w:r>
        <w:rPr>
          <w:b/>
        </w:rPr>
        <w:t>klinikumi</w:t>
      </w:r>
      <w:proofErr w:type="spellEnd"/>
      <w:r>
        <w:rPr>
          <w:b/>
        </w:rPr>
        <w:t xml:space="preserve"> ismeretek és </w:t>
      </w:r>
      <w:proofErr w:type="spellStart"/>
      <w:r>
        <w:rPr>
          <w:b/>
        </w:rPr>
        <w:t>szakápolástan</w:t>
      </w:r>
      <w:proofErr w:type="spellEnd"/>
      <w:r w:rsidR="00732B78">
        <w:rPr>
          <w:b/>
        </w:rPr>
        <w:t>.</w:t>
      </w:r>
      <w:r w:rsidR="00C33273">
        <w:rPr>
          <w:b/>
        </w:rPr>
        <w:t xml:space="preserve"> Mozgásrendszeri</w:t>
      </w:r>
      <w:r w:rsidR="00C60F72">
        <w:rPr>
          <w:b/>
        </w:rPr>
        <w:t xml:space="preserve"> betegségek sebészti vonatkozásai és </w:t>
      </w:r>
      <w:proofErr w:type="spellStart"/>
      <w:r w:rsidR="00C60F72">
        <w:rPr>
          <w:b/>
        </w:rPr>
        <w:t>szakápolástana</w:t>
      </w:r>
      <w:proofErr w:type="spellEnd"/>
      <w:r w:rsidR="00B64FCB" w:rsidRPr="00644690">
        <w:rPr>
          <w:b/>
        </w:rPr>
        <w:t xml:space="preserve"> </w:t>
      </w:r>
      <w:r w:rsidR="00B64FCB" w:rsidRPr="00644690">
        <w:rPr>
          <w:b/>
        </w:rPr>
        <w:tab/>
      </w:r>
      <w:r w:rsidR="00911CAE">
        <w:rPr>
          <w:b/>
        </w:rPr>
        <w:t xml:space="preserve">93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4CABB599" w14:textId="77777777" w:rsidR="00B64FCB" w:rsidRPr="00644690" w:rsidRDefault="00B64FCB" w:rsidP="00B64FCB"/>
    <w:p w14:paraId="72628DAA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49E19FDA" w14:textId="77777777" w:rsidR="009B4DC7" w:rsidRDefault="009B4DC7" w:rsidP="009B4DC7">
      <w:pPr>
        <w:spacing w:after="0"/>
        <w:ind w:left="426"/>
      </w:pPr>
      <w:r>
        <w:t xml:space="preserve">A csecsemő- és gyermekápoló szakképesítés munkaterületéhez tartozó kompetenciák elsajátítása. Ennek érdekében evidenciákon alapuló széleskörű elméleti klinikai és </w:t>
      </w:r>
      <w:proofErr w:type="spellStart"/>
      <w:r>
        <w:t>szakápolástani</w:t>
      </w:r>
      <w:proofErr w:type="spellEnd"/>
      <w:r>
        <w:t xml:space="preserve"> ismeretek átadása, amelyek képessé teszik a Csecsemő- és gyermekápolót arra, hogy az ellátást a sebészeti/traumatológiai, mozgásszervi betegségben szenvedő csecsemő vagy gyermek és családja, illetve a közösség testi, lelki, szociokulturális jellemzőinek figyelembevételével végezze. Az ellátást az ápolási folyamat elvei szerint (felmérés, tervezés, végrehajtás, értékelés) tudja gyakorolni. </w:t>
      </w:r>
    </w:p>
    <w:p w14:paraId="54DF6895" w14:textId="77777777" w:rsidR="005C1356" w:rsidRDefault="005C1356" w:rsidP="009B4DC7">
      <w:pPr>
        <w:spacing w:after="0"/>
        <w:ind w:left="426"/>
      </w:pPr>
    </w:p>
    <w:p w14:paraId="0E7C9D5C" w14:textId="77777777" w:rsidR="005C1356" w:rsidRDefault="005C1356" w:rsidP="009B4DC7">
      <w:pPr>
        <w:spacing w:after="0"/>
        <w:ind w:left="426"/>
      </w:pPr>
    </w:p>
    <w:p w14:paraId="6FBE5A04" w14:textId="40B73107" w:rsidR="009B4DC7" w:rsidRDefault="005C1356" w:rsidP="009B4DC7">
      <w:pPr>
        <w:spacing w:after="0"/>
        <w:ind w:left="426"/>
      </w:pPr>
      <w:r>
        <w:t>Legyen képes</w:t>
      </w:r>
      <w:r w:rsidR="009B4DC7">
        <w:t>:</w:t>
      </w:r>
    </w:p>
    <w:p w14:paraId="749033E6" w14:textId="77777777" w:rsidR="009B4DC7" w:rsidRDefault="009B4DC7" w:rsidP="00E94960">
      <w:pPr>
        <w:pStyle w:val="Listaszerbekezds"/>
        <w:numPr>
          <w:ilvl w:val="0"/>
          <w:numId w:val="19"/>
        </w:numPr>
        <w:spacing w:after="0"/>
      </w:pPr>
      <w:r>
        <w:t>személyes, társas és módszertani kompetenciák birtokába, korszerű szemlélettel részt venni a beteg gyermekek ápolásában, gondozásában</w:t>
      </w:r>
    </w:p>
    <w:p w14:paraId="5B2406D9" w14:textId="77777777" w:rsidR="009B4DC7" w:rsidRDefault="009B4DC7" w:rsidP="00E94960">
      <w:pPr>
        <w:pStyle w:val="Listaszerbekezds"/>
        <w:numPr>
          <w:ilvl w:val="0"/>
          <w:numId w:val="19"/>
        </w:numPr>
        <w:spacing w:after="0"/>
      </w:pPr>
      <w:r>
        <w:t>szisztematikus, egyénre szabott ápolást, szakápolást és gondozást nyújtani, amely a csecsemő vagy a gyermek szükségleteinek kielégítésére irányul</w:t>
      </w:r>
    </w:p>
    <w:p w14:paraId="10279C42" w14:textId="77777777" w:rsidR="009B4DC7" w:rsidRDefault="009B4DC7" w:rsidP="00E94960">
      <w:pPr>
        <w:pStyle w:val="Listaszerbekezds"/>
        <w:numPr>
          <w:ilvl w:val="0"/>
          <w:numId w:val="19"/>
        </w:numPr>
        <w:spacing w:after="0"/>
      </w:pPr>
      <w:r>
        <w:t>a beteg állapotváltozásait észlelni, azokat értelmezni és a további ellátási kompetenciákról dönteni</w:t>
      </w:r>
    </w:p>
    <w:p w14:paraId="5AA25941" w14:textId="77777777" w:rsidR="009B4DC7" w:rsidRDefault="009B4DC7" w:rsidP="00E94960">
      <w:pPr>
        <w:pStyle w:val="Listaszerbekezds"/>
        <w:numPr>
          <w:ilvl w:val="0"/>
          <w:numId w:val="19"/>
        </w:numPr>
        <w:spacing w:after="0"/>
      </w:pPr>
      <w:r>
        <w:t>segíteni a csecsemőt vagy a gyermeket és annak családját, illetve a közösséget abban, hogy elérjék az egészség lehető legmagasabb fokát és megelőzzék a betegségeket</w:t>
      </w:r>
    </w:p>
    <w:p w14:paraId="2147052E" w14:textId="77777777" w:rsidR="00B64FCB" w:rsidRPr="002B5BF7" w:rsidRDefault="00B64FCB" w:rsidP="00B64FCB">
      <w:pPr>
        <w:spacing w:after="0"/>
        <w:ind w:left="426"/>
      </w:pPr>
    </w:p>
    <w:p w14:paraId="3C9E852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286657DF" w14:textId="77777777" w:rsidR="009B4DC7" w:rsidRDefault="009B4DC7" w:rsidP="009B4DC7">
      <w:pPr>
        <w:spacing w:after="0"/>
        <w:ind w:left="426"/>
      </w:pPr>
      <w:r>
        <w:t>Anatómia</w:t>
      </w:r>
    </w:p>
    <w:p w14:paraId="7945DCC7" w14:textId="77777777" w:rsidR="009B4DC7" w:rsidRDefault="009B4DC7" w:rsidP="009B4DC7">
      <w:pPr>
        <w:spacing w:after="0"/>
        <w:ind w:left="426"/>
      </w:pPr>
      <w:r>
        <w:t>Élettan</w:t>
      </w:r>
    </w:p>
    <w:p w14:paraId="0833A52C" w14:textId="77777777" w:rsidR="009B4DC7" w:rsidRDefault="009B4DC7" w:rsidP="009B4DC7">
      <w:pPr>
        <w:spacing w:after="0"/>
        <w:ind w:left="426"/>
      </w:pPr>
      <w:r>
        <w:t>Ápoláselmélet</w:t>
      </w:r>
    </w:p>
    <w:p w14:paraId="40544B99" w14:textId="77777777" w:rsidR="009B4DC7" w:rsidRDefault="009B4DC7" w:rsidP="009B4DC7">
      <w:pPr>
        <w:spacing w:after="0"/>
        <w:ind w:left="426"/>
      </w:pPr>
      <w:proofErr w:type="spellStart"/>
      <w:r>
        <w:t>Szakápolástan</w:t>
      </w:r>
      <w:proofErr w:type="spellEnd"/>
    </w:p>
    <w:p w14:paraId="7CE4F269" w14:textId="77777777" w:rsidR="009B4DC7" w:rsidRDefault="009B4DC7" w:rsidP="009B4DC7">
      <w:pPr>
        <w:spacing w:after="0"/>
        <w:ind w:left="426"/>
      </w:pPr>
      <w:r>
        <w:t>Diagnosztika/Terápia</w:t>
      </w:r>
    </w:p>
    <w:p w14:paraId="7634B16F" w14:textId="77777777" w:rsidR="009B4DC7" w:rsidRDefault="009B4DC7" w:rsidP="009B4DC7">
      <w:pPr>
        <w:spacing w:after="0"/>
        <w:ind w:left="426"/>
      </w:pPr>
      <w:proofErr w:type="spellStart"/>
      <w:r>
        <w:t>Neonatológia</w:t>
      </w:r>
      <w:proofErr w:type="spellEnd"/>
    </w:p>
    <w:p w14:paraId="5E87E2F0" w14:textId="77777777" w:rsidR="009B4DC7" w:rsidRDefault="009B4DC7" w:rsidP="009B4DC7">
      <w:pPr>
        <w:spacing w:after="0"/>
        <w:ind w:left="426"/>
      </w:pPr>
      <w:r>
        <w:t>Gyermekgyógyászat</w:t>
      </w:r>
    </w:p>
    <w:p w14:paraId="1E19F585" w14:textId="77777777" w:rsidR="00C60F72" w:rsidRDefault="00C60F72" w:rsidP="009B4DC7">
      <w:pPr>
        <w:spacing w:after="0"/>
        <w:ind w:left="426"/>
      </w:pPr>
      <w:proofErr w:type="spellStart"/>
      <w:r>
        <w:t>Kisklinikumi</w:t>
      </w:r>
      <w:proofErr w:type="spellEnd"/>
      <w:r>
        <w:t xml:space="preserve"> ismeretek</w:t>
      </w:r>
    </w:p>
    <w:p w14:paraId="64ECAB1B" w14:textId="77777777" w:rsidR="009B4DC7" w:rsidRDefault="009B4DC7" w:rsidP="009B4DC7">
      <w:pPr>
        <w:spacing w:after="0"/>
        <w:ind w:left="426"/>
      </w:pPr>
      <w:r>
        <w:t>Gyógyszertan</w:t>
      </w:r>
    </w:p>
    <w:p w14:paraId="666D2910" w14:textId="77777777" w:rsidR="009B4DC7" w:rsidRDefault="009B4DC7" w:rsidP="009B4DC7">
      <w:pPr>
        <w:spacing w:after="0"/>
        <w:ind w:left="426"/>
      </w:pPr>
      <w:proofErr w:type="spellStart"/>
      <w:r>
        <w:t>Dietetika</w:t>
      </w:r>
      <w:proofErr w:type="spellEnd"/>
    </w:p>
    <w:p w14:paraId="04CD2721" w14:textId="77777777" w:rsidR="009B4DC7" w:rsidRDefault="009B4DC7" w:rsidP="009B4DC7">
      <w:pPr>
        <w:spacing w:after="0"/>
        <w:ind w:left="426"/>
      </w:pPr>
      <w:r>
        <w:t>Ápoláslélektan</w:t>
      </w:r>
    </w:p>
    <w:p w14:paraId="4D62C812" w14:textId="77777777" w:rsidR="009B4DC7" w:rsidRDefault="009B4DC7" w:rsidP="009B4DC7">
      <w:pPr>
        <w:spacing w:after="0"/>
        <w:ind w:left="426"/>
      </w:pPr>
      <w:r>
        <w:t>Ápolás etika</w:t>
      </w:r>
    </w:p>
    <w:p w14:paraId="61A24563" w14:textId="77777777" w:rsidR="009B4DC7" w:rsidRDefault="009B4DC7" w:rsidP="009B4DC7">
      <w:pPr>
        <w:spacing w:after="0"/>
        <w:ind w:left="426"/>
      </w:pPr>
      <w:r>
        <w:t>Bioetika</w:t>
      </w:r>
    </w:p>
    <w:p w14:paraId="294CC18E" w14:textId="77777777" w:rsidR="009B4DC7" w:rsidRDefault="009B4DC7" w:rsidP="009B4DC7">
      <w:pPr>
        <w:spacing w:after="0"/>
        <w:ind w:left="426"/>
      </w:pPr>
      <w:r>
        <w:t>Betegjogok</w:t>
      </w:r>
    </w:p>
    <w:p w14:paraId="00AA2F38" w14:textId="77777777" w:rsidR="009B4DC7" w:rsidRDefault="009B4DC7" w:rsidP="009B4DC7">
      <w:pPr>
        <w:spacing w:after="0"/>
        <w:ind w:left="426"/>
      </w:pPr>
      <w:r>
        <w:t>Egészségnevelés</w:t>
      </w:r>
    </w:p>
    <w:p w14:paraId="1BE22786" w14:textId="77777777" w:rsidR="00C60F72" w:rsidRDefault="009B4DC7" w:rsidP="009B4DC7">
      <w:pPr>
        <w:spacing w:after="0"/>
        <w:ind w:left="426"/>
      </w:pPr>
      <w:r>
        <w:t>Szakmai kommunikáció</w:t>
      </w:r>
      <w:r w:rsidR="00C60F72">
        <w:t>, konfliktuskezelés</w:t>
      </w:r>
    </w:p>
    <w:p w14:paraId="4E1311A7" w14:textId="77777777" w:rsidR="009B4DC7" w:rsidRDefault="00C60F72" w:rsidP="009B4DC7">
      <w:pPr>
        <w:spacing w:after="0"/>
        <w:ind w:left="426"/>
      </w:pPr>
      <w:r>
        <w:t>Pedagógia</w:t>
      </w:r>
    </w:p>
    <w:p w14:paraId="4C990E12" w14:textId="77777777" w:rsidR="009B4DC7" w:rsidRDefault="009B4DC7" w:rsidP="009B4DC7">
      <w:pPr>
        <w:spacing w:after="0"/>
        <w:ind w:left="426"/>
      </w:pPr>
      <w:r>
        <w:t>Minőségbiztosítás</w:t>
      </w:r>
    </w:p>
    <w:p w14:paraId="26BD94F8" w14:textId="77777777" w:rsidR="00B64FCB" w:rsidRPr="002B5BF7" w:rsidRDefault="00B64FCB" w:rsidP="00B64FCB">
      <w:pPr>
        <w:spacing w:after="0"/>
        <w:ind w:left="426"/>
      </w:pPr>
    </w:p>
    <w:p w14:paraId="5208AC0F" w14:textId="436A8F01" w:rsidR="00B64FCB" w:rsidRPr="0028763E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69FCF30D" w14:textId="77777777" w:rsidR="005C1356" w:rsidRPr="00644690" w:rsidRDefault="005C1356" w:rsidP="00E94960">
      <w:pPr>
        <w:pStyle w:val="Listaszerbekezds"/>
        <w:spacing w:after="0"/>
        <w:ind w:left="792"/>
        <w:rPr>
          <w:rFonts w:cs="Times New Roman"/>
          <w:b/>
        </w:rPr>
      </w:pPr>
    </w:p>
    <w:p w14:paraId="31BD9D9B" w14:textId="1A016E4C" w:rsidR="00B64FCB" w:rsidRDefault="00C60F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Sebészeti alapismeret</w:t>
      </w:r>
      <w:r w:rsidR="000A25ED">
        <w:rPr>
          <w:b/>
          <w:i/>
        </w:rPr>
        <w:t>e</w:t>
      </w:r>
      <w:r>
        <w:rPr>
          <w:b/>
          <w:i/>
        </w:rPr>
        <w:t>k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10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52541B33" w14:textId="77777777" w:rsidR="00B64FCB" w:rsidRDefault="000A25E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Aszepszis- antiszepszis</w:t>
      </w:r>
    </w:p>
    <w:p w14:paraId="7FA44FD6" w14:textId="77777777" w:rsidR="000A25ED" w:rsidRDefault="000A25E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Sebek</w:t>
      </w:r>
    </w:p>
    <w:p w14:paraId="5D97BC8D" w14:textId="77777777" w:rsidR="000A25ED" w:rsidRDefault="000A25E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Sebészeti fertőzések</w:t>
      </w:r>
    </w:p>
    <w:p w14:paraId="21295826" w14:textId="77777777" w:rsidR="000A25ED" w:rsidRDefault="000A25E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Mechanikus eredetű sérülések</w:t>
      </w:r>
    </w:p>
    <w:p w14:paraId="4A2764FF" w14:textId="77777777" w:rsidR="000A25ED" w:rsidRDefault="000A25E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Vérzés, vérzéscsillapítás</w:t>
      </w:r>
    </w:p>
    <w:p w14:paraId="645A7781" w14:textId="77777777" w:rsidR="000A25ED" w:rsidRDefault="000A25E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Érzéstelenítés módjai</w:t>
      </w:r>
    </w:p>
    <w:p w14:paraId="7DA78D24" w14:textId="77777777" w:rsidR="000A25ED" w:rsidRDefault="000A25E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Műtéti technikák</w:t>
      </w:r>
    </w:p>
    <w:p w14:paraId="1FDE92E5" w14:textId="77777777" w:rsidR="000A25ED" w:rsidRDefault="000A25ED" w:rsidP="000A25ED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Pre-</w:t>
      </w:r>
      <w:proofErr w:type="spellEnd"/>
      <w:r>
        <w:rPr>
          <w:rFonts w:cs="Times New Roman"/>
        </w:rPr>
        <w:t xml:space="preserve"> peri- </w:t>
      </w:r>
      <w:proofErr w:type="spellStart"/>
      <w:r>
        <w:rPr>
          <w:rFonts w:cs="Times New Roman"/>
        </w:rPr>
        <w:t>possztoperatív</w:t>
      </w:r>
      <w:proofErr w:type="spellEnd"/>
      <w:r>
        <w:rPr>
          <w:rFonts w:cs="Times New Roman"/>
        </w:rPr>
        <w:t xml:space="preserve"> időszak ápoló teendői</w:t>
      </w:r>
    </w:p>
    <w:p w14:paraId="38B61590" w14:textId="77777777" w:rsidR="000A25ED" w:rsidRDefault="000A25E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Nemzetközi kitekintés</w:t>
      </w:r>
    </w:p>
    <w:p w14:paraId="3C65FBE5" w14:textId="77777777" w:rsidR="000A25ED" w:rsidRDefault="000A25ED" w:rsidP="00B64FCB">
      <w:pPr>
        <w:spacing w:after="0"/>
        <w:ind w:left="851"/>
      </w:pPr>
      <w:r>
        <w:t>Nem várt események felismerése teendők, biztonságos betegellátás</w:t>
      </w:r>
    </w:p>
    <w:p w14:paraId="2F7D5E14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E9520D1" w14:textId="77777777" w:rsidR="005C1356" w:rsidRDefault="000A25E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Gyermeksebészeti </w:t>
      </w:r>
      <w:r w:rsidR="00732B78">
        <w:rPr>
          <w:b/>
          <w:i/>
        </w:rPr>
        <w:t xml:space="preserve">ellátást igénylő </w:t>
      </w:r>
      <w:r>
        <w:rPr>
          <w:b/>
          <w:i/>
        </w:rPr>
        <w:t xml:space="preserve">kórképek. Sebészeti </w:t>
      </w:r>
      <w:proofErr w:type="spellStart"/>
      <w:r>
        <w:rPr>
          <w:b/>
          <w:i/>
        </w:rPr>
        <w:t>szakápolástan</w:t>
      </w:r>
      <w:proofErr w:type="spellEnd"/>
      <w:r w:rsidR="00B64FCB" w:rsidRPr="00644690">
        <w:rPr>
          <w:b/>
          <w:i/>
        </w:rPr>
        <w:tab/>
      </w:r>
      <w:r w:rsidR="005C1356">
        <w:rPr>
          <w:b/>
          <w:i/>
        </w:rPr>
        <w:t xml:space="preserve">   </w:t>
      </w:r>
    </w:p>
    <w:p w14:paraId="778EEF97" w14:textId="14D730E7" w:rsidR="00B64FCB" w:rsidRDefault="005C1356" w:rsidP="00E94960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 w:rsidR="00732B78">
        <w:rPr>
          <w:b/>
          <w:i/>
        </w:rPr>
        <w:t xml:space="preserve"> </w:t>
      </w:r>
      <w:r w:rsidR="00911CAE">
        <w:rPr>
          <w:b/>
          <w:i/>
        </w:rPr>
        <w:t xml:space="preserve">35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18A7B40" w14:textId="77777777" w:rsidR="000A25ED" w:rsidRPr="000A25ED" w:rsidRDefault="000A25ED" w:rsidP="000A25ED">
      <w:pPr>
        <w:spacing w:after="0"/>
        <w:ind w:left="851"/>
        <w:rPr>
          <w:rFonts w:cs="Times New Roman"/>
        </w:rPr>
      </w:pPr>
      <w:r w:rsidRPr="000A25ED">
        <w:rPr>
          <w:rFonts w:cs="Times New Roman"/>
        </w:rPr>
        <w:t xml:space="preserve">A leggyakrabban előforduló gyermeksebészeti megbetegedések </w:t>
      </w:r>
    </w:p>
    <w:p w14:paraId="78A728C7" w14:textId="77777777" w:rsidR="000A25ED" w:rsidRPr="000A25ED" w:rsidRDefault="000A25ED" w:rsidP="000A25ED">
      <w:pPr>
        <w:spacing w:after="0"/>
        <w:ind w:left="851"/>
        <w:rPr>
          <w:rFonts w:cs="Times New Roman"/>
        </w:rPr>
      </w:pPr>
      <w:r w:rsidRPr="000A25ED">
        <w:rPr>
          <w:rFonts w:cs="Times New Roman"/>
        </w:rPr>
        <w:t>Sebészi ellátást igénylő fejlődési rendellenességek</w:t>
      </w:r>
    </w:p>
    <w:p w14:paraId="3FD45507" w14:textId="77777777" w:rsidR="000A25ED" w:rsidRPr="000A25ED" w:rsidRDefault="000A25ED" w:rsidP="000A25ED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fej, a nyak, a gerinc, a mellkas </w:t>
      </w:r>
      <w:r w:rsidRPr="000A25ED">
        <w:rPr>
          <w:rFonts w:cs="Times New Roman"/>
        </w:rPr>
        <w:t>sebészete</w:t>
      </w:r>
      <w:r>
        <w:rPr>
          <w:rFonts w:cs="Times New Roman"/>
        </w:rPr>
        <w:t xml:space="preserve"> csecsemő és gyermekkorban</w:t>
      </w:r>
    </w:p>
    <w:p w14:paraId="4FCEB566" w14:textId="77777777" w:rsidR="000A25ED" w:rsidRPr="000A25ED" w:rsidRDefault="000A25ED" w:rsidP="000A25ED">
      <w:pPr>
        <w:spacing w:after="0"/>
        <w:ind w:left="851"/>
        <w:rPr>
          <w:rFonts w:cs="Times New Roman"/>
        </w:rPr>
      </w:pPr>
      <w:r w:rsidRPr="000A25ED">
        <w:rPr>
          <w:rFonts w:cs="Times New Roman"/>
        </w:rPr>
        <w:t>A has sebészete, heveny hasi katasztrófák</w:t>
      </w:r>
    </w:p>
    <w:p w14:paraId="4811EB50" w14:textId="77777777" w:rsidR="000A25ED" w:rsidRPr="000A25ED" w:rsidRDefault="000A25ED" w:rsidP="000A25ED">
      <w:pPr>
        <w:spacing w:after="0"/>
        <w:ind w:left="851"/>
        <w:rPr>
          <w:rFonts w:cs="Times New Roman"/>
        </w:rPr>
      </w:pPr>
      <w:r w:rsidRPr="000A25ED">
        <w:rPr>
          <w:rFonts w:cs="Times New Roman"/>
        </w:rPr>
        <w:t>Helyreállító sebészet</w:t>
      </w:r>
    </w:p>
    <w:p w14:paraId="727D2D0F" w14:textId="77777777" w:rsidR="000A25ED" w:rsidRPr="000A25ED" w:rsidRDefault="000A25ED" w:rsidP="000A25ED">
      <w:pPr>
        <w:spacing w:after="0"/>
        <w:ind w:left="851"/>
        <w:rPr>
          <w:rFonts w:cs="Times New Roman"/>
        </w:rPr>
      </w:pPr>
      <w:r w:rsidRPr="000A25ED">
        <w:rPr>
          <w:rFonts w:cs="Times New Roman"/>
        </w:rPr>
        <w:t>Szervátültetés</w:t>
      </w:r>
    </w:p>
    <w:p w14:paraId="47367FDA" w14:textId="77777777" w:rsidR="000A25ED" w:rsidRDefault="000A25ED" w:rsidP="000A25ED">
      <w:pPr>
        <w:spacing w:after="0"/>
        <w:ind w:left="851"/>
        <w:rPr>
          <w:rFonts w:cs="Times New Roman"/>
        </w:rPr>
      </w:pPr>
      <w:r w:rsidRPr="000A25ED">
        <w:rPr>
          <w:rFonts w:cs="Times New Roman"/>
        </w:rPr>
        <w:t xml:space="preserve">A sebészeti ellátást igénylő, és a transzplantáción átesett betegek </w:t>
      </w:r>
      <w:proofErr w:type="spellStart"/>
      <w:r w:rsidRPr="000A25ED">
        <w:rPr>
          <w:rFonts w:cs="Times New Roman"/>
        </w:rPr>
        <w:t>szakápolástana</w:t>
      </w:r>
      <w:proofErr w:type="spellEnd"/>
    </w:p>
    <w:p w14:paraId="10D39B26" w14:textId="77777777" w:rsidR="000A25ED" w:rsidRPr="000A25ED" w:rsidRDefault="000A25ED" w:rsidP="000A25ED">
      <w:pPr>
        <w:spacing w:after="0"/>
        <w:ind w:left="851"/>
        <w:rPr>
          <w:rFonts w:cs="Times New Roman"/>
        </w:rPr>
      </w:pPr>
      <w:r w:rsidRPr="000A25ED">
        <w:rPr>
          <w:rFonts w:cs="Times New Roman"/>
        </w:rPr>
        <w:t>Nemzetközi kitekintés</w:t>
      </w:r>
    </w:p>
    <w:p w14:paraId="20F3C930" w14:textId="77777777" w:rsidR="000A25ED" w:rsidRPr="000A25ED" w:rsidRDefault="000A25ED" w:rsidP="000A25ED">
      <w:pPr>
        <w:spacing w:after="0"/>
        <w:ind w:left="851"/>
        <w:rPr>
          <w:rFonts w:cs="Times New Roman"/>
        </w:rPr>
      </w:pPr>
      <w:r w:rsidRPr="000A25ED">
        <w:rPr>
          <w:rFonts w:cs="Times New Roman"/>
        </w:rPr>
        <w:t>Betegmenedzsment, gondozás</w:t>
      </w:r>
    </w:p>
    <w:p w14:paraId="4379FBBF" w14:textId="77777777" w:rsidR="000A25ED" w:rsidRPr="000A25ED" w:rsidRDefault="000A25ED" w:rsidP="000A25ED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0A25ED">
        <w:rPr>
          <w:rFonts w:cs="Times New Roman"/>
        </w:rPr>
        <w:t>Nem</w:t>
      </w:r>
      <w:r w:rsidRPr="000A25ED">
        <w:rPr>
          <w:rFonts w:cs="Times New Roman"/>
          <w:color w:val="000000"/>
          <w:szCs w:val="24"/>
          <w:lang w:eastAsia="hu-HU"/>
        </w:rPr>
        <w:t xml:space="preserve"> várt események felismerése teendők, biztonságos betegellátás</w:t>
      </w:r>
    </w:p>
    <w:p w14:paraId="39BBA8E7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6F4B6993" w14:textId="77777777" w:rsidR="00B64FCB" w:rsidRDefault="000A25E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Gyermektraumatólógiai</w:t>
      </w:r>
      <w:proofErr w:type="spellEnd"/>
      <w:r w:rsidR="00C33273">
        <w:rPr>
          <w:b/>
          <w:i/>
        </w:rPr>
        <w:t xml:space="preserve"> ismeretek. </w:t>
      </w:r>
      <w:proofErr w:type="spellStart"/>
      <w:r w:rsidR="00C33273">
        <w:rPr>
          <w:b/>
          <w:i/>
        </w:rPr>
        <w:t>Szakápolás</w:t>
      </w:r>
      <w:r w:rsidR="00071F49">
        <w:rPr>
          <w:b/>
          <w:i/>
        </w:rPr>
        <w:t>tan</w:t>
      </w:r>
      <w:proofErr w:type="spellEnd"/>
      <w:r w:rsidR="00C33273">
        <w:rPr>
          <w:b/>
          <w:i/>
        </w:rPr>
        <w:t xml:space="preserve"> traumatológiai betegségekben</w:t>
      </w:r>
      <w:r w:rsidR="00B64FCB" w:rsidRPr="00644690">
        <w:rPr>
          <w:b/>
          <w:i/>
        </w:rPr>
        <w:tab/>
      </w:r>
      <w:r w:rsidR="00C33273">
        <w:rPr>
          <w:b/>
          <w:i/>
        </w:rPr>
        <w:t>28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3B1E2D6E" w14:textId="77777777" w:rsidR="00C33273" w:rsidRPr="00C33273" w:rsidRDefault="00C33273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A leggyakrabban előforduló sérülések csecsemő és gyermekkorban</w:t>
      </w:r>
    </w:p>
    <w:p w14:paraId="0FC1A6B6" w14:textId="77777777" w:rsidR="00C33273" w:rsidRPr="00C33273" w:rsidRDefault="00C33273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Fejsérülések</w:t>
      </w:r>
    </w:p>
    <w:p w14:paraId="13254E1D" w14:textId="77777777" w:rsidR="00C33273" w:rsidRPr="00C33273" w:rsidRDefault="00C33273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A gerinc sérülései</w:t>
      </w:r>
    </w:p>
    <w:p w14:paraId="193278A4" w14:textId="77777777" w:rsidR="00C33273" w:rsidRPr="00C33273" w:rsidRDefault="00C33273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Perifériás idegek sérülései</w:t>
      </w:r>
    </w:p>
    <w:p w14:paraId="404AF7B5" w14:textId="77777777" w:rsidR="00C33273" w:rsidRPr="00C33273" w:rsidRDefault="00C33273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Mellkas</w:t>
      </w:r>
      <w:r>
        <w:rPr>
          <w:rFonts w:cs="Times New Roman"/>
        </w:rPr>
        <w:t>i, hasi</w:t>
      </w:r>
      <w:r w:rsidRPr="00C33273">
        <w:rPr>
          <w:rFonts w:cs="Times New Roman"/>
        </w:rPr>
        <w:t xml:space="preserve"> sérülések</w:t>
      </w:r>
    </w:p>
    <w:p w14:paraId="170DA336" w14:textId="77777777" w:rsidR="00C33273" w:rsidRPr="00C33273" w:rsidRDefault="00C33273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A vállöv és a felső végtag sérülései</w:t>
      </w:r>
    </w:p>
    <w:p w14:paraId="013B1AE6" w14:textId="77777777" w:rsidR="00C33273" w:rsidRPr="00C33273" w:rsidRDefault="00071F49" w:rsidP="00C33273">
      <w:pPr>
        <w:spacing w:after="0"/>
        <w:ind w:left="851"/>
        <w:rPr>
          <w:rFonts w:cs="Times New Roman"/>
        </w:rPr>
      </w:pPr>
      <w:r>
        <w:rPr>
          <w:rFonts w:cs="Times New Roman"/>
        </w:rPr>
        <w:t>A leggyakoribb töréstípusok újszülött-, csecsemő-, és gyermekkorban</w:t>
      </w:r>
    </w:p>
    <w:p w14:paraId="53839995" w14:textId="77777777" w:rsidR="00C33273" w:rsidRPr="00C33273" w:rsidRDefault="007C29A0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Kézsérülések</w:t>
      </w:r>
    </w:p>
    <w:p w14:paraId="7AA7D386" w14:textId="77777777" w:rsidR="00C33273" w:rsidRPr="00C33273" w:rsidRDefault="007C29A0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Medencesérülések</w:t>
      </w:r>
    </w:p>
    <w:p w14:paraId="136AC4A7" w14:textId="77777777" w:rsidR="00C33273" w:rsidRPr="00C33273" w:rsidRDefault="00C33273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A csípő és az alsóvégtag sérülései</w:t>
      </w:r>
    </w:p>
    <w:p w14:paraId="0206EFA5" w14:textId="77777777" w:rsidR="00C33273" w:rsidRPr="00C33273" w:rsidRDefault="00C33273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Hőhatás okozta sérülések, Égésbetegség</w:t>
      </w:r>
    </w:p>
    <w:p w14:paraId="5F245086" w14:textId="77777777" w:rsidR="00C33273" w:rsidRPr="00C33273" w:rsidRDefault="00C33273" w:rsidP="00C33273">
      <w:pPr>
        <w:spacing w:after="0"/>
        <w:ind w:left="851"/>
        <w:rPr>
          <w:rFonts w:cs="Times New Roman"/>
        </w:rPr>
      </w:pPr>
      <w:r w:rsidRPr="00C33273">
        <w:rPr>
          <w:rFonts w:cs="Times New Roman"/>
        </w:rPr>
        <w:t>Traumatológia betegségben szenvedők ápolási sajátosságai</w:t>
      </w:r>
    </w:p>
    <w:p w14:paraId="0F321EBE" w14:textId="77777777" w:rsidR="00B64FCB" w:rsidRDefault="00C33273" w:rsidP="00C33273">
      <w:pPr>
        <w:spacing w:after="0"/>
        <w:ind w:left="851"/>
        <w:rPr>
          <w:rFonts w:cs="Times New Roman"/>
          <w:szCs w:val="24"/>
          <w:lang w:eastAsia="hu-HU"/>
        </w:rPr>
      </w:pPr>
      <w:r w:rsidRPr="00C33273">
        <w:rPr>
          <w:rFonts w:cs="Times New Roman"/>
        </w:rPr>
        <w:t>Nemzetközi</w:t>
      </w:r>
      <w:r w:rsidRPr="00C33273">
        <w:rPr>
          <w:rFonts w:cs="Times New Roman"/>
          <w:szCs w:val="24"/>
          <w:lang w:eastAsia="hu-HU"/>
        </w:rPr>
        <w:t xml:space="preserve"> kitekintés</w:t>
      </w:r>
    </w:p>
    <w:p w14:paraId="10D22562" w14:textId="77777777" w:rsidR="00C33273" w:rsidRPr="000A25ED" w:rsidRDefault="00C33273" w:rsidP="00C33273">
      <w:pPr>
        <w:spacing w:after="0"/>
        <w:ind w:left="851"/>
        <w:rPr>
          <w:rFonts w:cs="Times New Roman"/>
        </w:rPr>
      </w:pPr>
      <w:r w:rsidRPr="000A25ED">
        <w:rPr>
          <w:rFonts w:cs="Times New Roman"/>
        </w:rPr>
        <w:t>Betegmenedzsment, gondozás</w:t>
      </w:r>
    </w:p>
    <w:p w14:paraId="68F0E994" w14:textId="77777777" w:rsidR="00C33273" w:rsidRPr="00C33273" w:rsidRDefault="00C33273" w:rsidP="00C33273">
      <w:pPr>
        <w:spacing w:after="0"/>
        <w:ind w:left="851"/>
        <w:rPr>
          <w:rFonts w:cs="Times New Roman"/>
          <w:szCs w:val="24"/>
          <w:lang w:eastAsia="hu-HU"/>
        </w:rPr>
      </w:pPr>
      <w:r w:rsidRPr="000A25ED">
        <w:rPr>
          <w:rFonts w:cs="Times New Roman"/>
        </w:rPr>
        <w:t>Nem</w:t>
      </w:r>
      <w:r w:rsidRPr="000A25ED">
        <w:rPr>
          <w:rFonts w:cs="Times New Roman"/>
          <w:color w:val="000000"/>
          <w:szCs w:val="24"/>
          <w:lang w:eastAsia="hu-HU"/>
        </w:rPr>
        <w:t xml:space="preserve"> várt események felismerése teendők, biztonságos betegellá</w:t>
      </w:r>
      <w:r>
        <w:rPr>
          <w:rFonts w:cs="Times New Roman"/>
          <w:color w:val="000000"/>
          <w:szCs w:val="24"/>
          <w:lang w:eastAsia="hu-HU"/>
        </w:rPr>
        <w:t>tás</w:t>
      </w:r>
    </w:p>
    <w:p w14:paraId="7D3DCFD1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7E342D74" w14:textId="61997F67" w:rsidR="005C1356" w:rsidRDefault="00C3327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Mozgásrendszer betegsége</w:t>
      </w:r>
      <w:r w:rsidR="005A7A3D">
        <w:rPr>
          <w:b/>
          <w:i/>
        </w:rPr>
        <w:t>i és</w:t>
      </w:r>
      <w:r>
        <w:rPr>
          <w:b/>
          <w:i/>
        </w:rPr>
        <w:t xml:space="preserve"> sebészeti vonatkozásai</w:t>
      </w:r>
      <w:r w:rsidR="005A7A3D">
        <w:rPr>
          <w:b/>
          <w:i/>
        </w:rPr>
        <w:t>,</w:t>
      </w:r>
      <w:r>
        <w:rPr>
          <w:b/>
          <w:i/>
        </w:rPr>
        <w:t xml:space="preserve"> </w:t>
      </w:r>
      <w:proofErr w:type="spellStart"/>
      <w:r>
        <w:rPr>
          <w:b/>
          <w:i/>
        </w:rPr>
        <w:t>szakápolásta</w:t>
      </w:r>
      <w:r w:rsidR="007C29A0">
        <w:rPr>
          <w:b/>
          <w:i/>
        </w:rPr>
        <w:t>n</w:t>
      </w:r>
      <w:proofErr w:type="spellEnd"/>
      <w:r w:rsidR="007C29A0">
        <w:rPr>
          <w:b/>
          <w:i/>
        </w:rPr>
        <w:t xml:space="preserve"> </w:t>
      </w:r>
      <w:r w:rsidR="00B64FCB" w:rsidRPr="00644690">
        <w:rPr>
          <w:b/>
          <w:i/>
        </w:rPr>
        <w:tab/>
      </w:r>
      <w:r w:rsidR="005C1356">
        <w:rPr>
          <w:b/>
          <w:i/>
        </w:rPr>
        <w:t xml:space="preserve"> </w:t>
      </w:r>
    </w:p>
    <w:p w14:paraId="475A8B32" w14:textId="61185C7E" w:rsidR="00B64FCB" w:rsidRDefault="00911CAE" w:rsidP="00E94960">
      <w:pPr>
        <w:pStyle w:val="Listaszerbekezds"/>
        <w:tabs>
          <w:tab w:val="left" w:pos="1701"/>
          <w:tab w:val="right" w:pos="9072"/>
        </w:tabs>
        <w:spacing w:after="0"/>
        <w:ind w:left="993"/>
        <w:jc w:val="right"/>
        <w:rPr>
          <w:b/>
          <w:i/>
        </w:rPr>
      </w:pPr>
      <w:r>
        <w:rPr>
          <w:b/>
          <w:i/>
        </w:rPr>
        <w:t xml:space="preserve">20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779AEA2F" w14:textId="77777777" w:rsidR="007C29A0" w:rsidRPr="007C29A0" w:rsidRDefault="007C29A0" w:rsidP="007C29A0">
      <w:pPr>
        <w:spacing w:after="0"/>
        <w:ind w:left="851"/>
        <w:rPr>
          <w:rFonts w:cs="Times New Roman"/>
        </w:rPr>
      </w:pPr>
      <w:r w:rsidRPr="007C29A0">
        <w:rPr>
          <w:rFonts w:cs="Times New Roman"/>
        </w:rPr>
        <w:t>A csontok betegségei</w:t>
      </w:r>
    </w:p>
    <w:p w14:paraId="0D16F1EE" w14:textId="77777777" w:rsidR="007C29A0" w:rsidRPr="007C29A0" w:rsidRDefault="007C29A0" w:rsidP="007C29A0">
      <w:pPr>
        <w:spacing w:after="0"/>
        <w:ind w:left="851"/>
        <w:rPr>
          <w:rFonts w:cs="Times New Roman"/>
        </w:rPr>
      </w:pPr>
      <w:r w:rsidRPr="007C29A0">
        <w:rPr>
          <w:rFonts w:cs="Times New Roman"/>
        </w:rPr>
        <w:t>Az ízületek gyulladásos betegségei</w:t>
      </w:r>
    </w:p>
    <w:p w14:paraId="444BFDD2" w14:textId="77777777" w:rsidR="007C29A0" w:rsidRPr="007C29A0" w:rsidRDefault="007C29A0" w:rsidP="007C29A0">
      <w:pPr>
        <w:spacing w:after="0"/>
        <w:ind w:left="851"/>
        <w:rPr>
          <w:rFonts w:cs="Times New Roman"/>
        </w:rPr>
      </w:pPr>
      <w:proofErr w:type="spellStart"/>
      <w:r w:rsidRPr="007C29A0">
        <w:rPr>
          <w:rFonts w:cs="Times New Roman"/>
        </w:rPr>
        <w:t>Degeneratív</w:t>
      </w:r>
      <w:proofErr w:type="spellEnd"/>
      <w:r w:rsidRPr="007C29A0">
        <w:rPr>
          <w:rFonts w:cs="Times New Roman"/>
        </w:rPr>
        <w:t xml:space="preserve"> betegségek</w:t>
      </w:r>
      <w:r>
        <w:rPr>
          <w:rFonts w:cs="Times New Roman"/>
        </w:rPr>
        <w:t>, sebészi megoldások</w:t>
      </w:r>
    </w:p>
    <w:p w14:paraId="32552A45" w14:textId="77777777" w:rsidR="007C29A0" w:rsidRPr="007C29A0" w:rsidRDefault="007C29A0" w:rsidP="007C29A0">
      <w:pPr>
        <w:spacing w:after="0"/>
        <w:ind w:left="851"/>
        <w:rPr>
          <w:rFonts w:cs="Times New Roman"/>
        </w:rPr>
      </w:pPr>
      <w:r w:rsidRPr="007C29A0">
        <w:rPr>
          <w:rFonts w:cs="Times New Roman"/>
        </w:rPr>
        <w:t>A gerinc és a mellkas deformitásai</w:t>
      </w:r>
      <w:r>
        <w:rPr>
          <w:rFonts w:cs="Times New Roman"/>
        </w:rPr>
        <w:t>, sebészi megoldásuk</w:t>
      </w:r>
    </w:p>
    <w:p w14:paraId="08436FC3" w14:textId="77777777" w:rsidR="007C29A0" w:rsidRPr="007C29A0" w:rsidRDefault="007C29A0" w:rsidP="007C29A0">
      <w:pPr>
        <w:spacing w:after="0"/>
        <w:ind w:left="851"/>
        <w:rPr>
          <w:rFonts w:cs="Times New Roman"/>
        </w:rPr>
      </w:pPr>
      <w:r w:rsidRPr="007C29A0">
        <w:rPr>
          <w:rFonts w:cs="Times New Roman"/>
        </w:rPr>
        <w:t>Az izmok betegségei</w:t>
      </w:r>
    </w:p>
    <w:p w14:paraId="1E234563" w14:textId="77777777" w:rsidR="007C29A0" w:rsidRPr="007C29A0" w:rsidRDefault="007C29A0" w:rsidP="007C29A0">
      <w:pPr>
        <w:spacing w:after="0"/>
        <w:ind w:left="851"/>
        <w:rPr>
          <w:rFonts w:cs="Times New Roman"/>
        </w:rPr>
      </w:pPr>
      <w:r w:rsidRPr="007C29A0">
        <w:rPr>
          <w:rFonts w:cs="Times New Roman"/>
        </w:rPr>
        <w:t xml:space="preserve">A mozgásrendszer betegségeinek </w:t>
      </w:r>
      <w:proofErr w:type="spellStart"/>
      <w:r w:rsidRPr="007C29A0">
        <w:rPr>
          <w:rFonts w:cs="Times New Roman"/>
        </w:rPr>
        <w:t>szakápolástana</w:t>
      </w:r>
      <w:proofErr w:type="spellEnd"/>
    </w:p>
    <w:p w14:paraId="4A29AD9F" w14:textId="77777777" w:rsidR="007C29A0" w:rsidRPr="007C29A0" w:rsidRDefault="007C29A0" w:rsidP="007C29A0">
      <w:pPr>
        <w:spacing w:after="0"/>
        <w:ind w:left="851"/>
        <w:rPr>
          <w:rFonts w:cs="Times New Roman"/>
        </w:rPr>
      </w:pPr>
      <w:r w:rsidRPr="007C29A0">
        <w:rPr>
          <w:rFonts w:cs="Times New Roman"/>
        </w:rPr>
        <w:t>Nemzetközi kitekintés</w:t>
      </w:r>
    </w:p>
    <w:p w14:paraId="3BF6919E" w14:textId="77777777" w:rsidR="007C29A0" w:rsidRPr="007C29A0" w:rsidRDefault="007C29A0" w:rsidP="007C29A0">
      <w:pPr>
        <w:spacing w:after="0"/>
        <w:ind w:left="851"/>
        <w:rPr>
          <w:rFonts w:cs="Times New Roman"/>
        </w:rPr>
      </w:pPr>
      <w:r w:rsidRPr="007C29A0">
        <w:rPr>
          <w:rFonts w:cs="Times New Roman"/>
        </w:rPr>
        <w:t>Betegmenedzsment, gondozás</w:t>
      </w:r>
    </w:p>
    <w:p w14:paraId="7D3D209A" w14:textId="77777777" w:rsidR="007C29A0" w:rsidRPr="007C29A0" w:rsidRDefault="007C29A0" w:rsidP="007C29A0">
      <w:pPr>
        <w:spacing w:after="0"/>
        <w:ind w:left="851"/>
        <w:rPr>
          <w:rFonts w:cs="Times New Roman"/>
        </w:rPr>
      </w:pPr>
      <w:r w:rsidRPr="007C29A0">
        <w:rPr>
          <w:rFonts w:cs="Times New Roman"/>
        </w:rPr>
        <w:t>Nem várt események felismerése teendők, biztonságos betegellátás</w:t>
      </w:r>
    </w:p>
    <w:p w14:paraId="2D18BBB8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28E63A6B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235BD3AB" w14:textId="77777777" w:rsidR="00B64FCB" w:rsidRPr="00B64FCB" w:rsidRDefault="007C29A0" w:rsidP="00B64FCB">
      <w:pPr>
        <w:spacing w:after="0"/>
        <w:ind w:left="426"/>
        <w:rPr>
          <w:i/>
        </w:rPr>
      </w:pPr>
      <w:r>
        <w:rPr>
          <w:i/>
        </w:rPr>
        <w:t>Tanterem, szaktanterem</w:t>
      </w:r>
    </w:p>
    <w:p w14:paraId="14D414D3" w14:textId="77777777" w:rsidR="00B64FCB" w:rsidRPr="002B5BF7" w:rsidRDefault="00B64FCB" w:rsidP="00B64FCB">
      <w:pPr>
        <w:spacing w:after="0"/>
        <w:ind w:left="426"/>
      </w:pPr>
    </w:p>
    <w:p w14:paraId="272FA3FE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69B309BC" w14:textId="77777777" w:rsidR="00B64FCB" w:rsidRDefault="00B64FCB" w:rsidP="00B64FCB">
      <w:pPr>
        <w:spacing w:after="0"/>
        <w:ind w:left="426"/>
      </w:pPr>
    </w:p>
    <w:p w14:paraId="7A70C9E6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53FE873F" w14:textId="510F46A8" w:rsidR="00042C4B" w:rsidRDefault="00042C4B" w:rsidP="00042C4B">
      <w:pPr>
        <w:spacing w:after="0"/>
        <w:rPr>
          <w:b/>
        </w:rPr>
      </w:pPr>
    </w:p>
    <w:p w14:paraId="521674F2" w14:textId="77777777" w:rsidR="005C1356" w:rsidRPr="00042C4B" w:rsidRDefault="005C1356" w:rsidP="00042C4B">
      <w:pPr>
        <w:spacing w:after="0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96BE3" w:rsidRPr="00596BE3" w14:paraId="2FFD5AE1" w14:textId="77777777" w:rsidTr="00596BE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75E1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283C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581A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C4EF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96BE3" w:rsidRPr="00596BE3" w14:paraId="5FE562A8" w14:textId="77777777" w:rsidTr="00596BE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42FB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798B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A430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B27C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115D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ED2B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96BE3" w:rsidRPr="00596BE3" w14:paraId="3B7EAD17" w14:textId="77777777" w:rsidTr="00596BE3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6B42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91B72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ECCF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8FBF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5FD7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A229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torzók, anatómia ábrák, </w:t>
            </w: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oktatófilmelmek</w:t>
            </w:r>
            <w:proofErr w:type="spellEnd"/>
          </w:p>
        </w:tc>
      </w:tr>
      <w:tr w:rsidR="00596BE3" w:rsidRPr="00596BE3" w14:paraId="33BC57EE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30CD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08AD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C3CA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033A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B5F9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F2BB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65A7A93C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6207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99C9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8979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C035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94D7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DA9CA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flipchart</w:t>
            </w:r>
            <w:proofErr w:type="spellEnd"/>
          </w:p>
        </w:tc>
      </w:tr>
      <w:tr w:rsidR="00596BE3" w:rsidRPr="00596BE3" w14:paraId="679A27B4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45C1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E549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F3A1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417B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D8FA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DF0C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Komputeres eszközök</w:t>
            </w:r>
          </w:p>
        </w:tc>
      </w:tr>
      <w:tr w:rsidR="00596BE3" w:rsidRPr="00596BE3" w14:paraId="1B25EB1B" w14:textId="77777777" w:rsidTr="00596BE3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20D7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A74D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1B00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9E3E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961C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8B3C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torzók, anatómia ábrák</w:t>
            </w:r>
          </w:p>
        </w:tc>
      </w:tr>
      <w:tr w:rsidR="00596BE3" w:rsidRPr="00596BE3" w14:paraId="400FD2A0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9306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348E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052B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2AC1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0FE9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3DA0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7BC68C08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011A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2F39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898B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8682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12DD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83A0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62D5A050" w14:textId="77777777" w:rsidR="00B64FCB" w:rsidRDefault="00B64FCB" w:rsidP="00E94960">
      <w:pPr>
        <w:spacing w:after="200" w:line="276" w:lineRule="auto"/>
        <w:jc w:val="left"/>
      </w:pPr>
    </w:p>
    <w:p w14:paraId="38740524" w14:textId="77777777" w:rsidR="00596BE3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55F5F504" w14:textId="77777777" w:rsidR="00042C4B" w:rsidRPr="00042C4B" w:rsidRDefault="00042C4B" w:rsidP="00042C4B">
      <w:pPr>
        <w:spacing w:after="0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6"/>
        <w:gridCol w:w="2488"/>
        <w:gridCol w:w="1351"/>
        <w:gridCol w:w="796"/>
        <w:gridCol w:w="774"/>
        <w:gridCol w:w="2125"/>
      </w:tblGrid>
      <w:tr w:rsidR="00596BE3" w:rsidRPr="00596BE3" w14:paraId="2B906129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58A7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E0CA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7AA6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0D51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B7227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70ED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96BE3" w:rsidRPr="00596BE3" w14:paraId="0B2EE5C8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C37D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6F3B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FBD2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8FBC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0D7D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624C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71200417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31CF5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EEC4AD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9FF2AB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D1577F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BA7B98F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868EC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69B8290C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9CF1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B164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16E3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D189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4CA3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F9C9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Tankönyv, anatómiai ábragyűjtemény</w:t>
            </w:r>
          </w:p>
        </w:tc>
      </w:tr>
      <w:tr w:rsidR="00596BE3" w:rsidRPr="00596BE3" w14:paraId="610856DE" w14:textId="77777777" w:rsidTr="00596BE3">
        <w:trPr>
          <w:trHeight w:val="76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B8E6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38FA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A483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1445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6A53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C843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 anatómiai ábragyűjtemény, munkafüzet</w:t>
            </w:r>
          </w:p>
        </w:tc>
      </w:tr>
      <w:tr w:rsidR="00596BE3" w:rsidRPr="00596BE3" w14:paraId="5925D860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614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5FF3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D43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82A0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11A4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AA19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Írott </w:t>
            </w: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media</w:t>
            </w:r>
            <w:proofErr w:type="spellEnd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munkafüzet</w:t>
            </w:r>
          </w:p>
        </w:tc>
      </w:tr>
      <w:tr w:rsidR="00596BE3" w:rsidRPr="00596BE3" w14:paraId="2CE51327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AAF6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78B5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92D5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C7CC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BBDE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1181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</w:tr>
      <w:tr w:rsidR="00596BE3" w:rsidRPr="00596BE3" w14:paraId="5F1DEDE2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C83E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17D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C844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B6F7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FC94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9603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eszközök, munkafüzet</w:t>
            </w:r>
          </w:p>
        </w:tc>
      </w:tr>
      <w:tr w:rsidR="00596BE3" w:rsidRPr="00596BE3" w14:paraId="07E0971C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BDC4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D8BB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4FC9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AE6E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9E32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CD6F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7A007C68" w14:textId="77777777" w:rsidTr="00596BE3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1AF9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90F77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30E2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2409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5901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5AE67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596BE3" w:rsidRPr="00596BE3" w14:paraId="188D281D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FB19D8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BF679D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9AD604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B52A96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D3AB88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0C6E00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6CD8BB67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8A39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8EDD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A03A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A619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E2AA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82CB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32E505AE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A447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198B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C9E9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DC9B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08C2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CA9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40DC86E0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C39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780D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5F9F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448D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BF3C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389D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321384C8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F23E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2322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B1A6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17EA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5535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C108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Tesztbank</w:t>
            </w:r>
          </w:p>
        </w:tc>
      </w:tr>
      <w:tr w:rsidR="00596BE3" w:rsidRPr="00596BE3" w14:paraId="21CA2BD9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9AFC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9CF0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6D4B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B66A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D8C9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6CBE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</w:p>
        </w:tc>
      </w:tr>
      <w:tr w:rsidR="00596BE3" w:rsidRPr="00596BE3" w14:paraId="3FA208CB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0FB1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EC58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DA4A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1E91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7019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43A6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222671BB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8192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8E87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B297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3C82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3346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EF76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75D7A557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7E5CCB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5EAF0F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12A9922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A4174A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C26346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0B5B46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15C860A5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F027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DDBC2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45D3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8181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0E46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7FAA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596BE3" w:rsidRPr="00596BE3" w14:paraId="2EFC2B41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04A5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0F8D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75F5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27E6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7120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A5DC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596BE3" w:rsidRPr="00596BE3" w14:paraId="7A4D2B2E" w14:textId="77777777" w:rsidTr="00A854ED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142A8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FB0C65F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BB72D5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D531BC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85D6B8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F3B40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62EFD1BE" w14:textId="77777777" w:rsidTr="00A854ED">
        <w:trPr>
          <w:trHeight w:val="255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E72F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DD6F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D464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D1B2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89F4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6D3F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48ECD034" w14:textId="77777777" w:rsidTr="00A854ED">
        <w:trPr>
          <w:trHeight w:val="510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E474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16627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8CD9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326F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BA6A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54BE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706C94EE" w14:textId="77777777" w:rsidTr="00A854ED">
        <w:trPr>
          <w:trHeight w:val="510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301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D83A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F5D7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1EEA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E6F7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7E5E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6EECF0A5" w14:textId="77777777" w:rsidTr="00A854ED">
        <w:trPr>
          <w:trHeight w:val="510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A548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90EB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6563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7B1E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2123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098A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452C78CB" w14:textId="77777777" w:rsidTr="00A854ED">
        <w:trPr>
          <w:trHeight w:val="255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8C9B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EB74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95A0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EE24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CB38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06982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05B9D3FB" w14:textId="77777777" w:rsidTr="00A854ED">
        <w:trPr>
          <w:trHeight w:val="255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622D20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0E0E91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F5A927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0B2804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AF1015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CD015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4D4E768F" w14:textId="77777777" w:rsidTr="00596BE3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6087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EC31A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F6D1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8475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4F15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AEEF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596BE3" w:rsidRPr="00596BE3" w14:paraId="75BF8978" w14:textId="77777777" w:rsidTr="00596BE3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73D5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81F72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B3C2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F283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6987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459A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596BE3" w:rsidRPr="00596BE3" w14:paraId="426D4D70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09B6D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FB7D522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A78455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308886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965859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6C22E0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0DCC68BE" w14:textId="77777777" w:rsidTr="00596BE3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09BA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11B7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728A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F5DA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847A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19AC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</w:tbl>
    <w:p w14:paraId="75DAF253" w14:textId="77777777" w:rsidR="00B64FCB" w:rsidRPr="002B5BF7" w:rsidRDefault="00B64FCB" w:rsidP="00B64FCB">
      <w:pPr>
        <w:spacing w:after="0"/>
        <w:ind w:left="426"/>
      </w:pPr>
    </w:p>
    <w:p w14:paraId="6B8F47EC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72C7069E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5855CC2A" w14:textId="77777777" w:rsidR="00B64FCB" w:rsidRDefault="00B64FCB" w:rsidP="00B64FCB">
      <w:pPr>
        <w:spacing w:after="0"/>
        <w:rPr>
          <w:rFonts w:cs="Times New Roman"/>
        </w:rPr>
      </w:pPr>
    </w:p>
    <w:p w14:paraId="6E864F55" w14:textId="77777777" w:rsidR="00B64FCB" w:rsidRDefault="00B64FCB" w:rsidP="00B64FCB">
      <w:pPr>
        <w:spacing w:after="0"/>
        <w:rPr>
          <w:rFonts w:cs="Times New Roman"/>
        </w:rPr>
      </w:pPr>
    </w:p>
    <w:p w14:paraId="319E552F" w14:textId="3F91F086" w:rsidR="00B64FCB" w:rsidRPr="00644690" w:rsidRDefault="007C29A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Sürgősségi ellátás csecsemő és gyermekkorban</w:t>
      </w:r>
      <w:r w:rsidR="00B64FCB" w:rsidRPr="00644690">
        <w:rPr>
          <w:b/>
        </w:rPr>
        <w:tab/>
      </w:r>
      <w:r w:rsidR="00911CAE">
        <w:rPr>
          <w:b/>
        </w:rPr>
        <w:t xml:space="preserve">46,5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2236B5BB" w14:textId="77777777" w:rsidR="00B64FCB" w:rsidRPr="00644690" w:rsidRDefault="00B64FCB" w:rsidP="00B64FCB"/>
    <w:p w14:paraId="27E68F9E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53205B37" w14:textId="77777777" w:rsidR="007C29A0" w:rsidRDefault="007C29A0" w:rsidP="007C29A0">
      <w:pPr>
        <w:spacing w:after="0"/>
        <w:ind w:left="426"/>
      </w:pPr>
      <w:r>
        <w:t xml:space="preserve">A sürgősségi ellátás/szakápolás munkaterületéhez tartozó kompetenciák elsajátítása. Ennek érdekében evidenciákon alapuló széleskörű elméleti klinikai és </w:t>
      </w:r>
      <w:proofErr w:type="spellStart"/>
      <w:r>
        <w:t>szakápolástani</w:t>
      </w:r>
      <w:proofErr w:type="spellEnd"/>
      <w:r>
        <w:t xml:space="preserve"> ismeretek átadása, amelyek képessé teszik a Csecsemő- és gyermekápolót arra, hogy az ellátást a Sürgősségi ellátást igénylő csecsemő vagy gyermek és csalá</w:t>
      </w:r>
      <w:r w:rsidR="003E55DF">
        <w:t xml:space="preserve">dja </w:t>
      </w:r>
      <w:r>
        <w:t xml:space="preserve">testi, lelki, szociokulturális jellemzőinek figyelembevételével végezze. Az ellátást az ápolási folyamat elvei szerint (felmérés, tervezés, végrehajtás, értékelés) tudja gyakorolni. </w:t>
      </w:r>
    </w:p>
    <w:p w14:paraId="1ED26D60" w14:textId="77777777" w:rsidR="005C1356" w:rsidRDefault="005C1356" w:rsidP="007C29A0">
      <w:pPr>
        <w:spacing w:after="0"/>
        <w:ind w:left="426"/>
      </w:pPr>
    </w:p>
    <w:p w14:paraId="2FF0B2F8" w14:textId="77777777" w:rsidR="005C1356" w:rsidRDefault="005C1356" w:rsidP="007C29A0">
      <w:pPr>
        <w:spacing w:after="0"/>
        <w:ind w:left="426"/>
      </w:pPr>
    </w:p>
    <w:p w14:paraId="1B583D60" w14:textId="5CC52410" w:rsidR="007C29A0" w:rsidRDefault="005C1356" w:rsidP="007C29A0">
      <w:pPr>
        <w:spacing w:after="0"/>
        <w:ind w:left="426"/>
      </w:pPr>
      <w:r>
        <w:t>Legyen képes</w:t>
      </w:r>
      <w:r w:rsidR="007C29A0">
        <w:t>:</w:t>
      </w:r>
    </w:p>
    <w:p w14:paraId="23375109" w14:textId="77777777" w:rsidR="007C29A0" w:rsidRDefault="007C29A0" w:rsidP="00E94960">
      <w:pPr>
        <w:pStyle w:val="Listaszerbekezds"/>
        <w:numPr>
          <w:ilvl w:val="0"/>
          <w:numId w:val="20"/>
        </w:numPr>
        <w:spacing w:after="0"/>
      </w:pPr>
      <w:r>
        <w:t>személyes, társas és módszertani kompetenciák birtokába, korszerű szemlélettel részt venni a beteg gyermekek ápolásában, gondozásában</w:t>
      </w:r>
    </w:p>
    <w:p w14:paraId="1C2C92D9" w14:textId="77777777" w:rsidR="007C29A0" w:rsidRDefault="007C29A0" w:rsidP="00E94960">
      <w:pPr>
        <w:pStyle w:val="Listaszerbekezds"/>
        <w:numPr>
          <w:ilvl w:val="0"/>
          <w:numId w:val="20"/>
        </w:numPr>
        <w:spacing w:after="0"/>
      </w:pPr>
      <w:r>
        <w:t>szisztematikus, egyénre szabott ápolást, szakápolást és gondozást nyújtani, amely a csecsemő vagy a gyermek szükségleteinek kielégítésére irányul</w:t>
      </w:r>
    </w:p>
    <w:p w14:paraId="750A5ABB" w14:textId="77777777" w:rsidR="007C29A0" w:rsidRDefault="007C29A0" w:rsidP="00E94960">
      <w:pPr>
        <w:pStyle w:val="Listaszerbekezds"/>
        <w:numPr>
          <w:ilvl w:val="0"/>
          <w:numId w:val="20"/>
        </w:numPr>
        <w:spacing w:after="0"/>
      </w:pPr>
      <w:r>
        <w:t>a beteg állapotváltozásait észlelni, azokat értelmezni és a további ellátási kompetenciákról dönteni</w:t>
      </w:r>
    </w:p>
    <w:p w14:paraId="2947B836" w14:textId="77777777" w:rsidR="007C29A0" w:rsidRDefault="007C29A0" w:rsidP="00E94960">
      <w:pPr>
        <w:pStyle w:val="Listaszerbekezds"/>
        <w:numPr>
          <w:ilvl w:val="0"/>
          <w:numId w:val="20"/>
        </w:numPr>
        <w:spacing w:after="0"/>
      </w:pPr>
      <w:r>
        <w:t>segíteni a csecsemőt vagy a gyermeket és annak családját, illetve a közösséget abban, hogy elérjék az egészség lehető legmagasabb fokát és megelőzzék a betegségeket</w:t>
      </w:r>
    </w:p>
    <w:p w14:paraId="3F72C842" w14:textId="77777777" w:rsidR="00B64FCB" w:rsidRPr="002B5BF7" w:rsidRDefault="00B64FCB" w:rsidP="00B64FCB">
      <w:pPr>
        <w:spacing w:after="0"/>
        <w:ind w:left="426"/>
      </w:pPr>
    </w:p>
    <w:p w14:paraId="3179613F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18947C7D" w14:textId="77777777" w:rsidR="00B64FCB" w:rsidRDefault="007C29A0" w:rsidP="00B64FCB">
      <w:pPr>
        <w:spacing w:after="0"/>
        <w:ind w:left="426"/>
      </w:pPr>
      <w:r>
        <w:t>Sürgősségi orvostan</w:t>
      </w:r>
    </w:p>
    <w:p w14:paraId="13788FA5" w14:textId="77777777" w:rsidR="007C29A0" w:rsidRDefault="007C29A0" w:rsidP="00B64FCB">
      <w:pPr>
        <w:spacing w:after="0"/>
        <w:ind w:left="426"/>
      </w:pPr>
      <w:r>
        <w:t>Gyermeksebészet/traumatológia</w:t>
      </w:r>
    </w:p>
    <w:p w14:paraId="132B6451" w14:textId="77777777" w:rsidR="007C29A0" w:rsidRDefault="007C29A0" w:rsidP="00B64FCB">
      <w:pPr>
        <w:spacing w:after="0"/>
        <w:ind w:left="426"/>
      </w:pPr>
      <w:r>
        <w:t>Baleseti sebészet</w:t>
      </w:r>
    </w:p>
    <w:p w14:paraId="02B433D2" w14:textId="77777777" w:rsidR="007C29A0" w:rsidRDefault="007C29A0" w:rsidP="00B64FCB">
      <w:pPr>
        <w:spacing w:after="0"/>
        <w:ind w:left="426"/>
      </w:pPr>
      <w:r>
        <w:t>Gyermekgyógyászat</w:t>
      </w:r>
    </w:p>
    <w:p w14:paraId="5634C233" w14:textId="77777777" w:rsidR="007C29A0" w:rsidRDefault="007C29A0" w:rsidP="00B64FCB">
      <w:pPr>
        <w:spacing w:after="0"/>
        <w:ind w:left="426"/>
      </w:pPr>
      <w:r>
        <w:t>Elsősegélynyújtás</w:t>
      </w:r>
    </w:p>
    <w:p w14:paraId="410B003D" w14:textId="77777777" w:rsidR="007C29A0" w:rsidRDefault="005C7A4A" w:rsidP="00B64FCB">
      <w:pPr>
        <w:spacing w:after="0"/>
        <w:ind w:left="426"/>
      </w:pPr>
      <w:r>
        <w:t>Tünettan</w:t>
      </w:r>
    </w:p>
    <w:p w14:paraId="5E14E93E" w14:textId="77777777" w:rsidR="005C7A4A" w:rsidRDefault="005C7A4A" w:rsidP="00B64FCB">
      <w:pPr>
        <w:spacing w:after="0"/>
        <w:ind w:left="426"/>
      </w:pPr>
      <w:r>
        <w:t>Újraélesztési ismeretek</w:t>
      </w:r>
    </w:p>
    <w:p w14:paraId="6344DB7E" w14:textId="77777777" w:rsidR="00B64FCB" w:rsidRPr="002B5BF7" w:rsidRDefault="00B64FCB" w:rsidP="00B64FCB">
      <w:pPr>
        <w:spacing w:after="0"/>
        <w:ind w:left="426"/>
      </w:pPr>
    </w:p>
    <w:p w14:paraId="63A56729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5B73696F" w14:textId="72B75035" w:rsidR="00B64FCB" w:rsidRDefault="005C7A4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sürgősségi ellátás alapjai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6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75A0A37C" w14:textId="77777777" w:rsidR="005C7A4A" w:rsidRPr="005C7A4A" w:rsidRDefault="005C7A4A" w:rsidP="005C7A4A">
      <w:pPr>
        <w:spacing w:after="0"/>
        <w:ind w:left="426"/>
      </w:pPr>
      <w:r w:rsidRPr="005C7A4A">
        <w:t>A sürgősség fogalma, a sürgősségi lánc</w:t>
      </w:r>
    </w:p>
    <w:p w14:paraId="2EACB5EC" w14:textId="77777777" w:rsidR="005C7A4A" w:rsidRPr="005C7A4A" w:rsidRDefault="005C7A4A" w:rsidP="005C7A4A">
      <w:pPr>
        <w:spacing w:after="0"/>
        <w:ind w:left="426"/>
      </w:pPr>
      <w:r w:rsidRPr="005C7A4A">
        <w:t>Az elsősegély fogalma, elsősegély szintjei</w:t>
      </w:r>
    </w:p>
    <w:p w14:paraId="32CBEB89" w14:textId="77777777" w:rsidR="005C7A4A" w:rsidRPr="005C7A4A" w:rsidRDefault="005C7A4A" w:rsidP="005C7A4A">
      <w:pPr>
        <w:spacing w:after="0"/>
        <w:ind w:left="426"/>
      </w:pPr>
      <w:r w:rsidRPr="005C7A4A">
        <w:t>Betegosztályozási rendszerek</w:t>
      </w:r>
    </w:p>
    <w:p w14:paraId="5417C793" w14:textId="77777777" w:rsidR="005C7A4A" w:rsidRPr="005C7A4A" w:rsidRDefault="005C7A4A" w:rsidP="005C7A4A">
      <w:pPr>
        <w:spacing w:after="0"/>
        <w:ind w:left="426"/>
      </w:pPr>
      <w:r w:rsidRPr="005C7A4A">
        <w:t>Nem várt események felismerése teendők, biztonságos betegellátás</w:t>
      </w:r>
    </w:p>
    <w:p w14:paraId="2F504651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5A66B31" w14:textId="77777777" w:rsidR="00B64FCB" w:rsidRDefault="005C7A4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 beteg állapotfelmérése. Sürgősségi </w:t>
      </w:r>
      <w:proofErr w:type="spellStart"/>
      <w:r>
        <w:rPr>
          <w:b/>
          <w:i/>
        </w:rPr>
        <w:t>szakápolástan</w:t>
      </w:r>
      <w:proofErr w:type="spellEnd"/>
      <w:r w:rsidR="00B64FCB" w:rsidRPr="00644690">
        <w:rPr>
          <w:b/>
          <w:i/>
        </w:rPr>
        <w:tab/>
      </w:r>
      <w:r w:rsidR="008C4F01">
        <w:rPr>
          <w:b/>
          <w:i/>
        </w:rPr>
        <w:t>21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C6B0181" w14:textId="1173071E" w:rsidR="005C7A4A" w:rsidRPr="005C7A4A" w:rsidRDefault="005C7A4A" w:rsidP="005C7A4A">
      <w:pPr>
        <w:spacing w:after="0"/>
        <w:ind w:left="426"/>
      </w:pPr>
      <w:r w:rsidRPr="005C7A4A">
        <w:t>Az állapotfelmérés algoritmusa</w:t>
      </w:r>
      <w:r w:rsidR="005C1356">
        <w:t xml:space="preserve"> (A</w:t>
      </w:r>
      <w:proofErr w:type="gramStart"/>
      <w:r w:rsidR="005C1356">
        <w:t>,B</w:t>
      </w:r>
      <w:proofErr w:type="gramEnd"/>
      <w:r w:rsidR="005C1356">
        <w:t>,C,D.E)</w:t>
      </w:r>
    </w:p>
    <w:p w14:paraId="40258F60" w14:textId="77777777" w:rsidR="005C7A4A" w:rsidRPr="005C7A4A" w:rsidRDefault="005C7A4A" w:rsidP="005C7A4A">
      <w:pPr>
        <w:spacing w:after="0"/>
        <w:ind w:left="426"/>
      </w:pPr>
      <w:r w:rsidRPr="005C7A4A">
        <w:t>A légút megítélése</w:t>
      </w:r>
    </w:p>
    <w:p w14:paraId="7BFA23B9" w14:textId="77777777" w:rsidR="005C7A4A" w:rsidRPr="005C7A4A" w:rsidRDefault="005C7A4A" w:rsidP="005C7A4A">
      <w:pPr>
        <w:spacing w:after="0"/>
        <w:ind w:left="426"/>
      </w:pPr>
      <w:r w:rsidRPr="005C7A4A">
        <w:t>A légzés megítélése</w:t>
      </w:r>
    </w:p>
    <w:p w14:paraId="463965D8" w14:textId="77777777" w:rsidR="005C7A4A" w:rsidRPr="005C7A4A" w:rsidRDefault="005C7A4A" w:rsidP="005C7A4A">
      <w:pPr>
        <w:spacing w:after="0"/>
        <w:ind w:left="426"/>
      </w:pPr>
      <w:r w:rsidRPr="005C7A4A">
        <w:t>A keringés megítélése</w:t>
      </w:r>
    </w:p>
    <w:p w14:paraId="2304F034" w14:textId="77777777" w:rsidR="005C7A4A" w:rsidRPr="005C7A4A" w:rsidRDefault="005C7A4A" w:rsidP="005C7A4A">
      <w:pPr>
        <w:spacing w:after="0"/>
        <w:ind w:left="426"/>
      </w:pPr>
      <w:r w:rsidRPr="005C7A4A">
        <w:t xml:space="preserve">Az idegrendszer megítélése, tudati szint felmérése, </w:t>
      </w:r>
      <w:proofErr w:type="spellStart"/>
      <w:r w:rsidRPr="005C7A4A">
        <w:t>score</w:t>
      </w:r>
      <w:proofErr w:type="spellEnd"/>
      <w:r w:rsidRPr="005C7A4A">
        <w:t xml:space="preserve"> rendszerek</w:t>
      </w:r>
    </w:p>
    <w:p w14:paraId="0F7FC17A" w14:textId="77777777" w:rsidR="005C7A4A" w:rsidRPr="005C7A4A" w:rsidRDefault="005C7A4A" w:rsidP="005C7A4A">
      <w:pPr>
        <w:spacing w:after="0"/>
        <w:ind w:left="426"/>
      </w:pPr>
      <w:r w:rsidRPr="005C7A4A">
        <w:t>Az egész</w:t>
      </w:r>
      <w:r w:rsidR="003E55DF">
        <w:t xml:space="preserve"> </w:t>
      </w:r>
      <w:r w:rsidRPr="005C7A4A">
        <w:t>test megítélése</w:t>
      </w:r>
    </w:p>
    <w:p w14:paraId="332E1CD8" w14:textId="77777777" w:rsidR="005C7A4A" w:rsidRPr="005C7A4A" w:rsidRDefault="005C7A4A" w:rsidP="005C7A4A">
      <w:pPr>
        <w:spacing w:after="0"/>
        <w:ind w:left="426"/>
      </w:pPr>
      <w:r w:rsidRPr="005C7A4A">
        <w:t>A gyermek elhanyagolásának, illetve bántalmazásának felismerése, jelzőrendszerek</w:t>
      </w:r>
    </w:p>
    <w:p w14:paraId="0B1554CD" w14:textId="77777777" w:rsidR="005C7A4A" w:rsidRPr="005C7A4A" w:rsidRDefault="005C7A4A" w:rsidP="005C7A4A">
      <w:pPr>
        <w:spacing w:after="0"/>
        <w:ind w:left="426"/>
      </w:pPr>
      <w:r w:rsidRPr="005C7A4A">
        <w:t>Az életet veszélyeztető állapotok, felismerés, teendők</w:t>
      </w:r>
    </w:p>
    <w:p w14:paraId="4C62F724" w14:textId="77777777" w:rsidR="005C7A4A" w:rsidRPr="005C7A4A" w:rsidRDefault="005C7A4A" w:rsidP="005C7A4A">
      <w:pPr>
        <w:spacing w:after="0"/>
        <w:ind w:left="426"/>
      </w:pPr>
      <w:r w:rsidRPr="005C7A4A">
        <w:t>Újraélesztés (BLS, ALS)</w:t>
      </w:r>
    </w:p>
    <w:p w14:paraId="0BB0028A" w14:textId="77777777" w:rsidR="005C7A4A" w:rsidRPr="005C7A4A" w:rsidRDefault="005C7A4A" w:rsidP="005C7A4A">
      <w:pPr>
        <w:spacing w:after="0"/>
        <w:ind w:left="426"/>
      </w:pPr>
      <w:r w:rsidRPr="005C7A4A">
        <w:t xml:space="preserve">A sürgősségi ellátás </w:t>
      </w:r>
      <w:proofErr w:type="spellStart"/>
      <w:r w:rsidRPr="005C7A4A">
        <w:t>szakápolástana</w:t>
      </w:r>
      <w:proofErr w:type="spellEnd"/>
    </w:p>
    <w:p w14:paraId="7A5E0F2B" w14:textId="77777777" w:rsidR="005C7A4A" w:rsidRPr="005C7A4A" w:rsidRDefault="005C7A4A" w:rsidP="005C7A4A">
      <w:pPr>
        <w:spacing w:after="0"/>
        <w:ind w:left="426"/>
      </w:pPr>
      <w:proofErr w:type="spellStart"/>
      <w:r w:rsidRPr="005C7A4A">
        <w:t>Intraosszeális</w:t>
      </w:r>
      <w:proofErr w:type="spellEnd"/>
      <w:r w:rsidRPr="005C7A4A">
        <w:t xml:space="preserve"> technika helye szerepe a sürgősségi ellátásban</w:t>
      </w:r>
    </w:p>
    <w:p w14:paraId="0578D6D1" w14:textId="77777777" w:rsidR="005C7A4A" w:rsidRDefault="005C7A4A" w:rsidP="005C7A4A">
      <w:pPr>
        <w:spacing w:after="0"/>
        <w:ind w:left="426"/>
      </w:pPr>
      <w:r w:rsidRPr="005C7A4A">
        <w:t>Nemzetközi kitekintés</w:t>
      </w:r>
    </w:p>
    <w:p w14:paraId="07D5BC83" w14:textId="77777777" w:rsidR="005C7A4A" w:rsidRPr="005C7A4A" w:rsidRDefault="005C7A4A" w:rsidP="005C7A4A">
      <w:pPr>
        <w:spacing w:after="0"/>
        <w:ind w:left="426"/>
      </w:pPr>
      <w:r w:rsidRPr="005C7A4A">
        <w:t>Betegmenedzsment, gondozás</w:t>
      </w:r>
    </w:p>
    <w:p w14:paraId="2DADA3FD" w14:textId="77777777" w:rsidR="005C7A4A" w:rsidRPr="005C7A4A" w:rsidRDefault="005C7A4A" w:rsidP="005C7A4A">
      <w:pPr>
        <w:spacing w:after="0"/>
        <w:ind w:left="426"/>
        <w:rPr>
          <w:rFonts w:cs="Times New Roman"/>
        </w:rPr>
      </w:pPr>
      <w:r w:rsidRPr="005C7A4A">
        <w:t>Nem</w:t>
      </w:r>
      <w:r w:rsidRPr="007C29A0">
        <w:rPr>
          <w:rFonts w:cs="Times New Roman"/>
        </w:rPr>
        <w:t xml:space="preserve"> várt események felismerése teendők, biztonságos betegellátás</w:t>
      </w:r>
    </w:p>
    <w:p w14:paraId="7978F5CD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07AB1F5" w14:textId="2227FDBD" w:rsidR="00B64FCB" w:rsidRDefault="00D1712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Mérgezések. </w:t>
      </w:r>
      <w:proofErr w:type="spellStart"/>
      <w:r>
        <w:rPr>
          <w:b/>
          <w:i/>
        </w:rPr>
        <w:t>S</w:t>
      </w:r>
      <w:r w:rsidR="005C7A4A">
        <w:rPr>
          <w:b/>
          <w:i/>
        </w:rPr>
        <w:t>zakápolástan</w:t>
      </w:r>
      <w:proofErr w:type="spellEnd"/>
      <w:r w:rsidR="005C7A4A">
        <w:rPr>
          <w:b/>
          <w:i/>
        </w:rPr>
        <w:t xml:space="preserve"> mérgezések esetén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19,5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6E09E0D6" w14:textId="77777777" w:rsidR="00D17127" w:rsidRPr="00D17127" w:rsidRDefault="00D17127" w:rsidP="00D17127">
      <w:pPr>
        <w:spacing w:after="0"/>
        <w:ind w:left="426"/>
      </w:pPr>
      <w:r w:rsidRPr="00D17127">
        <w:t>A méreg fogalma</w:t>
      </w:r>
    </w:p>
    <w:p w14:paraId="0C0373F9" w14:textId="77777777" w:rsidR="00D17127" w:rsidRPr="00D17127" w:rsidRDefault="00D17127" w:rsidP="00D17127">
      <w:pPr>
        <w:spacing w:after="0"/>
        <w:ind w:left="426"/>
      </w:pPr>
      <w:r w:rsidRPr="00D17127">
        <w:t>Behatolási kapuk</w:t>
      </w:r>
    </w:p>
    <w:p w14:paraId="7B84BF3E" w14:textId="77777777" w:rsidR="00D17127" w:rsidRPr="00D17127" w:rsidRDefault="00D17127" w:rsidP="00D17127">
      <w:pPr>
        <w:spacing w:after="0"/>
        <w:ind w:left="426"/>
      </w:pPr>
      <w:r w:rsidRPr="00D17127">
        <w:t>Első ellátás</w:t>
      </w:r>
    </w:p>
    <w:p w14:paraId="2EA998AC" w14:textId="77777777" w:rsidR="00D17127" w:rsidRPr="00D17127" w:rsidRDefault="00D17127" w:rsidP="00D17127">
      <w:pPr>
        <w:spacing w:after="0"/>
        <w:ind w:left="426"/>
      </w:pPr>
      <w:proofErr w:type="spellStart"/>
      <w:r w:rsidRPr="00D17127">
        <w:t>Szakápolástan</w:t>
      </w:r>
      <w:proofErr w:type="spellEnd"/>
      <w:r w:rsidRPr="00D17127">
        <w:t xml:space="preserve"> mérgezések esetén</w:t>
      </w:r>
    </w:p>
    <w:p w14:paraId="3B52CEBC" w14:textId="77777777" w:rsidR="00D17127" w:rsidRPr="00D17127" w:rsidRDefault="00D17127" w:rsidP="00D17127">
      <w:pPr>
        <w:spacing w:after="0"/>
        <w:ind w:left="426"/>
        <w:rPr>
          <w:rFonts w:cs="Times New Roman"/>
          <w:color w:val="000000"/>
          <w:szCs w:val="24"/>
          <w:lang w:eastAsia="hu-HU"/>
        </w:rPr>
      </w:pPr>
      <w:r w:rsidRPr="00D17127">
        <w:t>Nem</w:t>
      </w:r>
      <w:r w:rsidRPr="00D17127">
        <w:rPr>
          <w:rFonts w:cs="Times New Roman"/>
          <w:color w:val="000000"/>
          <w:szCs w:val="24"/>
          <w:lang w:eastAsia="hu-HU"/>
        </w:rPr>
        <w:t xml:space="preserve"> várt események felismerése teendők, biztonságos betegellátás</w:t>
      </w:r>
    </w:p>
    <w:p w14:paraId="72D1CA60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754DBB09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420D3358" w14:textId="77777777" w:rsidR="00B64FCB" w:rsidRPr="00B64FCB" w:rsidRDefault="00017657" w:rsidP="00B64FCB">
      <w:pPr>
        <w:spacing w:after="0"/>
        <w:ind w:left="426"/>
        <w:rPr>
          <w:i/>
        </w:rPr>
      </w:pPr>
      <w:r>
        <w:rPr>
          <w:i/>
        </w:rPr>
        <w:t>Tanterem, Demonstrációs terem</w:t>
      </w:r>
    </w:p>
    <w:p w14:paraId="0F77802D" w14:textId="77777777" w:rsidR="00B64FCB" w:rsidRPr="002B5BF7" w:rsidRDefault="00B64FCB" w:rsidP="00B64FCB">
      <w:pPr>
        <w:spacing w:after="0"/>
        <w:ind w:left="426"/>
      </w:pPr>
    </w:p>
    <w:p w14:paraId="767D0394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1EAF6D4E" w14:textId="733DF906" w:rsidR="00596BE3" w:rsidRDefault="00596BE3">
      <w:pPr>
        <w:spacing w:after="200" w:line="276" w:lineRule="auto"/>
        <w:jc w:val="left"/>
        <w:rPr>
          <w:b/>
        </w:rPr>
      </w:pPr>
    </w:p>
    <w:p w14:paraId="4B010A60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01F7D1D5" w14:textId="77777777" w:rsidR="00042C4B" w:rsidRPr="00042C4B" w:rsidRDefault="00042C4B" w:rsidP="00042C4B">
      <w:pPr>
        <w:spacing w:after="0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96BE3" w:rsidRPr="00596BE3" w14:paraId="2881911A" w14:textId="77777777" w:rsidTr="00596BE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97A6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9605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2C14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E87E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96BE3" w:rsidRPr="00596BE3" w14:paraId="2CC1E7E1" w14:textId="77777777" w:rsidTr="00596BE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84B8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6D6B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7B4F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6786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6710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B9A7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96BE3" w:rsidRPr="00596BE3" w14:paraId="46644637" w14:textId="77777777" w:rsidTr="00596BE3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9670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130B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5809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2101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0454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DB4F7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torzók, anatómia ábrák, </w:t>
            </w: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oktatófilmelmek</w:t>
            </w:r>
            <w:proofErr w:type="spellEnd"/>
          </w:p>
        </w:tc>
      </w:tr>
      <w:tr w:rsidR="00596BE3" w:rsidRPr="00596BE3" w14:paraId="69317D9D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687B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077B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E000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3BDC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4155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4991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4E255DB4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CD8B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28E7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F541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A352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4D1A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B18D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flipchart</w:t>
            </w:r>
            <w:proofErr w:type="spellEnd"/>
          </w:p>
        </w:tc>
      </w:tr>
      <w:tr w:rsidR="00596BE3" w:rsidRPr="00596BE3" w14:paraId="0D06789F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9B8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4764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A0D2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8EE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0058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1917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Komputeres eszközök</w:t>
            </w:r>
          </w:p>
        </w:tc>
      </w:tr>
      <w:tr w:rsidR="00596BE3" w:rsidRPr="00596BE3" w14:paraId="067FF4DE" w14:textId="77777777" w:rsidTr="00596BE3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E1EF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5B95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4753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13F0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CDCE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30AB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torzók, anatómia ábrák</w:t>
            </w:r>
          </w:p>
        </w:tc>
      </w:tr>
      <w:tr w:rsidR="00596BE3" w:rsidRPr="00596BE3" w14:paraId="39204DE8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193F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5F76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0ABF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301F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05B7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2D20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61A28725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97E5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FDCB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42D6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EB41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FB0D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11EA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0E721127" w14:textId="77777777" w:rsidTr="00596BE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78E6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ED7D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B257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89E8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623F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E97CA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Szimulációs oktatóeszközök </w:t>
            </w:r>
          </w:p>
        </w:tc>
      </w:tr>
    </w:tbl>
    <w:p w14:paraId="4908C6E1" w14:textId="77777777" w:rsidR="00B64FCB" w:rsidRDefault="00B64FCB" w:rsidP="00042C4B">
      <w:pPr>
        <w:spacing w:after="0"/>
      </w:pPr>
    </w:p>
    <w:p w14:paraId="70C28B0A" w14:textId="77777777" w:rsidR="00596BE3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725CEEA6" w14:textId="77777777" w:rsidR="00042C4B" w:rsidRPr="00042C4B" w:rsidRDefault="00042C4B" w:rsidP="00042C4B">
      <w:pPr>
        <w:spacing w:after="0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6"/>
        <w:gridCol w:w="2488"/>
        <w:gridCol w:w="1351"/>
        <w:gridCol w:w="796"/>
        <w:gridCol w:w="774"/>
        <w:gridCol w:w="2125"/>
      </w:tblGrid>
      <w:tr w:rsidR="00596BE3" w:rsidRPr="00596BE3" w14:paraId="70A3E5EE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C456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02877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D03D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857A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826F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AD40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96BE3" w:rsidRPr="00596BE3" w14:paraId="455E92C6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8C4CF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3220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D1E7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9C0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ED31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4F59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5CB84D52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831858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EDB7BF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52F3487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EFF06A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8AFAFFA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6FEEC3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78FEDB18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B391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6D0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512B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C9FC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B3C5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77AC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Tankönyv, anatómiai ábragyűjtemény</w:t>
            </w:r>
          </w:p>
        </w:tc>
      </w:tr>
      <w:tr w:rsidR="00596BE3" w:rsidRPr="00596BE3" w14:paraId="25C465BE" w14:textId="77777777" w:rsidTr="00596BE3">
        <w:trPr>
          <w:trHeight w:val="76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812A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FFF3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E881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7D3A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FFD8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DAC3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 anatómiai ábragyűjtemény, munkafüzet</w:t>
            </w:r>
          </w:p>
        </w:tc>
      </w:tr>
      <w:tr w:rsidR="00596BE3" w:rsidRPr="00596BE3" w14:paraId="62475EA9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FE07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4440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1822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AD6F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51EB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9192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Írott </w:t>
            </w: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media</w:t>
            </w:r>
            <w:proofErr w:type="spellEnd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munkafüzet</w:t>
            </w:r>
          </w:p>
        </w:tc>
      </w:tr>
      <w:tr w:rsidR="00596BE3" w:rsidRPr="00596BE3" w14:paraId="08174AF0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763A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67A2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8C90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5582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4A47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7500F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</w:tr>
      <w:tr w:rsidR="00596BE3" w:rsidRPr="00596BE3" w14:paraId="5A61C7CE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27EF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1F1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ECE5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F815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2430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2E5A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eszközök, munkafüzet</w:t>
            </w:r>
          </w:p>
        </w:tc>
      </w:tr>
      <w:tr w:rsidR="00596BE3" w:rsidRPr="00596BE3" w14:paraId="3889DBB8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B1F3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AA5E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C609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3805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F558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0362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6FF6C2A7" w14:textId="77777777" w:rsidTr="00596BE3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EF71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AE22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220F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6C1A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FE00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388E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596BE3" w:rsidRPr="00596BE3" w14:paraId="1ABB74D2" w14:textId="77777777" w:rsidTr="00A854ED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96733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ECF944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C78F6B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79E5CF2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16070C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D44DD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4F7A85E1" w14:textId="77777777" w:rsidTr="00A854ED">
        <w:trPr>
          <w:trHeight w:val="255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D60D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9466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E30D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458B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CF9B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4BE0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15398062" w14:textId="77777777" w:rsidTr="00A854ED">
        <w:trPr>
          <w:trHeight w:val="255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EEE3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4A56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9D42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BD7E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3BB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AEAAA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78AE9D5B" w14:textId="77777777" w:rsidTr="00A854ED">
        <w:trPr>
          <w:trHeight w:val="510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EF68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5A65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A272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CBFB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379F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AD232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1FF5E542" w14:textId="77777777" w:rsidTr="00A854ED">
        <w:trPr>
          <w:trHeight w:val="255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79A0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DD77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EC10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0CFA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A77B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20C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Tesztbank</w:t>
            </w:r>
          </w:p>
        </w:tc>
      </w:tr>
      <w:tr w:rsidR="00596BE3" w:rsidRPr="00596BE3" w14:paraId="7410918E" w14:textId="77777777" w:rsidTr="00A854ED">
        <w:trPr>
          <w:trHeight w:val="510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8D79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38F7A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40A1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32AB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A373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64F6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</w:p>
        </w:tc>
      </w:tr>
      <w:tr w:rsidR="00596BE3" w:rsidRPr="00596BE3" w14:paraId="59C7E022" w14:textId="77777777" w:rsidTr="00A854ED">
        <w:trPr>
          <w:trHeight w:val="510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CF9CF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8528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357E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FA4EA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6BB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01D7B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46ED6F67" w14:textId="77777777" w:rsidTr="00A854ED">
        <w:trPr>
          <w:trHeight w:val="510"/>
          <w:jc w:val="center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E5A2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4A5C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1AC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7540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04CD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FBC7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7CCD3B37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DD7A44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4C5F3CF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92738F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0C25E9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BB3731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520D1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25E850F9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5A39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1C66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427A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1A57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53C0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D30DD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596BE3" w:rsidRPr="00596BE3" w14:paraId="20C3B293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72D4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01DC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3759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23BC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D18B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9036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596BE3" w:rsidRPr="00596BE3" w14:paraId="1D1716F6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A6816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4C00C2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69E76E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843594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AC3B90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19F088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012BBB30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88EC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9E64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3C29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C759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8FDA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89010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6153BA08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8E03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DF47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8932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29E9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9FCE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6F78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4D3EB983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4AEA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C3BA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8E4A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8F85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B1BDC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8981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7A1F2E16" w14:textId="77777777" w:rsidTr="00596BE3">
        <w:trPr>
          <w:trHeight w:val="51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FC1A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576E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EE47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F88B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B1A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B858C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5591F90D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80738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9A153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EA68B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827F1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135B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6C6B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5E16F041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0C45C2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DDCFBB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1B280D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8048EC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1E5E1EE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B19211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52C0E7C9" w14:textId="77777777" w:rsidTr="00596BE3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BCE5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7F2EA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ED8E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39386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F3659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4D6CA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596BE3" w:rsidRPr="00596BE3" w14:paraId="3D29283D" w14:textId="77777777" w:rsidTr="00596BE3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8F32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4A637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9424D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17844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F7895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1C898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596BE3" w:rsidRPr="00596BE3" w14:paraId="277A17E4" w14:textId="77777777" w:rsidTr="00596BE3">
        <w:trPr>
          <w:trHeight w:val="255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EF98EC3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6E6D08A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FDB2829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5A0614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4C06CA1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5145126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96BE3" w:rsidRPr="00596BE3" w14:paraId="3EB52AE0" w14:textId="77777777" w:rsidTr="00596BE3">
        <w:trPr>
          <w:trHeight w:val="1020"/>
          <w:jc w:val="center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34DB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813D5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DA360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18147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94DBE" w14:textId="77777777" w:rsidR="00596BE3" w:rsidRPr="00596BE3" w:rsidRDefault="00596BE3" w:rsidP="00596BE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860C4" w14:textId="77777777" w:rsidR="00596BE3" w:rsidRPr="00596BE3" w:rsidRDefault="00596BE3" w:rsidP="00596BE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596BE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</w:tbl>
    <w:p w14:paraId="473AADE3" w14:textId="77777777" w:rsidR="00B64FCB" w:rsidRPr="002B5BF7" w:rsidRDefault="00B64FCB" w:rsidP="00B64FCB">
      <w:pPr>
        <w:spacing w:after="0"/>
        <w:ind w:left="426"/>
      </w:pPr>
    </w:p>
    <w:p w14:paraId="312DC77D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444AE113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07A96781" w14:textId="77777777" w:rsidR="00B64FCB" w:rsidRDefault="00B64FCB" w:rsidP="00B64FCB">
      <w:pPr>
        <w:spacing w:after="0"/>
        <w:rPr>
          <w:rFonts w:cs="Times New Roman"/>
        </w:rPr>
      </w:pPr>
    </w:p>
    <w:p w14:paraId="08F46BED" w14:textId="77777777" w:rsidR="00B64FCB" w:rsidRDefault="00B64FCB" w:rsidP="00B64FCB">
      <w:pPr>
        <w:spacing w:after="0"/>
        <w:rPr>
          <w:rFonts w:cs="Times New Roman"/>
        </w:rPr>
      </w:pPr>
    </w:p>
    <w:p w14:paraId="23DD0F15" w14:textId="26777FC4" w:rsidR="00B64FCB" w:rsidRPr="00644690" w:rsidRDefault="00E1054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 xml:space="preserve">A </w:t>
      </w:r>
      <w:proofErr w:type="spellStart"/>
      <w:r>
        <w:rPr>
          <w:b/>
        </w:rPr>
        <w:t>szakápolástan</w:t>
      </w:r>
      <w:proofErr w:type="spellEnd"/>
      <w:r>
        <w:rPr>
          <w:b/>
        </w:rPr>
        <w:t xml:space="preserve"> gyakorlata csecsemő és gyermekkorban</w:t>
      </w:r>
      <w:r w:rsidR="00B64FCB" w:rsidRPr="00644690">
        <w:rPr>
          <w:b/>
        </w:rPr>
        <w:tab/>
      </w:r>
      <w:r w:rsidR="00911CAE">
        <w:rPr>
          <w:b/>
        </w:rPr>
        <w:t xml:space="preserve">434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72986401" w14:textId="77777777" w:rsidR="00B64FCB" w:rsidRPr="00644690" w:rsidRDefault="00B64FCB" w:rsidP="00B64FCB"/>
    <w:p w14:paraId="5B417039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787B3044" w14:textId="516D37ED" w:rsidR="00E1054D" w:rsidRDefault="00E1054D" w:rsidP="00E1054D">
      <w:pPr>
        <w:spacing w:after="0"/>
        <w:ind w:left="426"/>
      </w:pPr>
      <w:r>
        <w:t xml:space="preserve">A csecsemő és gyermekápoló szakképesítés munkaterületéhez tartozó kompetenciák elsajátítása. Ennek érdekében evidenciákon alapuló széleskörű szakmai gyakorlati ismeretek átadása, képességek és készségek kialakítása, amelyek képessé teszik a Csecsemő és gyermekápolót arra, hogy az ellátást a csecsemő vagy gyermek és családja, illetve a közösség testi, lelki, szociokulturális jellemzők figyelembevételével végezze. Az ellátást az ápolási folyamat (felmérés, tervezés, végrehajtás, értékelés) tudja gyakorolni. </w:t>
      </w:r>
    </w:p>
    <w:p w14:paraId="28F7A0AF" w14:textId="66076200" w:rsidR="00E1054D" w:rsidRDefault="005C1356" w:rsidP="00E1054D">
      <w:pPr>
        <w:spacing w:after="0"/>
        <w:ind w:left="426"/>
      </w:pPr>
      <w:r>
        <w:t>Legyen képes</w:t>
      </w:r>
      <w:r w:rsidR="00E1054D">
        <w:t>:</w:t>
      </w:r>
    </w:p>
    <w:p w14:paraId="3EDC1657" w14:textId="77777777" w:rsidR="00E1054D" w:rsidRDefault="00E1054D" w:rsidP="00E94960">
      <w:pPr>
        <w:pStyle w:val="Listaszerbekezds"/>
        <w:numPr>
          <w:ilvl w:val="0"/>
          <w:numId w:val="21"/>
        </w:numPr>
        <w:spacing w:after="0"/>
      </w:pPr>
      <w:r>
        <w:t>személyes, társas és módszertani kompetenciák birtokába, korszerű szemlélettel részt venni a beteg gyermekek ápolásában, gondozásában</w:t>
      </w:r>
    </w:p>
    <w:p w14:paraId="1C51ED5C" w14:textId="77777777" w:rsidR="00E1054D" w:rsidRDefault="00E1054D" w:rsidP="00E94960">
      <w:pPr>
        <w:pStyle w:val="Listaszerbekezds"/>
        <w:numPr>
          <w:ilvl w:val="0"/>
          <w:numId w:val="21"/>
        </w:numPr>
        <w:spacing w:after="0"/>
      </w:pPr>
      <w:r>
        <w:t>szisztematikus, egyénre szabott ápolást, szakápolást és gondozást nyújtani, amely a csecsemő vagy a gyermek szükségleteinek kielégítésére irányul</w:t>
      </w:r>
    </w:p>
    <w:p w14:paraId="0E0BAF87" w14:textId="77777777" w:rsidR="00E1054D" w:rsidRDefault="00E1054D" w:rsidP="00E94960">
      <w:pPr>
        <w:pStyle w:val="Listaszerbekezds"/>
        <w:numPr>
          <w:ilvl w:val="0"/>
          <w:numId w:val="21"/>
        </w:numPr>
        <w:spacing w:after="0"/>
      </w:pPr>
      <w:r>
        <w:t>a beteg állapotváltozásait észlelni, azokat értelmezni és a további ellátási kompetenciákról dönteni</w:t>
      </w:r>
    </w:p>
    <w:p w14:paraId="71597DFF" w14:textId="77777777" w:rsidR="00B64FCB" w:rsidRDefault="00E1054D" w:rsidP="00E94960">
      <w:pPr>
        <w:pStyle w:val="Listaszerbekezds"/>
        <w:numPr>
          <w:ilvl w:val="0"/>
          <w:numId w:val="21"/>
        </w:numPr>
        <w:spacing w:after="0"/>
      </w:pPr>
      <w:r>
        <w:t>segíteni a csecsemőt vagy a gyermeket és annak családját, illetve a közösséget abban, hogy elérjék az egészség lehető legmagasabb fokát és megelőzzék a betegségeket</w:t>
      </w:r>
    </w:p>
    <w:p w14:paraId="11438312" w14:textId="77777777" w:rsidR="00B64FCB" w:rsidRPr="002B5BF7" w:rsidRDefault="00B64FCB" w:rsidP="00B64FCB">
      <w:pPr>
        <w:spacing w:after="0"/>
        <w:ind w:left="426"/>
      </w:pPr>
    </w:p>
    <w:p w14:paraId="6607FE8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5BBBD189" w14:textId="77777777" w:rsidR="00E1054D" w:rsidRPr="00E1054D" w:rsidRDefault="00E1054D" w:rsidP="00E1054D">
      <w:pPr>
        <w:spacing w:after="0"/>
        <w:ind w:left="426"/>
      </w:pPr>
      <w:r w:rsidRPr="00E1054D">
        <w:t>Anatómia</w:t>
      </w:r>
    </w:p>
    <w:p w14:paraId="4F626ED4" w14:textId="77777777" w:rsidR="00E1054D" w:rsidRPr="00E1054D" w:rsidRDefault="00E1054D" w:rsidP="00E1054D">
      <w:pPr>
        <w:spacing w:after="0"/>
        <w:ind w:left="426"/>
      </w:pPr>
      <w:r w:rsidRPr="00E1054D">
        <w:t>Élettan</w:t>
      </w:r>
    </w:p>
    <w:p w14:paraId="0E4290BD" w14:textId="77777777" w:rsidR="00E1054D" w:rsidRPr="00E1054D" w:rsidRDefault="001B650F" w:rsidP="00E1054D">
      <w:pPr>
        <w:spacing w:after="0"/>
        <w:ind w:left="426"/>
      </w:pPr>
      <w:r>
        <w:t>Ápolás</w:t>
      </w:r>
      <w:r w:rsidR="00E1054D" w:rsidRPr="00E1054D">
        <w:t>elmélet</w:t>
      </w:r>
    </w:p>
    <w:p w14:paraId="2AB74E58" w14:textId="77777777" w:rsidR="00E1054D" w:rsidRPr="00E1054D" w:rsidRDefault="00E1054D" w:rsidP="00E1054D">
      <w:pPr>
        <w:spacing w:after="0"/>
        <w:ind w:left="426"/>
      </w:pPr>
      <w:proofErr w:type="spellStart"/>
      <w:r w:rsidRPr="00E1054D">
        <w:t>Szakápolástan</w:t>
      </w:r>
      <w:proofErr w:type="spellEnd"/>
    </w:p>
    <w:p w14:paraId="55455BD6" w14:textId="77777777" w:rsidR="00E1054D" w:rsidRPr="00E1054D" w:rsidRDefault="00E1054D" w:rsidP="00E1054D">
      <w:pPr>
        <w:spacing w:after="0"/>
        <w:ind w:left="426"/>
      </w:pPr>
      <w:r w:rsidRPr="00E1054D">
        <w:t>Diagnosztika/Terápia</w:t>
      </w:r>
    </w:p>
    <w:p w14:paraId="60E100B9" w14:textId="77777777" w:rsidR="00E1054D" w:rsidRPr="00E1054D" w:rsidRDefault="00E1054D" w:rsidP="00E1054D">
      <w:pPr>
        <w:spacing w:after="0"/>
        <w:ind w:left="426"/>
      </w:pPr>
      <w:r w:rsidRPr="00E1054D">
        <w:t>Szülészet</w:t>
      </w:r>
    </w:p>
    <w:p w14:paraId="32E5AD32" w14:textId="77777777" w:rsidR="00E1054D" w:rsidRPr="00E1054D" w:rsidRDefault="00E1054D" w:rsidP="00E1054D">
      <w:pPr>
        <w:spacing w:after="0"/>
        <w:ind w:left="426"/>
      </w:pPr>
      <w:proofErr w:type="spellStart"/>
      <w:r w:rsidRPr="00E1054D">
        <w:t>Neonatológia</w:t>
      </w:r>
      <w:proofErr w:type="spellEnd"/>
    </w:p>
    <w:p w14:paraId="303237E6" w14:textId="77777777" w:rsidR="00E1054D" w:rsidRPr="00E1054D" w:rsidRDefault="00E1054D" w:rsidP="00E1054D">
      <w:pPr>
        <w:spacing w:after="0"/>
        <w:ind w:left="426"/>
      </w:pPr>
      <w:r w:rsidRPr="00E1054D">
        <w:t>Gyermekgyógyászat</w:t>
      </w:r>
    </w:p>
    <w:p w14:paraId="11973924" w14:textId="77777777" w:rsidR="00E1054D" w:rsidRDefault="00E1054D" w:rsidP="00E1054D">
      <w:pPr>
        <w:spacing w:after="0"/>
        <w:ind w:left="426"/>
      </w:pPr>
      <w:r w:rsidRPr="00E1054D">
        <w:t>Gyermeksebészet és Traumatológia</w:t>
      </w:r>
    </w:p>
    <w:p w14:paraId="7177D199" w14:textId="77777777" w:rsidR="001B650F" w:rsidRPr="00E1054D" w:rsidRDefault="001B650F" w:rsidP="00E1054D">
      <w:pPr>
        <w:spacing w:after="0"/>
        <w:ind w:left="426"/>
      </w:pPr>
      <w:r>
        <w:t>Mozgásrendszer betegségei</w:t>
      </w:r>
    </w:p>
    <w:p w14:paraId="1CB0CB47" w14:textId="77777777" w:rsidR="00E1054D" w:rsidRPr="00E1054D" w:rsidRDefault="00E1054D" w:rsidP="00E1054D">
      <w:pPr>
        <w:spacing w:after="0"/>
        <w:ind w:left="426"/>
      </w:pPr>
      <w:r w:rsidRPr="00E1054D">
        <w:t>Sürgősségi ellátás</w:t>
      </w:r>
    </w:p>
    <w:p w14:paraId="45731D76" w14:textId="77777777" w:rsidR="00E1054D" w:rsidRPr="00E1054D" w:rsidRDefault="00E1054D" w:rsidP="00E1054D">
      <w:pPr>
        <w:spacing w:after="0"/>
        <w:ind w:left="426"/>
      </w:pPr>
      <w:r w:rsidRPr="00E1054D">
        <w:t>Pszichiátria ismeretek</w:t>
      </w:r>
    </w:p>
    <w:p w14:paraId="6C3E1A52" w14:textId="77777777" w:rsidR="00E1054D" w:rsidRPr="00E1054D" w:rsidRDefault="00E1054D" w:rsidP="00E1054D">
      <w:pPr>
        <w:spacing w:after="0"/>
        <w:ind w:left="426"/>
      </w:pPr>
      <w:r w:rsidRPr="00E1054D">
        <w:t xml:space="preserve">Fertőző betegségek </w:t>
      </w:r>
      <w:proofErr w:type="spellStart"/>
      <w:r w:rsidRPr="00E1054D">
        <w:t>klinikuma</w:t>
      </w:r>
      <w:proofErr w:type="spellEnd"/>
    </w:p>
    <w:p w14:paraId="2584AF8E" w14:textId="77777777" w:rsidR="00E1054D" w:rsidRPr="00E1054D" w:rsidRDefault="00E1054D" w:rsidP="00E1054D">
      <w:pPr>
        <w:spacing w:after="0"/>
        <w:ind w:left="426"/>
      </w:pPr>
      <w:proofErr w:type="spellStart"/>
      <w:r w:rsidRPr="00E1054D">
        <w:t>Kisklinikumi</w:t>
      </w:r>
      <w:proofErr w:type="spellEnd"/>
      <w:r w:rsidRPr="00E1054D">
        <w:t xml:space="preserve"> ismeretek</w:t>
      </w:r>
    </w:p>
    <w:p w14:paraId="6E4FA67C" w14:textId="77777777" w:rsidR="00E1054D" w:rsidRPr="00E1054D" w:rsidRDefault="00E1054D" w:rsidP="00E1054D">
      <w:pPr>
        <w:spacing w:after="0"/>
        <w:ind w:left="426"/>
      </w:pPr>
      <w:proofErr w:type="spellStart"/>
      <w:r w:rsidRPr="00E1054D">
        <w:t>Onko</w:t>
      </w:r>
      <w:r w:rsidR="001B650F">
        <w:t>-</w:t>
      </w:r>
      <w:proofErr w:type="spellEnd"/>
      <w:r w:rsidR="001B650F">
        <w:t xml:space="preserve"> </w:t>
      </w:r>
      <w:proofErr w:type="spellStart"/>
      <w:r w:rsidR="001B650F">
        <w:t>Haematologiai</w:t>
      </w:r>
      <w:proofErr w:type="spellEnd"/>
      <w:r w:rsidR="001B650F">
        <w:t xml:space="preserve">, immunológiai </w:t>
      </w:r>
      <w:r w:rsidRPr="00E1054D">
        <w:t>ismeretek</w:t>
      </w:r>
    </w:p>
    <w:p w14:paraId="00B2E354" w14:textId="77777777" w:rsidR="00E1054D" w:rsidRDefault="00E1054D" w:rsidP="00E1054D">
      <w:pPr>
        <w:spacing w:after="0"/>
        <w:ind w:left="426"/>
      </w:pPr>
      <w:r w:rsidRPr="00E1054D">
        <w:t>Gyógyszertan</w:t>
      </w:r>
    </w:p>
    <w:p w14:paraId="69C7BFCA" w14:textId="77777777" w:rsidR="001B650F" w:rsidRPr="00E1054D" w:rsidRDefault="001B650F" w:rsidP="00E1054D">
      <w:pPr>
        <w:spacing w:after="0"/>
        <w:ind w:left="426"/>
      </w:pPr>
      <w:proofErr w:type="spellStart"/>
      <w:r>
        <w:t>Dietetika</w:t>
      </w:r>
      <w:proofErr w:type="spellEnd"/>
    </w:p>
    <w:p w14:paraId="2F15A404" w14:textId="77777777" w:rsidR="00E1054D" w:rsidRPr="00E1054D" w:rsidRDefault="00E1054D" w:rsidP="00E1054D">
      <w:pPr>
        <w:spacing w:after="0"/>
        <w:ind w:left="426"/>
      </w:pPr>
      <w:r w:rsidRPr="00E1054D">
        <w:t>Ápoláslélektan</w:t>
      </w:r>
    </w:p>
    <w:p w14:paraId="6C420784" w14:textId="77777777" w:rsidR="00E1054D" w:rsidRPr="00E1054D" w:rsidRDefault="00E1054D" w:rsidP="00E1054D">
      <w:pPr>
        <w:spacing w:after="0"/>
        <w:ind w:left="426"/>
      </w:pPr>
      <w:r w:rsidRPr="00E1054D">
        <w:t>Ápolás etika</w:t>
      </w:r>
    </w:p>
    <w:p w14:paraId="3C273988" w14:textId="77777777" w:rsidR="00E1054D" w:rsidRPr="00E1054D" w:rsidRDefault="00E1054D" w:rsidP="00E1054D">
      <w:pPr>
        <w:spacing w:after="0"/>
        <w:ind w:left="426"/>
      </w:pPr>
      <w:r w:rsidRPr="00E1054D">
        <w:t>Bioetika</w:t>
      </w:r>
    </w:p>
    <w:p w14:paraId="47D6E382" w14:textId="77777777" w:rsidR="00E1054D" w:rsidRDefault="00E1054D" w:rsidP="00E1054D">
      <w:pPr>
        <w:spacing w:after="0"/>
        <w:ind w:left="426"/>
      </w:pPr>
      <w:r w:rsidRPr="00E1054D">
        <w:t>Betegjogok</w:t>
      </w:r>
    </w:p>
    <w:p w14:paraId="19E2C88C" w14:textId="77777777" w:rsidR="001B650F" w:rsidRPr="00E1054D" w:rsidRDefault="001B650F" w:rsidP="001B650F">
      <w:pPr>
        <w:spacing w:after="0"/>
        <w:ind w:left="426"/>
      </w:pPr>
      <w:r>
        <w:t>Pedagógia</w:t>
      </w:r>
    </w:p>
    <w:p w14:paraId="2C345FED" w14:textId="77777777" w:rsidR="00E1054D" w:rsidRPr="00E1054D" w:rsidRDefault="00E1054D" w:rsidP="00E1054D">
      <w:pPr>
        <w:spacing w:after="0"/>
        <w:ind w:left="426"/>
      </w:pPr>
      <w:r w:rsidRPr="00E1054D">
        <w:t>Egészségnevelés</w:t>
      </w:r>
    </w:p>
    <w:p w14:paraId="7050E25C" w14:textId="77777777" w:rsidR="00E1054D" w:rsidRDefault="00E1054D" w:rsidP="00E1054D">
      <w:pPr>
        <w:spacing w:after="0"/>
        <w:ind w:left="426"/>
      </w:pPr>
      <w:r w:rsidRPr="00E1054D">
        <w:t>Szakmai kommunikáció</w:t>
      </w:r>
      <w:r w:rsidR="001B650F">
        <w:t>, konfliktuskezelés</w:t>
      </w:r>
    </w:p>
    <w:p w14:paraId="6A08C666" w14:textId="77777777" w:rsidR="00E1054D" w:rsidRPr="00E1054D" w:rsidRDefault="00E1054D" w:rsidP="00E1054D">
      <w:pPr>
        <w:spacing w:after="0"/>
        <w:ind w:left="426"/>
        <w:rPr>
          <w:rFonts w:cs="Times New Roman"/>
          <w:szCs w:val="24"/>
          <w:lang w:eastAsia="hu-HU"/>
        </w:rPr>
      </w:pPr>
      <w:r w:rsidRPr="00E1054D">
        <w:rPr>
          <w:rFonts w:cs="Times New Roman"/>
          <w:szCs w:val="24"/>
          <w:lang w:eastAsia="hu-HU"/>
        </w:rPr>
        <w:t>Minőségbiztosítás</w:t>
      </w:r>
    </w:p>
    <w:p w14:paraId="6DB0354E" w14:textId="77777777" w:rsidR="00B64FCB" w:rsidRDefault="00B64FCB" w:rsidP="00B64FCB">
      <w:pPr>
        <w:spacing w:after="0"/>
        <w:ind w:left="426"/>
      </w:pPr>
    </w:p>
    <w:p w14:paraId="1BF9F403" w14:textId="1A44AD07" w:rsidR="00B64FCB" w:rsidRDefault="00B64FCB" w:rsidP="00B64FCB">
      <w:pPr>
        <w:spacing w:after="0"/>
        <w:ind w:left="426"/>
      </w:pPr>
    </w:p>
    <w:p w14:paraId="57AEAF7F" w14:textId="77777777" w:rsidR="005C1356" w:rsidRPr="002B5BF7" w:rsidRDefault="005C1356" w:rsidP="00B64FCB">
      <w:pPr>
        <w:spacing w:after="0"/>
        <w:ind w:left="426"/>
      </w:pPr>
    </w:p>
    <w:p w14:paraId="5F12E889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736FBA9D" w14:textId="2EAF60D3" w:rsidR="00B64FCB" w:rsidRDefault="001B650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kora- újszülött ellátás gyakorlata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54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205719FD" w14:textId="77777777" w:rsidR="001B650F" w:rsidRPr="001B650F" w:rsidRDefault="001B650F" w:rsidP="00E94960">
      <w:pPr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Az újszülött-koraszülött első ellátása, megfigyelése, állapotfelmérése, teendők eltérés esetén, szülőszobai ellátás</w:t>
      </w:r>
    </w:p>
    <w:p w14:paraId="488CC99D" w14:textId="77777777" w:rsidR="001B650F" w:rsidRPr="001B650F" w:rsidRDefault="001B650F" w:rsidP="00E94960">
      <w:pPr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Az újszülöttek speciális ellátási igényei, ápolási sajátosságok gyakorlata</w:t>
      </w:r>
    </w:p>
    <w:p w14:paraId="5C1F698B" w14:textId="77777777" w:rsidR="001B650F" w:rsidRPr="001B650F" w:rsidRDefault="001B650F" w:rsidP="00E94960">
      <w:pPr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Az újszülött-koraszülött újraélesztés gyakorlata</w:t>
      </w:r>
    </w:p>
    <w:p w14:paraId="439C92E9" w14:textId="3C4C8A5F" w:rsidR="00022D3D" w:rsidRDefault="001B650F" w:rsidP="00E94960">
      <w:pPr>
        <w:spacing w:after="200" w:line="276" w:lineRule="auto"/>
        <w:ind w:left="567"/>
        <w:jc w:val="left"/>
        <w:rPr>
          <w:b/>
          <w:i/>
        </w:rPr>
      </w:pPr>
      <w:r w:rsidRPr="001B650F">
        <w:rPr>
          <w:rFonts w:cs="Times New Roman"/>
          <w:szCs w:val="24"/>
          <w:lang w:eastAsia="hu-HU"/>
        </w:rPr>
        <w:t>A koraszülöttek speciális ellátási igényei, ápolási sajátosságok gyakorlata</w:t>
      </w:r>
    </w:p>
    <w:p w14:paraId="68BCD3A7" w14:textId="45B6E763" w:rsidR="00B64FCB" w:rsidRDefault="001B650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 csecsemő és gyermek belgyógyászati </w:t>
      </w:r>
      <w:proofErr w:type="spellStart"/>
      <w:r>
        <w:rPr>
          <w:b/>
          <w:i/>
        </w:rPr>
        <w:t>szakápolástan</w:t>
      </w:r>
      <w:proofErr w:type="spellEnd"/>
      <w:r>
        <w:rPr>
          <w:b/>
          <w:i/>
        </w:rPr>
        <w:t xml:space="preserve"> gyakorlata 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180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2F1093CC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Szív- és keringési betegségben szenvedő beteg ellátási igényei, ápolási sajátosságok gyakorlata</w:t>
      </w:r>
    </w:p>
    <w:p w14:paraId="2A02C2B1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Légúti betegségben szenvedő beteg ellátási igényei, ápolási sajátosságok gyakorlata</w:t>
      </w:r>
    </w:p>
    <w:p w14:paraId="46F3C203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Idegrendszeri betegségben szenvedő beteg ellátási igényei, ápolási sajátosságok gyakorlata</w:t>
      </w:r>
    </w:p>
    <w:p w14:paraId="1066D265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Súlyos idegrendszeri károsodást elszenvedett beteg ellátási igényei, ápolási sajátosságok gyakorlata</w:t>
      </w:r>
    </w:p>
    <w:p w14:paraId="53A23658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Pszichiátriai betegségben szenvedő beteg ellátási igényei, ápolási sajátosságok gyakorlata</w:t>
      </w:r>
    </w:p>
    <w:p w14:paraId="2939595F" w14:textId="77777777" w:rsidR="005C1356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 xml:space="preserve">Emésztőrendszeri betegségben szenvedő beteg ellátási igényei, ápolási sajátosságok gyakorlata. </w:t>
      </w:r>
    </w:p>
    <w:p w14:paraId="1718DA00" w14:textId="77777777" w:rsidR="005C1356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proofErr w:type="spellStart"/>
      <w:r w:rsidRPr="001B650F">
        <w:rPr>
          <w:rFonts w:cs="Times New Roman"/>
          <w:szCs w:val="24"/>
          <w:lang w:eastAsia="hu-HU"/>
        </w:rPr>
        <w:t>Atóniás</w:t>
      </w:r>
      <w:proofErr w:type="spellEnd"/>
      <w:r w:rsidRPr="001B650F">
        <w:rPr>
          <w:rFonts w:cs="Times New Roman"/>
          <w:szCs w:val="24"/>
          <w:lang w:eastAsia="hu-HU"/>
        </w:rPr>
        <w:t xml:space="preserve"> gyomorváladék eltávolításának fontossága, lehetősége, eszközei, kivitelezése. </w:t>
      </w:r>
    </w:p>
    <w:p w14:paraId="110BBD04" w14:textId="50097D4D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A gyomorvérzés csillapításának lehetőségei csecsemő és gyermekkorban</w:t>
      </w:r>
    </w:p>
    <w:p w14:paraId="0A5EFD47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</w:rPr>
        <w:t xml:space="preserve">A Vizeletkiválasztó rendszer betegségeiben szenvedő beteg </w:t>
      </w:r>
      <w:r w:rsidRPr="001B650F">
        <w:rPr>
          <w:rFonts w:cs="Times New Roman"/>
          <w:szCs w:val="24"/>
          <w:lang w:eastAsia="hu-HU"/>
        </w:rPr>
        <w:t>ellátási igényei, ápolási sajátosságok gyakorlata</w:t>
      </w:r>
    </w:p>
    <w:p w14:paraId="79273075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b/>
          <w:bCs/>
          <w:szCs w:val="24"/>
          <w:lang w:eastAsia="hu-HU"/>
        </w:rPr>
      </w:pPr>
      <w:r w:rsidRPr="001B650F">
        <w:rPr>
          <w:rFonts w:cs="Times New Roman"/>
          <w:szCs w:val="24"/>
        </w:rPr>
        <w:t xml:space="preserve">Endokrin betegségben szenvedő beteg </w:t>
      </w:r>
      <w:r w:rsidRPr="001B650F">
        <w:rPr>
          <w:rFonts w:cs="Times New Roman"/>
          <w:szCs w:val="24"/>
          <w:lang w:eastAsia="hu-HU"/>
        </w:rPr>
        <w:t>ellátási igényei, ápolási sajátosságok gyakorlata</w:t>
      </w:r>
    </w:p>
    <w:p w14:paraId="6F7AE406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Daganatos</w:t>
      </w:r>
      <w:r w:rsidR="00E10EEE">
        <w:rPr>
          <w:rFonts w:cs="Times New Roman"/>
          <w:szCs w:val="24"/>
          <w:lang w:eastAsia="hu-HU"/>
        </w:rPr>
        <w:t>, Vérképzőrendszeri</w:t>
      </w:r>
      <w:r w:rsidRPr="001B650F">
        <w:rPr>
          <w:rFonts w:cs="Times New Roman"/>
          <w:szCs w:val="24"/>
          <w:lang w:eastAsia="hu-HU"/>
        </w:rPr>
        <w:t xml:space="preserve"> és </w:t>
      </w:r>
      <w:r w:rsidR="00E10EEE" w:rsidRPr="001B650F">
        <w:rPr>
          <w:rFonts w:cs="Times New Roman"/>
          <w:szCs w:val="24"/>
          <w:lang w:eastAsia="hu-HU"/>
        </w:rPr>
        <w:t>Immunrendszeri</w:t>
      </w:r>
      <w:r w:rsidRPr="001B650F">
        <w:rPr>
          <w:rFonts w:cs="Times New Roman"/>
          <w:szCs w:val="24"/>
          <w:lang w:eastAsia="hu-HU"/>
        </w:rPr>
        <w:t xml:space="preserve"> betegségben szenvedő beteg ellátási igényei, ápolási sajátosságok gyakorlata</w:t>
      </w:r>
    </w:p>
    <w:p w14:paraId="588AAD32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Terminális állapotban lévő beteg ellátási igényei</w:t>
      </w:r>
      <w:r w:rsidR="00E10EEE">
        <w:rPr>
          <w:rFonts w:cs="Times New Roman"/>
          <w:szCs w:val="24"/>
          <w:lang w:eastAsia="hu-HU"/>
        </w:rPr>
        <w:t>,</w:t>
      </w:r>
      <w:r w:rsidRPr="001B650F">
        <w:rPr>
          <w:rFonts w:cs="Times New Roman"/>
          <w:szCs w:val="24"/>
          <w:lang w:eastAsia="hu-HU"/>
        </w:rPr>
        <w:t xml:space="preserve"> ápolási sajátosságok gyakorlata</w:t>
      </w:r>
    </w:p>
    <w:p w14:paraId="5B232A1C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 xml:space="preserve">Bőrbetegségben szenvedő beteg ellátási igényei, ápolási sajátosságok gyakorlata </w:t>
      </w:r>
    </w:p>
    <w:p w14:paraId="457C80B9" w14:textId="77777777" w:rsidR="005C1356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 xml:space="preserve">Fül-, orr-, gégészeti betegségben szenvedő beteg ellátási igényei, ápolási sajátosságok gyakorlata. </w:t>
      </w:r>
    </w:p>
    <w:p w14:paraId="6F1350EE" w14:textId="43D10A14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Légúti váladék eltávolítása mesterséges légúton keresztül, eszközei, technikája, trachea toalett</w:t>
      </w:r>
      <w:r w:rsidR="00E10EEE">
        <w:rPr>
          <w:rFonts w:cs="Times New Roman"/>
          <w:szCs w:val="24"/>
          <w:lang w:eastAsia="hu-HU"/>
        </w:rPr>
        <w:t xml:space="preserve"> </w:t>
      </w:r>
      <w:r w:rsidRPr="001B650F">
        <w:rPr>
          <w:rFonts w:cs="Times New Roman"/>
          <w:szCs w:val="24"/>
          <w:lang w:eastAsia="hu-HU"/>
        </w:rPr>
        <w:t xml:space="preserve">kivitelezése, a trachea </w:t>
      </w:r>
      <w:proofErr w:type="spellStart"/>
      <w:r w:rsidRPr="001B650F">
        <w:rPr>
          <w:rFonts w:cs="Times New Roman"/>
          <w:szCs w:val="24"/>
          <w:lang w:eastAsia="hu-HU"/>
        </w:rPr>
        <w:t>kanül</w:t>
      </w:r>
      <w:proofErr w:type="spellEnd"/>
      <w:r w:rsidRPr="001B650F">
        <w:rPr>
          <w:rFonts w:cs="Times New Roman"/>
          <w:szCs w:val="24"/>
          <w:lang w:eastAsia="hu-HU"/>
        </w:rPr>
        <w:t xml:space="preserve"> gondozása, a betétcsere gyakorlata</w:t>
      </w:r>
    </w:p>
    <w:p w14:paraId="5314B5B8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Szemészeti megbetegedésben szenvedő beteg ellátási igényei, ápolási sajátosságok gyakorlata</w:t>
      </w:r>
    </w:p>
    <w:p w14:paraId="5C8C260A" w14:textId="77777777" w:rsidR="001B650F" w:rsidRPr="001B650F" w:rsidRDefault="001B650F" w:rsidP="00E94960">
      <w:pPr>
        <w:widowControl w:val="0"/>
        <w:suppressAutoHyphens/>
        <w:spacing w:after="0"/>
        <w:ind w:left="567"/>
        <w:rPr>
          <w:rFonts w:cs="Times New Roman"/>
          <w:szCs w:val="24"/>
          <w:lang w:eastAsia="hu-HU"/>
        </w:rPr>
      </w:pPr>
      <w:r w:rsidRPr="001B650F">
        <w:rPr>
          <w:rFonts w:cs="Times New Roman"/>
          <w:szCs w:val="24"/>
          <w:lang w:eastAsia="hu-HU"/>
        </w:rPr>
        <w:t>Fertőző megbetegedésben szenvedő beteg ellátási igényei, ápolási sajátosságok gyakorlata</w:t>
      </w:r>
    </w:p>
    <w:p w14:paraId="1FE21B90" w14:textId="14D7A705" w:rsidR="002072C2" w:rsidRPr="00E94960" w:rsidRDefault="002072C2" w:rsidP="00E94960">
      <w:pPr>
        <w:tabs>
          <w:tab w:val="left" w:pos="1701"/>
          <w:tab w:val="right" w:pos="9072"/>
        </w:tabs>
        <w:spacing w:after="0"/>
        <w:rPr>
          <w:b/>
          <w:i/>
        </w:rPr>
      </w:pPr>
    </w:p>
    <w:p w14:paraId="40481E95" w14:textId="302F2D6E" w:rsidR="002072C2" w:rsidRPr="00E94960" w:rsidRDefault="003E466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94960">
        <w:rPr>
          <w:b/>
          <w:i/>
        </w:rPr>
        <w:t xml:space="preserve">Gyermeksebészeti, Traumatológia és </w:t>
      </w:r>
      <w:proofErr w:type="spellStart"/>
      <w:r w:rsidRPr="00E94960">
        <w:rPr>
          <w:b/>
          <w:i/>
        </w:rPr>
        <w:t>Mozgásszervrendszeri</w:t>
      </w:r>
      <w:proofErr w:type="spellEnd"/>
      <w:r w:rsidRPr="00E94960">
        <w:rPr>
          <w:b/>
          <w:i/>
        </w:rPr>
        <w:t xml:space="preserve"> betegek ellátásához kapcsolódó </w:t>
      </w:r>
      <w:proofErr w:type="spellStart"/>
      <w:r w:rsidRPr="00E94960">
        <w:rPr>
          <w:b/>
          <w:i/>
        </w:rPr>
        <w:t>szakápolástan</w:t>
      </w:r>
      <w:r w:rsidR="005A7A3D">
        <w:rPr>
          <w:b/>
          <w:i/>
        </w:rPr>
        <w:t>i</w:t>
      </w:r>
      <w:proofErr w:type="spellEnd"/>
      <w:r w:rsidRPr="00E94960">
        <w:rPr>
          <w:b/>
          <w:i/>
        </w:rPr>
        <w:t xml:space="preserve"> gyakorlat </w:t>
      </w:r>
      <w:r w:rsidRPr="00E94960">
        <w:rPr>
          <w:b/>
          <w:i/>
        </w:rPr>
        <w:tab/>
        <w:t>140 óra</w:t>
      </w:r>
    </w:p>
    <w:p w14:paraId="29CA079B" w14:textId="77777777" w:rsidR="00B64FCB" w:rsidRDefault="00E10EEE" w:rsidP="00E94960">
      <w:pPr>
        <w:spacing w:after="0"/>
        <w:ind w:left="567"/>
        <w:rPr>
          <w:rFonts w:cs="Times New Roman"/>
        </w:rPr>
      </w:pPr>
      <w:r>
        <w:rPr>
          <w:rFonts w:cs="Times New Roman"/>
        </w:rPr>
        <w:t>Sebészeti megbetegedésben szenvedő betegek ellátási igényei, ápolási sajátosságok gyakorlat</w:t>
      </w:r>
    </w:p>
    <w:p w14:paraId="4692981B" w14:textId="77777777" w:rsidR="00442645" w:rsidRDefault="00E10EEE" w:rsidP="00E94960">
      <w:pPr>
        <w:spacing w:after="0"/>
        <w:ind w:left="567"/>
        <w:rPr>
          <w:rFonts w:cs="Times New Roman"/>
        </w:rPr>
      </w:pPr>
      <w:r>
        <w:rPr>
          <w:rFonts w:cs="Times New Roman"/>
        </w:rPr>
        <w:t xml:space="preserve">Traumás eredetű </w:t>
      </w:r>
      <w:r w:rsidR="00442645">
        <w:rPr>
          <w:rFonts w:cs="Times New Roman"/>
        </w:rPr>
        <w:t>megbetegedésben szenvedő beteg ellátási igényei, ápolási sajátosságok gyakorlata</w:t>
      </w:r>
    </w:p>
    <w:p w14:paraId="00E212A3" w14:textId="77777777" w:rsidR="00442645" w:rsidRDefault="00442645" w:rsidP="00E94960">
      <w:pPr>
        <w:spacing w:after="0"/>
        <w:ind w:left="567"/>
        <w:rPr>
          <w:rFonts w:cs="Times New Roman"/>
        </w:rPr>
      </w:pPr>
      <w:r>
        <w:rPr>
          <w:rFonts w:cs="Times New Roman"/>
        </w:rPr>
        <w:t>Égésbetegségben szenvedő beteg ellátási igényei, ápolási sajátosságok gyakorlata</w:t>
      </w:r>
    </w:p>
    <w:p w14:paraId="7BF1ADFC" w14:textId="77777777" w:rsidR="00442645" w:rsidRPr="00442645" w:rsidRDefault="003E4661" w:rsidP="00E94960">
      <w:pPr>
        <w:spacing w:after="0"/>
        <w:ind w:left="567"/>
        <w:rPr>
          <w:rFonts w:cs="Times New Roman"/>
          <w:szCs w:val="24"/>
          <w:lang w:eastAsia="hu-HU"/>
        </w:rPr>
      </w:pPr>
      <w:proofErr w:type="spellStart"/>
      <w:r w:rsidRPr="00E94960">
        <w:rPr>
          <w:rFonts w:cs="Times New Roman"/>
          <w:szCs w:val="24"/>
          <w:lang w:eastAsia="hu-HU"/>
        </w:rPr>
        <w:t>Mozgásszervrendszeri</w:t>
      </w:r>
      <w:proofErr w:type="spellEnd"/>
      <w:r w:rsidRPr="00E94960">
        <w:rPr>
          <w:rFonts w:cs="Times New Roman"/>
          <w:szCs w:val="24"/>
          <w:lang w:eastAsia="hu-HU"/>
        </w:rPr>
        <w:t xml:space="preserve"> betegségben szenvedő beteg ellátási igényei, ápolási sajátosságok gyakorlata</w:t>
      </w:r>
    </w:p>
    <w:p w14:paraId="01AC944A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54C17D93" w14:textId="2CCBB406" w:rsidR="00B64FCB" w:rsidRDefault="0044264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 sürgősségi </w:t>
      </w:r>
      <w:proofErr w:type="spellStart"/>
      <w:r>
        <w:rPr>
          <w:b/>
          <w:i/>
        </w:rPr>
        <w:t>szakápolástan</w:t>
      </w:r>
      <w:proofErr w:type="spellEnd"/>
      <w:r>
        <w:rPr>
          <w:b/>
          <w:i/>
        </w:rPr>
        <w:t xml:space="preserve"> gyakorlata</w:t>
      </w:r>
      <w:r w:rsidR="00B64FCB" w:rsidRPr="00644690">
        <w:rPr>
          <w:b/>
          <w:i/>
        </w:rPr>
        <w:tab/>
      </w:r>
      <w:r w:rsidR="00911CAE">
        <w:rPr>
          <w:b/>
          <w:i/>
        </w:rPr>
        <w:t xml:space="preserve">60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DFB4E11" w14:textId="55E4DF8A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>A betegosztályozási rendszer gyakorlata</w:t>
      </w:r>
    </w:p>
    <w:p w14:paraId="4CEEAE9A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>Az állapotfelmérés gyakorlata a sürgősségi ellátásban</w:t>
      </w:r>
    </w:p>
    <w:p w14:paraId="7BAD2E45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 xml:space="preserve">A sürgősségi </w:t>
      </w:r>
      <w:proofErr w:type="spellStart"/>
      <w:r w:rsidRPr="00442645">
        <w:rPr>
          <w:rFonts w:cs="Times New Roman"/>
        </w:rPr>
        <w:t>szakápolástan</w:t>
      </w:r>
      <w:proofErr w:type="spellEnd"/>
      <w:r w:rsidRPr="00442645">
        <w:rPr>
          <w:rFonts w:cs="Times New Roman"/>
        </w:rPr>
        <w:t xml:space="preserve"> gyakorlata</w:t>
      </w:r>
    </w:p>
    <w:p w14:paraId="3DD51596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>Manuális légút biztosítás</w:t>
      </w:r>
    </w:p>
    <w:p w14:paraId="32A9F389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 xml:space="preserve">Nyaki gerinc </w:t>
      </w:r>
      <w:proofErr w:type="spellStart"/>
      <w:r w:rsidRPr="00442645">
        <w:rPr>
          <w:rFonts w:cs="Times New Roman"/>
        </w:rPr>
        <w:t>in-line</w:t>
      </w:r>
      <w:proofErr w:type="spellEnd"/>
      <w:r w:rsidRPr="00442645">
        <w:rPr>
          <w:rFonts w:cs="Times New Roman"/>
        </w:rPr>
        <w:t xml:space="preserve"> rögzítés gyakorlata, és egésztest rögzítés gyakorlata</w:t>
      </w:r>
    </w:p>
    <w:p w14:paraId="3CF092A8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>Az eszközös kórházi BLS gyakorlata</w:t>
      </w:r>
    </w:p>
    <w:p w14:paraId="7437003C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>A kierjesztett újraélesztés gyakorlata</w:t>
      </w:r>
    </w:p>
    <w:p w14:paraId="7D10E964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proofErr w:type="spellStart"/>
      <w:r w:rsidRPr="00442645">
        <w:rPr>
          <w:rFonts w:cs="Times New Roman"/>
        </w:rPr>
        <w:t>Intraosszeális</w:t>
      </w:r>
      <w:proofErr w:type="spellEnd"/>
      <w:r w:rsidRPr="00442645">
        <w:rPr>
          <w:rFonts w:cs="Times New Roman"/>
        </w:rPr>
        <w:t xml:space="preserve"> technika gyakorlata</w:t>
      </w:r>
    </w:p>
    <w:p w14:paraId="0CD69B3D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>Sérült végtag rögzítés gyakorlata speciális eszközökkel</w:t>
      </w:r>
    </w:p>
    <w:p w14:paraId="200E3B05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>Kritikus állapotú beteg ellátási igénye, ápolási sajátosságok gyakorlata</w:t>
      </w:r>
    </w:p>
    <w:p w14:paraId="5CFAE9B5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 xml:space="preserve">A mérgezést szenvedett beteg ellátási igényei, ápolási sajátosságok </w:t>
      </w:r>
    </w:p>
    <w:p w14:paraId="20E4BC1E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>Kommunikáció a kritikus állapotú gyermek hozzátartozójával</w:t>
      </w:r>
    </w:p>
    <w:p w14:paraId="02118BF1" w14:textId="77777777" w:rsidR="00442645" w:rsidRPr="00442645" w:rsidRDefault="00442645" w:rsidP="00E94960">
      <w:pPr>
        <w:spacing w:after="0"/>
        <w:ind w:left="567"/>
        <w:rPr>
          <w:rFonts w:cs="Times New Roman"/>
        </w:rPr>
      </w:pPr>
      <w:r w:rsidRPr="00442645">
        <w:rPr>
          <w:rFonts w:cs="Times New Roman"/>
        </w:rPr>
        <w:t>Gyermekbarát módszerek a gyermek sürgősségi ellátásban</w:t>
      </w:r>
    </w:p>
    <w:p w14:paraId="76324323" w14:textId="77777777" w:rsidR="00442645" w:rsidRPr="00442645" w:rsidRDefault="00442645" w:rsidP="00E94960">
      <w:pPr>
        <w:spacing w:after="0"/>
        <w:ind w:left="567"/>
        <w:rPr>
          <w:rFonts w:cs="Times New Roman"/>
          <w:szCs w:val="24"/>
          <w:lang w:eastAsia="hu-HU"/>
        </w:rPr>
      </w:pPr>
      <w:r w:rsidRPr="00442645">
        <w:rPr>
          <w:rFonts w:cs="Times New Roman"/>
        </w:rPr>
        <w:t>Nem várt</w:t>
      </w:r>
      <w:r w:rsidRPr="00442645">
        <w:rPr>
          <w:rFonts w:cs="Times New Roman"/>
          <w:szCs w:val="24"/>
          <w:lang w:eastAsia="hu-HU"/>
        </w:rPr>
        <w:t xml:space="preserve"> események felismerése, elhárítás </w:t>
      </w:r>
    </w:p>
    <w:p w14:paraId="01468477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09547F42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09A2B909" w14:textId="77777777" w:rsidR="00B64FCB" w:rsidRPr="00B64FCB" w:rsidRDefault="00442645" w:rsidP="00B64FCB">
      <w:pPr>
        <w:spacing w:after="0"/>
        <w:ind w:left="426"/>
        <w:rPr>
          <w:i/>
        </w:rPr>
      </w:pPr>
      <w:r>
        <w:rPr>
          <w:i/>
        </w:rPr>
        <w:t xml:space="preserve">Tankórterem: Szülészet, </w:t>
      </w:r>
      <w:proofErr w:type="spellStart"/>
      <w:r>
        <w:rPr>
          <w:i/>
        </w:rPr>
        <w:t>Neonatológia</w:t>
      </w:r>
      <w:proofErr w:type="spellEnd"/>
      <w:r>
        <w:rPr>
          <w:i/>
        </w:rPr>
        <w:t>, Belgyógyászati profilú gyermekosztály. Gyermeksebészeti/traumatológiai, Ortopédiai, Orr- Fül- Gégészeti, Gyermeksürgősségi osztály, Fertőző osztály vagy részleg</w:t>
      </w:r>
    </w:p>
    <w:p w14:paraId="42A133C5" w14:textId="77777777" w:rsidR="00B64FCB" w:rsidRPr="002B5BF7" w:rsidRDefault="00B64FCB" w:rsidP="00B64FCB">
      <w:pPr>
        <w:spacing w:after="0"/>
        <w:ind w:left="426"/>
      </w:pPr>
    </w:p>
    <w:p w14:paraId="3D4BF62E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26300A32" w14:textId="77777777" w:rsidR="00B64FCB" w:rsidRDefault="00B64FCB" w:rsidP="00B64FCB">
      <w:pPr>
        <w:spacing w:after="0"/>
        <w:ind w:left="426"/>
      </w:pPr>
    </w:p>
    <w:p w14:paraId="279A30AE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614A3B68" w14:textId="77777777" w:rsidR="00363640" w:rsidRPr="00363640" w:rsidRDefault="00363640" w:rsidP="00363640">
      <w:pPr>
        <w:spacing w:after="0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022D3D" w:rsidRPr="00022D3D" w14:paraId="1C044D0D" w14:textId="77777777" w:rsidTr="00022D3D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5E775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D7C2C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189D0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0C4A2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22D3D" w:rsidRPr="00022D3D" w14:paraId="4C4FB023" w14:textId="77777777" w:rsidTr="00022D3D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CA929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28800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83674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DBA70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61A4E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BDDFA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22D3D" w:rsidRPr="00022D3D" w14:paraId="03D6545C" w14:textId="77777777" w:rsidTr="00022D3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51358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3EEA3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6AA9F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C7393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A91C4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6CAFE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Oktatófilmelmek</w:t>
            </w:r>
            <w:proofErr w:type="spellEnd"/>
          </w:p>
        </w:tc>
      </w:tr>
      <w:tr w:rsidR="00022D3D" w:rsidRPr="00022D3D" w14:paraId="403DAC67" w14:textId="77777777" w:rsidTr="00022D3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EF7FB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C389E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4D678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4A7F7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C778F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39812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1488D0B7" w14:textId="77777777" w:rsidTr="00022D3D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BB84C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9FD05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C989D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772CF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C5CBE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ED472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betegápolás és betegellátás eszközei</w:t>
            </w:r>
          </w:p>
        </w:tc>
      </w:tr>
      <w:tr w:rsidR="00022D3D" w:rsidRPr="00022D3D" w14:paraId="2A82CB30" w14:textId="77777777" w:rsidTr="00022D3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BB1E7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4D850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B5665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E38A9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0684F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E9263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218B225C" w14:textId="77777777" w:rsidTr="00022D3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C793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A5C1F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CE5B6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51F6D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38E29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19483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Szimulációs oktatóeszközök</w:t>
            </w:r>
          </w:p>
        </w:tc>
      </w:tr>
    </w:tbl>
    <w:p w14:paraId="71B1E2CF" w14:textId="77777777" w:rsidR="00B64FCB" w:rsidRDefault="00B64FCB" w:rsidP="00B64FCB">
      <w:pPr>
        <w:spacing w:after="0"/>
        <w:ind w:left="426"/>
      </w:pPr>
    </w:p>
    <w:p w14:paraId="505712AA" w14:textId="77777777" w:rsidR="00022D3D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3773DA27" w14:textId="77777777" w:rsidR="00363640" w:rsidRPr="00363640" w:rsidRDefault="00363640" w:rsidP="00363640">
      <w:pPr>
        <w:spacing w:after="0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1"/>
        <w:gridCol w:w="2509"/>
        <w:gridCol w:w="1351"/>
        <w:gridCol w:w="796"/>
        <w:gridCol w:w="774"/>
        <w:gridCol w:w="2099"/>
      </w:tblGrid>
      <w:tr w:rsidR="00022D3D" w:rsidRPr="00022D3D" w14:paraId="026FA712" w14:textId="77777777" w:rsidTr="00022D3D">
        <w:trPr>
          <w:trHeight w:val="255"/>
          <w:jc w:val="center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CE33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77808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4AE56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0F495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3BBB7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52F2E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22D3D" w:rsidRPr="00022D3D" w14:paraId="1D7127DB" w14:textId="77777777" w:rsidTr="00022D3D">
        <w:trPr>
          <w:trHeight w:val="510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9093A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3A594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3EF63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393E4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D4D05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0A5B0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6B9E0A00" w14:textId="77777777" w:rsidTr="00022D3D">
        <w:trPr>
          <w:trHeight w:val="255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912CB03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102EC63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8335194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3CD7CC7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D388D59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D936BDF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72455C77" w14:textId="77777777" w:rsidTr="00022D3D">
        <w:trPr>
          <w:trHeight w:val="1020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2807C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7F0D5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F08C6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07542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F634E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18AC4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022D3D" w:rsidRPr="00022D3D" w14:paraId="43C922C1" w14:textId="77777777" w:rsidTr="00022D3D">
        <w:trPr>
          <w:trHeight w:val="255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9F92435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5EF0383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D666E8B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DAB7595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5CA999E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73F69F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04EE6048" w14:textId="77777777" w:rsidTr="00022D3D">
        <w:trPr>
          <w:trHeight w:val="255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71CA9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32B01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59442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B273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B8CAB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03A02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2B44A1E7" w14:textId="77777777" w:rsidTr="00022D3D">
        <w:trPr>
          <w:trHeight w:val="510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05FE1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B1DA4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D13CA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D05EC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90AE6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3DD11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6361BD70" w14:textId="77777777" w:rsidTr="00022D3D">
        <w:trPr>
          <w:trHeight w:val="510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3F4C3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18826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0F333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EAA64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BA760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1010A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0A754E2F" w14:textId="77777777" w:rsidTr="00022D3D">
        <w:trPr>
          <w:trHeight w:val="255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7AD659A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21F9EB6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21876D2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F9333CC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D370D53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406F86D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6063CE90" w14:textId="77777777" w:rsidTr="00022D3D">
        <w:trPr>
          <w:trHeight w:val="255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519B8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88DF8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B5309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D6858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8DD59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06FF5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5AAE8755" w14:textId="77777777" w:rsidTr="00A854ED">
        <w:trPr>
          <w:trHeight w:val="510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84BDE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37085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07550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12D1E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CB46F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2ECAD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6101EE71" w14:textId="77777777" w:rsidTr="00A854ED">
        <w:trPr>
          <w:trHeight w:val="510"/>
          <w:jc w:val="center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AA397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2BE49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AB5AF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8D923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ED008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FA536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4545EFC6" w14:textId="77777777" w:rsidTr="00A854ED">
        <w:trPr>
          <w:trHeight w:val="255"/>
          <w:jc w:val="center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55F7C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EA3F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33053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1DE42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85859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24E62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2D1A35D9" w14:textId="77777777" w:rsidTr="00022D3D">
        <w:trPr>
          <w:trHeight w:val="255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70C679B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1EF75A2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A8096E6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229E799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CA69DBF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EFE4E99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2F36C04C" w14:textId="77777777" w:rsidTr="00022D3D">
        <w:trPr>
          <w:trHeight w:val="1020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09FD2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01AE7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4BAB5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B5A5D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68CDB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69D21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022D3D" w:rsidRPr="00022D3D" w14:paraId="1A9C63C2" w14:textId="77777777" w:rsidTr="00022D3D">
        <w:trPr>
          <w:trHeight w:val="1020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BFE1F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0D549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32C2E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2D8AD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F10FB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B4680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022D3D" w:rsidRPr="00022D3D" w14:paraId="3B3C1C5E" w14:textId="77777777" w:rsidTr="00022D3D">
        <w:trPr>
          <w:trHeight w:val="255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ABD959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7BE1D4C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376D118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0402917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87500A4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A670A3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22D3D" w:rsidRPr="00022D3D" w14:paraId="5838BB32" w14:textId="77777777" w:rsidTr="00022D3D">
        <w:trPr>
          <w:trHeight w:val="1020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9256F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DBA4A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06DBD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EE917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0F3E5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9582E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022D3D" w:rsidRPr="00022D3D" w14:paraId="20388B35" w14:textId="77777777" w:rsidTr="00022D3D">
        <w:trPr>
          <w:trHeight w:val="1020"/>
          <w:jc w:val="center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248E1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29FCE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960ED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83BB0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6B5BE" w14:textId="77777777" w:rsidR="00022D3D" w:rsidRPr="00022D3D" w:rsidRDefault="00022D3D" w:rsidP="00022D3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6F597" w14:textId="77777777" w:rsidR="00022D3D" w:rsidRPr="00022D3D" w:rsidRDefault="00022D3D" w:rsidP="00022D3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022D3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</w:tbl>
    <w:p w14:paraId="34413291" w14:textId="77777777" w:rsidR="00B64FCB" w:rsidRPr="002B5BF7" w:rsidRDefault="00B64FCB" w:rsidP="00B64FCB">
      <w:pPr>
        <w:spacing w:after="0"/>
        <w:ind w:left="426"/>
      </w:pPr>
    </w:p>
    <w:p w14:paraId="443DB500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0E55900D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03840E67" w14:textId="77777777" w:rsidR="008419D5" w:rsidRDefault="008419D5" w:rsidP="000A21B7">
      <w:pPr>
        <w:spacing w:after="0"/>
        <w:rPr>
          <w:rFonts w:cs="Times New Roman"/>
        </w:rPr>
      </w:pPr>
    </w:p>
    <w:p w14:paraId="7C294A6C" w14:textId="77777777" w:rsidR="00B64FCB" w:rsidRDefault="00B64FCB" w:rsidP="00B64FCB">
      <w:pPr>
        <w:spacing w:after="0"/>
        <w:rPr>
          <w:rFonts w:cs="Times New Roman"/>
        </w:rPr>
      </w:pPr>
    </w:p>
    <w:p w14:paraId="57191C9A" w14:textId="77777777" w:rsidR="008419D5" w:rsidRDefault="008419D5" w:rsidP="000A21B7">
      <w:pPr>
        <w:spacing w:after="0"/>
        <w:rPr>
          <w:rFonts w:cs="Times New Roman"/>
        </w:rPr>
      </w:pPr>
    </w:p>
    <w:p w14:paraId="796B1416" w14:textId="77777777" w:rsidR="00B64FCB" w:rsidRDefault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1BEE8F86" w14:textId="77777777" w:rsidR="00B64FCB" w:rsidRPr="00D52C63" w:rsidRDefault="00B64FCB" w:rsidP="00B64FCB">
      <w:pPr>
        <w:rPr>
          <w:rFonts w:cs="Times New Roman"/>
        </w:rPr>
      </w:pPr>
    </w:p>
    <w:p w14:paraId="2A04C127" w14:textId="77777777"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14:paraId="1372B4DC" w14:textId="77777777" w:rsidR="00B64FCB" w:rsidRPr="00D52C63" w:rsidRDefault="00183338" w:rsidP="00B64FCB">
      <w:pPr>
        <w:spacing w:after="480"/>
        <w:jc w:val="center"/>
        <w:rPr>
          <w:rFonts w:cs="Times New Roman"/>
          <w:b/>
          <w:sz w:val="36"/>
        </w:rPr>
      </w:pPr>
      <w:r w:rsidRPr="00E94960">
        <w:rPr>
          <w:rFonts w:cs="Times New Roman"/>
          <w:b/>
          <w:sz w:val="36"/>
        </w:rPr>
        <w:t>11122</w:t>
      </w:r>
      <w:r w:rsidR="00B64FCB" w:rsidRPr="00E94960">
        <w:rPr>
          <w:rFonts w:cs="Times New Roman"/>
          <w:b/>
          <w:sz w:val="36"/>
        </w:rPr>
        <w:t>-</w:t>
      </w:r>
      <w:r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14:paraId="32911E89" w14:textId="77777777" w:rsidR="00B64FCB" w:rsidRPr="00D52C63" w:rsidRDefault="00183338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Kompetenciabővítő ismeretek a gyermekápolásban</w:t>
      </w:r>
    </w:p>
    <w:p w14:paraId="044D339B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14:paraId="20C17FE0" w14:textId="77777777"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14:paraId="3A53818D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14:paraId="309DDB82" w14:textId="77777777"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32FAE989" w14:textId="77777777" w:rsidR="00042C4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183338">
        <w:rPr>
          <w:rFonts w:cs="Times New Roman"/>
        </w:rPr>
        <w:t>11122</w:t>
      </w:r>
      <w:r w:rsidRPr="00D26A67">
        <w:rPr>
          <w:rFonts w:cs="Times New Roman"/>
        </w:rPr>
        <w:t>-</w:t>
      </w:r>
      <w:r w:rsidR="00183338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proofErr w:type="gramStart"/>
      <w:r w:rsidR="00183338">
        <w:rPr>
          <w:rFonts w:cs="Times New Roman"/>
        </w:rPr>
        <w:t>Kompetencia bővítő</w:t>
      </w:r>
      <w:proofErr w:type="gramEnd"/>
      <w:r w:rsidR="00183338">
        <w:rPr>
          <w:rFonts w:cs="Times New Roman"/>
        </w:rPr>
        <w:t xml:space="preserve"> ismeretek a csecsemő és gyermekápolásban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p w14:paraId="5EDE0868" w14:textId="77777777" w:rsidR="00363640" w:rsidRDefault="00363640" w:rsidP="00B64FCB">
      <w:pPr>
        <w:rPr>
          <w:rFonts w:cs="Times New Roman"/>
        </w:rPr>
      </w:pPr>
    </w:p>
    <w:tbl>
      <w:tblPr>
        <w:tblW w:w="818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</w:tblGrid>
      <w:tr w:rsidR="00042C4B" w:rsidRPr="00042C4B" w14:paraId="663217AE" w14:textId="77777777" w:rsidTr="00363640">
        <w:trPr>
          <w:trHeight w:val="175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55D3E" w14:textId="77777777" w:rsidR="00042C4B" w:rsidRPr="00042C4B" w:rsidRDefault="00042C4B" w:rsidP="00042C4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E06D6B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Invazív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beavatkozások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768C18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invazív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beavatkozások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8D4A8E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Fájdalomterápia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160E92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Táplálásterápia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DDE713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táplálásterápia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9A9125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Sebkezelés</w:t>
            </w:r>
          </w:p>
        </w:tc>
      </w:tr>
      <w:tr w:rsidR="008653D9" w:rsidRPr="00042C4B" w14:paraId="236D4CD7" w14:textId="77777777" w:rsidTr="002072C2">
        <w:trPr>
          <w:trHeight w:val="300"/>
        </w:trPr>
        <w:tc>
          <w:tcPr>
            <w:tcW w:w="818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35A56" w14:textId="77777777" w:rsidR="008653D9" w:rsidRPr="00042C4B" w:rsidRDefault="008653D9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042C4B" w:rsidRPr="00042C4B" w14:paraId="370E1F06" w14:textId="77777777" w:rsidTr="00363640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9A567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Perifériás vénáskaput nyit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vérmita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vételhez, és/vagy perifériás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kanül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behelyezéshez, perifériás vénás beviteli helyet gondoz, megszüntet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B3D5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A25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CFA3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7C73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1EAB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6134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689A97DC" w14:textId="77777777" w:rsidTr="00363640">
        <w:trPr>
          <w:trHeight w:val="178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904D1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11" w:name="RANGE!A4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Előkészít intravénás gyógyszereléshez, hatóanyag nélküli vagy hatóanyagot tartalmazó keverék infúzió beadáshoz, és megválasztja a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megfefelő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beadási technikát. Az infúzió előtti, alatti és utáni ápolói teendőket ellátja, infúziót beköt vagy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seglédkezik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bekötésnél. Felismeri az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infúzó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szövődményeit </w:t>
            </w:r>
            <w:bookmarkEnd w:id="11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AA56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78A2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CB79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AF9A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7B27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6475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319435CB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0BDEC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Centrális vénás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kanülöket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használ és gondoz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2C8E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1E1F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5B1D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4766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EF31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3AA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77105ED5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082C4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Parenterális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táplálásban közreműködik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560C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DDE3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3123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DA16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6418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C2EE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2D09F12A" w14:textId="77777777" w:rsidTr="00363640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30871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Transzfúzió előtti, alatti és utáni ápolói teendőket ellát, segédkezik transzfúzió bekötésnél. Felismeri a Transzfúzió szövődményeit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7A2A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C51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02CA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E498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79CB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47FD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139867AD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5B4B7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Menedzseli a beteg fájdalomterápiáját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D63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151C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A150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69FE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1A81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9D97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7DBFA5BC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E0939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Hólyagteltség-állapot vizsgálatot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4C47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231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C869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440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E7D5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BDF3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76F26E41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60C31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Vizelet- inkontinenciát ellát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E870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A9A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704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E8E0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C4FC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EFF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30E4291A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CB52A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Fiú és lány beteget katéterez (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intermittáló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tratós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 vagy asszisztál a beavatkozás során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EE85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5AE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F143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7A82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B755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0ED1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177A5BF0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9A8A1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Hólyagtréninget, kondicionálást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70EB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6CD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BA4C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D98B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7D12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FEC5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265E7347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5BE9C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Széklet- inkontinenciát ellát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E37E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222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1594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BCED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AEF3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7D40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1C0B368A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93726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Sztómaellátást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végez (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Ileostoma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Colsotoma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Urostoma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),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sztómán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át táplál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63C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295C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7BE4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B168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C6BD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1404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73CCD5C1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80AB2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Irrigálást végez, beöntést ad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sztómán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keresztül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423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A25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F376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D2E7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BEF4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7809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7B8AD431" w14:textId="77777777" w:rsidTr="00363640">
        <w:trPr>
          <w:trHeight w:val="12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13019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Eszközös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légútbiztosítást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végez: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Oropharingealis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Nasopharingealis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Laryngotrachealis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tubust,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Laryngealis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maszkot </w:t>
            </w:r>
            <w:proofErr w:type="gram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</w:t>
            </w:r>
            <w:proofErr w:type="gram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vagy annak alkalmazásánál közreműködik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E09C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9CF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40F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43B1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CEED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3EBD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392E9BDF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B5423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Ballonos lélegeztetést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791C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FD7E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BE1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F1D2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F1B7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E89F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6F2C3046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E9234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Akut és krónikus sebeket kezel, váladék és fájdalomkontrollt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BA6B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77B7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78A6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5378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12DE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A2C2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17BDA2EE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4ED69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Varratot szed reakciómentes seb esetén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491E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7D6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7F2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3F7D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8234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D9C9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4030972B" w14:textId="77777777" w:rsidTr="00A854ED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035E9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 várt eseményeket felismer, elhárít, elhárításukban közreműködik, biztonságos betegellátást nyújt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1275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7D4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55DD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CD2A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AEFB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B3A8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239F8887" w14:textId="77777777" w:rsidTr="00A854ED">
        <w:trPr>
          <w:trHeight w:val="76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435D3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Munkáját a tűz- és munkavédelmi előírásoknak, valamint a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környzetvédelmi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betegbiztonsági szempontoknak megfelelően végzi 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1940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8A91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C657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DA5C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CABF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CF35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53D9" w:rsidRPr="00042C4B" w14:paraId="129BEC67" w14:textId="77777777" w:rsidTr="002072C2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560B6" w14:textId="77777777" w:rsidR="008653D9" w:rsidRPr="00042C4B" w:rsidRDefault="008653D9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042C4B" w:rsidRPr="00042C4B" w14:paraId="0576728F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8ED6F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Gyógyszerhatások sajátosságai koraszülött, újszülött, csecsemő és gyermek esetén, gyermekgyógyászati dózisok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96FC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1DE7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05C6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188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82B4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1A8D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17973D7A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58B80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gyógyszerek vérszintje a bejuttatás során, a felezési idő jelentősége,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farmakonok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direkt hatása a vénafalra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5862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7E85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96CE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4D52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137B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5FF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5D5153C1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E2925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intravénás </w:t>
            </w:r>
            <w:proofErr w:type="gram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gyógyszerbevitel  sajátosságai</w:t>
            </w:r>
            <w:proofErr w:type="gram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csecsemő és gyermekkorban, szükséges eszközök, kivitelezés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D304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0AB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17F5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F38A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CFE6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9E92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2AEA2421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6F8DE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Parenterális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folyadékpótlás, infúziós oldatok fajtái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29B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C811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4C9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7B19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4112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3846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6F1D1BE7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8C3E0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Hatóanyagot tartalmazó keverék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infúzó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elkészítése, alkalmazása, bevitel fajtái, eszközei, a beviteli sebesség kiszámítása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F69EC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F853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53F0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0D3E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E1A4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51E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36EA7DF2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458F7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perifériás vénabiztosítás elméleti megközelítése, eszközei, kivitelezése, speciális szempontok csecsemő és gyermekkorban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5D2D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7985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227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F302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71F9C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7C8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024D0377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E6F26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Perfériás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beviteli hely rögzítésének, gondozásának, megszüntetésének sajátosságai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csecsecmő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gyermekkorban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AF48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38BD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F58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EF80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E1E2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7907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4BA54DEA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A997C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Centrális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vénakanül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fajtái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F1F2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B551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B399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DAD4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D389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0AA6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0C8A0531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ADB75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Gyógyszeradagolás és/vagy folyadékbevitel centrális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vánakanülön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keresztül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1DBFC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537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D203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9486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B654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8D75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13CEC3ED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5E173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Centrális vénás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kanül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környékének ápolása, centrális vénás beviteli hely ideiglenes lezárása, megszüntetése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6B88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2761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89EF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C22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F0F4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A05D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08F0514E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F2520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Parenterális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táplálás terápia,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parenterális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tápláláshoz kapcsolódó táplálkozástani és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dietetikai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0282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1067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1896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FFDA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3622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8AA7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135AC6AC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BC80D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Parenterális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táplálás sajátosságai csecsemő és gyermekkorban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63C5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6AAF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27F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B0A6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B516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E046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1A205248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46843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Vércsoport szerológiai alapfogalmak az ABO és az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Rh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vércsoportrendszer, és klinikai jelentősége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0998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E729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EB43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4860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E75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A0FE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27459EE1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14D53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Transzfúzió kora-, újszülött- és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cscecsemőkorban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0680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503F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89D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2552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A339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9906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49ECE102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CE0F3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Transzfúzió adásának jogi vonatkozásai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EA17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6491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145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BC8F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9552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5175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700DDC3A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0EE5C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Transzfúzó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előtti,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allatti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utáni ápolási teendők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4F0B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3D6F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B12A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6943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0C0C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27A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7D7005D8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67D80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Részleges vagy teljes vércsere, indikációi, eszközei, kivitelezése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98F0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0351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920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F3A6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B18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64FCC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37F69D55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D2D46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szakápoló feladatai a fájdalomcsillapításhoz kapcsolódóan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EAF5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A9A4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DED5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7D29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6C17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917E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4ACEFAA8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EAA5C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Fájdalom típusai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A552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88D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A96F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F325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A0F0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0B72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7821BA42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2CE50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fájdalomcsillapítás gyógyszerei és módszerei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1726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DF09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3D82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7A1E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DB5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E13F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2E3BB77B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35EA7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Inkontinenciához vezető kórképek csecsemő és gyermekkorban,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inkontinens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csecsemő és gyermek ellátásának speciális szempontjai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2FD1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4B3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884B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729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0EC5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7852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5CC85867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AB7C2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Sztómán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át történő táplálás megtervezése és kivitelezése csecsemő és gyermekkorban (tápanyag,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tápanyagösszetétel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eszközök)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871A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D0E4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8D6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4C42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657E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6E7D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6A2C7982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43DAA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Sztómát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viselő csecsemő és gyermek tápláltsági állapotának felmérési lehetőségei, eszközei)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58DC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3A8F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5082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C1D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84B9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9004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3BA98251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E68A3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eszközös légút biztosítás, annak fajtái, eszközei, kivitelezése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0B1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3049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4C8A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2DC2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3A4A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32C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74AE9823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93EE8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eszközös légút biztosítás sajátosságai kora-, újszülött-, csecsemő- és gyermekkorban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F303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8561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C649C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C98D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B76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93DA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0A620B3A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F7591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Oxigénterápia, lélegeztetés, oxigén adásának javallatai, ellenjavallatai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E297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8D83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BEC6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A1D1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BC39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C555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2C4B" w:rsidRPr="00042C4B" w14:paraId="6CE5C6CB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55AC7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Sebellátsá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sajátosságai csecsemő és gyermekkorban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872A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ACA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3C57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BE3B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BA9C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C863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3543C906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83948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 várt eseményeket felismerése, biztonságos betegellátás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A496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F1B3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3A6D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4066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932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7408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3F43AF72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3AB52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Környezet,- tűz,- és munkavédelem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02ED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20E4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872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9B3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B6D3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A1CE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53D9" w:rsidRPr="00042C4B" w14:paraId="1C7CE124" w14:textId="77777777" w:rsidTr="002072C2">
        <w:trPr>
          <w:trHeight w:val="300"/>
        </w:trPr>
        <w:tc>
          <w:tcPr>
            <w:tcW w:w="818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E86FA" w14:textId="77777777" w:rsidR="008653D9" w:rsidRPr="00042C4B" w:rsidRDefault="008653D9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042C4B" w:rsidRPr="00042C4B" w14:paraId="06F9852A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5DE04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nyelvezetű írás és beszédkészség, fogalmazókészség írásban és szóban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34BA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9CD1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D9E2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9443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ACA2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ACBC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00ABE40B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6623E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Ápolásifolyamat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szerinti tevékenység végzés, protokollok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3B10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B1E7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0C5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FD76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743D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161A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5A2D60CD" w14:textId="77777777" w:rsidTr="0036364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81917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Ápolási eszközök,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mulagok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műszerek, eszközök és a fertőtlenítés eszközeinek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6FC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91F1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A3C0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D926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5C27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3569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5ADB2B97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78E0A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Beavatkozások és monitorozás </w:t>
            </w: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eszközeienk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0C8E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7693B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CE22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188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03C7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BEB3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6EFE7179" w14:textId="77777777" w:rsidTr="0036364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429CE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egészségügyben használt riasztás eszközeinek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978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6121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227A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8C75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4A7A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18BD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53D9" w:rsidRPr="00042C4B" w14:paraId="5FBF4AF4" w14:textId="77777777" w:rsidTr="002072C2">
        <w:trPr>
          <w:trHeight w:val="300"/>
        </w:trPr>
        <w:tc>
          <w:tcPr>
            <w:tcW w:w="818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41BE7" w14:textId="77777777" w:rsidR="008653D9" w:rsidRPr="00042C4B" w:rsidRDefault="008653D9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42C4B" w:rsidRPr="00042C4B" w14:paraId="74CE391C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B4AE8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57F1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8B8B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43DBF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1915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299D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4AD0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124D3E54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1CC07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CEEE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5DCE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83A6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5228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AC6B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8E3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3B9B7232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CE366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Stressztűrő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C937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82FC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AE01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333A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0BBEC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6202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53D9" w:rsidRPr="00042C4B" w14:paraId="1604E309" w14:textId="77777777" w:rsidTr="002072C2">
        <w:trPr>
          <w:trHeight w:val="300"/>
        </w:trPr>
        <w:tc>
          <w:tcPr>
            <w:tcW w:w="818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8CAB2" w14:textId="77777777" w:rsidR="008653D9" w:rsidRPr="00042C4B" w:rsidRDefault="008653D9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42C4B" w:rsidRPr="00042C4B" w14:paraId="6CA94E4F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697FA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Inetrperszonális</w:t>
            </w:r>
            <w:proofErr w:type="spellEnd"/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rugalmasság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1252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AAF5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49D1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DC4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0C19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EBF9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64AF2B88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E24F6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CB96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060B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AC88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B0B6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4E2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2CD6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70A5D1E1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5D9F2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6F513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4C3C7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760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777A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639B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087C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53D9" w:rsidRPr="00042C4B" w14:paraId="34B51B9D" w14:textId="77777777" w:rsidTr="002072C2">
        <w:trPr>
          <w:trHeight w:val="300"/>
        </w:trPr>
        <w:tc>
          <w:tcPr>
            <w:tcW w:w="818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96DB" w14:textId="77777777" w:rsidR="008653D9" w:rsidRPr="00042C4B" w:rsidRDefault="008653D9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42C4B" w:rsidRPr="00042C4B" w14:paraId="2DE502FA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11786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0401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7154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8591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19BA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DB6A8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52CD1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79AD67F4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FFB60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B6174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64ED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C8F8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B6266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A9E8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1433E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42C4B" w:rsidRPr="00042C4B" w14:paraId="52F564A2" w14:textId="77777777" w:rsidTr="0036364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9F1F5" w14:textId="77777777" w:rsidR="00042C4B" w:rsidRPr="00042C4B" w:rsidRDefault="00042C4B" w:rsidP="00042C4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Problémaelemzés-, feltárás-, problémamegoldás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3F049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07C5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F5F2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C159D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5F39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DB8C0" w14:textId="77777777" w:rsidR="00042C4B" w:rsidRPr="00042C4B" w:rsidRDefault="00042C4B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42C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2B226E40" w14:textId="77777777" w:rsidR="00B64FCB" w:rsidRDefault="00B64FCB" w:rsidP="00B64FCB">
      <w:pPr>
        <w:rPr>
          <w:rFonts w:cs="Times New Roman"/>
        </w:rPr>
      </w:pPr>
    </w:p>
    <w:p w14:paraId="62EC4718" w14:textId="77777777" w:rsidR="00B64FCB" w:rsidRPr="00D52C63" w:rsidRDefault="00B64FCB" w:rsidP="00B64FCB">
      <w:pPr>
        <w:jc w:val="center"/>
        <w:rPr>
          <w:rFonts w:cs="Times New Roman"/>
        </w:rPr>
      </w:pPr>
    </w:p>
    <w:p w14:paraId="1D704640" w14:textId="77777777"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14:paraId="7743D99E" w14:textId="539C6CC1" w:rsidR="00B64FCB" w:rsidRPr="00644690" w:rsidRDefault="002621C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Invazív</w:t>
      </w:r>
      <w:proofErr w:type="spellEnd"/>
      <w:r>
        <w:rPr>
          <w:b/>
        </w:rPr>
        <w:t xml:space="preserve"> beavatkozások</w:t>
      </w:r>
      <w:r w:rsidR="00B64FCB" w:rsidRPr="00644690">
        <w:rPr>
          <w:b/>
        </w:rPr>
        <w:tab/>
      </w:r>
      <w:r w:rsidR="008653D9">
        <w:rPr>
          <w:b/>
        </w:rPr>
        <w:t xml:space="preserve">31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01007079" w14:textId="77777777" w:rsidR="00B64FCB" w:rsidRPr="00644690" w:rsidRDefault="00B64FCB" w:rsidP="00B64FCB"/>
    <w:p w14:paraId="08E77EFE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33FF901F" w14:textId="77777777" w:rsidR="00B64FCB" w:rsidRDefault="002621C5" w:rsidP="00B64FCB">
      <w:pPr>
        <w:spacing w:after="0"/>
        <w:ind w:left="426"/>
      </w:pPr>
      <w:r>
        <w:t>Evidenciákon alapuló, releváns elméleti ismertek átadása, amelyek felkészítik a Csecsemő és gyermekápolót</w:t>
      </w:r>
    </w:p>
    <w:p w14:paraId="6E48BCEE" w14:textId="77777777" w:rsidR="002621C5" w:rsidRPr="002621C5" w:rsidRDefault="002621C5" w:rsidP="00E94960">
      <w:pPr>
        <w:pStyle w:val="Listaszerbekezds"/>
        <w:numPr>
          <w:ilvl w:val="0"/>
          <w:numId w:val="22"/>
        </w:numPr>
        <w:spacing w:after="0"/>
        <w:rPr>
          <w:rFonts w:cs="Times New Roman"/>
          <w:szCs w:val="24"/>
        </w:rPr>
      </w:pPr>
      <w:r w:rsidRPr="002621C5">
        <w:rPr>
          <w:rFonts w:cs="Times New Roman"/>
          <w:szCs w:val="24"/>
        </w:rPr>
        <w:t>arra, hogy személyes, társas és módszertani kompetenciák birtokában korszerű szemlélettel vegyen részt a beteg gyermekek ápolásában, gondozásában</w:t>
      </w:r>
    </w:p>
    <w:p w14:paraId="7784D97A" w14:textId="77777777" w:rsidR="002621C5" w:rsidRPr="002621C5" w:rsidRDefault="002621C5" w:rsidP="00E94960">
      <w:pPr>
        <w:pStyle w:val="Listaszerbekezds"/>
        <w:numPr>
          <w:ilvl w:val="0"/>
          <w:numId w:val="22"/>
        </w:numPr>
        <w:spacing w:after="0"/>
        <w:rPr>
          <w:rFonts w:cs="Times New Roman"/>
          <w:szCs w:val="24"/>
        </w:rPr>
      </w:pPr>
      <w:r w:rsidRPr="002621C5">
        <w:rPr>
          <w:rFonts w:cs="Times New Roman"/>
          <w:szCs w:val="24"/>
        </w:rPr>
        <w:t>az intravénás gyógyszerelés és az infúziós terápiához kapcsolódó szakmai tevékenységek végzésére</w:t>
      </w:r>
    </w:p>
    <w:p w14:paraId="3E980BD7" w14:textId="77777777" w:rsidR="002621C5" w:rsidRPr="002621C5" w:rsidRDefault="002621C5" w:rsidP="00E94960">
      <w:pPr>
        <w:pStyle w:val="Listaszerbekezds"/>
        <w:numPr>
          <w:ilvl w:val="0"/>
          <w:numId w:val="22"/>
        </w:numPr>
        <w:spacing w:after="0"/>
        <w:rPr>
          <w:rFonts w:cs="Times New Roman"/>
          <w:szCs w:val="24"/>
        </w:rPr>
      </w:pPr>
      <w:r w:rsidRPr="002621C5">
        <w:rPr>
          <w:rFonts w:cs="Times New Roman"/>
          <w:szCs w:val="24"/>
        </w:rPr>
        <w:t xml:space="preserve">az eszközös </w:t>
      </w:r>
      <w:proofErr w:type="spellStart"/>
      <w:r w:rsidRPr="002621C5">
        <w:rPr>
          <w:rFonts w:cs="Times New Roman"/>
          <w:szCs w:val="24"/>
        </w:rPr>
        <w:t>légútbiztosításra</w:t>
      </w:r>
      <w:proofErr w:type="spellEnd"/>
      <w:r w:rsidRPr="002621C5">
        <w:rPr>
          <w:rFonts w:cs="Times New Roman"/>
          <w:szCs w:val="24"/>
        </w:rPr>
        <w:t xml:space="preserve"> </w:t>
      </w:r>
    </w:p>
    <w:p w14:paraId="6A0B0DF2" w14:textId="77777777" w:rsidR="002621C5" w:rsidRPr="002621C5" w:rsidRDefault="002621C5" w:rsidP="00E94960">
      <w:pPr>
        <w:pStyle w:val="Listaszerbekezds"/>
        <w:numPr>
          <w:ilvl w:val="0"/>
          <w:numId w:val="22"/>
        </w:numPr>
        <w:spacing w:after="0"/>
        <w:rPr>
          <w:rFonts w:cs="Times New Roman"/>
          <w:szCs w:val="24"/>
        </w:rPr>
      </w:pPr>
      <w:r w:rsidRPr="002621C5">
        <w:rPr>
          <w:rFonts w:cs="Times New Roman"/>
          <w:szCs w:val="24"/>
        </w:rPr>
        <w:t xml:space="preserve">az inkontinencia és a </w:t>
      </w:r>
      <w:proofErr w:type="spellStart"/>
      <w:r w:rsidRPr="002621C5">
        <w:rPr>
          <w:rFonts w:cs="Times New Roman"/>
          <w:szCs w:val="24"/>
        </w:rPr>
        <w:t>sztóma</w:t>
      </w:r>
      <w:proofErr w:type="spellEnd"/>
      <w:r w:rsidRPr="002621C5">
        <w:rPr>
          <w:rFonts w:cs="Times New Roman"/>
          <w:szCs w:val="24"/>
        </w:rPr>
        <w:t xml:space="preserve"> ellátásra </w:t>
      </w:r>
    </w:p>
    <w:p w14:paraId="4522EAC2" w14:textId="3304FF55" w:rsidR="002621C5" w:rsidRPr="008A7E2A" w:rsidRDefault="003F3F3E" w:rsidP="00E94960">
      <w:pPr>
        <w:pStyle w:val="Listaszerbekezds"/>
        <w:numPr>
          <w:ilvl w:val="0"/>
          <w:numId w:val="22"/>
        </w:numPr>
        <w:spacing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 biztonságos </w:t>
      </w:r>
      <w:r w:rsidR="00791521">
        <w:rPr>
          <w:rFonts w:cs="Times New Roman"/>
          <w:szCs w:val="24"/>
        </w:rPr>
        <w:t>t</w:t>
      </w:r>
      <w:r w:rsidR="002621C5" w:rsidRPr="002621C5">
        <w:rPr>
          <w:rFonts w:cs="Times New Roman"/>
          <w:szCs w:val="24"/>
        </w:rPr>
        <w:t xml:space="preserve">ranszfúzió kivitelezésére </w:t>
      </w:r>
    </w:p>
    <w:p w14:paraId="6794F941" w14:textId="77777777" w:rsidR="00B64FCB" w:rsidRPr="002B5BF7" w:rsidRDefault="00B64FCB" w:rsidP="00B64FCB">
      <w:pPr>
        <w:spacing w:after="0"/>
        <w:ind w:left="426"/>
      </w:pPr>
    </w:p>
    <w:p w14:paraId="592B1837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654CDB82" w14:textId="77777777" w:rsidR="00B64FCB" w:rsidRDefault="008A7E2A" w:rsidP="00B64FCB">
      <w:pPr>
        <w:spacing w:after="0"/>
        <w:ind w:left="426"/>
      </w:pPr>
      <w:r>
        <w:t>Anatómia</w:t>
      </w:r>
    </w:p>
    <w:p w14:paraId="508DE8C9" w14:textId="77777777" w:rsidR="008A7E2A" w:rsidRDefault="008A7E2A" w:rsidP="008A7E2A">
      <w:pPr>
        <w:spacing w:after="0"/>
        <w:ind w:left="426"/>
      </w:pPr>
      <w:r>
        <w:t>Élettan</w:t>
      </w:r>
    </w:p>
    <w:p w14:paraId="6F2849B3" w14:textId="77777777" w:rsidR="008A7E2A" w:rsidRDefault="008A7E2A" w:rsidP="008A7E2A">
      <w:pPr>
        <w:spacing w:after="0"/>
        <w:ind w:left="426"/>
      </w:pPr>
      <w:r>
        <w:t>Ápoláselmélet</w:t>
      </w:r>
    </w:p>
    <w:p w14:paraId="77A03A55" w14:textId="77777777" w:rsidR="008A7E2A" w:rsidRDefault="008A7E2A" w:rsidP="008A7E2A">
      <w:pPr>
        <w:spacing w:after="0"/>
        <w:ind w:left="426"/>
      </w:pPr>
      <w:proofErr w:type="spellStart"/>
      <w:r>
        <w:t>Szakápolástan</w:t>
      </w:r>
      <w:proofErr w:type="spellEnd"/>
    </w:p>
    <w:p w14:paraId="58EAB4B5" w14:textId="77777777" w:rsidR="008A7E2A" w:rsidRDefault="008A7E2A" w:rsidP="008A7E2A">
      <w:pPr>
        <w:spacing w:after="0"/>
        <w:ind w:left="426"/>
      </w:pPr>
      <w:r>
        <w:t>Diagnosztika/Terápia</w:t>
      </w:r>
    </w:p>
    <w:p w14:paraId="3F2357E6" w14:textId="77777777" w:rsidR="008A7E2A" w:rsidRDefault="008A7E2A" w:rsidP="008A7E2A">
      <w:pPr>
        <w:spacing w:after="0"/>
        <w:ind w:left="426"/>
      </w:pPr>
      <w:r>
        <w:t>Gyermekgyógyászat</w:t>
      </w:r>
    </w:p>
    <w:p w14:paraId="49EFEBB8" w14:textId="77777777" w:rsidR="008A7E2A" w:rsidRDefault="008A7E2A" w:rsidP="008A7E2A">
      <w:pPr>
        <w:spacing w:after="0"/>
        <w:ind w:left="426"/>
      </w:pPr>
      <w:r>
        <w:t>Gyermeksebészet és Traumatológia</w:t>
      </w:r>
    </w:p>
    <w:p w14:paraId="1432D188" w14:textId="77777777" w:rsidR="008A7E2A" w:rsidRDefault="008A7E2A" w:rsidP="008A7E2A">
      <w:pPr>
        <w:spacing w:after="0"/>
        <w:ind w:left="426"/>
      </w:pPr>
      <w:r>
        <w:t>Sürgősségi ellátás</w:t>
      </w:r>
    </w:p>
    <w:p w14:paraId="7C9D0028" w14:textId="77777777" w:rsidR="008A7E2A" w:rsidRDefault="008A7E2A" w:rsidP="008A7E2A">
      <w:pPr>
        <w:spacing w:after="0"/>
        <w:ind w:left="426"/>
      </w:pPr>
      <w:r>
        <w:t>Gyógyszertan</w:t>
      </w:r>
    </w:p>
    <w:p w14:paraId="2E1BEFC0" w14:textId="77777777" w:rsidR="008A7E2A" w:rsidRDefault="008A7E2A" w:rsidP="008A7E2A">
      <w:pPr>
        <w:spacing w:after="0"/>
        <w:ind w:left="426"/>
      </w:pPr>
      <w:r>
        <w:t>Ápoláslélektan</w:t>
      </w:r>
    </w:p>
    <w:p w14:paraId="00C95DEA" w14:textId="77777777" w:rsidR="008A7E2A" w:rsidRDefault="008A7E2A" w:rsidP="008A7E2A">
      <w:pPr>
        <w:spacing w:after="0"/>
        <w:ind w:left="426"/>
      </w:pPr>
      <w:r>
        <w:t>Ápolás etika</w:t>
      </w:r>
    </w:p>
    <w:p w14:paraId="48248039" w14:textId="77777777" w:rsidR="008A7E2A" w:rsidRDefault="008A7E2A" w:rsidP="008A7E2A">
      <w:pPr>
        <w:spacing w:after="0"/>
        <w:ind w:left="426"/>
      </w:pPr>
      <w:r>
        <w:t>Bioetika</w:t>
      </w:r>
    </w:p>
    <w:p w14:paraId="3B57D69C" w14:textId="77777777" w:rsidR="008A7E2A" w:rsidRDefault="008A7E2A" w:rsidP="008A7E2A">
      <w:pPr>
        <w:spacing w:after="0"/>
        <w:ind w:left="426"/>
      </w:pPr>
      <w:r>
        <w:t>Pedagógia</w:t>
      </w:r>
    </w:p>
    <w:p w14:paraId="33D1040D" w14:textId="77777777" w:rsidR="008A7E2A" w:rsidRDefault="008A7E2A" w:rsidP="008A7E2A">
      <w:pPr>
        <w:spacing w:after="0"/>
        <w:ind w:left="426"/>
      </w:pPr>
      <w:r>
        <w:t>Betegjogok</w:t>
      </w:r>
    </w:p>
    <w:p w14:paraId="74953758" w14:textId="77777777" w:rsidR="008A7E2A" w:rsidRDefault="008A7E2A" w:rsidP="008A7E2A">
      <w:pPr>
        <w:spacing w:after="0"/>
        <w:ind w:left="426"/>
      </w:pPr>
      <w:r>
        <w:t>Egészségnevelés</w:t>
      </w:r>
    </w:p>
    <w:p w14:paraId="1B7915E5" w14:textId="77777777" w:rsidR="008A7E2A" w:rsidRDefault="008A7E2A" w:rsidP="008A7E2A">
      <w:pPr>
        <w:spacing w:after="0"/>
        <w:ind w:left="426"/>
      </w:pPr>
      <w:r>
        <w:t>Szakmai kommunikáció, konfliktuskezelés</w:t>
      </w:r>
    </w:p>
    <w:p w14:paraId="0F49AD77" w14:textId="77777777" w:rsidR="008A7E2A" w:rsidRDefault="008A7E2A" w:rsidP="008A7E2A">
      <w:pPr>
        <w:spacing w:after="0"/>
        <w:ind w:left="426"/>
      </w:pPr>
      <w:r>
        <w:t>Minőségbiztosítás</w:t>
      </w:r>
    </w:p>
    <w:p w14:paraId="18905559" w14:textId="77777777" w:rsidR="00B64FCB" w:rsidRPr="002B5BF7" w:rsidRDefault="00B64FCB" w:rsidP="00B64FCB">
      <w:pPr>
        <w:spacing w:after="0"/>
        <w:ind w:left="426"/>
      </w:pPr>
    </w:p>
    <w:p w14:paraId="7426E3C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12FCA508" w14:textId="77777777" w:rsidR="00B64FCB" w:rsidRDefault="008A7E2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perifériás és centrális vénás kapu, intravénás gyógyszerelés és folyadékterápia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8C4F01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0153DAAF" w14:textId="77777777" w:rsidR="008A7E2A" w:rsidRPr="008A7E2A" w:rsidRDefault="008A7E2A" w:rsidP="00595E4C">
      <w:pPr>
        <w:spacing w:after="0"/>
        <w:ind w:left="851"/>
        <w:rPr>
          <w:rFonts w:cs="Times New Roman"/>
          <w:noProof/>
          <w:szCs w:val="24"/>
        </w:rPr>
      </w:pPr>
      <w:r w:rsidRPr="008A7E2A">
        <w:rPr>
          <w:rFonts w:cs="Times New Roman"/>
          <w:noProof/>
          <w:szCs w:val="24"/>
        </w:rPr>
        <w:t>Az emeberi szervezet folyadékterei, az élettanilag legfontosabb elektrolitok</w:t>
      </w:r>
      <w:r>
        <w:rPr>
          <w:rFonts w:cs="Times New Roman"/>
          <w:noProof/>
          <w:szCs w:val="24"/>
        </w:rPr>
        <w:t>,</w:t>
      </w:r>
      <w:r w:rsidRPr="008A7E2A">
        <w:rPr>
          <w:rFonts w:cs="Times New Roman"/>
          <w:noProof/>
          <w:szCs w:val="24"/>
        </w:rPr>
        <w:t xml:space="preserve"> folyadékterek átjárhatósága</w:t>
      </w:r>
    </w:p>
    <w:p w14:paraId="08F91696" w14:textId="77777777" w:rsidR="008A7E2A" w:rsidRPr="008A7E2A" w:rsidRDefault="008A7E2A" w:rsidP="00595E4C">
      <w:pPr>
        <w:spacing w:after="0"/>
        <w:ind w:left="851"/>
        <w:rPr>
          <w:rFonts w:cs="Times New Roman"/>
          <w:noProof/>
          <w:szCs w:val="24"/>
        </w:rPr>
      </w:pPr>
      <w:r w:rsidRPr="008A7E2A">
        <w:rPr>
          <w:rFonts w:cs="Times New Roman"/>
          <w:noProof/>
          <w:szCs w:val="24"/>
        </w:rPr>
        <w:t xml:space="preserve">Farmakonok direkt hatása a vénafalra </w:t>
      </w:r>
    </w:p>
    <w:p w14:paraId="56E43602" w14:textId="77777777" w:rsidR="008A7E2A" w:rsidRDefault="008A7E2A" w:rsidP="00595E4C">
      <w:pPr>
        <w:spacing w:after="0"/>
        <w:ind w:left="851"/>
        <w:rPr>
          <w:rFonts w:cs="Times New Roman"/>
          <w:noProof/>
          <w:szCs w:val="24"/>
        </w:rPr>
      </w:pPr>
      <w:r w:rsidRPr="008A7E2A">
        <w:rPr>
          <w:rFonts w:cs="Times New Roman"/>
          <w:noProof/>
          <w:szCs w:val="24"/>
        </w:rPr>
        <w:t>Intravánásan adható készítmények kiszerélse, higítása, elkészítése, tárolása</w:t>
      </w:r>
    </w:p>
    <w:p w14:paraId="0BF8D4F1" w14:textId="77777777" w:rsidR="008A7E2A" w:rsidRPr="008A7E2A" w:rsidRDefault="008A7E2A" w:rsidP="00595E4C">
      <w:pPr>
        <w:spacing w:after="0"/>
        <w:ind w:left="851"/>
        <w:rPr>
          <w:rFonts w:cs="Times New Roman"/>
          <w:noProof/>
          <w:szCs w:val="24"/>
        </w:rPr>
      </w:pPr>
      <w:r w:rsidRPr="008A7E2A">
        <w:rPr>
          <w:rFonts w:cs="Times New Roman"/>
          <w:noProof/>
          <w:szCs w:val="24"/>
        </w:rPr>
        <w:t xml:space="preserve">Infúziós oldatok csoportosítása, </w:t>
      </w:r>
      <w:r>
        <w:rPr>
          <w:rFonts w:cs="Times New Roman"/>
          <w:noProof/>
          <w:szCs w:val="24"/>
        </w:rPr>
        <w:t xml:space="preserve">a </w:t>
      </w:r>
      <w:r w:rsidRPr="008A7E2A">
        <w:rPr>
          <w:rFonts w:cs="Times New Roman"/>
          <w:noProof/>
          <w:szCs w:val="24"/>
        </w:rPr>
        <w:t>bejuttatás</w:t>
      </w:r>
      <w:r>
        <w:rPr>
          <w:rFonts w:cs="Times New Roman"/>
          <w:noProof/>
          <w:szCs w:val="24"/>
        </w:rPr>
        <w:t xml:space="preserve"> eszközei</w:t>
      </w:r>
      <w:r w:rsidRPr="008A7E2A">
        <w:rPr>
          <w:rFonts w:cs="Times New Roman"/>
          <w:noProof/>
          <w:szCs w:val="24"/>
        </w:rPr>
        <w:t>, adagolás</w:t>
      </w:r>
    </w:p>
    <w:p w14:paraId="640DD40D" w14:textId="77777777" w:rsidR="008A7E2A" w:rsidRPr="008A7E2A" w:rsidRDefault="008A7E2A" w:rsidP="00595E4C">
      <w:pPr>
        <w:spacing w:after="0"/>
        <w:ind w:left="851"/>
        <w:rPr>
          <w:rFonts w:cs="Times New Roman"/>
          <w:noProof/>
          <w:szCs w:val="24"/>
        </w:rPr>
      </w:pPr>
      <w:r w:rsidRPr="008A7E2A">
        <w:rPr>
          <w:rFonts w:cs="Times New Roman"/>
          <w:noProof/>
          <w:szCs w:val="24"/>
        </w:rPr>
        <w:t>A perifériás vénabiztosítás elméleti megközelítése, eszközei, kivitelezése speciális szempontok csecsemő és gyermekkorban</w:t>
      </w:r>
    </w:p>
    <w:p w14:paraId="018CE0E6" w14:textId="77777777" w:rsidR="008A7E2A" w:rsidRPr="008A7E2A" w:rsidRDefault="008A7E2A" w:rsidP="00595E4C">
      <w:pPr>
        <w:spacing w:after="0"/>
        <w:ind w:left="851"/>
        <w:rPr>
          <w:rFonts w:cs="Times New Roman"/>
          <w:noProof/>
          <w:szCs w:val="24"/>
        </w:rPr>
      </w:pPr>
      <w:r w:rsidRPr="008A7E2A">
        <w:rPr>
          <w:rFonts w:cs="Times New Roman"/>
          <w:noProof/>
          <w:szCs w:val="24"/>
        </w:rPr>
        <w:t>Centrális vénakanül</w:t>
      </w:r>
      <w:r>
        <w:rPr>
          <w:rFonts w:cs="Times New Roman"/>
          <w:noProof/>
          <w:szCs w:val="24"/>
        </w:rPr>
        <w:t xml:space="preserve"> fogalma</w:t>
      </w:r>
      <w:r w:rsidRPr="008A7E2A">
        <w:rPr>
          <w:rFonts w:cs="Times New Roman"/>
          <w:noProof/>
          <w:szCs w:val="24"/>
        </w:rPr>
        <w:t>, fajtái</w:t>
      </w:r>
      <w:r w:rsidR="007F5C13">
        <w:rPr>
          <w:rFonts w:cs="Times New Roman"/>
          <w:noProof/>
          <w:szCs w:val="24"/>
        </w:rPr>
        <w:t xml:space="preserve"> (Egy vagy több lumen, Hickmann, Port a Cath, Peripherally Inserted Central Catheter ((PICC line))</w:t>
      </w:r>
    </w:p>
    <w:p w14:paraId="149C99CB" w14:textId="77777777" w:rsidR="008A7E2A" w:rsidRPr="008A7E2A" w:rsidRDefault="008A7E2A" w:rsidP="00595E4C">
      <w:pPr>
        <w:spacing w:after="0"/>
        <w:ind w:left="851"/>
        <w:rPr>
          <w:rFonts w:cs="Times New Roman"/>
          <w:noProof/>
          <w:szCs w:val="24"/>
        </w:rPr>
      </w:pPr>
      <w:r w:rsidRPr="008A7E2A">
        <w:rPr>
          <w:rFonts w:cs="Times New Roman"/>
          <w:noProof/>
          <w:szCs w:val="24"/>
        </w:rPr>
        <w:t>Centrális vénás kanül és környékének ápolása, centrális vénás beviteli hely ideiglenes lezárása, megszüntetése</w:t>
      </w:r>
      <w:r w:rsidR="007F5C13">
        <w:rPr>
          <w:rFonts w:cs="Times New Roman"/>
          <w:noProof/>
          <w:szCs w:val="24"/>
        </w:rPr>
        <w:t>. Trombbózis profilaxis</w:t>
      </w:r>
    </w:p>
    <w:p w14:paraId="56C4CA1A" w14:textId="77777777" w:rsidR="008A7E2A" w:rsidRPr="008A7E2A" w:rsidRDefault="008A7E2A" w:rsidP="00595E4C">
      <w:pPr>
        <w:spacing w:after="0"/>
        <w:ind w:left="851"/>
        <w:rPr>
          <w:rFonts w:cs="Times New Roman"/>
          <w:noProof/>
          <w:szCs w:val="24"/>
        </w:rPr>
      </w:pPr>
      <w:r w:rsidRPr="008A7E2A">
        <w:rPr>
          <w:rFonts w:cs="Times New Roman"/>
          <w:noProof/>
          <w:szCs w:val="24"/>
        </w:rPr>
        <w:t>Intravénás gyógyszer és/vagy folyadékbevitel eszközei, beadási sebesség megválasztása</w:t>
      </w:r>
    </w:p>
    <w:p w14:paraId="568A261E" w14:textId="77777777" w:rsidR="008A7E2A" w:rsidRPr="008A7E2A" w:rsidRDefault="008A7E2A" w:rsidP="00595E4C">
      <w:pPr>
        <w:spacing w:after="0"/>
        <w:ind w:left="851"/>
        <w:rPr>
          <w:rFonts w:cs="Times New Roman"/>
          <w:noProof/>
          <w:szCs w:val="24"/>
        </w:rPr>
      </w:pPr>
      <w:r w:rsidRPr="008A7E2A">
        <w:rPr>
          <w:rFonts w:cs="Times New Roman"/>
          <w:noProof/>
          <w:szCs w:val="24"/>
        </w:rPr>
        <w:t>Túlnyomásos infúzió</w:t>
      </w:r>
    </w:p>
    <w:p w14:paraId="0CE526D1" w14:textId="77777777" w:rsidR="008A7E2A" w:rsidRPr="008A7E2A" w:rsidRDefault="008A7E2A" w:rsidP="00595E4C">
      <w:pPr>
        <w:spacing w:after="0"/>
        <w:ind w:left="851"/>
        <w:rPr>
          <w:rFonts w:cs="Times New Roman"/>
          <w:noProof/>
          <w:szCs w:val="24"/>
        </w:rPr>
      </w:pPr>
      <w:r w:rsidRPr="008A7E2A">
        <w:rPr>
          <w:rFonts w:cs="Times New Roman"/>
          <w:noProof/>
          <w:szCs w:val="24"/>
        </w:rPr>
        <w:t>Nemzetközi kitekintés</w:t>
      </w:r>
    </w:p>
    <w:p w14:paraId="4E0ED234" w14:textId="77777777" w:rsidR="008A7E2A" w:rsidRPr="008A7E2A" w:rsidRDefault="008A7E2A" w:rsidP="00595E4C">
      <w:pPr>
        <w:spacing w:after="0"/>
        <w:ind w:left="851"/>
        <w:rPr>
          <w:rFonts w:cs="Times New Roman"/>
          <w:szCs w:val="24"/>
        </w:rPr>
      </w:pPr>
      <w:r w:rsidRPr="008A7E2A">
        <w:rPr>
          <w:rFonts w:cs="Times New Roman"/>
          <w:noProof/>
          <w:szCs w:val="24"/>
        </w:rPr>
        <w:t>Nem</w:t>
      </w:r>
      <w:r w:rsidRPr="008A7E2A">
        <w:rPr>
          <w:rFonts w:cs="Times New Roman"/>
          <w:szCs w:val="24"/>
        </w:rPr>
        <w:t xml:space="preserve"> várt események felismerése teendők a fenti tevékenységekkel kapcsolatban, biztonságos betegellátás</w:t>
      </w:r>
    </w:p>
    <w:p w14:paraId="29A2EA29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69FDF57E" w14:textId="5779EE45" w:rsidR="00B64FCB" w:rsidRDefault="00595E4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Eszközös </w:t>
      </w:r>
      <w:proofErr w:type="spellStart"/>
      <w:r>
        <w:rPr>
          <w:b/>
          <w:i/>
        </w:rPr>
        <w:t>légútbiztosítás</w:t>
      </w:r>
      <w:proofErr w:type="spellEnd"/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6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EBFD15E" w14:textId="77777777" w:rsidR="00595E4C" w:rsidRPr="00595E4C" w:rsidRDefault="00595E4C" w:rsidP="00595E4C">
      <w:pPr>
        <w:spacing w:after="0"/>
        <w:ind w:left="851"/>
        <w:rPr>
          <w:rFonts w:cs="Times New Roman"/>
          <w:noProof/>
          <w:szCs w:val="24"/>
        </w:rPr>
      </w:pPr>
      <w:r w:rsidRPr="00595E4C">
        <w:rPr>
          <w:rFonts w:cs="Times New Roman"/>
          <w:noProof/>
          <w:szCs w:val="24"/>
        </w:rPr>
        <w:t>A légzőrendszer anatómiai sajátosságai csecscemő és gyermekkorban</w:t>
      </w:r>
    </w:p>
    <w:p w14:paraId="2FCFE0E3" w14:textId="77777777" w:rsidR="00595E4C" w:rsidRPr="00595E4C" w:rsidRDefault="00595E4C" w:rsidP="00595E4C">
      <w:pPr>
        <w:spacing w:after="0"/>
        <w:ind w:left="851"/>
        <w:rPr>
          <w:rFonts w:cs="Times New Roman"/>
          <w:noProof/>
          <w:szCs w:val="24"/>
        </w:rPr>
      </w:pPr>
      <w:r w:rsidRPr="00595E4C">
        <w:rPr>
          <w:rFonts w:cs="Times New Roman"/>
          <w:noProof/>
          <w:szCs w:val="24"/>
        </w:rPr>
        <w:t>A felsőlégutak elzáródásához vezető kórfolyamatok</w:t>
      </w:r>
    </w:p>
    <w:p w14:paraId="54F320DB" w14:textId="77777777" w:rsidR="00595E4C" w:rsidRPr="00595E4C" w:rsidRDefault="00595E4C" w:rsidP="00595E4C">
      <w:pPr>
        <w:spacing w:after="0"/>
        <w:ind w:left="851"/>
        <w:rPr>
          <w:rFonts w:cs="Times New Roman"/>
          <w:noProof/>
          <w:szCs w:val="24"/>
        </w:rPr>
      </w:pPr>
      <w:r w:rsidRPr="00595E4C">
        <w:rPr>
          <w:rFonts w:cs="Times New Roman"/>
          <w:noProof/>
          <w:szCs w:val="24"/>
        </w:rPr>
        <w:t>A légút megítélése</w:t>
      </w:r>
    </w:p>
    <w:p w14:paraId="0E405AD6" w14:textId="77777777" w:rsidR="00595E4C" w:rsidRPr="00595E4C" w:rsidRDefault="00595E4C" w:rsidP="00595E4C">
      <w:pPr>
        <w:spacing w:after="0"/>
        <w:ind w:left="851"/>
        <w:rPr>
          <w:rFonts w:cs="Times New Roman"/>
          <w:noProof/>
          <w:szCs w:val="24"/>
        </w:rPr>
      </w:pPr>
      <w:r w:rsidRPr="00595E4C">
        <w:rPr>
          <w:rFonts w:cs="Times New Roman"/>
          <w:noProof/>
          <w:szCs w:val="24"/>
        </w:rPr>
        <w:t>Az eszközös légútbiztosítás eszközei</w:t>
      </w:r>
      <w:r>
        <w:rPr>
          <w:rFonts w:cs="Times New Roman"/>
          <w:noProof/>
          <w:szCs w:val="24"/>
        </w:rPr>
        <w:t xml:space="preserve"> és jellemzői</w:t>
      </w:r>
      <w:r w:rsidRPr="00595E4C">
        <w:rPr>
          <w:rFonts w:cs="Times New Roman"/>
          <w:noProof/>
          <w:szCs w:val="24"/>
        </w:rPr>
        <w:t>:</w:t>
      </w:r>
    </w:p>
    <w:p w14:paraId="55E97F16" w14:textId="77777777" w:rsidR="00595E4C" w:rsidRPr="00595E4C" w:rsidRDefault="00595E4C" w:rsidP="00E94960">
      <w:pPr>
        <w:widowControl w:val="0"/>
        <w:numPr>
          <w:ilvl w:val="0"/>
          <w:numId w:val="23"/>
        </w:numPr>
        <w:suppressAutoHyphens/>
        <w:spacing w:after="0"/>
        <w:jc w:val="left"/>
        <w:rPr>
          <w:rFonts w:cs="Times New Roman"/>
          <w:noProof/>
          <w:szCs w:val="24"/>
        </w:rPr>
      </w:pPr>
      <w:r>
        <w:rPr>
          <w:rFonts w:cs="Times New Roman"/>
          <w:noProof/>
          <w:szCs w:val="24"/>
        </w:rPr>
        <w:t>O</w:t>
      </w:r>
      <w:r w:rsidRPr="00595E4C">
        <w:rPr>
          <w:rFonts w:cs="Times New Roman"/>
          <w:noProof/>
          <w:szCs w:val="24"/>
        </w:rPr>
        <w:t xml:space="preserve">ropharingeális tubus </w:t>
      </w:r>
    </w:p>
    <w:p w14:paraId="79BD436F" w14:textId="77777777" w:rsidR="00595E4C" w:rsidRPr="00595E4C" w:rsidRDefault="00595E4C" w:rsidP="00E94960">
      <w:pPr>
        <w:widowControl w:val="0"/>
        <w:numPr>
          <w:ilvl w:val="0"/>
          <w:numId w:val="23"/>
        </w:numPr>
        <w:suppressAutoHyphens/>
        <w:spacing w:after="0"/>
        <w:jc w:val="left"/>
        <w:rPr>
          <w:rFonts w:cs="Times New Roman"/>
          <w:noProof/>
          <w:szCs w:val="24"/>
        </w:rPr>
      </w:pPr>
      <w:r>
        <w:rPr>
          <w:rFonts w:cs="Times New Roman"/>
          <w:noProof/>
          <w:szCs w:val="24"/>
        </w:rPr>
        <w:t>N</w:t>
      </w:r>
      <w:r w:rsidRPr="00595E4C">
        <w:rPr>
          <w:rFonts w:cs="Times New Roman"/>
          <w:noProof/>
          <w:szCs w:val="24"/>
        </w:rPr>
        <w:t>asopharingeális tubus</w:t>
      </w:r>
    </w:p>
    <w:p w14:paraId="6CD0EE5C" w14:textId="77777777" w:rsidR="00595E4C" w:rsidRPr="00595E4C" w:rsidRDefault="00595E4C" w:rsidP="00E94960">
      <w:pPr>
        <w:widowControl w:val="0"/>
        <w:numPr>
          <w:ilvl w:val="0"/>
          <w:numId w:val="23"/>
        </w:numPr>
        <w:suppressAutoHyphens/>
        <w:spacing w:after="0"/>
        <w:jc w:val="left"/>
        <w:rPr>
          <w:rFonts w:cs="Times New Roman"/>
          <w:noProof/>
          <w:szCs w:val="24"/>
        </w:rPr>
      </w:pPr>
      <w:r>
        <w:rPr>
          <w:rFonts w:cs="Times New Roman"/>
          <w:noProof/>
          <w:szCs w:val="24"/>
        </w:rPr>
        <w:t>L</w:t>
      </w:r>
      <w:r w:rsidRPr="00595E4C">
        <w:rPr>
          <w:rFonts w:cs="Times New Roman"/>
          <w:noProof/>
          <w:szCs w:val="24"/>
        </w:rPr>
        <w:t xml:space="preserve">aryngotrachealis tubus </w:t>
      </w:r>
    </w:p>
    <w:p w14:paraId="26553523" w14:textId="77777777" w:rsidR="00595E4C" w:rsidRPr="00595E4C" w:rsidRDefault="00595E4C" w:rsidP="00E94960">
      <w:pPr>
        <w:widowControl w:val="0"/>
        <w:numPr>
          <w:ilvl w:val="0"/>
          <w:numId w:val="23"/>
        </w:numPr>
        <w:suppressAutoHyphens/>
        <w:spacing w:after="0"/>
        <w:jc w:val="left"/>
        <w:rPr>
          <w:rFonts w:cs="Times New Roman"/>
          <w:noProof/>
          <w:szCs w:val="24"/>
        </w:rPr>
      </w:pPr>
      <w:r>
        <w:rPr>
          <w:rFonts w:cs="Times New Roman"/>
          <w:noProof/>
          <w:szCs w:val="24"/>
        </w:rPr>
        <w:t>L</w:t>
      </w:r>
      <w:r w:rsidRPr="00595E4C">
        <w:rPr>
          <w:rFonts w:cs="Times New Roman"/>
          <w:noProof/>
          <w:szCs w:val="24"/>
        </w:rPr>
        <w:t>aringeális maszk</w:t>
      </w:r>
    </w:p>
    <w:p w14:paraId="2DE440FB" w14:textId="77777777" w:rsidR="00595E4C" w:rsidRPr="00595E4C" w:rsidRDefault="00595E4C" w:rsidP="00E94960">
      <w:pPr>
        <w:widowControl w:val="0"/>
        <w:numPr>
          <w:ilvl w:val="0"/>
          <w:numId w:val="23"/>
        </w:numPr>
        <w:suppressAutoHyphens/>
        <w:spacing w:after="0"/>
        <w:jc w:val="left"/>
        <w:rPr>
          <w:rFonts w:cs="Times New Roman"/>
          <w:noProof/>
          <w:szCs w:val="24"/>
        </w:rPr>
      </w:pPr>
      <w:r w:rsidRPr="00595E4C">
        <w:rPr>
          <w:rFonts w:cs="Times New Roman"/>
          <w:noProof/>
          <w:szCs w:val="24"/>
        </w:rPr>
        <w:t>I-gel</w:t>
      </w:r>
    </w:p>
    <w:p w14:paraId="289D98AE" w14:textId="77777777" w:rsidR="00595E4C" w:rsidRPr="00595E4C" w:rsidRDefault="00595E4C" w:rsidP="00595E4C">
      <w:pPr>
        <w:spacing w:after="0"/>
        <w:ind w:left="851"/>
        <w:rPr>
          <w:rFonts w:cs="Times New Roman"/>
          <w:noProof/>
          <w:szCs w:val="24"/>
        </w:rPr>
      </w:pPr>
      <w:r w:rsidRPr="00595E4C">
        <w:rPr>
          <w:rFonts w:cs="Times New Roman"/>
          <w:noProof/>
          <w:szCs w:val="24"/>
        </w:rPr>
        <w:t>Az eszközös légútbiztosítás sajátosságai kora-, újszülött-, csecsemő- és gyermekkorban</w:t>
      </w:r>
    </w:p>
    <w:p w14:paraId="40F7073B" w14:textId="77777777" w:rsidR="00595E4C" w:rsidRPr="00595E4C" w:rsidRDefault="00595E4C" w:rsidP="00595E4C">
      <w:pPr>
        <w:spacing w:after="0"/>
        <w:ind w:left="851"/>
        <w:rPr>
          <w:rFonts w:cs="Times New Roman"/>
          <w:noProof/>
          <w:szCs w:val="24"/>
        </w:rPr>
      </w:pPr>
      <w:r w:rsidRPr="00595E4C">
        <w:rPr>
          <w:rFonts w:cs="Times New Roman"/>
          <w:noProof/>
          <w:szCs w:val="24"/>
        </w:rPr>
        <w:t>Maszkos ballonos lélegeztetés</w:t>
      </w:r>
    </w:p>
    <w:p w14:paraId="5FDD28DD" w14:textId="77777777" w:rsidR="00595E4C" w:rsidRPr="00595E4C" w:rsidRDefault="00595E4C" w:rsidP="00595E4C">
      <w:pPr>
        <w:spacing w:after="0"/>
        <w:ind w:left="851"/>
        <w:rPr>
          <w:rFonts w:cs="Times New Roman"/>
          <w:noProof/>
          <w:szCs w:val="24"/>
        </w:rPr>
      </w:pPr>
      <w:r w:rsidRPr="00595E4C">
        <w:rPr>
          <w:rFonts w:cs="Times New Roman"/>
          <w:noProof/>
          <w:szCs w:val="24"/>
        </w:rPr>
        <w:t>Oxigénterápia, oxigén adásának javallatai ellenjavallatai</w:t>
      </w:r>
    </w:p>
    <w:p w14:paraId="42759C99" w14:textId="77777777" w:rsidR="00595E4C" w:rsidRPr="00595E4C" w:rsidRDefault="00595E4C" w:rsidP="00595E4C">
      <w:pPr>
        <w:spacing w:after="0"/>
        <w:ind w:left="851"/>
        <w:rPr>
          <w:rFonts w:cs="Times New Roman"/>
          <w:noProof/>
          <w:szCs w:val="24"/>
        </w:rPr>
      </w:pPr>
      <w:r w:rsidRPr="00595E4C">
        <w:rPr>
          <w:rFonts w:cs="Times New Roman"/>
          <w:noProof/>
          <w:szCs w:val="24"/>
        </w:rPr>
        <w:t>Oxigén terápia eszközei</w:t>
      </w:r>
    </w:p>
    <w:p w14:paraId="35056C27" w14:textId="77777777" w:rsidR="00595E4C" w:rsidRPr="00595E4C" w:rsidRDefault="00595E4C" w:rsidP="00595E4C">
      <w:pPr>
        <w:spacing w:after="0"/>
        <w:ind w:left="851"/>
        <w:rPr>
          <w:rFonts w:cs="Times New Roman"/>
          <w:noProof/>
          <w:szCs w:val="24"/>
        </w:rPr>
      </w:pPr>
      <w:r w:rsidRPr="00595E4C">
        <w:rPr>
          <w:rFonts w:cs="Times New Roman"/>
          <w:noProof/>
          <w:szCs w:val="24"/>
        </w:rPr>
        <w:t>Nemzetközi kitekintés</w:t>
      </w:r>
    </w:p>
    <w:p w14:paraId="2C12F474" w14:textId="77777777" w:rsidR="00595E4C" w:rsidRPr="00595E4C" w:rsidRDefault="00595E4C" w:rsidP="00595E4C">
      <w:pPr>
        <w:spacing w:after="0"/>
        <w:ind w:left="851"/>
        <w:rPr>
          <w:rFonts w:cs="Times New Roman"/>
          <w:szCs w:val="24"/>
        </w:rPr>
      </w:pPr>
      <w:r w:rsidRPr="00595E4C">
        <w:rPr>
          <w:rFonts w:cs="Times New Roman"/>
          <w:noProof/>
          <w:szCs w:val="24"/>
        </w:rPr>
        <w:t>Nem várt események felismerése teendők a fenti tevékenységekkel kapcsolatban</w:t>
      </w:r>
      <w:r w:rsidRPr="00595E4C">
        <w:rPr>
          <w:rFonts w:cs="Times New Roman"/>
          <w:szCs w:val="24"/>
        </w:rPr>
        <w:t>, biztonságos betegellátás</w:t>
      </w:r>
    </w:p>
    <w:p w14:paraId="6E38C946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138E790B" w14:textId="284ACE2C" w:rsidR="00B64FCB" w:rsidRDefault="00595E4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Inkontinencia és </w:t>
      </w:r>
      <w:proofErr w:type="spellStart"/>
      <w:r>
        <w:rPr>
          <w:b/>
          <w:i/>
        </w:rPr>
        <w:t>sztóma</w:t>
      </w:r>
      <w:proofErr w:type="spellEnd"/>
      <w:r>
        <w:rPr>
          <w:b/>
          <w:i/>
        </w:rPr>
        <w:t xml:space="preserve"> ellátás</w:t>
      </w:r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6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5BC66327" w14:textId="77777777" w:rsidR="00595E4C" w:rsidRPr="00595E4C" w:rsidRDefault="00595E4C" w:rsidP="00595E4C">
      <w:pPr>
        <w:spacing w:after="0"/>
        <w:ind w:left="851"/>
        <w:rPr>
          <w:rFonts w:cs="Times New Roman"/>
        </w:rPr>
      </w:pPr>
      <w:r w:rsidRPr="00595E4C">
        <w:rPr>
          <w:rFonts w:cs="Times New Roman"/>
        </w:rPr>
        <w:t>Vizelet/széklet in</w:t>
      </w:r>
      <w:r w:rsidR="007F5C13">
        <w:rPr>
          <w:rFonts w:cs="Times New Roman"/>
        </w:rPr>
        <w:t>k</w:t>
      </w:r>
      <w:r w:rsidRPr="00595E4C">
        <w:rPr>
          <w:rFonts w:cs="Times New Roman"/>
        </w:rPr>
        <w:t>ontinenciához vezető állapotok</w:t>
      </w:r>
      <w:r w:rsidR="007F5C13">
        <w:rPr>
          <w:rFonts w:cs="Times New Roman"/>
        </w:rPr>
        <w:t xml:space="preserve"> gyermekkorban</w:t>
      </w:r>
    </w:p>
    <w:p w14:paraId="64D6A5EF" w14:textId="77777777" w:rsidR="00595E4C" w:rsidRPr="00595E4C" w:rsidRDefault="00595E4C" w:rsidP="00595E4C">
      <w:pPr>
        <w:spacing w:after="0"/>
        <w:ind w:left="851"/>
        <w:rPr>
          <w:rFonts w:cs="Times New Roman"/>
        </w:rPr>
      </w:pPr>
      <w:r w:rsidRPr="00595E4C">
        <w:rPr>
          <w:rFonts w:cs="Times New Roman"/>
        </w:rPr>
        <w:t>Széklet inkontinencia ellátása</w:t>
      </w:r>
    </w:p>
    <w:p w14:paraId="19A8A8B4" w14:textId="77777777" w:rsidR="00595E4C" w:rsidRPr="00595E4C" w:rsidRDefault="00595E4C" w:rsidP="00595E4C">
      <w:pPr>
        <w:spacing w:after="0"/>
        <w:ind w:left="851"/>
        <w:rPr>
          <w:rFonts w:cs="Times New Roman"/>
        </w:rPr>
      </w:pPr>
      <w:r w:rsidRPr="00595E4C">
        <w:rPr>
          <w:rFonts w:cs="Times New Roman"/>
        </w:rPr>
        <w:t xml:space="preserve">A </w:t>
      </w:r>
      <w:proofErr w:type="spellStart"/>
      <w:r w:rsidRPr="00595E4C">
        <w:rPr>
          <w:rFonts w:cs="Times New Roman"/>
        </w:rPr>
        <w:t>sztómán</w:t>
      </w:r>
      <w:proofErr w:type="spellEnd"/>
      <w:r w:rsidRPr="00595E4C">
        <w:rPr>
          <w:rFonts w:cs="Times New Roman"/>
        </w:rPr>
        <w:t xml:space="preserve"> át történő táplálás</w:t>
      </w:r>
    </w:p>
    <w:p w14:paraId="765CC3ED" w14:textId="77777777" w:rsidR="00595E4C" w:rsidRPr="00595E4C" w:rsidRDefault="00595E4C" w:rsidP="00595E4C">
      <w:pPr>
        <w:spacing w:after="0"/>
        <w:ind w:left="851"/>
        <w:rPr>
          <w:rFonts w:cs="Times New Roman"/>
        </w:rPr>
      </w:pPr>
      <w:r w:rsidRPr="00595E4C">
        <w:rPr>
          <w:rFonts w:cs="Times New Roman"/>
        </w:rPr>
        <w:t xml:space="preserve">Gyógyászati segédeszközök és ezek alkalmazása az inkontinencia </w:t>
      </w:r>
      <w:proofErr w:type="spellStart"/>
      <w:r w:rsidRPr="00595E4C">
        <w:rPr>
          <w:rFonts w:cs="Times New Roman"/>
        </w:rPr>
        <w:t>ellátsá</w:t>
      </w:r>
      <w:proofErr w:type="spellEnd"/>
      <w:r w:rsidRPr="00595E4C">
        <w:rPr>
          <w:rFonts w:cs="Times New Roman"/>
        </w:rPr>
        <w:t xml:space="preserve"> során</w:t>
      </w:r>
    </w:p>
    <w:p w14:paraId="5FD54053" w14:textId="77777777" w:rsidR="00595E4C" w:rsidRPr="00595E4C" w:rsidRDefault="00595E4C" w:rsidP="00595E4C">
      <w:pPr>
        <w:spacing w:after="0"/>
        <w:ind w:left="851"/>
        <w:rPr>
          <w:rFonts w:cs="Times New Roman"/>
        </w:rPr>
      </w:pPr>
      <w:r w:rsidRPr="00595E4C">
        <w:rPr>
          <w:rFonts w:cs="Times New Roman"/>
        </w:rPr>
        <w:t>Nemzetközi kitekintés</w:t>
      </w:r>
    </w:p>
    <w:p w14:paraId="13119948" w14:textId="77777777" w:rsidR="00595E4C" w:rsidRPr="00595E4C" w:rsidRDefault="00595E4C" w:rsidP="00595E4C">
      <w:pPr>
        <w:spacing w:after="0"/>
        <w:ind w:left="851"/>
        <w:rPr>
          <w:rFonts w:cs="Times New Roman"/>
        </w:rPr>
      </w:pPr>
      <w:r w:rsidRPr="00595E4C">
        <w:rPr>
          <w:rFonts w:cs="Times New Roman"/>
        </w:rPr>
        <w:t>Betegmenedzsment, gondozás</w:t>
      </w:r>
    </w:p>
    <w:p w14:paraId="25320C91" w14:textId="77777777" w:rsidR="00595E4C" w:rsidRPr="00595E4C" w:rsidRDefault="00595E4C" w:rsidP="00595E4C">
      <w:pPr>
        <w:spacing w:after="0"/>
        <w:ind w:left="851"/>
        <w:rPr>
          <w:rFonts w:cs="Times New Roman"/>
        </w:rPr>
      </w:pPr>
      <w:r w:rsidRPr="00595E4C">
        <w:rPr>
          <w:rFonts w:cs="Times New Roman"/>
        </w:rPr>
        <w:t>Nem várt események felismerése teendők a fenti tevékenységekkel kapcsolatban, biztonságos betegellátás</w:t>
      </w:r>
    </w:p>
    <w:p w14:paraId="0C18CD01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2E7D46ED" w14:textId="5FD1DDFB" w:rsidR="00B64FCB" w:rsidRDefault="00595E4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Transzfúziológia</w:t>
      </w:r>
      <w:proofErr w:type="spellEnd"/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5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716C858" w14:textId="77777777" w:rsidR="00ED55BF" w:rsidRPr="00ED55BF" w:rsidRDefault="003F3F3E" w:rsidP="00ED55BF">
      <w:pPr>
        <w:spacing w:after="0"/>
        <w:ind w:left="851"/>
        <w:rPr>
          <w:rFonts w:cs="Times New Roman"/>
        </w:rPr>
      </w:pPr>
      <w:r>
        <w:rPr>
          <w:rFonts w:cs="Times New Roman"/>
        </w:rPr>
        <w:t>A T</w:t>
      </w:r>
      <w:r w:rsidR="00ED55BF" w:rsidRPr="00ED55BF">
        <w:rPr>
          <w:rFonts w:cs="Times New Roman"/>
        </w:rPr>
        <w:t xml:space="preserve">ranszfúzió fogalma, célja </w:t>
      </w:r>
    </w:p>
    <w:p w14:paraId="60108E11" w14:textId="77777777" w:rsidR="00ED55BF" w:rsidRPr="00ED55BF" w:rsidRDefault="003F3F3E" w:rsidP="00ED55BF">
      <w:pPr>
        <w:spacing w:after="0"/>
        <w:ind w:left="851"/>
        <w:rPr>
          <w:rFonts w:cs="Times New Roman"/>
        </w:rPr>
      </w:pPr>
      <w:r>
        <w:rPr>
          <w:rFonts w:cs="Times New Roman"/>
        </w:rPr>
        <w:t>A T</w:t>
      </w:r>
      <w:r w:rsidR="00ED55BF" w:rsidRPr="00ED55BF">
        <w:rPr>
          <w:rFonts w:cs="Times New Roman"/>
        </w:rPr>
        <w:t xml:space="preserve">ranszfúzió </w:t>
      </w:r>
      <w:r>
        <w:rPr>
          <w:rFonts w:cs="Times New Roman"/>
        </w:rPr>
        <w:t>a</w:t>
      </w:r>
      <w:r w:rsidR="00ED55BF" w:rsidRPr="00ED55BF">
        <w:rPr>
          <w:rFonts w:cs="Times New Roman"/>
        </w:rPr>
        <w:t>dásának jogi szabályozása</w:t>
      </w:r>
    </w:p>
    <w:p w14:paraId="7627018E" w14:textId="77777777" w:rsidR="00ED55BF" w:rsidRPr="00ED55BF" w:rsidRDefault="00ED55BF" w:rsidP="00ED55BF">
      <w:pPr>
        <w:spacing w:after="0"/>
        <w:ind w:left="851"/>
        <w:rPr>
          <w:rFonts w:cs="Times New Roman"/>
        </w:rPr>
      </w:pPr>
      <w:r w:rsidRPr="00ED55BF">
        <w:rPr>
          <w:rFonts w:cs="Times New Roman"/>
        </w:rPr>
        <w:t>A vér, a vér antigén rendszerei</w:t>
      </w:r>
    </w:p>
    <w:p w14:paraId="5173AD8E" w14:textId="77777777" w:rsidR="00ED55BF" w:rsidRPr="00ED55BF" w:rsidRDefault="00ED55BF" w:rsidP="00ED55BF">
      <w:pPr>
        <w:spacing w:after="0"/>
        <w:ind w:left="851"/>
        <w:rPr>
          <w:rFonts w:cs="Times New Roman"/>
        </w:rPr>
      </w:pPr>
      <w:r w:rsidRPr="00ED55BF">
        <w:rPr>
          <w:rFonts w:cs="Times New Roman"/>
        </w:rPr>
        <w:t xml:space="preserve">A vércsoportok és klinikai jelentőségük, az ABO vércsoportok antigénjei Az </w:t>
      </w:r>
      <w:proofErr w:type="spellStart"/>
      <w:r w:rsidRPr="00ED55BF">
        <w:rPr>
          <w:rFonts w:cs="Times New Roman"/>
        </w:rPr>
        <w:t>Rh</w:t>
      </w:r>
      <w:proofErr w:type="spellEnd"/>
      <w:r w:rsidRPr="00ED55BF">
        <w:rPr>
          <w:rFonts w:cs="Times New Roman"/>
        </w:rPr>
        <w:t xml:space="preserve"> vércsoport rendszer és jelentősége</w:t>
      </w:r>
    </w:p>
    <w:p w14:paraId="5DD5FBEC" w14:textId="77777777" w:rsidR="00ED55BF" w:rsidRPr="00ED55BF" w:rsidRDefault="00ED55BF" w:rsidP="00ED55BF">
      <w:pPr>
        <w:spacing w:after="0"/>
        <w:ind w:left="851"/>
        <w:rPr>
          <w:rFonts w:cs="Times New Roman"/>
        </w:rPr>
      </w:pPr>
      <w:r w:rsidRPr="00ED55BF">
        <w:rPr>
          <w:rFonts w:cs="Times New Roman"/>
        </w:rPr>
        <w:t>Vérkészítmények Vércsoport meghatározás a betegágy mellett</w:t>
      </w:r>
    </w:p>
    <w:p w14:paraId="752E76AE" w14:textId="77777777" w:rsidR="00ED55BF" w:rsidRDefault="003F3F3E" w:rsidP="00ED55BF">
      <w:pPr>
        <w:spacing w:after="0"/>
        <w:ind w:left="851"/>
        <w:rPr>
          <w:rFonts w:cs="Times New Roman"/>
        </w:rPr>
      </w:pPr>
      <w:r>
        <w:rPr>
          <w:rFonts w:cs="Times New Roman"/>
        </w:rPr>
        <w:t>A T</w:t>
      </w:r>
      <w:r w:rsidR="00ED55BF" w:rsidRPr="00ED55BF">
        <w:rPr>
          <w:rFonts w:cs="Times New Roman"/>
        </w:rPr>
        <w:t xml:space="preserve">ranszfúzió kivitelezése, ápolói feladatok transzfúzió előtt, alatt és után </w:t>
      </w:r>
    </w:p>
    <w:p w14:paraId="128BEB46" w14:textId="77777777" w:rsidR="00ED55BF" w:rsidRPr="00ED55BF" w:rsidRDefault="007F5C13" w:rsidP="00ED55BF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Újszülött</w:t>
      </w:r>
      <w:r w:rsidR="00ED55BF" w:rsidRPr="00ED55BF">
        <w:rPr>
          <w:rFonts w:cs="Times New Roman"/>
        </w:rPr>
        <w:t>kori</w:t>
      </w:r>
      <w:proofErr w:type="spellEnd"/>
      <w:r w:rsidR="00ED55BF" w:rsidRPr="00ED55BF">
        <w:rPr>
          <w:rFonts w:cs="Times New Roman"/>
        </w:rPr>
        <w:t xml:space="preserve"> </w:t>
      </w:r>
      <w:proofErr w:type="spellStart"/>
      <w:r w:rsidR="00ED55BF" w:rsidRPr="00ED55BF">
        <w:rPr>
          <w:rFonts w:cs="Times New Roman"/>
        </w:rPr>
        <w:t>cseretranszfúz</w:t>
      </w:r>
      <w:r w:rsidR="003F3F3E">
        <w:rPr>
          <w:rFonts w:cs="Times New Roman"/>
        </w:rPr>
        <w:t>ió</w:t>
      </w:r>
      <w:proofErr w:type="spellEnd"/>
      <w:r w:rsidR="003F3F3E">
        <w:rPr>
          <w:rFonts w:cs="Times New Roman"/>
        </w:rPr>
        <w:t>, újszülöttek, koraszülöttek T</w:t>
      </w:r>
      <w:r w:rsidR="00ED55BF" w:rsidRPr="00ED55BF">
        <w:rPr>
          <w:rFonts w:cs="Times New Roman"/>
        </w:rPr>
        <w:t>ranszfúziója</w:t>
      </w:r>
    </w:p>
    <w:p w14:paraId="1CCD8BDD" w14:textId="77777777" w:rsidR="00ED55BF" w:rsidRPr="00ED55BF" w:rsidRDefault="00ED55BF" w:rsidP="00ED55BF">
      <w:pPr>
        <w:spacing w:after="0"/>
        <w:ind w:left="851"/>
        <w:rPr>
          <w:rFonts w:cs="Times New Roman"/>
        </w:rPr>
      </w:pPr>
      <w:r w:rsidRPr="00ED55BF">
        <w:rPr>
          <w:rFonts w:cs="Times New Roman"/>
        </w:rPr>
        <w:t xml:space="preserve">Az </w:t>
      </w:r>
      <w:proofErr w:type="spellStart"/>
      <w:r w:rsidRPr="00ED55BF">
        <w:rPr>
          <w:rFonts w:cs="Times New Roman"/>
        </w:rPr>
        <w:t>autótranszfúzió</w:t>
      </w:r>
      <w:proofErr w:type="spellEnd"/>
      <w:r w:rsidRPr="00ED55BF">
        <w:rPr>
          <w:rFonts w:cs="Times New Roman"/>
        </w:rPr>
        <w:t xml:space="preserve"> fogalma, fajtái</w:t>
      </w:r>
    </w:p>
    <w:p w14:paraId="147B4FF1" w14:textId="77777777" w:rsidR="00ED55BF" w:rsidRPr="00ED55BF" w:rsidRDefault="00ED55BF" w:rsidP="00ED55BF">
      <w:pPr>
        <w:spacing w:after="0"/>
        <w:ind w:left="851"/>
        <w:rPr>
          <w:rFonts w:cs="Times New Roman"/>
          <w:szCs w:val="24"/>
        </w:rPr>
      </w:pPr>
      <w:r w:rsidRPr="00ED55BF">
        <w:rPr>
          <w:rFonts w:cs="Times New Roman"/>
        </w:rPr>
        <w:t>Nem várt események felismerése teendők a fenti tevékenységekkel kapcsolatban</w:t>
      </w:r>
      <w:r w:rsidRPr="00ED55BF">
        <w:rPr>
          <w:rFonts w:cs="Times New Roman"/>
          <w:szCs w:val="24"/>
        </w:rPr>
        <w:t>, biztonságos betegellátás</w:t>
      </w:r>
    </w:p>
    <w:p w14:paraId="59B67BEF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8BD602F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241FB52E" w14:textId="77777777" w:rsidR="00B64FCB" w:rsidRPr="00B64FCB" w:rsidRDefault="00ED55BF" w:rsidP="00B64FCB">
      <w:pPr>
        <w:spacing w:after="0"/>
        <w:ind w:left="426"/>
        <w:rPr>
          <w:i/>
        </w:rPr>
      </w:pPr>
      <w:r>
        <w:rPr>
          <w:i/>
        </w:rPr>
        <w:t>Szaktanterem, demonstrációs terem</w:t>
      </w:r>
    </w:p>
    <w:p w14:paraId="6F7671D6" w14:textId="77777777" w:rsidR="00363640" w:rsidRDefault="00363640">
      <w:pPr>
        <w:spacing w:after="200" w:line="276" w:lineRule="auto"/>
        <w:jc w:val="left"/>
      </w:pPr>
      <w:r>
        <w:br w:type="page"/>
      </w:r>
    </w:p>
    <w:p w14:paraId="2DFA0D90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6ED0A153" w14:textId="77777777" w:rsidR="00B64FCB" w:rsidRPr="00FF2E9D" w:rsidRDefault="00B64FCB" w:rsidP="00B64FCB">
      <w:pPr>
        <w:spacing w:after="0"/>
        <w:ind w:left="426"/>
      </w:pPr>
    </w:p>
    <w:p w14:paraId="54C9D2AE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63640" w:rsidRPr="00363640" w14:paraId="6DE15E77" w14:textId="77777777" w:rsidTr="00363640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43BD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8B71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5D81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F83D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3640" w:rsidRPr="00363640" w14:paraId="4F592110" w14:textId="77777777" w:rsidTr="00363640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1DE22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3B590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92ED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73D5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9B5E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55E8C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3640" w:rsidRPr="00363640" w14:paraId="621E2DD6" w14:textId="77777777" w:rsidTr="00363640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6349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B324E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5CAC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20D0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B082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3CF8C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torzók, anatómia ábrák, </w:t>
            </w: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oktatófilmelmek</w:t>
            </w:r>
            <w:proofErr w:type="spellEnd"/>
          </w:p>
        </w:tc>
      </w:tr>
      <w:tr w:rsidR="00363640" w:rsidRPr="00363640" w14:paraId="70E4563E" w14:textId="77777777" w:rsidTr="0036364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14DD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549C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BB14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DD3A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D911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45E5A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4778EA77" w14:textId="77777777" w:rsidTr="0036364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D878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53251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812F7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C476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CF53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7356A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flipchart</w:t>
            </w:r>
            <w:proofErr w:type="spellEnd"/>
          </w:p>
        </w:tc>
      </w:tr>
      <w:tr w:rsidR="00363640" w:rsidRPr="00363640" w14:paraId="05639DFB" w14:textId="77777777" w:rsidTr="0036364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7B19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4F04D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3C33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5F25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0000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ECEE2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Komputeres eszközök</w:t>
            </w:r>
          </w:p>
        </w:tc>
      </w:tr>
      <w:tr w:rsidR="00363640" w:rsidRPr="00363640" w14:paraId="5482BEB8" w14:textId="77777777" w:rsidTr="00363640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04C8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570B2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154B3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B306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D471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D55D6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torzók, anatómia ábrák</w:t>
            </w:r>
          </w:p>
        </w:tc>
      </w:tr>
      <w:tr w:rsidR="00363640" w:rsidRPr="00363640" w14:paraId="0EF8F9DC" w14:textId="77777777" w:rsidTr="0036364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B79B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A918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8ACF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1A41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06D4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C3639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0C7187E2" w14:textId="77777777" w:rsidTr="0036364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6158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4ED7B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750D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42BB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D0BA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4E427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1C645B63" w14:textId="77777777" w:rsidTr="0036364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6A92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495B6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03ED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84C4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3D94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422B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Szimulációs oktatóeszközök </w:t>
            </w:r>
          </w:p>
        </w:tc>
      </w:tr>
    </w:tbl>
    <w:p w14:paraId="5112B271" w14:textId="77777777" w:rsidR="00B64FCB" w:rsidRDefault="00B64FCB" w:rsidP="00B64FCB">
      <w:pPr>
        <w:spacing w:after="0"/>
        <w:ind w:left="426"/>
      </w:pPr>
    </w:p>
    <w:p w14:paraId="55546BD8" w14:textId="77777777" w:rsidR="00363640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22BA32A9" w14:textId="77777777" w:rsidR="00363640" w:rsidRPr="00BC7291" w:rsidRDefault="00363640" w:rsidP="00363640">
      <w:pPr>
        <w:pStyle w:val="Listaszerbekezds"/>
        <w:spacing w:after="0"/>
        <w:ind w:left="1497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5"/>
        <w:gridCol w:w="758"/>
        <w:gridCol w:w="796"/>
        <w:gridCol w:w="774"/>
        <w:gridCol w:w="2361"/>
      </w:tblGrid>
      <w:tr w:rsidR="00363640" w:rsidRPr="00363640" w14:paraId="4D40F1FE" w14:textId="77777777" w:rsidTr="00363640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6342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C26F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0C22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530E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3640" w:rsidRPr="00363640" w14:paraId="41057A9E" w14:textId="77777777" w:rsidTr="00363640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07756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F04D1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8B95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A27C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4BE7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C4F92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3640" w:rsidRPr="00363640" w14:paraId="26406B78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A3DCC6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FD840F1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3640" w:rsidRPr="00363640" w14:paraId="4550DAAD" w14:textId="77777777" w:rsidTr="0036364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78F4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01824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B014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C154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8DF2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64C10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Tankönyv, anatómiai ábragyűjtemény</w:t>
            </w:r>
          </w:p>
        </w:tc>
      </w:tr>
      <w:tr w:rsidR="00363640" w:rsidRPr="00363640" w14:paraId="435B4362" w14:textId="77777777" w:rsidTr="00363640">
        <w:trPr>
          <w:trHeight w:val="76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2090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0ED6A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0EB3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CE35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96CB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BD371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 anatómiai ábragyűjtemény, munkafüzet</w:t>
            </w:r>
          </w:p>
        </w:tc>
      </w:tr>
      <w:tr w:rsidR="00363640" w:rsidRPr="00363640" w14:paraId="363AB710" w14:textId="77777777" w:rsidTr="0036364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4DC53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1ED7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CEAE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CA717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2EAE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AA00C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Írott </w:t>
            </w: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media</w:t>
            </w:r>
            <w:proofErr w:type="spell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munkafüzet</w:t>
            </w:r>
          </w:p>
        </w:tc>
      </w:tr>
      <w:tr w:rsidR="00363640" w:rsidRPr="00363640" w14:paraId="685703E2" w14:textId="77777777" w:rsidTr="0036364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DBE5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B4401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CA9A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4B2C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C1B3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C13F9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</w:tr>
      <w:tr w:rsidR="00363640" w:rsidRPr="00363640" w14:paraId="2AB6D225" w14:textId="77777777" w:rsidTr="0036364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CD96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E331E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BDDF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E2A7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ED3E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3BD6D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eszközök, munkafüzet</w:t>
            </w:r>
          </w:p>
        </w:tc>
      </w:tr>
      <w:tr w:rsidR="00363640" w:rsidRPr="00363640" w14:paraId="4E95C121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89D3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46DFF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CA4C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9672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6A08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A1E36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20F8A9EC" w14:textId="77777777" w:rsidTr="00363640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EDBB7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FD552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77C7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E944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A763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574A4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363640" w:rsidRPr="00363640" w14:paraId="1EDBF0EE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9B7D6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E26BAE0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3640" w:rsidRPr="00363640" w14:paraId="20360A49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68DD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D21FD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DC47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810F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F522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FA97D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40C6C25B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55F5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6AD99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E9423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5B61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8679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B5C74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5E202EED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AEC5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5976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9E2E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1918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7CB7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49620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24632868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52A1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D899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3D3F3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6DB4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82AD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10680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Tesztbank</w:t>
            </w:r>
          </w:p>
        </w:tc>
      </w:tr>
      <w:tr w:rsidR="00363640" w:rsidRPr="00363640" w14:paraId="04F4D7D9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1D15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8828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3FD97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4321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28AF3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96A02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</w:p>
        </w:tc>
      </w:tr>
      <w:tr w:rsidR="00363640" w:rsidRPr="00363640" w14:paraId="3D565AF5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962E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3B479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F522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FBE5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517F3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475C3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1E666252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C4DC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0E2B9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6B0B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650B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28BF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F56EB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7694DB5B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8D69B4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C111664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63640" w:rsidRPr="00363640" w14:paraId="30CC385D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03AE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F974A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BCBA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06A0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FAC3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F6E02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363640" w:rsidRPr="00363640" w14:paraId="20B6DEC6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B285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87D28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64DA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15F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DD98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F1BB7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363640" w:rsidRPr="00363640" w14:paraId="0BFAA297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8D1A9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A42B3DB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63640" w:rsidRPr="00363640" w14:paraId="5DA2C2FF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C400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0A609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4CD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57B1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0E02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4F39F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631003F3" w14:textId="77777777" w:rsidTr="0036364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F9F3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C782C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AEC6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B082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489E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B0C34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569BFD70" w14:textId="77777777" w:rsidTr="0036364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4720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7F800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1CFF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4513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D331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E5126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19E1B906" w14:textId="77777777" w:rsidTr="0036364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69B5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2106D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D0BC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A880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10BC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D6A3E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34D50817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3CF4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2D3AA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F25E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E069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F38A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E27AE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095920AB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BA437F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602ED5F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3640" w:rsidRPr="00363640" w14:paraId="42DD70DC" w14:textId="77777777" w:rsidTr="00363640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6FAB7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D19F8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A109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C48D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A9A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0A9C3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363640" w:rsidRPr="00363640" w14:paraId="347738AE" w14:textId="77777777" w:rsidTr="00363640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F8BA7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D5671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9FF8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D772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1C09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6CA2F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363640" w:rsidRPr="00363640" w14:paraId="0422E7A6" w14:textId="77777777" w:rsidTr="0036364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C6294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9296560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363640" w:rsidRPr="00363640" w14:paraId="62B36FA5" w14:textId="77777777" w:rsidTr="00363640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D81A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CB69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277C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8DD3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B3FF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3229B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</w:tbl>
    <w:p w14:paraId="18CEF6E5" w14:textId="77777777" w:rsidR="00B64FCB" w:rsidRPr="00363640" w:rsidRDefault="00B64FCB" w:rsidP="00363640">
      <w:pPr>
        <w:spacing w:after="0"/>
        <w:ind w:left="993"/>
        <w:rPr>
          <w:b/>
        </w:rPr>
      </w:pPr>
    </w:p>
    <w:p w14:paraId="45045666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5273591A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2E2E1051" w14:textId="77777777" w:rsidR="00B64FCB" w:rsidRPr="002B5BF7" w:rsidRDefault="00B64FCB" w:rsidP="00B64FCB">
      <w:pPr>
        <w:spacing w:after="0"/>
        <w:ind w:left="426"/>
      </w:pPr>
    </w:p>
    <w:p w14:paraId="3834AD0C" w14:textId="77777777" w:rsidR="00B64FCB" w:rsidRDefault="00B64FCB" w:rsidP="00B64FCB">
      <w:pPr>
        <w:spacing w:after="0"/>
        <w:rPr>
          <w:rFonts w:cs="Times New Roman"/>
        </w:rPr>
      </w:pPr>
    </w:p>
    <w:p w14:paraId="57DF72FC" w14:textId="0D748462" w:rsidR="00B64FCB" w:rsidRPr="00644690" w:rsidRDefault="00ED55B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Invazív</w:t>
      </w:r>
      <w:proofErr w:type="spellEnd"/>
      <w:r>
        <w:rPr>
          <w:b/>
        </w:rPr>
        <w:t xml:space="preserve"> beavatkozások gyakorlata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8653D9">
        <w:rPr>
          <w:b/>
        </w:rPr>
        <w:t xml:space="preserve">46.5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324B0E48" w14:textId="77777777" w:rsidR="00B64FCB" w:rsidRPr="00644690" w:rsidRDefault="00B64FCB" w:rsidP="00B64FCB"/>
    <w:p w14:paraId="046FA6BE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4A5C7E8C" w14:textId="77777777" w:rsidR="00B64FCB" w:rsidRDefault="00B357AF" w:rsidP="00B64FCB">
      <w:pPr>
        <w:spacing w:after="0"/>
        <w:ind w:left="426"/>
      </w:pPr>
      <w:r>
        <w:t>A Csecsemő és gyermekápoló szakképesítés munkaterületéhez tartozó kompetenciák megszerzése. Evidenciákon alapuló, releváns, széleskörű gyakorlati ismertek átadása, képességek és készségek kialakítása, amelyek képessé teszik a szakápolót</w:t>
      </w:r>
    </w:p>
    <w:p w14:paraId="596F8B30" w14:textId="77777777" w:rsidR="00B357AF" w:rsidRDefault="00B357AF" w:rsidP="00E94960">
      <w:pPr>
        <w:pStyle w:val="Listaszerbekezds"/>
        <w:numPr>
          <w:ilvl w:val="0"/>
          <w:numId w:val="24"/>
        </w:numPr>
        <w:spacing w:after="0"/>
      </w:pPr>
      <w:r>
        <w:t>arra, hogy személyes, társas és módszertani kompetenciák birtokában, korszerű szemlélettel vegyen részt a beteg gyermekek ápolásában, gondozásában</w:t>
      </w:r>
    </w:p>
    <w:p w14:paraId="273B9179" w14:textId="77777777" w:rsidR="00B357AF" w:rsidRDefault="00B357AF" w:rsidP="00E94960">
      <w:pPr>
        <w:pStyle w:val="Listaszerbekezds"/>
        <w:numPr>
          <w:ilvl w:val="0"/>
          <w:numId w:val="24"/>
        </w:numPr>
        <w:spacing w:after="0"/>
      </w:pPr>
      <w:r>
        <w:t>az intravénás gyógyszerelés és infúziós terápiához kapcsolódó szakmai tevékenységek végzésére</w:t>
      </w:r>
    </w:p>
    <w:p w14:paraId="33488B0D" w14:textId="77777777" w:rsidR="00B357AF" w:rsidRDefault="00B357AF" w:rsidP="00E94960">
      <w:pPr>
        <w:pStyle w:val="Listaszerbekezds"/>
        <w:numPr>
          <w:ilvl w:val="0"/>
          <w:numId w:val="24"/>
        </w:numPr>
        <w:spacing w:after="0"/>
      </w:pPr>
      <w:r>
        <w:t>az eszközös légút biztosításra</w:t>
      </w:r>
    </w:p>
    <w:p w14:paraId="010B3F21" w14:textId="77777777" w:rsidR="00B357AF" w:rsidRDefault="00B357AF" w:rsidP="00E94960">
      <w:pPr>
        <w:pStyle w:val="Listaszerbekezds"/>
        <w:numPr>
          <w:ilvl w:val="0"/>
          <w:numId w:val="24"/>
        </w:numPr>
        <w:spacing w:after="0"/>
      </w:pPr>
      <w:r>
        <w:t xml:space="preserve">az inkontinencia és </w:t>
      </w:r>
      <w:proofErr w:type="spellStart"/>
      <w:r>
        <w:t>sztóma</w:t>
      </w:r>
      <w:proofErr w:type="spellEnd"/>
      <w:r>
        <w:t xml:space="preserve"> ellátásra</w:t>
      </w:r>
    </w:p>
    <w:p w14:paraId="27817A74" w14:textId="4A076012" w:rsidR="00B357AF" w:rsidRDefault="00B357AF" w:rsidP="00E94960">
      <w:pPr>
        <w:pStyle w:val="Listaszerbekezds"/>
        <w:numPr>
          <w:ilvl w:val="0"/>
          <w:numId w:val="24"/>
        </w:numPr>
        <w:spacing w:after="0"/>
      </w:pPr>
      <w:r>
        <w:t xml:space="preserve">a biztonságos </w:t>
      </w:r>
      <w:r w:rsidR="00791521">
        <w:t>t</w:t>
      </w:r>
      <w:r>
        <w:t>ranszfúzió kivitelezésére</w:t>
      </w:r>
    </w:p>
    <w:p w14:paraId="2D438717" w14:textId="77777777" w:rsidR="00B64FCB" w:rsidRPr="002B5BF7" w:rsidRDefault="00B64FCB" w:rsidP="00B64FCB">
      <w:pPr>
        <w:spacing w:after="0"/>
        <w:ind w:left="426"/>
      </w:pPr>
    </w:p>
    <w:p w14:paraId="12A23F42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75618427" w14:textId="77777777" w:rsidR="00B357AF" w:rsidRDefault="00B357AF" w:rsidP="00B357AF">
      <w:pPr>
        <w:spacing w:after="0"/>
        <w:ind w:left="426"/>
      </w:pPr>
      <w:r>
        <w:t>Anatómia</w:t>
      </w:r>
    </w:p>
    <w:p w14:paraId="3917C511" w14:textId="77777777" w:rsidR="00B357AF" w:rsidRDefault="00B357AF" w:rsidP="00B357AF">
      <w:pPr>
        <w:spacing w:after="0"/>
        <w:ind w:left="426"/>
      </w:pPr>
      <w:r>
        <w:t>Élettan</w:t>
      </w:r>
    </w:p>
    <w:p w14:paraId="5FEFE6D4" w14:textId="77777777" w:rsidR="00B357AF" w:rsidRDefault="00B357AF" w:rsidP="00B357AF">
      <w:pPr>
        <w:spacing w:after="0"/>
        <w:ind w:left="426"/>
      </w:pPr>
      <w:r>
        <w:t>Ápoláselmélet</w:t>
      </w:r>
    </w:p>
    <w:p w14:paraId="11774210" w14:textId="77777777" w:rsidR="00B357AF" w:rsidRDefault="00B357AF" w:rsidP="00B357AF">
      <w:pPr>
        <w:spacing w:after="0"/>
        <w:ind w:left="426"/>
      </w:pPr>
      <w:proofErr w:type="spellStart"/>
      <w:r>
        <w:t>Szakápolástan</w:t>
      </w:r>
      <w:proofErr w:type="spellEnd"/>
    </w:p>
    <w:p w14:paraId="272E1AA2" w14:textId="77777777" w:rsidR="00B357AF" w:rsidRDefault="00B357AF" w:rsidP="00B357AF">
      <w:pPr>
        <w:spacing w:after="0"/>
        <w:ind w:left="426"/>
      </w:pPr>
      <w:r>
        <w:t>Diagnosztika/Terápia</w:t>
      </w:r>
    </w:p>
    <w:p w14:paraId="2EC082E2" w14:textId="77777777" w:rsidR="00B357AF" w:rsidRDefault="00B357AF" w:rsidP="00B357AF">
      <w:pPr>
        <w:spacing w:after="0"/>
        <w:ind w:left="426"/>
      </w:pPr>
      <w:r>
        <w:t>Gyermekgyógyászat</w:t>
      </w:r>
    </w:p>
    <w:p w14:paraId="2A69DD43" w14:textId="77777777" w:rsidR="00B357AF" w:rsidRDefault="00B357AF" w:rsidP="00B357AF">
      <w:pPr>
        <w:spacing w:after="0"/>
        <w:ind w:left="426"/>
      </w:pPr>
      <w:r>
        <w:t>Gyermeksebészet és Traumatológia</w:t>
      </w:r>
    </w:p>
    <w:p w14:paraId="3A5A1FEB" w14:textId="77777777" w:rsidR="00B357AF" w:rsidRDefault="00B357AF" w:rsidP="00B357AF">
      <w:pPr>
        <w:spacing w:after="0"/>
        <w:ind w:left="426"/>
      </w:pPr>
      <w:r>
        <w:t>Sürgősségi ellátás</w:t>
      </w:r>
    </w:p>
    <w:p w14:paraId="2E874646" w14:textId="77777777" w:rsidR="00B357AF" w:rsidRDefault="00B357AF" w:rsidP="00B357AF">
      <w:pPr>
        <w:spacing w:after="0"/>
        <w:ind w:left="426"/>
      </w:pPr>
      <w:r>
        <w:t>Gyógyszertan</w:t>
      </w:r>
    </w:p>
    <w:p w14:paraId="169FC559" w14:textId="77777777" w:rsidR="00B357AF" w:rsidRDefault="00B357AF" w:rsidP="00B357AF">
      <w:pPr>
        <w:spacing w:after="0"/>
        <w:ind w:left="426"/>
      </w:pPr>
      <w:r>
        <w:t>Ápoláslélektan</w:t>
      </w:r>
    </w:p>
    <w:p w14:paraId="0A62999D" w14:textId="77777777" w:rsidR="00B357AF" w:rsidRDefault="00B357AF" w:rsidP="00B357AF">
      <w:pPr>
        <w:spacing w:after="0"/>
        <w:ind w:left="426"/>
      </w:pPr>
      <w:r>
        <w:t>Ápolás etika</w:t>
      </w:r>
    </w:p>
    <w:p w14:paraId="03ABCAF2" w14:textId="77777777" w:rsidR="00B357AF" w:rsidRDefault="00B357AF" w:rsidP="00B357AF">
      <w:pPr>
        <w:spacing w:after="0"/>
        <w:ind w:left="426"/>
      </w:pPr>
      <w:r>
        <w:t>Bioetika</w:t>
      </w:r>
    </w:p>
    <w:p w14:paraId="70954E26" w14:textId="77777777" w:rsidR="00B357AF" w:rsidRDefault="00B357AF" w:rsidP="00B357AF">
      <w:pPr>
        <w:spacing w:after="0"/>
        <w:ind w:left="426"/>
      </w:pPr>
      <w:r>
        <w:t>Pedagógia</w:t>
      </w:r>
    </w:p>
    <w:p w14:paraId="2AE3F667" w14:textId="77777777" w:rsidR="00B357AF" w:rsidRDefault="00B357AF" w:rsidP="00B357AF">
      <w:pPr>
        <w:spacing w:after="0"/>
        <w:ind w:left="426"/>
      </w:pPr>
      <w:r>
        <w:t>Betegjogok</w:t>
      </w:r>
    </w:p>
    <w:p w14:paraId="067084CB" w14:textId="77777777" w:rsidR="00B357AF" w:rsidRDefault="00B357AF" w:rsidP="00B357AF">
      <w:pPr>
        <w:spacing w:after="0"/>
        <w:ind w:left="426"/>
      </w:pPr>
      <w:r>
        <w:t>Egészségnevelés</w:t>
      </w:r>
    </w:p>
    <w:p w14:paraId="25A31C24" w14:textId="77777777" w:rsidR="00B357AF" w:rsidRDefault="00B357AF" w:rsidP="00B357AF">
      <w:pPr>
        <w:spacing w:after="0"/>
        <w:ind w:left="426"/>
      </w:pPr>
      <w:r>
        <w:t>Szakmai kommunikáció, konfliktuskezelés</w:t>
      </w:r>
    </w:p>
    <w:p w14:paraId="7D7B53FC" w14:textId="77777777" w:rsidR="00B357AF" w:rsidRDefault="00B357AF" w:rsidP="00B357AF">
      <w:pPr>
        <w:spacing w:after="0"/>
        <w:ind w:left="426"/>
      </w:pPr>
      <w:r>
        <w:t>Minőségbiztosítás</w:t>
      </w:r>
    </w:p>
    <w:p w14:paraId="7F51F29D" w14:textId="77777777" w:rsidR="00B64FCB" w:rsidRPr="002B5BF7" w:rsidRDefault="00B64FCB" w:rsidP="00B64FCB">
      <w:pPr>
        <w:spacing w:after="0"/>
        <w:ind w:left="426"/>
      </w:pPr>
    </w:p>
    <w:p w14:paraId="05D56BD9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67970C37" w14:textId="6DCF5274" w:rsidR="00B64FCB" w:rsidRDefault="00E431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 A Perifériás és Centrális vénás kapu, intravénás gyógyszerelés és folyadékterápia gyakorlata</w:t>
      </w:r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14,5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28BC9683" w14:textId="77777777" w:rsidR="00E43142" w:rsidRPr="00E43142" w:rsidRDefault="00E43142" w:rsidP="00E43142">
      <w:pPr>
        <w:spacing w:after="0"/>
        <w:ind w:left="851"/>
        <w:rPr>
          <w:rFonts w:cs="Times New Roman"/>
        </w:rPr>
      </w:pPr>
      <w:r w:rsidRPr="00E43142">
        <w:rPr>
          <w:rFonts w:cs="Times New Roman"/>
        </w:rPr>
        <w:t>Perifériás vénás beviteli hely kiválasztásának</w:t>
      </w:r>
      <w:r>
        <w:rPr>
          <w:rFonts w:cs="Times New Roman"/>
        </w:rPr>
        <w:t>,</w:t>
      </w:r>
      <w:r w:rsidRPr="00E43142">
        <w:rPr>
          <w:rFonts w:cs="Times New Roman"/>
        </w:rPr>
        <w:t xml:space="preserve"> rögzítésének, gondozásának, megszüntetésének gyakorlata, sajátosságok csecsemő és gyermekkorban</w:t>
      </w:r>
    </w:p>
    <w:p w14:paraId="65E6F515" w14:textId="77777777" w:rsidR="00E43142" w:rsidRDefault="00E43142" w:rsidP="00E43142">
      <w:pPr>
        <w:spacing w:after="0"/>
        <w:ind w:left="851"/>
        <w:rPr>
          <w:rFonts w:cs="Times New Roman"/>
        </w:rPr>
      </w:pPr>
      <w:r>
        <w:rPr>
          <w:rFonts w:cs="Times New Roman"/>
        </w:rPr>
        <w:t>Perifériás vénás kapu</w:t>
      </w:r>
      <w:r w:rsidRPr="00E43142">
        <w:rPr>
          <w:rFonts w:cs="Times New Roman"/>
        </w:rPr>
        <w:t xml:space="preserve"> nyitása vérminta vételhez, és/vagy perifériás </w:t>
      </w:r>
      <w:proofErr w:type="spellStart"/>
      <w:r w:rsidRPr="00E43142">
        <w:rPr>
          <w:rFonts w:cs="Times New Roman"/>
        </w:rPr>
        <w:t>kanül</w:t>
      </w:r>
      <w:proofErr w:type="spellEnd"/>
      <w:r w:rsidRPr="00E43142">
        <w:rPr>
          <w:rFonts w:cs="Times New Roman"/>
        </w:rPr>
        <w:t xml:space="preserve"> behelyezéshez</w:t>
      </w:r>
      <w:r>
        <w:rPr>
          <w:rFonts w:cs="Times New Roman"/>
        </w:rPr>
        <w:t xml:space="preserve">, </w:t>
      </w:r>
      <w:r w:rsidRPr="00E43142">
        <w:rPr>
          <w:rFonts w:cs="Times New Roman"/>
        </w:rPr>
        <w:t>I</w:t>
      </w:r>
      <w:r>
        <w:rPr>
          <w:rFonts w:cs="Times New Roman"/>
        </w:rPr>
        <w:t>ntravénás gyógyszereléshez</w:t>
      </w:r>
    </w:p>
    <w:p w14:paraId="68550A22" w14:textId="77777777" w:rsidR="00E43142" w:rsidRPr="00E43142" w:rsidRDefault="00E43142" w:rsidP="00E43142">
      <w:pPr>
        <w:spacing w:after="0"/>
        <w:ind w:left="851"/>
        <w:rPr>
          <w:rFonts w:cs="Times New Roman"/>
        </w:rPr>
      </w:pPr>
      <w:r>
        <w:rPr>
          <w:rFonts w:cs="Times New Roman"/>
        </w:rPr>
        <w:t>H</w:t>
      </w:r>
      <w:r w:rsidRPr="00E43142">
        <w:rPr>
          <w:rFonts w:cs="Times New Roman"/>
        </w:rPr>
        <w:t>atóanyag nélküli vagy hatóanyagot tartalmazó keverék infúzió beadásának gyakorlata és a megfelelő beadási technika kiválasztása</w:t>
      </w:r>
    </w:p>
    <w:p w14:paraId="21729C96" w14:textId="77777777" w:rsidR="00E43142" w:rsidRPr="00E43142" w:rsidRDefault="00E43142" w:rsidP="00E43142">
      <w:pPr>
        <w:spacing w:after="0"/>
        <w:ind w:left="851"/>
        <w:rPr>
          <w:rFonts w:cs="Times New Roman"/>
        </w:rPr>
      </w:pPr>
      <w:r w:rsidRPr="00E43142">
        <w:rPr>
          <w:rFonts w:cs="Times New Roman"/>
        </w:rPr>
        <w:t xml:space="preserve">Infúzió előtti, alatti és utáni ápolói teendők </w:t>
      </w:r>
    </w:p>
    <w:p w14:paraId="44EDDEFD" w14:textId="77777777" w:rsidR="00E43142" w:rsidRPr="00E43142" w:rsidRDefault="00E43142" w:rsidP="00E43142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Centrális </w:t>
      </w:r>
      <w:proofErr w:type="spellStart"/>
      <w:r>
        <w:rPr>
          <w:rFonts w:cs="Times New Roman"/>
        </w:rPr>
        <w:t>vénakanülök</w:t>
      </w:r>
      <w:proofErr w:type="spellEnd"/>
      <w:r w:rsidRPr="00E43142">
        <w:rPr>
          <w:rFonts w:cs="Times New Roman"/>
        </w:rPr>
        <w:t xml:space="preserve"> használata és gondozása</w:t>
      </w:r>
    </w:p>
    <w:p w14:paraId="74906819" w14:textId="77777777" w:rsidR="00E43142" w:rsidRPr="00E43142" w:rsidRDefault="00E43142" w:rsidP="00E43142">
      <w:pPr>
        <w:spacing w:after="0"/>
        <w:ind w:left="851"/>
        <w:rPr>
          <w:rFonts w:cs="Times New Roman"/>
        </w:rPr>
      </w:pPr>
      <w:r w:rsidRPr="00E43142">
        <w:rPr>
          <w:rFonts w:cs="Times New Roman"/>
        </w:rPr>
        <w:t xml:space="preserve">Gyógyszeradagolás és/vagy folyadékbevitel centrális </w:t>
      </w:r>
      <w:proofErr w:type="spellStart"/>
      <w:r w:rsidRPr="00E43142">
        <w:rPr>
          <w:rFonts w:cs="Times New Roman"/>
        </w:rPr>
        <w:t>vénakanülön</w:t>
      </w:r>
      <w:proofErr w:type="spellEnd"/>
      <w:r w:rsidRPr="00E43142">
        <w:rPr>
          <w:rFonts w:cs="Times New Roman"/>
        </w:rPr>
        <w:t xml:space="preserve"> keresztül</w:t>
      </w:r>
    </w:p>
    <w:p w14:paraId="62F67F44" w14:textId="77777777" w:rsidR="00E43142" w:rsidRPr="00E43142" w:rsidRDefault="00E43142" w:rsidP="00E43142">
      <w:pPr>
        <w:spacing w:after="0"/>
        <w:ind w:left="851"/>
        <w:rPr>
          <w:rFonts w:cs="Times New Roman"/>
        </w:rPr>
      </w:pPr>
      <w:r w:rsidRPr="00E43142">
        <w:rPr>
          <w:rFonts w:cs="Times New Roman"/>
        </w:rPr>
        <w:t>Intravénás gyógyszer és/vagy folyadékbevitel eszközeinek működtetése, beadási sebesség kiszámítása</w:t>
      </w:r>
    </w:p>
    <w:p w14:paraId="257D3B08" w14:textId="77777777" w:rsidR="00E43142" w:rsidRPr="00E43142" w:rsidRDefault="00E43142" w:rsidP="00E43142">
      <w:pPr>
        <w:spacing w:after="0"/>
        <w:ind w:left="851"/>
        <w:rPr>
          <w:rFonts w:cs="Times New Roman"/>
        </w:rPr>
      </w:pPr>
      <w:r w:rsidRPr="00E43142">
        <w:rPr>
          <w:rFonts w:cs="Times New Roman"/>
        </w:rPr>
        <w:t>Túlnyomásos infúzió</w:t>
      </w:r>
      <w:r w:rsidR="003F3F3E">
        <w:rPr>
          <w:rFonts w:cs="Times New Roman"/>
        </w:rPr>
        <w:t xml:space="preserve"> kivitelezésének gyakorlat</w:t>
      </w:r>
    </w:p>
    <w:p w14:paraId="504E67E3" w14:textId="77777777" w:rsidR="00E43142" w:rsidRPr="00E43142" w:rsidRDefault="00E43142" w:rsidP="00E43142">
      <w:pPr>
        <w:spacing w:after="0"/>
        <w:ind w:left="851"/>
        <w:rPr>
          <w:rFonts w:cs="Times New Roman"/>
        </w:rPr>
      </w:pPr>
      <w:r w:rsidRPr="00E43142">
        <w:rPr>
          <w:rFonts w:cs="Times New Roman"/>
        </w:rPr>
        <w:t>Nem várt események felismerése teendők a fenti tevékenységekkel kapcsolatban, biztonságos betegellátás</w:t>
      </w:r>
    </w:p>
    <w:p w14:paraId="6AF46254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C6D1BD0" w14:textId="7DA19F4A" w:rsidR="00B64FCB" w:rsidRDefault="003F3F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Az eszközös </w:t>
      </w:r>
      <w:proofErr w:type="spellStart"/>
      <w:r>
        <w:rPr>
          <w:b/>
          <w:i/>
        </w:rPr>
        <w:t>légútbiztosítás</w:t>
      </w:r>
      <w:proofErr w:type="spellEnd"/>
      <w:r>
        <w:rPr>
          <w:b/>
          <w:i/>
        </w:rPr>
        <w:t xml:space="preserve"> gyakorlata</w:t>
      </w:r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12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0D0D899" w14:textId="77777777" w:rsidR="003F3F3E" w:rsidRPr="003F3F3E" w:rsidRDefault="003F3F3E" w:rsidP="003F3F3E">
      <w:pPr>
        <w:spacing w:after="0"/>
        <w:ind w:left="851"/>
        <w:rPr>
          <w:rFonts w:cs="Times New Roman"/>
        </w:rPr>
      </w:pPr>
      <w:r w:rsidRPr="003F3F3E">
        <w:rPr>
          <w:rFonts w:cs="Times New Roman"/>
        </w:rPr>
        <w:t>A manuális légút megnyitás gyakorlata</w:t>
      </w:r>
    </w:p>
    <w:p w14:paraId="27123DD9" w14:textId="77777777" w:rsidR="003F3F3E" w:rsidRPr="003F3F3E" w:rsidRDefault="003F3F3E" w:rsidP="003F3F3E">
      <w:pPr>
        <w:spacing w:after="0"/>
        <w:ind w:left="851"/>
        <w:rPr>
          <w:rFonts w:cs="Times New Roman"/>
        </w:rPr>
      </w:pPr>
      <w:r w:rsidRPr="003F3F3E">
        <w:rPr>
          <w:rFonts w:cs="Times New Roman"/>
        </w:rPr>
        <w:t xml:space="preserve">Légút biztosítás </w:t>
      </w:r>
    </w:p>
    <w:p w14:paraId="01DB86A0" w14:textId="77777777" w:rsidR="003F3F3E" w:rsidRPr="003F3F3E" w:rsidRDefault="003F3F3E" w:rsidP="00E94960">
      <w:pPr>
        <w:pStyle w:val="Listaszerbekezds"/>
        <w:numPr>
          <w:ilvl w:val="0"/>
          <w:numId w:val="25"/>
        </w:numPr>
        <w:spacing w:after="0"/>
        <w:rPr>
          <w:rFonts w:cs="Times New Roman"/>
        </w:rPr>
      </w:pPr>
      <w:proofErr w:type="spellStart"/>
      <w:r w:rsidRPr="003F3F3E">
        <w:rPr>
          <w:rFonts w:cs="Times New Roman"/>
        </w:rPr>
        <w:t>Oropharingeális</w:t>
      </w:r>
      <w:proofErr w:type="spellEnd"/>
      <w:r w:rsidRPr="003F3F3E">
        <w:rPr>
          <w:rFonts w:cs="Times New Roman"/>
        </w:rPr>
        <w:t xml:space="preserve"> tubussal </w:t>
      </w:r>
    </w:p>
    <w:p w14:paraId="5DC864F7" w14:textId="77777777" w:rsidR="003F3F3E" w:rsidRPr="003F3F3E" w:rsidRDefault="003F3F3E" w:rsidP="00E94960">
      <w:pPr>
        <w:pStyle w:val="Listaszerbekezds"/>
        <w:numPr>
          <w:ilvl w:val="0"/>
          <w:numId w:val="25"/>
        </w:numPr>
        <w:spacing w:after="0"/>
        <w:rPr>
          <w:rFonts w:cs="Times New Roman"/>
        </w:rPr>
      </w:pPr>
      <w:proofErr w:type="spellStart"/>
      <w:r w:rsidRPr="003F3F3E">
        <w:rPr>
          <w:rFonts w:cs="Times New Roman"/>
        </w:rPr>
        <w:t>Nasopharingeális</w:t>
      </w:r>
      <w:proofErr w:type="spellEnd"/>
      <w:r w:rsidRPr="003F3F3E">
        <w:rPr>
          <w:rFonts w:cs="Times New Roman"/>
        </w:rPr>
        <w:t xml:space="preserve"> tubussal </w:t>
      </w:r>
    </w:p>
    <w:p w14:paraId="6BD64474" w14:textId="77777777" w:rsidR="003F3F3E" w:rsidRPr="003F3F3E" w:rsidRDefault="003F3F3E" w:rsidP="00E94960">
      <w:pPr>
        <w:pStyle w:val="Listaszerbekezds"/>
        <w:numPr>
          <w:ilvl w:val="0"/>
          <w:numId w:val="25"/>
        </w:numPr>
        <w:spacing w:after="0"/>
        <w:rPr>
          <w:rFonts w:cs="Times New Roman"/>
        </w:rPr>
      </w:pPr>
      <w:proofErr w:type="spellStart"/>
      <w:r w:rsidRPr="003F3F3E">
        <w:rPr>
          <w:rFonts w:cs="Times New Roman"/>
        </w:rPr>
        <w:t>Laryngotrachealis</w:t>
      </w:r>
      <w:proofErr w:type="spellEnd"/>
      <w:r w:rsidRPr="003F3F3E">
        <w:rPr>
          <w:rFonts w:cs="Times New Roman"/>
        </w:rPr>
        <w:t xml:space="preserve"> tubussal </w:t>
      </w:r>
    </w:p>
    <w:p w14:paraId="160CF620" w14:textId="77777777" w:rsidR="003F3F3E" w:rsidRPr="003F3F3E" w:rsidRDefault="003F3F3E" w:rsidP="00E94960">
      <w:pPr>
        <w:pStyle w:val="Listaszerbekezds"/>
        <w:numPr>
          <w:ilvl w:val="0"/>
          <w:numId w:val="25"/>
        </w:numPr>
        <w:spacing w:after="0"/>
        <w:rPr>
          <w:rFonts w:cs="Times New Roman"/>
        </w:rPr>
      </w:pPr>
      <w:proofErr w:type="spellStart"/>
      <w:r w:rsidRPr="003F3F3E">
        <w:rPr>
          <w:rFonts w:cs="Times New Roman"/>
        </w:rPr>
        <w:t>Laringeális</w:t>
      </w:r>
      <w:proofErr w:type="spellEnd"/>
      <w:r w:rsidRPr="003F3F3E">
        <w:rPr>
          <w:rFonts w:cs="Times New Roman"/>
        </w:rPr>
        <w:t xml:space="preserve"> maszkkal</w:t>
      </w:r>
    </w:p>
    <w:p w14:paraId="0A4AF754" w14:textId="77777777" w:rsidR="003F3F3E" w:rsidRPr="003F3F3E" w:rsidRDefault="003F3F3E" w:rsidP="00E94960">
      <w:pPr>
        <w:pStyle w:val="Listaszerbekezds"/>
        <w:numPr>
          <w:ilvl w:val="0"/>
          <w:numId w:val="25"/>
        </w:numPr>
        <w:spacing w:after="0"/>
        <w:rPr>
          <w:rFonts w:cs="Times New Roman"/>
        </w:rPr>
      </w:pPr>
      <w:proofErr w:type="spellStart"/>
      <w:r w:rsidRPr="003F3F3E">
        <w:rPr>
          <w:rFonts w:cs="Times New Roman"/>
        </w:rPr>
        <w:t>I-gel</w:t>
      </w:r>
      <w:proofErr w:type="spellEnd"/>
      <w:r w:rsidRPr="003F3F3E">
        <w:rPr>
          <w:rFonts w:cs="Times New Roman"/>
        </w:rPr>
        <w:t xml:space="preserve"> behelyezés gyakorlata</w:t>
      </w:r>
    </w:p>
    <w:p w14:paraId="78FF12DA" w14:textId="77777777" w:rsidR="003F3F3E" w:rsidRPr="003F3F3E" w:rsidRDefault="003F3F3E" w:rsidP="003F3F3E">
      <w:pPr>
        <w:spacing w:after="0"/>
        <w:ind w:left="851"/>
        <w:rPr>
          <w:rFonts w:cs="Times New Roman"/>
        </w:rPr>
      </w:pPr>
      <w:r w:rsidRPr="003F3F3E">
        <w:rPr>
          <w:rFonts w:cs="Times New Roman"/>
        </w:rPr>
        <w:t>Az öntelődő ballonos lélegeztetés gyakorlata</w:t>
      </w:r>
    </w:p>
    <w:p w14:paraId="6C831E05" w14:textId="77777777" w:rsidR="003F3F3E" w:rsidRPr="003F3F3E" w:rsidRDefault="003F3F3E" w:rsidP="003F3F3E">
      <w:pPr>
        <w:spacing w:after="0"/>
        <w:ind w:left="851"/>
        <w:rPr>
          <w:rFonts w:cs="Times New Roman"/>
        </w:rPr>
      </w:pPr>
      <w:r w:rsidRPr="003F3F3E">
        <w:rPr>
          <w:rFonts w:cs="Times New Roman"/>
        </w:rPr>
        <w:t>Oxigénterápia kivitelezése</w:t>
      </w:r>
    </w:p>
    <w:p w14:paraId="7D238426" w14:textId="77777777" w:rsidR="003F3F3E" w:rsidRPr="003F3F3E" w:rsidRDefault="003F3F3E" w:rsidP="003F3F3E">
      <w:pPr>
        <w:spacing w:after="0"/>
        <w:ind w:left="851"/>
        <w:rPr>
          <w:rFonts w:cs="Times New Roman"/>
          <w:szCs w:val="24"/>
        </w:rPr>
      </w:pPr>
      <w:r w:rsidRPr="003F3F3E">
        <w:rPr>
          <w:rFonts w:cs="Times New Roman"/>
        </w:rPr>
        <w:t>Nem várt események felismerése teendők a fenti tevékenységekkel kapcsolatban</w:t>
      </w:r>
      <w:r w:rsidRPr="003F3F3E">
        <w:rPr>
          <w:rFonts w:cs="Times New Roman"/>
          <w:szCs w:val="24"/>
        </w:rPr>
        <w:t>, biztonságos betegellátás</w:t>
      </w:r>
    </w:p>
    <w:p w14:paraId="56919A04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2ACE812B" w14:textId="1DC84CA3" w:rsidR="00B64FCB" w:rsidRDefault="003F3F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Az Inkontinencia és </w:t>
      </w:r>
      <w:proofErr w:type="spellStart"/>
      <w:r>
        <w:rPr>
          <w:b/>
          <w:i/>
        </w:rPr>
        <w:t>sztóma</w:t>
      </w:r>
      <w:proofErr w:type="spellEnd"/>
      <w:r>
        <w:rPr>
          <w:b/>
          <w:i/>
        </w:rPr>
        <w:t xml:space="preserve"> ellátás gyakorlata</w:t>
      </w:r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10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F3E0FCF" w14:textId="77777777" w:rsidR="003F3F3E" w:rsidRPr="003F3F3E" w:rsidRDefault="00B64FCB" w:rsidP="003F3F3E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</w:t>
      </w:r>
      <w:r w:rsidR="003F3F3E" w:rsidRPr="003F3F3E">
        <w:rPr>
          <w:rFonts w:cs="Times New Roman"/>
        </w:rPr>
        <w:t xml:space="preserve"> Hólyagteltség állapot vizsgálata</w:t>
      </w:r>
      <w:proofErr w:type="gramStart"/>
      <w:r w:rsidR="003F3F3E" w:rsidRPr="003F3F3E">
        <w:rPr>
          <w:rFonts w:cs="Times New Roman"/>
        </w:rPr>
        <w:t>,vizelet</w:t>
      </w:r>
      <w:proofErr w:type="gramEnd"/>
      <w:r w:rsidR="003F3F3E" w:rsidRPr="003F3F3E">
        <w:rPr>
          <w:rFonts w:cs="Times New Roman"/>
        </w:rPr>
        <w:t xml:space="preserve"> inkontinencia ellátásának gyakorlata</w:t>
      </w:r>
    </w:p>
    <w:p w14:paraId="1AF15317" w14:textId="77777777" w:rsidR="003F3F3E" w:rsidRPr="003F3F3E" w:rsidRDefault="003F3F3E" w:rsidP="003F3F3E">
      <w:pPr>
        <w:spacing w:after="0"/>
        <w:ind w:left="851"/>
        <w:rPr>
          <w:rFonts w:cs="Times New Roman"/>
        </w:rPr>
      </w:pPr>
      <w:r w:rsidRPr="003F3F3E">
        <w:rPr>
          <w:rFonts w:cs="Times New Roman"/>
        </w:rPr>
        <w:t>Fiú és lány beteget katéterez</w:t>
      </w:r>
      <w:r w:rsidR="004B7F23">
        <w:rPr>
          <w:rFonts w:cs="Times New Roman"/>
        </w:rPr>
        <w:t>ése</w:t>
      </w:r>
      <w:r w:rsidRPr="003F3F3E">
        <w:rPr>
          <w:rFonts w:cs="Times New Roman"/>
        </w:rPr>
        <w:t xml:space="preserve"> (</w:t>
      </w:r>
      <w:proofErr w:type="spellStart"/>
      <w:r w:rsidRPr="003F3F3E">
        <w:rPr>
          <w:rFonts w:cs="Times New Roman"/>
        </w:rPr>
        <w:t>intermittáló</w:t>
      </w:r>
      <w:proofErr w:type="spellEnd"/>
      <w:r w:rsidRPr="003F3F3E">
        <w:rPr>
          <w:rFonts w:cs="Times New Roman"/>
        </w:rPr>
        <w:t>, tartós)</w:t>
      </w:r>
    </w:p>
    <w:p w14:paraId="370D597F" w14:textId="77777777" w:rsidR="003F3F3E" w:rsidRPr="003F3F3E" w:rsidRDefault="003F3F3E" w:rsidP="003F3F3E">
      <w:pPr>
        <w:spacing w:after="0"/>
        <w:ind w:left="851"/>
        <w:rPr>
          <w:rFonts w:cs="Times New Roman"/>
        </w:rPr>
      </w:pPr>
      <w:r w:rsidRPr="003F3F3E">
        <w:rPr>
          <w:rFonts w:cs="Times New Roman"/>
        </w:rPr>
        <w:t>Hólyagtréning, kondicionálás</w:t>
      </w:r>
      <w:r w:rsidR="004B7F23">
        <w:rPr>
          <w:rFonts w:cs="Times New Roman"/>
        </w:rPr>
        <w:t xml:space="preserve"> gyakorlata</w:t>
      </w:r>
    </w:p>
    <w:p w14:paraId="162F2333" w14:textId="77777777" w:rsidR="003F3F3E" w:rsidRPr="003F3F3E" w:rsidRDefault="003F3F3E" w:rsidP="003F3F3E">
      <w:pPr>
        <w:spacing w:after="0"/>
        <w:ind w:left="851"/>
        <w:rPr>
          <w:rFonts w:cs="Times New Roman"/>
        </w:rPr>
      </w:pPr>
      <w:r w:rsidRPr="003F3F3E">
        <w:rPr>
          <w:rFonts w:cs="Times New Roman"/>
        </w:rPr>
        <w:t>Széklet inkontinencia ellátásának gyakorlata</w:t>
      </w:r>
    </w:p>
    <w:p w14:paraId="296608A3" w14:textId="77777777" w:rsidR="003F3F3E" w:rsidRPr="003F3F3E" w:rsidRDefault="003F3F3E" w:rsidP="003F3F3E">
      <w:pPr>
        <w:spacing w:after="0"/>
        <w:ind w:left="851"/>
        <w:rPr>
          <w:rFonts w:cs="Times New Roman"/>
        </w:rPr>
      </w:pPr>
      <w:r w:rsidRPr="003F3F3E">
        <w:rPr>
          <w:rFonts w:cs="Times New Roman"/>
        </w:rPr>
        <w:t xml:space="preserve">A </w:t>
      </w:r>
      <w:proofErr w:type="spellStart"/>
      <w:r w:rsidRPr="003F3F3E">
        <w:rPr>
          <w:rFonts w:cs="Times New Roman"/>
        </w:rPr>
        <w:t>s</w:t>
      </w:r>
      <w:r>
        <w:rPr>
          <w:rFonts w:cs="Times New Roman"/>
        </w:rPr>
        <w:t>ztóma</w:t>
      </w:r>
      <w:proofErr w:type="spellEnd"/>
      <w:r>
        <w:rPr>
          <w:rFonts w:cs="Times New Roman"/>
        </w:rPr>
        <w:t xml:space="preserve"> ellátás (</w:t>
      </w:r>
      <w:proofErr w:type="spellStart"/>
      <w:r>
        <w:rPr>
          <w:rFonts w:cs="Times New Roman"/>
        </w:rPr>
        <w:t>Ileostoma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Colostoma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U</w:t>
      </w:r>
      <w:r w:rsidRPr="003F3F3E">
        <w:rPr>
          <w:rFonts w:cs="Times New Roman"/>
        </w:rPr>
        <w:t>rostoma</w:t>
      </w:r>
      <w:proofErr w:type="spellEnd"/>
      <w:r w:rsidRPr="003F3F3E">
        <w:rPr>
          <w:rFonts w:cs="Times New Roman"/>
        </w:rPr>
        <w:t>) gyakorlata</w:t>
      </w:r>
    </w:p>
    <w:p w14:paraId="4A661607" w14:textId="77777777" w:rsidR="003F3F3E" w:rsidRPr="003F3F3E" w:rsidRDefault="003F3F3E" w:rsidP="003F3F3E">
      <w:pPr>
        <w:spacing w:after="0"/>
        <w:ind w:left="851"/>
        <w:rPr>
          <w:rFonts w:cs="Times New Roman"/>
        </w:rPr>
      </w:pPr>
      <w:r w:rsidRPr="003F3F3E">
        <w:rPr>
          <w:rFonts w:cs="Times New Roman"/>
        </w:rPr>
        <w:t xml:space="preserve">Irrigálás, beöntés </w:t>
      </w:r>
      <w:proofErr w:type="spellStart"/>
      <w:r w:rsidRPr="003F3F3E">
        <w:rPr>
          <w:rFonts w:cs="Times New Roman"/>
        </w:rPr>
        <w:t>sztómán</w:t>
      </w:r>
      <w:proofErr w:type="spellEnd"/>
      <w:r w:rsidRPr="003F3F3E">
        <w:rPr>
          <w:rFonts w:cs="Times New Roman"/>
        </w:rPr>
        <w:t xml:space="preserve"> át</w:t>
      </w:r>
    </w:p>
    <w:p w14:paraId="4967E8F4" w14:textId="77777777" w:rsidR="003F3F3E" w:rsidRPr="003F3F3E" w:rsidRDefault="003F3F3E" w:rsidP="003F3F3E">
      <w:pPr>
        <w:spacing w:after="0"/>
        <w:ind w:left="851"/>
        <w:rPr>
          <w:rFonts w:cs="Times New Roman"/>
        </w:rPr>
      </w:pPr>
      <w:r w:rsidRPr="003F3F3E">
        <w:rPr>
          <w:rFonts w:cs="Times New Roman"/>
        </w:rPr>
        <w:t>Gyógyászati segédeszközök és ezek alkalmazásának gyakorlata az inkontinencia ellátás során</w:t>
      </w:r>
    </w:p>
    <w:p w14:paraId="3260AD63" w14:textId="77777777" w:rsidR="00B64FCB" w:rsidRPr="003F3F3E" w:rsidRDefault="003F3F3E" w:rsidP="003F3F3E">
      <w:pPr>
        <w:spacing w:after="0"/>
        <w:ind w:left="851"/>
        <w:rPr>
          <w:rFonts w:cs="Times New Roman"/>
          <w:szCs w:val="24"/>
          <w:lang w:eastAsia="hu-HU"/>
        </w:rPr>
      </w:pPr>
      <w:r w:rsidRPr="003F3F3E">
        <w:rPr>
          <w:rFonts w:cs="Times New Roman"/>
        </w:rPr>
        <w:t>A</w:t>
      </w:r>
      <w:r w:rsidRPr="003F3F3E">
        <w:rPr>
          <w:rFonts w:cs="Times New Roman"/>
          <w:szCs w:val="24"/>
          <w:lang w:eastAsia="hu-HU"/>
        </w:rPr>
        <w:t xml:space="preserve"> Betegmenedzsment, gondozás gyakorlata</w:t>
      </w:r>
    </w:p>
    <w:p w14:paraId="41E87326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0D965DE3" w14:textId="742A9CC9" w:rsidR="00B64FCB" w:rsidRDefault="003F3F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 </w:t>
      </w:r>
      <w:proofErr w:type="spellStart"/>
      <w:r>
        <w:rPr>
          <w:b/>
          <w:i/>
        </w:rPr>
        <w:t>Transzfúziológia</w:t>
      </w:r>
      <w:proofErr w:type="spellEnd"/>
      <w:r>
        <w:rPr>
          <w:b/>
          <w:i/>
        </w:rPr>
        <w:t xml:space="preserve"> gyakorlata</w:t>
      </w:r>
      <w:r w:rsidRPr="00644690">
        <w:rPr>
          <w:b/>
          <w:i/>
        </w:rPr>
        <w:t xml:space="preserve"> </w:t>
      </w:r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10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5C9C8237" w14:textId="77777777" w:rsidR="00B64FCB" w:rsidRDefault="00FD075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vércsoport meghatározás gyakorlata</w:t>
      </w:r>
    </w:p>
    <w:p w14:paraId="7B3C4D05" w14:textId="77777777" w:rsidR="00FD075F" w:rsidRDefault="00FD075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Transzfúzió adásnak gyakorlata kora-, újszülött- és </w:t>
      </w:r>
      <w:proofErr w:type="gramStart"/>
      <w:r>
        <w:rPr>
          <w:rFonts w:cs="Times New Roman"/>
        </w:rPr>
        <w:t>csecsemő korban</w:t>
      </w:r>
      <w:proofErr w:type="gramEnd"/>
    </w:p>
    <w:p w14:paraId="5363BF3D" w14:textId="77777777" w:rsidR="00FD075F" w:rsidRDefault="00FD075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Transzfúzió gyermekkorban</w:t>
      </w:r>
    </w:p>
    <w:p w14:paraId="34AC5BE8" w14:textId="77777777" w:rsidR="00FD075F" w:rsidRDefault="00FD075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Részleges vagy teljes vércsere gyakorlata</w:t>
      </w:r>
    </w:p>
    <w:p w14:paraId="534E9777" w14:textId="77777777" w:rsidR="00FD075F" w:rsidRDefault="00FD075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Transzfúzió előtti, alatti és utáni ápolói teendők</w:t>
      </w:r>
    </w:p>
    <w:p w14:paraId="09159550" w14:textId="77777777" w:rsidR="00FD075F" w:rsidRDefault="00FD075F" w:rsidP="00B64FCB">
      <w:pPr>
        <w:spacing w:after="0"/>
        <w:ind w:left="851"/>
      </w:pPr>
      <w:r>
        <w:rPr>
          <w:rFonts w:cs="Times New Roman"/>
        </w:rPr>
        <w:t>Nem várt események felismerése, teendők a fenti tevékenységekkel kapcsolatban, biztonságos betegellátás</w:t>
      </w:r>
    </w:p>
    <w:p w14:paraId="1C0DD2D1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595D4A9B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6B03FC5D" w14:textId="77777777" w:rsidR="00B64FCB" w:rsidRPr="00B64FCB" w:rsidRDefault="00FD075F" w:rsidP="00B64FCB">
      <w:pPr>
        <w:spacing w:after="0"/>
        <w:ind w:left="426"/>
        <w:rPr>
          <w:i/>
        </w:rPr>
      </w:pPr>
      <w:r>
        <w:rPr>
          <w:i/>
        </w:rPr>
        <w:t>Demonstrációs terem, tankórterem</w:t>
      </w:r>
    </w:p>
    <w:p w14:paraId="12F576BF" w14:textId="77777777" w:rsidR="00B64FCB" w:rsidRPr="002B5BF7" w:rsidRDefault="00B64FCB" w:rsidP="00B64FCB">
      <w:pPr>
        <w:spacing w:after="0"/>
        <w:ind w:left="426"/>
      </w:pPr>
    </w:p>
    <w:p w14:paraId="6DD933B5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40A19B0B" w14:textId="77777777" w:rsidR="00B64FCB" w:rsidRDefault="00B64FCB" w:rsidP="00B64FCB">
      <w:pPr>
        <w:spacing w:after="0"/>
        <w:ind w:left="426"/>
      </w:pPr>
    </w:p>
    <w:p w14:paraId="4912BF9F" w14:textId="77777777" w:rsidR="00B64FCB" w:rsidRPr="00FF2E9D" w:rsidRDefault="00B64FCB" w:rsidP="00B64FCB">
      <w:pPr>
        <w:spacing w:after="0"/>
        <w:ind w:left="426"/>
      </w:pPr>
    </w:p>
    <w:p w14:paraId="6F4E1625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21B46C0D" w14:textId="77777777" w:rsidR="00A854ED" w:rsidRPr="00A854ED" w:rsidRDefault="00A854ED" w:rsidP="00A854ED">
      <w:pPr>
        <w:spacing w:after="0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63640" w:rsidRPr="00363640" w14:paraId="63F152B6" w14:textId="77777777" w:rsidTr="00363640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1E3B3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90D9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C13B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DC2A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3640" w:rsidRPr="00363640" w14:paraId="1C4C7812" w14:textId="77777777" w:rsidTr="00363640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F0C59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99251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EFB0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2027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091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A6EE1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3640" w:rsidRPr="00363640" w14:paraId="19AD75BF" w14:textId="77777777" w:rsidTr="0036364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7053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FA4B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EA78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D653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0EF4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78F9D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Oktatófilmelmek</w:t>
            </w:r>
            <w:proofErr w:type="spellEnd"/>
          </w:p>
        </w:tc>
      </w:tr>
      <w:tr w:rsidR="00363640" w:rsidRPr="00363640" w14:paraId="49BD3FC4" w14:textId="77777777" w:rsidTr="0036364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ACF9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ABE5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47AA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12B5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93D1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97F1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5D08262F" w14:textId="77777777" w:rsidTr="00363640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414B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AF057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3273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4ABF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52E8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6625C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betegápolás és betegellátás eszközei</w:t>
            </w:r>
          </w:p>
        </w:tc>
      </w:tr>
      <w:tr w:rsidR="00363640" w:rsidRPr="00363640" w14:paraId="3CE6F93B" w14:textId="77777777" w:rsidTr="0036364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DB85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5F344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255B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00BE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65BE3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FF6AB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20C9789A" w14:textId="77777777" w:rsidTr="0036364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410B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14259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B275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0709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B6D9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786C2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Szimulációs oktatóeszközök</w:t>
            </w:r>
          </w:p>
        </w:tc>
      </w:tr>
    </w:tbl>
    <w:p w14:paraId="6C24614B" w14:textId="77777777" w:rsidR="00B64FCB" w:rsidRDefault="00B64FCB" w:rsidP="00B64FCB">
      <w:pPr>
        <w:spacing w:after="0"/>
        <w:ind w:left="426"/>
      </w:pPr>
    </w:p>
    <w:p w14:paraId="4AB560AC" w14:textId="77777777" w:rsidR="00A854ED" w:rsidRDefault="00A854ED">
      <w:pPr>
        <w:spacing w:after="200" w:line="276" w:lineRule="auto"/>
        <w:jc w:val="left"/>
        <w:rPr>
          <w:b/>
        </w:rPr>
      </w:pPr>
      <w:r>
        <w:rPr>
          <w:b/>
        </w:rPr>
        <w:br w:type="page"/>
      </w:r>
    </w:p>
    <w:p w14:paraId="2B4A8C04" w14:textId="77777777" w:rsidR="00363640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65EA2DA6" w14:textId="77777777" w:rsidR="00A854ED" w:rsidRPr="00A854ED" w:rsidRDefault="00A854ED" w:rsidP="00A854ED">
      <w:pPr>
        <w:spacing w:after="0"/>
        <w:rPr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363640" w:rsidRPr="00363640" w14:paraId="3E211899" w14:textId="77777777" w:rsidTr="00363640">
        <w:trPr>
          <w:trHeight w:val="255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61BF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C74D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BB50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C7B4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3640" w:rsidRPr="00363640" w14:paraId="13EF5BFC" w14:textId="77777777" w:rsidTr="00363640">
        <w:trPr>
          <w:trHeight w:val="51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970F6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F5CDD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A7FC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4A193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76BA8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9CB0D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3640" w:rsidRPr="00363640" w14:paraId="784884A7" w14:textId="77777777" w:rsidTr="00363640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A8971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B9C85E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3640" w:rsidRPr="00363640" w14:paraId="7C7F71FF" w14:textId="77777777" w:rsidTr="00363640">
        <w:trPr>
          <w:trHeight w:val="102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5F7F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5F3BB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4073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6220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5085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EC81A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363640" w:rsidRPr="00363640" w14:paraId="0EB6C8AD" w14:textId="77777777" w:rsidTr="00363640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0453AD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AEF705F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3640" w:rsidRPr="00363640" w14:paraId="2756799C" w14:textId="77777777" w:rsidTr="00363640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D585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38E2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121A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488B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CA84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135B7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6A96F834" w14:textId="77777777" w:rsidTr="00363640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41E2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4A444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E9B1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0D21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9A00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D82FC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1AE73E1D" w14:textId="77777777" w:rsidTr="00363640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CCA1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0CC96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56B3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FC75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F600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492F9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583DABA5" w14:textId="77777777" w:rsidTr="00363640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446A857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5B4E83A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63640" w:rsidRPr="00363640" w14:paraId="4C826DD0" w14:textId="77777777" w:rsidTr="00363640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ECA1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6C1B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F37E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0689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85FB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DA010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59393992" w14:textId="77777777" w:rsidTr="00363640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BA2E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51F5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FC82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F97C7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E8BE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AECBF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42343F1C" w14:textId="77777777" w:rsidTr="00363640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27C3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52712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8C17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3E49A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5BC0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AB7A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6343CB36" w14:textId="77777777" w:rsidTr="00363640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5ECE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E9B63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BD84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578FB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F16D1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B1D68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3640" w:rsidRPr="00363640" w14:paraId="712473D4" w14:textId="77777777" w:rsidTr="00363640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AD7CBCE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3B27AFA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3640" w:rsidRPr="00363640" w14:paraId="5CCA81FA" w14:textId="77777777" w:rsidTr="00363640">
        <w:trPr>
          <w:trHeight w:val="102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C6FE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D82FA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6820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7B5EF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B9F2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4F1BC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363640" w:rsidRPr="00363640" w14:paraId="01705CE4" w14:textId="77777777" w:rsidTr="00363640">
        <w:trPr>
          <w:trHeight w:val="102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93500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33165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AB4D9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8DBC6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406D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6F34C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363640" w:rsidRPr="00363640" w14:paraId="063D4A41" w14:textId="77777777" w:rsidTr="00363640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EA845B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8880BE6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363640" w:rsidRPr="00363640" w14:paraId="23E5443D" w14:textId="77777777" w:rsidTr="00363640">
        <w:trPr>
          <w:trHeight w:val="102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64EF7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05224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C0505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977C4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48A1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1B5B8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363640" w:rsidRPr="00363640" w14:paraId="24C43F9F" w14:textId="77777777" w:rsidTr="00363640">
        <w:trPr>
          <w:trHeight w:val="102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79D5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B1F5D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F250D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D3DA2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26EDC" w14:textId="77777777" w:rsidR="00363640" w:rsidRPr="00363640" w:rsidRDefault="00363640" w:rsidP="0036364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39CD4" w14:textId="77777777" w:rsidR="00363640" w:rsidRPr="00363640" w:rsidRDefault="00363640" w:rsidP="0036364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36364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</w:tbl>
    <w:p w14:paraId="17C96FA3" w14:textId="77777777" w:rsidR="00B64FCB" w:rsidRPr="002B5BF7" w:rsidRDefault="00B64FCB" w:rsidP="00B64FCB">
      <w:pPr>
        <w:spacing w:after="0"/>
        <w:ind w:left="426"/>
      </w:pPr>
    </w:p>
    <w:p w14:paraId="25CC6E86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2EB8C7E6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01D98565" w14:textId="77777777" w:rsidR="00B64FCB" w:rsidRDefault="00B64FCB" w:rsidP="00B64FCB">
      <w:pPr>
        <w:spacing w:after="0"/>
        <w:rPr>
          <w:rFonts w:cs="Times New Roman"/>
        </w:rPr>
      </w:pPr>
    </w:p>
    <w:p w14:paraId="10DF2812" w14:textId="77777777" w:rsidR="00B64FCB" w:rsidRDefault="00B64FCB" w:rsidP="00B64FCB">
      <w:pPr>
        <w:spacing w:after="0"/>
        <w:rPr>
          <w:rFonts w:cs="Times New Roman"/>
        </w:rPr>
      </w:pPr>
    </w:p>
    <w:p w14:paraId="5C10ECBE" w14:textId="77777777" w:rsidR="00A854ED" w:rsidRDefault="00A854ED">
      <w:pPr>
        <w:spacing w:after="200" w:line="276" w:lineRule="auto"/>
        <w:jc w:val="left"/>
        <w:rPr>
          <w:b/>
        </w:rPr>
      </w:pPr>
      <w:r>
        <w:rPr>
          <w:b/>
        </w:rPr>
        <w:br w:type="page"/>
      </w:r>
    </w:p>
    <w:p w14:paraId="10571A54" w14:textId="3F63D1AB" w:rsidR="00B64FCB" w:rsidRPr="00644690" w:rsidRDefault="00FD075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Fájdalomterápia</w:t>
      </w:r>
      <w:r w:rsidR="00B64FCB" w:rsidRPr="00644690">
        <w:rPr>
          <w:b/>
        </w:rPr>
        <w:tab/>
      </w:r>
      <w:r w:rsidR="008653D9">
        <w:rPr>
          <w:b/>
        </w:rPr>
        <w:t xml:space="preserve">15,5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7899D22B" w14:textId="77777777" w:rsidR="00B64FCB" w:rsidRPr="00644690" w:rsidRDefault="00B64FCB" w:rsidP="00B64FCB"/>
    <w:p w14:paraId="4020AAAA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40401D17" w14:textId="736F7425" w:rsidR="00B64FCB" w:rsidRDefault="00FD075F" w:rsidP="00B64FCB">
      <w:pPr>
        <w:spacing w:after="0"/>
        <w:ind w:left="426"/>
      </w:pPr>
      <w:r>
        <w:t>Releváns, evidenciákon alapuló ismeretek átadása a fájdalomterápiához kapcsolódóan. Az ismeretanyag elsajátítása után a Csecsemő és gyermekápoló legyen</w:t>
      </w:r>
      <w:r w:rsidR="00791521">
        <w:t xml:space="preserve"> képes</w:t>
      </w:r>
    </w:p>
    <w:p w14:paraId="76A8D351" w14:textId="77777777" w:rsidR="00FD075F" w:rsidRDefault="00FD075F" w:rsidP="00E94960">
      <w:pPr>
        <w:pStyle w:val="Listaszerbekezds"/>
        <w:numPr>
          <w:ilvl w:val="0"/>
          <w:numId w:val="26"/>
        </w:numPr>
        <w:spacing w:after="0"/>
      </w:pPr>
      <w:r>
        <w:t>személyes, társas és módszertani kompetenciák birtokában, korszerű szemlélettel és gyermekszeretettel részt venni a beteg gyermek ápolásában, gondozásában</w:t>
      </w:r>
    </w:p>
    <w:p w14:paraId="45BFD412" w14:textId="77777777" w:rsidR="00FD075F" w:rsidRDefault="00FD075F" w:rsidP="00E94960">
      <w:pPr>
        <w:pStyle w:val="Listaszerbekezds"/>
        <w:numPr>
          <w:ilvl w:val="0"/>
          <w:numId w:val="26"/>
        </w:numPr>
        <w:spacing w:after="0"/>
      </w:pPr>
      <w:r>
        <w:t xml:space="preserve">az ellátás során felismerni a kora-, </w:t>
      </w:r>
      <w:r w:rsidR="00DA0A35">
        <w:t>újszülött-, csecsemő- és gyermek fájdalommal kapcsolatos jelzéseit</w:t>
      </w:r>
    </w:p>
    <w:p w14:paraId="6B3783F0" w14:textId="77777777" w:rsidR="00DA0A35" w:rsidRDefault="00DA0A35" w:rsidP="00E94960">
      <w:pPr>
        <w:pStyle w:val="Listaszerbekezds"/>
        <w:numPr>
          <w:ilvl w:val="0"/>
          <w:numId w:val="26"/>
        </w:numPr>
        <w:spacing w:after="0"/>
      </w:pPr>
      <w:r>
        <w:t>a kora-, újszülött-, csecsemő- és gyermek fájdalmának mértékét megítélni, felmérni</w:t>
      </w:r>
    </w:p>
    <w:p w14:paraId="4BCD8061" w14:textId="77777777" w:rsidR="00DA0A35" w:rsidRDefault="00DA0A35" w:rsidP="00E94960">
      <w:pPr>
        <w:pStyle w:val="Listaszerbekezds"/>
        <w:numPr>
          <w:ilvl w:val="0"/>
          <w:numId w:val="26"/>
        </w:numPr>
        <w:spacing w:after="0"/>
      </w:pPr>
      <w:r>
        <w:t>az ellátási kompetenciáról dönteni</w:t>
      </w:r>
    </w:p>
    <w:p w14:paraId="25C2DC30" w14:textId="77777777" w:rsidR="00DA0A35" w:rsidRDefault="00DA0A35" w:rsidP="00E94960">
      <w:pPr>
        <w:pStyle w:val="Listaszerbekezds"/>
        <w:numPr>
          <w:ilvl w:val="0"/>
          <w:numId w:val="26"/>
        </w:numPr>
        <w:spacing w:after="0"/>
      </w:pPr>
      <w:r>
        <w:t>a beteg gyermek fájdalomterápiáját menedzselni</w:t>
      </w:r>
    </w:p>
    <w:p w14:paraId="3F85D3D6" w14:textId="77777777" w:rsidR="00B64FCB" w:rsidRPr="002B5BF7" w:rsidRDefault="00B64FCB" w:rsidP="00B64FCB">
      <w:pPr>
        <w:spacing w:after="0"/>
        <w:ind w:left="426"/>
      </w:pPr>
    </w:p>
    <w:p w14:paraId="0C1C8DA4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3E727856" w14:textId="77777777" w:rsidR="00B64FCB" w:rsidRDefault="00DA0A35" w:rsidP="00B64FCB">
      <w:pPr>
        <w:spacing w:after="0"/>
        <w:ind w:left="426"/>
      </w:pPr>
      <w:r>
        <w:t>Anatómia</w:t>
      </w:r>
    </w:p>
    <w:p w14:paraId="487F5814" w14:textId="77777777" w:rsidR="00DA0A35" w:rsidRDefault="00DA0A35" w:rsidP="00B64FCB">
      <w:pPr>
        <w:spacing w:after="0"/>
        <w:ind w:left="426"/>
      </w:pPr>
      <w:r>
        <w:t>Élettan</w:t>
      </w:r>
    </w:p>
    <w:p w14:paraId="5862D320" w14:textId="77777777" w:rsidR="00DA0A35" w:rsidRDefault="00DA0A35" w:rsidP="00B64FCB">
      <w:pPr>
        <w:spacing w:after="0"/>
        <w:ind w:left="426"/>
      </w:pPr>
      <w:r>
        <w:t>Gyermekgyógyászat</w:t>
      </w:r>
    </w:p>
    <w:p w14:paraId="624A66FD" w14:textId="77777777" w:rsidR="00DA0A35" w:rsidRDefault="00DA0A35" w:rsidP="00B64FCB">
      <w:pPr>
        <w:spacing w:after="0"/>
        <w:ind w:left="426"/>
      </w:pPr>
      <w:r>
        <w:t>Gyógyszertan</w:t>
      </w:r>
    </w:p>
    <w:p w14:paraId="5B5DD51F" w14:textId="77777777" w:rsidR="00DA0A35" w:rsidRDefault="00DA0A35" w:rsidP="00B64FCB">
      <w:pPr>
        <w:spacing w:after="0"/>
        <w:ind w:left="426"/>
      </w:pPr>
      <w:proofErr w:type="spellStart"/>
      <w:r>
        <w:t>Szakápolástan</w:t>
      </w:r>
      <w:proofErr w:type="spellEnd"/>
    </w:p>
    <w:p w14:paraId="39C5DE9A" w14:textId="77777777" w:rsidR="00DA0A35" w:rsidRDefault="00DA0A35" w:rsidP="00B64FCB">
      <w:pPr>
        <w:spacing w:after="0"/>
        <w:ind w:left="426"/>
      </w:pPr>
      <w:r>
        <w:t>Ápolás etika</w:t>
      </w:r>
    </w:p>
    <w:p w14:paraId="76F999B3" w14:textId="77777777" w:rsidR="00DA0A35" w:rsidRDefault="00DA0A35" w:rsidP="00B64FCB">
      <w:pPr>
        <w:spacing w:after="0"/>
        <w:ind w:left="426"/>
      </w:pPr>
      <w:r>
        <w:t>Bioetika</w:t>
      </w:r>
    </w:p>
    <w:p w14:paraId="608A6D79" w14:textId="77777777" w:rsidR="00DA0A35" w:rsidRDefault="00DA0A35" w:rsidP="00B64FCB">
      <w:pPr>
        <w:spacing w:after="0"/>
        <w:ind w:left="426"/>
      </w:pPr>
      <w:r>
        <w:t>Betegjogok</w:t>
      </w:r>
    </w:p>
    <w:p w14:paraId="3996A821" w14:textId="77777777" w:rsidR="00DA0A35" w:rsidRDefault="00DA0A35" w:rsidP="00B64FCB">
      <w:pPr>
        <w:spacing w:after="0"/>
        <w:ind w:left="426"/>
      </w:pPr>
      <w:r>
        <w:t>Szakmai kommunikáció</w:t>
      </w:r>
    </w:p>
    <w:p w14:paraId="63BCC66A" w14:textId="77777777" w:rsidR="00B64FCB" w:rsidRPr="002B5BF7" w:rsidRDefault="00B64FCB" w:rsidP="00B64FCB">
      <w:pPr>
        <w:spacing w:after="0"/>
        <w:ind w:left="426"/>
      </w:pPr>
    </w:p>
    <w:p w14:paraId="5C14B4D6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216A57E7" w14:textId="2742CEEE" w:rsidR="00B64FCB" w:rsidRDefault="00DA0A3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fájdalom</w:t>
      </w:r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2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07BAEA73" w14:textId="77777777" w:rsidR="00DA0A35" w:rsidRDefault="00DA0A3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fájdalom fogalma</w:t>
      </w:r>
    </w:p>
    <w:p w14:paraId="28C0F3BA" w14:textId="77777777" w:rsidR="00B64FCB" w:rsidRDefault="00DA0A3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Történeti és jogszabályi háttér a fájdalomcsillapítással kapcsolatban</w:t>
      </w:r>
    </w:p>
    <w:p w14:paraId="0D52F805" w14:textId="77777777" w:rsidR="00DA0A35" w:rsidRDefault="00DA0A3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fájdalom elméleti megközelítése</w:t>
      </w:r>
    </w:p>
    <w:p w14:paraId="43019C4D" w14:textId="77777777" w:rsidR="00DA0A35" w:rsidRDefault="00DA0A35" w:rsidP="00B64FCB">
      <w:pPr>
        <w:spacing w:after="0"/>
        <w:ind w:left="851"/>
      </w:pPr>
      <w:r>
        <w:rPr>
          <w:rFonts w:cs="Times New Roman"/>
        </w:rPr>
        <w:t>A fájdalom élettana</w:t>
      </w:r>
    </w:p>
    <w:p w14:paraId="2FD61090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2462EF1" w14:textId="77777777" w:rsidR="00B64FCB" w:rsidRDefault="00DA0A3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fájdalom típusai</w:t>
      </w:r>
      <w:r w:rsidR="00B64FCB" w:rsidRPr="00644690">
        <w:rPr>
          <w:b/>
          <w:i/>
        </w:rPr>
        <w:tab/>
      </w:r>
      <w:r w:rsidR="009E0793">
        <w:rPr>
          <w:b/>
          <w:i/>
        </w:rPr>
        <w:t>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983AA18" w14:textId="77777777" w:rsidR="00DA0A35" w:rsidRDefault="00DA0A3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akut fájdalom és okai</w:t>
      </w:r>
    </w:p>
    <w:p w14:paraId="6B212CB0" w14:textId="77777777" w:rsidR="00B64FCB" w:rsidRDefault="00DA0A35" w:rsidP="00B64FCB">
      <w:pPr>
        <w:spacing w:after="0"/>
        <w:ind w:left="851"/>
      </w:pPr>
      <w:r>
        <w:t>Az akut fájdalom jellemzői</w:t>
      </w:r>
    </w:p>
    <w:p w14:paraId="72BC5133" w14:textId="77777777" w:rsidR="00DA0A35" w:rsidRDefault="00DA0A35" w:rsidP="00B64FCB">
      <w:pPr>
        <w:spacing w:after="0"/>
        <w:ind w:left="851"/>
      </w:pPr>
      <w:r>
        <w:t>A krónikus fájdalom és okai</w:t>
      </w:r>
    </w:p>
    <w:p w14:paraId="3D83F5B5" w14:textId="77777777" w:rsidR="00DA0A35" w:rsidRDefault="00DA0A35" w:rsidP="00B64FCB">
      <w:pPr>
        <w:spacing w:after="0"/>
        <w:ind w:left="851"/>
      </w:pPr>
      <w:r>
        <w:t>A krónikus fájdalom jellemzői</w:t>
      </w:r>
    </w:p>
    <w:p w14:paraId="0A75F50D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6A46B475" w14:textId="77777777" w:rsidR="00B64FCB" w:rsidRDefault="00DA0A3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fájdalom és a kultúra</w:t>
      </w:r>
      <w:r w:rsidR="00B64FCB" w:rsidRPr="00644690">
        <w:rPr>
          <w:b/>
          <w:i/>
        </w:rPr>
        <w:tab/>
      </w:r>
      <w:r>
        <w:rPr>
          <w:b/>
          <w:i/>
        </w:rPr>
        <w:t>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3585EA4F" w14:textId="77777777" w:rsidR="00B64FCB" w:rsidRDefault="00DA0A3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kulturális tényezők szerepe a fájdalom kialakulásában</w:t>
      </w:r>
    </w:p>
    <w:p w14:paraId="6D7AB190" w14:textId="77777777" w:rsidR="00DA0A35" w:rsidRDefault="00DA0A3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privát fájdalom</w:t>
      </w:r>
    </w:p>
    <w:p w14:paraId="16FACB7D" w14:textId="77777777" w:rsidR="00DA0A35" w:rsidRDefault="00DA0A3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nyilvános fájdalom</w:t>
      </w:r>
    </w:p>
    <w:p w14:paraId="2E5D3CB9" w14:textId="77777777" w:rsidR="00DA0A35" w:rsidRDefault="00DA0A35" w:rsidP="00B64FCB">
      <w:pPr>
        <w:spacing w:after="0"/>
        <w:ind w:left="851"/>
      </w:pPr>
      <w:r>
        <w:rPr>
          <w:rFonts w:cs="Times New Roman"/>
        </w:rPr>
        <w:t>A fájdalom szociális aspektusai</w:t>
      </w:r>
    </w:p>
    <w:p w14:paraId="49EF5588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7DB11174" w14:textId="77777777" w:rsidR="00B64FCB" w:rsidRDefault="009E07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gyermek és a fájdalom</w:t>
      </w:r>
      <w:r w:rsidR="00B64FCB" w:rsidRPr="00644690">
        <w:rPr>
          <w:b/>
          <w:i/>
        </w:rPr>
        <w:tab/>
      </w:r>
      <w:r>
        <w:rPr>
          <w:b/>
          <w:i/>
        </w:rPr>
        <w:t>3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0CF7812F" w14:textId="77777777" w:rsidR="009E0793" w:rsidRPr="009E0793" w:rsidRDefault="009E0793" w:rsidP="009E0793">
      <w:pPr>
        <w:spacing w:after="0"/>
        <w:ind w:left="851"/>
        <w:rPr>
          <w:rFonts w:cs="Times New Roman"/>
        </w:rPr>
      </w:pPr>
      <w:r w:rsidRPr="009E0793">
        <w:rPr>
          <w:rFonts w:cs="Times New Roman"/>
        </w:rPr>
        <w:t>A fájdalom pszichológiája gyermekkorban</w:t>
      </w:r>
    </w:p>
    <w:p w14:paraId="0E23AD3D" w14:textId="77777777" w:rsidR="009E0793" w:rsidRPr="009E0793" w:rsidRDefault="009E0793" w:rsidP="009E0793">
      <w:pPr>
        <w:spacing w:after="0"/>
        <w:ind w:left="851"/>
        <w:rPr>
          <w:rFonts w:cs="Times New Roman"/>
        </w:rPr>
      </w:pPr>
      <w:r w:rsidRPr="009E0793">
        <w:rPr>
          <w:rFonts w:cs="Times New Roman"/>
        </w:rPr>
        <w:t>A gyermek fájdalmának észlelése és értékelése korcsoportok szerint</w:t>
      </w:r>
    </w:p>
    <w:p w14:paraId="09B9A361" w14:textId="77777777" w:rsidR="009E0793" w:rsidRPr="009E0793" w:rsidRDefault="009E0793" w:rsidP="009E0793">
      <w:pPr>
        <w:spacing w:after="0"/>
        <w:ind w:left="851"/>
        <w:rPr>
          <w:rFonts w:cs="Times New Roman"/>
        </w:rPr>
      </w:pPr>
      <w:r w:rsidRPr="009E0793">
        <w:rPr>
          <w:rFonts w:cs="Times New Roman"/>
        </w:rPr>
        <w:t>A fájdalomhoz társuló magatartásváltozások</w:t>
      </w:r>
    </w:p>
    <w:p w14:paraId="31BD65C7" w14:textId="77777777" w:rsidR="009E0793" w:rsidRPr="009E0793" w:rsidRDefault="009E0793" w:rsidP="009E0793">
      <w:pPr>
        <w:spacing w:after="0"/>
        <w:ind w:left="851"/>
        <w:rPr>
          <w:rFonts w:cs="Times New Roman"/>
        </w:rPr>
      </w:pPr>
      <w:r w:rsidRPr="009E0793">
        <w:rPr>
          <w:rFonts w:cs="Times New Roman"/>
        </w:rPr>
        <w:t>A fájdalom, mint ötödik vitális paraméter</w:t>
      </w:r>
    </w:p>
    <w:p w14:paraId="49F65D35" w14:textId="77777777" w:rsidR="00B64FCB" w:rsidRPr="009E0793" w:rsidRDefault="009E079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9E0793">
        <w:rPr>
          <w:rFonts w:cs="Times New Roman"/>
        </w:rPr>
        <w:t>A</w:t>
      </w:r>
      <w:r w:rsidRPr="009E0793">
        <w:rPr>
          <w:rFonts w:cs="Times New Roman"/>
          <w:szCs w:val="24"/>
        </w:rPr>
        <w:t xml:space="preserve"> fájdalom mértékének dokumentálása, </w:t>
      </w:r>
      <w:proofErr w:type="spellStart"/>
      <w:r w:rsidRPr="009E0793">
        <w:rPr>
          <w:rFonts w:cs="Times New Roman"/>
          <w:szCs w:val="24"/>
        </w:rPr>
        <w:t>Pain</w:t>
      </w:r>
      <w:proofErr w:type="spellEnd"/>
      <w:r w:rsidRPr="009E0793">
        <w:rPr>
          <w:rFonts w:cs="Times New Roman"/>
          <w:szCs w:val="24"/>
        </w:rPr>
        <w:t xml:space="preserve"> </w:t>
      </w:r>
      <w:proofErr w:type="spellStart"/>
      <w:r w:rsidRPr="009E0793">
        <w:rPr>
          <w:rFonts w:cs="Times New Roman"/>
          <w:szCs w:val="24"/>
        </w:rPr>
        <w:t>drawing</w:t>
      </w:r>
      <w:proofErr w:type="spellEnd"/>
      <w:r w:rsidRPr="009E0793">
        <w:rPr>
          <w:rFonts w:cs="Times New Roman"/>
          <w:szCs w:val="24"/>
        </w:rPr>
        <w:t xml:space="preserve"> jelentősége</w:t>
      </w:r>
    </w:p>
    <w:p w14:paraId="0B6292E6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5FAA3075" w14:textId="49358EB0" w:rsidR="00B64FCB" w:rsidRPr="00644690" w:rsidRDefault="009E07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 xml:space="preserve">A </w:t>
      </w:r>
      <w:proofErr w:type="spellStart"/>
      <w:r>
        <w:rPr>
          <w:b/>
          <w:i/>
        </w:rPr>
        <w:t>fájdalomcsilapítása</w:t>
      </w:r>
      <w:proofErr w:type="spellEnd"/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6,5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F11ED78" w14:textId="77777777" w:rsidR="00B64FCB" w:rsidRDefault="009E079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fájdalom gyógyszermentes kezelése</w:t>
      </w:r>
    </w:p>
    <w:p w14:paraId="0DCFDCD4" w14:textId="77777777" w:rsidR="009E0793" w:rsidRDefault="009E079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fájdalom gyógyszeres kezelése</w:t>
      </w:r>
    </w:p>
    <w:p w14:paraId="7A576862" w14:textId="77777777" w:rsidR="009E0793" w:rsidRDefault="009E079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fájdalomcsillapítás módszerei</w:t>
      </w:r>
    </w:p>
    <w:p w14:paraId="064C80B9" w14:textId="77777777" w:rsidR="009E0793" w:rsidRDefault="009E079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proofErr w:type="spellStart"/>
      <w:r>
        <w:rPr>
          <w:rFonts w:cs="Times New Roman"/>
        </w:rPr>
        <w:t>posztoperatív</w:t>
      </w:r>
      <w:proofErr w:type="spellEnd"/>
      <w:r>
        <w:rPr>
          <w:rFonts w:cs="Times New Roman"/>
        </w:rPr>
        <w:t xml:space="preserve"> fájdalom természete</w:t>
      </w:r>
    </w:p>
    <w:p w14:paraId="3FF2FC45" w14:textId="77777777" w:rsidR="009E0793" w:rsidRDefault="009E0793" w:rsidP="00B64FCB">
      <w:pPr>
        <w:spacing w:after="0"/>
        <w:ind w:left="851"/>
      </w:pPr>
      <w:proofErr w:type="spellStart"/>
      <w:r>
        <w:t>Posztoperatív</w:t>
      </w:r>
      <w:proofErr w:type="spellEnd"/>
      <w:r>
        <w:t xml:space="preserve"> fájdalomcsillapítás kora-, újszülött-, csecsemő- és gyermek esetén</w:t>
      </w:r>
    </w:p>
    <w:p w14:paraId="67C4AC58" w14:textId="77777777" w:rsidR="009E0793" w:rsidRDefault="009E0793" w:rsidP="00B64FCB">
      <w:pPr>
        <w:spacing w:after="0"/>
        <w:ind w:left="851"/>
      </w:pPr>
      <w:r>
        <w:t>Daganatos gyermekbetegek gyógyszeres fájdalomcsillapítása</w:t>
      </w:r>
    </w:p>
    <w:p w14:paraId="7F149E88" w14:textId="77777777" w:rsidR="009E0793" w:rsidRDefault="009E0793" w:rsidP="00B64FCB">
      <w:pPr>
        <w:spacing w:after="0"/>
        <w:ind w:left="851"/>
      </w:pPr>
      <w:r>
        <w:t>Betegmenedzsment, gondozás</w:t>
      </w:r>
    </w:p>
    <w:p w14:paraId="5512BD31" w14:textId="77777777" w:rsidR="009E0793" w:rsidRDefault="009E0793" w:rsidP="00B64FCB">
      <w:pPr>
        <w:spacing w:after="0"/>
        <w:ind w:left="851"/>
      </w:pPr>
      <w:r>
        <w:t>Nem várt események felismerése, teendők a fenti tevékenységekkel kapcsolatban, biztonságos betegellátás</w:t>
      </w:r>
    </w:p>
    <w:p w14:paraId="4AF0EF52" w14:textId="77777777"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1819F38F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36A17577" w14:textId="77777777" w:rsidR="00B64FCB" w:rsidRPr="00B64FCB" w:rsidRDefault="009E0793" w:rsidP="00B64FCB">
      <w:pPr>
        <w:spacing w:after="0"/>
        <w:ind w:left="426"/>
        <w:rPr>
          <w:i/>
        </w:rPr>
      </w:pPr>
      <w:r>
        <w:rPr>
          <w:i/>
        </w:rPr>
        <w:t>Tanterem, szaktanterem</w:t>
      </w:r>
    </w:p>
    <w:p w14:paraId="6B2418C4" w14:textId="77777777" w:rsidR="00B64FCB" w:rsidRPr="002B5BF7" w:rsidRDefault="00B64FCB" w:rsidP="00B64FCB">
      <w:pPr>
        <w:spacing w:after="0"/>
        <w:ind w:left="426"/>
      </w:pPr>
    </w:p>
    <w:p w14:paraId="62D6FC6E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6C9EF115" w14:textId="77777777" w:rsidR="00B64FCB" w:rsidRDefault="00B64FCB" w:rsidP="00B64FCB">
      <w:pPr>
        <w:spacing w:after="0"/>
        <w:ind w:left="426"/>
      </w:pPr>
    </w:p>
    <w:p w14:paraId="6E7C75B5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37BC951E" w14:textId="77777777" w:rsidR="00A854ED" w:rsidRPr="00A854ED" w:rsidRDefault="00A854ED" w:rsidP="00A854ED">
      <w:pPr>
        <w:spacing w:after="0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854ED" w:rsidRPr="00A854ED" w14:paraId="703A6FF8" w14:textId="77777777" w:rsidTr="00A854ED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17D2F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C5362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7B23D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DAD9F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854ED" w:rsidRPr="00A854ED" w14:paraId="43084CBA" w14:textId="77777777" w:rsidTr="00A854ED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67AAE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D19E4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6E78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D7D50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D45C8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AF867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854ED" w:rsidRPr="00A854ED" w14:paraId="40BB7B56" w14:textId="77777777" w:rsidTr="00A854ED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45616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74DA6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ADA54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6C0A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89A8E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3106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Anatómiai ábrák </w:t>
            </w:r>
            <w:proofErr w:type="spellStart"/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oktatófilmelmek</w:t>
            </w:r>
            <w:proofErr w:type="spellEnd"/>
          </w:p>
        </w:tc>
      </w:tr>
      <w:tr w:rsidR="00A854ED" w:rsidRPr="00A854ED" w14:paraId="2D879734" w14:textId="77777777" w:rsidTr="00A854E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76902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4589A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7F4EC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BC79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3EA9A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C0990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4790C812" w14:textId="77777777" w:rsidTr="00A854E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08114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4B848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E57BA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875E7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FF828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FFD2F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flipchart</w:t>
            </w:r>
            <w:proofErr w:type="spellEnd"/>
          </w:p>
        </w:tc>
      </w:tr>
      <w:tr w:rsidR="00A854ED" w:rsidRPr="00A854ED" w14:paraId="78959799" w14:textId="77777777" w:rsidTr="00A854E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25C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DB822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DA15C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3F1F4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60BEF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4B80D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Komputeres eszközök</w:t>
            </w:r>
          </w:p>
        </w:tc>
      </w:tr>
      <w:tr w:rsidR="00A854ED" w:rsidRPr="00A854ED" w14:paraId="52CD846D" w14:textId="77777777" w:rsidTr="00A854E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5B05C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B82EE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A9F34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A775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027B4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016F5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ábrák</w:t>
            </w:r>
          </w:p>
        </w:tc>
      </w:tr>
      <w:tr w:rsidR="00A854ED" w:rsidRPr="00A854ED" w14:paraId="565EA8D0" w14:textId="77777777" w:rsidTr="00A854E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E381E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BADAB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239A3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9E4C0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97EF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925DF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7C2BD5AA" w14:textId="77777777" w:rsidTr="00A854E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F1460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D4E11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89593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F1978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0EE1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B4FA9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8B0E1B4" w14:textId="77777777" w:rsidR="00B64FCB" w:rsidRDefault="00B64FCB" w:rsidP="00B64FCB">
      <w:pPr>
        <w:spacing w:after="0"/>
        <w:ind w:left="426"/>
      </w:pPr>
    </w:p>
    <w:p w14:paraId="74CF9579" w14:textId="77777777" w:rsidR="00A854ED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5AA6300D" w14:textId="77777777" w:rsidR="00A854ED" w:rsidRPr="00A854ED" w:rsidRDefault="00A854ED" w:rsidP="00A854ED">
      <w:pPr>
        <w:spacing w:after="0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5"/>
        <w:gridCol w:w="758"/>
        <w:gridCol w:w="796"/>
        <w:gridCol w:w="774"/>
        <w:gridCol w:w="2361"/>
      </w:tblGrid>
      <w:tr w:rsidR="00A854ED" w:rsidRPr="00A854ED" w14:paraId="539B98D2" w14:textId="77777777" w:rsidTr="00A854ED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E4E8C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812F2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BAFB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01B14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854ED" w:rsidRPr="00A854ED" w14:paraId="4E978062" w14:textId="77777777" w:rsidTr="00A854ED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27FDE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01760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DB2C3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FCA77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7191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A4360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854ED" w:rsidRPr="00A854ED" w14:paraId="4B7641DC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525068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877EAC5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A854ED" w:rsidRPr="00A854ED" w14:paraId="7DEDE24F" w14:textId="77777777" w:rsidTr="00A854ED">
        <w:trPr>
          <w:trHeight w:val="765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97AE7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CAB8F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E7D4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7E42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07AAD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F0A60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 anatómiai ábragyűjtemény, munkafüzet</w:t>
            </w:r>
          </w:p>
        </w:tc>
      </w:tr>
      <w:tr w:rsidR="00A854ED" w:rsidRPr="00A854ED" w14:paraId="646ADD8A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FDDF2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26076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B56A6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7F89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8B457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B2E44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Írott </w:t>
            </w:r>
            <w:proofErr w:type="spellStart"/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media</w:t>
            </w:r>
            <w:proofErr w:type="spellEnd"/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munkafüzet</w:t>
            </w:r>
          </w:p>
        </w:tc>
      </w:tr>
      <w:tr w:rsidR="00A854ED" w:rsidRPr="00A854ED" w14:paraId="095226EC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1D41E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36CB3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DD4C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900FA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76E7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41AC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</w:tr>
      <w:tr w:rsidR="00A854ED" w:rsidRPr="00A854ED" w14:paraId="4B192A69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F17E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C4CBB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9998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9393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469B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77110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eszközök, munkafüzet</w:t>
            </w:r>
          </w:p>
        </w:tc>
      </w:tr>
      <w:tr w:rsidR="00A854ED" w:rsidRPr="00A854ED" w14:paraId="652F4E3F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CCF72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EFEF7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80633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29C68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71F5E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B2DF8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0B002916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9A7D8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8E4F5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45C87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E727F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B489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D2D51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13ACCC3A" w14:textId="77777777" w:rsidTr="00A854ED">
        <w:trPr>
          <w:trHeight w:val="102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4EE5C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91032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F20A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4CCB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E2960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617D3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A854ED" w:rsidRPr="00A854ED" w14:paraId="36B76965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72386FD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8FE8168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A854ED" w:rsidRPr="00A854ED" w14:paraId="45A1E9EC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30FC6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0EEBA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34092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0E333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90447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5EF16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479874CA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7CEC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4DCDF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A278F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C7CE6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08F9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1A6CA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1DD4F351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5485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42A96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28A3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C618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55453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0D26A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6B9AE100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736D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02D87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F4FD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69CA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3CF3E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22FA7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Tesztbank</w:t>
            </w:r>
          </w:p>
        </w:tc>
      </w:tr>
      <w:tr w:rsidR="00A854ED" w:rsidRPr="00A854ED" w14:paraId="3DA1CDB3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6A23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A7433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875EF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12E83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22583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60F32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</w:p>
        </w:tc>
      </w:tr>
      <w:tr w:rsidR="00A854ED" w:rsidRPr="00A854ED" w14:paraId="0D953477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D3262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291B9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D41E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6BACC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90990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0B10E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150D157C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A6C8F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36DB0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3B436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522BA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232BA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0FED5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13311F7A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1FE034D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8D15EDC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A854ED" w:rsidRPr="00A854ED" w14:paraId="07726ECE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1410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925E8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FDFC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83BA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5E450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4BF10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A854ED" w:rsidRPr="00A854ED" w14:paraId="02A99F52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8BD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E50A8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9148D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61EB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4525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82FAB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A854ED" w:rsidRPr="00A854ED" w14:paraId="38680516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051CB5B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CF32F3D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A854ED" w:rsidRPr="00A854ED" w14:paraId="78FC2BA1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7F33D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B2143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7C05D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B6C08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C23E2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958B0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58183668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2BB91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2A216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0FBF0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DE6C8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B29CD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F5837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027DA758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C1A82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1C832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9C6E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09A9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719F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C491D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1D9E9105" w14:textId="77777777" w:rsidTr="00A854E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98B3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EE2A7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9DC15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D1367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E4756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37DD0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49AA21C6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E3B57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7603A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3994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C8E6A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04CF3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4FB51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854ED" w:rsidRPr="00A854ED" w14:paraId="17655C8B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EDE907C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B599992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A854ED" w:rsidRPr="00A854ED" w14:paraId="11771E15" w14:textId="77777777" w:rsidTr="00A854ED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C068E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4490E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38544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C39BF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04F7F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68AC9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A854ED" w:rsidRPr="00A854ED" w14:paraId="4FA15125" w14:textId="77777777" w:rsidTr="00A854ED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9D60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4D8E8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21A9E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3ED2C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E9FA7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FAE60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A854ED" w:rsidRPr="00A854ED" w14:paraId="613C1669" w14:textId="77777777" w:rsidTr="00A854E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B2E216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B986A8A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A854ED" w:rsidRPr="00A854ED" w14:paraId="649AF724" w14:textId="77777777" w:rsidTr="00A854ED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491A9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4E03A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AF720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7493D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16EFE" w14:textId="77777777" w:rsidR="00A854ED" w:rsidRPr="00A854ED" w:rsidRDefault="00A854ED" w:rsidP="00A854E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BEB33" w14:textId="77777777" w:rsidR="00A854ED" w:rsidRPr="00A854ED" w:rsidRDefault="00A854ED" w:rsidP="00A854E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854E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</w:tbl>
    <w:p w14:paraId="28080455" w14:textId="77777777" w:rsidR="00B64FCB" w:rsidRPr="002B5BF7" w:rsidRDefault="00B64FCB" w:rsidP="00B64FCB">
      <w:pPr>
        <w:spacing w:after="0"/>
        <w:ind w:left="426"/>
      </w:pPr>
    </w:p>
    <w:p w14:paraId="569B0C11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152AC431" w14:textId="77777777" w:rsidR="00A854ED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24B54160" w14:textId="77777777" w:rsidR="00A854ED" w:rsidRDefault="00A854ED">
      <w:pPr>
        <w:spacing w:after="200" w:line="276" w:lineRule="auto"/>
        <w:jc w:val="left"/>
      </w:pPr>
      <w:r>
        <w:br w:type="page"/>
      </w:r>
    </w:p>
    <w:p w14:paraId="5899D4D8" w14:textId="58F3984F" w:rsidR="00B64FCB" w:rsidRPr="00644690" w:rsidRDefault="009E079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Táplálásterápia</w:t>
      </w:r>
      <w:r w:rsidR="00B64FCB" w:rsidRPr="00644690">
        <w:rPr>
          <w:b/>
        </w:rPr>
        <w:tab/>
      </w:r>
      <w:r w:rsidR="008653D9">
        <w:rPr>
          <w:b/>
        </w:rPr>
        <w:t xml:space="preserve">31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20873B90" w14:textId="77777777" w:rsidR="00B64FCB" w:rsidRPr="00644690" w:rsidRDefault="00B64FCB" w:rsidP="00B64FCB"/>
    <w:p w14:paraId="7F04B5A9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72BA16FE" w14:textId="77777777" w:rsidR="009E0793" w:rsidRPr="00D079A2" w:rsidRDefault="009E0793" w:rsidP="00D079A2">
      <w:pPr>
        <w:spacing w:after="0"/>
        <w:ind w:left="426"/>
      </w:pPr>
      <w:r w:rsidRPr="00D079A2">
        <w:t xml:space="preserve">Releváns, evidenciákon alapuló elméleti ismeretek átadása a Táplálásterápiához kapcsolódóan. Bemutatni a klinikai táplálás fontosságát a gyermekbetegek ellátása során. Megismertetni a hallgatókat a </w:t>
      </w:r>
      <w:proofErr w:type="spellStart"/>
      <w:r w:rsidRPr="00D079A2">
        <w:t>malnutrició</w:t>
      </w:r>
      <w:proofErr w:type="spellEnd"/>
      <w:r w:rsidRPr="00D079A2">
        <w:t xml:space="preserve"> fogalmával, veszélyeivel, a kialakulásához vezető okokkal, a következménye</w:t>
      </w:r>
      <w:r w:rsidR="004B7F23">
        <w:t>kkel, és a</w:t>
      </w:r>
      <w:r w:rsidRPr="00D079A2">
        <w:t xml:space="preserve"> megelőzés</w:t>
      </w:r>
      <w:r w:rsidR="004B7F23">
        <w:t>sel</w:t>
      </w:r>
      <w:r w:rsidRPr="00D079A2">
        <w:t xml:space="preserve">. Képessé tenni a Csecsemő és gyermekápolókat arra, hogy a táplálásterápia lépéseit be tudják építeni az ápolási folyamatba. Megismertetni az </w:t>
      </w:r>
      <w:proofErr w:type="spellStart"/>
      <w:r w:rsidRPr="00D079A2">
        <w:t>enterális</w:t>
      </w:r>
      <w:proofErr w:type="spellEnd"/>
      <w:r w:rsidRPr="00D079A2">
        <w:t xml:space="preserve"> és </w:t>
      </w:r>
      <w:proofErr w:type="spellStart"/>
      <w:r w:rsidRPr="00D079A2">
        <w:t>paraenterális</w:t>
      </w:r>
      <w:proofErr w:type="spellEnd"/>
      <w:r w:rsidRPr="00D079A2">
        <w:t xml:space="preserve"> táplálás során alkalmazható tápszereket, illetve tápoldatokat. </w:t>
      </w:r>
    </w:p>
    <w:p w14:paraId="6810FF30" w14:textId="77777777" w:rsidR="00B64FCB" w:rsidRPr="002B5BF7" w:rsidRDefault="00B64FCB" w:rsidP="00B64FCB">
      <w:pPr>
        <w:spacing w:after="0"/>
        <w:ind w:left="426"/>
      </w:pPr>
    </w:p>
    <w:p w14:paraId="6F1ACA72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71D57AD6" w14:textId="77777777" w:rsidR="00D079A2" w:rsidRPr="00D079A2" w:rsidRDefault="00D079A2" w:rsidP="00D079A2">
      <w:pPr>
        <w:spacing w:after="0"/>
        <w:ind w:left="426"/>
      </w:pPr>
      <w:r w:rsidRPr="00D079A2">
        <w:t>Anatómia</w:t>
      </w:r>
    </w:p>
    <w:p w14:paraId="25D654A9" w14:textId="77777777" w:rsidR="00D079A2" w:rsidRPr="00D079A2" w:rsidRDefault="00D079A2" w:rsidP="00D079A2">
      <w:pPr>
        <w:spacing w:after="0"/>
        <w:ind w:left="426"/>
      </w:pPr>
      <w:r w:rsidRPr="00D079A2">
        <w:t>Élettan</w:t>
      </w:r>
    </w:p>
    <w:p w14:paraId="2A7AA70C" w14:textId="77777777" w:rsidR="00D079A2" w:rsidRPr="00D079A2" w:rsidRDefault="00D079A2" w:rsidP="00D079A2">
      <w:pPr>
        <w:spacing w:after="0"/>
        <w:ind w:left="426"/>
      </w:pPr>
      <w:r w:rsidRPr="00D079A2">
        <w:t>Kórélettan</w:t>
      </w:r>
    </w:p>
    <w:p w14:paraId="3E672E0F" w14:textId="77777777" w:rsidR="00D079A2" w:rsidRPr="00D079A2" w:rsidRDefault="00D079A2" w:rsidP="00D079A2">
      <w:pPr>
        <w:spacing w:after="0"/>
        <w:ind w:left="426"/>
      </w:pPr>
      <w:r w:rsidRPr="00D079A2">
        <w:t xml:space="preserve">Gyermekgyógyászat </w:t>
      </w:r>
    </w:p>
    <w:p w14:paraId="175EBFDB" w14:textId="77777777" w:rsidR="00D079A2" w:rsidRPr="00D079A2" w:rsidRDefault="00D079A2" w:rsidP="00D079A2">
      <w:pPr>
        <w:spacing w:after="0"/>
        <w:ind w:left="426"/>
      </w:pPr>
      <w:proofErr w:type="spellStart"/>
      <w:r w:rsidRPr="00D079A2">
        <w:t>Dietetika</w:t>
      </w:r>
      <w:proofErr w:type="spellEnd"/>
    </w:p>
    <w:p w14:paraId="28F2F633" w14:textId="77777777" w:rsidR="00D079A2" w:rsidRPr="00D079A2" w:rsidRDefault="00D079A2" w:rsidP="00D079A2">
      <w:pPr>
        <w:spacing w:after="0"/>
        <w:ind w:left="426"/>
      </w:pPr>
      <w:r w:rsidRPr="00D079A2">
        <w:t>Sebészet</w:t>
      </w:r>
    </w:p>
    <w:p w14:paraId="0BDBBA81" w14:textId="77777777" w:rsidR="00D079A2" w:rsidRPr="00D079A2" w:rsidRDefault="00D079A2" w:rsidP="00D079A2">
      <w:pPr>
        <w:spacing w:after="0"/>
        <w:ind w:left="426"/>
      </w:pPr>
      <w:r w:rsidRPr="00D079A2">
        <w:t>Diagnosztika/Terápia</w:t>
      </w:r>
    </w:p>
    <w:p w14:paraId="078E8E48" w14:textId="77777777" w:rsidR="00D079A2" w:rsidRPr="00D079A2" w:rsidRDefault="00D079A2" w:rsidP="00D079A2">
      <w:pPr>
        <w:spacing w:after="0"/>
        <w:ind w:left="426"/>
      </w:pPr>
      <w:proofErr w:type="spellStart"/>
      <w:r w:rsidRPr="00D079A2">
        <w:t>Szakápolástan</w:t>
      </w:r>
      <w:proofErr w:type="spellEnd"/>
    </w:p>
    <w:p w14:paraId="02F5021A" w14:textId="77777777" w:rsidR="00D079A2" w:rsidRPr="00D079A2" w:rsidRDefault="00D079A2" w:rsidP="00D079A2">
      <w:pPr>
        <w:spacing w:after="0"/>
        <w:ind w:left="426"/>
      </w:pPr>
      <w:r w:rsidRPr="00D079A2">
        <w:t>Ápolás lélektan</w:t>
      </w:r>
    </w:p>
    <w:p w14:paraId="0C5E5DCA" w14:textId="77777777" w:rsidR="00D079A2" w:rsidRPr="00D079A2" w:rsidRDefault="00D079A2" w:rsidP="00D079A2">
      <w:pPr>
        <w:spacing w:after="0"/>
        <w:ind w:left="426"/>
      </w:pPr>
      <w:r w:rsidRPr="00D079A2">
        <w:t>Ápolás etika</w:t>
      </w:r>
    </w:p>
    <w:p w14:paraId="1B40C6A9" w14:textId="77777777" w:rsidR="00D079A2" w:rsidRPr="00D079A2" w:rsidRDefault="00D079A2" w:rsidP="00D079A2">
      <w:pPr>
        <w:spacing w:after="0"/>
        <w:ind w:left="426"/>
      </w:pPr>
      <w:r w:rsidRPr="00D079A2">
        <w:t>Bioetika</w:t>
      </w:r>
    </w:p>
    <w:p w14:paraId="1F11F550" w14:textId="77777777" w:rsidR="00B64FCB" w:rsidRPr="00D079A2" w:rsidRDefault="00D079A2" w:rsidP="00D079A2">
      <w:pPr>
        <w:spacing w:after="0"/>
        <w:ind w:left="426"/>
        <w:rPr>
          <w:rFonts w:cs="Times New Roman"/>
          <w:szCs w:val="24"/>
        </w:rPr>
      </w:pPr>
      <w:r w:rsidRPr="00D079A2">
        <w:t>Minőségügyi</w:t>
      </w:r>
      <w:r w:rsidRPr="00D079A2">
        <w:rPr>
          <w:rFonts w:cs="Times New Roman"/>
          <w:szCs w:val="24"/>
        </w:rPr>
        <w:t xml:space="preserve"> ismeretek</w:t>
      </w:r>
    </w:p>
    <w:p w14:paraId="0EFCC3F0" w14:textId="77777777" w:rsidR="00B64FCB" w:rsidRPr="002B5BF7" w:rsidRDefault="00B64FCB" w:rsidP="00B64FCB">
      <w:pPr>
        <w:spacing w:after="0"/>
        <w:ind w:left="426"/>
      </w:pPr>
    </w:p>
    <w:p w14:paraId="11F57D0F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11CB6063" w14:textId="5156E28D" w:rsidR="00B64FCB" w:rsidRDefault="00D079A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Klinikai táplálás</w:t>
      </w:r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10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23D6D13" w14:textId="77777777" w:rsidR="00B64FCB" w:rsidRDefault="00D079A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táplálásterápia fogalma</w:t>
      </w:r>
    </w:p>
    <w:p w14:paraId="498E4F73" w14:textId="77777777" w:rsidR="00D079A2" w:rsidRDefault="00D079A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szervezet folyadék és energia igénye</w:t>
      </w:r>
    </w:p>
    <w:p w14:paraId="738AD354" w14:textId="77777777" w:rsidR="00D079A2" w:rsidRDefault="00D079A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proofErr w:type="spellStart"/>
      <w:r>
        <w:rPr>
          <w:rFonts w:cs="Times New Roman"/>
        </w:rPr>
        <w:t>malnutrició</w:t>
      </w:r>
      <w:proofErr w:type="spellEnd"/>
      <w:r>
        <w:rPr>
          <w:rFonts w:cs="Times New Roman"/>
        </w:rPr>
        <w:t xml:space="preserve"> kialakulása, veszélyei, következményei</w:t>
      </w:r>
    </w:p>
    <w:p w14:paraId="2FDA3494" w14:textId="77777777" w:rsidR="00D079A2" w:rsidRDefault="00D079A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Tápanyagok, az energia</w:t>
      </w:r>
    </w:p>
    <w:p w14:paraId="611FDD5E" w14:textId="77777777" w:rsidR="00D079A2" w:rsidRDefault="00D079A2" w:rsidP="00B64FCB">
      <w:pPr>
        <w:spacing w:after="0"/>
        <w:ind w:left="851"/>
      </w:pPr>
      <w:r>
        <w:t>A tápláltsági állapot felmérésének módszerei, az energia és tápanyagszükséglet meghatározása csecsemő és gyermekkorban</w:t>
      </w:r>
    </w:p>
    <w:p w14:paraId="1E7C438E" w14:textId="77777777" w:rsidR="00D079A2" w:rsidRDefault="00D079A2" w:rsidP="00B64FCB">
      <w:pPr>
        <w:spacing w:after="0"/>
        <w:ind w:left="851"/>
      </w:pPr>
      <w:r>
        <w:t>A táplálási terv felépítése</w:t>
      </w:r>
    </w:p>
    <w:p w14:paraId="20386159" w14:textId="77777777" w:rsidR="00D079A2" w:rsidRDefault="00D079A2" w:rsidP="00B64FCB">
      <w:pPr>
        <w:spacing w:after="0"/>
        <w:ind w:left="851"/>
      </w:pPr>
      <w:r>
        <w:t>A team munka fontossága a táplálásterápia során</w:t>
      </w:r>
    </w:p>
    <w:p w14:paraId="2DFB671A" w14:textId="77777777" w:rsidR="00D079A2" w:rsidRDefault="00D079A2" w:rsidP="00B64FCB">
      <w:pPr>
        <w:spacing w:after="0"/>
        <w:ind w:left="851"/>
      </w:pPr>
      <w:r>
        <w:t>Betegmenedzsment, gondozás</w:t>
      </w:r>
    </w:p>
    <w:p w14:paraId="20AF2D22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7B633F46" w14:textId="648BCDF5" w:rsidR="00B64FCB" w:rsidRDefault="00D079A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Enterális</w:t>
      </w:r>
      <w:proofErr w:type="spellEnd"/>
      <w:r>
        <w:rPr>
          <w:b/>
          <w:i/>
        </w:rPr>
        <w:t xml:space="preserve"> táplálás</w:t>
      </w:r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11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297F5D0A" w14:textId="77777777" w:rsidR="00D079A2" w:rsidRDefault="00D079A2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Enterális</w:t>
      </w:r>
      <w:proofErr w:type="spellEnd"/>
      <w:r>
        <w:rPr>
          <w:rFonts w:cs="Times New Roman"/>
        </w:rPr>
        <w:t xml:space="preserve"> táplálás fogalma, fajtái</w:t>
      </w:r>
    </w:p>
    <w:p w14:paraId="1620FECF" w14:textId="77777777" w:rsidR="00B64FCB" w:rsidRDefault="00D079A2" w:rsidP="00B64FCB">
      <w:pPr>
        <w:spacing w:after="0"/>
        <w:ind w:left="851"/>
      </w:pPr>
      <w:proofErr w:type="spellStart"/>
      <w:r>
        <w:t>Enterális</w:t>
      </w:r>
      <w:proofErr w:type="spellEnd"/>
      <w:r>
        <w:t xml:space="preserve"> tápszerek</w:t>
      </w:r>
    </w:p>
    <w:p w14:paraId="0ADC0B31" w14:textId="77777777" w:rsidR="00D079A2" w:rsidRDefault="00D079A2" w:rsidP="00B64FCB">
      <w:pPr>
        <w:spacing w:after="0"/>
        <w:ind w:left="851"/>
      </w:pPr>
      <w:r>
        <w:t xml:space="preserve">Az </w:t>
      </w:r>
      <w:proofErr w:type="spellStart"/>
      <w:r>
        <w:t>enterális</w:t>
      </w:r>
      <w:proofErr w:type="spellEnd"/>
      <w:r>
        <w:t xml:space="preserve"> táplálás eszközei és ezek gondozása</w:t>
      </w:r>
    </w:p>
    <w:p w14:paraId="36A60EEC" w14:textId="77777777" w:rsidR="00D079A2" w:rsidRDefault="00D079A2" w:rsidP="00B64FCB">
      <w:pPr>
        <w:spacing w:after="0"/>
        <w:ind w:left="851"/>
      </w:pPr>
      <w:r>
        <w:t>Nem várt események felismerése</w:t>
      </w:r>
      <w:r w:rsidR="00551CBA">
        <w:t>, teendők a fenti tevékenységekkel kapcsolatban, biztonságos betegellátás</w:t>
      </w:r>
    </w:p>
    <w:p w14:paraId="1B974F73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16CFAED8" w14:textId="63AF6001" w:rsidR="00B64FCB" w:rsidRDefault="00551C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Parenterális</w:t>
      </w:r>
      <w:proofErr w:type="spellEnd"/>
      <w:r>
        <w:rPr>
          <w:b/>
          <w:i/>
        </w:rPr>
        <w:t xml:space="preserve"> táplálás</w:t>
      </w:r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10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3873538F" w14:textId="77777777" w:rsidR="00551CBA" w:rsidRPr="00551CBA" w:rsidRDefault="00551CBA" w:rsidP="00551CBA">
      <w:pPr>
        <w:spacing w:after="0"/>
        <w:ind w:left="851"/>
      </w:pPr>
      <w:proofErr w:type="spellStart"/>
      <w:r w:rsidRPr="00551CBA">
        <w:t>Parenterális</w:t>
      </w:r>
      <w:proofErr w:type="spellEnd"/>
      <w:r w:rsidRPr="00551CBA">
        <w:t xml:space="preserve"> táplálás fogalma, alapelvei </w:t>
      </w:r>
    </w:p>
    <w:p w14:paraId="3B596C8A" w14:textId="77777777" w:rsidR="00551CBA" w:rsidRPr="00551CBA" w:rsidRDefault="00551CBA" w:rsidP="00551CBA">
      <w:pPr>
        <w:spacing w:after="0"/>
        <w:ind w:left="851"/>
      </w:pPr>
      <w:proofErr w:type="spellStart"/>
      <w:r w:rsidRPr="00551CBA">
        <w:t>Parenterális</w:t>
      </w:r>
      <w:proofErr w:type="spellEnd"/>
      <w:r w:rsidRPr="00551CBA">
        <w:t xml:space="preserve"> táplálást indokoló állapotok</w:t>
      </w:r>
    </w:p>
    <w:p w14:paraId="70A5D0EF" w14:textId="77777777" w:rsidR="00551CBA" w:rsidRPr="00551CBA" w:rsidRDefault="00551CBA" w:rsidP="00551CBA">
      <w:pPr>
        <w:spacing w:after="0"/>
        <w:ind w:left="851"/>
      </w:pPr>
      <w:r w:rsidRPr="00551CBA">
        <w:t xml:space="preserve">A </w:t>
      </w:r>
      <w:proofErr w:type="spellStart"/>
      <w:r w:rsidRPr="00551CBA">
        <w:t>parenterális</w:t>
      </w:r>
      <w:proofErr w:type="spellEnd"/>
      <w:r w:rsidRPr="00551CBA">
        <w:t xml:space="preserve"> táplálás javallatai, ellenjavallatai</w:t>
      </w:r>
    </w:p>
    <w:p w14:paraId="244D42C2" w14:textId="77777777" w:rsidR="00551CBA" w:rsidRPr="00551CBA" w:rsidRDefault="00551CBA" w:rsidP="00551CBA">
      <w:pPr>
        <w:spacing w:after="0"/>
        <w:ind w:left="851"/>
      </w:pPr>
      <w:proofErr w:type="spellStart"/>
      <w:r w:rsidRPr="00551CBA">
        <w:t>Parenterálisan</w:t>
      </w:r>
      <w:proofErr w:type="spellEnd"/>
      <w:r w:rsidRPr="00551CBA">
        <w:t xml:space="preserve"> alkalmazható tápoldatok</w:t>
      </w:r>
    </w:p>
    <w:p w14:paraId="4306CF8A" w14:textId="77777777" w:rsidR="00551CBA" w:rsidRPr="00551CBA" w:rsidRDefault="00551CBA" w:rsidP="00551CBA">
      <w:pPr>
        <w:spacing w:after="0"/>
        <w:ind w:left="851"/>
      </w:pPr>
      <w:r w:rsidRPr="00551CBA">
        <w:t xml:space="preserve">A </w:t>
      </w:r>
      <w:proofErr w:type="spellStart"/>
      <w:r w:rsidRPr="00551CBA">
        <w:t>parenterális</w:t>
      </w:r>
      <w:proofErr w:type="spellEnd"/>
      <w:r w:rsidRPr="00551CBA">
        <w:t xml:space="preserve"> táplálás eszközei, ezek gondozása </w:t>
      </w:r>
    </w:p>
    <w:p w14:paraId="7754AA69" w14:textId="77777777" w:rsidR="00B64FCB" w:rsidRPr="00551CBA" w:rsidRDefault="00551CBA" w:rsidP="00551CBA">
      <w:pPr>
        <w:spacing w:after="0"/>
        <w:ind w:left="851"/>
      </w:pPr>
      <w:r w:rsidRPr="00551CBA">
        <w:t xml:space="preserve">Nem várt események felismerése teendők a fenti tevékenységekkel </w:t>
      </w:r>
      <w:r>
        <w:t>kapcsolatban, biztonságos betegellátás</w:t>
      </w:r>
    </w:p>
    <w:p w14:paraId="061A70B7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F62C59E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4B440D86" w14:textId="77777777" w:rsidR="00B64FCB" w:rsidRPr="00B64FCB" w:rsidRDefault="00551CBA" w:rsidP="00B64FCB">
      <w:pPr>
        <w:spacing w:after="0"/>
        <w:ind w:left="426"/>
        <w:rPr>
          <w:i/>
        </w:rPr>
      </w:pPr>
      <w:r>
        <w:rPr>
          <w:i/>
        </w:rPr>
        <w:t>Tanterem, szaktanterem, demonstrációs terem</w:t>
      </w:r>
    </w:p>
    <w:p w14:paraId="0CC7A054" w14:textId="77777777" w:rsidR="00B64FCB" w:rsidRPr="002B5BF7" w:rsidRDefault="00B64FCB" w:rsidP="00B64FCB">
      <w:pPr>
        <w:spacing w:after="0"/>
        <w:ind w:left="426"/>
      </w:pPr>
    </w:p>
    <w:p w14:paraId="615E7767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00178FCD" w14:textId="77777777" w:rsidR="00B64FCB" w:rsidRDefault="00B64FCB" w:rsidP="00B64FCB">
      <w:pPr>
        <w:spacing w:after="0"/>
        <w:ind w:left="426"/>
      </w:pPr>
    </w:p>
    <w:p w14:paraId="4C44ADC0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01CA8DDF" w14:textId="77777777" w:rsidR="003823AB" w:rsidRPr="003823AB" w:rsidRDefault="003823AB" w:rsidP="003823AB">
      <w:pPr>
        <w:spacing w:after="0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823AB" w:rsidRPr="003823AB" w14:paraId="13E49289" w14:textId="77777777" w:rsidTr="003823AB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165C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B2F6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59F2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6E82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823AB" w:rsidRPr="003823AB" w14:paraId="0278F714" w14:textId="77777777" w:rsidTr="003823AB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64326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AD72E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DD96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A082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7A1C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702F3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823AB" w:rsidRPr="003823AB" w14:paraId="24690F61" w14:textId="77777777" w:rsidTr="003823AB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B62B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756B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6462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D3ACE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5AA0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D8E7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torzók, anatómia ábrák, </w:t>
            </w: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oktatófilmelmek</w:t>
            </w:r>
            <w:proofErr w:type="spellEnd"/>
          </w:p>
        </w:tc>
      </w:tr>
      <w:tr w:rsidR="003823AB" w:rsidRPr="003823AB" w14:paraId="76C6A700" w14:textId="77777777" w:rsidTr="00382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FCC0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36044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0F93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60ED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3659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CD00F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70B91C1A" w14:textId="77777777" w:rsidTr="00382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1A18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EEC6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FC08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9D3E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F1A0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67BD3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flipchart</w:t>
            </w:r>
            <w:proofErr w:type="spellEnd"/>
          </w:p>
        </w:tc>
      </w:tr>
      <w:tr w:rsidR="003823AB" w:rsidRPr="003823AB" w14:paraId="2F66C6A6" w14:textId="77777777" w:rsidTr="00382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7F21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FB592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591F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E326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0B30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0AE97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Komputeres eszközök</w:t>
            </w:r>
          </w:p>
        </w:tc>
      </w:tr>
      <w:tr w:rsidR="003823AB" w:rsidRPr="003823AB" w14:paraId="31D4847A" w14:textId="77777777" w:rsidTr="003823AB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FA87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DE498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78A7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8AD2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6D56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4D6E2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torzók, anatómia ábrák</w:t>
            </w:r>
          </w:p>
        </w:tc>
      </w:tr>
      <w:tr w:rsidR="003823AB" w:rsidRPr="003823AB" w14:paraId="74244441" w14:textId="77777777" w:rsidTr="00382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B172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352E3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F98A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FC50A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6D4F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4FABF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6D1C1A1C" w14:textId="77777777" w:rsidTr="00382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B6DC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EF7A9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FC0BE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23BA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633AE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969CA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6A22990F" w14:textId="77777777" w:rsidR="00B64FCB" w:rsidRDefault="00B64FCB" w:rsidP="00B64FCB">
      <w:pPr>
        <w:spacing w:after="0"/>
        <w:ind w:left="426"/>
      </w:pPr>
    </w:p>
    <w:p w14:paraId="4C56BC13" w14:textId="77777777" w:rsidR="003823A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367A06C2" w14:textId="77777777" w:rsidR="003823AB" w:rsidRPr="003823AB" w:rsidRDefault="003823AB" w:rsidP="003823AB">
      <w:pPr>
        <w:spacing w:after="0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5"/>
        <w:gridCol w:w="758"/>
        <w:gridCol w:w="796"/>
        <w:gridCol w:w="774"/>
        <w:gridCol w:w="2361"/>
      </w:tblGrid>
      <w:tr w:rsidR="003823AB" w:rsidRPr="003823AB" w14:paraId="0CB46641" w14:textId="77777777" w:rsidTr="003823AB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222D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0185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32B0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D54A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823AB" w:rsidRPr="003823AB" w14:paraId="35DBA173" w14:textId="77777777" w:rsidTr="003823AB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39484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5820B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A9DA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F490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1ED2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40048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823AB" w:rsidRPr="003823AB" w14:paraId="2AA100B0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CD83B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84282CE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823AB" w:rsidRPr="003823AB" w14:paraId="6768D822" w14:textId="77777777" w:rsidTr="003823AB">
        <w:trPr>
          <w:trHeight w:val="765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4307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4E901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B8AD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9BB1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B0D3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5CE52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 anatómiai ábragyűjtemény, munkafüzet</w:t>
            </w:r>
          </w:p>
        </w:tc>
      </w:tr>
      <w:tr w:rsidR="003823AB" w:rsidRPr="003823AB" w14:paraId="43B665FC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880F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88428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2D91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D43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C77E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FB3EE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Írott </w:t>
            </w: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media</w:t>
            </w:r>
            <w:proofErr w:type="spell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munkafüzet</w:t>
            </w:r>
          </w:p>
        </w:tc>
      </w:tr>
      <w:tr w:rsidR="003823AB" w:rsidRPr="003823AB" w14:paraId="33E7FA05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35B0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8C7C8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5172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50DC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F4FE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865D8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</w:tr>
      <w:tr w:rsidR="003823AB" w:rsidRPr="003823AB" w14:paraId="622A400D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F5E2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74FA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0A77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5317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73C4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15E44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eszközök, munkafüzet</w:t>
            </w:r>
          </w:p>
        </w:tc>
      </w:tr>
      <w:tr w:rsidR="003823AB" w:rsidRPr="003823AB" w14:paraId="1CBA4113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81B8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5A81F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F741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4A2F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CC21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D9BAF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6E5C3F30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F27B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402C1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A8D7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0EE0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89BC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CBFF1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7694836D" w14:textId="77777777" w:rsidTr="003823AB">
        <w:trPr>
          <w:trHeight w:val="102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10EF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3328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245D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D5D4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084C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7B50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3823AB" w:rsidRPr="003823AB" w14:paraId="7441DA4A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A82E4D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A9293ED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823AB" w:rsidRPr="003823AB" w14:paraId="6FF52B15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380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1403B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9BDF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8D4B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453B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D0713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4A42F10C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2B3E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C4E5A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6BDB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817D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6E26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860B6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7CBC6A30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6256A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614FF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4B0A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B6E4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2D47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CB86F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365CA23F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BAE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93FB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DCC0A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9417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18E6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00DC1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Tesztbank</w:t>
            </w:r>
          </w:p>
        </w:tc>
      </w:tr>
      <w:tr w:rsidR="003823AB" w:rsidRPr="003823AB" w14:paraId="028B0A35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0B6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730F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DE5DE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85EB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5C5D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336D2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</w:p>
        </w:tc>
      </w:tr>
      <w:tr w:rsidR="003823AB" w:rsidRPr="003823AB" w14:paraId="403626CA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346B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D459C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43BB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32D8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746CE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3F25F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57252F14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AEC0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D7773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C458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4223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1471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1E0AD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5962FEC1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88BFF8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DD617FC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3823AB" w:rsidRPr="003823AB" w14:paraId="35B5D532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414A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8D24F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90EC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86EF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5B39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6F0F0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3823AB" w:rsidRPr="003823AB" w14:paraId="07DD43F8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0A6D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E8C5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A721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8CF8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F283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6B793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3823AB" w:rsidRPr="003823AB" w14:paraId="3014F71E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E85321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6DFBAFA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823AB" w:rsidRPr="003823AB" w14:paraId="2ED05447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FBC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F34B8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6384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9056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140E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464EC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7D6D7C36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DF78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D66FC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497D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1886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A3F2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5279E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4951B421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31D1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F4CAC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D5C8A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4163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50E0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7F86A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77599AC5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8239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B1EC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8322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8B9B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885A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B528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331ADDA4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36B5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967C9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F3D9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9E2A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A028E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0D728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32B059A8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8B5BAB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EC7D12B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823AB" w:rsidRPr="003823AB" w14:paraId="6C3DC638" w14:textId="77777777" w:rsidTr="003823AB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C3F4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33D1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B4FB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E919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389A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55A16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3823AB" w:rsidRPr="003823AB" w14:paraId="3FB8C343" w14:textId="77777777" w:rsidTr="003823AB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567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30FE1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51AF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8ECE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5D62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472E6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3823AB" w:rsidRPr="003823AB" w14:paraId="71BBB1DC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E27B5C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475AEB2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3823AB" w:rsidRPr="003823AB" w14:paraId="645087E8" w14:textId="77777777" w:rsidTr="003823AB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344E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70EAF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B355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9A49E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D17B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3AAE9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</w:tbl>
    <w:p w14:paraId="007AB244" w14:textId="77777777" w:rsidR="00B64FCB" w:rsidRPr="002B5BF7" w:rsidRDefault="00B64FCB" w:rsidP="00B64FCB">
      <w:pPr>
        <w:spacing w:after="0"/>
        <w:ind w:left="426"/>
      </w:pPr>
    </w:p>
    <w:p w14:paraId="7E158C27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1BAEAFE1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7A8D4A57" w14:textId="5A02F0FC" w:rsidR="003823AB" w:rsidRDefault="003823AB">
      <w:pPr>
        <w:spacing w:after="200" w:line="276" w:lineRule="auto"/>
        <w:jc w:val="left"/>
        <w:rPr>
          <w:b/>
        </w:rPr>
      </w:pPr>
    </w:p>
    <w:p w14:paraId="1969DE8C" w14:textId="121EB7CF" w:rsidR="00B64FCB" w:rsidRPr="00644690" w:rsidRDefault="00551CBA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A táplálásterápia gyakorlata</w:t>
      </w:r>
      <w:r w:rsidR="00B64FCB" w:rsidRPr="00644690">
        <w:rPr>
          <w:b/>
        </w:rPr>
        <w:tab/>
      </w:r>
      <w:r w:rsidR="008653D9">
        <w:rPr>
          <w:b/>
        </w:rPr>
        <w:t xml:space="preserve"> 15,5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0D8B6CEA" w14:textId="77777777" w:rsidR="00B64FCB" w:rsidRPr="00644690" w:rsidRDefault="00B64FCB" w:rsidP="00B64FCB"/>
    <w:p w14:paraId="38DE0E7F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39DEEE89" w14:textId="3F7E4043" w:rsidR="00551CBA" w:rsidRPr="00551CBA" w:rsidRDefault="00551CBA" w:rsidP="00551CBA">
      <w:pPr>
        <w:spacing w:after="0"/>
        <w:ind w:left="426"/>
      </w:pPr>
      <w:r w:rsidRPr="00551CBA">
        <w:t xml:space="preserve">A Táplálásterápia gyakorlatához tartozó kompetenciák elsajátíttatása. Ennek érdekében evidenciákon alapuló széleskörű gyakorlati ismeretek átadása, képességek és készségek kialakítása, amelyek képessé teszik a Csecsemő és gyermekápolót arra, hogy az ellátást a csecsemő vagy gyermek és családja, illetve a közösség testi, lelki, szociokulturális jellemzők figyelembevételével végezze. </w:t>
      </w:r>
    </w:p>
    <w:p w14:paraId="3871D3CA" w14:textId="77777777" w:rsidR="00551CBA" w:rsidRPr="00551CBA" w:rsidRDefault="00551CBA" w:rsidP="00551CBA">
      <w:pPr>
        <w:spacing w:after="0"/>
        <w:ind w:left="426"/>
      </w:pPr>
      <w:r w:rsidRPr="00551CBA">
        <w:t>Az ellátást az ápolási folyamat elvei szerint (felmérés, tervezés, végrehatás, értékelés) tudja gyakorolni.</w:t>
      </w:r>
    </w:p>
    <w:p w14:paraId="01D6B3F2" w14:textId="77777777" w:rsidR="00551CBA" w:rsidRPr="00551CBA" w:rsidRDefault="00551CBA" w:rsidP="00551CBA">
      <w:pPr>
        <w:spacing w:after="0"/>
        <w:ind w:left="426"/>
      </w:pPr>
      <w:r w:rsidRPr="00551CBA">
        <w:t>Legyen képes:</w:t>
      </w:r>
    </w:p>
    <w:p w14:paraId="24C1E9F0" w14:textId="77777777" w:rsidR="00551CBA" w:rsidRPr="00551CBA" w:rsidRDefault="00551CBA" w:rsidP="00E94960">
      <w:pPr>
        <w:pStyle w:val="Listaszerbekezds"/>
        <w:numPr>
          <w:ilvl w:val="0"/>
          <w:numId w:val="27"/>
        </w:numPr>
        <w:spacing w:after="0"/>
      </w:pPr>
      <w:r w:rsidRPr="00551CBA">
        <w:t>személyes, társas és módszertani kompetenciák birtokában korszerű szemlélettel részt venni a beteg gyermekek ápolásában, gondozásában</w:t>
      </w:r>
    </w:p>
    <w:p w14:paraId="3E38574F" w14:textId="77777777" w:rsidR="00551CBA" w:rsidRPr="00551CBA" w:rsidRDefault="00551CBA" w:rsidP="00E94960">
      <w:pPr>
        <w:pStyle w:val="Listaszerbekezds"/>
        <w:numPr>
          <w:ilvl w:val="0"/>
          <w:numId w:val="27"/>
        </w:numPr>
        <w:spacing w:after="0"/>
      </w:pPr>
      <w:r w:rsidRPr="00551CBA">
        <w:t xml:space="preserve">a klinikai és </w:t>
      </w:r>
      <w:proofErr w:type="spellStart"/>
      <w:r w:rsidRPr="00551CBA">
        <w:t>szakápolástani</w:t>
      </w:r>
      <w:proofErr w:type="spellEnd"/>
      <w:r w:rsidRPr="00551CBA">
        <w:t xml:space="preserve"> elméleti ismereteit az ápolói ellátás gyakorlatában integrálni</w:t>
      </w:r>
    </w:p>
    <w:p w14:paraId="127A483F" w14:textId="77777777" w:rsidR="00551CBA" w:rsidRPr="00551CBA" w:rsidRDefault="00551CBA" w:rsidP="00E94960">
      <w:pPr>
        <w:pStyle w:val="Listaszerbekezds"/>
        <w:numPr>
          <w:ilvl w:val="0"/>
          <w:numId w:val="27"/>
        </w:numPr>
        <w:spacing w:after="0"/>
      </w:pPr>
      <w:r w:rsidRPr="00551CBA">
        <w:t>szisztematikus, egyénre szabott ápolást, szakápolást és gondozást nyújtani, amely a csecsemő vagy gyermek szükségleteinek kielégítésére irányul</w:t>
      </w:r>
    </w:p>
    <w:p w14:paraId="7832447E" w14:textId="77777777" w:rsidR="00551CBA" w:rsidRPr="00551CBA" w:rsidRDefault="00551CBA" w:rsidP="00E94960">
      <w:pPr>
        <w:pStyle w:val="Listaszerbekezds"/>
        <w:numPr>
          <w:ilvl w:val="0"/>
          <w:numId w:val="27"/>
        </w:numPr>
        <w:spacing w:after="0"/>
        <w:rPr>
          <w:rFonts w:cs="Times New Roman"/>
          <w:szCs w:val="24"/>
        </w:rPr>
      </w:pPr>
      <w:r w:rsidRPr="00551CBA">
        <w:t>a beteg állapotváltozásait észlelni, azokat értelmezni és a további ellátási kompetenciáról</w:t>
      </w:r>
      <w:r w:rsidRPr="00551CBA">
        <w:rPr>
          <w:rFonts w:cs="Times New Roman"/>
          <w:szCs w:val="24"/>
        </w:rPr>
        <w:t xml:space="preserve"> dönteni </w:t>
      </w:r>
    </w:p>
    <w:p w14:paraId="3B7A8B09" w14:textId="77777777" w:rsidR="00B64FCB" w:rsidRPr="002B5BF7" w:rsidRDefault="00B64FCB" w:rsidP="00B64FCB">
      <w:pPr>
        <w:spacing w:after="0"/>
        <w:ind w:left="426"/>
      </w:pPr>
    </w:p>
    <w:p w14:paraId="6734BC72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6D2E5BFF" w14:textId="77777777" w:rsidR="00551CBA" w:rsidRPr="00551CBA" w:rsidRDefault="00551CBA" w:rsidP="00551CBA">
      <w:pPr>
        <w:spacing w:after="0"/>
        <w:ind w:left="426"/>
      </w:pPr>
      <w:r w:rsidRPr="00551CBA">
        <w:t>Anatómia</w:t>
      </w:r>
    </w:p>
    <w:p w14:paraId="268C25C6" w14:textId="77777777" w:rsidR="00551CBA" w:rsidRPr="00551CBA" w:rsidRDefault="00551CBA" w:rsidP="00551CBA">
      <w:pPr>
        <w:spacing w:after="0"/>
        <w:ind w:left="426"/>
      </w:pPr>
      <w:r w:rsidRPr="00551CBA">
        <w:t>Élettan</w:t>
      </w:r>
    </w:p>
    <w:p w14:paraId="6991D234" w14:textId="77777777" w:rsidR="00551CBA" w:rsidRPr="00551CBA" w:rsidRDefault="00551CBA" w:rsidP="00551CBA">
      <w:pPr>
        <w:spacing w:after="0"/>
        <w:ind w:left="426"/>
      </w:pPr>
      <w:r w:rsidRPr="00551CBA">
        <w:t>Kórélettan</w:t>
      </w:r>
    </w:p>
    <w:p w14:paraId="1A39F45A" w14:textId="77777777" w:rsidR="00551CBA" w:rsidRPr="00551CBA" w:rsidRDefault="00551CBA" w:rsidP="00551CBA">
      <w:pPr>
        <w:spacing w:after="0"/>
        <w:ind w:left="426"/>
      </w:pPr>
      <w:proofErr w:type="spellStart"/>
      <w:r w:rsidRPr="00551CBA">
        <w:t>Dietetika</w:t>
      </w:r>
      <w:proofErr w:type="spellEnd"/>
    </w:p>
    <w:p w14:paraId="3C5FE3E8" w14:textId="77777777" w:rsidR="00551CBA" w:rsidRPr="00551CBA" w:rsidRDefault="00551CBA" w:rsidP="00551CBA">
      <w:pPr>
        <w:spacing w:after="0"/>
        <w:ind w:left="426"/>
      </w:pPr>
      <w:r w:rsidRPr="00551CBA">
        <w:t>Diagnosztika/Terápia</w:t>
      </w:r>
    </w:p>
    <w:p w14:paraId="45B7127F" w14:textId="77777777" w:rsidR="00551CBA" w:rsidRPr="00551CBA" w:rsidRDefault="00551CBA" w:rsidP="00551CBA">
      <w:pPr>
        <w:spacing w:after="0"/>
        <w:ind w:left="426"/>
      </w:pPr>
      <w:r w:rsidRPr="00551CBA">
        <w:t>Gyermeksebészet</w:t>
      </w:r>
    </w:p>
    <w:p w14:paraId="1B4D7C76" w14:textId="77777777" w:rsidR="00551CBA" w:rsidRPr="00551CBA" w:rsidRDefault="00551CBA" w:rsidP="00551CBA">
      <w:pPr>
        <w:spacing w:after="0"/>
        <w:ind w:left="426"/>
      </w:pPr>
      <w:r w:rsidRPr="00551CBA">
        <w:t>Gyógyszertan</w:t>
      </w:r>
    </w:p>
    <w:p w14:paraId="06AC8B0B" w14:textId="77777777" w:rsidR="00551CBA" w:rsidRPr="00551CBA" w:rsidRDefault="00551CBA" w:rsidP="00551CBA">
      <w:pPr>
        <w:spacing w:after="0"/>
        <w:ind w:left="426"/>
      </w:pPr>
      <w:r>
        <w:t>Ápolás</w:t>
      </w:r>
      <w:r w:rsidRPr="00551CBA">
        <w:t>elmélet</w:t>
      </w:r>
    </w:p>
    <w:p w14:paraId="245EE61C" w14:textId="77777777" w:rsidR="00551CBA" w:rsidRPr="00551CBA" w:rsidRDefault="00551CBA" w:rsidP="00551CBA">
      <w:pPr>
        <w:spacing w:after="0"/>
        <w:ind w:left="426"/>
      </w:pPr>
      <w:proofErr w:type="spellStart"/>
      <w:r w:rsidRPr="00551CBA">
        <w:t>Szakápolástan</w:t>
      </w:r>
      <w:proofErr w:type="spellEnd"/>
    </w:p>
    <w:p w14:paraId="67AE9417" w14:textId="77777777" w:rsidR="00551CBA" w:rsidRPr="00551CBA" w:rsidRDefault="00551CBA" w:rsidP="00551CBA">
      <w:pPr>
        <w:spacing w:after="0"/>
        <w:ind w:left="426"/>
      </w:pPr>
      <w:r w:rsidRPr="00551CBA">
        <w:t>Ápoláslélektan</w:t>
      </w:r>
    </w:p>
    <w:p w14:paraId="2F7420FB" w14:textId="77777777" w:rsidR="00551CBA" w:rsidRPr="00551CBA" w:rsidRDefault="00551CBA" w:rsidP="00551CBA">
      <w:pPr>
        <w:spacing w:after="0"/>
        <w:ind w:left="426"/>
      </w:pPr>
      <w:r w:rsidRPr="00551CBA">
        <w:t>Ápolás etika</w:t>
      </w:r>
    </w:p>
    <w:p w14:paraId="152202DF" w14:textId="77777777" w:rsidR="00551CBA" w:rsidRPr="00551CBA" w:rsidRDefault="00551CBA" w:rsidP="00551CBA">
      <w:pPr>
        <w:spacing w:after="0"/>
        <w:ind w:left="426"/>
      </w:pPr>
      <w:r w:rsidRPr="00551CBA">
        <w:t>Bioetika</w:t>
      </w:r>
    </w:p>
    <w:p w14:paraId="54D4D5A4" w14:textId="77777777" w:rsidR="00551CBA" w:rsidRPr="00551CBA" w:rsidRDefault="00551CBA" w:rsidP="00551CBA">
      <w:pPr>
        <w:spacing w:after="0"/>
        <w:ind w:left="426"/>
      </w:pPr>
      <w:r w:rsidRPr="00551CBA">
        <w:t>Betegjogok</w:t>
      </w:r>
    </w:p>
    <w:p w14:paraId="0414CA00" w14:textId="77777777" w:rsidR="00551CBA" w:rsidRPr="00551CBA" w:rsidRDefault="00551CBA" w:rsidP="00551CBA">
      <w:pPr>
        <w:spacing w:after="0"/>
        <w:ind w:left="426"/>
      </w:pPr>
      <w:r w:rsidRPr="00551CBA">
        <w:t>Egészségnevelés</w:t>
      </w:r>
    </w:p>
    <w:p w14:paraId="2C96182D" w14:textId="77777777" w:rsidR="00551CBA" w:rsidRPr="00551CBA" w:rsidRDefault="00551CBA" w:rsidP="00551CBA">
      <w:pPr>
        <w:spacing w:after="0"/>
        <w:ind w:left="426"/>
      </w:pPr>
      <w:r w:rsidRPr="00551CBA">
        <w:t>Szakmai kommunikáció</w:t>
      </w:r>
    </w:p>
    <w:p w14:paraId="152A3657" w14:textId="77777777" w:rsidR="00B64FCB" w:rsidRDefault="00551CBA" w:rsidP="00551CBA">
      <w:pPr>
        <w:spacing w:after="0"/>
        <w:ind w:left="426"/>
      </w:pPr>
      <w:r w:rsidRPr="00551CBA">
        <w:t>Minőségbiztosítás</w:t>
      </w:r>
    </w:p>
    <w:p w14:paraId="0F735FBB" w14:textId="77777777" w:rsidR="00B64FCB" w:rsidRPr="002B5BF7" w:rsidRDefault="00B64FCB" w:rsidP="00B64FCB">
      <w:pPr>
        <w:spacing w:after="0"/>
        <w:ind w:left="426"/>
      </w:pPr>
    </w:p>
    <w:p w14:paraId="582C3E48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345E3696" w14:textId="295A5657" w:rsidR="00B64FCB" w:rsidRDefault="00ED568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klinikai táplálás gyakorlata</w:t>
      </w:r>
      <w:r w:rsidR="00575B14">
        <w:rPr>
          <w:b/>
          <w:i/>
        </w:rPr>
        <w:t xml:space="preserve"> csecsemő és gyermekkorban</w:t>
      </w:r>
      <w:r w:rsidR="00B64FCB" w:rsidRPr="00644690">
        <w:rPr>
          <w:b/>
          <w:i/>
        </w:rPr>
        <w:tab/>
      </w:r>
      <w:r w:rsidR="008653D9">
        <w:rPr>
          <w:b/>
          <w:i/>
        </w:rPr>
        <w:t>6</w:t>
      </w:r>
      <w:r w:rsidR="00791521">
        <w:rPr>
          <w:b/>
          <w:i/>
        </w:rPr>
        <w:t xml:space="preserve">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D60D796" w14:textId="77777777" w:rsidR="00ED568B" w:rsidRPr="00ED568B" w:rsidRDefault="00ED568B" w:rsidP="00ED568B">
      <w:pPr>
        <w:spacing w:after="0"/>
        <w:ind w:left="851"/>
        <w:rPr>
          <w:rFonts w:cs="Times New Roman"/>
        </w:rPr>
      </w:pPr>
      <w:r w:rsidRPr="00ED568B">
        <w:rPr>
          <w:rFonts w:cs="Times New Roman"/>
        </w:rPr>
        <w:t>A folyadék és energia számítás gyakorlata</w:t>
      </w:r>
    </w:p>
    <w:p w14:paraId="273B46B9" w14:textId="77777777" w:rsidR="00ED568B" w:rsidRPr="00ED568B" w:rsidRDefault="00ED568B" w:rsidP="00ED568B">
      <w:pPr>
        <w:spacing w:after="0"/>
        <w:ind w:left="851"/>
        <w:rPr>
          <w:rFonts w:cs="Times New Roman"/>
        </w:rPr>
      </w:pPr>
      <w:r w:rsidRPr="00ED568B">
        <w:rPr>
          <w:rFonts w:cs="Times New Roman"/>
        </w:rPr>
        <w:t>Tápláltsági állapot felmérés és a rizikó szűrés gyakorlata</w:t>
      </w:r>
    </w:p>
    <w:p w14:paraId="2814E7A6" w14:textId="77777777" w:rsidR="00ED568B" w:rsidRPr="00ED568B" w:rsidRDefault="00ED568B" w:rsidP="00ED568B">
      <w:pPr>
        <w:spacing w:after="0"/>
        <w:ind w:left="851"/>
        <w:rPr>
          <w:rFonts w:cs="Times New Roman"/>
          <w:szCs w:val="24"/>
        </w:rPr>
      </w:pPr>
      <w:r w:rsidRPr="00ED568B">
        <w:rPr>
          <w:rFonts w:cs="Times New Roman"/>
        </w:rPr>
        <w:t>Betegmenedzsment</w:t>
      </w:r>
      <w:r w:rsidRPr="00ED568B">
        <w:rPr>
          <w:rFonts w:cs="Times New Roman"/>
          <w:szCs w:val="24"/>
        </w:rPr>
        <w:t>, gondozás a gyakorlatban</w:t>
      </w:r>
    </w:p>
    <w:p w14:paraId="450786DF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CCE025C" w14:textId="77777777" w:rsidR="00B64FCB" w:rsidRDefault="00ED568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Az </w:t>
      </w:r>
      <w:proofErr w:type="spellStart"/>
      <w:r>
        <w:rPr>
          <w:b/>
          <w:i/>
        </w:rPr>
        <w:t>enterális</w:t>
      </w:r>
      <w:proofErr w:type="spellEnd"/>
      <w:r>
        <w:rPr>
          <w:b/>
          <w:i/>
        </w:rPr>
        <w:t xml:space="preserve"> táplálás gyakorlata csecsemő és gyermekkorban</w:t>
      </w:r>
      <w:r w:rsidR="00B64FCB" w:rsidRPr="00644690">
        <w:rPr>
          <w:b/>
          <w:i/>
        </w:rPr>
        <w:tab/>
      </w:r>
      <w:r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63D6C19" w14:textId="77777777" w:rsidR="00ED568B" w:rsidRPr="00ED568B" w:rsidRDefault="00B64FCB" w:rsidP="00ED568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</w:t>
      </w:r>
      <w:r w:rsidR="00ED568B" w:rsidRPr="00ED568B">
        <w:rPr>
          <w:rFonts w:cs="Times New Roman"/>
        </w:rPr>
        <w:t xml:space="preserve"> </w:t>
      </w:r>
      <w:proofErr w:type="spellStart"/>
      <w:proofErr w:type="gramStart"/>
      <w:r w:rsidR="00ED568B" w:rsidRPr="00ED568B">
        <w:rPr>
          <w:rFonts w:cs="Times New Roman"/>
        </w:rPr>
        <w:t>A</w:t>
      </w:r>
      <w:proofErr w:type="spellEnd"/>
      <w:proofErr w:type="gramEnd"/>
      <w:r w:rsidR="00ED568B" w:rsidRPr="00ED568B">
        <w:rPr>
          <w:rFonts w:cs="Times New Roman"/>
        </w:rPr>
        <w:t xml:space="preserve"> klinikai </w:t>
      </w:r>
      <w:proofErr w:type="spellStart"/>
      <w:r w:rsidR="00ED568B" w:rsidRPr="00ED568B">
        <w:rPr>
          <w:rFonts w:cs="Times New Roman"/>
        </w:rPr>
        <w:t>enterális</w:t>
      </w:r>
      <w:proofErr w:type="spellEnd"/>
      <w:r w:rsidR="00ED568B" w:rsidRPr="00ED568B">
        <w:rPr>
          <w:rFonts w:cs="Times New Roman"/>
        </w:rPr>
        <w:t xml:space="preserve"> táplálás gyakorlata, ellenőrzése</w:t>
      </w:r>
    </w:p>
    <w:p w14:paraId="4D68CB68" w14:textId="77777777" w:rsidR="00ED568B" w:rsidRPr="00595737" w:rsidRDefault="00ED568B" w:rsidP="00ED568B">
      <w:pPr>
        <w:spacing w:after="0"/>
        <w:ind w:left="851"/>
        <w:rPr>
          <w:rFonts w:cs="Times New Roman"/>
        </w:rPr>
      </w:pPr>
      <w:r w:rsidRPr="00ED568B">
        <w:rPr>
          <w:rFonts w:cs="Times New Roman"/>
        </w:rPr>
        <w:t xml:space="preserve">A szondán át történő </w:t>
      </w:r>
      <w:r>
        <w:rPr>
          <w:rFonts w:cs="Times New Roman"/>
        </w:rPr>
        <w:t>(</w:t>
      </w:r>
      <w:proofErr w:type="spellStart"/>
      <w:r>
        <w:rPr>
          <w:rFonts w:cs="Times New Roman"/>
        </w:rPr>
        <w:t>Nasogastrikus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Nasoduodenális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N</w:t>
      </w:r>
      <w:r w:rsidRPr="00ED568B">
        <w:rPr>
          <w:rFonts w:cs="Times New Roman"/>
        </w:rPr>
        <w:t>asojejunális</w:t>
      </w:r>
      <w:proofErr w:type="spellEnd"/>
      <w:r w:rsidRPr="00ED568B">
        <w:rPr>
          <w:rFonts w:cs="Times New Roman"/>
        </w:rPr>
        <w:t>) táplálás gyakorlata</w:t>
      </w:r>
    </w:p>
    <w:p w14:paraId="485023D5" w14:textId="77777777" w:rsidR="00ED568B" w:rsidRPr="00ED568B" w:rsidRDefault="00ED568B" w:rsidP="00ED568B">
      <w:pPr>
        <w:spacing w:after="0"/>
        <w:ind w:left="851"/>
        <w:rPr>
          <w:rFonts w:cs="Times New Roman"/>
        </w:rPr>
      </w:pPr>
      <w:r w:rsidRPr="00ED568B">
        <w:rPr>
          <w:rFonts w:cs="Times New Roman"/>
        </w:rPr>
        <w:t xml:space="preserve">A </w:t>
      </w:r>
      <w:proofErr w:type="spellStart"/>
      <w:r w:rsidRPr="00ED568B">
        <w:rPr>
          <w:rFonts w:cs="Times New Roman"/>
        </w:rPr>
        <w:t>sztóma</w:t>
      </w:r>
      <w:proofErr w:type="spellEnd"/>
      <w:r w:rsidRPr="00ED568B">
        <w:rPr>
          <w:rFonts w:cs="Times New Roman"/>
        </w:rPr>
        <w:t xml:space="preserve"> eszközön (PEG, PEJ, </w:t>
      </w:r>
      <w:proofErr w:type="spellStart"/>
      <w:r w:rsidRPr="00ED568B">
        <w:rPr>
          <w:rFonts w:cs="Times New Roman"/>
        </w:rPr>
        <w:t>Jejunocath</w:t>
      </w:r>
      <w:proofErr w:type="spellEnd"/>
      <w:r w:rsidRPr="00ED568B">
        <w:rPr>
          <w:rFonts w:cs="Times New Roman"/>
        </w:rPr>
        <w:t xml:space="preserve">, </w:t>
      </w:r>
      <w:proofErr w:type="spellStart"/>
      <w:r w:rsidRPr="00ED568B">
        <w:rPr>
          <w:rFonts w:cs="Times New Roman"/>
        </w:rPr>
        <w:t>Button</w:t>
      </w:r>
      <w:proofErr w:type="spellEnd"/>
      <w:r w:rsidRPr="00ED568B">
        <w:rPr>
          <w:rFonts w:cs="Times New Roman"/>
        </w:rPr>
        <w:t xml:space="preserve">) </w:t>
      </w:r>
      <w:proofErr w:type="gramStart"/>
      <w:r w:rsidRPr="00ED568B">
        <w:rPr>
          <w:rFonts w:cs="Times New Roman"/>
        </w:rPr>
        <w:t>keresztül történő</w:t>
      </w:r>
      <w:proofErr w:type="gramEnd"/>
      <w:r w:rsidRPr="00ED568B">
        <w:rPr>
          <w:rFonts w:cs="Times New Roman"/>
        </w:rPr>
        <w:t xml:space="preserve"> táplálás gyakorlata</w:t>
      </w:r>
    </w:p>
    <w:p w14:paraId="457B6E0E" w14:textId="77777777" w:rsidR="00ED568B" w:rsidRPr="00ED568B" w:rsidRDefault="00ED568B" w:rsidP="00ED568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proofErr w:type="spellStart"/>
      <w:r>
        <w:rPr>
          <w:rFonts w:cs="Times New Roman"/>
        </w:rPr>
        <w:t>bólus</w:t>
      </w:r>
      <w:proofErr w:type="spellEnd"/>
      <w:r>
        <w:rPr>
          <w:rFonts w:cs="Times New Roman"/>
        </w:rPr>
        <w:t xml:space="preserve">, folyamatos, </w:t>
      </w:r>
      <w:proofErr w:type="spellStart"/>
      <w:r>
        <w:rPr>
          <w:rFonts w:cs="Times New Roman"/>
        </w:rPr>
        <w:t>intermit</w:t>
      </w:r>
      <w:r w:rsidRPr="00ED568B">
        <w:rPr>
          <w:rFonts w:cs="Times New Roman"/>
        </w:rPr>
        <w:t>táló</w:t>
      </w:r>
      <w:proofErr w:type="spellEnd"/>
      <w:r w:rsidRPr="00ED568B">
        <w:rPr>
          <w:rFonts w:cs="Times New Roman"/>
        </w:rPr>
        <w:t xml:space="preserve"> táplálás gyakorlata</w:t>
      </w:r>
    </w:p>
    <w:p w14:paraId="2B39FA76" w14:textId="77777777" w:rsidR="00ED568B" w:rsidRPr="00ED568B" w:rsidRDefault="00ED568B" w:rsidP="00ED568B">
      <w:pPr>
        <w:spacing w:after="0"/>
        <w:ind w:left="851"/>
        <w:rPr>
          <w:rFonts w:cs="Times New Roman"/>
        </w:rPr>
      </w:pPr>
      <w:r w:rsidRPr="00ED568B">
        <w:rPr>
          <w:rFonts w:cs="Times New Roman"/>
        </w:rPr>
        <w:t xml:space="preserve">Az </w:t>
      </w:r>
      <w:proofErr w:type="spellStart"/>
      <w:r w:rsidRPr="00ED568B">
        <w:rPr>
          <w:rFonts w:cs="Times New Roman"/>
        </w:rPr>
        <w:t>enterális</w:t>
      </w:r>
      <w:proofErr w:type="spellEnd"/>
      <w:r w:rsidRPr="00ED568B">
        <w:rPr>
          <w:rFonts w:cs="Times New Roman"/>
        </w:rPr>
        <w:t xml:space="preserve"> táplálás eszközei és ezek gondozásának gyakorlata</w:t>
      </w:r>
    </w:p>
    <w:p w14:paraId="6A4A3F81" w14:textId="77777777" w:rsidR="00B64FCB" w:rsidRPr="00ED568B" w:rsidRDefault="00ED568B" w:rsidP="00ED568B">
      <w:pPr>
        <w:spacing w:after="0"/>
        <w:ind w:left="851"/>
        <w:rPr>
          <w:rFonts w:cs="Times New Roman"/>
        </w:rPr>
      </w:pPr>
      <w:r w:rsidRPr="00ED568B">
        <w:rPr>
          <w:rFonts w:cs="Times New Roman"/>
        </w:rPr>
        <w:t xml:space="preserve">Nem várt események felismerése, elhárításuk </w:t>
      </w:r>
    </w:p>
    <w:p w14:paraId="3D73325F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07603FAE" w14:textId="77777777" w:rsidR="00B64FCB" w:rsidRDefault="00ED568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 </w:t>
      </w:r>
      <w:proofErr w:type="spellStart"/>
      <w:r>
        <w:rPr>
          <w:b/>
          <w:i/>
        </w:rPr>
        <w:t>parenterális</w:t>
      </w:r>
      <w:proofErr w:type="spellEnd"/>
      <w:r>
        <w:rPr>
          <w:b/>
          <w:i/>
        </w:rPr>
        <w:t xml:space="preserve"> táplálás gyakorlata csecsemő és gyermekkorban</w:t>
      </w:r>
      <w:r w:rsidR="00B64FCB" w:rsidRPr="00644690">
        <w:rPr>
          <w:b/>
          <w:i/>
        </w:rPr>
        <w:tab/>
      </w:r>
      <w:r w:rsidR="008653D9">
        <w:rPr>
          <w:b/>
          <w:i/>
        </w:rPr>
        <w:t>4,</w:t>
      </w:r>
      <w:r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277AF89" w14:textId="77777777" w:rsidR="00ED568B" w:rsidRPr="00ED568B" w:rsidRDefault="00B64FCB" w:rsidP="00ED568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</w:t>
      </w:r>
      <w:r w:rsidR="00ED568B" w:rsidRPr="00ED568B">
        <w:rPr>
          <w:rFonts w:cs="Times New Roman"/>
        </w:rPr>
        <w:t xml:space="preserve"> </w:t>
      </w:r>
      <w:proofErr w:type="spellStart"/>
      <w:r w:rsidR="00ED568B">
        <w:rPr>
          <w:rFonts w:cs="Times New Roman"/>
        </w:rPr>
        <w:t>p</w:t>
      </w:r>
      <w:r w:rsidR="00ED568B" w:rsidRPr="00ED568B">
        <w:rPr>
          <w:rFonts w:cs="Times New Roman"/>
        </w:rPr>
        <w:t>arenteralis</w:t>
      </w:r>
      <w:proofErr w:type="spellEnd"/>
      <w:r w:rsidR="00ED568B" w:rsidRPr="00ED568B">
        <w:rPr>
          <w:rFonts w:cs="Times New Roman"/>
        </w:rPr>
        <w:t xml:space="preserve"> táplálás gyakorlata, ellenőrzése</w:t>
      </w:r>
    </w:p>
    <w:p w14:paraId="1495CC86" w14:textId="77777777" w:rsidR="00ED568B" w:rsidRPr="00ED568B" w:rsidRDefault="00ED568B" w:rsidP="00ED568B">
      <w:pPr>
        <w:spacing w:after="0"/>
        <w:ind w:left="851"/>
        <w:rPr>
          <w:rFonts w:cs="Times New Roman"/>
        </w:rPr>
      </w:pPr>
      <w:proofErr w:type="spellStart"/>
      <w:r w:rsidRPr="00ED568B">
        <w:rPr>
          <w:rFonts w:cs="Times New Roman"/>
        </w:rPr>
        <w:t>Parenterális</w:t>
      </w:r>
      <w:proofErr w:type="spellEnd"/>
      <w:r w:rsidRPr="00ED568B">
        <w:rPr>
          <w:rFonts w:cs="Times New Roman"/>
        </w:rPr>
        <w:t xml:space="preserve"> táplálás perifériás vénás </w:t>
      </w:r>
      <w:proofErr w:type="spellStart"/>
      <w:r w:rsidRPr="00ED568B">
        <w:rPr>
          <w:rFonts w:cs="Times New Roman"/>
        </w:rPr>
        <w:t>kanülön</w:t>
      </w:r>
      <w:proofErr w:type="spellEnd"/>
      <w:r w:rsidRPr="00ED568B">
        <w:rPr>
          <w:rFonts w:cs="Times New Roman"/>
        </w:rPr>
        <w:t xml:space="preserve"> keresztül, eszközök </w:t>
      </w:r>
      <w:r>
        <w:rPr>
          <w:rFonts w:cs="Times New Roman"/>
        </w:rPr>
        <w:t xml:space="preserve">és </w:t>
      </w:r>
      <w:r w:rsidRPr="00ED568B">
        <w:rPr>
          <w:rFonts w:cs="Times New Roman"/>
        </w:rPr>
        <w:t>a kivitelezés gyakorlata</w:t>
      </w:r>
    </w:p>
    <w:p w14:paraId="51D3FB88" w14:textId="77777777" w:rsidR="00ED568B" w:rsidRPr="00ED568B" w:rsidRDefault="00ED568B" w:rsidP="00ED568B">
      <w:pPr>
        <w:spacing w:after="0"/>
        <w:ind w:left="851"/>
        <w:rPr>
          <w:rFonts w:cs="Times New Roman"/>
        </w:rPr>
      </w:pPr>
      <w:proofErr w:type="spellStart"/>
      <w:r w:rsidRPr="00ED568B">
        <w:rPr>
          <w:rFonts w:cs="Times New Roman"/>
        </w:rPr>
        <w:t>Parenterális</w:t>
      </w:r>
      <w:proofErr w:type="spellEnd"/>
      <w:r w:rsidRPr="00ED568B">
        <w:rPr>
          <w:rFonts w:cs="Times New Roman"/>
        </w:rPr>
        <w:t xml:space="preserve"> táplálás centrális vénás </w:t>
      </w:r>
      <w:proofErr w:type="spellStart"/>
      <w:r w:rsidRPr="00ED568B">
        <w:rPr>
          <w:rFonts w:cs="Times New Roman"/>
        </w:rPr>
        <w:t>kanülön</w:t>
      </w:r>
      <w:proofErr w:type="spellEnd"/>
      <w:r w:rsidRPr="00ED568B">
        <w:rPr>
          <w:rFonts w:cs="Times New Roman"/>
        </w:rPr>
        <w:t xml:space="preserve"> keresztül, eszközök </w:t>
      </w:r>
      <w:r>
        <w:rPr>
          <w:rFonts w:cs="Times New Roman"/>
        </w:rPr>
        <w:t xml:space="preserve">és </w:t>
      </w:r>
      <w:r w:rsidRPr="00ED568B">
        <w:rPr>
          <w:rFonts w:cs="Times New Roman"/>
        </w:rPr>
        <w:t>a kivitelezés gyakorlata</w:t>
      </w:r>
    </w:p>
    <w:p w14:paraId="4C657BDA" w14:textId="77777777" w:rsidR="00ED568B" w:rsidRPr="00ED568B" w:rsidRDefault="00ED568B" w:rsidP="00ED568B">
      <w:pPr>
        <w:spacing w:after="0"/>
        <w:ind w:left="851"/>
        <w:rPr>
          <w:rFonts w:cs="Times New Roman"/>
        </w:rPr>
      </w:pPr>
      <w:r w:rsidRPr="00ED568B">
        <w:rPr>
          <w:rFonts w:cs="Times New Roman"/>
        </w:rPr>
        <w:t xml:space="preserve">A </w:t>
      </w:r>
      <w:proofErr w:type="spellStart"/>
      <w:r w:rsidRPr="00ED568B">
        <w:rPr>
          <w:rFonts w:cs="Times New Roman"/>
        </w:rPr>
        <w:t>parenterális</w:t>
      </w:r>
      <w:proofErr w:type="spellEnd"/>
      <w:r w:rsidRPr="00ED568B">
        <w:rPr>
          <w:rFonts w:cs="Times New Roman"/>
        </w:rPr>
        <w:t xml:space="preserve"> táplálás eszközei és ezek gondozásának gyakorlata</w:t>
      </w:r>
    </w:p>
    <w:p w14:paraId="6C4D462A" w14:textId="77777777" w:rsidR="00ED568B" w:rsidRPr="00ED568B" w:rsidRDefault="00ED568B" w:rsidP="00ED568B">
      <w:pPr>
        <w:spacing w:after="0"/>
        <w:ind w:left="851"/>
        <w:rPr>
          <w:rFonts w:cs="Times New Roman"/>
        </w:rPr>
      </w:pPr>
      <w:r w:rsidRPr="00ED568B">
        <w:rPr>
          <w:rFonts w:cs="Times New Roman"/>
        </w:rPr>
        <w:t>Nem várt események felismerése, elhárításuk</w:t>
      </w:r>
    </w:p>
    <w:p w14:paraId="6B89AFA4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1C24267C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31E518EC" w14:textId="77777777" w:rsidR="00B64FCB" w:rsidRPr="00B64FCB" w:rsidRDefault="00ED568B" w:rsidP="00B64FCB">
      <w:pPr>
        <w:spacing w:after="0"/>
        <w:ind w:left="426"/>
        <w:rPr>
          <w:i/>
        </w:rPr>
      </w:pPr>
      <w:r>
        <w:rPr>
          <w:i/>
        </w:rPr>
        <w:t xml:space="preserve">Demonstrációs terem, tankórterem, elsősorban </w:t>
      </w:r>
      <w:proofErr w:type="spellStart"/>
      <w:r>
        <w:rPr>
          <w:i/>
        </w:rPr>
        <w:t>Gasztoenterológiai</w:t>
      </w:r>
      <w:proofErr w:type="spellEnd"/>
      <w:r>
        <w:rPr>
          <w:i/>
        </w:rPr>
        <w:t>, Belgyógyászati</w:t>
      </w:r>
      <w:r w:rsidR="00EE30FE">
        <w:rPr>
          <w:i/>
        </w:rPr>
        <w:t>, Neurológia és Intenzív osztály</w:t>
      </w:r>
    </w:p>
    <w:p w14:paraId="3CF9E037" w14:textId="77777777" w:rsidR="00B64FCB" w:rsidRPr="002B5BF7" w:rsidRDefault="00B64FCB" w:rsidP="00B64FCB">
      <w:pPr>
        <w:spacing w:after="0"/>
        <w:ind w:left="426"/>
      </w:pPr>
    </w:p>
    <w:p w14:paraId="591B6696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2CD89411" w14:textId="77777777" w:rsidR="00B64FCB" w:rsidRPr="00FF2E9D" w:rsidRDefault="00B64FCB" w:rsidP="00B64FCB">
      <w:pPr>
        <w:spacing w:after="0"/>
        <w:ind w:left="426"/>
      </w:pPr>
    </w:p>
    <w:p w14:paraId="0BB52047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3EA40C53" w14:textId="77777777" w:rsidR="003823AB" w:rsidRPr="003823AB" w:rsidRDefault="003823AB" w:rsidP="003823AB">
      <w:pPr>
        <w:spacing w:after="0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3823AB" w:rsidRPr="003823AB" w14:paraId="52E6DC77" w14:textId="77777777" w:rsidTr="003823AB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99F6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4DE5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200E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A57C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823AB" w:rsidRPr="003823AB" w14:paraId="24126BAE" w14:textId="77777777" w:rsidTr="003823AB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49346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2E0AA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1938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57D9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07BC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A2ECE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823AB" w:rsidRPr="003823AB" w14:paraId="5A94C73E" w14:textId="77777777" w:rsidTr="00382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9B9B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5A013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B04F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97E1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84CA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21B0E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Oktatófilmelmek</w:t>
            </w:r>
            <w:proofErr w:type="spellEnd"/>
          </w:p>
        </w:tc>
      </w:tr>
      <w:tr w:rsidR="003823AB" w:rsidRPr="003823AB" w14:paraId="6CD52E63" w14:textId="77777777" w:rsidTr="00382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C899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72732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76BA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8B76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017C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CD35C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73DF3051" w14:textId="77777777" w:rsidTr="003823AB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16E1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A734E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63B3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AC2EA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4503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72E12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betegápolás és betegellátás eszközei</w:t>
            </w:r>
          </w:p>
        </w:tc>
      </w:tr>
      <w:tr w:rsidR="003823AB" w:rsidRPr="003823AB" w14:paraId="18E106CE" w14:textId="77777777" w:rsidTr="00382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D941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69876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3AE8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A30DA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0F88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C45DD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6F50DC69" w14:textId="77777777" w:rsidTr="003823AB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EC64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A8464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5B2F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E8D6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2CD8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3A79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Szimulációs oktatóeszközök</w:t>
            </w:r>
          </w:p>
        </w:tc>
      </w:tr>
    </w:tbl>
    <w:p w14:paraId="0C24ADD2" w14:textId="77777777" w:rsidR="00B64FCB" w:rsidRDefault="00B64FCB" w:rsidP="00B64FCB">
      <w:pPr>
        <w:spacing w:after="0"/>
        <w:ind w:left="426"/>
      </w:pPr>
    </w:p>
    <w:p w14:paraId="762D068F" w14:textId="77777777" w:rsidR="003823A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3861A1C6" w14:textId="77777777" w:rsidR="003823AB" w:rsidRPr="004B6F72" w:rsidRDefault="003823AB" w:rsidP="004B6F72">
      <w:pPr>
        <w:spacing w:after="0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3823AB" w:rsidRPr="003823AB" w14:paraId="0B1F71D6" w14:textId="77777777" w:rsidTr="003823AB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7EC4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0B80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1135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0349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823AB" w:rsidRPr="003823AB" w14:paraId="14C5A7B0" w14:textId="77777777" w:rsidTr="003823AB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EC973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32F2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48DA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A6EF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0085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BFEAA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823AB" w:rsidRPr="003823AB" w14:paraId="3D7513C0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DBEBC0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93FBE52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823AB" w:rsidRPr="003823AB" w14:paraId="4677E55F" w14:textId="77777777" w:rsidTr="003823AB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37CE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C5137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4588A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6A6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F816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3343D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3823AB" w:rsidRPr="003823AB" w14:paraId="397EBEBA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0A745D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C2F9BF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823AB" w:rsidRPr="003823AB" w14:paraId="4F6608A5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7B7CE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32DE7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4EF7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3FF33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2263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1BC6B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73A10765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68F7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B7751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D2E2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04BD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A170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2298F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4355C584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5B39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7890B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10EA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C54E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28806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9210D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5BE9C076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C8731F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994C8D6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3823AB" w:rsidRPr="003823AB" w14:paraId="3B47B114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95F7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0F21B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502B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74CD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1D8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50E0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243043BA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12F3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E5BB4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0DDB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74AD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FEAC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DF29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141EE800" w14:textId="77777777" w:rsidTr="003823AB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30B5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5E69D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CD3B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447DC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5BE5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37C92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109A1F49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6FE5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78415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2C98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9683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EE76E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159AD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823AB" w:rsidRPr="003823AB" w14:paraId="3F304FC5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3AEFA68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AC914D0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823AB" w:rsidRPr="003823AB" w14:paraId="118DB686" w14:textId="77777777" w:rsidTr="003823AB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11B1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96273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2C3D9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02F3A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0A44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B1A54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3823AB" w:rsidRPr="003823AB" w14:paraId="4D1BABDB" w14:textId="77777777" w:rsidTr="003823AB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FFA6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7B4A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778C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09120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72F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3F8C7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3823AB" w:rsidRPr="003823AB" w14:paraId="1C631E92" w14:textId="77777777" w:rsidTr="003823AB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9CC7E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EAEA0FE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3823AB" w:rsidRPr="003823AB" w14:paraId="6EF916E2" w14:textId="77777777" w:rsidTr="003823AB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888E7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8D2CB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B9D85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6E72F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FD741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1C901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  <w:tr w:rsidR="003823AB" w:rsidRPr="003823AB" w14:paraId="30E713A9" w14:textId="77777777" w:rsidTr="003823AB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FCF1D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984D8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A2F3B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2BF54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2CBA2" w14:textId="77777777" w:rsidR="003823AB" w:rsidRPr="003823AB" w:rsidRDefault="003823AB" w:rsidP="003823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B090D" w14:textId="77777777" w:rsidR="003823AB" w:rsidRPr="003823AB" w:rsidRDefault="003823AB" w:rsidP="003823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eszközei, ld. az </w:t>
            </w:r>
            <w:proofErr w:type="gram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SZVK  eszköz</w:t>
            </w:r>
            <w:proofErr w:type="gram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felszerlés</w:t>
            </w:r>
            <w:proofErr w:type="spellEnd"/>
            <w:r w:rsidRPr="003823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jegyzékét</w:t>
            </w:r>
          </w:p>
        </w:tc>
      </w:tr>
    </w:tbl>
    <w:p w14:paraId="2BEA0F5D" w14:textId="77777777" w:rsidR="00B64FCB" w:rsidRPr="002B5BF7" w:rsidRDefault="00B64FCB" w:rsidP="00B64FCB">
      <w:pPr>
        <w:spacing w:after="0"/>
        <w:ind w:left="426"/>
      </w:pPr>
    </w:p>
    <w:p w14:paraId="4D5C3BE0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6671D917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06BDC3A3" w14:textId="09AF080C" w:rsidR="004B6F72" w:rsidRDefault="004B6F72">
      <w:pPr>
        <w:spacing w:after="200" w:line="276" w:lineRule="auto"/>
        <w:jc w:val="left"/>
        <w:rPr>
          <w:b/>
        </w:rPr>
      </w:pPr>
    </w:p>
    <w:p w14:paraId="3906F811" w14:textId="4F0648AE" w:rsidR="00B64FCB" w:rsidRPr="00644690" w:rsidRDefault="00EE30F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Sebkezelés</w:t>
      </w:r>
      <w:r w:rsidR="00B64FCB" w:rsidRPr="00644690">
        <w:rPr>
          <w:b/>
        </w:rPr>
        <w:tab/>
      </w:r>
      <w:r w:rsidR="008653D9">
        <w:rPr>
          <w:b/>
        </w:rPr>
        <w:t xml:space="preserve">15,5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5B677253" w14:textId="77777777" w:rsidR="00B64FCB" w:rsidRPr="00644690" w:rsidRDefault="00B64FCB" w:rsidP="00B64FCB"/>
    <w:p w14:paraId="2A99C54D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6832EB12" w14:textId="77777777" w:rsidR="00EE30FE" w:rsidRPr="00EE30FE" w:rsidRDefault="00EE30FE" w:rsidP="00EE30FE">
      <w:pPr>
        <w:spacing w:after="0"/>
        <w:ind w:left="426"/>
      </w:pPr>
      <w:r w:rsidRPr="00EE30FE">
        <w:t xml:space="preserve">A Csecsemő és gyermekápoló képzésben résztvevők felkészítése arra, hogy az ellátó team tagjaként – az orvos utasítására – önállóan végezzenek a sebellátáshoz kapcsolódó feladatokat. Szakmai ismereteik alapján a korszerű sebkezelési irányelvek alkalmazásával képesek legyenek a komplex sebmenedzselésre, amely magába foglalja a prevenciót, a sebek felmérését, a speciális sebkezelési eljárásokat és a betegek és hozzátartozók </w:t>
      </w:r>
      <w:r w:rsidR="009807B0">
        <w:t>edukációját</w:t>
      </w:r>
      <w:r w:rsidRPr="00EE30FE">
        <w:t xml:space="preserve"> is.</w:t>
      </w:r>
    </w:p>
    <w:p w14:paraId="0470F20D" w14:textId="77777777" w:rsidR="00B64FCB" w:rsidRPr="00EE30FE" w:rsidRDefault="00EE30FE" w:rsidP="00EE30FE">
      <w:pPr>
        <w:spacing w:after="0"/>
        <w:ind w:left="426"/>
        <w:rPr>
          <w:rFonts w:cs="Times New Roman"/>
          <w:szCs w:val="24"/>
        </w:rPr>
      </w:pPr>
      <w:r w:rsidRPr="00EE30FE">
        <w:t>Az ismeretanyag elsajátítása után a Csecsemő és gyermekápoló képes legyen személyes, társas és módszertani kompetenciák birtokában korszerű szemlélettel és gyermekszeretettel részt</w:t>
      </w:r>
      <w:r w:rsidRPr="00EE30FE">
        <w:rPr>
          <w:rFonts w:cs="Times New Roman"/>
          <w:szCs w:val="24"/>
        </w:rPr>
        <w:t xml:space="preserve"> venni a beteg gyermekek ápolásában, gondozásában.</w:t>
      </w:r>
    </w:p>
    <w:p w14:paraId="7C028E66" w14:textId="77777777" w:rsidR="00B64FCB" w:rsidRPr="002B5BF7" w:rsidRDefault="00B64FCB" w:rsidP="00B64FCB">
      <w:pPr>
        <w:spacing w:after="0"/>
        <w:ind w:left="426"/>
      </w:pPr>
    </w:p>
    <w:p w14:paraId="091DC94F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56C07EB1" w14:textId="77777777" w:rsidR="00EE30FE" w:rsidRPr="00EE30FE" w:rsidRDefault="00EE30FE" w:rsidP="00EE30FE">
      <w:pPr>
        <w:spacing w:after="0"/>
        <w:ind w:left="426"/>
      </w:pPr>
      <w:r w:rsidRPr="00EE30FE">
        <w:t>Anatómia</w:t>
      </w:r>
    </w:p>
    <w:p w14:paraId="31C91F79" w14:textId="77777777" w:rsidR="00EE30FE" w:rsidRPr="00EE30FE" w:rsidRDefault="00EE30FE" w:rsidP="00EE30FE">
      <w:pPr>
        <w:spacing w:after="0"/>
        <w:ind w:left="426"/>
      </w:pPr>
      <w:r w:rsidRPr="00EE30FE">
        <w:t>Élettan</w:t>
      </w:r>
    </w:p>
    <w:p w14:paraId="0BC93043" w14:textId="77777777" w:rsidR="00EE30FE" w:rsidRPr="00EE30FE" w:rsidRDefault="00EE30FE" w:rsidP="00EE30FE">
      <w:pPr>
        <w:spacing w:after="0"/>
        <w:ind w:left="426"/>
      </w:pPr>
      <w:r w:rsidRPr="00EE30FE">
        <w:t>Bőrgyógyászat</w:t>
      </w:r>
    </w:p>
    <w:p w14:paraId="404D42DF" w14:textId="77777777" w:rsidR="00EE30FE" w:rsidRPr="00EE30FE" w:rsidRDefault="00EE30FE" w:rsidP="00EE30FE">
      <w:pPr>
        <w:spacing w:after="0"/>
        <w:ind w:left="426"/>
      </w:pPr>
      <w:r w:rsidRPr="00EE30FE">
        <w:t>Gyermekgyógyászat</w:t>
      </w:r>
    </w:p>
    <w:p w14:paraId="6F0B3841" w14:textId="77777777" w:rsidR="00EE30FE" w:rsidRPr="00EE30FE" w:rsidRDefault="00EE30FE" w:rsidP="00EE30FE">
      <w:pPr>
        <w:spacing w:after="0"/>
        <w:ind w:left="426"/>
      </w:pPr>
      <w:r w:rsidRPr="00EE30FE">
        <w:t>Sebészet</w:t>
      </w:r>
    </w:p>
    <w:p w14:paraId="1C7A0E40" w14:textId="77777777" w:rsidR="00EE30FE" w:rsidRPr="00EE30FE" w:rsidRDefault="00EE30FE" w:rsidP="00EE30FE">
      <w:pPr>
        <w:spacing w:after="0"/>
        <w:ind w:left="426"/>
      </w:pPr>
      <w:proofErr w:type="spellStart"/>
      <w:r w:rsidRPr="00EE30FE">
        <w:t>Dietetika</w:t>
      </w:r>
      <w:proofErr w:type="spellEnd"/>
    </w:p>
    <w:p w14:paraId="118171D0" w14:textId="77777777" w:rsidR="00EE30FE" w:rsidRPr="00EE30FE" w:rsidRDefault="00EE30FE" w:rsidP="00EE30FE">
      <w:pPr>
        <w:spacing w:after="0"/>
        <w:ind w:left="426"/>
      </w:pPr>
      <w:r w:rsidRPr="00EE30FE">
        <w:t>Fájdalomterápia</w:t>
      </w:r>
    </w:p>
    <w:p w14:paraId="2DF7F3C2" w14:textId="77777777" w:rsidR="00EE30FE" w:rsidRPr="00EE30FE" w:rsidRDefault="00EE30FE" w:rsidP="00EE30FE">
      <w:pPr>
        <w:spacing w:after="0"/>
        <w:ind w:left="426"/>
      </w:pPr>
      <w:r w:rsidRPr="00EE30FE">
        <w:t>Diagnosztika/Terápia</w:t>
      </w:r>
    </w:p>
    <w:p w14:paraId="1C4F1FFD" w14:textId="77777777" w:rsidR="00EE30FE" w:rsidRPr="00EE30FE" w:rsidRDefault="00EE30FE" w:rsidP="00EE30FE">
      <w:pPr>
        <w:spacing w:after="0"/>
        <w:ind w:left="426"/>
      </w:pPr>
      <w:proofErr w:type="spellStart"/>
      <w:r w:rsidRPr="00EE30FE">
        <w:t>Szakápolástan</w:t>
      </w:r>
      <w:proofErr w:type="spellEnd"/>
    </w:p>
    <w:p w14:paraId="228ADD77" w14:textId="77777777" w:rsidR="00EE30FE" w:rsidRPr="00EE30FE" w:rsidRDefault="00EE30FE" w:rsidP="00EE30FE">
      <w:pPr>
        <w:spacing w:after="0"/>
        <w:ind w:left="426"/>
      </w:pPr>
      <w:r w:rsidRPr="00EE30FE">
        <w:t>Ápolás lélektan</w:t>
      </w:r>
    </w:p>
    <w:p w14:paraId="445EECAE" w14:textId="77777777" w:rsidR="00EE30FE" w:rsidRPr="00EE30FE" w:rsidRDefault="00EE30FE" w:rsidP="00EE30FE">
      <w:pPr>
        <w:spacing w:after="0"/>
        <w:ind w:left="426"/>
        <w:rPr>
          <w:rFonts w:ascii="Palatino Linotype" w:hAnsi="Palatino Linotype" w:cs="Palatino Linotype"/>
          <w:szCs w:val="24"/>
        </w:rPr>
      </w:pPr>
      <w:r w:rsidRPr="00EE30FE">
        <w:t>Ápolás</w:t>
      </w:r>
      <w:r w:rsidRPr="00EE30FE">
        <w:rPr>
          <w:rFonts w:ascii="Palatino Linotype" w:hAnsi="Palatino Linotype" w:cs="Palatino Linotype"/>
          <w:szCs w:val="24"/>
        </w:rPr>
        <w:t xml:space="preserve"> etika</w:t>
      </w:r>
    </w:p>
    <w:p w14:paraId="08AAAFDF" w14:textId="77777777" w:rsidR="00B64FCB" w:rsidRDefault="00B64FCB" w:rsidP="00B64FCB">
      <w:pPr>
        <w:spacing w:after="0"/>
        <w:ind w:left="426"/>
      </w:pPr>
    </w:p>
    <w:p w14:paraId="1729BDA1" w14:textId="77777777" w:rsidR="00B64FCB" w:rsidRPr="002B5BF7" w:rsidRDefault="00B64FCB" w:rsidP="00B64FCB">
      <w:pPr>
        <w:spacing w:after="0"/>
        <w:ind w:left="426"/>
      </w:pPr>
    </w:p>
    <w:p w14:paraId="375C8522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736C334E" w14:textId="24D97805" w:rsidR="00B64FCB" w:rsidRDefault="00EE30F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Sebellátás</w:t>
      </w:r>
      <w:r w:rsidR="00B64FCB" w:rsidRPr="00644690">
        <w:rPr>
          <w:b/>
          <w:i/>
        </w:rPr>
        <w:tab/>
      </w:r>
      <w:r w:rsidR="008653D9">
        <w:rPr>
          <w:b/>
          <w:i/>
        </w:rPr>
        <w:t xml:space="preserve">6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8F91BE4" w14:textId="77777777" w:rsidR="00B64FCB" w:rsidRDefault="00EE30F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sejtek működése, a bőr szerkezete</w:t>
      </w:r>
    </w:p>
    <w:p w14:paraId="27AFCAAD" w14:textId="77777777" w:rsidR="00EE30FE" w:rsidRDefault="00EE30F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Seb fogalma, fajtái</w:t>
      </w:r>
    </w:p>
    <w:p w14:paraId="1DFF2850" w14:textId="77777777" w:rsidR="00EE30FE" w:rsidRDefault="00EE30F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sebgyógyulás és az azt befolyásoló tényezők</w:t>
      </w:r>
    </w:p>
    <w:p w14:paraId="60BA5A41" w14:textId="77777777" w:rsidR="00EE30FE" w:rsidRDefault="00EE30F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sebgyógyulás zavarai</w:t>
      </w:r>
    </w:p>
    <w:p w14:paraId="68255D9B" w14:textId="77777777" w:rsidR="00EE30FE" w:rsidRDefault="00EE30FE" w:rsidP="00B64FCB">
      <w:pPr>
        <w:spacing w:after="0"/>
        <w:ind w:left="851"/>
      </w:pPr>
      <w:r>
        <w:rPr>
          <w:rFonts w:cs="Times New Roman"/>
        </w:rPr>
        <w:t>Akut sebek és ellátásuk</w:t>
      </w:r>
    </w:p>
    <w:p w14:paraId="7C84F605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13DF218B" w14:textId="77777777" w:rsidR="00B64FCB" w:rsidRDefault="00EE30F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Krónikus sebek, nyomási fekély</w:t>
      </w:r>
      <w:r w:rsidR="00B64FCB" w:rsidRPr="00644690">
        <w:rPr>
          <w:b/>
          <w:i/>
        </w:rPr>
        <w:tab/>
      </w:r>
      <w:r w:rsidR="008C4F01"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7216918F" w14:textId="77777777" w:rsidR="00B64FCB" w:rsidRDefault="00EE30F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Krónikus sebek és megelőzésük</w:t>
      </w:r>
    </w:p>
    <w:p w14:paraId="66DB0066" w14:textId="77777777" w:rsidR="00EE30FE" w:rsidRDefault="00EE30F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nyomási fekély fogalma, stádiumai</w:t>
      </w:r>
    </w:p>
    <w:p w14:paraId="7AAB4728" w14:textId="77777777" w:rsidR="00EE30FE" w:rsidRDefault="00EE30F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nyomási fekély komplex kezelése</w:t>
      </w:r>
    </w:p>
    <w:p w14:paraId="17D5BE46" w14:textId="77777777" w:rsidR="00EE30FE" w:rsidRDefault="00EE30F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Fájdalommenedzsment, váladék kontroll a sebkezelés során</w:t>
      </w:r>
    </w:p>
    <w:p w14:paraId="7DF136E7" w14:textId="77777777" w:rsidR="00EE0272" w:rsidRDefault="00EE0272" w:rsidP="00B64FCB">
      <w:pPr>
        <w:spacing w:after="0"/>
        <w:ind w:left="851"/>
      </w:pPr>
      <w:r>
        <w:rPr>
          <w:rFonts w:cs="Times New Roman"/>
        </w:rPr>
        <w:t>Betegmenedzsment, gondozás</w:t>
      </w:r>
    </w:p>
    <w:p w14:paraId="29D433F4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CD9F12E" w14:textId="77777777" w:rsidR="00B64FCB" w:rsidRDefault="00EE02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Kötözéstan</w:t>
      </w:r>
      <w:r w:rsidR="00B64FCB" w:rsidRPr="00644690">
        <w:rPr>
          <w:b/>
          <w:i/>
        </w:rPr>
        <w:tab/>
      </w:r>
      <w:r w:rsidR="008653D9">
        <w:rPr>
          <w:b/>
          <w:i/>
        </w:rPr>
        <w:t>4,</w:t>
      </w:r>
      <w:r w:rsidR="00EE30FE"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60064DDF" w14:textId="77777777" w:rsidR="00B64FCB" w:rsidRDefault="00EE0272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 sebkezelés gyakorlata</w:t>
      </w:r>
    </w:p>
    <w:p w14:paraId="6CE64DE2" w14:textId="77777777" w:rsidR="00B64FCB" w:rsidRDefault="00EE0272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 sebkezelés során alkalmazott gyógyászati segédeszközök rendelése</w:t>
      </w:r>
    </w:p>
    <w:p w14:paraId="5A46CA31" w14:textId="77777777" w:rsidR="00B64FCB" w:rsidRDefault="00EE0272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Szövetegyesítő eljárások</w:t>
      </w:r>
    </w:p>
    <w:p w14:paraId="4DE38CA4" w14:textId="4FD3942D" w:rsidR="004B6F72" w:rsidRDefault="00EE0272" w:rsidP="00E94960">
      <w:pPr>
        <w:spacing w:after="200" w:line="276" w:lineRule="auto"/>
        <w:ind w:left="851"/>
        <w:jc w:val="left"/>
        <w:rPr>
          <w:b/>
        </w:rPr>
      </w:pPr>
      <w:r>
        <w:rPr>
          <w:rFonts w:cs="Times New Roman"/>
        </w:rPr>
        <w:t>Nem várt események felismerése, teendők a fenti tevékenységekkel kapcsolatban, biztonságos betegellátás</w:t>
      </w:r>
    </w:p>
    <w:p w14:paraId="2D973DCE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1E2AD397" w14:textId="77777777" w:rsidR="00B64FCB" w:rsidRPr="00B64FCB" w:rsidRDefault="00EE0272" w:rsidP="00B64FCB">
      <w:pPr>
        <w:spacing w:after="0"/>
        <w:ind w:left="426"/>
        <w:rPr>
          <w:i/>
        </w:rPr>
      </w:pPr>
      <w:r>
        <w:rPr>
          <w:i/>
        </w:rPr>
        <w:t>Szaktanterem, demonstrációs terem</w:t>
      </w:r>
    </w:p>
    <w:p w14:paraId="6C0413D5" w14:textId="77777777" w:rsidR="00B64FCB" w:rsidRPr="002B5BF7" w:rsidRDefault="00B64FCB" w:rsidP="00B64FCB">
      <w:pPr>
        <w:spacing w:after="0"/>
        <w:ind w:left="426"/>
      </w:pPr>
    </w:p>
    <w:p w14:paraId="7379B342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1EDEE5F0" w14:textId="77777777" w:rsidR="00B64FCB" w:rsidRDefault="00B64FCB" w:rsidP="00B64FCB">
      <w:pPr>
        <w:spacing w:after="0"/>
        <w:ind w:left="426"/>
      </w:pPr>
    </w:p>
    <w:p w14:paraId="1E963F33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05033DA1" w14:textId="77777777" w:rsidR="004B6F72" w:rsidRPr="004B6F72" w:rsidRDefault="004B6F72" w:rsidP="004B6F72">
      <w:pPr>
        <w:spacing w:after="0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B6F72" w:rsidRPr="004B6F72" w14:paraId="225776A8" w14:textId="77777777" w:rsidTr="004B6F7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00282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D17D5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821B8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2536D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B6F72" w:rsidRPr="004B6F72" w14:paraId="5B1B4987" w14:textId="77777777" w:rsidTr="004B6F7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FE0C1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DF7CC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822F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2B0CD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59C77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03B99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B6F72" w:rsidRPr="004B6F72" w14:paraId="7F9437A7" w14:textId="77777777" w:rsidTr="004B6F72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09DEE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77DCB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8F6B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7B7F7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94C22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A802E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(sebtípusok)</w:t>
            </w:r>
            <w:proofErr w:type="gram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 anatómia</w:t>
            </w:r>
            <w:proofErr w:type="gram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ábrák,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oktatófilmelmek</w:t>
            </w:r>
            <w:proofErr w:type="spellEnd"/>
          </w:p>
        </w:tc>
      </w:tr>
      <w:tr w:rsidR="004B6F72" w:rsidRPr="004B6F72" w14:paraId="09B20A3B" w14:textId="77777777" w:rsidTr="004B6F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804C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CB4CA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08985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86884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E6872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9A4BF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442D243E" w14:textId="77777777" w:rsidTr="004B6F7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F40EB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A35CA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E459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1CA4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5772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96CBC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Mulázsok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(sebtípusok), a sebellátás eszközei</w:t>
            </w:r>
          </w:p>
        </w:tc>
      </w:tr>
      <w:tr w:rsidR="004B6F72" w:rsidRPr="004B6F72" w14:paraId="6AFD50D1" w14:textId="77777777" w:rsidTr="004B6F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42C61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72E26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24863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FDD0D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00275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B07F6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31243B6" w14:textId="77777777" w:rsidR="00B64FCB" w:rsidRDefault="00B64FCB" w:rsidP="00B64FCB">
      <w:pPr>
        <w:spacing w:after="0"/>
        <w:ind w:left="426"/>
      </w:pPr>
    </w:p>
    <w:p w14:paraId="3EBC523E" w14:textId="77777777" w:rsidR="004B6F72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1007636A" w14:textId="77777777" w:rsidR="00791521" w:rsidRPr="004B6F72" w:rsidRDefault="00791521" w:rsidP="004B6F72">
      <w:pPr>
        <w:spacing w:after="0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5"/>
        <w:gridCol w:w="758"/>
        <w:gridCol w:w="796"/>
        <w:gridCol w:w="774"/>
        <w:gridCol w:w="2361"/>
      </w:tblGrid>
      <w:tr w:rsidR="004B6F72" w:rsidRPr="004B6F72" w14:paraId="6072EA7C" w14:textId="77777777" w:rsidTr="004B6F7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525D0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87309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1C4E9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BF1A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B6F72" w:rsidRPr="004B6F72" w14:paraId="268764B3" w14:textId="77777777" w:rsidTr="004B6F7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A8E2F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D7392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7815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A4751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EBE5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A3B71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B6F72" w:rsidRPr="004B6F72" w14:paraId="1DF13633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32EEA3D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9DCFD61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B6F72" w:rsidRPr="004B6F72" w14:paraId="65545993" w14:textId="77777777" w:rsidTr="004B6F72">
        <w:trPr>
          <w:trHeight w:val="76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912B3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F4480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3DCC8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9CF48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1C2D6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C8919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Tankönyv, anatómiai ábragyűjtemény, munkafüzet</w:t>
            </w:r>
          </w:p>
        </w:tc>
      </w:tr>
      <w:tr w:rsidR="004B6F72" w:rsidRPr="004B6F72" w14:paraId="56783386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D3FE8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8983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D4585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104D7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379F4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A7B48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Írott </w:t>
            </w: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media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munkafüzet</w:t>
            </w:r>
          </w:p>
        </w:tc>
      </w:tr>
      <w:tr w:rsidR="004B6F72" w:rsidRPr="004B6F72" w14:paraId="327A6383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D88A0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F4004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77D6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352E8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04A73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4F226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Audóvizuális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</w:t>
            </w:r>
          </w:p>
        </w:tc>
      </w:tr>
      <w:tr w:rsidR="004B6F72" w:rsidRPr="004B6F72" w14:paraId="12F847A1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86BE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0A2E3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59EC2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8261B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ACB66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9EFFB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Audóvizuális</w:t>
            </w:r>
            <w:proofErr w:type="spell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eszközök, munkafüzet</w:t>
            </w:r>
          </w:p>
        </w:tc>
      </w:tr>
      <w:tr w:rsidR="004B6F72" w:rsidRPr="004B6F72" w14:paraId="1E30935B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09DFD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9DD16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3573B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63BCB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0878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D1DE5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237B1E4F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1C4FD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F0593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5AA86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BB384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2AAD1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FE1EE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5A1AD8A2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6950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08064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A5B6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1B83E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5E7F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170A3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3739CC8D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2F59A43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32BED42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B6F72" w:rsidRPr="004B6F72" w14:paraId="7115C115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91351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6D8F3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DC9E8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784C6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D824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FD7E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3E1455E1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D3B90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2E3BF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7E775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761D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29735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F9503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35E1CF9D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F5EA6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ECBD7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EC02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EC28E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A9D60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432E8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391D1F27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69201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BED47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AB07B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149E9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D206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1B297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Tesztbank</w:t>
            </w:r>
          </w:p>
        </w:tc>
      </w:tr>
      <w:tr w:rsidR="004B6F72" w:rsidRPr="004B6F72" w14:paraId="301F21B3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0DBE8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12AB9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0D412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4A0B7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64EB7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6B233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Projector</w:t>
            </w:r>
            <w:proofErr w:type="spellEnd"/>
          </w:p>
        </w:tc>
      </w:tr>
      <w:tr w:rsidR="004B6F72" w:rsidRPr="004B6F72" w14:paraId="0E8060F7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C9B55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FD469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49364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7359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0195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98BAE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68E1EC38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49388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CC444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221E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C1D93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744C6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65EDC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49F82B2F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30196E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64C58D1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4B6F72" w:rsidRPr="004B6F72" w14:paraId="4B6477DF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D7B12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748F1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61281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0A73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CE133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815AD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4B6F72" w:rsidRPr="004B6F72" w14:paraId="626BA5F9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780A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03E71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86DD6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7D16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DA6B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249F3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Anatómiai ábragyűjtemény</w:t>
            </w:r>
          </w:p>
        </w:tc>
      </w:tr>
      <w:tr w:rsidR="004B6F72" w:rsidRPr="004B6F72" w14:paraId="1852AA17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6CB3239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C529CB5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B6F72" w:rsidRPr="004B6F72" w14:paraId="157E3244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40222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29AA8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403B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021E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2911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5BD5C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35189775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B04E4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75C6C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15A8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B995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7127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D7545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728C3BC8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7309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0809F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35D8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8EBED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FA6A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A5B44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39788977" w14:textId="77777777" w:rsidTr="004B6F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E6012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8421E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D5FD9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2F7B3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56F36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834A5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5750E2D2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E66E1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DBEF9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42C40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26C44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03E74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8A224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B6F72" w:rsidRPr="004B6F72" w14:paraId="3F061B5A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1A69E9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15E0581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B6F72" w:rsidRPr="004B6F72" w14:paraId="423B4413" w14:textId="77777777" w:rsidTr="004B6F72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41E57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CD6DA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B74F0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1EBE3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32EFD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EA3B5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4B6F72" w:rsidRPr="004B6F72" w14:paraId="7356893F" w14:textId="77777777" w:rsidTr="004B6F72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F6743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977CA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5635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1BE9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9EF4A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DBF74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  <w:tr w:rsidR="004B6F72" w:rsidRPr="004B6F72" w14:paraId="538093B3" w14:textId="77777777" w:rsidTr="004B6F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9DC3A5C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0B7BAA7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B6F72" w:rsidRPr="004B6F72" w14:paraId="44196D50" w14:textId="77777777" w:rsidTr="004B6F72">
        <w:trPr>
          <w:trHeight w:val="102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F1DC3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56C41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6A5BF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169B4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0E5A6" w14:textId="77777777" w:rsidR="004B6F72" w:rsidRPr="004B6F72" w:rsidRDefault="004B6F72" w:rsidP="004B6F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6E12D" w14:textId="77777777" w:rsidR="004B6F72" w:rsidRPr="004B6F72" w:rsidRDefault="004B6F72" w:rsidP="004B6F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B6F7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betegellátás, ápolás eszközei. Ld. az SZVK eszköz és felszerelés jegyzékét </w:t>
            </w:r>
          </w:p>
        </w:tc>
      </w:tr>
    </w:tbl>
    <w:p w14:paraId="1E837A78" w14:textId="77777777" w:rsidR="00B64FCB" w:rsidRPr="002B5BF7" w:rsidRDefault="00B64FCB" w:rsidP="00B64FCB">
      <w:pPr>
        <w:spacing w:after="0"/>
        <w:ind w:left="426"/>
      </w:pPr>
    </w:p>
    <w:p w14:paraId="34FE105B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11C646D5" w14:textId="77777777" w:rsidR="008419D5" w:rsidRPr="000B30E8" w:rsidRDefault="00B64FCB" w:rsidP="000B30E8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sectPr w:rsidR="008419D5" w:rsidRPr="000B30E8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73E5C2D" w15:done="0"/>
  <w15:commentEx w15:paraId="7714BD9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7E20A7" w14:textId="77777777" w:rsidR="00661571" w:rsidRDefault="00661571" w:rsidP="00B945BE">
      <w:pPr>
        <w:spacing w:after="0"/>
      </w:pPr>
      <w:r>
        <w:separator/>
      </w:r>
    </w:p>
  </w:endnote>
  <w:endnote w:type="continuationSeparator" w:id="0">
    <w:p w14:paraId="3A31CAC6" w14:textId="77777777" w:rsidR="00661571" w:rsidRDefault="00661571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B305F9" w14:textId="06720F5D" w:rsidR="00661571" w:rsidRDefault="00661571" w:rsidP="00893B13">
    <w:pPr>
      <w:pStyle w:val="llb"/>
    </w:pPr>
  </w:p>
  <w:p w14:paraId="1BF8D144" w14:textId="77777777" w:rsidR="00661571" w:rsidRPr="00B862AB" w:rsidRDefault="00661571">
    <w:pPr>
      <w:pStyle w:val="llb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0A2679" w14:textId="77777777" w:rsidR="00661571" w:rsidRDefault="00661571" w:rsidP="00B945BE">
      <w:pPr>
        <w:spacing w:after="0"/>
      </w:pPr>
      <w:r>
        <w:separator/>
      </w:r>
    </w:p>
  </w:footnote>
  <w:footnote w:type="continuationSeparator" w:id="0">
    <w:p w14:paraId="290A4DF5" w14:textId="77777777" w:rsidR="00661571" w:rsidRDefault="00661571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71EF4C" w14:textId="77777777" w:rsidR="00661571" w:rsidRPr="00B862AB" w:rsidRDefault="00661571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12181F"/>
    <w:multiLevelType w:val="hybridMultilevel"/>
    <w:tmpl w:val="03AE915C"/>
    <w:lvl w:ilvl="0" w:tplc="040E000B">
      <w:start w:val="1"/>
      <w:numFmt w:val="bullet"/>
      <w:lvlText w:val=""/>
      <w:lvlJc w:val="left"/>
      <w:pPr>
        <w:ind w:left="1146" w:hanging="360"/>
      </w:pPr>
      <w:rPr>
        <w:rFonts w:ascii="Wingdings" w:hAnsi="Wingdings" w:cs="Wingdings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845E91"/>
    <w:multiLevelType w:val="hybridMultilevel"/>
    <w:tmpl w:val="5D10A218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C701921"/>
    <w:multiLevelType w:val="hybridMultilevel"/>
    <w:tmpl w:val="78ACF564"/>
    <w:lvl w:ilvl="0" w:tplc="562C502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DBA0DD1"/>
    <w:multiLevelType w:val="hybridMultilevel"/>
    <w:tmpl w:val="9252D164"/>
    <w:lvl w:ilvl="0" w:tplc="562C5024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1F3F7AA4"/>
    <w:multiLevelType w:val="hybridMultilevel"/>
    <w:tmpl w:val="54AA92DC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BAF1D42"/>
    <w:multiLevelType w:val="hybridMultilevel"/>
    <w:tmpl w:val="42320A76"/>
    <w:lvl w:ilvl="0" w:tplc="040E000B">
      <w:start w:val="1"/>
      <w:numFmt w:val="bullet"/>
      <w:lvlText w:val=""/>
      <w:lvlJc w:val="left"/>
      <w:pPr>
        <w:ind w:left="1866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8">
    <w:nsid w:val="303E0A3C"/>
    <w:multiLevelType w:val="hybridMultilevel"/>
    <w:tmpl w:val="8FA8A3AE"/>
    <w:lvl w:ilvl="0" w:tplc="562C502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368B21E5"/>
    <w:multiLevelType w:val="multilevel"/>
    <w:tmpl w:val="EE1AF6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497" w:hanging="504"/>
      </w:pPr>
      <w:rPr>
        <w:b/>
        <w:i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A8257EC"/>
    <w:multiLevelType w:val="hybridMultilevel"/>
    <w:tmpl w:val="66A67918"/>
    <w:lvl w:ilvl="0" w:tplc="040E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40B23BA1"/>
    <w:multiLevelType w:val="hybridMultilevel"/>
    <w:tmpl w:val="BE88D806"/>
    <w:lvl w:ilvl="0" w:tplc="562C502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413604DA"/>
    <w:multiLevelType w:val="hybridMultilevel"/>
    <w:tmpl w:val="996685CC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452E3ACC"/>
    <w:multiLevelType w:val="hybridMultilevel"/>
    <w:tmpl w:val="C2A24E72"/>
    <w:lvl w:ilvl="0" w:tplc="562C502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6">
    <w:nsid w:val="560C5867"/>
    <w:multiLevelType w:val="hybridMultilevel"/>
    <w:tmpl w:val="6A1E6C3A"/>
    <w:lvl w:ilvl="0" w:tplc="562C502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56ED7E6E"/>
    <w:multiLevelType w:val="hybridMultilevel"/>
    <w:tmpl w:val="132AABAC"/>
    <w:lvl w:ilvl="0" w:tplc="562C502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57B1575A"/>
    <w:multiLevelType w:val="hybridMultilevel"/>
    <w:tmpl w:val="D58CD60A"/>
    <w:lvl w:ilvl="0" w:tplc="562C5024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357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429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73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645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898" w:hanging="360"/>
      </w:pPr>
      <w:rPr>
        <w:rFonts w:ascii="Wingdings" w:hAnsi="Wingdings" w:cs="Wingdings" w:hint="default"/>
      </w:rPr>
    </w:lvl>
  </w:abstractNum>
  <w:abstractNum w:abstractNumId="19">
    <w:nsid w:val="5A22037A"/>
    <w:multiLevelType w:val="hybridMultilevel"/>
    <w:tmpl w:val="0A4A072A"/>
    <w:lvl w:ilvl="0" w:tplc="562C502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69373719"/>
    <w:multiLevelType w:val="hybridMultilevel"/>
    <w:tmpl w:val="F538170A"/>
    <w:lvl w:ilvl="0" w:tplc="562C502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78477E4B"/>
    <w:multiLevelType w:val="hybridMultilevel"/>
    <w:tmpl w:val="B2642070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7E9C6959"/>
    <w:multiLevelType w:val="hybridMultilevel"/>
    <w:tmpl w:val="A03A4BC0"/>
    <w:lvl w:ilvl="0" w:tplc="040E0001">
      <w:start w:val="1"/>
      <w:numFmt w:val="bullet"/>
      <w:lvlText w:val=""/>
      <w:lvlJc w:val="left"/>
      <w:pPr>
        <w:ind w:left="2138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357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429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73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645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898" w:hanging="360"/>
      </w:pPr>
      <w:rPr>
        <w:rFonts w:ascii="Wingdings" w:hAnsi="Wingdings" w:cs="Wingdings" w:hint="default"/>
      </w:rPr>
    </w:lvl>
  </w:abstractNum>
  <w:abstractNum w:abstractNumId="26">
    <w:nsid w:val="7F036DCD"/>
    <w:multiLevelType w:val="hybridMultilevel"/>
    <w:tmpl w:val="418E436A"/>
    <w:lvl w:ilvl="0" w:tplc="562C502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21"/>
  </w:num>
  <w:num w:numId="4">
    <w:abstractNumId w:val="23"/>
  </w:num>
  <w:num w:numId="5">
    <w:abstractNumId w:val="0"/>
  </w:num>
  <w:num w:numId="6">
    <w:abstractNumId w:val="20"/>
  </w:num>
  <w:num w:numId="7">
    <w:abstractNumId w:val="2"/>
  </w:num>
  <w:num w:numId="8">
    <w:abstractNumId w:val="9"/>
  </w:num>
  <w:num w:numId="9">
    <w:abstractNumId w:val="1"/>
  </w:num>
  <w:num w:numId="10">
    <w:abstractNumId w:val="12"/>
  </w:num>
  <w:num w:numId="11">
    <w:abstractNumId w:val="25"/>
  </w:num>
  <w:num w:numId="12">
    <w:abstractNumId w:val="3"/>
  </w:num>
  <w:num w:numId="13">
    <w:abstractNumId w:val="7"/>
  </w:num>
  <w:num w:numId="14">
    <w:abstractNumId w:val="6"/>
  </w:num>
  <w:num w:numId="15">
    <w:abstractNumId w:val="10"/>
  </w:num>
  <w:num w:numId="16">
    <w:abstractNumId w:val="24"/>
  </w:num>
  <w:num w:numId="17">
    <w:abstractNumId w:val="22"/>
  </w:num>
  <w:num w:numId="18">
    <w:abstractNumId w:val="16"/>
  </w:num>
  <w:num w:numId="19">
    <w:abstractNumId w:val="19"/>
  </w:num>
  <w:num w:numId="20">
    <w:abstractNumId w:val="26"/>
  </w:num>
  <w:num w:numId="21">
    <w:abstractNumId w:val="13"/>
  </w:num>
  <w:num w:numId="22">
    <w:abstractNumId w:val="11"/>
  </w:num>
  <w:num w:numId="23">
    <w:abstractNumId w:val="18"/>
  </w:num>
  <w:num w:numId="24">
    <w:abstractNumId w:val="4"/>
  </w:num>
  <w:num w:numId="25">
    <w:abstractNumId w:val="5"/>
  </w:num>
  <w:num w:numId="26">
    <w:abstractNumId w:val="8"/>
  </w:num>
  <w:num w:numId="27">
    <w:abstractNumId w:val="1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ászló Vízvári">
    <w15:presenceInfo w15:providerId="Windows Live" w15:userId="51a2f748aa648a43"/>
  </w15:person>
  <w15:person w15:author="Varga Zoltán">
    <w15:presenceInfo w15:providerId="AD" w15:userId="S-1-5-21-98541848-2840657942-3304817471-1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D42"/>
    <w:rsid w:val="00017657"/>
    <w:rsid w:val="00022D3D"/>
    <w:rsid w:val="00026917"/>
    <w:rsid w:val="00040EBC"/>
    <w:rsid w:val="00042C4B"/>
    <w:rsid w:val="0006504C"/>
    <w:rsid w:val="0007094A"/>
    <w:rsid w:val="00071F49"/>
    <w:rsid w:val="000751F7"/>
    <w:rsid w:val="000772D7"/>
    <w:rsid w:val="00080DD1"/>
    <w:rsid w:val="00090270"/>
    <w:rsid w:val="00092297"/>
    <w:rsid w:val="00097BE3"/>
    <w:rsid w:val="000A21B7"/>
    <w:rsid w:val="000A25ED"/>
    <w:rsid w:val="000A7509"/>
    <w:rsid w:val="000B0B3D"/>
    <w:rsid w:val="000B30E8"/>
    <w:rsid w:val="000B5E9D"/>
    <w:rsid w:val="000C55BB"/>
    <w:rsid w:val="000F44A2"/>
    <w:rsid w:val="00104377"/>
    <w:rsid w:val="00134B24"/>
    <w:rsid w:val="001443A2"/>
    <w:rsid w:val="0016228D"/>
    <w:rsid w:val="001671B1"/>
    <w:rsid w:val="00183338"/>
    <w:rsid w:val="0019684A"/>
    <w:rsid w:val="001A7777"/>
    <w:rsid w:val="001B61A0"/>
    <w:rsid w:val="001B650F"/>
    <w:rsid w:val="001B71A8"/>
    <w:rsid w:val="001C24DE"/>
    <w:rsid w:val="001D29C3"/>
    <w:rsid w:val="001E1723"/>
    <w:rsid w:val="001F08AF"/>
    <w:rsid w:val="002072C2"/>
    <w:rsid w:val="00216033"/>
    <w:rsid w:val="00236D60"/>
    <w:rsid w:val="0025489A"/>
    <w:rsid w:val="0025692B"/>
    <w:rsid w:val="002621C5"/>
    <w:rsid w:val="00266A2C"/>
    <w:rsid w:val="00270DD5"/>
    <w:rsid w:val="00271E52"/>
    <w:rsid w:val="002736CF"/>
    <w:rsid w:val="002743E5"/>
    <w:rsid w:val="00283B5D"/>
    <w:rsid w:val="00285804"/>
    <w:rsid w:val="0028763E"/>
    <w:rsid w:val="00296047"/>
    <w:rsid w:val="002A04D4"/>
    <w:rsid w:val="002B24B4"/>
    <w:rsid w:val="002C37A5"/>
    <w:rsid w:val="002D029F"/>
    <w:rsid w:val="002D53A9"/>
    <w:rsid w:val="00320239"/>
    <w:rsid w:val="003243F4"/>
    <w:rsid w:val="00326808"/>
    <w:rsid w:val="00330211"/>
    <w:rsid w:val="003325F4"/>
    <w:rsid w:val="00332F60"/>
    <w:rsid w:val="0034581F"/>
    <w:rsid w:val="0034612E"/>
    <w:rsid w:val="003468AB"/>
    <w:rsid w:val="00363640"/>
    <w:rsid w:val="0037678F"/>
    <w:rsid w:val="00381B6C"/>
    <w:rsid w:val="003823AB"/>
    <w:rsid w:val="00390F08"/>
    <w:rsid w:val="00391719"/>
    <w:rsid w:val="003A1AA1"/>
    <w:rsid w:val="003A7273"/>
    <w:rsid w:val="003B39B5"/>
    <w:rsid w:val="003C12F4"/>
    <w:rsid w:val="003C1F96"/>
    <w:rsid w:val="003D0836"/>
    <w:rsid w:val="003D293F"/>
    <w:rsid w:val="003E4661"/>
    <w:rsid w:val="003E55DF"/>
    <w:rsid w:val="003E653A"/>
    <w:rsid w:val="003E727B"/>
    <w:rsid w:val="003F1CD6"/>
    <w:rsid w:val="003F2D01"/>
    <w:rsid w:val="003F3F3E"/>
    <w:rsid w:val="00400011"/>
    <w:rsid w:val="00405CE9"/>
    <w:rsid w:val="00411812"/>
    <w:rsid w:val="0041674C"/>
    <w:rsid w:val="00420CA2"/>
    <w:rsid w:val="004233BE"/>
    <w:rsid w:val="00427413"/>
    <w:rsid w:val="004279B4"/>
    <w:rsid w:val="00431C62"/>
    <w:rsid w:val="00431D2D"/>
    <w:rsid w:val="00436E59"/>
    <w:rsid w:val="00437470"/>
    <w:rsid w:val="004425A2"/>
    <w:rsid w:val="00442645"/>
    <w:rsid w:val="00447566"/>
    <w:rsid w:val="0045474F"/>
    <w:rsid w:val="00470FD2"/>
    <w:rsid w:val="00477554"/>
    <w:rsid w:val="0048580E"/>
    <w:rsid w:val="0049127E"/>
    <w:rsid w:val="0049243B"/>
    <w:rsid w:val="00494915"/>
    <w:rsid w:val="004B661E"/>
    <w:rsid w:val="004B6F72"/>
    <w:rsid w:val="004B7F23"/>
    <w:rsid w:val="004E32A8"/>
    <w:rsid w:val="004F0CC0"/>
    <w:rsid w:val="004F240B"/>
    <w:rsid w:val="004F3408"/>
    <w:rsid w:val="004F6765"/>
    <w:rsid w:val="005172FB"/>
    <w:rsid w:val="00547339"/>
    <w:rsid w:val="00551CBA"/>
    <w:rsid w:val="00553A8B"/>
    <w:rsid w:val="00565574"/>
    <w:rsid w:val="0056667C"/>
    <w:rsid w:val="00575B14"/>
    <w:rsid w:val="005762DF"/>
    <w:rsid w:val="00590465"/>
    <w:rsid w:val="00595E4C"/>
    <w:rsid w:val="00596BE3"/>
    <w:rsid w:val="005A7A3D"/>
    <w:rsid w:val="005C1356"/>
    <w:rsid w:val="005C4D85"/>
    <w:rsid w:val="005C7A4A"/>
    <w:rsid w:val="005D22DE"/>
    <w:rsid w:val="005E5CB0"/>
    <w:rsid w:val="005F3506"/>
    <w:rsid w:val="00602463"/>
    <w:rsid w:val="00612AF4"/>
    <w:rsid w:val="00616C93"/>
    <w:rsid w:val="0061793F"/>
    <w:rsid w:val="00622AE4"/>
    <w:rsid w:val="00634782"/>
    <w:rsid w:val="00645B4F"/>
    <w:rsid w:val="0065053C"/>
    <w:rsid w:val="00661571"/>
    <w:rsid w:val="00666E7B"/>
    <w:rsid w:val="00670445"/>
    <w:rsid w:val="00672D18"/>
    <w:rsid w:val="00692881"/>
    <w:rsid w:val="00696ED9"/>
    <w:rsid w:val="006A1229"/>
    <w:rsid w:val="006A2B97"/>
    <w:rsid w:val="006C2ED4"/>
    <w:rsid w:val="006C2F6F"/>
    <w:rsid w:val="00704A02"/>
    <w:rsid w:val="00707177"/>
    <w:rsid w:val="00710068"/>
    <w:rsid w:val="00711835"/>
    <w:rsid w:val="007125B2"/>
    <w:rsid w:val="00726271"/>
    <w:rsid w:val="007302C2"/>
    <w:rsid w:val="007308AA"/>
    <w:rsid w:val="007323D5"/>
    <w:rsid w:val="00732B78"/>
    <w:rsid w:val="007761DE"/>
    <w:rsid w:val="00791521"/>
    <w:rsid w:val="007A4E9E"/>
    <w:rsid w:val="007B51F2"/>
    <w:rsid w:val="007C29A0"/>
    <w:rsid w:val="007D519F"/>
    <w:rsid w:val="007E33A2"/>
    <w:rsid w:val="007E482A"/>
    <w:rsid w:val="007F502E"/>
    <w:rsid w:val="007F5C13"/>
    <w:rsid w:val="007F5D8F"/>
    <w:rsid w:val="00807FA9"/>
    <w:rsid w:val="00811551"/>
    <w:rsid w:val="00815997"/>
    <w:rsid w:val="008419D5"/>
    <w:rsid w:val="008439A4"/>
    <w:rsid w:val="00857894"/>
    <w:rsid w:val="008653D9"/>
    <w:rsid w:val="00874C37"/>
    <w:rsid w:val="00876453"/>
    <w:rsid w:val="008836EA"/>
    <w:rsid w:val="00893B13"/>
    <w:rsid w:val="008A17AB"/>
    <w:rsid w:val="008A7E2A"/>
    <w:rsid w:val="008B01A2"/>
    <w:rsid w:val="008C4F01"/>
    <w:rsid w:val="008D38AB"/>
    <w:rsid w:val="008D3D5D"/>
    <w:rsid w:val="008E15D1"/>
    <w:rsid w:val="008F1A3A"/>
    <w:rsid w:val="009112E2"/>
    <w:rsid w:val="00911CAE"/>
    <w:rsid w:val="00916AA1"/>
    <w:rsid w:val="00927949"/>
    <w:rsid w:val="00952906"/>
    <w:rsid w:val="00961330"/>
    <w:rsid w:val="00962F6D"/>
    <w:rsid w:val="0096446F"/>
    <w:rsid w:val="009807B0"/>
    <w:rsid w:val="00996C4C"/>
    <w:rsid w:val="009B4DC7"/>
    <w:rsid w:val="009B6E6E"/>
    <w:rsid w:val="009C28EA"/>
    <w:rsid w:val="009C4A30"/>
    <w:rsid w:val="009E0793"/>
    <w:rsid w:val="009F022A"/>
    <w:rsid w:val="009F34B1"/>
    <w:rsid w:val="00A05350"/>
    <w:rsid w:val="00A15086"/>
    <w:rsid w:val="00A20E4F"/>
    <w:rsid w:val="00A23C61"/>
    <w:rsid w:val="00A24D84"/>
    <w:rsid w:val="00A24DEC"/>
    <w:rsid w:val="00A25222"/>
    <w:rsid w:val="00A30842"/>
    <w:rsid w:val="00A33F4F"/>
    <w:rsid w:val="00A451F0"/>
    <w:rsid w:val="00A53B2B"/>
    <w:rsid w:val="00A650BE"/>
    <w:rsid w:val="00A749FB"/>
    <w:rsid w:val="00A80941"/>
    <w:rsid w:val="00A854ED"/>
    <w:rsid w:val="00AB6CDE"/>
    <w:rsid w:val="00AB789B"/>
    <w:rsid w:val="00AD6758"/>
    <w:rsid w:val="00B00C68"/>
    <w:rsid w:val="00B357AF"/>
    <w:rsid w:val="00B46D42"/>
    <w:rsid w:val="00B5547C"/>
    <w:rsid w:val="00B61B22"/>
    <w:rsid w:val="00B64FCB"/>
    <w:rsid w:val="00B75532"/>
    <w:rsid w:val="00B76CB0"/>
    <w:rsid w:val="00B82653"/>
    <w:rsid w:val="00B862AB"/>
    <w:rsid w:val="00B93487"/>
    <w:rsid w:val="00B945BE"/>
    <w:rsid w:val="00BB1EAD"/>
    <w:rsid w:val="00BF2297"/>
    <w:rsid w:val="00BF400D"/>
    <w:rsid w:val="00C053F9"/>
    <w:rsid w:val="00C124C0"/>
    <w:rsid w:val="00C20DD7"/>
    <w:rsid w:val="00C237BC"/>
    <w:rsid w:val="00C33273"/>
    <w:rsid w:val="00C56D26"/>
    <w:rsid w:val="00C60F72"/>
    <w:rsid w:val="00C64856"/>
    <w:rsid w:val="00C70577"/>
    <w:rsid w:val="00C75798"/>
    <w:rsid w:val="00C83A73"/>
    <w:rsid w:val="00C86B7B"/>
    <w:rsid w:val="00C8784A"/>
    <w:rsid w:val="00CB08F2"/>
    <w:rsid w:val="00CB484D"/>
    <w:rsid w:val="00CC33AB"/>
    <w:rsid w:val="00CC73F3"/>
    <w:rsid w:val="00CD1FFF"/>
    <w:rsid w:val="00CD3313"/>
    <w:rsid w:val="00CD3479"/>
    <w:rsid w:val="00CD37F8"/>
    <w:rsid w:val="00CD556B"/>
    <w:rsid w:val="00CF2D8A"/>
    <w:rsid w:val="00CF79D1"/>
    <w:rsid w:val="00D018A1"/>
    <w:rsid w:val="00D079A2"/>
    <w:rsid w:val="00D17127"/>
    <w:rsid w:val="00D26160"/>
    <w:rsid w:val="00D278D7"/>
    <w:rsid w:val="00D35587"/>
    <w:rsid w:val="00D47F69"/>
    <w:rsid w:val="00D514C0"/>
    <w:rsid w:val="00D52C63"/>
    <w:rsid w:val="00D55892"/>
    <w:rsid w:val="00D62C49"/>
    <w:rsid w:val="00D80689"/>
    <w:rsid w:val="00D93B4D"/>
    <w:rsid w:val="00D948A0"/>
    <w:rsid w:val="00DA0A35"/>
    <w:rsid w:val="00DA3990"/>
    <w:rsid w:val="00DA447A"/>
    <w:rsid w:val="00DC677F"/>
    <w:rsid w:val="00DD786F"/>
    <w:rsid w:val="00DF514E"/>
    <w:rsid w:val="00DF6879"/>
    <w:rsid w:val="00E0610B"/>
    <w:rsid w:val="00E1046E"/>
    <w:rsid w:val="00E1054D"/>
    <w:rsid w:val="00E10EEE"/>
    <w:rsid w:val="00E162E3"/>
    <w:rsid w:val="00E26B83"/>
    <w:rsid w:val="00E3598E"/>
    <w:rsid w:val="00E43142"/>
    <w:rsid w:val="00E431FD"/>
    <w:rsid w:val="00E44F6B"/>
    <w:rsid w:val="00E57804"/>
    <w:rsid w:val="00E57E1C"/>
    <w:rsid w:val="00E833CE"/>
    <w:rsid w:val="00E901BE"/>
    <w:rsid w:val="00E94960"/>
    <w:rsid w:val="00E96240"/>
    <w:rsid w:val="00EA05C2"/>
    <w:rsid w:val="00EA61CE"/>
    <w:rsid w:val="00EC28DA"/>
    <w:rsid w:val="00ED48AC"/>
    <w:rsid w:val="00ED5522"/>
    <w:rsid w:val="00ED55BF"/>
    <w:rsid w:val="00ED568B"/>
    <w:rsid w:val="00EE0272"/>
    <w:rsid w:val="00EE30FE"/>
    <w:rsid w:val="00EE359D"/>
    <w:rsid w:val="00F0277F"/>
    <w:rsid w:val="00F16725"/>
    <w:rsid w:val="00F24097"/>
    <w:rsid w:val="00F31856"/>
    <w:rsid w:val="00F41AF1"/>
    <w:rsid w:val="00F46A6D"/>
    <w:rsid w:val="00F61505"/>
    <w:rsid w:val="00F63F06"/>
    <w:rsid w:val="00F74AB6"/>
    <w:rsid w:val="00F90E9D"/>
    <w:rsid w:val="00FA3C5D"/>
    <w:rsid w:val="00FA6949"/>
    <w:rsid w:val="00FB0686"/>
    <w:rsid w:val="00FB273F"/>
    <w:rsid w:val="00FD075F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CBD15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uiPriority w:val="99"/>
    <w:rsid w:val="00ED568B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table" w:styleId="Rcsostblzat">
    <w:name w:val="Table Grid"/>
    <w:basedOn w:val="Normltblzat"/>
    <w:uiPriority w:val="59"/>
    <w:rsid w:val="009279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3A1AA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A1AA1"/>
    <w:rPr>
      <w:rFonts w:ascii="Segoe UI" w:hAnsi="Segoe UI" w:cs="Segoe UI"/>
      <w:sz w:val="18"/>
      <w:szCs w:val="18"/>
    </w:rPr>
  </w:style>
  <w:style w:type="character" w:styleId="Jegyzethivatkozs">
    <w:name w:val="annotation reference"/>
    <w:basedOn w:val="Bekezdsalapbettpusa"/>
    <w:uiPriority w:val="99"/>
    <w:semiHidden/>
    <w:unhideWhenUsed/>
    <w:rsid w:val="00E0610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E0610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E0610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0610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0610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326808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uiPriority w:val="99"/>
    <w:rsid w:val="00ED568B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table" w:styleId="Rcsostblzat">
    <w:name w:val="Table Grid"/>
    <w:basedOn w:val="Normltblzat"/>
    <w:uiPriority w:val="59"/>
    <w:rsid w:val="009279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3A1AA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A1AA1"/>
    <w:rPr>
      <w:rFonts w:ascii="Segoe UI" w:hAnsi="Segoe UI" w:cs="Segoe UI"/>
      <w:sz w:val="18"/>
      <w:szCs w:val="18"/>
    </w:rPr>
  </w:style>
  <w:style w:type="character" w:styleId="Jegyzethivatkozs">
    <w:name w:val="annotation reference"/>
    <w:basedOn w:val="Bekezdsalapbettpusa"/>
    <w:uiPriority w:val="99"/>
    <w:semiHidden/>
    <w:unhideWhenUsed/>
    <w:rsid w:val="00E0610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E0610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E0610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0610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0610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326808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8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5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ditdeak\AppData\Local\Temp\sablon_raepule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65785-56AC-4737-BC64-48E3C04E2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</Template>
  <TotalTime>7</TotalTime>
  <Pages>54</Pages>
  <Words>10862</Words>
  <Characters>74954</Characters>
  <Application>Microsoft Office Word</Application>
  <DocSecurity>0</DocSecurity>
  <Lines>624</Lines>
  <Paragraphs>171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85645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editdeak</dc:creator>
  <cp:lastModifiedBy>Eszes-Anka Anikó</cp:lastModifiedBy>
  <cp:revision>5</cp:revision>
  <cp:lastPrinted>2016-08-01T09:07:00Z</cp:lastPrinted>
  <dcterms:created xsi:type="dcterms:W3CDTF">2016-08-12T12:53:00Z</dcterms:created>
  <dcterms:modified xsi:type="dcterms:W3CDTF">2016-08-22T15:06:00Z</dcterms:modified>
</cp:coreProperties>
</file>