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4068" w:rsidRDefault="00A64068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proofErr w:type="gramStart"/>
      <w:r w:rsidRPr="001A7777">
        <w:rPr>
          <w:rFonts w:cs="Times New Roman"/>
          <w:b/>
          <w:sz w:val="32"/>
        </w:rPr>
        <w:t>a</w:t>
      </w:r>
      <w:proofErr w:type="gramEnd"/>
      <w:r w:rsidRPr="001A7777">
        <w:rPr>
          <w:rFonts w:cs="Times New Roman"/>
          <w:b/>
          <w:sz w:val="32"/>
        </w:rPr>
        <w:t>(z)</w:t>
      </w:r>
    </w:p>
    <w:p w:rsidR="001A7777" w:rsidRPr="001A7777" w:rsidRDefault="00BD06CE" w:rsidP="001A7777">
      <w:pPr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>55 726 02</w:t>
      </w:r>
    </w:p>
    <w:p w:rsidR="001A7777" w:rsidRPr="001A7777" w:rsidRDefault="0042093D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>Sportmasszőr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 xml:space="preserve">I. </w:t>
      </w:r>
      <w:proofErr w:type="gramStart"/>
      <w:r w:rsidRPr="00F24097">
        <w:rPr>
          <w:rFonts w:cs="Times New Roman"/>
          <w:b/>
        </w:rPr>
        <w:t>A</w:t>
      </w:r>
      <w:proofErr w:type="gramEnd"/>
      <w:r w:rsidRPr="00F24097">
        <w:rPr>
          <w:rFonts w:cs="Times New Roman"/>
          <w:b/>
        </w:rPr>
        <w:t xml:space="preserve">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>
        <w:rPr>
          <w:rFonts w:cs="Times New Roman"/>
        </w:rPr>
        <w:t>valamint</w:t>
      </w:r>
      <w:proofErr w:type="gramEnd"/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DF6061">
        <w:rPr>
          <w:rFonts w:cs="Times New Roman"/>
        </w:rPr>
        <w:t>55 726 02</w:t>
      </w:r>
      <w:r>
        <w:rPr>
          <w:rFonts w:cs="Times New Roman"/>
        </w:rPr>
        <w:t>. számú,</w:t>
      </w:r>
      <w:r w:rsidRPr="00F24097">
        <w:rPr>
          <w:rFonts w:cs="Times New Roman"/>
        </w:rPr>
        <w:t xml:space="preserve"> </w:t>
      </w:r>
      <w:r w:rsidR="00DF6061">
        <w:rPr>
          <w:rFonts w:cs="Times New Roman"/>
        </w:rPr>
        <w:t>Sportmasszőr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proofErr w:type="gramStart"/>
      <w:r w:rsidRPr="00F24097">
        <w:rPr>
          <w:rFonts w:cs="Times New Roman"/>
        </w:rPr>
        <w:t>alapján</w:t>
      </w:r>
      <w:proofErr w:type="gramEnd"/>
      <w:r w:rsidRPr="00F24097">
        <w:rPr>
          <w:rFonts w:cs="Times New Roman"/>
        </w:rPr>
        <w:t xml:space="preserve"> készült.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proofErr w:type="gramStart"/>
      <w:r w:rsidRPr="00C64856">
        <w:rPr>
          <w:rFonts w:cs="Times New Roman"/>
          <w:b/>
        </w:rPr>
        <w:t>A</w:t>
      </w:r>
      <w:proofErr w:type="gramEnd"/>
      <w:r w:rsidRPr="00C64856">
        <w:rPr>
          <w:rFonts w:cs="Times New Roman"/>
          <w:b/>
        </w:rPr>
        <w:t xml:space="preserve">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AB7349">
        <w:rPr>
          <w:rFonts w:cs="Times New Roman"/>
        </w:rPr>
        <w:t>55 726 02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9C5545">
        <w:rPr>
          <w:rFonts w:cs="Times New Roman"/>
        </w:rPr>
        <w:t>Sportmasszőr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DF6061">
        <w:rPr>
          <w:rFonts w:cs="Times New Roman"/>
        </w:rPr>
        <w:t>1</w:t>
      </w:r>
      <w:proofErr w:type="gramStart"/>
      <w:r w:rsidR="00DF6061">
        <w:rPr>
          <w:rFonts w:cs="Times New Roman"/>
        </w:rPr>
        <w:t>.</w:t>
      </w:r>
      <w:r w:rsidR="004F6765">
        <w:rPr>
          <w:rFonts w:cs="Times New Roman"/>
        </w:rPr>
        <w:t>.</w:t>
      </w:r>
      <w:r w:rsidRPr="00C64856">
        <w:rPr>
          <w:rFonts w:cs="Times New Roman"/>
        </w:rPr>
        <w:t>.</w:t>
      </w:r>
      <w:proofErr w:type="gramEnd"/>
      <w:r w:rsidRPr="00C64856">
        <w:rPr>
          <w:rFonts w:cs="Times New Roman"/>
        </w:rPr>
        <w:t xml:space="preserve"> </w:t>
      </w:r>
      <w:r w:rsidR="00DF6061">
        <w:rPr>
          <w:rFonts w:cs="Times New Roman"/>
        </w:rPr>
        <w:t>Egészségügy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DF6061">
        <w:rPr>
          <w:rFonts w:cs="Times New Roman"/>
        </w:rPr>
        <w:t>I.</w:t>
      </w:r>
      <w:r w:rsidRPr="00C64856">
        <w:rPr>
          <w:rFonts w:cs="Times New Roman"/>
        </w:rPr>
        <w:t xml:space="preserve">. </w:t>
      </w:r>
      <w:r w:rsidR="00DF6061">
        <w:rPr>
          <w:rFonts w:cs="Times New Roman"/>
        </w:rPr>
        <w:t>Egészségügy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2A0A3D">
        <w:rPr>
          <w:rFonts w:cs="Times New Roman"/>
        </w:rPr>
        <w:t>1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1F0348">
        <w:rPr>
          <w:rFonts w:cs="Times New Roman"/>
        </w:rPr>
        <w:t>30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7F0817">
        <w:rPr>
          <w:rFonts w:cs="Times New Roman"/>
        </w:rPr>
        <w:t>7</w:t>
      </w:r>
      <w:r w:rsidR="001F0348">
        <w:rPr>
          <w:rFonts w:cs="Times New Roman"/>
        </w:rPr>
        <w:t>0</w:t>
      </w:r>
      <w:r w:rsidR="00B332F9">
        <w:rPr>
          <w:rFonts w:cs="Times New Roman"/>
        </w:rPr>
        <w:t xml:space="preserve"> 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 xml:space="preserve">III.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C677F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E640D5">
        <w:rPr>
          <w:rFonts w:cs="Times New Roman"/>
        </w:rPr>
        <w:t>é</w:t>
      </w:r>
      <w:r w:rsidR="007D2B41">
        <w:rPr>
          <w:rFonts w:cs="Times New Roman"/>
        </w:rPr>
        <w:t>rettségi</w:t>
      </w:r>
      <w:r w:rsidR="00E640D5">
        <w:rPr>
          <w:rFonts w:cs="Times New Roman"/>
        </w:rPr>
        <w:t xml:space="preserve"> végzettség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B332F9">
        <w:rPr>
          <w:rFonts w:cs="Times New Roman"/>
        </w:rPr>
        <w:t>nincs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proofErr w:type="spellStart"/>
      <w:r w:rsidR="009C308E">
        <w:rPr>
          <w:rFonts w:cs="Times New Roman"/>
        </w:rPr>
        <w:t>Gyógymasszőri</w:t>
      </w:r>
      <w:proofErr w:type="spellEnd"/>
      <w:r w:rsidR="009C308E">
        <w:rPr>
          <w:rFonts w:cs="Times New Roman"/>
        </w:rPr>
        <w:t xml:space="preserve"> végzettség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2A0A3D" w:rsidRPr="002A0A3D">
        <w:rPr>
          <w:rFonts w:cs="Times New Roman"/>
        </w:rPr>
        <w:t xml:space="preserve">2 év </w:t>
      </w:r>
      <w:proofErr w:type="spellStart"/>
      <w:r w:rsidR="002A0A3D" w:rsidRPr="002A0A3D">
        <w:rPr>
          <w:rFonts w:cs="Times New Roman"/>
        </w:rPr>
        <w:t>Gyógymasszőri</w:t>
      </w:r>
      <w:proofErr w:type="spellEnd"/>
      <w:r w:rsidR="002A0A3D" w:rsidRPr="002A0A3D">
        <w:rPr>
          <w:rFonts w:cs="Times New Roman"/>
        </w:rPr>
        <w:t xml:space="preserve"> végzettséggel szerzett gyakorlat</w:t>
      </w:r>
      <w:r w:rsidR="002A0A3D">
        <w:rPr>
          <w:rFonts w:cs="Times New Roman"/>
        </w:rPr>
        <w:t xml:space="preserve">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DE4AE3">
        <w:rPr>
          <w:rFonts w:cs="Times New Roman"/>
        </w:rPr>
        <w:t>igen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DE4AE3">
        <w:rPr>
          <w:rFonts w:cs="Times New Roman"/>
        </w:rPr>
        <w:t>igen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D55892" w:rsidRDefault="00D55892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proofErr w:type="gramStart"/>
      <w:r w:rsidRPr="00E96240">
        <w:rPr>
          <w:rFonts w:cs="Times New Roman"/>
          <w:b/>
        </w:rPr>
        <w:t>A</w:t>
      </w:r>
      <w:proofErr w:type="gramEnd"/>
      <w:r w:rsidRPr="00E96240">
        <w:rPr>
          <w:rFonts w:cs="Times New Roman"/>
          <w:b/>
        </w:rPr>
        <w:t xml:space="preserve">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1A7777" w:rsidRDefault="001A7777" w:rsidP="000B5E9D">
      <w:pPr>
        <w:spacing w:after="0"/>
        <w:rPr>
          <w:rFonts w:cs="Times New Roman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07"/>
        <w:gridCol w:w="4555"/>
      </w:tblGrid>
      <w:tr w:rsidR="00BD06CE" w:rsidRPr="00BD06CE" w:rsidTr="00BD06CE">
        <w:tc>
          <w:tcPr>
            <w:tcW w:w="4606" w:type="dxa"/>
          </w:tcPr>
          <w:p w:rsidR="00BD06CE" w:rsidRPr="00BD06CE" w:rsidRDefault="00BD06CE" w:rsidP="00E57804">
            <w:pPr>
              <w:spacing w:after="0"/>
              <w:jc w:val="center"/>
              <w:rPr>
                <w:rFonts w:cs="Times New Roman"/>
                <w:b/>
              </w:rPr>
            </w:pPr>
            <w:r w:rsidRPr="00BD06CE">
              <w:rPr>
                <w:rFonts w:cs="Times New Roman"/>
                <w:b/>
              </w:rPr>
              <w:t>Tantárgy</w:t>
            </w:r>
          </w:p>
        </w:tc>
        <w:tc>
          <w:tcPr>
            <w:tcW w:w="4606" w:type="dxa"/>
          </w:tcPr>
          <w:p w:rsidR="00BD06CE" w:rsidRPr="00BD06CE" w:rsidRDefault="00BD06CE" w:rsidP="00E57804">
            <w:pPr>
              <w:spacing w:after="0"/>
              <w:jc w:val="center"/>
              <w:rPr>
                <w:rFonts w:cs="Times New Roman"/>
                <w:b/>
              </w:rPr>
            </w:pPr>
            <w:r w:rsidRPr="00BD06CE">
              <w:rPr>
                <w:rFonts w:cs="Times New Roman"/>
                <w:b/>
              </w:rPr>
              <w:t>Szakképesítés/szakképzettség</w:t>
            </w:r>
          </w:p>
        </w:tc>
      </w:tr>
      <w:tr w:rsidR="00BD06CE" w:rsidRPr="00DF6061" w:rsidTr="00BD06CE">
        <w:tc>
          <w:tcPr>
            <w:tcW w:w="4606" w:type="dxa"/>
          </w:tcPr>
          <w:p w:rsidR="00BD06CE" w:rsidRPr="00DD790E" w:rsidRDefault="00DF6061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elmélet alapjai</w:t>
            </w:r>
            <w:r w:rsidR="00386077" w:rsidRPr="00DD790E">
              <w:rPr>
                <w:rFonts w:cs="Times New Roman"/>
              </w:rPr>
              <w:t xml:space="preserve"> I.</w:t>
            </w:r>
          </w:p>
        </w:tc>
        <w:tc>
          <w:tcPr>
            <w:tcW w:w="4606" w:type="dxa"/>
          </w:tcPr>
          <w:p w:rsidR="00BD06CE" w:rsidRPr="00DD790E" w:rsidRDefault="001D2210" w:rsidP="00E57804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Fizioterápiás vagy sportorvos</w:t>
            </w:r>
          </w:p>
        </w:tc>
      </w:tr>
      <w:tr w:rsidR="00BD06CE" w:rsidRPr="00CE747C" w:rsidTr="00BD06CE">
        <w:tc>
          <w:tcPr>
            <w:tcW w:w="4606" w:type="dxa"/>
          </w:tcPr>
          <w:p w:rsidR="00BD06CE" w:rsidRPr="00DD790E" w:rsidRDefault="00386077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elmélet alapjai II.</w:t>
            </w:r>
          </w:p>
        </w:tc>
        <w:tc>
          <w:tcPr>
            <w:tcW w:w="4606" w:type="dxa"/>
          </w:tcPr>
          <w:p w:rsidR="00BD06CE" w:rsidRPr="00DD790E" w:rsidRDefault="001D2210" w:rsidP="00DD790E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Fizioterápiás vagy sportorvos</w:t>
            </w:r>
            <w:r w:rsidR="00844555" w:rsidRPr="00DD790E">
              <w:rPr>
                <w:rFonts w:cs="Times New Roman"/>
              </w:rPr>
              <w:t xml:space="preserve">, </w:t>
            </w:r>
            <w:r w:rsidR="00DD790E" w:rsidRPr="00DD790E">
              <w:rPr>
                <w:rFonts w:cs="Times New Roman"/>
              </w:rPr>
              <w:t>p</w:t>
            </w:r>
            <w:r w:rsidR="00844555" w:rsidRPr="00DD790E">
              <w:rPr>
                <w:rFonts w:cs="Times New Roman"/>
              </w:rPr>
              <w:t xml:space="preserve">szichiáter, </w:t>
            </w:r>
            <w:r w:rsidR="00DD790E" w:rsidRPr="00DD790E">
              <w:rPr>
                <w:rFonts w:cs="Times New Roman"/>
              </w:rPr>
              <w:t>p</w:t>
            </w:r>
            <w:r w:rsidR="00844555" w:rsidRPr="00DD790E">
              <w:rPr>
                <w:rFonts w:cs="Times New Roman"/>
              </w:rPr>
              <w:t>szichológus</w:t>
            </w:r>
          </w:p>
        </w:tc>
      </w:tr>
      <w:tr w:rsidR="00CE747C" w:rsidRPr="00CE747C" w:rsidTr="00BD06CE">
        <w:tc>
          <w:tcPr>
            <w:tcW w:w="4606" w:type="dxa"/>
          </w:tcPr>
          <w:p w:rsidR="00CE747C" w:rsidRPr="00DD790E" w:rsidRDefault="00386077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gyakorlat</w:t>
            </w:r>
          </w:p>
        </w:tc>
        <w:tc>
          <w:tcPr>
            <w:tcW w:w="4606" w:type="dxa"/>
          </w:tcPr>
          <w:p w:rsidR="00CE747C" w:rsidRPr="00DD790E" w:rsidRDefault="00386077" w:rsidP="00DD790E">
            <w:pPr>
              <w:spacing w:after="0"/>
              <w:jc w:val="center"/>
              <w:rPr>
                <w:rFonts w:cs="Times New Roman"/>
              </w:rPr>
            </w:pPr>
            <w:bookmarkStart w:id="0" w:name="OLE_LINK1"/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  <w:bookmarkEnd w:id="0"/>
          </w:p>
        </w:tc>
      </w:tr>
      <w:tr w:rsidR="0030598F" w:rsidRPr="00CE747C" w:rsidTr="00BD06CE">
        <w:tc>
          <w:tcPr>
            <w:tcW w:w="4606" w:type="dxa"/>
          </w:tcPr>
          <w:p w:rsidR="0030598F" w:rsidRPr="00DD790E" w:rsidRDefault="0030598F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Sportmasszázs kiegészítő technikák</w:t>
            </w:r>
            <w:r w:rsidR="00192AB4" w:rsidRPr="00DD790E">
              <w:rPr>
                <w:rFonts w:cs="Times New Roman"/>
              </w:rPr>
              <w:t xml:space="preserve"> gyakorlat</w:t>
            </w:r>
          </w:p>
        </w:tc>
        <w:tc>
          <w:tcPr>
            <w:tcW w:w="4606" w:type="dxa"/>
          </w:tcPr>
          <w:p w:rsidR="0030598F" w:rsidRPr="00DD790E" w:rsidRDefault="0030598F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 </w:t>
            </w:r>
          </w:p>
        </w:tc>
      </w:tr>
      <w:tr w:rsidR="0030598F" w:rsidRPr="00CE747C" w:rsidTr="00BD06CE">
        <w:tc>
          <w:tcPr>
            <w:tcW w:w="4606" w:type="dxa"/>
          </w:tcPr>
          <w:p w:rsidR="0030598F" w:rsidRPr="00DD790E" w:rsidRDefault="0030598F" w:rsidP="00E57804">
            <w:pPr>
              <w:spacing w:after="0"/>
              <w:jc w:val="center"/>
              <w:rPr>
                <w:rFonts w:cs="Times New Roman"/>
              </w:rPr>
            </w:pPr>
            <w:proofErr w:type="spellStart"/>
            <w:r w:rsidRPr="00DD790E">
              <w:rPr>
                <w:rFonts w:cs="Times New Roman"/>
              </w:rPr>
              <w:t>Sportrehabilitáció</w:t>
            </w:r>
            <w:proofErr w:type="spellEnd"/>
            <w:r w:rsidR="00192AB4" w:rsidRPr="00DD790E">
              <w:rPr>
                <w:rFonts w:cs="Times New Roman"/>
              </w:rPr>
              <w:t xml:space="preserve"> gyakorlat</w:t>
            </w:r>
          </w:p>
        </w:tc>
        <w:tc>
          <w:tcPr>
            <w:tcW w:w="4606" w:type="dxa"/>
          </w:tcPr>
          <w:p w:rsidR="0030598F" w:rsidRPr="00DD790E" w:rsidRDefault="0030598F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</w:p>
        </w:tc>
      </w:tr>
      <w:tr w:rsidR="00D369A5" w:rsidRPr="00CE747C" w:rsidTr="00BD06CE">
        <w:tc>
          <w:tcPr>
            <w:tcW w:w="4606" w:type="dxa"/>
          </w:tcPr>
          <w:p w:rsidR="00D369A5" w:rsidRPr="00DD790E" w:rsidRDefault="00285181" w:rsidP="00E57804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Kihelyezett g</w:t>
            </w:r>
            <w:r w:rsidR="00D369A5" w:rsidRPr="00DD790E">
              <w:rPr>
                <w:rFonts w:cs="Times New Roman"/>
              </w:rPr>
              <w:t>yakorlat</w:t>
            </w:r>
          </w:p>
        </w:tc>
        <w:tc>
          <w:tcPr>
            <w:tcW w:w="4606" w:type="dxa"/>
          </w:tcPr>
          <w:p w:rsidR="00D369A5" w:rsidRPr="00DD790E" w:rsidRDefault="00D369A5" w:rsidP="00DD790E">
            <w:pPr>
              <w:spacing w:after="0"/>
              <w:jc w:val="center"/>
              <w:rPr>
                <w:rFonts w:cs="Times New Roman"/>
              </w:rPr>
            </w:pPr>
            <w:r w:rsidRPr="00DD790E">
              <w:rPr>
                <w:rFonts w:cs="Times New Roman"/>
              </w:rPr>
              <w:t>Sportmasszőr/</w:t>
            </w:r>
            <w:proofErr w:type="spellStart"/>
            <w:r w:rsidR="00DD790E" w:rsidRPr="00DD790E">
              <w:rPr>
                <w:rFonts w:cs="Times New Roman"/>
              </w:rPr>
              <w:t>s</w:t>
            </w:r>
            <w:r w:rsidRPr="00DD790E">
              <w:rPr>
                <w:rFonts w:cs="Times New Roman"/>
              </w:rPr>
              <w:t>portmasszőr</w:t>
            </w:r>
            <w:proofErr w:type="spellEnd"/>
            <w:r w:rsidRPr="00DD790E">
              <w:rPr>
                <w:rFonts w:cs="Times New Roman"/>
              </w:rPr>
              <w:t xml:space="preserve"> mester végzettséggel rendelkező (10 év sportmasszőri gyakorlat)</w:t>
            </w:r>
          </w:p>
        </w:tc>
      </w:tr>
    </w:tbl>
    <w:p w:rsidR="00E57804" w:rsidRDefault="00E57804" w:rsidP="00E57804">
      <w:pPr>
        <w:spacing w:after="0"/>
        <w:jc w:val="center"/>
        <w:rPr>
          <w:rFonts w:cs="Times New Roman"/>
        </w:rPr>
      </w:pPr>
    </w:p>
    <w:p w:rsidR="0041674C" w:rsidRDefault="0041674C" w:rsidP="000B5E9D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285181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</w:t>
      </w:r>
      <w:bookmarkStart w:id="1" w:name="_GoBack"/>
      <w:bookmarkEnd w:id="1"/>
      <w:r w:rsidRPr="00696ED9">
        <w:rPr>
          <w:rFonts w:cs="Times New Roman"/>
        </w:rPr>
        <w:t>ához szükséges eszközök és felszerelések felsorolását a szakképesítés szakmai és vizsgakövetelménye (</w:t>
      </w:r>
      <w:proofErr w:type="spellStart"/>
      <w:r w:rsidRPr="00696ED9">
        <w:rPr>
          <w:rFonts w:cs="Times New Roman"/>
        </w:rPr>
        <w:t>szvk</w:t>
      </w:r>
      <w:proofErr w:type="spellEnd"/>
      <w:r w:rsidRPr="00696ED9">
        <w:rPr>
          <w:rFonts w:cs="Times New Roman"/>
        </w:rPr>
        <w:t>) tartalmazza, melynek tovább</w:t>
      </w:r>
      <w:r>
        <w:rPr>
          <w:rFonts w:cs="Times New Roman"/>
        </w:rPr>
        <w:t xml:space="preserve">i részletei az alábbiak: 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Masszőrpad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Masszőrszék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Habszivacs matrac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Csontváz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Oktatási eszközök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Sportmasszázshoz szükséges vivőanyagok</w:t>
      </w:r>
      <w:r w:rsidR="00C55734">
        <w:rPr>
          <w:rFonts w:cs="Times New Roman"/>
        </w:rPr>
        <w:t>, krémek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Fertőtlenítőszerek és eszközök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Egészségügyi textíliák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 xml:space="preserve">Klasszikus </w:t>
      </w:r>
      <w:proofErr w:type="spellStart"/>
      <w:r w:rsidRPr="008F1B82">
        <w:rPr>
          <w:rFonts w:cs="Times New Roman"/>
        </w:rPr>
        <w:t>bandázsolás</w:t>
      </w:r>
      <w:proofErr w:type="spellEnd"/>
      <w:r w:rsidRPr="008F1B82">
        <w:rPr>
          <w:rFonts w:cs="Times New Roman"/>
        </w:rPr>
        <w:t>, hűtés, jegelés eszközei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proofErr w:type="spellStart"/>
      <w:r w:rsidRPr="008F1B82">
        <w:rPr>
          <w:rFonts w:cs="Times New Roman"/>
        </w:rPr>
        <w:t>Hidro-</w:t>
      </w:r>
      <w:proofErr w:type="spellEnd"/>
      <w:r w:rsidRPr="008F1B82">
        <w:rPr>
          <w:rFonts w:cs="Times New Roman"/>
        </w:rPr>
        <w:t xml:space="preserve"> és balneoterápia eszközei</w:t>
      </w:r>
    </w:p>
    <w:p w:rsidR="008F1B82" w:rsidRPr="008F1B82" w:rsidRDefault="008F1B82" w:rsidP="008F1B82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>Egyszerűbb diagnosztikus és terápiás beavatkozáshoz szükséges</w:t>
      </w:r>
      <w:r w:rsidR="00F201DD">
        <w:rPr>
          <w:rFonts w:cs="Times New Roman"/>
        </w:rPr>
        <w:t xml:space="preserve"> eszközök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Oktatástechnikai eszközökkel felszerelt szaktanterem/demonstrációs terem</w:t>
      </w:r>
    </w:p>
    <w:p w:rsidR="008F1B82" w:rsidRPr="008F1B82" w:rsidRDefault="008F1B82" w:rsidP="008F1B82">
      <w:pPr>
        <w:pStyle w:val="Listaszerbekezds"/>
        <w:numPr>
          <w:ilvl w:val="0"/>
          <w:numId w:val="26"/>
        </w:numPr>
        <w:spacing w:after="0"/>
        <w:rPr>
          <w:rFonts w:cs="Times New Roman"/>
        </w:rPr>
      </w:pPr>
      <w:r w:rsidRPr="008F1B82">
        <w:rPr>
          <w:rFonts w:cs="Times New Roman"/>
        </w:rPr>
        <w:t>Alapvető ápolási és kényelmi eszközök, berendezések</w:t>
      </w:r>
    </w:p>
    <w:p w:rsidR="00F201DD" w:rsidRDefault="008F1B82" w:rsidP="00F201DD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 xml:space="preserve">Dokumentációk, informatikai berendezések </w:t>
      </w:r>
    </w:p>
    <w:p w:rsidR="008F1B82" w:rsidRPr="008F1B82" w:rsidRDefault="008F1B82" w:rsidP="00F201DD">
      <w:pPr>
        <w:pStyle w:val="Listaszerbekezds"/>
        <w:widowControl w:val="0"/>
        <w:numPr>
          <w:ilvl w:val="0"/>
          <w:numId w:val="26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8F1B82">
        <w:rPr>
          <w:rFonts w:cs="Times New Roman"/>
        </w:rPr>
        <w:t>Betegmegfigyelés eszközei és műszerei</w:t>
      </w:r>
    </w:p>
    <w:p w:rsidR="00696ED9" w:rsidRPr="00696ED9" w:rsidRDefault="00696ED9" w:rsidP="00696ED9">
      <w:pPr>
        <w:spacing w:after="0"/>
        <w:rPr>
          <w:rFonts w:cs="Times New Roman"/>
        </w:rPr>
      </w:pPr>
      <w:r>
        <w:rPr>
          <w:rFonts w:cs="Times New Roman"/>
        </w:rPr>
        <w:t>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 xml:space="preserve">Ajánlás a szakmai képzés lebonyolításához szükséges további eszközökre és felszerelésekre: </w:t>
      </w:r>
    </w:p>
    <w:p w:rsidR="0041674C" w:rsidRDefault="0041674C" w:rsidP="00696ED9">
      <w:pPr>
        <w:spacing w:after="0"/>
        <w:rPr>
          <w:rFonts w:cs="Times New Roman"/>
        </w:rPr>
      </w:pPr>
    </w:p>
    <w:p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lastRenderedPageBreak/>
        <w:t>Antigravitációs pad (</w:t>
      </w:r>
      <w:r w:rsidR="00DD790E">
        <w:rPr>
          <w:rFonts w:cs="Times New Roman"/>
        </w:rPr>
        <w:t>d</w:t>
      </w:r>
      <w:r w:rsidRPr="008039FF">
        <w:rPr>
          <w:rFonts w:cs="Times New Roman"/>
        </w:rPr>
        <w:t>enevérpad)</w:t>
      </w:r>
    </w:p>
    <w:p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t>Gépi masszázseszközök</w:t>
      </w:r>
    </w:p>
    <w:p w:rsidR="0041674C" w:rsidRPr="008039FF" w:rsidRDefault="00C55734" w:rsidP="008039FF">
      <w:pPr>
        <w:pStyle w:val="Listaszerbekezds"/>
        <w:numPr>
          <w:ilvl w:val="0"/>
          <w:numId w:val="27"/>
        </w:numPr>
        <w:spacing w:after="0"/>
        <w:rPr>
          <w:rFonts w:cs="Times New Roman"/>
        </w:rPr>
      </w:pPr>
      <w:r w:rsidRPr="008039FF">
        <w:rPr>
          <w:rFonts w:cs="Times New Roman"/>
        </w:rPr>
        <w:t>Új fejlesztésű lézeres és elektroterápiás eszközök</w:t>
      </w:r>
    </w:p>
    <w:p w:rsidR="008039FF" w:rsidRDefault="008039FF" w:rsidP="00696ED9">
      <w:pPr>
        <w:spacing w:after="0"/>
        <w:rPr>
          <w:rFonts w:cs="Times New Roman"/>
        </w:rPr>
      </w:pPr>
    </w:p>
    <w:p w:rsidR="0041674C" w:rsidRDefault="0041674C" w:rsidP="00696ED9">
      <w:pPr>
        <w:spacing w:after="0"/>
        <w:rPr>
          <w:rFonts w:cs="Times New Roman"/>
        </w:rPr>
      </w:pP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 xml:space="preserve">V. </w:t>
      </w:r>
      <w:proofErr w:type="gramStart"/>
      <w:r w:rsidRPr="00FB273F">
        <w:rPr>
          <w:rFonts w:cs="Times New Roman"/>
          <w:b/>
        </w:rPr>
        <w:t>A</w:t>
      </w:r>
      <w:proofErr w:type="gramEnd"/>
      <w:r w:rsidRPr="00FB273F">
        <w:rPr>
          <w:rFonts w:cs="Times New Roman"/>
          <w:b/>
        </w:rPr>
        <w:t xml:space="preserve">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headerReference w:type="default" r:id="rId8"/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300C14" w:rsidRPr="00300C14" w:rsidTr="00300C14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00C14" w:rsidRPr="00300C14" w:rsidTr="00300C1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13</w:t>
            </w:r>
          </w:p>
        </w:tc>
      </w:tr>
      <w:tr w:rsidR="00300C14" w:rsidRPr="00300C14" w:rsidTr="00300C14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18,5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270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Sportegészségügi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technikák 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00C14" w:rsidRPr="00300C14" w:rsidTr="00300C14">
        <w:trPr>
          <w:trHeight w:val="510"/>
          <w:jc w:val="center"/>
        </w:trPr>
        <w:tc>
          <w:tcPr>
            <w:tcW w:w="270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3,5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</w:tr>
    </w:tbl>
    <w:p w:rsidR="0081424F" w:rsidRDefault="0081424F" w:rsidP="000B5E9D">
      <w:pPr>
        <w:spacing w:after="0"/>
        <w:rPr>
          <w:rFonts w:cs="Times New Roman"/>
        </w:rPr>
      </w:pPr>
    </w:p>
    <w:p w:rsidR="0081424F" w:rsidRDefault="0081424F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</w:t>
      </w:r>
      <w:proofErr w:type="gramStart"/>
      <w:r w:rsidRPr="00104377">
        <w:rPr>
          <w:rFonts w:cs="Times New Roman"/>
        </w:rPr>
        <w:t>A</w:t>
      </w:r>
      <w:proofErr w:type="gramEnd"/>
      <w:r w:rsidRPr="00104377">
        <w:rPr>
          <w:rFonts w:cs="Times New Roman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81424F" w:rsidRDefault="0081424F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300C14" w:rsidRPr="00300C14" w:rsidTr="00300C14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300C14" w:rsidRPr="00300C14" w:rsidTr="00300C14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466</w:t>
            </w:r>
          </w:p>
        </w:tc>
      </w:tr>
      <w:tr w:rsidR="00300C14" w:rsidRPr="00300C14" w:rsidTr="00300C14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662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71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alapfogalmak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és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Sportegészségügi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Sportsebészet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és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elmélete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technikák 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41</w:t>
            </w:r>
          </w:p>
        </w:tc>
      </w:tr>
      <w:tr w:rsidR="00300C14" w:rsidRPr="00300C14" w:rsidTr="00300C14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Edzésciklus és sportág-specifikus kezelések tervezése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300C14" w:rsidRPr="00300C14" w:rsidTr="00300C14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mélytechnikai fogások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Klasszikus </w:t>
            </w: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bandázsolás</w:t>
            </w:r>
            <w:proofErr w:type="spellEnd"/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Triggerpont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masszázs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sportolók ruhában történő masszírozása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Ízületi kimozgatások és passzív nyújtások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Női ciklust befolyásoló masszázs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Sportsérülések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36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197</w:t>
            </w:r>
          </w:p>
        </w:tc>
      </w:tr>
      <w:tr w:rsidR="00300C14" w:rsidRPr="00300C14" w:rsidTr="00300C14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300C14" w:rsidRPr="00300C14" w:rsidRDefault="00300C14" w:rsidP="00300C14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300C14" w:rsidRPr="00300C14" w:rsidRDefault="00300C14" w:rsidP="00300C14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300C1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197</w:t>
            </w:r>
          </w:p>
        </w:tc>
      </w:tr>
    </w:tbl>
    <w:p w:rsidR="0081424F" w:rsidRDefault="0081424F" w:rsidP="000B5E9D">
      <w:pPr>
        <w:spacing w:after="0"/>
        <w:rPr>
          <w:rFonts w:cs="Times New Roman"/>
        </w:rPr>
      </w:pPr>
    </w:p>
    <w:p w:rsidR="0081424F" w:rsidRDefault="0081424F" w:rsidP="000B5E9D">
      <w:pPr>
        <w:spacing w:after="0"/>
        <w:rPr>
          <w:rFonts w:cs="Times New Roman"/>
        </w:rPr>
      </w:pPr>
    </w:p>
    <w:p w:rsidR="00420CA2" w:rsidRDefault="00367424" w:rsidP="000B5E9D">
      <w:pPr>
        <w:spacing w:after="0"/>
        <w:rPr>
          <w:rFonts w:cs="Times New Roman"/>
        </w:rPr>
      </w:pPr>
      <w:r>
        <w:rPr>
          <w:rFonts w:cs="Times New Roman"/>
        </w:rPr>
        <w:t xml:space="preserve"> </w:t>
      </w:r>
      <w:bookmarkStart w:id="2" w:name="_MON_1524210229"/>
      <w:bookmarkStart w:id="3" w:name="_MON_1524211996"/>
      <w:bookmarkStart w:id="4" w:name="_MON_1524638345"/>
      <w:bookmarkStart w:id="5" w:name="_MON_1524212025"/>
      <w:bookmarkStart w:id="6" w:name="_MON_1524087143"/>
      <w:bookmarkStart w:id="7" w:name="_MON_1524254592"/>
      <w:bookmarkStart w:id="8" w:name="_MON_1525760527"/>
      <w:bookmarkEnd w:id="2"/>
      <w:bookmarkEnd w:id="3"/>
      <w:bookmarkEnd w:id="4"/>
      <w:bookmarkEnd w:id="5"/>
      <w:bookmarkEnd w:id="6"/>
      <w:bookmarkEnd w:id="7"/>
      <w:bookmarkEnd w:id="8"/>
    </w:p>
    <w:p w:rsidR="004F6765" w:rsidRDefault="004F6765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2C334E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 …</w:t>
      </w:r>
      <w:proofErr w:type="gramStart"/>
      <w:r>
        <w:rPr>
          <w:rFonts w:cs="Times New Roman"/>
          <w:b/>
          <w:sz w:val="36"/>
        </w:rPr>
        <w:t>…..</w:t>
      </w:r>
      <w:proofErr w:type="gramEnd"/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8E3B6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Sportmasszázs elmélet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proofErr w:type="gramStart"/>
      <w:r w:rsidRPr="00D52C63">
        <w:rPr>
          <w:rFonts w:cs="Times New Roman"/>
        </w:rPr>
        <w:lastRenderedPageBreak/>
        <w:t xml:space="preserve">A </w:t>
      </w:r>
      <w:r w:rsidR="00192AB4">
        <w:rPr>
          <w:rFonts w:cs="Times New Roman"/>
        </w:rPr>
        <w:t>…</w:t>
      </w:r>
      <w:proofErr w:type="gramEnd"/>
      <w:r w:rsidR="00192AB4">
        <w:rPr>
          <w:rFonts w:cs="Times New Roman"/>
        </w:rPr>
        <w:t>……</w:t>
      </w:r>
      <w:r w:rsidRPr="00D26A67">
        <w:rPr>
          <w:rFonts w:cs="Times New Roman"/>
        </w:rPr>
        <w:t>.</w:t>
      </w:r>
      <w:r w:rsidRPr="00D52C63">
        <w:rPr>
          <w:rFonts w:cs="Times New Roman"/>
        </w:rPr>
        <w:t xml:space="preserve"> azonosító számú </w:t>
      </w:r>
      <w:r w:rsidR="00B61BA2">
        <w:rPr>
          <w:rFonts w:cs="Times New Roman"/>
        </w:rPr>
        <w:t>Sportmasszázs elmélet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p w:rsidR="0062121D" w:rsidRPr="00D52C63" w:rsidRDefault="00F225DE" w:rsidP="00B64FCB">
      <w:pPr>
        <w:jc w:val="center"/>
        <w:rPr>
          <w:rFonts w:cs="Times New Roman"/>
        </w:rPr>
      </w:pPr>
      <w:r>
        <w:rPr>
          <w:rFonts w:cs="Times New Roman"/>
        </w:rPr>
        <w:t xml:space="preserve"> </w:t>
      </w:r>
      <w:bookmarkStart w:id="9" w:name="_MON_1524069666"/>
      <w:bookmarkStart w:id="10" w:name="_MON_1524210198"/>
      <w:bookmarkEnd w:id="9"/>
      <w:bookmarkEnd w:id="10"/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62121D" w:rsidRPr="0062121D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Sportmasszázs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elmélet  alapjai</w:t>
            </w:r>
            <w:proofErr w:type="gram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I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indikációit és kontra indikációit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ismereteit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és alkalmazza az edzéselmélet alapelveit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sportélettan tudását a gyakorlatban alkalmazza.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rehabilitációs elméletet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 és sporttevékenységének megfigyelése, szakmai dokumentálás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Edzésciklus és sportág specifikus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 tervezés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11" w:name="_MON_1520112852"/>
      <w:bookmarkStart w:id="12" w:name="_MON_1520113148"/>
      <w:bookmarkStart w:id="13" w:name="_MON_1520113442"/>
      <w:bookmarkStart w:id="14" w:name="_MON_1520112153"/>
      <w:bookmarkStart w:id="15" w:name="_MON_1520112252"/>
      <w:bookmarkStart w:id="16" w:name="_MON_1520112324"/>
      <w:bookmarkStart w:id="17" w:name="_MON_1520112404"/>
      <w:bookmarkStart w:id="18" w:name="_MON_1520112681"/>
      <w:bookmarkEnd w:id="11"/>
      <w:bookmarkEnd w:id="12"/>
      <w:bookmarkEnd w:id="13"/>
      <w:bookmarkEnd w:id="14"/>
      <w:bookmarkEnd w:id="15"/>
      <w:bookmarkEnd w:id="16"/>
      <w:bookmarkEnd w:id="17"/>
      <w:bookmarkEnd w:id="18"/>
      <w:r>
        <w:rPr>
          <w:rFonts w:cs="Times New Roman"/>
        </w:rPr>
        <w:lastRenderedPageBreak/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DF606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DF6061">
        <w:rPr>
          <w:rFonts w:cs="Times New Roman"/>
          <w:b/>
        </w:rPr>
        <w:t>Sportmasszázs elmélet alapjai</w:t>
      </w:r>
      <w:r w:rsidR="00384420">
        <w:rPr>
          <w:rFonts w:cs="Times New Roman"/>
          <w:b/>
        </w:rPr>
        <w:t xml:space="preserve"> I.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461EA">
        <w:rPr>
          <w:b/>
        </w:rPr>
        <w:t>71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Pr="00DD790E" w:rsidRDefault="005C547A" w:rsidP="00B64FCB">
      <w:pPr>
        <w:spacing w:after="0"/>
        <w:ind w:left="426"/>
        <w:rPr>
          <w:rFonts w:cs="Times New Roman"/>
          <w:szCs w:val="24"/>
        </w:rPr>
      </w:pPr>
      <w:r w:rsidRPr="00DD790E">
        <w:rPr>
          <w:rFonts w:cs="Times New Roman"/>
          <w:szCs w:val="24"/>
        </w:rPr>
        <w:t>A tanuló</w:t>
      </w:r>
      <w:r w:rsidRPr="00DD790E">
        <w:rPr>
          <w:rFonts w:cs="Times New Roman"/>
          <w:b/>
          <w:szCs w:val="24"/>
        </w:rPr>
        <w:t xml:space="preserve"> </w:t>
      </w:r>
      <w:r w:rsidRPr="00DD790E">
        <w:rPr>
          <w:rFonts w:cs="Times New Roman"/>
          <w:szCs w:val="24"/>
        </w:rPr>
        <w:t>sajátítsa el a</w:t>
      </w:r>
      <w:r w:rsidR="00BB0BA1" w:rsidRPr="00DD790E">
        <w:rPr>
          <w:rFonts w:cs="Times New Roman"/>
          <w:szCs w:val="24"/>
        </w:rPr>
        <w:t xml:space="preserve"> sportmasszázsban alkalmazott</w:t>
      </w:r>
      <w:r w:rsidR="00FD3619" w:rsidRPr="00DD790E">
        <w:rPr>
          <w:rFonts w:cs="Times New Roman"/>
          <w:szCs w:val="24"/>
        </w:rPr>
        <w:t xml:space="preserve"> szakmai fogalmakat, továbbá a</w:t>
      </w:r>
      <w:r w:rsidRPr="00DD790E">
        <w:rPr>
          <w:rFonts w:cs="Times New Roman"/>
          <w:szCs w:val="24"/>
        </w:rPr>
        <w:t xml:space="preserve"> sportolók életvitelére és edzéstevékenységére irányuló speciális ismereteket, értse meg az elmélet és gyakorlat közötti összefüggéseket, </w:t>
      </w:r>
      <w:r w:rsidR="00FD3619" w:rsidRPr="00DD790E">
        <w:rPr>
          <w:rFonts w:cs="Times New Roman"/>
          <w:szCs w:val="24"/>
        </w:rPr>
        <w:t>a sportmasszázs gyakorlati szükségességét, annak hatásait a sportoló sporttevékenységére</w:t>
      </w:r>
      <w:r w:rsidR="00BB0BA1" w:rsidRPr="00DD790E">
        <w:rPr>
          <w:rFonts w:cs="Times New Roman"/>
          <w:szCs w:val="24"/>
        </w:rPr>
        <w:t xml:space="preserve">. A tantárgy keretében ismertetésre kerül az </w:t>
      </w:r>
      <w:r w:rsidR="00FD3619" w:rsidRPr="00DD790E">
        <w:rPr>
          <w:rFonts w:cs="Times New Roman"/>
          <w:szCs w:val="24"/>
        </w:rPr>
        <w:t xml:space="preserve">adminisztráció </w:t>
      </w:r>
      <w:r w:rsidR="00BB0BA1" w:rsidRPr="00DD790E">
        <w:rPr>
          <w:rFonts w:cs="Times New Roman"/>
          <w:szCs w:val="24"/>
        </w:rPr>
        <w:t>gyakorlatban való nélkülözhetetlensége</w:t>
      </w:r>
      <w:r w:rsidR="00FD3619" w:rsidRPr="00DD790E">
        <w:rPr>
          <w:rFonts w:cs="Times New Roman"/>
          <w:szCs w:val="24"/>
        </w:rPr>
        <w:t>. Az elméleti ismeretek elmélyítése szükséges, annak érdekében, hogy a</w:t>
      </w:r>
      <w:r w:rsidRPr="00DD790E">
        <w:rPr>
          <w:rFonts w:cs="Times New Roman"/>
          <w:szCs w:val="24"/>
        </w:rPr>
        <w:t xml:space="preserve"> </w:t>
      </w:r>
      <w:proofErr w:type="gramStart"/>
      <w:r w:rsidRPr="00DD790E">
        <w:rPr>
          <w:rFonts w:cs="Times New Roman"/>
          <w:szCs w:val="24"/>
        </w:rPr>
        <w:t>megtanult</w:t>
      </w:r>
      <w:proofErr w:type="gramEnd"/>
      <w:r w:rsidRPr="00DD790E">
        <w:rPr>
          <w:rFonts w:cs="Times New Roman"/>
          <w:szCs w:val="24"/>
        </w:rPr>
        <w:t xml:space="preserve"> tananyagot</w:t>
      </w:r>
      <w:r w:rsidR="00BB0BA1" w:rsidRPr="00DD790E">
        <w:rPr>
          <w:rFonts w:cs="Times New Roman"/>
          <w:szCs w:val="24"/>
        </w:rPr>
        <w:t xml:space="preserve"> a tanuló</w:t>
      </w:r>
      <w:r w:rsidRPr="00DD790E">
        <w:rPr>
          <w:rFonts w:cs="Times New Roman"/>
          <w:szCs w:val="24"/>
        </w:rPr>
        <w:t xml:space="preserve"> </w:t>
      </w:r>
      <w:r w:rsidR="00BB0BA1" w:rsidRPr="00DD790E">
        <w:rPr>
          <w:rFonts w:cs="Times New Roman"/>
          <w:szCs w:val="24"/>
        </w:rPr>
        <w:t>a gyakorlati képzés során képes legyen</w:t>
      </w:r>
      <w:r w:rsidR="00FD3619" w:rsidRPr="00DD790E">
        <w:rPr>
          <w:rFonts w:cs="Times New Roman"/>
          <w:szCs w:val="24"/>
        </w:rPr>
        <w:t xml:space="preserve"> alkalmazni</w:t>
      </w:r>
      <w:r w:rsidRPr="00DD790E">
        <w:rPr>
          <w:rFonts w:cs="Times New Roman"/>
          <w:szCs w:val="24"/>
        </w:rP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D3075B" w:rsidP="00B64FCB">
      <w:pPr>
        <w:spacing w:after="0"/>
        <w:ind w:left="426"/>
      </w:pPr>
      <w:r>
        <w:t>Sportmasszázs elmélet alapjai II.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szCs w:val="24"/>
        </w:rPr>
        <w:t>Sportmasszázs alapfogalmak</w:t>
      </w:r>
      <w:r w:rsidR="00B64FCB" w:rsidRPr="00644690">
        <w:rPr>
          <w:b/>
          <w:i/>
        </w:rPr>
        <w:tab/>
      </w:r>
      <w:r w:rsidR="005461EA">
        <w:rPr>
          <w:b/>
          <w:szCs w:val="24"/>
        </w:rPr>
        <w:t>13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Sportmasszázs története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helye a fizioterápiában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személyi és technikai feltételei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Sportmasszőri alkalmasság kritériumai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hatásmechanizmusa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sportmasszázs indikációi és </w:t>
      </w:r>
      <w:proofErr w:type="spellStart"/>
      <w:r w:rsidRPr="00DF6061">
        <w:rPr>
          <w:szCs w:val="24"/>
        </w:rPr>
        <w:t>kontraindikációi</w:t>
      </w:r>
      <w:proofErr w:type="spellEnd"/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masszázs szerepe a sportolók felkészítésében 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edzésciklusnak megfelelő sportmasszázs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szerepe a rehabilitációban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fogás sorrendjének megtervezése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 sportmasszázs során alkalmazott segédeszközök (fásli, bandázs, </w:t>
      </w:r>
      <w:r w:rsidR="00312F33">
        <w:rPr>
          <w:szCs w:val="24"/>
        </w:rPr>
        <w:t>leukoplaszt</w:t>
      </w:r>
      <w:r w:rsidRPr="00DF6061">
        <w:rPr>
          <w:szCs w:val="24"/>
        </w:rPr>
        <w:t>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 során alkalmazott hatóanyagok és vivőanyagok alkalmazási területei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sportmasszázsban használt részmasszázshoz tartozó testtájékok felosztása</w:t>
      </w:r>
    </w:p>
    <w:p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DF6061">
        <w:rPr>
          <w:szCs w:val="24"/>
        </w:rPr>
        <w:t>A sportmasszázs hatékonyságának vizsgálata (izom tónus megváltozása, mentális állapot változás, fájdalomcsökkenés)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Edzéselmélet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edzés elmélet fogalma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Az edzettség, túledzettség definíciója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Szabadidősport és a versenysport közötti alapvető különbségek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Mit jelent a fokozatosság elve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Miért fontos a sportolóra egyénileg készített edzésterv 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Edzésterv fogalma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lastRenderedPageBreak/>
        <w:t>A versenyre való felkészülési időszakok: alapozó-, formába hozó-, verseny-, levezető időszak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felkészülési időszakra vonatkozó speciális tápanyag-felvételi sajátosságok (szénhidrát dús, fehérje dús, vitaminban gazdag)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táplálék-kiegészítők előnyei és hátrányai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fehérje készítmények hatása a szervezetre (szálkásítás időszakban)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szénhidrát készítmények hatása a szervezetre (tömegnövelés időszakban)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szteroidok beviteli módjai (</w:t>
      </w:r>
      <w:proofErr w:type="spellStart"/>
      <w:r w:rsidRPr="00DF6061">
        <w:rPr>
          <w:szCs w:val="24"/>
        </w:rPr>
        <w:t>enterálisan</w:t>
      </w:r>
      <w:proofErr w:type="spellEnd"/>
      <w:r w:rsidRPr="00DF6061">
        <w:rPr>
          <w:szCs w:val="24"/>
        </w:rPr>
        <w:t xml:space="preserve">, </w:t>
      </w:r>
      <w:proofErr w:type="spellStart"/>
      <w:r w:rsidRPr="00DF6061">
        <w:rPr>
          <w:szCs w:val="24"/>
        </w:rPr>
        <w:t>intramusculárisan</w:t>
      </w:r>
      <w:proofErr w:type="spellEnd"/>
      <w:r w:rsidR="002113B0">
        <w:rPr>
          <w:szCs w:val="24"/>
        </w:rPr>
        <w:t>,</w:t>
      </w:r>
      <w:r w:rsidRPr="00DF6061">
        <w:rPr>
          <w:szCs w:val="24"/>
        </w:rPr>
        <w:t xml:space="preserve"> pl. </w:t>
      </w:r>
      <w:proofErr w:type="spellStart"/>
      <w:r w:rsidRPr="00DF6061">
        <w:rPr>
          <w:szCs w:val="24"/>
        </w:rPr>
        <w:t>gluteusba</w:t>
      </w:r>
      <w:proofErr w:type="spellEnd"/>
      <w:r w:rsidRPr="00DF6061">
        <w:rPr>
          <w:szCs w:val="24"/>
        </w:rPr>
        <w:t xml:space="preserve">, </w:t>
      </w:r>
      <w:proofErr w:type="spellStart"/>
      <w:r w:rsidRPr="00DF6061">
        <w:rPr>
          <w:szCs w:val="24"/>
        </w:rPr>
        <w:t>aerosol</w:t>
      </w:r>
      <w:proofErr w:type="spellEnd"/>
      <w:r w:rsidRPr="00DF6061">
        <w:rPr>
          <w:szCs w:val="24"/>
        </w:rPr>
        <w:t xml:space="preserve"> formájában)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szteroidok hatásai és mellékhatásai férfi és nő tekintetében</w:t>
      </w:r>
    </w:p>
    <w:p w:rsidR="00DF6061" w:rsidRPr="00DF6061" w:rsidRDefault="008777D7" w:rsidP="00DF6061">
      <w:pPr>
        <w:spacing w:line="100" w:lineRule="atLeast"/>
        <w:ind w:left="851"/>
        <w:rPr>
          <w:szCs w:val="24"/>
        </w:rPr>
      </w:pPr>
      <w:r>
        <w:rPr>
          <w:szCs w:val="24"/>
        </w:rPr>
        <w:t>„</w:t>
      </w:r>
      <w:r w:rsidR="00DF6061" w:rsidRPr="00DF6061">
        <w:rPr>
          <w:szCs w:val="24"/>
        </w:rPr>
        <w:t>Legális</w:t>
      </w:r>
      <w:r>
        <w:rPr>
          <w:szCs w:val="24"/>
        </w:rPr>
        <w:t>”</w:t>
      </w:r>
      <w:r w:rsidR="00DF6061" w:rsidRPr="00DF6061">
        <w:rPr>
          <w:szCs w:val="24"/>
        </w:rPr>
        <w:t xml:space="preserve"> doppingok (vérdopping, magaslati edzés, vércukorszint tudatos megemelése)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sportágak osztályozása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Egyéni és csapatsportok közti alapvető különbségek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 xml:space="preserve">Az egyéni védőeszközök és kiegészítők jelentősége, alkalmazási területei </w:t>
      </w:r>
    </w:p>
    <w:p w:rsidR="00DF6061" w:rsidRPr="00DF6061" w:rsidRDefault="00DF6061" w:rsidP="00DF6061">
      <w:pPr>
        <w:spacing w:line="100" w:lineRule="atLeast"/>
        <w:ind w:left="851"/>
        <w:rPr>
          <w:szCs w:val="24"/>
        </w:rPr>
      </w:pPr>
      <w:r w:rsidRPr="00DF6061">
        <w:rPr>
          <w:szCs w:val="24"/>
        </w:rPr>
        <w:t>A sportoló életkora és a teljesítménye közötti összefüggés</w:t>
      </w:r>
    </w:p>
    <w:p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DF6061">
        <w:rPr>
          <w:szCs w:val="24"/>
        </w:rPr>
        <w:t>A regenerációs időszak, pihenés jelentősége a sportteljesítményre vonatkozóan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Sportélettan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19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sportélettan tárgya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 által kiváltott válaszreakciók a szervezetben (szimpatikus idegrendszeri hatások)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 és az elme kapcsolata 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sportoló siker és kudarc élményével kapcsolatos sajátosságok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motiváció, mint létfontosságú „dopping”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rendszeresen végzett sport előnyei fiatal és idős korban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szervezet adaptációs képessége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magaslati edzés hatása a szervezetre, pozitív és negatív értelemben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szervezetben lezajló égési folyamatok, az égéshez szükséges elemi feltételek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vitaminok szerepe és a hiányállapot következtében kialakuló elváltozások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nyomelemek, ásványi anyagok szerepe és a hiányállapot következtében kialakuló elváltozások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folyadék és elektrolit háztartás zavarai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Megfelelő izotóniás folyadékpótlás jelentősége egy hosszú távú erőnléti sport kapcsán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Napi folyadékmennyiség bevitele (</w:t>
      </w:r>
      <w:proofErr w:type="spellStart"/>
      <w:r w:rsidRPr="000A212F">
        <w:rPr>
          <w:szCs w:val="24"/>
        </w:rPr>
        <w:t>ttkg</w:t>
      </w:r>
      <w:proofErr w:type="spellEnd"/>
      <w:r w:rsidRPr="000A212F">
        <w:rPr>
          <w:szCs w:val="24"/>
        </w:rPr>
        <w:t>*20-30 ml)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testre gyakorolt hőhatások, következménye, kivédése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időjárás és a front változásainak következménye a sportoló szervezetére, koncentrációs képességére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lastRenderedPageBreak/>
        <w:t>A bemelegítés jelentősége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nem megfelelően végzett bemelegítés káros következménye a szervezetre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izomláz kialakulásának oka, és következménye a további sportteljesítmény során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izomláz megelőzése, megszüntetése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sérülések ellátása akut és krónikus szakaszban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Izomgörcs hátterében lévő okok (Mg, K, </w:t>
      </w:r>
      <w:proofErr w:type="spellStart"/>
      <w:r w:rsidRPr="000A212F">
        <w:rPr>
          <w:szCs w:val="24"/>
        </w:rPr>
        <w:t>Ca</w:t>
      </w:r>
      <w:proofErr w:type="spellEnd"/>
      <w:r w:rsidRPr="000A212F">
        <w:rPr>
          <w:szCs w:val="24"/>
        </w:rPr>
        <w:t xml:space="preserve"> hiány, kímélő testtartás, megerőltetés)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spasztikus</w:t>
      </w:r>
      <w:proofErr w:type="spellEnd"/>
      <w:r w:rsidRPr="000A212F">
        <w:rPr>
          <w:szCs w:val="24"/>
        </w:rPr>
        <w:t xml:space="preserve"> izom fellazításának lehetőségei (masszázs, </w:t>
      </w:r>
      <w:proofErr w:type="spellStart"/>
      <w:r w:rsidRPr="000A212F">
        <w:rPr>
          <w:szCs w:val="24"/>
        </w:rPr>
        <w:t>hidro-balneo</w:t>
      </w:r>
      <w:proofErr w:type="spellEnd"/>
      <w:r w:rsidRPr="000A212F">
        <w:rPr>
          <w:szCs w:val="24"/>
        </w:rPr>
        <w:t xml:space="preserve"> terápia)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túlzásba vitt sportolás következményei (testi-, lelki-, szellemi vonatkozásban)</w:t>
      </w:r>
    </w:p>
    <w:p w:rsidR="00B64FCB" w:rsidRDefault="00DF6061" w:rsidP="00DF6061">
      <w:pPr>
        <w:tabs>
          <w:tab w:val="left" w:pos="1418"/>
          <w:tab w:val="right" w:pos="9072"/>
        </w:tabs>
        <w:ind w:left="851"/>
        <w:rPr>
          <w:szCs w:val="24"/>
        </w:rPr>
      </w:pPr>
      <w:r w:rsidRPr="000A212F">
        <w:rPr>
          <w:szCs w:val="24"/>
        </w:rPr>
        <w:t>Az sportoló sportteljesítményét befolyásoló külső tényezők (szexuális élet, alkohol, dohányzás, drog, szteroid)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F606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Sportmasszázs és </w:t>
      </w:r>
      <w:proofErr w:type="spellStart"/>
      <w:r w:rsidR="0063495C">
        <w:rPr>
          <w:b/>
          <w:szCs w:val="24"/>
        </w:rPr>
        <w:t>s</w:t>
      </w:r>
      <w:r w:rsidRPr="000A212F">
        <w:rPr>
          <w:b/>
          <w:szCs w:val="24"/>
        </w:rPr>
        <w:t>portrehabilitáció</w:t>
      </w:r>
      <w:proofErr w:type="spellEnd"/>
      <w:r w:rsidRPr="000A212F">
        <w:rPr>
          <w:b/>
          <w:szCs w:val="24"/>
        </w:rPr>
        <w:t xml:space="preserve"> alapjai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19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sportmasszázs és 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 xml:space="preserve"> fogalma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sportmasszázs és 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 xml:space="preserve"> szükségessége 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spor</w:t>
      </w:r>
      <w:r w:rsidR="00FA2C1D">
        <w:rPr>
          <w:szCs w:val="24"/>
        </w:rPr>
        <w:t>t</w:t>
      </w:r>
      <w:r w:rsidRPr="000A212F">
        <w:rPr>
          <w:szCs w:val="24"/>
        </w:rPr>
        <w:t>rehabilitációban</w:t>
      </w:r>
      <w:proofErr w:type="spellEnd"/>
      <w:r w:rsidRPr="000A212F">
        <w:rPr>
          <w:szCs w:val="24"/>
        </w:rPr>
        <w:t xml:space="preserve"> működő különböző személyzet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Sportlétesítményen belül a sportmasszőr különböző munkaterületei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>
        <w:rPr>
          <w:szCs w:val="24"/>
        </w:rPr>
        <w:t>Sport</w:t>
      </w:r>
      <w:r w:rsidRPr="000A212F">
        <w:rPr>
          <w:szCs w:val="24"/>
        </w:rPr>
        <w:t>masszőr táska tartalma</w:t>
      </w:r>
    </w:p>
    <w:p w:rsidR="00DF6061" w:rsidRPr="000A212F" w:rsidRDefault="00DF6061" w:rsidP="00DF606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Adminisztráció:</w:t>
      </w:r>
    </w:p>
    <w:p w:rsidR="00DF6061" w:rsidRPr="000A212F" w:rsidRDefault="00DF6061" w:rsidP="00DF6061">
      <w:pPr>
        <w:pStyle w:val="Listaszerbekezds"/>
        <w:numPr>
          <w:ilvl w:val="0"/>
          <w:numId w:val="9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Miért van szükség a kezelőlapra?</w:t>
      </w:r>
    </w:p>
    <w:p w:rsidR="00DF6061" w:rsidRPr="000A212F" w:rsidRDefault="00DF6061" w:rsidP="00DF6061">
      <w:pPr>
        <w:pStyle w:val="Listaszerbekezds"/>
        <w:numPr>
          <w:ilvl w:val="0"/>
          <w:numId w:val="9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A kezelőlapok fajtái</w:t>
      </w:r>
    </w:p>
    <w:p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A diagnózisok ismerete</w:t>
      </w:r>
    </w:p>
    <w:p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Kezelések megtervezése (adminisztrációja)</w:t>
      </w:r>
    </w:p>
    <w:p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ind w:left="1276"/>
        <w:jc w:val="left"/>
        <w:rPr>
          <w:szCs w:val="24"/>
        </w:rPr>
      </w:pPr>
      <w:r w:rsidRPr="000A212F">
        <w:rPr>
          <w:szCs w:val="24"/>
        </w:rPr>
        <w:t>Kezelések hatására bekövetkezett változásokra történő reagálás</w:t>
      </w:r>
    </w:p>
    <w:p w:rsidR="00DF6061" w:rsidRPr="000A212F" w:rsidRDefault="00DF6061" w:rsidP="00DF6061">
      <w:pPr>
        <w:pStyle w:val="Listaszerbekezds"/>
        <w:numPr>
          <w:ilvl w:val="0"/>
          <w:numId w:val="10"/>
        </w:numPr>
        <w:suppressAutoHyphens/>
        <w:spacing w:line="100" w:lineRule="atLeast"/>
        <w:ind w:left="1276"/>
        <w:jc w:val="left"/>
        <w:rPr>
          <w:szCs w:val="24"/>
        </w:rPr>
      </w:pPr>
      <w:r w:rsidRPr="000A212F">
        <w:rPr>
          <w:szCs w:val="24"/>
        </w:rPr>
        <w:t>Nyomon</w:t>
      </w:r>
      <w:r>
        <w:rPr>
          <w:szCs w:val="24"/>
        </w:rPr>
        <w:t xml:space="preserve"> </w:t>
      </w:r>
      <w:r w:rsidRPr="000A212F">
        <w:rPr>
          <w:szCs w:val="24"/>
        </w:rPr>
        <w:t>követés, visszakereshetőség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44BC7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Pr="00C879C0" w:rsidRDefault="00B64FCB" w:rsidP="00AF784F">
      <w:pPr>
        <w:spacing w:after="0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lastRenderedPageBreak/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63495C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…</w:t>
      </w:r>
      <w:proofErr w:type="gramStart"/>
      <w:r>
        <w:rPr>
          <w:rFonts w:cs="Times New Roman"/>
          <w:b/>
          <w:sz w:val="36"/>
        </w:rPr>
        <w:t>…..</w:t>
      </w:r>
      <w:r w:rsidR="00B64FCB">
        <w:rPr>
          <w:rFonts w:cs="Times New Roman"/>
          <w:b/>
          <w:sz w:val="36"/>
        </w:rPr>
        <w:t>.</w:t>
      </w:r>
      <w:proofErr w:type="gramEnd"/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8E3B61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Sportegészségügyi </w:t>
      </w:r>
      <w:r w:rsidR="0063495C">
        <w:rPr>
          <w:rFonts w:cs="Times New Roman"/>
          <w:b/>
          <w:sz w:val="36"/>
        </w:rPr>
        <w:t>a</w:t>
      </w:r>
      <w:r>
        <w:rPr>
          <w:rFonts w:cs="Times New Roman"/>
          <w:b/>
          <w:sz w:val="36"/>
        </w:rPr>
        <w:t>lapismeretek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proofErr w:type="gramStart"/>
      <w:r w:rsidRPr="00D52C63">
        <w:rPr>
          <w:rFonts w:cs="Times New Roman"/>
        </w:rPr>
        <w:lastRenderedPageBreak/>
        <w:t xml:space="preserve">A </w:t>
      </w:r>
      <w:r w:rsidRPr="00D26A67">
        <w:rPr>
          <w:rFonts w:cs="Times New Roman"/>
        </w:rPr>
        <w:t>….</w:t>
      </w:r>
      <w:proofErr w:type="gramEnd"/>
      <w:r w:rsidRPr="00D26A67">
        <w:rPr>
          <w:rFonts w:cs="Times New Roman"/>
        </w:rPr>
        <w:t>.-..</w:t>
      </w:r>
      <w:r w:rsidRPr="00D52C63">
        <w:rPr>
          <w:rFonts w:cs="Times New Roman"/>
        </w:rPr>
        <w:t xml:space="preserve"> azonosító számú </w:t>
      </w:r>
      <w:r w:rsidR="00B61BA2">
        <w:rPr>
          <w:rFonts w:cs="Times New Roman"/>
        </w:rPr>
        <w:t xml:space="preserve">Sportegészségügyi </w:t>
      </w:r>
      <w:r w:rsidR="0063495C">
        <w:rPr>
          <w:rFonts w:cs="Times New Roman"/>
        </w:rPr>
        <w:t>a</w:t>
      </w:r>
      <w:r w:rsidR="00B61BA2">
        <w:rPr>
          <w:rFonts w:cs="Times New Roman"/>
        </w:rPr>
        <w:t>lapismeretek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 xml:space="preserve">megnevezésű </w:t>
      </w:r>
      <w:bookmarkStart w:id="19" w:name="OLE_LINK3"/>
      <w:r w:rsidRPr="00D52C63">
        <w:rPr>
          <w:rFonts w:cs="Times New Roman"/>
        </w:rPr>
        <w:t>szakmai követelménymodulhoz tartozó tantárgyak és témakörök oktatása során fejlesztendő kompetenciák</w:t>
      </w:r>
      <w:bookmarkEnd w:id="19"/>
    </w:p>
    <w:tbl>
      <w:tblPr>
        <w:tblW w:w="46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</w:tblGrid>
      <w:tr w:rsidR="0062121D" w:rsidRPr="0062121D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20" w:name="_MON_1524067061"/>
            <w:bookmarkStart w:id="21" w:name="_MON_1524067391"/>
            <w:bookmarkStart w:id="22" w:name="_MON_1524210464"/>
            <w:bookmarkStart w:id="23" w:name="_MON_1524210545"/>
            <w:bookmarkStart w:id="24" w:name="_MON_1524067399"/>
            <w:bookmarkStart w:id="25" w:name="_MON_1524211408"/>
            <w:bookmarkStart w:id="26" w:name="_MON_1524067497"/>
            <w:bookmarkStart w:id="27" w:name="_MON_1524212426"/>
            <w:bookmarkStart w:id="28" w:name="_MON_1524067504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alapjai II.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Egészség és betegség fogalomrendszerének ismerete,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Higiéniás szabályokat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Táplálkozástani 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vitaminok és táplálék kiegészítők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Sportban változó környezet specifikumainak ismeretét alkalmazza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sportsérülések akut és krónikus szakaszára jellemző sajátosságok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sportsérülések osztályozásának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Ízületek mozgástartományának ismeretét alkalmazza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Megváltozott képességűek és </w:t>
            </w:r>
            <w:proofErr w:type="spell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paralimpikonok</w:t>
            </w:r>
            <w:proofErr w:type="spell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kezelésének ismeretét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 alapismereteket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Sportegészségtan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Sportsebészet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Sportpszichológia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Kezelőlap ismerete, dokumentáció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Munkavédelem, tűzvédelem, környezetvédelem a sportmasszőr munka során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tevékenykedik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Tájékozódás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Érzelmi stabilitás, kiegyensúlyozottság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Interperszonális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Empatikus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46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Általános tanulóképesség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Emlékezőképesség (ismeretmegőrzés)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Felfogóképesség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6C602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elmélet</w:t>
      </w:r>
      <w:r w:rsidR="00B61BA2">
        <w:rPr>
          <w:b/>
        </w:rPr>
        <w:t xml:space="preserve"> alapjai II.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9E37EB">
        <w:rPr>
          <w:b/>
        </w:rPr>
        <w:t>125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2735E" w:rsidP="006D3006">
      <w:pPr>
        <w:pStyle w:val="Listaszerbekezds"/>
        <w:spacing w:after="0"/>
        <w:ind w:left="360"/>
      </w:pPr>
      <w:r>
        <w:t>A Sportmasszázs elmélet</w:t>
      </w:r>
      <w:r w:rsidR="00B61BA2" w:rsidRPr="00F60DD1">
        <w:t xml:space="preserve"> alapjai I. tantárgyhoz képest a tanuló mélyebb elméleti ismereteket szerez. Elsajátítja az egyes sérülések típusait, megismeri a különböző masszázstechnikákat, illetve a teljes </w:t>
      </w:r>
      <w:proofErr w:type="spellStart"/>
      <w:r w:rsidR="00B61BA2" w:rsidRPr="00F60DD1">
        <w:t>sportrehabilitáció</w:t>
      </w:r>
      <w:proofErr w:type="spellEnd"/>
      <w:r w:rsidR="00B61BA2" w:rsidRPr="00F60DD1">
        <w:t xml:space="preserve"> folyamatát. Mindezeknek megfelelően a tanuló a masszázstevékenység végzéséhez nélkülözhetetlen elméleti tudást szerez meg, továbbá elsajátítja a szakmai nyelvet és ennek keretében képessé válik a társszakmákkal (orvosok, gyógytornászok, fizikoterápiás szak</w:t>
      </w:r>
      <w:r w:rsidR="00355F2E">
        <w:t>a</w:t>
      </w:r>
      <w:r w:rsidR="00B61BA2" w:rsidRPr="00F60DD1">
        <w:t>sszisztens, stb.) szakmai kommunikációt folytatni.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02735E" w:rsidRDefault="006C602F" w:rsidP="00B64FCB">
      <w:pPr>
        <w:spacing w:after="0"/>
        <w:ind w:left="426"/>
      </w:pPr>
      <w:r w:rsidRPr="0002735E">
        <w:t>Sportmasszázs elmélet</w:t>
      </w:r>
      <w:r w:rsidR="00B61BA2" w:rsidRPr="0002735E">
        <w:t xml:space="preserve"> alapjai 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Sportegészségtan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egészség fogalma (WHO)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egészség és a sport összefüggése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 rizikó tényezői az egészségre gyakorolt hatás vonatkozásában (túlzásbavitel)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testi, lelki, szellemi egyensúly fontossága a sportoló életében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megfelelő táplálkozás jelentősége (vitamin, ásványi anyag, szénhidrát, fehérje)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edzés során alkalmazott táplálék kiegészítők jelentősége, veszélye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testi, lelki, szellemi regenerálódás jelentősége, lehetőségei, következménye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testi és környezeti higiéné jelentősége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test tisztántartása, a savköpeny védelme, a bőr pH-ja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sportolás közben alkalmazható higiéniai segédeszközök 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fertőző betegségek elleni védekezés lehetséges formái (gomba, vírus, baktérium)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Külföldi sportrendezvény során alkalmazott védekezési lehetőségek a fertőzéssel szemben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Külföldi utazás során felmerülő veszélyforrások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időjárás viszontagságaiból adódó egészségügyi problémák kialakulása és ezek elleni védelem (ruházat és egyéb kiegészítő eszközök: szemüveg)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időközönkénti orvosi alkalmassági vizsgálat jelentősége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szűrővizsgálatokon való részvétel fontossága (belgyógyászati, mozgásszervi)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társas kapcsolatok jelentősége a csapatsportok terén, csapatépítés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sportággal szembeni alázat és sportszerűség megléte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edző és a sportmunkát segítő team tisztelete és a megfelelő kommunikáció szerepe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Sportsebészet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30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sportsebészet fogalma, jelentősége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lastRenderedPageBreak/>
        <w:t>A korrekciós műtétek célja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sportsérülés definíciója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sportsérülések akut és krónikus szakaszára jellemző sajátosságok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Kezelés akut szakaszban (első ellátás: jegelés, nyugalomba helyezés)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Kezelés krónikus szakaszban (izomlazítás, fájdalomcsillapítás, görcsoldás, kimozgatás)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Szükség esetén altatásban végzett kimozgatás a mozgástartomány visszanyerése céljából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Sportsérülések osztályozása: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Izomszakadás (teljes vagy részleges)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Ín és keresztszalag szakadás (teljes vagy részleges)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Csontsérülések (zárt, nyílt)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proofErr w:type="gramStart"/>
      <w:r w:rsidRPr="000A212F">
        <w:rPr>
          <w:szCs w:val="24"/>
        </w:rPr>
        <w:t>Csonthártya sérülés</w:t>
      </w:r>
      <w:proofErr w:type="gramEnd"/>
      <w:r w:rsidRPr="000A212F">
        <w:rPr>
          <w:szCs w:val="24"/>
        </w:rPr>
        <w:t xml:space="preserve"> (nyílt törés esetén mindig)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Ízületi sérülés (porcleválás, ficam, rándulás, bevérzés)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Idegsérülés (gerincvelő, perifériás ideg lefutása mentén okozott trauma)</w:t>
      </w:r>
    </w:p>
    <w:p w:rsidR="008A6FE1" w:rsidRPr="000A212F" w:rsidRDefault="008A6FE1" w:rsidP="006D3006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Koponyasérülés (agyi érintettség)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8A6FE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Sportpszichológia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50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Bevezetés a pszichológiába és a sportpszichológiába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Pszichológiai ismeretek szerepe a sportmasszőri munkában</w:t>
      </w:r>
    </w:p>
    <w:p w:rsidR="008A6FE1" w:rsidRPr="000A212F" w:rsidRDefault="008A6FE1" w:rsidP="00346E9A">
      <w:pPr>
        <w:ind w:left="851"/>
        <w:rPr>
          <w:szCs w:val="24"/>
        </w:rPr>
      </w:pPr>
      <w:proofErr w:type="spellStart"/>
      <w:r w:rsidRPr="000A212F">
        <w:rPr>
          <w:szCs w:val="24"/>
        </w:rPr>
        <w:t>Személyiséglélektani</w:t>
      </w:r>
      <w:proofErr w:type="spellEnd"/>
      <w:r w:rsidRPr="000A212F">
        <w:rPr>
          <w:szCs w:val="24"/>
        </w:rPr>
        <w:t xml:space="preserve"> alapok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Motiváció és érzelmek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Igényszint, teljesítményszint – a siker és a kudarc feldolgozása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sportolói karrier fejlődése sportpszichológiai szempontból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Esetmegbeszélések, szituációs és helyzetgyakorlatok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sportpszichológia módszerei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Mozgásfejlődés, mozgástanítás, hibajavítás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Kommunikáció, bánásmód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Kapcsolattartás a sportban (edző, szakvezetés, orvos, sportmasszőr, pszichológus</w:t>
      </w:r>
      <w:proofErr w:type="gramStart"/>
      <w:r w:rsidRPr="000A212F">
        <w:rPr>
          <w:szCs w:val="24"/>
        </w:rPr>
        <w:t>...</w:t>
      </w:r>
      <w:proofErr w:type="gramEnd"/>
      <w:r w:rsidRPr="000A212F">
        <w:rPr>
          <w:szCs w:val="24"/>
        </w:rPr>
        <w:t>)</w:t>
      </w:r>
    </w:p>
    <w:p w:rsidR="008A6FE1" w:rsidRPr="000A212F" w:rsidRDefault="008A6FE1" w:rsidP="00346E9A">
      <w:pPr>
        <w:ind w:left="851"/>
        <w:rPr>
          <w:szCs w:val="24"/>
        </w:rPr>
      </w:pPr>
      <w:r w:rsidRPr="000A212F">
        <w:rPr>
          <w:szCs w:val="24"/>
        </w:rPr>
        <w:t>A konfliktushelyzetek kezelése</w:t>
      </w:r>
    </w:p>
    <w:p w:rsidR="00B64FCB" w:rsidRDefault="008A6FE1" w:rsidP="00B64FCB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Esetmegbeszélések, szituációs és helyzetgyakorlatok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20BF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Sportmasszázs és </w:t>
      </w:r>
      <w:proofErr w:type="spellStart"/>
      <w:r w:rsidR="00346E9A">
        <w:rPr>
          <w:b/>
          <w:szCs w:val="24"/>
        </w:rPr>
        <w:t>s</w:t>
      </w:r>
      <w:r w:rsidRPr="000A212F">
        <w:rPr>
          <w:b/>
          <w:szCs w:val="24"/>
        </w:rPr>
        <w:t>portrehabilitáció</w:t>
      </w:r>
      <w:proofErr w:type="spellEnd"/>
      <w:r w:rsidRPr="000A212F">
        <w:rPr>
          <w:b/>
          <w:szCs w:val="24"/>
        </w:rPr>
        <w:t xml:space="preserve"> elmélete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23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 xml:space="preserve">Sportban előforduló leggyakoribb sérülések (izmok túlerőltetései- szakadásai, ínfájdalmak-sérülések, ízületi sérülések, izmok eredésének-tapadásának sérülései, </w:t>
      </w:r>
      <w:proofErr w:type="spellStart"/>
      <w:r w:rsidRPr="000A212F">
        <w:rPr>
          <w:szCs w:val="24"/>
        </w:rPr>
        <w:t>bursa</w:t>
      </w:r>
      <w:proofErr w:type="spellEnd"/>
      <w:r w:rsidRPr="000A212F">
        <w:rPr>
          <w:szCs w:val="24"/>
        </w:rPr>
        <w:t xml:space="preserve"> sérülései, csontsérülések)</w:t>
      </w:r>
    </w:p>
    <w:p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>Sportág</w:t>
      </w:r>
      <w:r>
        <w:rPr>
          <w:szCs w:val="24"/>
        </w:rPr>
        <w:t xml:space="preserve"> </w:t>
      </w:r>
      <w:r w:rsidRPr="000A212F">
        <w:rPr>
          <w:szCs w:val="24"/>
        </w:rPr>
        <w:t>specifikus sérülések</w:t>
      </w:r>
    </w:p>
    <w:p w:rsidR="00920BF0" w:rsidRPr="000A212F" w:rsidRDefault="00920BF0" w:rsidP="00346E9A">
      <w:pPr>
        <w:ind w:left="851"/>
        <w:rPr>
          <w:szCs w:val="24"/>
        </w:rPr>
      </w:pPr>
      <w:r w:rsidRPr="000A212F">
        <w:rPr>
          <w:szCs w:val="24"/>
        </w:rPr>
        <w:t xml:space="preserve">Sportmasszázs fogások, illetve a mélytechnikai fogások elméletben 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/>
        <w:ind w:left="993" w:hanging="142"/>
        <w:jc w:val="left"/>
        <w:rPr>
          <w:szCs w:val="24"/>
        </w:rPr>
      </w:pPr>
      <w:r w:rsidRPr="000A212F">
        <w:rPr>
          <w:szCs w:val="24"/>
        </w:rPr>
        <w:lastRenderedPageBreak/>
        <w:t xml:space="preserve">alapfogalmak, 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/>
        <w:ind w:left="993" w:hanging="142"/>
        <w:jc w:val="left"/>
        <w:rPr>
          <w:szCs w:val="24"/>
        </w:rPr>
      </w:pPr>
      <w:r w:rsidRPr="000A212F">
        <w:rPr>
          <w:szCs w:val="24"/>
        </w:rPr>
        <w:t>fogások/mélytechnikai fogások típusai (PIP, MCP, tenyérgyök, alkar, könyök)</w:t>
      </w:r>
    </w:p>
    <w:p w:rsidR="00920BF0" w:rsidRDefault="00920BF0" w:rsidP="00346E9A">
      <w:pPr>
        <w:ind w:left="851" w:hanging="142"/>
        <w:rPr>
          <w:szCs w:val="24"/>
        </w:rPr>
      </w:pPr>
      <w:r w:rsidRPr="000A212F">
        <w:rPr>
          <w:szCs w:val="24"/>
        </w:rPr>
        <w:t>Sportmasszázs fogások, illetve a mélytechnikai fogások hatásai</w:t>
      </w:r>
    </w:p>
    <w:p w:rsidR="00920BF0" w:rsidRPr="000A212F" w:rsidRDefault="00920BF0" w:rsidP="00346E9A">
      <w:pPr>
        <w:ind w:left="851" w:hanging="142"/>
        <w:rPr>
          <w:szCs w:val="24"/>
        </w:rPr>
      </w:pPr>
      <w:r>
        <w:rPr>
          <w:szCs w:val="24"/>
        </w:rPr>
        <w:t>Önmasszázs módszere</w:t>
      </w:r>
    </w:p>
    <w:p w:rsidR="00920BF0" w:rsidRPr="000A212F" w:rsidRDefault="00920BF0" w:rsidP="00346E9A">
      <w:pPr>
        <w:ind w:left="851" w:hanging="142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="002113B0">
        <w:rPr>
          <w:szCs w:val="24"/>
        </w:rPr>
        <w:t xml:space="preserve"> </w:t>
      </w:r>
      <w:r>
        <w:rPr>
          <w:szCs w:val="24"/>
        </w:rPr>
        <w:t>(doppinglista)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szükségessége, elérhető eredmények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csoportosítása:</w:t>
      </w:r>
    </w:p>
    <w:p w:rsidR="00920BF0" w:rsidRPr="000A212F" w:rsidRDefault="00920BF0" w:rsidP="00346E9A">
      <w:pPr>
        <w:pStyle w:val="Listaszerbekezds"/>
        <w:numPr>
          <w:ilvl w:val="0"/>
          <w:numId w:val="11"/>
        </w:numPr>
        <w:suppressAutoHyphens/>
        <w:spacing w:after="0" w:line="276" w:lineRule="auto"/>
        <w:ind w:hanging="142"/>
        <w:jc w:val="left"/>
        <w:rPr>
          <w:szCs w:val="24"/>
        </w:rPr>
      </w:pPr>
      <w:r w:rsidRPr="000A212F">
        <w:rPr>
          <w:szCs w:val="24"/>
        </w:rPr>
        <w:t>Hatóanyag nélküli krémek/vivő anyagok (testhőmérséklet körül olvadó, gyenge illatosítású, masszázs szempontjából ragadós vagy csúszós krémek)</w:t>
      </w:r>
    </w:p>
    <w:p w:rsidR="00920BF0" w:rsidRPr="000A212F" w:rsidRDefault="00920BF0" w:rsidP="00346E9A">
      <w:pPr>
        <w:pStyle w:val="Listaszerbekezds"/>
        <w:numPr>
          <w:ilvl w:val="0"/>
          <w:numId w:val="11"/>
        </w:numPr>
        <w:suppressAutoHyphens/>
        <w:spacing w:after="0" w:line="276" w:lineRule="auto"/>
        <w:ind w:hanging="142"/>
        <w:jc w:val="left"/>
        <w:rPr>
          <w:szCs w:val="24"/>
        </w:rPr>
      </w:pPr>
      <w:r w:rsidRPr="000A212F">
        <w:rPr>
          <w:szCs w:val="24"/>
        </w:rPr>
        <w:t>Hatóanyag tartalmú krémek/vivő anyagok (</w:t>
      </w:r>
      <w:proofErr w:type="spellStart"/>
      <w:r w:rsidRPr="000A212F">
        <w:rPr>
          <w:szCs w:val="24"/>
        </w:rPr>
        <w:t>menthol</w:t>
      </w:r>
      <w:proofErr w:type="spellEnd"/>
      <w:r w:rsidRPr="000A212F">
        <w:rPr>
          <w:szCs w:val="24"/>
        </w:rPr>
        <w:t xml:space="preserve">, kámfor, paprika kivonat, </w:t>
      </w:r>
      <w:proofErr w:type="spellStart"/>
      <w:r w:rsidRPr="000A212F">
        <w:rPr>
          <w:szCs w:val="24"/>
        </w:rPr>
        <w:t>metil-szalicilát</w:t>
      </w:r>
      <w:proofErr w:type="spellEnd"/>
      <w:r w:rsidRPr="000A212F">
        <w:rPr>
          <w:szCs w:val="24"/>
        </w:rPr>
        <w:t>, kígyóméreg, gyógynövények)</w:t>
      </w:r>
    </w:p>
    <w:p w:rsidR="00920BF0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vivőanyagok, </w:t>
      </w:r>
      <w:proofErr w:type="spellStart"/>
      <w:r w:rsidR="00FC6877">
        <w:rPr>
          <w:szCs w:val="24"/>
        </w:rPr>
        <w:t>gyógykrém</w:t>
      </w:r>
      <w:r w:rsidRPr="000A212F">
        <w:rPr>
          <w:szCs w:val="24"/>
        </w:rPr>
        <w:t>ek</w:t>
      </w:r>
      <w:proofErr w:type="spellEnd"/>
      <w:r w:rsidRPr="000A212F">
        <w:rPr>
          <w:szCs w:val="24"/>
        </w:rPr>
        <w:t xml:space="preserve"> hatásai (melegítő, hűtő, gyulladáscsökkentő, fájdalomcsillapító, helyi érzéste</w:t>
      </w:r>
      <w:r>
        <w:rPr>
          <w:szCs w:val="24"/>
        </w:rPr>
        <w:t>lenítő, izomlazító, bőrnyugtató</w:t>
      </w:r>
    </w:p>
    <w:p w:rsidR="00920BF0" w:rsidRPr="00C77749" w:rsidRDefault="00920BF0" w:rsidP="00346E9A">
      <w:pPr>
        <w:ind w:left="851" w:hanging="142"/>
        <w:rPr>
          <w:szCs w:val="24"/>
        </w:rPr>
      </w:pPr>
      <w:proofErr w:type="spellStart"/>
      <w:r w:rsidRPr="00C77749">
        <w:rPr>
          <w:szCs w:val="24"/>
        </w:rPr>
        <w:t>Tens</w:t>
      </w:r>
      <w:proofErr w:type="spellEnd"/>
      <w:r w:rsidRPr="00C77749">
        <w:rPr>
          <w:szCs w:val="24"/>
        </w:rPr>
        <w:t xml:space="preserve"> , </w:t>
      </w:r>
      <w:proofErr w:type="gramStart"/>
      <w:r w:rsidRPr="00C77749">
        <w:rPr>
          <w:szCs w:val="24"/>
        </w:rPr>
        <w:t>U</w:t>
      </w:r>
      <w:r w:rsidR="00DD790E">
        <w:rPr>
          <w:szCs w:val="24"/>
        </w:rPr>
        <w:t>H</w:t>
      </w:r>
      <w:proofErr w:type="gramEnd"/>
      <w:r w:rsidRPr="00C77749">
        <w:rPr>
          <w:szCs w:val="24"/>
        </w:rPr>
        <w:t xml:space="preserve"> , lézer , </w:t>
      </w:r>
      <w:proofErr w:type="spellStart"/>
      <w:r w:rsidRPr="00C77749">
        <w:rPr>
          <w:szCs w:val="24"/>
        </w:rPr>
        <w:t>biotron</w:t>
      </w:r>
      <w:proofErr w:type="spellEnd"/>
      <w:r w:rsidRPr="00C77749">
        <w:rPr>
          <w:szCs w:val="24"/>
        </w:rPr>
        <w:t xml:space="preserve"> ismerete és felhasználási lehetőségei</w:t>
      </w:r>
    </w:p>
    <w:p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Készülékek ismerete</w:t>
      </w:r>
    </w:p>
    <w:p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Készülékek működése</w:t>
      </w:r>
    </w:p>
    <w:p w:rsidR="00920BF0" w:rsidRPr="00C7774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C77749">
        <w:rPr>
          <w:szCs w:val="24"/>
        </w:rPr>
        <w:t>Hatásmechanizmus, alkalmazás</w:t>
      </w:r>
      <w:r>
        <w:rPr>
          <w:szCs w:val="24"/>
        </w:rPr>
        <w:t>uk</w:t>
      </w:r>
    </w:p>
    <w:p w:rsidR="00920BF0" w:rsidRPr="00C77749" w:rsidRDefault="00920BF0" w:rsidP="00346E9A">
      <w:pPr>
        <w:ind w:left="851" w:hanging="142"/>
        <w:rPr>
          <w:szCs w:val="24"/>
        </w:rPr>
      </w:pPr>
      <w:r w:rsidRPr="00C77749">
        <w:rPr>
          <w:szCs w:val="24"/>
        </w:rPr>
        <w:t>Az újonnan kifejlesztett közérzetjavító eszközök ismerete és felhasználási lehetőségei</w:t>
      </w:r>
      <w:r w:rsidR="00346E9A">
        <w:rPr>
          <w:szCs w:val="24"/>
        </w:rPr>
        <w:t xml:space="preserve"> </w:t>
      </w:r>
      <w:r w:rsidRPr="00C77749">
        <w:rPr>
          <w:szCs w:val="24"/>
        </w:rPr>
        <w:t>(</w:t>
      </w:r>
      <w:proofErr w:type="gramStart"/>
      <w:r w:rsidRPr="00C77749">
        <w:rPr>
          <w:szCs w:val="24"/>
        </w:rPr>
        <w:t>denevérpad ,</w:t>
      </w:r>
      <w:proofErr w:type="gramEnd"/>
      <w:r w:rsidRPr="00C77749">
        <w:rPr>
          <w:szCs w:val="24"/>
        </w:rPr>
        <w:t xml:space="preserve"> ionindukciós készülék, </w:t>
      </w:r>
      <w:proofErr w:type="spellStart"/>
      <w:r w:rsidRPr="00C77749">
        <w:rPr>
          <w:szCs w:val="24"/>
        </w:rPr>
        <w:t>kuznyecov</w:t>
      </w:r>
      <w:proofErr w:type="spellEnd"/>
      <w:r w:rsidRPr="00C77749">
        <w:rPr>
          <w:szCs w:val="24"/>
        </w:rPr>
        <w:t xml:space="preserve"> matrac , body roll -(SMR) </w:t>
      </w:r>
    </w:p>
    <w:p w:rsidR="00920BF0" w:rsidRDefault="00920BF0" w:rsidP="00346E9A">
      <w:pPr>
        <w:ind w:left="851" w:hanging="142"/>
        <w:rPr>
          <w:szCs w:val="24"/>
        </w:rPr>
      </w:pPr>
      <w:r>
        <w:rPr>
          <w:szCs w:val="24"/>
        </w:rPr>
        <w:t>A gépi masszázs</w:t>
      </w:r>
    </w:p>
    <w:p w:rsidR="00920BF0" w:rsidRPr="000A212F" w:rsidRDefault="00920BF0" w:rsidP="00346E9A">
      <w:pPr>
        <w:ind w:left="851" w:hanging="142"/>
        <w:rPr>
          <w:szCs w:val="24"/>
        </w:rPr>
      </w:pPr>
      <w:proofErr w:type="spellStart"/>
      <w:proofErr w:type="gram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:</w:t>
      </w:r>
      <w:proofErr w:type="gramEnd"/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fogalma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>Használati területei</w:t>
      </w:r>
    </w:p>
    <w:p w:rsidR="00920BF0" w:rsidRPr="000A212F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fajtái</w:t>
      </w:r>
      <w:r w:rsidR="00346E9A">
        <w:rPr>
          <w:szCs w:val="24"/>
        </w:rPr>
        <w:t xml:space="preserve"> </w:t>
      </w:r>
      <w:r>
        <w:rPr>
          <w:szCs w:val="24"/>
        </w:rPr>
        <w:t>(klasszikus,</w:t>
      </w:r>
      <w:r w:rsidR="00346E9A">
        <w:rPr>
          <w:szCs w:val="24"/>
        </w:rPr>
        <w:t xml:space="preserve"> </w:t>
      </w:r>
      <w:proofErr w:type="spellStart"/>
      <w:r>
        <w:rPr>
          <w:szCs w:val="24"/>
        </w:rPr>
        <w:t>kinezió</w:t>
      </w:r>
      <w:proofErr w:type="spellEnd"/>
      <w:r>
        <w:rPr>
          <w:szCs w:val="24"/>
        </w:rPr>
        <w:t>)</w:t>
      </w:r>
    </w:p>
    <w:p w:rsidR="00920BF0" w:rsidRPr="00581299" w:rsidRDefault="00920BF0" w:rsidP="00346E9A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993" w:hanging="142"/>
        <w:jc w:val="left"/>
        <w:rPr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taping</w:t>
      </w:r>
      <w:proofErr w:type="spellEnd"/>
      <w:r w:rsidRPr="000A212F">
        <w:rPr>
          <w:szCs w:val="24"/>
        </w:rPr>
        <w:t xml:space="preserve"> hatásmechanizmusa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313CBF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570560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…</w:t>
      </w:r>
      <w:proofErr w:type="gramStart"/>
      <w:r>
        <w:rPr>
          <w:rFonts w:cs="Times New Roman"/>
          <w:b/>
          <w:sz w:val="36"/>
        </w:rPr>
        <w:t>……</w:t>
      </w:r>
      <w:proofErr w:type="gramEnd"/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43000C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 xml:space="preserve">Sportmasszázs </w:t>
      </w:r>
      <w:r w:rsidR="00570560">
        <w:rPr>
          <w:rFonts w:cs="Times New Roman"/>
          <w:b/>
          <w:sz w:val="36"/>
        </w:rPr>
        <w:t>t</w:t>
      </w:r>
      <w:r>
        <w:rPr>
          <w:rFonts w:cs="Times New Roman"/>
          <w:b/>
          <w:sz w:val="36"/>
        </w:rPr>
        <w:t>echnikák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megnevezésű</w:t>
      </w:r>
      <w:proofErr w:type="gramEnd"/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szakmai</w:t>
      </w:r>
      <w:proofErr w:type="gramEnd"/>
      <w:r w:rsidRPr="00D52C63">
        <w:rPr>
          <w:rFonts w:cs="Times New Roman"/>
          <w:b/>
          <w:sz w:val="36"/>
        </w:rPr>
        <w:t xml:space="preserve">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proofErr w:type="gramStart"/>
      <w:r w:rsidRPr="00D52C63">
        <w:rPr>
          <w:rFonts w:cs="Times New Roman"/>
          <w:b/>
          <w:sz w:val="36"/>
        </w:rPr>
        <w:t>tantárgyai</w:t>
      </w:r>
      <w:proofErr w:type="gramEnd"/>
      <w:r w:rsidRPr="00D52C63">
        <w:rPr>
          <w:rFonts w:cs="Times New Roman"/>
          <w:b/>
          <w:sz w:val="36"/>
        </w:rPr>
        <w:t>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proofErr w:type="gramStart"/>
      <w:r w:rsidRPr="00D52C63">
        <w:rPr>
          <w:rFonts w:cs="Times New Roman"/>
        </w:rPr>
        <w:lastRenderedPageBreak/>
        <w:t xml:space="preserve">A </w:t>
      </w:r>
      <w:r w:rsidRPr="00D26A67">
        <w:rPr>
          <w:rFonts w:cs="Times New Roman"/>
        </w:rPr>
        <w:t>….</w:t>
      </w:r>
      <w:proofErr w:type="gramEnd"/>
      <w:r w:rsidRPr="00D26A67">
        <w:rPr>
          <w:rFonts w:cs="Times New Roman"/>
        </w:rPr>
        <w:t>.-..</w:t>
      </w:r>
      <w:r w:rsidRPr="00D52C63">
        <w:rPr>
          <w:rFonts w:cs="Times New Roman"/>
        </w:rPr>
        <w:t xml:space="preserve"> azonosító számú </w:t>
      </w:r>
      <w:r w:rsidR="0043000C">
        <w:rPr>
          <w:rFonts w:cs="Times New Roman"/>
        </w:rPr>
        <w:t>Sportmasszázs technikák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6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62121D" w:rsidRPr="0062121D" w:rsidTr="0062121D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29" w:name="_MON_1524067924"/>
            <w:bookmarkStart w:id="30" w:name="_MON_1524210858"/>
            <w:bookmarkStart w:id="31" w:name="_MON_1524210867"/>
            <w:bookmarkEnd w:id="29"/>
            <w:bookmarkEnd w:id="30"/>
            <w:bookmarkEnd w:id="31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kiegészítő technikák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Sportrehabilitáció</w:t>
            </w:r>
            <w:proofErr w:type="spellEnd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Kihelyezett gyakorlat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indikációit és kontra indikációit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 ismereteit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Ismeri és alkalmazza az edzéselmélet alapelveit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sportélettan tudását a gyakorlatban alkalmazza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 rehabilitációs elméletet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sportoló és sporttevékenységének megfigyelése, szakmai dokumentálás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Sportmasszázs 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Edzéselmélet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Sportélettan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Edzésciklus és sportág specifikus </w:t>
            </w:r>
            <w:proofErr w:type="gramStart"/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kezelés tervezés</w:t>
            </w:r>
            <w:proofErr w:type="gram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Team-munkában tevékenység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Elhivatottság, elkötelezettség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Szorgalom, igyekezet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Kapcsolatfenntartó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62121D" w:rsidRPr="0062121D" w:rsidTr="0062121D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2121D" w:rsidRPr="0062121D" w:rsidRDefault="0062121D" w:rsidP="0062121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2121D" w:rsidRPr="0062121D" w:rsidRDefault="0062121D" w:rsidP="0062121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62121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Default="00B64FCB" w:rsidP="00B64FCB">
      <w:pPr>
        <w:rPr>
          <w:rFonts w:cs="Times New Roman"/>
        </w:rPr>
      </w:pPr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43000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5461EA">
        <w:rPr>
          <w:b/>
        </w:rPr>
        <w:t>72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581299" w:rsidP="00313CBF">
      <w:pPr>
        <w:spacing w:after="0"/>
        <w:ind w:left="426"/>
      </w:pPr>
      <w:r>
        <w:rPr>
          <w:rFonts w:ascii="Palatino Linotype" w:hAnsi="Palatino Linotype"/>
          <w:szCs w:val="24"/>
        </w:rPr>
        <w:t xml:space="preserve">A tanuló </w:t>
      </w:r>
      <w:r w:rsidR="003E3458">
        <w:t>Sportmasszázs elmélet</w:t>
      </w:r>
      <w:r>
        <w:t xml:space="preserve"> alapjai I</w:t>
      </w:r>
      <w:r w:rsidR="00570560">
        <w:t>.</w:t>
      </w:r>
      <w:r>
        <w:t xml:space="preserve"> </w:t>
      </w:r>
      <w:r w:rsidR="003E3458">
        <w:t>és a Sportmasszázs elmélet</w:t>
      </w:r>
      <w:r>
        <w:t xml:space="preserve"> alapjai II. tantárgyak alapján elsajátított tudást </w:t>
      </w:r>
      <w:proofErr w:type="gramStart"/>
      <w:r>
        <w:t>megtanulja</w:t>
      </w:r>
      <w:proofErr w:type="gramEnd"/>
      <w:r>
        <w:t xml:space="preserve"> a gyakorlatban is alkalmazni. A tanuló elsajátítja az egyes sportmasszázs technikákat, amelyek gyakorlati alkalmazásával képes a sportolók sportteljesítményének a növelésére, az egyes sportsérülések megelőzésére, illetve azok kezelésére.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3E3458" w:rsidP="00B64FCB">
      <w:pPr>
        <w:spacing w:after="0"/>
        <w:ind w:left="426"/>
      </w:pPr>
      <w:r>
        <w:t>Sportmasszázs elmélet</w:t>
      </w:r>
      <w:r w:rsidR="00412BAF">
        <w:t xml:space="preserve"> a</w:t>
      </w:r>
      <w:r>
        <w:t>lapjai I; Sportmasszázs elmélet</w:t>
      </w:r>
      <w:r w:rsidR="00412BAF">
        <w:t xml:space="preserve"> alapjai II.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320B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Sportmasszázs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41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A sportoló (fekvő, ülő) pozícionálása és a sportoló pozíciójához képest a masszőr pozícionálása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Sportmasszázs fogásai:</w:t>
      </w:r>
    </w:p>
    <w:p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>svédmasszázs</w:t>
      </w:r>
    </w:p>
    <w:p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 xml:space="preserve">kirázás (alsó, felső végtag, mellkas), </w:t>
      </w:r>
    </w:p>
    <w:p w:rsidR="00320BB7" w:rsidRPr="000A212F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r w:rsidRPr="000A212F">
        <w:rPr>
          <w:szCs w:val="24"/>
        </w:rPr>
        <w:t>felrázás (szitálás, mángolás, görgetés)</w:t>
      </w:r>
    </w:p>
    <w:p w:rsidR="00320BB7" w:rsidRPr="00320BB7" w:rsidRDefault="00320BB7" w:rsidP="00570560">
      <w:pPr>
        <w:pStyle w:val="Listaszerbekezds"/>
        <w:numPr>
          <w:ilvl w:val="0"/>
          <w:numId w:val="12"/>
        </w:numPr>
        <w:suppressAutoHyphens/>
        <w:spacing w:after="0" w:line="276" w:lineRule="auto"/>
        <w:ind w:left="1276" w:hanging="284"/>
        <w:jc w:val="left"/>
        <w:rPr>
          <w:szCs w:val="24"/>
        </w:rPr>
      </w:pPr>
      <w:proofErr w:type="spellStart"/>
      <w:r w:rsidRPr="000A212F">
        <w:rPr>
          <w:szCs w:val="24"/>
        </w:rPr>
        <w:t>intermit</w:t>
      </w:r>
      <w:r>
        <w:rPr>
          <w:szCs w:val="24"/>
        </w:rPr>
        <w:t>t</w:t>
      </w:r>
      <w:r w:rsidRPr="000A212F">
        <w:rPr>
          <w:szCs w:val="24"/>
        </w:rPr>
        <w:t>álás</w:t>
      </w:r>
      <w:proofErr w:type="spellEnd"/>
      <w:r w:rsidRPr="000A212F">
        <w:rPr>
          <w:szCs w:val="24"/>
        </w:rPr>
        <w:t xml:space="preserve"> (váltott kezes, gördüléses, préseléses, kombinációs fogás)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Sportmasszás fogások intenzitás szerint (dinamikus, lassú)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Sportmasszás fogások hatás szerint (</w:t>
      </w:r>
      <w:proofErr w:type="spellStart"/>
      <w:r w:rsidRPr="000A212F">
        <w:rPr>
          <w:szCs w:val="24"/>
        </w:rPr>
        <w:t>tonizáló</w:t>
      </w:r>
      <w:proofErr w:type="spellEnd"/>
      <w:r w:rsidRPr="000A212F">
        <w:rPr>
          <w:szCs w:val="24"/>
        </w:rPr>
        <w:t xml:space="preserve">, </w:t>
      </w:r>
      <w:proofErr w:type="spellStart"/>
      <w:r w:rsidRPr="000A212F">
        <w:rPr>
          <w:szCs w:val="24"/>
        </w:rPr>
        <w:t>szedáló</w:t>
      </w:r>
      <w:proofErr w:type="spellEnd"/>
      <w:r w:rsidRPr="000A212F">
        <w:rPr>
          <w:szCs w:val="24"/>
        </w:rPr>
        <w:t>)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Sportmasszázs kezelési menet alapján (összetartozó anatómiai képletek figyelembe vételével)</w:t>
      </w:r>
    </w:p>
    <w:p w:rsidR="00320BB7" w:rsidRPr="000A212F" w:rsidRDefault="00320BB7" w:rsidP="00570560">
      <w:pPr>
        <w:ind w:left="851"/>
        <w:rPr>
          <w:szCs w:val="24"/>
        </w:rPr>
      </w:pPr>
      <w:r w:rsidRPr="000A212F">
        <w:rPr>
          <w:szCs w:val="24"/>
        </w:rPr>
        <w:t>Svéd és kiegészítő fogások, kimozgatások, nyújtások</w:t>
      </w:r>
    </w:p>
    <w:p w:rsidR="00320BB7" w:rsidRPr="000A212F" w:rsidRDefault="00320BB7" w:rsidP="00570560">
      <w:pPr>
        <w:ind w:left="851"/>
        <w:rPr>
          <w:szCs w:val="24"/>
        </w:rPr>
      </w:pPr>
      <w:proofErr w:type="spellStart"/>
      <w:r w:rsidRPr="000A212F">
        <w:rPr>
          <w:szCs w:val="24"/>
        </w:rPr>
        <w:t>Hiper</w:t>
      </w:r>
      <w:proofErr w:type="spellEnd"/>
      <w:r w:rsidRPr="000A212F">
        <w:rPr>
          <w:szCs w:val="24"/>
        </w:rPr>
        <w:t xml:space="preserve"> és </w:t>
      </w:r>
      <w:proofErr w:type="spellStart"/>
      <w:r w:rsidRPr="000A212F">
        <w:rPr>
          <w:szCs w:val="24"/>
        </w:rPr>
        <w:t>hipomo</w:t>
      </w:r>
      <w:r>
        <w:rPr>
          <w:szCs w:val="24"/>
        </w:rPr>
        <w:t>b</w:t>
      </w:r>
      <w:r w:rsidRPr="000A212F">
        <w:rPr>
          <w:szCs w:val="24"/>
        </w:rPr>
        <w:t>ilis</w:t>
      </w:r>
      <w:proofErr w:type="spellEnd"/>
      <w:r w:rsidRPr="000A212F">
        <w:rPr>
          <w:szCs w:val="24"/>
        </w:rPr>
        <w:t xml:space="preserve"> sportolók kezelése</w:t>
      </w:r>
    </w:p>
    <w:p w:rsidR="00320BB7" w:rsidRPr="000A212F" w:rsidRDefault="00320BB7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 xml:space="preserve">A sportoló elváltozásainak és sérüléseinek megfelelően hatóanyag nélküli vagy hatóanyag tartalmú krémek bemasszírozásának és felkenésének technikái </w:t>
      </w:r>
    </w:p>
    <w:p w:rsidR="00B64FCB" w:rsidRDefault="00320BB7" w:rsidP="00570560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A munka-, tűz- és érintésvédelmi szabályok, előírások betartása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742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Edzésciklus</w:t>
      </w:r>
      <w:r w:rsidRPr="000A212F">
        <w:rPr>
          <w:szCs w:val="24"/>
        </w:rPr>
        <w:t xml:space="preserve"> </w:t>
      </w:r>
      <w:r w:rsidRPr="000A212F">
        <w:rPr>
          <w:b/>
          <w:szCs w:val="24"/>
        </w:rPr>
        <w:t>és sportág-specifikus kezelések tervezése</w:t>
      </w:r>
      <w:r w:rsidR="00B64FCB" w:rsidRPr="00644690">
        <w:rPr>
          <w:b/>
          <w:i/>
        </w:rPr>
        <w:tab/>
      </w:r>
      <w:r w:rsidR="005461EA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sportolásra jellemző különböző felkészülési-, verseny- és versenyzést követő időszakokban történő sportmasszázs</w:t>
      </w:r>
    </w:p>
    <w:p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előtti sportmasszőri tevékenység (végrehajtási idő sportolónként 2-3 perc)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Sportág specifikus izomcsoportok részmasszázsa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krémes bekenések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begyúrások, felrázások, kirázások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mélytechnikai fogások alkalmazása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ízületi rögzítések felhelyezése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 w:rsidRPr="000A212F">
        <w:rPr>
          <w:szCs w:val="24"/>
        </w:rPr>
        <w:t>ízületre ható technikák (aktív és passzív nyújtás, kimozgatás)</w:t>
      </w:r>
    </w:p>
    <w:p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alatti sportmasszőri tevékenység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276" w:hanging="284"/>
        <w:jc w:val="left"/>
        <w:rPr>
          <w:szCs w:val="24"/>
        </w:rPr>
      </w:pPr>
      <w:r>
        <w:rPr>
          <w:szCs w:val="24"/>
        </w:rPr>
        <w:t>e</w:t>
      </w:r>
      <w:r w:rsidRPr="000A212F">
        <w:rPr>
          <w:szCs w:val="24"/>
        </w:rPr>
        <w:t xml:space="preserve">dzésmunka figyelése 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lastRenderedPageBreak/>
        <w:t>ízületre ható technikák (aktív és passzív nyújtás, kimozgatás)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részmasszázsok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sportmasszázs fogások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mélytechnikai fogások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jegelések, hűtések (jégzselé, jégzacskó, jégspray</w:t>
      </w:r>
      <w:r>
        <w:rPr>
          <w:szCs w:val="24"/>
        </w:rPr>
        <w:t>,</w:t>
      </w:r>
      <w:r w:rsidR="00570560">
        <w:rPr>
          <w:szCs w:val="24"/>
        </w:rPr>
        <w:t xml:space="preserve"> </w:t>
      </w:r>
      <w:r>
        <w:rPr>
          <w:szCs w:val="24"/>
        </w:rPr>
        <w:t>fagyasztógép</w:t>
      </w:r>
      <w:r w:rsidRPr="000A212F">
        <w:rPr>
          <w:szCs w:val="24"/>
        </w:rPr>
        <w:t>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sporttevékenység alatt keletkezett sérülések ellátása</w:t>
      </w:r>
    </w:p>
    <w:p w:rsidR="00D7420E" w:rsidRPr="000A212F" w:rsidRDefault="00D7420E" w:rsidP="00570560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Edzés után sportmasszőri tevékenység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teljes vagy részmasszázs (ruhában, krémes, olajos, szappanos)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rPr>
          <w:szCs w:val="24"/>
        </w:rPr>
      </w:pPr>
      <w:r w:rsidRPr="000A212F">
        <w:rPr>
          <w:szCs w:val="24"/>
        </w:rPr>
        <w:t>sportoló kérésére izom, ízületi sérüléseket lát el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ízületre ható technikák (aktív és passzív nyújtás, kimozgatás)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sérülések kezelése (</w:t>
      </w:r>
      <w:proofErr w:type="spellStart"/>
      <w:r w:rsidRPr="000A212F">
        <w:rPr>
          <w:szCs w:val="24"/>
        </w:rPr>
        <w:t>sportrehabilitáció</w:t>
      </w:r>
      <w:proofErr w:type="spellEnd"/>
      <w:r w:rsidRPr="000A212F">
        <w:rPr>
          <w:szCs w:val="24"/>
        </w:rPr>
        <w:t>)</w:t>
      </w:r>
    </w:p>
    <w:p w:rsidR="00D7420E" w:rsidRPr="000A212F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 w:rsidRPr="000A212F">
        <w:rPr>
          <w:szCs w:val="24"/>
        </w:rPr>
        <w:t>jegelések, hűtések (jégzselé, jégzacskó, jégspray, jégmasszázs)</w:t>
      </w:r>
    </w:p>
    <w:p w:rsidR="00D7420E" w:rsidRDefault="00D7420E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proofErr w:type="spellStart"/>
      <w:r w:rsidRPr="000A212F">
        <w:rPr>
          <w:szCs w:val="24"/>
        </w:rPr>
        <w:t>balneo-</w:t>
      </w:r>
      <w:proofErr w:type="spellEnd"/>
      <w:r w:rsidR="00570560">
        <w:rPr>
          <w:szCs w:val="24"/>
        </w:rPr>
        <w:t xml:space="preserve"> </w:t>
      </w:r>
      <w:r w:rsidRPr="000A212F">
        <w:rPr>
          <w:szCs w:val="24"/>
        </w:rPr>
        <w:t>és h</w:t>
      </w:r>
      <w:r w:rsidR="00570560">
        <w:rPr>
          <w:szCs w:val="24"/>
        </w:rPr>
        <w:t>i</w:t>
      </w:r>
      <w:r w:rsidRPr="000A212F">
        <w:rPr>
          <w:szCs w:val="24"/>
        </w:rPr>
        <w:t>droterápia kezelések végzése</w:t>
      </w:r>
    </w:p>
    <w:p w:rsidR="00B64FCB" w:rsidRPr="00B53085" w:rsidRDefault="00662E45" w:rsidP="00570560">
      <w:pPr>
        <w:pStyle w:val="Listaszerbekezds"/>
        <w:numPr>
          <w:ilvl w:val="0"/>
          <w:numId w:val="13"/>
        </w:numPr>
        <w:suppressAutoHyphens/>
        <w:spacing w:after="0" w:line="100" w:lineRule="atLeast"/>
        <w:ind w:left="1134" w:hanging="284"/>
        <w:jc w:val="left"/>
        <w:rPr>
          <w:szCs w:val="24"/>
        </w:rPr>
      </w:pPr>
      <w:r>
        <w:rPr>
          <w:szCs w:val="24"/>
        </w:rPr>
        <w:t>fizikoterápiás</w:t>
      </w:r>
      <w:r w:rsidR="00D7420E">
        <w:rPr>
          <w:szCs w:val="24"/>
        </w:rPr>
        <w:t xml:space="preserve"> készülékek használata(</w:t>
      </w:r>
      <w:proofErr w:type="spellStart"/>
      <w:r w:rsidR="00D7420E">
        <w:rPr>
          <w:szCs w:val="24"/>
        </w:rPr>
        <w:t>tens</w:t>
      </w:r>
      <w:proofErr w:type="spellEnd"/>
      <w:r w:rsidR="00D7420E">
        <w:rPr>
          <w:szCs w:val="24"/>
        </w:rPr>
        <w:t xml:space="preserve">, lézer, </w:t>
      </w:r>
      <w:proofErr w:type="spellStart"/>
      <w:r w:rsidR="00D7420E">
        <w:rPr>
          <w:szCs w:val="24"/>
        </w:rPr>
        <w:t>biotron</w:t>
      </w:r>
      <w:proofErr w:type="spellEnd"/>
      <w:r w:rsidR="00D7420E">
        <w:rPr>
          <w:szCs w:val="24"/>
        </w:rPr>
        <w:t xml:space="preserve">, </w:t>
      </w:r>
      <w:proofErr w:type="gramStart"/>
      <w:r w:rsidR="00D7420E">
        <w:rPr>
          <w:szCs w:val="24"/>
        </w:rPr>
        <w:t>UH</w:t>
      </w:r>
      <w:proofErr w:type="gramEnd"/>
      <w:r w:rsidR="00D7420E">
        <w:rPr>
          <w:szCs w:val="24"/>
        </w:rPr>
        <w:t>)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53085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6A1D7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Sportmasszázs kiegészítő techniká</w:t>
      </w:r>
      <w:r w:rsidR="00682FBF">
        <w:rPr>
          <w:b/>
        </w:rPr>
        <w:t>k</w:t>
      </w:r>
      <w:r w:rsidR="00A021E2">
        <w:rPr>
          <w:b/>
        </w:rPr>
        <w:t xml:space="preserve">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940B3">
        <w:rPr>
          <w:b/>
        </w:rPr>
        <w:t>12</w:t>
      </w:r>
      <w:r w:rsidR="00EA12F3">
        <w:rPr>
          <w:b/>
        </w:rPr>
        <w:t>5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313CBF" w:rsidP="00B64FCB">
      <w:pPr>
        <w:spacing w:after="0"/>
        <w:ind w:left="426"/>
      </w:pPr>
      <w:r>
        <w:t xml:space="preserve">A Sportmasszázs gyakorlat tantárgy </w:t>
      </w:r>
      <w:r w:rsidR="00504CC7">
        <w:t xml:space="preserve">keretében </w:t>
      </w:r>
      <w:r>
        <w:t>a tanuló elsajátítja a sportmasszázs általános fogásait</w:t>
      </w:r>
      <w:r w:rsidR="00504CC7">
        <w:t>, jelen tantárgy esetében pedig</w:t>
      </w:r>
      <w:r>
        <w:t xml:space="preserve"> kiegészítő</w:t>
      </w:r>
      <w:r w:rsidR="00504CC7">
        <w:t>, illetve speciális</w:t>
      </w:r>
      <w:r>
        <w:t xml:space="preserve"> </w:t>
      </w:r>
      <w:r w:rsidR="00504CC7">
        <w:t>masszázstechnikák oktatására kerül sor. Ezen technikák többek között</w:t>
      </w:r>
      <w:r>
        <w:t xml:space="preserve"> felgyorsítják az élettani f</w:t>
      </w:r>
      <w:r w:rsidR="00684B9F">
        <w:t>olyamatokat, elősegítik a sport</w:t>
      </w:r>
      <w:r>
        <w:t xml:space="preserve">oló </w:t>
      </w:r>
      <w:r w:rsidR="00504CC7">
        <w:t>regenerálódásának</w:t>
      </w:r>
      <w:r>
        <w:t xml:space="preserve"> növelését,</w:t>
      </w:r>
      <w:r w:rsidR="00904FB3">
        <w:t xml:space="preserve"> a tanulók megtanulják a technikák oly módon történő alkalmazását, hogy saját fizikai teljesítőképességüket is sérülésmentesen megőrizzék.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313CBF" w:rsidP="00B64FCB">
      <w:pPr>
        <w:spacing w:after="0"/>
        <w:ind w:left="426"/>
      </w:pPr>
      <w:r>
        <w:t>Sportmasszázs g</w:t>
      </w:r>
      <w:r w:rsidR="003E3458">
        <w:t>yakorlat, Sportmasszázs elmélet</w:t>
      </w:r>
      <w:r>
        <w:t xml:space="preserve"> a</w:t>
      </w:r>
      <w:r w:rsidR="003E3458">
        <w:t>lapjai I; Sportmasszázs elmélet</w:t>
      </w:r>
      <w:r>
        <w:t xml:space="preserve"> alapjai II.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9643B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lastRenderedPageBreak/>
        <w:t>Sportmasszázs mélytechnikai fogások</w:t>
      </w:r>
      <w:r w:rsidR="00B64FCB" w:rsidRPr="00644690">
        <w:rPr>
          <w:b/>
          <w:i/>
        </w:rPr>
        <w:tab/>
      </w:r>
      <w:r w:rsidR="00E67B5E"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A sportoló (fekvő, ülő) pozícionálása és a sportoló pozíciójához képest a masszőr pozícionálása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 xml:space="preserve">PIP ízület technikai fogásai 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MCP ízület technikai fogásai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Alkar technikai fogásai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Könyök technikai fogásai</w:t>
      </w:r>
    </w:p>
    <w:p w:rsidR="009643BE" w:rsidRPr="000A212F" w:rsidRDefault="009643BE" w:rsidP="002548F7">
      <w:pPr>
        <w:ind w:left="851"/>
        <w:rPr>
          <w:szCs w:val="24"/>
        </w:rPr>
      </w:pPr>
      <w:r w:rsidRPr="000A212F">
        <w:rPr>
          <w:szCs w:val="24"/>
        </w:rPr>
        <w:t>P</w:t>
      </w:r>
      <w:r w:rsidR="002548F7">
        <w:rPr>
          <w:szCs w:val="24"/>
        </w:rPr>
        <w:t>IP</w:t>
      </w:r>
      <w:r w:rsidRPr="000A212F">
        <w:rPr>
          <w:szCs w:val="24"/>
        </w:rPr>
        <w:t xml:space="preserve"> ízület, MCP ízület, alkarral, könyökkel kivitelezett </w:t>
      </w:r>
      <w:r>
        <w:rPr>
          <w:szCs w:val="24"/>
        </w:rPr>
        <w:t>fogások testtájéknak megfelelő alkalmazása.</w:t>
      </w:r>
    </w:p>
    <w:p w:rsidR="00B64FCB" w:rsidRDefault="009643BE" w:rsidP="002548F7">
      <w:pPr>
        <w:tabs>
          <w:tab w:val="left" w:pos="1418"/>
          <w:tab w:val="right" w:pos="9072"/>
        </w:tabs>
        <w:spacing w:after="0"/>
        <w:ind w:left="851"/>
        <w:rPr>
          <w:szCs w:val="24"/>
        </w:rPr>
      </w:pPr>
      <w:r w:rsidRPr="000A212F">
        <w:rPr>
          <w:szCs w:val="24"/>
        </w:rPr>
        <w:t>Mélytechnikai fogások sportmasszázsban való alkalmazás</w:t>
      </w:r>
      <w:r>
        <w:rPr>
          <w:szCs w:val="24"/>
        </w:rPr>
        <w:t>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C36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 xml:space="preserve">Klasszikus </w:t>
      </w:r>
      <w:proofErr w:type="spellStart"/>
      <w:r w:rsidRPr="000A212F">
        <w:rPr>
          <w:b/>
          <w:szCs w:val="24"/>
        </w:rPr>
        <w:t>bandázsolás</w:t>
      </w:r>
      <w:proofErr w:type="spellEnd"/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C36BA" w:rsidRPr="000A212F" w:rsidRDefault="006C36BA" w:rsidP="002548F7">
      <w:pPr>
        <w:ind w:left="851"/>
        <w:rPr>
          <w:color w:val="FF0000"/>
          <w:szCs w:val="24"/>
        </w:rPr>
      </w:pPr>
      <w:r w:rsidRPr="000A212F">
        <w:rPr>
          <w:szCs w:val="24"/>
        </w:rPr>
        <w:t xml:space="preserve">A </w:t>
      </w:r>
      <w:proofErr w:type="spellStart"/>
      <w:r w:rsidRPr="000A212F">
        <w:rPr>
          <w:szCs w:val="24"/>
        </w:rPr>
        <w:t>bandázsolás</w:t>
      </w:r>
      <w:proofErr w:type="spellEnd"/>
      <w:r w:rsidRPr="000A212F">
        <w:rPr>
          <w:szCs w:val="24"/>
        </w:rPr>
        <w:t>:</w:t>
      </w:r>
    </w:p>
    <w:p w:rsidR="006C36BA" w:rsidRPr="000A212F" w:rsidRDefault="006C36BA" w:rsidP="002548F7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418" w:hanging="426"/>
        <w:jc w:val="left"/>
        <w:rPr>
          <w:szCs w:val="24"/>
        </w:rPr>
      </w:pPr>
      <w:r w:rsidRPr="000A212F">
        <w:rPr>
          <w:szCs w:val="24"/>
        </w:rPr>
        <w:t>története</w:t>
      </w:r>
    </w:p>
    <w:p w:rsidR="006C36BA" w:rsidRPr="000A212F" w:rsidRDefault="006C36BA" w:rsidP="002548F7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418" w:hanging="426"/>
        <w:jc w:val="left"/>
        <w:rPr>
          <w:szCs w:val="24"/>
        </w:rPr>
      </w:pPr>
      <w:r w:rsidRPr="000A212F">
        <w:rPr>
          <w:szCs w:val="24"/>
        </w:rPr>
        <w:t>funkciója</w:t>
      </w:r>
      <w:r>
        <w:rPr>
          <w:szCs w:val="24"/>
        </w:rPr>
        <w:t>, hatása a testre</w:t>
      </w:r>
    </w:p>
    <w:p w:rsidR="006C36BA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Rug</w:t>
      </w:r>
      <w:r>
        <w:rPr>
          <w:szCs w:val="24"/>
        </w:rPr>
        <w:t>a</w:t>
      </w:r>
      <w:r w:rsidRPr="000A212F">
        <w:rPr>
          <w:szCs w:val="24"/>
        </w:rPr>
        <w:t>lmas pólya, leukoplaszt, illetve ezek kombinált használata</w:t>
      </w:r>
    </w:p>
    <w:p w:rsidR="006C36BA" w:rsidRDefault="002548F7" w:rsidP="002548F7">
      <w:pPr>
        <w:ind w:left="851"/>
        <w:rPr>
          <w:szCs w:val="24"/>
        </w:rPr>
      </w:pPr>
      <w:r>
        <w:rPr>
          <w:szCs w:val="24"/>
        </w:rPr>
        <w:t>Ízületek</w:t>
      </w:r>
      <w:r w:rsidR="006C36BA">
        <w:rPr>
          <w:szCs w:val="24"/>
        </w:rPr>
        <w:t xml:space="preserve"> mozgásterjedelmének ismerete</w:t>
      </w:r>
    </w:p>
    <w:p w:rsidR="006C36BA" w:rsidRDefault="002548F7" w:rsidP="002548F7">
      <w:pPr>
        <w:ind w:left="851"/>
        <w:rPr>
          <w:szCs w:val="24"/>
        </w:rPr>
      </w:pPr>
      <w:r>
        <w:rPr>
          <w:szCs w:val="24"/>
        </w:rPr>
        <w:t>Ízületek</w:t>
      </w:r>
      <w:r w:rsidR="006C36BA">
        <w:rPr>
          <w:szCs w:val="24"/>
        </w:rPr>
        <w:t xml:space="preserve"> funkcionális rögzítése</w:t>
      </w:r>
    </w:p>
    <w:p w:rsidR="006C36BA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Bandázsolás</w:t>
      </w:r>
      <w:proofErr w:type="spellEnd"/>
      <w:r>
        <w:rPr>
          <w:szCs w:val="24"/>
        </w:rPr>
        <w:t xml:space="preserve"> indikációi</w:t>
      </w:r>
      <w:r w:rsidR="002548F7">
        <w:rPr>
          <w:szCs w:val="24"/>
        </w:rPr>
        <w:t xml:space="preserve"> </w:t>
      </w:r>
      <w:r>
        <w:rPr>
          <w:szCs w:val="24"/>
        </w:rPr>
        <w:t>(poszt</w:t>
      </w:r>
      <w:r w:rsidR="00684B9F">
        <w:rPr>
          <w:szCs w:val="24"/>
        </w:rPr>
        <w:t>t</w:t>
      </w:r>
      <w:r>
        <w:rPr>
          <w:szCs w:val="24"/>
        </w:rPr>
        <w:t xml:space="preserve">raumás, </w:t>
      </w:r>
      <w:proofErr w:type="spellStart"/>
      <w:r>
        <w:rPr>
          <w:szCs w:val="24"/>
        </w:rPr>
        <w:t>posztoperatív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degeneratív</w:t>
      </w:r>
      <w:proofErr w:type="spellEnd"/>
      <w:r>
        <w:rPr>
          <w:szCs w:val="24"/>
        </w:rPr>
        <w:t xml:space="preserve"> folyamatok)</w:t>
      </w:r>
    </w:p>
    <w:p w:rsidR="006C36BA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Kontraindikációk</w:t>
      </w:r>
      <w:proofErr w:type="spellEnd"/>
    </w:p>
    <w:p w:rsidR="006C36BA" w:rsidRDefault="006C36BA" w:rsidP="002548F7">
      <w:pPr>
        <w:ind w:left="851"/>
        <w:rPr>
          <w:szCs w:val="24"/>
        </w:rPr>
      </w:pPr>
      <w:r>
        <w:rPr>
          <w:szCs w:val="24"/>
        </w:rPr>
        <w:t xml:space="preserve">Felhelyezés és előkészítése </w:t>
      </w:r>
    </w:p>
    <w:p w:rsidR="006C36BA" w:rsidRDefault="006C36BA" w:rsidP="002548F7">
      <w:pPr>
        <w:ind w:left="851"/>
        <w:rPr>
          <w:szCs w:val="24"/>
        </w:rPr>
      </w:pPr>
      <w:r>
        <w:rPr>
          <w:szCs w:val="24"/>
        </w:rPr>
        <w:t>Felhelyezési technikák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C36B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0A212F">
        <w:rPr>
          <w:b/>
          <w:szCs w:val="24"/>
        </w:rPr>
        <w:t>Triggerpont</w:t>
      </w:r>
      <w:proofErr w:type="spellEnd"/>
      <w:r w:rsidRPr="000A212F">
        <w:rPr>
          <w:b/>
          <w:szCs w:val="24"/>
        </w:rPr>
        <w:t xml:space="preserve"> masszázs</w:t>
      </w:r>
      <w:r w:rsidR="00B64FCB" w:rsidRPr="00644690">
        <w:rPr>
          <w:b/>
          <w:i/>
        </w:rPr>
        <w:tab/>
      </w:r>
      <w:r w:rsidR="00E940B3">
        <w:rPr>
          <w:b/>
          <w:i/>
        </w:rPr>
        <w:t>4</w:t>
      </w:r>
      <w:r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C36BA" w:rsidRPr="000A212F" w:rsidRDefault="006C36BA" w:rsidP="002548F7">
      <w:pPr>
        <w:ind w:left="851"/>
        <w:rPr>
          <w:szCs w:val="24"/>
        </w:rPr>
      </w:pPr>
      <w:proofErr w:type="spellStart"/>
      <w:r>
        <w:rPr>
          <w:szCs w:val="24"/>
        </w:rPr>
        <w:t>M</w:t>
      </w:r>
      <w:r w:rsidR="00B93605">
        <w:rPr>
          <w:szCs w:val="24"/>
        </w:rPr>
        <w:t>y</w:t>
      </w:r>
      <w:r>
        <w:rPr>
          <w:szCs w:val="24"/>
        </w:rPr>
        <w:t>ofasciális</w:t>
      </w:r>
      <w:proofErr w:type="spellEnd"/>
      <w:r>
        <w:rPr>
          <w:szCs w:val="24"/>
        </w:rPr>
        <w:t xml:space="preserve"> rendsz</w:t>
      </w:r>
      <w:r w:rsidRPr="000A212F">
        <w:rPr>
          <w:szCs w:val="24"/>
        </w:rPr>
        <w:t>er fogalma</w:t>
      </w:r>
    </w:p>
    <w:p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izmok felosztása (fázisos, tónusos izmok)</w:t>
      </w:r>
    </w:p>
    <w:p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izomdiszfunkció és az ebből eredő következmények</w:t>
      </w:r>
    </w:p>
    <w:p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 xml:space="preserve">Mi a </w:t>
      </w: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>?</w:t>
      </w:r>
    </w:p>
    <w:p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Állapot felmérés (testtartás)</w:t>
      </w:r>
    </w:p>
    <w:p w:rsidR="006C36BA" w:rsidRPr="000A212F" w:rsidRDefault="006C36BA" w:rsidP="002548F7">
      <w:pPr>
        <w:ind w:left="851"/>
        <w:rPr>
          <w:szCs w:val="24"/>
        </w:rPr>
      </w:pPr>
      <w:r w:rsidRPr="000A212F">
        <w:rPr>
          <w:szCs w:val="24"/>
        </w:rPr>
        <w:t>Az izmok működése</w:t>
      </w:r>
    </w:p>
    <w:p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vizsgálata</w:t>
      </w:r>
    </w:p>
    <w:p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kezelése</w:t>
      </w:r>
    </w:p>
    <w:p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Triggerpontok</w:t>
      </w:r>
      <w:proofErr w:type="spellEnd"/>
      <w:r w:rsidRPr="000A212F">
        <w:rPr>
          <w:szCs w:val="24"/>
        </w:rPr>
        <w:t xml:space="preserve"> oldása</w:t>
      </w:r>
    </w:p>
    <w:p w:rsidR="006C36BA" w:rsidRPr="000A212F" w:rsidRDefault="006C36BA" w:rsidP="002548F7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 xml:space="preserve"> kezelések indikációi és </w:t>
      </w:r>
      <w:proofErr w:type="spellStart"/>
      <w:r w:rsidRPr="000A212F">
        <w:rPr>
          <w:szCs w:val="24"/>
        </w:rPr>
        <w:t>kontraindikációi</w:t>
      </w:r>
      <w:proofErr w:type="spellEnd"/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317C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A sportol</w:t>
      </w:r>
      <w:r>
        <w:rPr>
          <w:b/>
          <w:szCs w:val="24"/>
        </w:rPr>
        <w:t>ók ruhában történő masszírozása</w:t>
      </w:r>
      <w:r w:rsidR="00B64FCB" w:rsidRPr="00644690">
        <w:rPr>
          <w:b/>
          <w:i/>
        </w:rPr>
        <w:tab/>
      </w:r>
      <w:r>
        <w:rPr>
          <w:b/>
          <w:i/>
        </w:rPr>
        <w:t>25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F</w:t>
      </w:r>
      <w:r w:rsidR="00D317C2" w:rsidRPr="000A212F">
        <w:rPr>
          <w:szCs w:val="24"/>
        </w:rPr>
        <w:t>ektetési pozíciók kiválasztása (ülő, fekvő), ennek megfelelően a masszőr pozicionálása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S</w:t>
      </w:r>
      <w:r w:rsidR="00D317C2" w:rsidRPr="000A212F">
        <w:rPr>
          <w:szCs w:val="24"/>
        </w:rPr>
        <w:t>aját eszközök felhasználása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lastRenderedPageBreak/>
        <w:t>K</w:t>
      </w:r>
      <w:r w:rsidR="00D317C2" w:rsidRPr="000A212F">
        <w:rPr>
          <w:szCs w:val="24"/>
        </w:rPr>
        <w:t>örnyezet által kínált eszközök felhasználása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S</w:t>
      </w:r>
      <w:r w:rsidR="00D317C2" w:rsidRPr="000A212F">
        <w:rPr>
          <w:szCs w:val="24"/>
        </w:rPr>
        <w:t>imító fogások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D</w:t>
      </w:r>
      <w:r w:rsidR="00D317C2" w:rsidRPr="000A212F">
        <w:rPr>
          <w:szCs w:val="24"/>
        </w:rPr>
        <w:t>örzsölő fogások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N</w:t>
      </w:r>
      <w:r w:rsidR="00D317C2" w:rsidRPr="000A212F">
        <w:rPr>
          <w:szCs w:val="24"/>
        </w:rPr>
        <w:t>yomó fogások</w:t>
      </w:r>
    </w:p>
    <w:p w:rsidR="00D317C2" w:rsidRPr="000A212F" w:rsidRDefault="002548F7" w:rsidP="002548F7">
      <w:pPr>
        <w:ind w:left="851"/>
        <w:rPr>
          <w:szCs w:val="24"/>
        </w:rPr>
      </w:pPr>
      <w:r>
        <w:rPr>
          <w:szCs w:val="24"/>
        </w:rPr>
        <w:t>G</w:t>
      </w:r>
      <w:r w:rsidR="00D317C2" w:rsidRPr="000A212F">
        <w:rPr>
          <w:szCs w:val="24"/>
        </w:rPr>
        <w:t>yúró fogások, körköröző fogások, eltoló fogások, lehúzó fogások</w:t>
      </w:r>
    </w:p>
    <w:p w:rsidR="00D317C2" w:rsidRPr="000A212F" w:rsidRDefault="00D317C2" w:rsidP="002548F7">
      <w:pPr>
        <w:ind w:left="851"/>
        <w:rPr>
          <w:szCs w:val="24"/>
        </w:rPr>
      </w:pPr>
      <w:r w:rsidRPr="000A212F">
        <w:rPr>
          <w:szCs w:val="24"/>
        </w:rPr>
        <w:t>PIP, MCP, könyök, alkar, tenyérgyök mélytechnikák alkalmazása</w:t>
      </w:r>
    </w:p>
    <w:p w:rsidR="00D317C2" w:rsidRPr="000A212F" w:rsidRDefault="00C6521E" w:rsidP="002548F7">
      <w:pPr>
        <w:ind w:left="851"/>
        <w:rPr>
          <w:szCs w:val="24"/>
        </w:rPr>
      </w:pPr>
      <w:r>
        <w:rPr>
          <w:szCs w:val="24"/>
        </w:rPr>
        <w:t>Í</w:t>
      </w:r>
      <w:r w:rsidR="00D317C2" w:rsidRPr="000A212F">
        <w:rPr>
          <w:szCs w:val="24"/>
        </w:rPr>
        <w:t xml:space="preserve">zületi kimozgatások </w:t>
      </w:r>
    </w:p>
    <w:p w:rsidR="00D317C2" w:rsidRPr="000A212F" w:rsidRDefault="00C6521E" w:rsidP="002548F7">
      <w:pPr>
        <w:ind w:left="851"/>
        <w:rPr>
          <w:szCs w:val="24"/>
        </w:rPr>
      </w:pPr>
      <w:r>
        <w:rPr>
          <w:szCs w:val="24"/>
        </w:rPr>
        <w:t>P</w:t>
      </w:r>
      <w:r w:rsidR="00D317C2" w:rsidRPr="000A212F">
        <w:rPr>
          <w:szCs w:val="24"/>
        </w:rPr>
        <w:t>asszív izomnyújtások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5F160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0A212F">
        <w:rPr>
          <w:b/>
          <w:szCs w:val="24"/>
        </w:rPr>
        <w:t>Ízületi kimozgatások</w:t>
      </w:r>
      <w:r>
        <w:rPr>
          <w:b/>
          <w:szCs w:val="24"/>
        </w:rPr>
        <w:t xml:space="preserve"> és passzív nyújtások</w:t>
      </w:r>
      <w:r w:rsidR="00B64FCB" w:rsidRPr="00644690">
        <w:rPr>
          <w:b/>
          <w:i/>
        </w:rPr>
        <w:tab/>
      </w:r>
      <w:r w:rsidR="003E3458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F1609" w:rsidP="00C6521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>
        <w:rPr>
          <w:rFonts w:cs="Times New Roman"/>
        </w:rPr>
        <w:t>Ízületi kimozgatások:</w:t>
      </w:r>
    </w:p>
    <w:p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Ízületek általános felépítése, mozgástartományai, működése</w:t>
      </w:r>
    </w:p>
    <w:p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Ízületeket mozgató izmok eredése, tapadásának kitapintása</w:t>
      </w:r>
    </w:p>
    <w:p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Ízületet kimozgató pozíciók (ülő pozíció, háton-hason fekvő pozíció)</w:t>
      </w:r>
    </w:p>
    <w:p w:rsidR="005F1609" w:rsidRP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r w:rsidRPr="005F1609">
        <w:rPr>
          <w:szCs w:val="24"/>
        </w:rPr>
        <w:t>Ízületi kimozgatások gyakorlata</w:t>
      </w:r>
    </w:p>
    <w:p w:rsidR="005F1609" w:rsidRDefault="005F1609" w:rsidP="00C6521E">
      <w:pPr>
        <w:pStyle w:val="Listaszerbekezds"/>
        <w:numPr>
          <w:ilvl w:val="0"/>
          <w:numId w:val="19"/>
        </w:numPr>
        <w:ind w:left="1276" w:hanging="426"/>
        <w:rPr>
          <w:szCs w:val="24"/>
        </w:rPr>
      </w:pPr>
      <w:proofErr w:type="spellStart"/>
      <w:r w:rsidRPr="005F1609">
        <w:rPr>
          <w:szCs w:val="24"/>
        </w:rPr>
        <w:t>Hiper-</w:t>
      </w:r>
      <w:proofErr w:type="spellEnd"/>
      <w:r w:rsidRPr="005F1609">
        <w:rPr>
          <w:szCs w:val="24"/>
        </w:rPr>
        <w:t xml:space="preserve">, és </w:t>
      </w:r>
      <w:proofErr w:type="spellStart"/>
      <w:r w:rsidRPr="005F1609">
        <w:rPr>
          <w:szCs w:val="24"/>
        </w:rPr>
        <w:t>hipomobilis</w:t>
      </w:r>
      <w:proofErr w:type="spellEnd"/>
      <w:r w:rsidRPr="005F1609">
        <w:rPr>
          <w:szCs w:val="24"/>
        </w:rPr>
        <w:t xml:space="preserve"> sportolók kimozgatása</w:t>
      </w:r>
    </w:p>
    <w:p w:rsidR="005F1609" w:rsidRDefault="005F1609" w:rsidP="00C6521E">
      <w:pPr>
        <w:ind w:left="851"/>
        <w:rPr>
          <w:szCs w:val="24"/>
        </w:rPr>
      </w:pPr>
      <w:r>
        <w:rPr>
          <w:szCs w:val="24"/>
        </w:rPr>
        <w:t>Passzív nyújtások:</w:t>
      </w:r>
    </w:p>
    <w:p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Pozicionálás (ülő, álló,</w:t>
      </w:r>
      <w:r w:rsidR="00C6521E">
        <w:rPr>
          <w:color w:val="000000" w:themeColor="text1"/>
          <w:szCs w:val="24"/>
        </w:rPr>
        <w:t xml:space="preserve"> </w:t>
      </w:r>
      <w:r w:rsidRPr="005F1609">
        <w:rPr>
          <w:color w:val="000000" w:themeColor="text1"/>
          <w:szCs w:val="24"/>
        </w:rPr>
        <w:t>fekvő)</w:t>
      </w:r>
    </w:p>
    <w:p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Előnyújtás (fájdalomteszt)</w:t>
      </w:r>
    </w:p>
    <w:p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 xml:space="preserve">Gerinc nyújtása </w:t>
      </w:r>
    </w:p>
    <w:p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Végtagok nyújtása</w:t>
      </w:r>
    </w:p>
    <w:p w:rsidR="005F1609" w:rsidRPr="005F1609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Mellkas-has nyújtása</w:t>
      </w:r>
    </w:p>
    <w:p w:rsidR="005F1609" w:rsidRPr="00504CC7" w:rsidRDefault="005F1609" w:rsidP="00C6521E">
      <w:pPr>
        <w:pStyle w:val="Listaszerbekezds"/>
        <w:numPr>
          <w:ilvl w:val="0"/>
          <w:numId w:val="20"/>
        </w:numPr>
        <w:ind w:left="1276" w:hanging="426"/>
        <w:rPr>
          <w:color w:val="000000" w:themeColor="text1"/>
          <w:szCs w:val="24"/>
        </w:rPr>
      </w:pPr>
      <w:r w:rsidRPr="005F1609">
        <w:rPr>
          <w:color w:val="000000" w:themeColor="text1"/>
          <w:szCs w:val="24"/>
        </w:rPr>
        <w:t>Nyújtás ellenőrzése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A46BB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Női ciklust befolyásoló masszázs</w:t>
      </w:r>
      <w:r w:rsidR="00B64FCB" w:rsidRPr="00644690">
        <w:rPr>
          <w:b/>
          <w:i/>
        </w:rPr>
        <w:tab/>
      </w:r>
      <w:r w:rsidR="003E3458"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C80AC2" w:rsidRDefault="00C80AC2" w:rsidP="00C6521E">
      <w:pPr>
        <w:ind w:left="851"/>
        <w:rPr>
          <w:color w:val="000000" w:themeColor="text1"/>
          <w:szCs w:val="24"/>
        </w:rPr>
      </w:pPr>
    </w:p>
    <w:p w:rsidR="00C80AC2" w:rsidRPr="00C80AC2" w:rsidRDefault="00C80AC2" w:rsidP="00E1413C">
      <w:pPr>
        <w:ind w:left="851"/>
        <w:jc w:val="left"/>
        <w:rPr>
          <w:rFonts w:eastAsia="Times New Roman" w:cs="Times New Roman"/>
          <w:color w:val="500050"/>
          <w:szCs w:val="24"/>
          <w:shd w:val="clear" w:color="auto" w:fill="FFFFFF"/>
          <w:lang w:eastAsia="hu-HU"/>
        </w:rPr>
      </w:pPr>
      <w:r w:rsidRPr="00C80AC2">
        <w:rPr>
          <w:color w:val="000000" w:themeColor="text1"/>
          <w:szCs w:val="24"/>
        </w:rPr>
        <w:t>A menstruáció hatása  a női sportolók teljesítményére</w:t>
      </w:r>
      <w:r w:rsidR="00E1413C">
        <w:rPr>
          <w:color w:val="000000" w:themeColor="text1"/>
          <w:szCs w:val="24"/>
        </w:rPr>
        <w:t>:</w:t>
      </w:r>
    </w:p>
    <w:p w:rsidR="00C80AC2" w:rsidRPr="00C80AC2" w:rsidRDefault="00E1413C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</w:t>
      </w:r>
      <w:r w:rsidR="00C80AC2" w:rsidRPr="00C80AC2">
        <w:rPr>
          <w:color w:val="000000" w:themeColor="text1"/>
          <w:szCs w:val="24"/>
        </w:rPr>
        <w:t>a megelőző időszakban</w:t>
      </w:r>
    </w:p>
    <w:p w:rsidR="00C80AC2" w:rsidRPr="00C80AC2" w:rsidRDefault="00C80AC2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a</w:t>
      </w:r>
      <w:r w:rsidRPr="00C80AC2">
        <w:rPr>
          <w:color w:val="000000" w:themeColor="text1"/>
          <w:szCs w:val="24"/>
        </w:rPr>
        <w:t xml:space="preserve"> zajló </w:t>
      </w:r>
    </w:p>
    <w:p w:rsidR="00E1413C" w:rsidRDefault="00684B9F" w:rsidP="00E1413C">
      <w:pPr>
        <w:shd w:val="clear" w:color="auto" w:fill="FFFFFF"/>
        <w:spacing w:after="0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a men</w:t>
      </w:r>
      <w:r w:rsidR="00C80AC2" w:rsidRPr="00C80AC2">
        <w:rPr>
          <w:color w:val="000000" w:themeColor="text1"/>
          <w:szCs w:val="24"/>
        </w:rPr>
        <w:t>zesz utáni időszak</w:t>
      </w:r>
      <w:r w:rsidR="00E1413C">
        <w:rPr>
          <w:color w:val="000000" w:themeColor="text1"/>
          <w:szCs w:val="24"/>
        </w:rPr>
        <w:t>ban</w:t>
      </w:r>
    </w:p>
    <w:p w:rsidR="00C80AC2" w:rsidRPr="00C80AC2" w:rsidRDefault="00C80AC2" w:rsidP="00E1413C">
      <w:pPr>
        <w:shd w:val="clear" w:color="auto" w:fill="FFFFFF"/>
        <w:spacing w:before="240"/>
        <w:ind w:left="851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Állapot felmérés</w:t>
      </w:r>
      <w:r w:rsidR="00E1413C">
        <w:rPr>
          <w:color w:val="000000" w:themeColor="text1"/>
          <w:szCs w:val="24"/>
        </w:rPr>
        <w:t>:</w:t>
      </w:r>
    </w:p>
    <w:p w:rsidR="00E1413C" w:rsidRDefault="00E1413C" w:rsidP="00E1413C">
      <w:pPr>
        <w:pStyle w:val="Listaszerbekezds"/>
        <w:shd w:val="clear" w:color="auto" w:fill="FFFFFF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sportoló </w:t>
      </w:r>
      <w:r w:rsidR="00C80AC2" w:rsidRPr="00E1413C">
        <w:rPr>
          <w:color w:val="000000" w:themeColor="text1"/>
          <w:szCs w:val="24"/>
        </w:rPr>
        <w:t>testt</w:t>
      </w:r>
      <w:r>
        <w:rPr>
          <w:color w:val="000000" w:themeColor="text1"/>
          <w:szCs w:val="24"/>
        </w:rPr>
        <w:t>udatának felmérése</w:t>
      </w:r>
    </w:p>
    <w:p w:rsidR="00C80AC2" w:rsidRDefault="00E1413C" w:rsidP="00E1413C">
      <w:pPr>
        <w:pStyle w:val="Listaszerbekezds"/>
        <w:shd w:val="clear" w:color="auto" w:fill="FFFFFF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- sportoló lelki állapotának, </w:t>
      </w:r>
      <w:r w:rsidR="00C80AC2" w:rsidRPr="00C80AC2">
        <w:rPr>
          <w:color w:val="000000" w:themeColor="text1"/>
          <w:szCs w:val="24"/>
        </w:rPr>
        <w:t>gondolatai</w:t>
      </w:r>
      <w:r>
        <w:rPr>
          <w:color w:val="000000" w:themeColor="text1"/>
          <w:szCs w:val="24"/>
        </w:rPr>
        <w:t>nak feltárása</w:t>
      </w:r>
    </w:p>
    <w:p w:rsidR="00C80AC2" w:rsidRPr="00C80AC2" w:rsidRDefault="00E1413C" w:rsidP="00E1413C">
      <w:pPr>
        <w:pStyle w:val="Listaszerbekezds"/>
        <w:shd w:val="clear" w:color="auto" w:fill="FFFFFF"/>
        <w:spacing w:before="100" w:beforeAutospacing="1"/>
        <w:ind w:left="1134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- sportoló</w:t>
      </w:r>
      <w:r w:rsidRPr="00C80AC2">
        <w:rPr>
          <w:color w:val="000000" w:themeColor="text1"/>
          <w:szCs w:val="24"/>
        </w:rPr>
        <w:t xml:space="preserve"> </w:t>
      </w:r>
      <w:r>
        <w:rPr>
          <w:color w:val="000000" w:themeColor="text1"/>
          <w:szCs w:val="24"/>
        </w:rPr>
        <w:t>önismeretének vizsgálata</w:t>
      </w:r>
    </w:p>
    <w:p w:rsidR="00C80AC2" w:rsidRPr="00C80AC2" w:rsidRDefault="00E1413C" w:rsidP="00E1413C">
      <w:pPr>
        <w:shd w:val="clear" w:color="auto" w:fill="FFFFFF"/>
        <w:ind w:left="851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>Edzőtáborban vagy sorozat versenyen való ellátása a női sportolónak</w:t>
      </w:r>
    </w:p>
    <w:p w:rsidR="00E1413C" w:rsidRDefault="00E1413C" w:rsidP="00E1413C">
      <w:pPr>
        <w:shd w:val="clear" w:color="auto" w:fill="FFFFFF"/>
        <w:ind w:left="851"/>
        <w:jc w:val="left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Folyadék és tápanyagpótlás, veszélyei, illetve </w:t>
      </w:r>
      <w:r w:rsidRPr="00C80AC2">
        <w:rPr>
          <w:color w:val="000000" w:themeColor="text1"/>
          <w:szCs w:val="24"/>
        </w:rPr>
        <w:t xml:space="preserve">hatása </w:t>
      </w:r>
      <w:r>
        <w:rPr>
          <w:color w:val="000000" w:themeColor="text1"/>
          <w:szCs w:val="24"/>
        </w:rPr>
        <w:t>s</w:t>
      </w:r>
      <w:r w:rsidR="00C80AC2" w:rsidRPr="00C80AC2">
        <w:rPr>
          <w:color w:val="000000" w:themeColor="text1"/>
          <w:szCs w:val="24"/>
        </w:rPr>
        <w:t>úlycsoportos sportágak</w:t>
      </w:r>
      <w:r>
        <w:rPr>
          <w:color w:val="000000" w:themeColor="text1"/>
          <w:szCs w:val="24"/>
        </w:rPr>
        <w:t>ban</w:t>
      </w:r>
      <w:r w:rsidR="00C80AC2" w:rsidRPr="00C80AC2">
        <w:rPr>
          <w:color w:val="000000" w:themeColor="text1"/>
          <w:szCs w:val="24"/>
        </w:rPr>
        <w:t>:</w:t>
      </w:r>
    </w:p>
    <w:p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 küzdő sportok</w:t>
      </w:r>
    </w:p>
    <w:p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evezés</w:t>
      </w:r>
    </w:p>
    <w:p w:rsidR="00C80AC2" w:rsidRPr="00C80AC2" w:rsidRDefault="00C80AC2" w:rsidP="00E1413C">
      <w:pPr>
        <w:shd w:val="clear" w:color="auto" w:fill="FFFFFF"/>
        <w:ind w:left="1134"/>
        <w:jc w:val="left"/>
        <w:rPr>
          <w:color w:val="000000" w:themeColor="text1"/>
          <w:szCs w:val="24"/>
        </w:rPr>
      </w:pPr>
      <w:r w:rsidRPr="00C80AC2">
        <w:rPr>
          <w:color w:val="000000" w:themeColor="text1"/>
          <w:szCs w:val="24"/>
        </w:rPr>
        <w:t>-</w:t>
      </w:r>
      <w:r w:rsidR="00E1413C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úszás</w:t>
      </w:r>
      <w:r w:rsidR="00D73BEB">
        <w:rPr>
          <w:color w:val="000000" w:themeColor="text1"/>
          <w:szCs w:val="24"/>
        </w:rPr>
        <w:t xml:space="preserve"> </w:t>
      </w:r>
      <w:r w:rsidRPr="00C80AC2">
        <w:rPr>
          <w:color w:val="000000" w:themeColor="text1"/>
          <w:szCs w:val="24"/>
        </w:rPr>
        <w:t>(fajsú</w:t>
      </w:r>
      <w:r w:rsidR="00B93605">
        <w:rPr>
          <w:color w:val="000000" w:themeColor="text1"/>
          <w:szCs w:val="24"/>
        </w:rPr>
        <w:t>l</w:t>
      </w:r>
      <w:r w:rsidRPr="00C80AC2">
        <w:rPr>
          <w:color w:val="000000" w:themeColor="text1"/>
          <w:szCs w:val="24"/>
        </w:rPr>
        <w:t>y, testösszetétel)</w:t>
      </w:r>
    </w:p>
    <w:p w:rsidR="0065487E" w:rsidRDefault="0065487E" w:rsidP="00C6521E">
      <w:pPr>
        <w:ind w:left="851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lastRenderedPageBreak/>
        <w:t xml:space="preserve">Női sportoló gyors súlycsökkentést igénylő időszaka alatti menstruációs ciklus problematikája (indikációk, </w:t>
      </w:r>
      <w:proofErr w:type="spellStart"/>
      <w:r>
        <w:rPr>
          <w:color w:val="000000" w:themeColor="text1"/>
          <w:szCs w:val="24"/>
        </w:rPr>
        <w:t>kontraindikációk</w:t>
      </w:r>
      <w:proofErr w:type="spellEnd"/>
      <w:r>
        <w:rPr>
          <w:color w:val="000000" w:themeColor="text1"/>
          <w:szCs w:val="24"/>
        </w:rPr>
        <w:t>, lehetséges megoldások)</w:t>
      </w:r>
    </w:p>
    <w:p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Adminisztráció vezetése negatív tünetek minimalizálása érdekében (testi, lelki, mentális)</w:t>
      </w:r>
    </w:p>
    <w:p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Fektetési pozíciók</w:t>
      </w:r>
    </w:p>
    <w:p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Rész vagy teljes test masszázsa</w:t>
      </w:r>
    </w:p>
    <w:p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Intenzitás megválasztása</w:t>
      </w:r>
    </w:p>
    <w:p w:rsidR="00A46BB5" w:rsidRPr="000A212F" w:rsidRDefault="00A46BB5" w:rsidP="00C6521E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Masszázstechnika kiválasztása</w:t>
      </w:r>
    </w:p>
    <w:p w:rsidR="00C80AC2" w:rsidRPr="00B64171" w:rsidRDefault="00A46BB5" w:rsidP="00E1413C">
      <w:pPr>
        <w:ind w:left="851"/>
        <w:rPr>
          <w:color w:val="000000" w:themeColor="text1"/>
          <w:szCs w:val="24"/>
        </w:rPr>
      </w:pPr>
      <w:r w:rsidRPr="000A212F">
        <w:rPr>
          <w:color w:val="000000" w:themeColor="text1"/>
          <w:szCs w:val="24"/>
        </w:rPr>
        <w:t>Ciklust befolyásoló reflexpontok és területek kezelése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EA4202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F165C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spellStart"/>
      <w:r>
        <w:rPr>
          <w:b/>
        </w:rPr>
        <w:t>Sportrehabilitáció</w:t>
      </w:r>
      <w:proofErr w:type="spellEnd"/>
      <w:r w:rsidR="00A021E2">
        <w:rPr>
          <w:b/>
        </w:rPr>
        <w:t xml:space="preserve">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9E37EB">
        <w:rPr>
          <w:b/>
        </w:rPr>
        <w:t>72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1809E4" w:rsidRDefault="005A0AFF" w:rsidP="00B64FCB">
      <w:pPr>
        <w:spacing w:after="0"/>
        <w:ind w:left="426"/>
      </w:pPr>
      <w:r>
        <w:t xml:space="preserve">A sportmasszázs a </w:t>
      </w:r>
      <w:proofErr w:type="spellStart"/>
      <w:r>
        <w:t>sportrehabilitáció</w:t>
      </w:r>
      <w:proofErr w:type="spellEnd"/>
      <w:r>
        <w:t xml:space="preserve"> szerves része. A sportmasszázs alkalmazásával elérhető, hogy a sportoló valamely sérülést követően gyorsabban gyógyuljon fel, illetve ismételten folytathassa sporttevék</w:t>
      </w:r>
      <w:r w:rsidR="00AD6556">
        <w:t>enységét, valamint megelőzhetőek</w:t>
      </w:r>
      <w:r>
        <w:t xml:space="preserve"> a további sérülések, rásérülések. A tanuló </w:t>
      </w:r>
      <w:proofErr w:type="gramStart"/>
      <w:r>
        <w:t>ezen</w:t>
      </w:r>
      <w:proofErr w:type="gramEnd"/>
      <w:r>
        <w:t xml:space="preserve"> technikákat készség szinten elsajátítja és összefüggésében fogja látni a sérülés kezelésének folyamatát.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1809E4" w:rsidP="00B64FCB">
      <w:pPr>
        <w:spacing w:after="0"/>
        <w:ind w:left="426"/>
      </w:pPr>
      <w:r>
        <w:t>Sportmasszázs gyakorlat, Sp</w:t>
      </w:r>
      <w:r w:rsidR="00974956">
        <w:t>ortmasszázs kiegészítő technikák</w:t>
      </w:r>
      <w:r w:rsidR="00192AB4">
        <w:t xml:space="preserve"> gyakorlat</w:t>
      </w:r>
      <w:r w:rsidR="0032634E">
        <w:t>, Sportmasszázs elmélet</w:t>
      </w:r>
      <w:r>
        <w:t xml:space="preserve"> alapjai I; Sportmasszá</w:t>
      </w:r>
      <w:r w:rsidR="0032634E">
        <w:t>zs elmélet</w:t>
      </w:r>
      <w:r>
        <w:t xml:space="preserve"> alapjai II.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F165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A212F">
        <w:rPr>
          <w:b/>
          <w:szCs w:val="24"/>
        </w:rPr>
        <w:t>Sportsérülések kezelése</w:t>
      </w:r>
      <w:r w:rsidR="00B64FCB" w:rsidRPr="00644690">
        <w:rPr>
          <w:b/>
          <w:i/>
        </w:rPr>
        <w:tab/>
      </w:r>
      <w:r w:rsidR="009E37EB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165CB" w:rsidRPr="000A212F" w:rsidRDefault="00F165CB" w:rsidP="00786DE1">
      <w:pPr>
        <w:spacing w:line="100" w:lineRule="atLeast"/>
        <w:ind w:left="851"/>
        <w:rPr>
          <w:b/>
          <w:szCs w:val="24"/>
          <w:u w:val="single"/>
        </w:rPr>
      </w:pPr>
      <w:r w:rsidRPr="000A212F">
        <w:rPr>
          <w:szCs w:val="24"/>
        </w:rPr>
        <w:t>Sportban előforduló gyakori sérülések kezelése</w:t>
      </w:r>
      <w:r>
        <w:rPr>
          <w:szCs w:val="24"/>
        </w:rPr>
        <w:t>,</w:t>
      </w:r>
      <w:r w:rsidRPr="000A212F">
        <w:rPr>
          <w:szCs w:val="24"/>
        </w:rPr>
        <w:t xml:space="preserve"> kezelési menet alapján</w:t>
      </w:r>
      <w:r w:rsidRPr="000A212F">
        <w:rPr>
          <w:b/>
          <w:szCs w:val="24"/>
        </w:rPr>
        <w:tab/>
      </w:r>
      <w:r w:rsidRPr="000A212F">
        <w:rPr>
          <w:b/>
          <w:szCs w:val="24"/>
        </w:rPr>
        <w:tab/>
      </w:r>
    </w:p>
    <w:p w:rsidR="00F165CB" w:rsidRPr="000A212F" w:rsidRDefault="00F165CB" w:rsidP="00786DE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Az egyes sportágak gyakori sérüléseinek kezelése kezelési menet alapján</w:t>
      </w:r>
      <w:r w:rsidRPr="000A212F">
        <w:rPr>
          <w:b/>
          <w:szCs w:val="24"/>
        </w:rPr>
        <w:tab/>
      </w:r>
    </w:p>
    <w:p w:rsidR="00F165CB" w:rsidRPr="00266FB9" w:rsidRDefault="00F165CB" w:rsidP="00786DE1">
      <w:pPr>
        <w:ind w:left="851"/>
        <w:rPr>
          <w:szCs w:val="24"/>
        </w:rPr>
      </w:pPr>
      <w:r w:rsidRPr="000A212F">
        <w:rPr>
          <w:szCs w:val="24"/>
        </w:rPr>
        <w:lastRenderedPageBreak/>
        <w:t>Csontsérülések kezelése</w:t>
      </w:r>
    </w:p>
    <w:p w:rsidR="00F165CB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Ízületi sérülések kezelése</w:t>
      </w:r>
      <w:r>
        <w:rPr>
          <w:szCs w:val="24"/>
        </w:rPr>
        <w:t>:</w:t>
      </w:r>
    </w:p>
    <w:p w:rsidR="00F165CB" w:rsidRPr="00266FB9" w:rsidRDefault="00F165CB" w:rsidP="00786DE1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276" w:hanging="283"/>
        <w:jc w:val="left"/>
        <w:rPr>
          <w:szCs w:val="24"/>
        </w:rPr>
      </w:pPr>
      <w:r>
        <w:rPr>
          <w:szCs w:val="24"/>
        </w:rPr>
        <w:t xml:space="preserve">rándulások, ficamok, zúzódások, </w:t>
      </w:r>
      <w:proofErr w:type="spellStart"/>
      <w:r>
        <w:rPr>
          <w:szCs w:val="24"/>
        </w:rPr>
        <w:t>tendinitis</w:t>
      </w:r>
      <w:proofErr w:type="spellEnd"/>
      <w:r>
        <w:rPr>
          <w:szCs w:val="24"/>
        </w:rPr>
        <w:t xml:space="preserve">, </w:t>
      </w:r>
      <w:proofErr w:type="spellStart"/>
      <w:r>
        <w:rPr>
          <w:szCs w:val="24"/>
        </w:rPr>
        <w:t>tend</w:t>
      </w:r>
      <w:r w:rsidR="00D73BEB">
        <w:rPr>
          <w:szCs w:val="24"/>
        </w:rPr>
        <w:t>o</w:t>
      </w:r>
      <w:r>
        <w:rPr>
          <w:szCs w:val="24"/>
        </w:rPr>
        <w:t>vag</w:t>
      </w:r>
      <w:r w:rsidR="00D73BEB">
        <w:rPr>
          <w:szCs w:val="24"/>
        </w:rPr>
        <w:t>i</w:t>
      </w:r>
      <w:r>
        <w:rPr>
          <w:szCs w:val="24"/>
        </w:rPr>
        <w:t>nitis</w:t>
      </w:r>
      <w:proofErr w:type="spellEnd"/>
    </w:p>
    <w:p w:rsidR="00F165CB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Izom sérülések kezelése</w:t>
      </w:r>
      <w:r>
        <w:rPr>
          <w:szCs w:val="24"/>
        </w:rPr>
        <w:t>:</w:t>
      </w:r>
    </w:p>
    <w:p w:rsidR="00F165CB" w:rsidRPr="00B64171" w:rsidRDefault="00F165CB" w:rsidP="00786DE1">
      <w:pPr>
        <w:pStyle w:val="Listaszerbekezds"/>
        <w:numPr>
          <w:ilvl w:val="0"/>
          <w:numId w:val="10"/>
        </w:numPr>
        <w:suppressAutoHyphens/>
        <w:spacing w:after="0" w:line="276" w:lineRule="auto"/>
        <w:ind w:left="1276" w:hanging="283"/>
        <w:jc w:val="left"/>
        <w:rPr>
          <w:szCs w:val="24"/>
        </w:rPr>
      </w:pPr>
      <w:r>
        <w:rPr>
          <w:szCs w:val="24"/>
        </w:rPr>
        <w:t>húzódások, szakadások (rész és teljes), zúzódások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F165C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proofErr w:type="spellStart"/>
      <w:r w:rsidRPr="000A212F">
        <w:rPr>
          <w:b/>
          <w:szCs w:val="24"/>
        </w:rPr>
        <w:t>Sportrehabilitáció</w:t>
      </w:r>
      <w:proofErr w:type="spellEnd"/>
      <w:r w:rsidR="00B64FCB" w:rsidRPr="00644690">
        <w:rPr>
          <w:b/>
          <w:i/>
        </w:rPr>
        <w:tab/>
      </w:r>
      <w:r w:rsidR="009E37EB">
        <w:rPr>
          <w:b/>
          <w:i/>
        </w:rPr>
        <w:t>36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F165CB" w:rsidRPr="000A212F" w:rsidRDefault="00F165CB" w:rsidP="00786DE1">
      <w:pPr>
        <w:spacing w:line="100" w:lineRule="atLeast"/>
        <w:ind w:left="851"/>
        <w:rPr>
          <w:szCs w:val="24"/>
        </w:rPr>
      </w:pPr>
      <w:r w:rsidRPr="000A212F">
        <w:rPr>
          <w:szCs w:val="24"/>
        </w:rPr>
        <w:t>A sérült sportolók rehabilitációját saját szakmai kompetenciáján belül végzi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Sportmasszázs</w:t>
      </w:r>
      <w:r>
        <w:rPr>
          <w:szCs w:val="24"/>
        </w:rPr>
        <w:t xml:space="preserve"> (akut, krónikus és rásérülések kezelése)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 xml:space="preserve">Mélytechnikai fogások </w:t>
      </w:r>
      <w:proofErr w:type="spellStart"/>
      <w:r w:rsidRPr="000A212F">
        <w:rPr>
          <w:szCs w:val="24"/>
        </w:rPr>
        <w:t>sportrehabilitációban</w:t>
      </w:r>
      <w:proofErr w:type="spellEnd"/>
      <w:r w:rsidRPr="000A212F">
        <w:rPr>
          <w:szCs w:val="24"/>
        </w:rPr>
        <w:t xml:space="preserve"> való alkalmazása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Passzív nyújtások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Kimozgatások</w:t>
      </w:r>
    </w:p>
    <w:p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Triggerpont</w:t>
      </w:r>
      <w:proofErr w:type="spellEnd"/>
      <w:r w:rsidRPr="000A212F">
        <w:rPr>
          <w:szCs w:val="24"/>
        </w:rPr>
        <w:t xml:space="preserve"> masszázs</w:t>
      </w:r>
    </w:p>
    <w:p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H</w:t>
      </w:r>
      <w:r w:rsidR="00786DE1">
        <w:rPr>
          <w:szCs w:val="24"/>
        </w:rPr>
        <w:t>i</w:t>
      </w:r>
      <w:r w:rsidRPr="000A212F">
        <w:rPr>
          <w:szCs w:val="24"/>
        </w:rPr>
        <w:t>dro</w:t>
      </w:r>
      <w:r w:rsidR="00B93605">
        <w:rPr>
          <w:szCs w:val="24"/>
        </w:rPr>
        <w:t>-</w:t>
      </w:r>
      <w:r w:rsidRPr="000A212F">
        <w:rPr>
          <w:szCs w:val="24"/>
        </w:rPr>
        <w:t>balneoterápiás</w:t>
      </w:r>
      <w:proofErr w:type="spellEnd"/>
      <w:r w:rsidRPr="000A212F">
        <w:rPr>
          <w:szCs w:val="24"/>
        </w:rPr>
        <w:t xml:space="preserve"> kezelések</w:t>
      </w:r>
    </w:p>
    <w:p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Tens</w:t>
      </w:r>
      <w:proofErr w:type="spellEnd"/>
      <w:r w:rsidRPr="000A212F">
        <w:rPr>
          <w:szCs w:val="24"/>
        </w:rPr>
        <w:t xml:space="preserve">, lézer, </w:t>
      </w:r>
      <w:proofErr w:type="spellStart"/>
      <w:r w:rsidRPr="000A212F">
        <w:rPr>
          <w:szCs w:val="24"/>
        </w:rPr>
        <w:t>biotron</w:t>
      </w:r>
      <w:proofErr w:type="spellEnd"/>
      <w:r w:rsidRPr="000A212F">
        <w:rPr>
          <w:szCs w:val="24"/>
        </w:rPr>
        <w:t xml:space="preserve"> és </w:t>
      </w:r>
      <w:proofErr w:type="gramStart"/>
      <w:r w:rsidRPr="000A212F">
        <w:rPr>
          <w:szCs w:val="24"/>
        </w:rPr>
        <w:t>ultrahang kezelések</w:t>
      </w:r>
      <w:proofErr w:type="gramEnd"/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A sportolók ruhában történő kezelése</w:t>
      </w:r>
    </w:p>
    <w:p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Gyógykrémek</w:t>
      </w:r>
      <w:proofErr w:type="spellEnd"/>
      <w:r w:rsidRPr="000A212F">
        <w:rPr>
          <w:szCs w:val="24"/>
        </w:rPr>
        <w:t xml:space="preserve"> gyakorlati alkalmazása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Ízületi kimozgatások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>Hűtések, jegelések gyakorlati alkalmazása (</w:t>
      </w:r>
      <w:r w:rsidR="00B93605">
        <w:rPr>
          <w:szCs w:val="24"/>
        </w:rPr>
        <w:t>s</w:t>
      </w:r>
      <w:r w:rsidRPr="000A212F">
        <w:rPr>
          <w:szCs w:val="24"/>
        </w:rPr>
        <w:t>érült felület pozícionálása környezettől függően; Jégspray, jégakku, jégzselé, jégkocka alkalmazásai)</w:t>
      </w:r>
    </w:p>
    <w:p w:rsidR="00F165CB" w:rsidRPr="000A212F" w:rsidRDefault="00F165CB" w:rsidP="00786DE1">
      <w:pPr>
        <w:ind w:left="851"/>
        <w:rPr>
          <w:szCs w:val="24"/>
        </w:rPr>
      </w:pPr>
      <w:r w:rsidRPr="000A212F">
        <w:rPr>
          <w:szCs w:val="24"/>
        </w:rPr>
        <w:t xml:space="preserve">Klasszikus </w:t>
      </w:r>
      <w:proofErr w:type="spellStart"/>
      <w:r w:rsidRPr="000A212F">
        <w:rPr>
          <w:szCs w:val="24"/>
        </w:rPr>
        <w:t>bandázsolás</w:t>
      </w:r>
      <w:proofErr w:type="spellEnd"/>
    </w:p>
    <w:p w:rsidR="00F165CB" w:rsidRPr="000A212F" w:rsidRDefault="00F165CB" w:rsidP="00786DE1">
      <w:pPr>
        <w:ind w:left="851"/>
        <w:rPr>
          <w:szCs w:val="24"/>
        </w:rPr>
      </w:pPr>
      <w:proofErr w:type="spellStart"/>
      <w:r w:rsidRPr="000A212F">
        <w:rPr>
          <w:szCs w:val="24"/>
        </w:rPr>
        <w:t>Para</w:t>
      </w:r>
      <w:r w:rsidR="00786DE1">
        <w:rPr>
          <w:szCs w:val="24"/>
        </w:rPr>
        <w:t>o</w:t>
      </w:r>
      <w:r w:rsidRPr="000A212F">
        <w:rPr>
          <w:szCs w:val="24"/>
        </w:rPr>
        <w:t>limpikonok</w:t>
      </w:r>
      <w:proofErr w:type="spellEnd"/>
      <w:r w:rsidRPr="000A212F">
        <w:rPr>
          <w:szCs w:val="24"/>
        </w:rPr>
        <w:t xml:space="preserve"> kezelése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2023E4" w:rsidP="002023E4">
      <w:pPr>
        <w:spacing w:after="0"/>
        <w:ind w:left="426"/>
        <w:rPr>
          <w:i/>
        </w:rPr>
      </w:pPr>
      <w:r>
        <w:rPr>
          <w:i/>
        </w:rPr>
        <w:t>Demonstrációs terem, kihelyezett helyszín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192AB4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Kihelyezett gyakorlat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020E59">
        <w:rPr>
          <w:b/>
        </w:rPr>
        <w:t>197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93395" w:rsidRDefault="00192AB4" w:rsidP="00FC6877">
      <w:pPr>
        <w:spacing w:after="0"/>
        <w:ind w:left="284"/>
      </w:pPr>
      <w:r>
        <w:t xml:space="preserve">A tanuló elsajátította a kapcsolódó szakmai elméleti és gyakorlati ismereteket, az egyes masszőrtechnikák a demonstrációs termi gyakorlat során begyakorlásra kerültek. A kihelyezett gyakorlat során a tanuló </w:t>
      </w:r>
      <w:r w:rsidR="00D3511B">
        <w:t>valós</w:t>
      </w:r>
      <w:r>
        <w:t xml:space="preserve"> </w:t>
      </w:r>
      <w:r w:rsidR="00D3165C">
        <w:t>sport</w:t>
      </w:r>
      <w:r>
        <w:t xml:space="preserve">sérülésekkel és </w:t>
      </w:r>
      <w:r w:rsidR="00D3165C">
        <w:t>sport</w:t>
      </w:r>
      <w:r>
        <w:t>problémákkal találkozik,</w:t>
      </w:r>
      <w:r w:rsidR="00D3165C">
        <w:t xml:space="preserve"> </w:t>
      </w:r>
      <w:r>
        <w:t xml:space="preserve"> </w:t>
      </w:r>
      <w:r w:rsidR="00D3165C">
        <w:t xml:space="preserve">és </w:t>
      </w:r>
      <w:r w:rsidR="00D3511B">
        <w:t>sport</w:t>
      </w:r>
      <w:r w:rsidR="00BB3BA7">
        <w:t>helyszínen</w:t>
      </w:r>
      <w:r w:rsidR="00D3511B">
        <w:t xml:space="preserve"> (sportlétesítmények)</w:t>
      </w:r>
      <w:r w:rsidR="00BB3BA7">
        <w:t xml:space="preserve"> tevékenykedik, </w:t>
      </w:r>
      <w:r>
        <w:t xml:space="preserve">amelyek során a környezetében található eszközök kreatív felhasználásával </w:t>
      </w:r>
      <w:proofErr w:type="gramStart"/>
      <w:r>
        <w:t>megtanulja</w:t>
      </w:r>
      <w:proofErr w:type="gramEnd"/>
      <w:r>
        <w:t xml:space="preserve"> alkalmazni az elsajátított elméleti és gyakorlati tudását.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Pr="00192AB4" w:rsidRDefault="00192AB4" w:rsidP="00B64FCB">
      <w:pPr>
        <w:spacing w:after="0"/>
        <w:ind w:left="426"/>
      </w:pPr>
      <w:r w:rsidRPr="00192AB4">
        <w:rPr>
          <w:rFonts w:cs="Times New Roman"/>
        </w:rPr>
        <w:t xml:space="preserve">Sportmasszázs elmélet alapjai I.; Sportmasszázs elmélet alapjai II.; Sportmasszázs gyakorlat; Sportmasszázs kiegészítő technikák gyakorlat; </w:t>
      </w:r>
      <w:proofErr w:type="spellStart"/>
      <w:r w:rsidRPr="00192AB4">
        <w:rPr>
          <w:rFonts w:cs="Times New Roman"/>
        </w:rPr>
        <w:t>Sportrehabilitáció</w:t>
      </w:r>
      <w:proofErr w:type="spellEnd"/>
      <w:r w:rsidRPr="00192AB4">
        <w:rPr>
          <w:rFonts w:cs="Times New Roman"/>
        </w:rPr>
        <w:t xml:space="preserve"> gyakorlat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2E1F3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Kihelyezett gyakorlat</w:t>
      </w:r>
      <w:r w:rsidR="00B64FCB" w:rsidRPr="00644690">
        <w:rPr>
          <w:b/>
          <w:i/>
        </w:rPr>
        <w:tab/>
      </w:r>
      <w:r w:rsidR="00020E59">
        <w:rPr>
          <w:b/>
          <w:i/>
        </w:rPr>
        <w:t>197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2E1F31" w:rsidRPr="002E1F31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>
        <w:rPr>
          <w:rFonts w:cs="Times New Roman"/>
        </w:rPr>
        <w:t>A kihelyezett gyakorlat során a tanulónak a következőket kell alkalmaznia</w:t>
      </w:r>
      <w:r w:rsidRPr="002E1F31">
        <w:rPr>
          <w:rFonts w:cs="Times New Roman"/>
        </w:rPr>
        <w:t>: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hydro</w:t>
      </w:r>
      <w:r w:rsidR="008F2D46">
        <w:rPr>
          <w:rFonts w:eastAsiaTheme="minorHAnsi"/>
          <w:color w:val="auto"/>
          <w:szCs w:val="22"/>
          <w:lang w:eastAsia="en-US"/>
        </w:rPr>
        <w:t>-</w:t>
      </w:r>
      <w:r w:rsidRPr="002E1F31">
        <w:rPr>
          <w:rFonts w:eastAsiaTheme="minorHAnsi"/>
          <w:color w:val="auto"/>
          <w:szCs w:val="22"/>
          <w:lang w:eastAsia="en-US"/>
        </w:rPr>
        <w:t>balneoterápiás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kezeléseket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tens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, lézer (lágy),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biotron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, </w:t>
      </w:r>
      <w:proofErr w:type="gramStart"/>
      <w:r w:rsidRPr="002E1F31">
        <w:rPr>
          <w:rFonts w:eastAsiaTheme="minorHAnsi"/>
          <w:color w:val="auto"/>
          <w:szCs w:val="22"/>
          <w:lang w:eastAsia="en-US"/>
        </w:rPr>
        <w:t>ultrahang kezeléseket</w:t>
      </w:r>
      <w:proofErr w:type="gramEnd"/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sportmasszázs fogásokat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sportmasszázs </w:t>
      </w:r>
      <w:r>
        <w:rPr>
          <w:rFonts w:eastAsiaTheme="minorHAnsi"/>
          <w:color w:val="auto"/>
          <w:szCs w:val="22"/>
          <w:lang w:eastAsia="en-US"/>
        </w:rPr>
        <w:t>mélytechnikai fogásokat</w:t>
      </w:r>
      <w:r w:rsidRPr="002E1F31">
        <w:rPr>
          <w:rFonts w:eastAsiaTheme="minorHAnsi"/>
          <w:color w:val="auto"/>
          <w:szCs w:val="22"/>
          <w:lang w:eastAsia="en-US"/>
        </w:rPr>
        <w:t xml:space="preserve"> (PIP, MCP, alkar, könyök)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ízületi kimozgatásokat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passzív nyújtásokat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>különböző kenőanyagok</w:t>
      </w:r>
      <w:r>
        <w:rPr>
          <w:rFonts w:eastAsiaTheme="minorHAnsi"/>
          <w:color w:val="auto"/>
          <w:szCs w:val="22"/>
          <w:lang w:eastAsia="en-US"/>
        </w:rPr>
        <w:t>at</w:t>
      </w:r>
      <w:r w:rsidRPr="002E1F31">
        <w:rPr>
          <w:rFonts w:eastAsiaTheme="minorHAnsi"/>
          <w:color w:val="auto"/>
          <w:szCs w:val="22"/>
          <w:lang w:eastAsia="en-US"/>
        </w:rPr>
        <w:t xml:space="preserve">,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gyógykrémek</w:t>
      </w:r>
      <w:r>
        <w:rPr>
          <w:rFonts w:eastAsiaTheme="minorHAnsi"/>
          <w:color w:val="auto"/>
          <w:szCs w:val="22"/>
          <w:lang w:eastAsia="en-US"/>
        </w:rPr>
        <w:t>et</w:t>
      </w:r>
      <w:proofErr w:type="spellEnd"/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 xml:space="preserve">végeznie kell </w:t>
      </w:r>
      <w:r w:rsidRPr="002E1F31">
        <w:rPr>
          <w:rFonts w:eastAsiaTheme="minorHAnsi"/>
          <w:color w:val="auto"/>
          <w:szCs w:val="22"/>
          <w:lang w:eastAsia="en-US"/>
        </w:rPr>
        <w:t>hűtéseket, jegelések</w:t>
      </w:r>
      <w:r>
        <w:rPr>
          <w:rFonts w:eastAsiaTheme="minorHAnsi"/>
          <w:color w:val="auto"/>
          <w:szCs w:val="22"/>
          <w:lang w:eastAsia="en-US"/>
        </w:rPr>
        <w:t>et</w:t>
      </w:r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 xml:space="preserve">végeznie kell </w:t>
      </w:r>
      <w:r w:rsidRPr="002E1F31">
        <w:rPr>
          <w:rFonts w:eastAsiaTheme="minorHAnsi"/>
          <w:color w:val="auto"/>
          <w:szCs w:val="22"/>
          <w:lang w:eastAsia="en-US"/>
        </w:rPr>
        <w:t xml:space="preserve">klasszikus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bandázsolás</w:t>
      </w:r>
      <w:r>
        <w:rPr>
          <w:rFonts w:eastAsiaTheme="minorHAnsi"/>
          <w:color w:val="auto"/>
          <w:szCs w:val="22"/>
          <w:lang w:eastAsia="en-US"/>
        </w:rPr>
        <w:t>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triggerpont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masszázs</w:t>
      </w:r>
      <w:r>
        <w:rPr>
          <w:rFonts w:eastAsiaTheme="minorHAnsi"/>
          <w:color w:val="auto"/>
          <w:szCs w:val="22"/>
          <w:lang w:eastAsia="en-US"/>
        </w:rPr>
        <w:t>t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 xml:space="preserve">edzésciklusnak megfelelő sportmasszázst 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 w:rsidRPr="002E1F31">
        <w:rPr>
          <w:rFonts w:eastAsiaTheme="minorHAnsi"/>
          <w:color w:val="auto"/>
          <w:szCs w:val="22"/>
          <w:lang w:eastAsia="en-US"/>
        </w:rPr>
        <w:t>női ciklust befolyásoló masszázs</w:t>
      </w:r>
      <w:r>
        <w:rPr>
          <w:rFonts w:eastAsiaTheme="minorHAnsi"/>
          <w:color w:val="auto"/>
          <w:szCs w:val="22"/>
          <w:lang w:eastAsia="en-US"/>
        </w:rPr>
        <w:t>t</w:t>
      </w:r>
      <w:r w:rsidRPr="002E1F31">
        <w:rPr>
          <w:rFonts w:eastAsiaTheme="minorHAnsi"/>
          <w:color w:val="auto"/>
          <w:szCs w:val="22"/>
          <w:lang w:eastAsia="en-US"/>
        </w:rPr>
        <w:t xml:space="preserve"> </w:t>
      </w:r>
    </w:p>
    <w:p w:rsid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proofErr w:type="spellStart"/>
      <w:r w:rsidRPr="002E1F31">
        <w:rPr>
          <w:rFonts w:eastAsiaTheme="minorHAnsi"/>
          <w:color w:val="auto"/>
          <w:szCs w:val="22"/>
          <w:lang w:eastAsia="en-US"/>
        </w:rPr>
        <w:t>hyper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és </w:t>
      </w:r>
      <w:proofErr w:type="spellStart"/>
      <w:r w:rsidRPr="002E1F31">
        <w:rPr>
          <w:rFonts w:eastAsiaTheme="minorHAnsi"/>
          <w:color w:val="auto"/>
          <w:szCs w:val="22"/>
          <w:lang w:eastAsia="en-US"/>
        </w:rPr>
        <w:t>hypomobilitást</w:t>
      </w:r>
      <w:proofErr w:type="spellEnd"/>
      <w:r w:rsidRPr="002E1F31">
        <w:rPr>
          <w:rFonts w:eastAsiaTheme="minorHAnsi"/>
          <w:color w:val="auto"/>
          <w:szCs w:val="22"/>
          <w:lang w:eastAsia="en-US"/>
        </w:rPr>
        <w:t xml:space="preserve"> befolyásoló masszázs</w:t>
      </w:r>
      <w:r>
        <w:rPr>
          <w:rFonts w:eastAsiaTheme="minorHAnsi"/>
          <w:color w:val="auto"/>
          <w:szCs w:val="22"/>
          <w:lang w:eastAsia="en-US"/>
        </w:rPr>
        <w:t>t</w:t>
      </w:r>
    </w:p>
    <w:p w:rsidR="002E1F31" w:rsidRPr="002E1F31" w:rsidRDefault="002E1F31" w:rsidP="002E1F31">
      <w:pPr>
        <w:pStyle w:val="NormlWeb"/>
        <w:numPr>
          <w:ilvl w:val="0"/>
          <w:numId w:val="21"/>
        </w:numPr>
        <w:shd w:val="clear" w:color="auto" w:fill="FFFFFF"/>
        <w:spacing w:beforeAutospacing="0" w:after="0" w:afterAutospacing="0"/>
        <w:ind w:right="150"/>
        <w:jc w:val="both"/>
        <w:rPr>
          <w:rFonts w:eastAsiaTheme="minorHAnsi"/>
          <w:color w:val="auto"/>
          <w:szCs w:val="22"/>
          <w:lang w:eastAsia="en-US"/>
        </w:rPr>
      </w:pPr>
      <w:r>
        <w:rPr>
          <w:rFonts w:eastAsiaTheme="minorHAnsi"/>
          <w:color w:val="auto"/>
          <w:szCs w:val="22"/>
          <w:lang w:eastAsia="en-US"/>
        </w:rPr>
        <w:t>sportolók ruhában történő masszázsát</w:t>
      </w:r>
    </w:p>
    <w:p w:rsidR="00DD63A0" w:rsidRDefault="00DD63A0" w:rsidP="00DD63A0">
      <w:pPr>
        <w:widowControl w:val="0"/>
        <w:autoSpaceDE w:val="0"/>
        <w:autoSpaceDN w:val="0"/>
        <w:adjustRightInd w:val="0"/>
        <w:spacing w:after="0"/>
        <w:rPr>
          <w:sz w:val="20"/>
        </w:rPr>
      </w:pPr>
      <w:bookmarkStart w:id="32" w:name="pr65325"/>
      <w:bookmarkEnd w:id="32"/>
    </w:p>
    <w:p w:rsidR="00DD63A0" w:rsidRPr="00DD63A0" w:rsidRDefault="00DD63A0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 xml:space="preserve">A gyakorlati idő alatt a hallgatónak kezelnie kell </w:t>
      </w:r>
    </w:p>
    <w:p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sportolókat, élsportolókat, olimpikonokat</w:t>
      </w:r>
    </w:p>
    <w:p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fiatal, vagy gyermek sportolókat, </w:t>
      </w:r>
    </w:p>
    <w:p w:rsidR="00DD63A0" w:rsidRPr="00DD63A0" w:rsidRDefault="00DD63A0" w:rsidP="00DD63A0">
      <w:pPr>
        <w:pStyle w:val="Listaszerbekezds"/>
        <w:widowControl w:val="0"/>
        <w:numPr>
          <w:ilvl w:val="0"/>
          <w:numId w:val="24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megváltozott képességű sportolókat. </w:t>
      </w:r>
    </w:p>
    <w:p w:rsidR="002E1F31" w:rsidRDefault="002E1F31" w:rsidP="002E1F31">
      <w:pPr>
        <w:widowControl w:val="0"/>
        <w:autoSpaceDE w:val="0"/>
        <w:autoSpaceDN w:val="0"/>
        <w:adjustRightInd w:val="0"/>
        <w:spacing w:after="0"/>
        <w:rPr>
          <w:sz w:val="20"/>
        </w:rPr>
      </w:pPr>
    </w:p>
    <w:p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>A kihelyezett szakmai gyakorlat elvégzését a tanulónak az alábbi dokumentációval kell igazolnia:</w:t>
      </w:r>
    </w:p>
    <w:p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426"/>
        <w:rPr>
          <w:rFonts w:cs="Times New Roman"/>
        </w:rPr>
      </w:pPr>
      <w:r w:rsidRPr="00DD63A0">
        <w:rPr>
          <w:rFonts w:cs="Times New Roman"/>
        </w:rPr>
        <w:t>Igazolás a szakmai gyakorlat helyszínéről (szakmai gyakorlat elvégzésének helye állítja ki):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a napi gyakorlat pontos helyszíne (minimum két </w:t>
      </w:r>
      <w:proofErr w:type="gramStart"/>
      <w:r w:rsidRPr="00DD63A0">
        <w:rPr>
          <w:rFonts w:cs="Times New Roman"/>
        </w:rPr>
        <w:t>helyszín kötelező</w:t>
      </w:r>
      <w:proofErr w:type="gramEnd"/>
      <w:r w:rsidRPr="00DD63A0">
        <w:rPr>
          <w:rFonts w:cs="Times New Roman"/>
        </w:rPr>
        <w:t xml:space="preserve">), 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a létesítmény felszereltsége 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2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az ott eltöltendő időtartam</w:t>
      </w:r>
    </w:p>
    <w:p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284"/>
        <w:rPr>
          <w:rFonts w:cs="Times New Roman"/>
        </w:rPr>
      </w:pPr>
      <w:r w:rsidRPr="00DD63A0">
        <w:rPr>
          <w:rFonts w:cs="Times New Roman"/>
        </w:rPr>
        <w:t xml:space="preserve">A tanuló által vezetett nyilvántartás: 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páciens/sportoló sporttevékenysége, 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páciens/sportoló állapotának leírása, 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lastRenderedPageBreak/>
        <w:t>a kezelés időpontja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>kezelés gyakorisága</w:t>
      </w:r>
    </w:p>
    <w:p w:rsidR="002E1F31" w:rsidRPr="00DD63A0" w:rsidRDefault="002E1F31" w:rsidP="002E1F31">
      <w:pPr>
        <w:pStyle w:val="Listaszerbekezds"/>
        <w:widowControl w:val="0"/>
        <w:numPr>
          <w:ilvl w:val="0"/>
          <w:numId w:val="23"/>
        </w:numPr>
        <w:autoSpaceDE w:val="0"/>
        <w:autoSpaceDN w:val="0"/>
        <w:adjustRightInd w:val="0"/>
        <w:spacing w:after="0"/>
        <w:rPr>
          <w:rFonts w:cs="Times New Roman"/>
        </w:rPr>
      </w:pPr>
      <w:r w:rsidRPr="00DD63A0">
        <w:rPr>
          <w:rFonts w:cs="Times New Roman"/>
        </w:rPr>
        <w:t xml:space="preserve">kezelés típusa (alkalmazott technikák) és annak várt, valamint valós hatása </w:t>
      </w:r>
    </w:p>
    <w:p w:rsidR="002E1F31" w:rsidRPr="00DD63A0" w:rsidRDefault="002E1F31" w:rsidP="008F2D46">
      <w:pPr>
        <w:widowControl w:val="0"/>
        <w:autoSpaceDE w:val="0"/>
        <w:autoSpaceDN w:val="0"/>
        <w:adjustRightInd w:val="0"/>
        <w:spacing w:after="0"/>
        <w:ind w:left="284"/>
        <w:rPr>
          <w:rFonts w:cs="Times New Roman"/>
        </w:rPr>
      </w:pPr>
      <w:r w:rsidRPr="00DD63A0">
        <w:rPr>
          <w:rFonts w:cs="Times New Roman"/>
        </w:rPr>
        <w:t xml:space="preserve">A gyakorlati munkájáról készült dokumentáció alapján a gyakorlat vezetőjével minimum három alkalommal szakmai konzultációt végez. 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B64FCB" w:rsidP="00B64FCB">
      <w:pPr>
        <w:spacing w:after="0"/>
        <w:ind w:left="426"/>
        <w:rPr>
          <w:i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  <w:r w:rsidR="00AF784F">
        <w:rPr>
          <w:b/>
        </w:rPr>
        <w:br/>
      </w:r>
    </w:p>
    <w:p w:rsidR="00B64FCB" w:rsidRPr="00BC7291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8419D5" w:rsidRPr="00D52C63" w:rsidRDefault="008419D5" w:rsidP="000A21B7">
      <w:pPr>
        <w:spacing w:after="0"/>
        <w:rPr>
          <w:rFonts w:cs="Times New Roman"/>
        </w:rPr>
      </w:pPr>
    </w:p>
    <w:sectPr w:rsidR="008419D5" w:rsidRPr="00D52C63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52A" w:rsidRDefault="00D6452A" w:rsidP="00B945BE">
      <w:pPr>
        <w:spacing w:after="0"/>
      </w:pPr>
      <w:r>
        <w:separator/>
      </w:r>
    </w:p>
  </w:endnote>
  <w:endnote w:type="continuationSeparator" w:id="0">
    <w:p w:rsidR="00D6452A" w:rsidRDefault="00D6452A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40D5" w:rsidRPr="00B862AB" w:rsidRDefault="00E640D5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FB6F3B">
      <w:rPr>
        <w:noProof/>
        <w:sz w:val="20"/>
      </w:rPr>
      <w:t>22</w:t>
    </w:r>
    <w:r w:rsidRPr="00B862AB">
      <w:rPr>
        <w:sz w:val="20"/>
      </w:rPr>
      <w:fldChar w:fldCharType="end"/>
    </w:r>
    <w:r w:rsidRPr="00B862AB">
      <w:rPr>
        <w:sz w:val="20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52A" w:rsidRDefault="00D6452A" w:rsidP="00B945BE">
      <w:pPr>
        <w:spacing w:after="0"/>
      </w:pPr>
      <w:r>
        <w:separator/>
      </w:r>
    </w:p>
  </w:footnote>
  <w:footnote w:type="continuationSeparator" w:id="0">
    <w:p w:rsidR="00D6452A" w:rsidRDefault="00D6452A" w:rsidP="00B945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40D5" w:rsidRPr="00B862AB" w:rsidRDefault="00E640D5" w:rsidP="00B945BE">
    <w:pPr>
      <w:pStyle w:val="lfej"/>
      <w:jc w:val="right"/>
      <w:rPr>
        <w:rFonts w:cs="Times New Roman"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663C6"/>
    <w:multiLevelType w:val="hybridMultilevel"/>
    <w:tmpl w:val="DDB2AC48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34F"/>
    <w:multiLevelType w:val="hybridMultilevel"/>
    <w:tmpl w:val="6A1AE60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9743C7"/>
    <w:multiLevelType w:val="hybridMultilevel"/>
    <w:tmpl w:val="ADFAF888"/>
    <w:lvl w:ilvl="0" w:tplc="28B641F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D3D40"/>
    <w:multiLevelType w:val="hybridMultilevel"/>
    <w:tmpl w:val="F22060B0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7B581E"/>
    <w:multiLevelType w:val="hybridMultilevel"/>
    <w:tmpl w:val="7E7CCCF4"/>
    <w:lvl w:ilvl="0" w:tplc="10F0334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71C60F5"/>
    <w:multiLevelType w:val="hybridMultilevel"/>
    <w:tmpl w:val="E6F60E2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E6055B"/>
    <w:multiLevelType w:val="hybridMultilevel"/>
    <w:tmpl w:val="251ACEB0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384E9D"/>
    <w:multiLevelType w:val="hybridMultilevel"/>
    <w:tmpl w:val="374E31E8"/>
    <w:lvl w:ilvl="0" w:tplc="10F0334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B2719"/>
    <w:multiLevelType w:val="hybridMultilevel"/>
    <w:tmpl w:val="26026FEC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4B6F322E"/>
    <w:multiLevelType w:val="hybridMultilevel"/>
    <w:tmpl w:val="8B66542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4A52F6"/>
    <w:multiLevelType w:val="multilevel"/>
    <w:tmpl w:val="2DD0D770"/>
    <w:lvl w:ilvl="0">
      <w:start w:val="11"/>
      <w:numFmt w:val="decimal"/>
      <w:lvlText w:val="%1."/>
      <w:lvlJc w:val="left"/>
      <w:pPr>
        <w:ind w:left="480" w:hanging="48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15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16" w15:restartNumberingAfterBreak="0">
    <w:nsid w:val="542F5B97"/>
    <w:multiLevelType w:val="hybridMultilevel"/>
    <w:tmpl w:val="26666E1C"/>
    <w:lvl w:ilvl="0" w:tplc="554C993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2E6533"/>
    <w:multiLevelType w:val="hybridMultilevel"/>
    <w:tmpl w:val="C9AA283C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4278C4"/>
    <w:multiLevelType w:val="hybridMultilevel"/>
    <w:tmpl w:val="EB4A330C"/>
    <w:lvl w:ilvl="0" w:tplc="1A28CCA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655FA"/>
    <w:multiLevelType w:val="hybridMultilevel"/>
    <w:tmpl w:val="56CC4F2C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D455FF9"/>
    <w:multiLevelType w:val="hybridMultilevel"/>
    <w:tmpl w:val="4EF2EF6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53857C5"/>
    <w:multiLevelType w:val="hybridMultilevel"/>
    <w:tmpl w:val="F1A4BC6E"/>
    <w:lvl w:ilvl="0" w:tplc="0E8C891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7AC77510"/>
    <w:multiLevelType w:val="hybridMultilevel"/>
    <w:tmpl w:val="6944B73A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2E566D"/>
    <w:multiLevelType w:val="hybridMultilevel"/>
    <w:tmpl w:val="B4A46534"/>
    <w:lvl w:ilvl="0" w:tplc="D36C8C02">
      <w:start w:val="1"/>
      <w:numFmt w:val="bullet"/>
      <w:lvlText w:val="-"/>
      <w:lvlJc w:val="left"/>
      <w:pPr>
        <w:ind w:left="720" w:hanging="360"/>
      </w:pPr>
      <w:rPr>
        <w:rFonts w:ascii="MV Boli" w:hAnsi="MV Bol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2"/>
  </w:num>
  <w:num w:numId="3">
    <w:abstractNumId w:val="22"/>
  </w:num>
  <w:num w:numId="4">
    <w:abstractNumId w:val="24"/>
  </w:num>
  <w:num w:numId="5">
    <w:abstractNumId w:val="0"/>
  </w:num>
  <w:num w:numId="6">
    <w:abstractNumId w:val="21"/>
  </w:num>
  <w:num w:numId="7">
    <w:abstractNumId w:val="2"/>
  </w:num>
  <w:num w:numId="8">
    <w:abstractNumId w:val="7"/>
  </w:num>
  <w:num w:numId="9">
    <w:abstractNumId w:val="18"/>
  </w:num>
  <w:num w:numId="10">
    <w:abstractNumId w:val="6"/>
  </w:num>
  <w:num w:numId="11">
    <w:abstractNumId w:val="19"/>
  </w:num>
  <w:num w:numId="12">
    <w:abstractNumId w:val="4"/>
  </w:num>
  <w:num w:numId="13">
    <w:abstractNumId w:val="10"/>
  </w:num>
  <w:num w:numId="14">
    <w:abstractNumId w:val="23"/>
  </w:num>
  <w:num w:numId="15">
    <w:abstractNumId w:val="3"/>
  </w:num>
  <w:num w:numId="16">
    <w:abstractNumId w:val="20"/>
  </w:num>
  <w:num w:numId="17">
    <w:abstractNumId w:val="8"/>
  </w:num>
  <w:num w:numId="18">
    <w:abstractNumId w:val="14"/>
  </w:num>
  <w:num w:numId="19">
    <w:abstractNumId w:val="11"/>
  </w:num>
  <w:num w:numId="20">
    <w:abstractNumId w:val="13"/>
  </w:num>
  <w:num w:numId="21">
    <w:abstractNumId w:val="26"/>
  </w:num>
  <w:num w:numId="22">
    <w:abstractNumId w:val="5"/>
  </w:num>
  <w:num w:numId="23">
    <w:abstractNumId w:val="25"/>
  </w:num>
  <w:num w:numId="24">
    <w:abstractNumId w:val="9"/>
  </w:num>
  <w:num w:numId="25">
    <w:abstractNumId w:val="17"/>
  </w:num>
  <w:num w:numId="26">
    <w:abstractNumId w:val="16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6AB"/>
    <w:rsid w:val="00003264"/>
    <w:rsid w:val="00020E59"/>
    <w:rsid w:val="00026917"/>
    <w:rsid w:val="0002735E"/>
    <w:rsid w:val="000316A8"/>
    <w:rsid w:val="00042EF9"/>
    <w:rsid w:val="0004798D"/>
    <w:rsid w:val="000676E3"/>
    <w:rsid w:val="000772D7"/>
    <w:rsid w:val="000943EF"/>
    <w:rsid w:val="00095C27"/>
    <w:rsid w:val="00097BE3"/>
    <w:rsid w:val="000A21B7"/>
    <w:rsid w:val="000B3140"/>
    <w:rsid w:val="000B3473"/>
    <w:rsid w:val="000B5E9D"/>
    <w:rsid w:val="000F44A2"/>
    <w:rsid w:val="000F6EBC"/>
    <w:rsid w:val="00104377"/>
    <w:rsid w:val="00135B5A"/>
    <w:rsid w:val="00153326"/>
    <w:rsid w:val="001809E4"/>
    <w:rsid w:val="00187499"/>
    <w:rsid w:val="00192AB4"/>
    <w:rsid w:val="001A4F48"/>
    <w:rsid w:val="001A7777"/>
    <w:rsid w:val="001B61A0"/>
    <w:rsid w:val="001D2210"/>
    <w:rsid w:val="001D2ABA"/>
    <w:rsid w:val="001F0348"/>
    <w:rsid w:val="001F08AF"/>
    <w:rsid w:val="001F7DF8"/>
    <w:rsid w:val="002023E4"/>
    <w:rsid w:val="002113B0"/>
    <w:rsid w:val="00216033"/>
    <w:rsid w:val="00236D60"/>
    <w:rsid w:val="00246F45"/>
    <w:rsid w:val="0025489A"/>
    <w:rsid w:val="002548F7"/>
    <w:rsid w:val="00266A2C"/>
    <w:rsid w:val="00271E52"/>
    <w:rsid w:val="00285181"/>
    <w:rsid w:val="002A0A3D"/>
    <w:rsid w:val="002B24B4"/>
    <w:rsid w:val="002C334E"/>
    <w:rsid w:val="002D029F"/>
    <w:rsid w:val="002E1F31"/>
    <w:rsid w:val="00300C14"/>
    <w:rsid w:val="0030598F"/>
    <w:rsid w:val="00312F33"/>
    <w:rsid w:val="00313CBF"/>
    <w:rsid w:val="00320239"/>
    <w:rsid w:val="00320BB7"/>
    <w:rsid w:val="0032634E"/>
    <w:rsid w:val="003325F4"/>
    <w:rsid w:val="00332702"/>
    <w:rsid w:val="003463A8"/>
    <w:rsid w:val="003468AB"/>
    <w:rsid w:val="00346E9A"/>
    <w:rsid w:val="00355F2E"/>
    <w:rsid w:val="00367424"/>
    <w:rsid w:val="003738D9"/>
    <w:rsid w:val="00381203"/>
    <w:rsid w:val="00381B6C"/>
    <w:rsid w:val="003829E1"/>
    <w:rsid w:val="00384420"/>
    <w:rsid w:val="003850ED"/>
    <w:rsid w:val="00386077"/>
    <w:rsid w:val="00390F08"/>
    <w:rsid w:val="00391719"/>
    <w:rsid w:val="003A7273"/>
    <w:rsid w:val="003B27FB"/>
    <w:rsid w:val="003E3458"/>
    <w:rsid w:val="003F0B67"/>
    <w:rsid w:val="00412BAF"/>
    <w:rsid w:val="0041674C"/>
    <w:rsid w:val="0042093D"/>
    <w:rsid w:val="00420CA2"/>
    <w:rsid w:val="00427413"/>
    <w:rsid w:val="0043000C"/>
    <w:rsid w:val="00437470"/>
    <w:rsid w:val="00447566"/>
    <w:rsid w:val="00454717"/>
    <w:rsid w:val="0045474F"/>
    <w:rsid w:val="00467011"/>
    <w:rsid w:val="00470C0D"/>
    <w:rsid w:val="0049127E"/>
    <w:rsid w:val="0049243B"/>
    <w:rsid w:val="004A64F9"/>
    <w:rsid w:val="004D32C5"/>
    <w:rsid w:val="004E32A8"/>
    <w:rsid w:val="004F1FD0"/>
    <w:rsid w:val="004F6765"/>
    <w:rsid w:val="00503625"/>
    <w:rsid w:val="00504CC7"/>
    <w:rsid w:val="0051385B"/>
    <w:rsid w:val="0051700B"/>
    <w:rsid w:val="005344B8"/>
    <w:rsid w:val="005440F6"/>
    <w:rsid w:val="005461EA"/>
    <w:rsid w:val="005570E4"/>
    <w:rsid w:val="00565574"/>
    <w:rsid w:val="0056667C"/>
    <w:rsid w:val="00570560"/>
    <w:rsid w:val="005762DF"/>
    <w:rsid w:val="00581299"/>
    <w:rsid w:val="0058604B"/>
    <w:rsid w:val="0059377A"/>
    <w:rsid w:val="005A0AFF"/>
    <w:rsid w:val="005A23B4"/>
    <w:rsid w:val="005C547A"/>
    <w:rsid w:val="005F1609"/>
    <w:rsid w:val="00602463"/>
    <w:rsid w:val="0062121D"/>
    <w:rsid w:val="0062178B"/>
    <w:rsid w:val="0063495C"/>
    <w:rsid w:val="00645B4F"/>
    <w:rsid w:val="0065053C"/>
    <w:rsid w:val="0065487E"/>
    <w:rsid w:val="00662E45"/>
    <w:rsid w:val="00665D8C"/>
    <w:rsid w:val="00670329"/>
    <w:rsid w:val="00682FBF"/>
    <w:rsid w:val="00684B9F"/>
    <w:rsid w:val="00694FF1"/>
    <w:rsid w:val="00696ED9"/>
    <w:rsid w:val="006A1D71"/>
    <w:rsid w:val="006A7B0B"/>
    <w:rsid w:val="006C36BA"/>
    <w:rsid w:val="006C602F"/>
    <w:rsid w:val="006D3006"/>
    <w:rsid w:val="00704A02"/>
    <w:rsid w:val="00710068"/>
    <w:rsid w:val="00711835"/>
    <w:rsid w:val="0072200A"/>
    <w:rsid w:val="007302C2"/>
    <w:rsid w:val="007308AA"/>
    <w:rsid w:val="00734D66"/>
    <w:rsid w:val="00742FB2"/>
    <w:rsid w:val="00751FCF"/>
    <w:rsid w:val="00755792"/>
    <w:rsid w:val="007653C5"/>
    <w:rsid w:val="007761DE"/>
    <w:rsid w:val="007807DD"/>
    <w:rsid w:val="007824E8"/>
    <w:rsid w:val="00783C98"/>
    <w:rsid w:val="00786DE1"/>
    <w:rsid w:val="007A401E"/>
    <w:rsid w:val="007B7A84"/>
    <w:rsid w:val="007D2B41"/>
    <w:rsid w:val="007E3DA0"/>
    <w:rsid w:val="007E482A"/>
    <w:rsid w:val="007E6D7C"/>
    <w:rsid w:val="007F0817"/>
    <w:rsid w:val="007F55DF"/>
    <w:rsid w:val="007F5D8F"/>
    <w:rsid w:val="008039FF"/>
    <w:rsid w:val="0080500C"/>
    <w:rsid w:val="00807FA9"/>
    <w:rsid w:val="00811551"/>
    <w:rsid w:val="00813F11"/>
    <w:rsid w:val="0081424F"/>
    <w:rsid w:val="008419D5"/>
    <w:rsid w:val="00844555"/>
    <w:rsid w:val="00874C37"/>
    <w:rsid w:val="00876453"/>
    <w:rsid w:val="008777D7"/>
    <w:rsid w:val="0088013E"/>
    <w:rsid w:val="008A17AB"/>
    <w:rsid w:val="008A4E39"/>
    <w:rsid w:val="008A6FE1"/>
    <w:rsid w:val="008B01A2"/>
    <w:rsid w:val="008E3B61"/>
    <w:rsid w:val="008F1A3A"/>
    <w:rsid w:val="008F1B82"/>
    <w:rsid w:val="008F2D46"/>
    <w:rsid w:val="008F49B3"/>
    <w:rsid w:val="008F5581"/>
    <w:rsid w:val="00904AB5"/>
    <w:rsid w:val="00904FB3"/>
    <w:rsid w:val="009112E2"/>
    <w:rsid w:val="00920BF0"/>
    <w:rsid w:val="009376AB"/>
    <w:rsid w:val="00947E07"/>
    <w:rsid w:val="00960420"/>
    <w:rsid w:val="00961330"/>
    <w:rsid w:val="009643BE"/>
    <w:rsid w:val="0096446F"/>
    <w:rsid w:val="00974956"/>
    <w:rsid w:val="009B6E6E"/>
    <w:rsid w:val="009C28EA"/>
    <w:rsid w:val="009C2F30"/>
    <w:rsid w:val="009C308E"/>
    <w:rsid w:val="009C4A30"/>
    <w:rsid w:val="009C5545"/>
    <w:rsid w:val="009C5AD5"/>
    <w:rsid w:val="009D2566"/>
    <w:rsid w:val="009E37EB"/>
    <w:rsid w:val="009E4AEF"/>
    <w:rsid w:val="00A021E2"/>
    <w:rsid w:val="00A05350"/>
    <w:rsid w:val="00A24DEC"/>
    <w:rsid w:val="00A30761"/>
    <w:rsid w:val="00A33F4F"/>
    <w:rsid w:val="00A46BB5"/>
    <w:rsid w:val="00A56116"/>
    <w:rsid w:val="00A56222"/>
    <w:rsid w:val="00A64068"/>
    <w:rsid w:val="00A76264"/>
    <w:rsid w:val="00A80941"/>
    <w:rsid w:val="00AB7349"/>
    <w:rsid w:val="00AB789B"/>
    <w:rsid w:val="00AC1EA2"/>
    <w:rsid w:val="00AD6556"/>
    <w:rsid w:val="00AF784F"/>
    <w:rsid w:val="00B00C68"/>
    <w:rsid w:val="00B13711"/>
    <w:rsid w:val="00B3121D"/>
    <w:rsid w:val="00B332F9"/>
    <w:rsid w:val="00B41E40"/>
    <w:rsid w:val="00B454C7"/>
    <w:rsid w:val="00B53085"/>
    <w:rsid w:val="00B5486A"/>
    <w:rsid w:val="00B61BA2"/>
    <w:rsid w:val="00B64FCB"/>
    <w:rsid w:val="00B70EBA"/>
    <w:rsid w:val="00B75532"/>
    <w:rsid w:val="00B862AB"/>
    <w:rsid w:val="00B93395"/>
    <w:rsid w:val="00B93605"/>
    <w:rsid w:val="00B945BE"/>
    <w:rsid w:val="00BB0BA1"/>
    <w:rsid w:val="00BB3BA7"/>
    <w:rsid w:val="00BB534B"/>
    <w:rsid w:val="00BB7C53"/>
    <w:rsid w:val="00BC5F4F"/>
    <w:rsid w:val="00BD06CE"/>
    <w:rsid w:val="00BD44AD"/>
    <w:rsid w:val="00BD472A"/>
    <w:rsid w:val="00BD7E65"/>
    <w:rsid w:val="00C00BF4"/>
    <w:rsid w:val="00C124C0"/>
    <w:rsid w:val="00C30F73"/>
    <w:rsid w:val="00C53428"/>
    <w:rsid w:val="00C55734"/>
    <w:rsid w:val="00C64856"/>
    <w:rsid w:val="00C6521E"/>
    <w:rsid w:val="00C80AC2"/>
    <w:rsid w:val="00C86B7B"/>
    <w:rsid w:val="00C8784A"/>
    <w:rsid w:val="00C92709"/>
    <w:rsid w:val="00CA0733"/>
    <w:rsid w:val="00CB1094"/>
    <w:rsid w:val="00CB3141"/>
    <w:rsid w:val="00CB484D"/>
    <w:rsid w:val="00CC73F3"/>
    <w:rsid w:val="00CD37F8"/>
    <w:rsid w:val="00CE0A92"/>
    <w:rsid w:val="00CE747C"/>
    <w:rsid w:val="00CF79D1"/>
    <w:rsid w:val="00D233AA"/>
    <w:rsid w:val="00D278D7"/>
    <w:rsid w:val="00D3075B"/>
    <w:rsid w:val="00D3165C"/>
    <w:rsid w:val="00D317C2"/>
    <w:rsid w:val="00D3511B"/>
    <w:rsid w:val="00D369A5"/>
    <w:rsid w:val="00D47F69"/>
    <w:rsid w:val="00D52C63"/>
    <w:rsid w:val="00D534CE"/>
    <w:rsid w:val="00D55892"/>
    <w:rsid w:val="00D6452A"/>
    <w:rsid w:val="00D73BEB"/>
    <w:rsid w:val="00D7420E"/>
    <w:rsid w:val="00D93B4D"/>
    <w:rsid w:val="00D9457E"/>
    <w:rsid w:val="00DA3990"/>
    <w:rsid w:val="00DA7301"/>
    <w:rsid w:val="00DA7396"/>
    <w:rsid w:val="00DB462E"/>
    <w:rsid w:val="00DC677F"/>
    <w:rsid w:val="00DD2A82"/>
    <w:rsid w:val="00DD63A0"/>
    <w:rsid w:val="00DD790E"/>
    <w:rsid w:val="00DE4AE3"/>
    <w:rsid w:val="00DF6061"/>
    <w:rsid w:val="00E1046E"/>
    <w:rsid w:val="00E1413C"/>
    <w:rsid w:val="00E150A3"/>
    <w:rsid w:val="00E3598E"/>
    <w:rsid w:val="00E431FD"/>
    <w:rsid w:val="00E57804"/>
    <w:rsid w:val="00E57E1C"/>
    <w:rsid w:val="00E640D5"/>
    <w:rsid w:val="00E67061"/>
    <w:rsid w:val="00E67B5E"/>
    <w:rsid w:val="00E940B3"/>
    <w:rsid w:val="00E96240"/>
    <w:rsid w:val="00EA05C2"/>
    <w:rsid w:val="00EA12F3"/>
    <w:rsid w:val="00EA4202"/>
    <w:rsid w:val="00ED48AC"/>
    <w:rsid w:val="00EE359D"/>
    <w:rsid w:val="00F0277F"/>
    <w:rsid w:val="00F165CB"/>
    <w:rsid w:val="00F201DD"/>
    <w:rsid w:val="00F225DE"/>
    <w:rsid w:val="00F22C53"/>
    <w:rsid w:val="00F24097"/>
    <w:rsid w:val="00F240AB"/>
    <w:rsid w:val="00F41AF1"/>
    <w:rsid w:val="00F4280A"/>
    <w:rsid w:val="00F44BC7"/>
    <w:rsid w:val="00F60DD1"/>
    <w:rsid w:val="00F74AB6"/>
    <w:rsid w:val="00F86509"/>
    <w:rsid w:val="00FA2C1D"/>
    <w:rsid w:val="00FB273F"/>
    <w:rsid w:val="00FB6F3B"/>
    <w:rsid w:val="00FC6877"/>
    <w:rsid w:val="00FD2804"/>
    <w:rsid w:val="00FD3619"/>
    <w:rsid w:val="00FD58D7"/>
    <w:rsid w:val="00FF2FA4"/>
    <w:rsid w:val="00FF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4266C63-8FB2-486A-A48B-DBFC29BB9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Rcsostblzat">
    <w:name w:val="Table Grid"/>
    <w:basedOn w:val="Normltblzat"/>
    <w:uiPriority w:val="59"/>
    <w:rsid w:val="00BD06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Web">
    <w:name w:val="Normal (Web)"/>
    <w:basedOn w:val="Norml"/>
    <w:uiPriority w:val="99"/>
    <w:unhideWhenUsed/>
    <w:qFormat/>
    <w:rsid w:val="002E1F31"/>
    <w:pPr>
      <w:suppressAutoHyphens/>
      <w:spacing w:beforeAutospacing="1" w:after="160" w:afterAutospacing="1"/>
      <w:jc w:val="left"/>
    </w:pPr>
    <w:rPr>
      <w:rFonts w:eastAsia="Times New Roman" w:cs="Times New Roman"/>
      <w:color w:val="00000A"/>
      <w:szCs w:val="24"/>
      <w:lang w:eastAsia="hu-HU"/>
    </w:rPr>
  </w:style>
  <w:style w:type="character" w:customStyle="1" w:styleId="apple-converted-space">
    <w:name w:val="apple-converted-space"/>
    <w:basedOn w:val="Bekezdsalapbettpusa"/>
    <w:rsid w:val="00C80A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1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lenovo\Dokumentumok\Downloads\sablon_alap_16_ra_160414%20(7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06B208-1715-4AF4-AF52-CAA31DFCB9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sablon_alap_16_ra_160414 (7)</Template>
  <TotalTime>0</TotalTime>
  <Pages>28</Pages>
  <Words>4242</Words>
  <Characters>29274</Characters>
  <Application>Microsoft Office Word</Application>
  <DocSecurity>0</DocSecurity>
  <Lines>243</Lines>
  <Paragraphs>66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33450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</dc:creator>
  <cp:lastModifiedBy>Varga Zoltán</cp:lastModifiedBy>
  <cp:revision>3</cp:revision>
  <dcterms:created xsi:type="dcterms:W3CDTF">2016-06-27T07:18:00Z</dcterms:created>
  <dcterms:modified xsi:type="dcterms:W3CDTF">2016-06-27T12:13:00Z</dcterms:modified>
</cp:coreProperties>
</file>