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F0F87" w:rsidRDefault="006F0F87" w:rsidP="000B5E9D">
      <w:pPr>
        <w:spacing w:after="0"/>
        <w:rPr>
          <w:rFonts w:cs="Times New Roman"/>
        </w:rPr>
      </w:pPr>
    </w:p>
    <w:p w:rsidR="00D55892" w:rsidRDefault="00D55892" w:rsidP="000B5E9D">
      <w:pPr>
        <w:spacing w:after="0"/>
        <w:rPr>
          <w:rFonts w:cs="Times New Roman"/>
        </w:rPr>
      </w:pPr>
    </w:p>
    <w:p w:rsidR="001A7777" w:rsidRPr="001A7777" w:rsidRDefault="001A7777" w:rsidP="001A7777">
      <w:pPr>
        <w:jc w:val="center"/>
        <w:rPr>
          <w:rFonts w:cs="Times New Roman"/>
          <w:b/>
          <w:caps/>
          <w:spacing w:val="60"/>
          <w:sz w:val="32"/>
        </w:rPr>
      </w:pPr>
      <w:r w:rsidRPr="001A7777">
        <w:rPr>
          <w:rFonts w:cs="Times New Roman"/>
          <w:b/>
          <w:caps/>
          <w:spacing w:val="60"/>
          <w:sz w:val="32"/>
        </w:rPr>
        <w:t>Szakképzési kerettanterv</w:t>
      </w:r>
    </w:p>
    <w:p w:rsidR="001A7777" w:rsidRDefault="001A7777" w:rsidP="001A7777">
      <w:pPr>
        <w:jc w:val="center"/>
        <w:rPr>
          <w:rFonts w:cs="Times New Roman"/>
          <w:b/>
          <w:sz w:val="32"/>
        </w:rPr>
      </w:pPr>
      <w:r w:rsidRPr="001A7777">
        <w:rPr>
          <w:rFonts w:cs="Times New Roman"/>
          <w:b/>
          <w:sz w:val="32"/>
        </w:rPr>
        <w:t>a(z)</w:t>
      </w:r>
    </w:p>
    <w:p w:rsidR="001A7777" w:rsidRPr="001A7777" w:rsidRDefault="006F0F87" w:rsidP="001A7777">
      <w:pPr>
        <w:jc w:val="center"/>
        <w:rPr>
          <w:rFonts w:cs="Times New Roman"/>
          <w:b/>
          <w:sz w:val="32"/>
        </w:rPr>
      </w:pPr>
      <w:r>
        <w:rPr>
          <w:rFonts w:cs="Times New Roman"/>
          <w:b/>
          <w:sz w:val="32"/>
        </w:rPr>
        <w:t>55 213 0</w:t>
      </w:r>
      <w:r w:rsidR="004E73C3">
        <w:rPr>
          <w:rFonts w:cs="Times New Roman"/>
          <w:b/>
          <w:sz w:val="32"/>
        </w:rPr>
        <w:t>2</w:t>
      </w:r>
    </w:p>
    <w:p w:rsidR="001A7777" w:rsidRPr="001A7777" w:rsidRDefault="004E73C3" w:rsidP="001A7777">
      <w:pPr>
        <w:jc w:val="center"/>
        <w:rPr>
          <w:rFonts w:cs="Times New Roman"/>
          <w:b/>
          <w:caps/>
          <w:sz w:val="32"/>
        </w:rPr>
      </w:pPr>
      <w:r>
        <w:rPr>
          <w:rFonts w:cs="Times New Roman"/>
          <w:b/>
          <w:caps/>
          <w:sz w:val="32"/>
        </w:rPr>
        <w:t>WEB</w:t>
      </w:r>
      <w:r w:rsidR="006F0F87">
        <w:rPr>
          <w:rFonts w:cs="Times New Roman"/>
          <w:b/>
          <w:caps/>
          <w:sz w:val="32"/>
        </w:rPr>
        <w:t>FEJLESZTŐ</w:t>
      </w:r>
    </w:p>
    <w:p w:rsidR="000B5E9D" w:rsidRPr="001A7777" w:rsidRDefault="001A7777" w:rsidP="001A7777">
      <w:pPr>
        <w:jc w:val="center"/>
        <w:rPr>
          <w:rFonts w:cs="Times New Roman"/>
          <w:b/>
          <w:caps/>
          <w:sz w:val="32"/>
        </w:rPr>
      </w:pPr>
      <w:r w:rsidRPr="001A7777">
        <w:rPr>
          <w:rFonts w:cs="Times New Roman"/>
          <w:b/>
          <w:caps/>
          <w:sz w:val="32"/>
        </w:rPr>
        <w:t>szakképesítés</w:t>
      </w:r>
      <w:r w:rsidR="009C4A30">
        <w:rPr>
          <w:rFonts w:cs="Times New Roman"/>
          <w:b/>
          <w:caps/>
          <w:sz w:val="32"/>
        </w:rPr>
        <w:t>-ráépülés</w:t>
      </w:r>
      <w:r w:rsidRPr="001A7777">
        <w:rPr>
          <w:rFonts w:cs="Times New Roman"/>
          <w:b/>
          <w:caps/>
          <w:sz w:val="32"/>
        </w:rPr>
        <w:t>hez</w:t>
      </w:r>
    </w:p>
    <w:p w:rsidR="000B5E9D" w:rsidRDefault="000B5E9D" w:rsidP="000B5E9D">
      <w:pPr>
        <w:spacing w:after="0"/>
        <w:rPr>
          <w:rFonts w:cs="Times New Roman"/>
        </w:rPr>
      </w:pPr>
    </w:p>
    <w:p w:rsidR="00F24097" w:rsidRPr="00F24097" w:rsidRDefault="00F24097" w:rsidP="00F24097">
      <w:pPr>
        <w:spacing w:after="0"/>
        <w:rPr>
          <w:rFonts w:cs="Times New Roman"/>
          <w:b/>
        </w:rPr>
      </w:pPr>
      <w:r w:rsidRPr="00F24097">
        <w:rPr>
          <w:rFonts w:cs="Times New Roman"/>
          <w:b/>
        </w:rPr>
        <w:t>I. A szakképzés jogi háttere</w:t>
      </w:r>
    </w:p>
    <w:p w:rsidR="00F24097" w:rsidRPr="00F24097" w:rsidRDefault="00F24097" w:rsidP="00F24097">
      <w:pPr>
        <w:spacing w:after="0"/>
        <w:rPr>
          <w:rFonts w:cs="Times New Roman"/>
        </w:rPr>
      </w:pPr>
      <w:r w:rsidRPr="00F24097">
        <w:rPr>
          <w:rFonts w:cs="Times New Roman"/>
        </w:rPr>
        <w:t xml:space="preserve">A </w:t>
      </w:r>
      <w:r>
        <w:rPr>
          <w:rFonts w:cs="Times New Roman"/>
        </w:rPr>
        <w:t>szakképzési kerettanterv</w:t>
      </w:r>
    </w:p>
    <w:p w:rsidR="00F24097" w:rsidRPr="00F24097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F24097">
        <w:rPr>
          <w:rFonts w:cs="Times New Roman"/>
        </w:rPr>
        <w:t>a nemzeti köznevelésrő</w:t>
      </w:r>
      <w:r>
        <w:rPr>
          <w:rFonts w:cs="Times New Roman"/>
        </w:rPr>
        <w:t>l szóló 2011. évi CXC. törvény,</w:t>
      </w:r>
    </w:p>
    <w:p w:rsidR="00F24097" w:rsidRPr="00F24097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F24097">
        <w:rPr>
          <w:rFonts w:cs="Times New Roman"/>
        </w:rPr>
        <w:t>a szakképzésről szó</w:t>
      </w:r>
      <w:r>
        <w:rPr>
          <w:rFonts w:cs="Times New Roman"/>
        </w:rPr>
        <w:t>ló 2011. évi CLXXXVII. törvény,</w:t>
      </w:r>
    </w:p>
    <w:p w:rsidR="00F24097" w:rsidRPr="00F24097" w:rsidRDefault="00F24097" w:rsidP="00F24097">
      <w:pPr>
        <w:spacing w:after="0"/>
        <w:rPr>
          <w:rFonts w:cs="Times New Roman"/>
        </w:rPr>
      </w:pPr>
    </w:p>
    <w:p w:rsidR="00F24097" w:rsidRPr="00F24097" w:rsidRDefault="00F24097" w:rsidP="00F24097">
      <w:pPr>
        <w:spacing w:after="0"/>
        <w:rPr>
          <w:rFonts w:cs="Times New Roman"/>
        </w:rPr>
      </w:pPr>
      <w:r>
        <w:rPr>
          <w:rFonts w:cs="Times New Roman"/>
        </w:rPr>
        <w:t>valamint</w:t>
      </w:r>
    </w:p>
    <w:p w:rsidR="00F24097" w:rsidRPr="00F24097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F24097">
        <w:rPr>
          <w:rFonts w:cs="Times New Roman"/>
        </w:rPr>
        <w:t>az Országos Képzési Jegyzékről és az Országos Képzési Jegyzék módosításának eljárásrendjéről szóló 150/2012. (VII. 6.) Kormányrendelet,</w:t>
      </w:r>
    </w:p>
    <w:p w:rsidR="00F24097" w:rsidRPr="00F24097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F24097">
        <w:rPr>
          <w:rFonts w:cs="Times New Roman"/>
        </w:rPr>
        <w:t>az állam által elismert szakképesítések szakmai követelménymoduljairól szóló 217/2012. (VIII. 9.) Kormányrendelet,</w:t>
      </w:r>
    </w:p>
    <w:p w:rsidR="00F24097" w:rsidRPr="00F24097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>
        <w:rPr>
          <w:rFonts w:cs="Times New Roman"/>
        </w:rPr>
        <w:t xml:space="preserve">a(z) </w:t>
      </w:r>
      <w:r w:rsidR="00EF1EF3">
        <w:rPr>
          <w:rFonts w:cs="Times New Roman"/>
        </w:rPr>
        <w:t>55 213 02</w:t>
      </w:r>
      <w:r>
        <w:rPr>
          <w:rFonts w:cs="Times New Roman"/>
        </w:rPr>
        <w:t xml:space="preserve"> számú,</w:t>
      </w:r>
      <w:r w:rsidRPr="00F24097">
        <w:rPr>
          <w:rFonts w:cs="Times New Roman"/>
        </w:rPr>
        <w:t xml:space="preserve"> </w:t>
      </w:r>
      <w:r w:rsidR="00EF1EF3">
        <w:rPr>
          <w:rFonts w:cs="Times New Roman"/>
        </w:rPr>
        <w:t>Webfejlesztő</w:t>
      </w:r>
      <w:r>
        <w:rPr>
          <w:rFonts w:cs="Times New Roman"/>
        </w:rPr>
        <w:t xml:space="preserve"> megnevezésű</w:t>
      </w:r>
      <w:r w:rsidRPr="00F24097">
        <w:rPr>
          <w:rFonts w:cs="Times New Roman"/>
        </w:rPr>
        <w:t xml:space="preserve"> szakképesítés szakmai és vizsgakövetelményeit tartalmazó rendelet </w:t>
      </w:r>
    </w:p>
    <w:p w:rsidR="00F24097" w:rsidRPr="00F24097" w:rsidRDefault="00F24097" w:rsidP="00F24097">
      <w:pPr>
        <w:spacing w:after="0"/>
        <w:rPr>
          <w:rFonts w:cs="Times New Roman"/>
        </w:rPr>
      </w:pPr>
      <w:r w:rsidRPr="00F24097">
        <w:rPr>
          <w:rFonts w:cs="Times New Roman"/>
        </w:rPr>
        <w:t>alapján készült.</w:t>
      </w:r>
    </w:p>
    <w:p w:rsidR="001A7777" w:rsidRDefault="001A7777" w:rsidP="000B5E9D">
      <w:pPr>
        <w:spacing w:after="0"/>
        <w:rPr>
          <w:rFonts w:cs="Times New Roman"/>
        </w:rPr>
      </w:pPr>
    </w:p>
    <w:p w:rsidR="00E96240" w:rsidRDefault="00E96240" w:rsidP="000B5E9D">
      <w:pPr>
        <w:spacing w:after="0"/>
        <w:rPr>
          <w:rFonts w:cs="Times New Roman"/>
        </w:rPr>
      </w:pPr>
      <w:bookmarkStart w:id="0" w:name="_GoBack"/>
      <w:bookmarkEnd w:id="0"/>
    </w:p>
    <w:p w:rsidR="00C64856" w:rsidRPr="00C64856" w:rsidRDefault="00C64856" w:rsidP="00C64856">
      <w:pPr>
        <w:spacing w:after="0"/>
        <w:rPr>
          <w:rFonts w:cs="Times New Roman"/>
          <w:b/>
        </w:rPr>
      </w:pPr>
      <w:r>
        <w:rPr>
          <w:rFonts w:cs="Times New Roman"/>
          <w:b/>
        </w:rPr>
        <w:t xml:space="preserve">II. </w:t>
      </w:r>
      <w:r w:rsidRPr="00C64856">
        <w:rPr>
          <w:rFonts w:cs="Times New Roman"/>
          <w:b/>
        </w:rPr>
        <w:t>A szakképesítés</w:t>
      </w:r>
      <w:r w:rsidR="009C4A30">
        <w:rPr>
          <w:rFonts w:cs="Times New Roman"/>
          <w:b/>
        </w:rPr>
        <w:t>-ráépülés</w:t>
      </w:r>
      <w:r w:rsidRPr="00C64856">
        <w:rPr>
          <w:rFonts w:cs="Times New Roman"/>
          <w:b/>
        </w:rPr>
        <w:t xml:space="preserve"> alapadatai</w:t>
      </w:r>
    </w:p>
    <w:p w:rsidR="00C64856" w:rsidRPr="00C64856" w:rsidRDefault="00C64856" w:rsidP="00C64856">
      <w:pPr>
        <w:spacing w:after="0"/>
        <w:rPr>
          <w:rFonts w:cs="Times New Roman"/>
        </w:rPr>
      </w:pPr>
    </w:p>
    <w:p w:rsidR="00C64856" w:rsidRPr="00C64856" w:rsidRDefault="00C64856" w:rsidP="00C64856">
      <w:pPr>
        <w:spacing w:after="0"/>
        <w:rPr>
          <w:rFonts w:cs="Times New Roman"/>
        </w:rPr>
      </w:pPr>
      <w:r w:rsidRPr="00C64856">
        <w:rPr>
          <w:rFonts w:cs="Times New Roman"/>
        </w:rPr>
        <w:t>A szakképesítés</w:t>
      </w:r>
      <w:r w:rsidR="009C4A30">
        <w:rPr>
          <w:rFonts w:cs="Times New Roman"/>
        </w:rPr>
        <w:t>-ráépülés</w:t>
      </w:r>
      <w:r w:rsidRPr="00C64856">
        <w:rPr>
          <w:rFonts w:cs="Times New Roman"/>
        </w:rPr>
        <w:t xml:space="preserve"> azonosító száma: </w:t>
      </w:r>
      <w:r w:rsidR="006F0F87">
        <w:rPr>
          <w:rFonts w:cs="Times New Roman"/>
        </w:rPr>
        <w:t>55</w:t>
      </w:r>
      <w:r>
        <w:rPr>
          <w:rFonts w:cs="Times New Roman"/>
        </w:rPr>
        <w:t xml:space="preserve"> </w:t>
      </w:r>
      <w:r w:rsidR="006F0F87">
        <w:rPr>
          <w:rFonts w:cs="Times New Roman"/>
        </w:rPr>
        <w:t>213</w:t>
      </w:r>
      <w:r>
        <w:rPr>
          <w:rFonts w:cs="Times New Roman"/>
        </w:rPr>
        <w:t xml:space="preserve"> </w:t>
      </w:r>
      <w:r w:rsidR="006F0F87">
        <w:rPr>
          <w:rFonts w:cs="Times New Roman"/>
        </w:rPr>
        <w:t>0</w:t>
      </w:r>
      <w:r w:rsidR="004E73C3">
        <w:rPr>
          <w:rFonts w:cs="Times New Roman"/>
        </w:rPr>
        <w:t>2</w:t>
      </w:r>
      <w:r>
        <w:rPr>
          <w:rFonts w:cs="Times New Roman"/>
        </w:rPr>
        <w:t>.</w:t>
      </w:r>
    </w:p>
    <w:p w:rsidR="00C64856" w:rsidRPr="00C64856" w:rsidRDefault="00C64856" w:rsidP="00C64856">
      <w:pPr>
        <w:spacing w:after="0"/>
        <w:rPr>
          <w:rFonts w:cs="Times New Roman"/>
        </w:rPr>
      </w:pPr>
      <w:r w:rsidRPr="00C64856">
        <w:rPr>
          <w:rFonts w:cs="Times New Roman"/>
        </w:rPr>
        <w:t>Szakképesítés</w:t>
      </w:r>
      <w:r w:rsidR="009C4A30">
        <w:rPr>
          <w:rFonts w:cs="Times New Roman"/>
        </w:rPr>
        <w:t>-ráépülés</w:t>
      </w:r>
      <w:r w:rsidRPr="00C64856">
        <w:rPr>
          <w:rFonts w:cs="Times New Roman"/>
        </w:rPr>
        <w:t xml:space="preserve"> megnevezése: </w:t>
      </w:r>
      <w:r w:rsidR="004E73C3">
        <w:rPr>
          <w:rFonts w:cs="Times New Roman"/>
        </w:rPr>
        <w:t>Web</w:t>
      </w:r>
      <w:r w:rsidR="006F0F87">
        <w:rPr>
          <w:rFonts w:cs="Times New Roman"/>
        </w:rPr>
        <w:t>fejlesztő</w:t>
      </w:r>
    </w:p>
    <w:p w:rsidR="00C64856" w:rsidRPr="00C64856" w:rsidRDefault="00C64856" w:rsidP="00C64856">
      <w:pPr>
        <w:spacing w:after="0"/>
        <w:rPr>
          <w:rFonts w:cs="Times New Roman"/>
        </w:rPr>
      </w:pPr>
      <w:r w:rsidRPr="00C64856">
        <w:rPr>
          <w:rFonts w:cs="Times New Roman"/>
        </w:rPr>
        <w:t xml:space="preserve">A szakmacsoport száma és megnevezése: </w:t>
      </w:r>
      <w:r w:rsidR="006F0F87">
        <w:rPr>
          <w:rFonts w:cs="Times New Roman"/>
        </w:rPr>
        <w:t>7</w:t>
      </w:r>
      <w:r w:rsidRPr="00C64856">
        <w:rPr>
          <w:rFonts w:cs="Times New Roman"/>
        </w:rPr>
        <w:t xml:space="preserve">. </w:t>
      </w:r>
      <w:r w:rsidR="006F0F87">
        <w:rPr>
          <w:rFonts w:cs="Times New Roman"/>
        </w:rPr>
        <w:t>Informatika</w:t>
      </w:r>
    </w:p>
    <w:p w:rsidR="00C64856" w:rsidRPr="00C64856" w:rsidRDefault="00C64856" w:rsidP="00C64856">
      <w:pPr>
        <w:spacing w:after="0"/>
        <w:rPr>
          <w:rFonts w:cs="Times New Roman"/>
        </w:rPr>
      </w:pPr>
      <w:r w:rsidRPr="00C64856">
        <w:rPr>
          <w:rFonts w:cs="Times New Roman"/>
        </w:rPr>
        <w:t xml:space="preserve">Ágazati besorolás száma és megnevezése: </w:t>
      </w:r>
      <w:r w:rsidR="006F0F87">
        <w:rPr>
          <w:rFonts w:cs="Times New Roman"/>
        </w:rPr>
        <w:t>XIII</w:t>
      </w:r>
      <w:r w:rsidRPr="00C64856">
        <w:rPr>
          <w:rFonts w:cs="Times New Roman"/>
        </w:rPr>
        <w:t xml:space="preserve">. </w:t>
      </w:r>
      <w:r w:rsidR="006F0F87">
        <w:rPr>
          <w:rFonts w:cs="Times New Roman"/>
        </w:rPr>
        <w:t>Informatika</w:t>
      </w:r>
    </w:p>
    <w:p w:rsidR="00C64856" w:rsidRPr="00C64856" w:rsidRDefault="00C64856" w:rsidP="00C64856">
      <w:pPr>
        <w:spacing w:after="0"/>
        <w:rPr>
          <w:rFonts w:cs="Times New Roman"/>
        </w:rPr>
      </w:pPr>
      <w:r w:rsidRPr="00C64856">
        <w:rPr>
          <w:rFonts w:cs="Times New Roman"/>
        </w:rPr>
        <w:t xml:space="preserve">Iskolai rendszerű szakképzésben a szakképzési évfolyamok száma: </w:t>
      </w:r>
      <w:r w:rsidR="006F0F87">
        <w:rPr>
          <w:rFonts w:cs="Times New Roman"/>
        </w:rPr>
        <w:t>0,5</w:t>
      </w:r>
      <w:r w:rsidRPr="00C64856">
        <w:rPr>
          <w:rFonts w:cs="Times New Roman"/>
        </w:rPr>
        <w:t xml:space="preserve"> év</w:t>
      </w:r>
    </w:p>
    <w:p w:rsidR="00C64856" w:rsidRPr="00C64856" w:rsidRDefault="00C64856" w:rsidP="00C64856">
      <w:pPr>
        <w:spacing w:after="0"/>
        <w:rPr>
          <w:rFonts w:cs="Times New Roman"/>
        </w:rPr>
      </w:pPr>
      <w:r w:rsidRPr="00C64856">
        <w:rPr>
          <w:rFonts w:cs="Times New Roman"/>
        </w:rPr>
        <w:t xml:space="preserve">Elméleti képzési idő aránya: </w:t>
      </w:r>
      <w:r w:rsidR="006F0F87">
        <w:rPr>
          <w:rFonts w:cs="Times New Roman"/>
        </w:rPr>
        <w:t>40</w:t>
      </w:r>
      <w:r w:rsidRPr="00C64856">
        <w:rPr>
          <w:rFonts w:cs="Times New Roman"/>
        </w:rPr>
        <w:t>%</w:t>
      </w:r>
    </w:p>
    <w:p w:rsidR="00C64856" w:rsidRPr="00C64856" w:rsidRDefault="00C64856" w:rsidP="00C64856">
      <w:pPr>
        <w:spacing w:after="0"/>
        <w:rPr>
          <w:rFonts w:cs="Times New Roman"/>
        </w:rPr>
      </w:pPr>
      <w:r w:rsidRPr="00C64856">
        <w:rPr>
          <w:rFonts w:cs="Times New Roman"/>
        </w:rPr>
        <w:t xml:space="preserve">Gyakorlati képzési idő aránya: </w:t>
      </w:r>
      <w:r w:rsidR="006F0F87">
        <w:rPr>
          <w:rFonts w:cs="Times New Roman"/>
        </w:rPr>
        <w:t>60</w:t>
      </w:r>
      <w:r w:rsidRPr="00C64856">
        <w:rPr>
          <w:rFonts w:cs="Times New Roman"/>
        </w:rPr>
        <w:t>%</w:t>
      </w:r>
    </w:p>
    <w:p w:rsidR="001A7777" w:rsidRDefault="001A7777" w:rsidP="000B5E9D">
      <w:pPr>
        <w:spacing w:after="0"/>
        <w:rPr>
          <w:rFonts w:cs="Times New Roman"/>
        </w:rPr>
      </w:pPr>
    </w:p>
    <w:p w:rsidR="00E96240" w:rsidRDefault="00E96240" w:rsidP="000B5E9D">
      <w:pPr>
        <w:spacing w:after="0"/>
        <w:rPr>
          <w:rFonts w:cs="Times New Roman"/>
        </w:rPr>
      </w:pPr>
    </w:p>
    <w:p w:rsidR="00E96240" w:rsidRPr="00E96240" w:rsidRDefault="00E96240" w:rsidP="00E96240">
      <w:pPr>
        <w:spacing w:after="0"/>
        <w:rPr>
          <w:rFonts w:cs="Times New Roman"/>
          <w:b/>
        </w:rPr>
      </w:pPr>
      <w:r w:rsidRPr="00E96240">
        <w:rPr>
          <w:rFonts w:cs="Times New Roman"/>
          <w:b/>
        </w:rPr>
        <w:t>III. A szakképzésbe történő belépés feltételei</w:t>
      </w:r>
    </w:p>
    <w:p w:rsidR="00E96240" w:rsidRPr="00E96240" w:rsidRDefault="00E96240" w:rsidP="00E96240">
      <w:pPr>
        <w:spacing w:after="0"/>
        <w:rPr>
          <w:rFonts w:cs="Times New Roman"/>
        </w:rPr>
      </w:pPr>
    </w:p>
    <w:p w:rsidR="00E96240" w:rsidRPr="00E96240" w:rsidRDefault="00E96240" w:rsidP="00E96240">
      <w:pPr>
        <w:spacing w:after="0"/>
        <w:rPr>
          <w:rFonts w:cs="Times New Roman"/>
        </w:rPr>
      </w:pPr>
      <w:r w:rsidRPr="00E96240">
        <w:rPr>
          <w:rFonts w:cs="Times New Roman"/>
        </w:rPr>
        <w:t xml:space="preserve">Iskolai előképzettség: </w:t>
      </w:r>
      <w:r w:rsidR="006F0F87">
        <w:rPr>
          <w:rFonts w:cs="Times New Roman"/>
        </w:rPr>
        <w:t>érettségi vizsga</w:t>
      </w:r>
    </w:p>
    <w:p w:rsidR="00DC677F" w:rsidRDefault="00DC677F" w:rsidP="00E96240">
      <w:pPr>
        <w:spacing w:after="0"/>
        <w:rPr>
          <w:rFonts w:cs="Times New Roman"/>
        </w:rPr>
      </w:pPr>
      <w:r>
        <w:rPr>
          <w:rFonts w:cs="Times New Roman"/>
        </w:rPr>
        <w:tab/>
        <w:t xml:space="preserve">vagy iskolai </w:t>
      </w:r>
      <w:r w:rsidR="009C4A30">
        <w:rPr>
          <w:rFonts w:cs="Times New Roman"/>
        </w:rPr>
        <w:t>előkép</w:t>
      </w:r>
      <w:r>
        <w:rPr>
          <w:rFonts w:cs="Times New Roman"/>
        </w:rPr>
        <w:t>zettség hiányában: ………………</w:t>
      </w:r>
    </w:p>
    <w:p w:rsidR="00E96240" w:rsidRPr="00E96240" w:rsidRDefault="00E96240" w:rsidP="00E96240">
      <w:pPr>
        <w:spacing w:after="0"/>
        <w:rPr>
          <w:rFonts w:cs="Times New Roman"/>
        </w:rPr>
      </w:pPr>
      <w:r w:rsidRPr="00E96240">
        <w:rPr>
          <w:rFonts w:cs="Times New Roman"/>
        </w:rPr>
        <w:t xml:space="preserve">Bemeneti kompetenciák: </w:t>
      </w:r>
      <w:r w:rsidR="00DC677F">
        <w:rPr>
          <w:rFonts w:cs="Times New Roman"/>
        </w:rPr>
        <w:t>………………</w:t>
      </w:r>
    </w:p>
    <w:p w:rsidR="00E96240" w:rsidRPr="00E96240" w:rsidRDefault="00E96240" w:rsidP="00E96240">
      <w:pPr>
        <w:spacing w:after="0"/>
        <w:rPr>
          <w:rFonts w:cs="Times New Roman"/>
        </w:rPr>
      </w:pPr>
      <w:r w:rsidRPr="00E96240">
        <w:rPr>
          <w:rFonts w:cs="Times New Roman"/>
        </w:rPr>
        <w:t xml:space="preserve">Szakmai előképzettség: </w:t>
      </w:r>
      <w:r w:rsidR="00D40D5D">
        <w:rPr>
          <w:rFonts w:cs="Times New Roman"/>
        </w:rPr>
        <w:t>54</w:t>
      </w:r>
      <w:r w:rsidR="006F0F87">
        <w:rPr>
          <w:rFonts w:cs="Times New Roman"/>
        </w:rPr>
        <w:t> 213 05 Szoftverfejlesztő</w:t>
      </w:r>
    </w:p>
    <w:p w:rsidR="00E96240" w:rsidRPr="00E96240" w:rsidRDefault="00E96240" w:rsidP="00E96240">
      <w:pPr>
        <w:spacing w:after="0"/>
        <w:rPr>
          <w:rFonts w:cs="Times New Roman"/>
        </w:rPr>
      </w:pPr>
      <w:r w:rsidRPr="00E96240">
        <w:rPr>
          <w:rFonts w:cs="Times New Roman"/>
        </w:rPr>
        <w:t xml:space="preserve">Előírt gyakorlat: </w:t>
      </w:r>
      <w:r w:rsidR="000772D7">
        <w:rPr>
          <w:rFonts w:cs="Times New Roman"/>
        </w:rPr>
        <w:t>—</w:t>
      </w:r>
    </w:p>
    <w:p w:rsidR="00E96240" w:rsidRPr="00E96240" w:rsidRDefault="00E96240" w:rsidP="00E96240">
      <w:pPr>
        <w:spacing w:after="0"/>
        <w:rPr>
          <w:rFonts w:cs="Times New Roman"/>
        </w:rPr>
      </w:pPr>
      <w:r w:rsidRPr="00E96240">
        <w:rPr>
          <w:rFonts w:cs="Times New Roman"/>
        </w:rPr>
        <w:t xml:space="preserve">Egészségügyi alkalmassági követelmények: </w:t>
      </w:r>
      <w:r w:rsidR="006F0F87">
        <w:rPr>
          <w:rFonts w:cs="Times New Roman"/>
        </w:rPr>
        <w:t>nincsenek</w:t>
      </w:r>
    </w:p>
    <w:p w:rsidR="00E96240" w:rsidRPr="00E96240" w:rsidRDefault="00E96240" w:rsidP="00E96240">
      <w:pPr>
        <w:spacing w:after="0"/>
        <w:rPr>
          <w:rFonts w:cs="Times New Roman"/>
        </w:rPr>
      </w:pPr>
      <w:r w:rsidRPr="00E96240">
        <w:rPr>
          <w:rFonts w:cs="Times New Roman"/>
        </w:rPr>
        <w:t xml:space="preserve">Pályaalkalmassági követelmények: </w:t>
      </w:r>
      <w:r w:rsidR="006F0F87">
        <w:rPr>
          <w:rFonts w:cs="Times New Roman"/>
        </w:rPr>
        <w:t>nem szükségesek</w:t>
      </w:r>
    </w:p>
    <w:p w:rsidR="00E96240" w:rsidRPr="00E96240" w:rsidRDefault="00E96240" w:rsidP="00E96240">
      <w:pPr>
        <w:spacing w:after="0"/>
        <w:rPr>
          <w:rFonts w:cs="Times New Roman"/>
        </w:rPr>
      </w:pPr>
    </w:p>
    <w:p w:rsidR="00D55892" w:rsidRDefault="00D55892">
      <w:pPr>
        <w:spacing w:after="200" w:line="276" w:lineRule="auto"/>
        <w:jc w:val="left"/>
        <w:rPr>
          <w:rFonts w:cs="Times New Roman"/>
        </w:rPr>
      </w:pPr>
      <w:r>
        <w:rPr>
          <w:rFonts w:cs="Times New Roman"/>
        </w:rPr>
        <w:br w:type="page"/>
      </w:r>
    </w:p>
    <w:p w:rsidR="00E96240" w:rsidRPr="00E96240" w:rsidRDefault="00E96240" w:rsidP="00E96240">
      <w:pPr>
        <w:spacing w:after="0"/>
        <w:rPr>
          <w:rFonts w:cs="Times New Roman"/>
          <w:b/>
        </w:rPr>
      </w:pPr>
      <w:r w:rsidRPr="00E96240">
        <w:rPr>
          <w:rFonts w:cs="Times New Roman"/>
          <w:b/>
        </w:rPr>
        <w:lastRenderedPageBreak/>
        <w:t>IV.</w:t>
      </w:r>
      <w:r>
        <w:rPr>
          <w:rFonts w:cs="Times New Roman"/>
          <w:b/>
        </w:rPr>
        <w:t xml:space="preserve"> </w:t>
      </w:r>
      <w:r w:rsidRPr="00E96240">
        <w:rPr>
          <w:rFonts w:cs="Times New Roman"/>
          <w:b/>
        </w:rPr>
        <w:t>A szakképzés szervezésének feltételei</w:t>
      </w:r>
    </w:p>
    <w:p w:rsidR="00E96240" w:rsidRPr="00E96240" w:rsidRDefault="00E96240" w:rsidP="00E96240">
      <w:pPr>
        <w:spacing w:after="0"/>
        <w:rPr>
          <w:rFonts w:cs="Times New Roman"/>
        </w:rPr>
      </w:pPr>
    </w:p>
    <w:p w:rsidR="00E96240" w:rsidRPr="00696ED9" w:rsidRDefault="00E96240" w:rsidP="00E96240">
      <w:pPr>
        <w:spacing w:after="0"/>
        <w:rPr>
          <w:rFonts w:cs="Times New Roman"/>
          <w:b/>
        </w:rPr>
      </w:pPr>
      <w:r w:rsidRPr="00696ED9">
        <w:rPr>
          <w:rFonts w:cs="Times New Roman"/>
          <w:b/>
        </w:rPr>
        <w:t>Személyi feltételek</w:t>
      </w:r>
    </w:p>
    <w:p w:rsidR="00E96240" w:rsidRPr="00E96240" w:rsidRDefault="00E96240" w:rsidP="00E96240">
      <w:pPr>
        <w:spacing w:after="0"/>
        <w:rPr>
          <w:rFonts w:cs="Times New Roman"/>
        </w:rPr>
      </w:pPr>
      <w:r w:rsidRPr="00E96240">
        <w:rPr>
          <w:rFonts w:cs="Times New Roman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:rsidR="00E96240" w:rsidRPr="00E96240" w:rsidRDefault="00E96240" w:rsidP="00E96240">
      <w:pPr>
        <w:spacing w:after="0"/>
        <w:rPr>
          <w:rFonts w:cs="Times New Roman"/>
        </w:rPr>
      </w:pPr>
      <w:r w:rsidRPr="00E96240">
        <w:rPr>
          <w:rFonts w:cs="Times New Roman"/>
        </w:rPr>
        <w:t>Ezen túl az alábbi tantárgyak oktatására az alábbi végzettséggel rendelkező szakember alkalmazható:</w:t>
      </w:r>
    </w:p>
    <w:p w:rsidR="001A7777" w:rsidRDefault="001A7777" w:rsidP="000B5E9D">
      <w:pPr>
        <w:spacing w:after="0"/>
        <w:rPr>
          <w:rFonts w:cs="Times New Roman"/>
        </w:rPr>
      </w:pPr>
    </w:p>
    <w:p w:rsidR="00E57804" w:rsidRDefault="00E57804" w:rsidP="00E57804">
      <w:pPr>
        <w:spacing w:after="0"/>
        <w:jc w:val="center"/>
        <w:rPr>
          <w:rFonts w:cs="Times New Roman"/>
        </w:rPr>
      </w:pPr>
    </w:p>
    <w:tbl>
      <w:tblPr>
        <w:tblW w:w="75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20"/>
        <w:gridCol w:w="4280"/>
      </w:tblGrid>
      <w:tr w:rsidR="0067351C" w:rsidRPr="0067351C" w:rsidTr="0067351C">
        <w:trPr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  <w:hideMark/>
          </w:tcPr>
          <w:p w:rsidR="0067351C" w:rsidRPr="00965DB8" w:rsidRDefault="0067351C" w:rsidP="0067351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2"/>
                <w:lang w:eastAsia="hu-HU"/>
              </w:rPr>
            </w:pPr>
            <w:r w:rsidRPr="00965DB8">
              <w:rPr>
                <w:rFonts w:eastAsia="Times New Roman" w:cs="Times New Roman"/>
                <w:b/>
                <w:bCs/>
                <w:color w:val="000000"/>
                <w:sz w:val="22"/>
                <w:lang w:eastAsia="hu-HU"/>
              </w:rPr>
              <w:t>Tantárgy</w:t>
            </w:r>
          </w:p>
        </w:tc>
        <w:tc>
          <w:tcPr>
            <w:tcW w:w="4280" w:type="dxa"/>
            <w:shd w:val="clear" w:color="auto" w:fill="auto"/>
            <w:noWrap/>
            <w:vAlign w:val="center"/>
            <w:hideMark/>
          </w:tcPr>
          <w:p w:rsidR="0067351C" w:rsidRPr="00965DB8" w:rsidRDefault="0067351C" w:rsidP="0067351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2"/>
                <w:lang w:eastAsia="hu-HU"/>
              </w:rPr>
            </w:pPr>
            <w:r w:rsidRPr="00965DB8">
              <w:rPr>
                <w:rFonts w:eastAsia="Times New Roman" w:cs="Times New Roman"/>
                <w:b/>
                <w:bCs/>
                <w:color w:val="000000"/>
                <w:sz w:val="22"/>
                <w:lang w:eastAsia="hu-HU"/>
              </w:rPr>
              <w:t>Szakképesítés/Szakképzettség</w:t>
            </w:r>
          </w:p>
        </w:tc>
      </w:tr>
      <w:tr w:rsidR="0067351C" w:rsidRPr="0067351C" w:rsidTr="0067351C">
        <w:trPr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  <w:hideMark/>
          </w:tcPr>
          <w:p w:rsidR="0067351C" w:rsidRPr="00965DB8" w:rsidRDefault="0067351C" w:rsidP="0067351C">
            <w:pPr>
              <w:spacing w:after="0"/>
              <w:jc w:val="center"/>
              <w:rPr>
                <w:rFonts w:eastAsia="Times New Roman" w:cs="Times New Roman"/>
                <w:color w:val="000000"/>
                <w:sz w:val="22"/>
                <w:lang w:eastAsia="hu-HU"/>
              </w:rPr>
            </w:pPr>
            <w:r w:rsidRPr="00965DB8">
              <w:rPr>
                <w:rFonts w:eastAsia="Times New Roman" w:cs="Times New Roman"/>
                <w:color w:val="000000"/>
                <w:sz w:val="22"/>
                <w:lang w:eastAsia="hu-HU"/>
              </w:rPr>
              <w:t>-</w:t>
            </w:r>
          </w:p>
        </w:tc>
        <w:tc>
          <w:tcPr>
            <w:tcW w:w="4280" w:type="dxa"/>
            <w:shd w:val="clear" w:color="auto" w:fill="auto"/>
            <w:noWrap/>
            <w:vAlign w:val="center"/>
            <w:hideMark/>
          </w:tcPr>
          <w:p w:rsidR="0067351C" w:rsidRPr="00965DB8" w:rsidRDefault="0067351C" w:rsidP="0067351C">
            <w:pPr>
              <w:spacing w:after="0"/>
              <w:jc w:val="center"/>
              <w:rPr>
                <w:rFonts w:eastAsia="Times New Roman" w:cs="Times New Roman"/>
                <w:color w:val="000000"/>
                <w:sz w:val="22"/>
                <w:lang w:eastAsia="hu-HU"/>
              </w:rPr>
            </w:pPr>
            <w:r w:rsidRPr="00965DB8">
              <w:rPr>
                <w:rFonts w:eastAsia="Times New Roman" w:cs="Times New Roman"/>
                <w:color w:val="000000"/>
                <w:sz w:val="22"/>
                <w:lang w:eastAsia="hu-HU"/>
              </w:rPr>
              <w:t>-</w:t>
            </w:r>
          </w:p>
        </w:tc>
      </w:tr>
    </w:tbl>
    <w:p w:rsidR="0041674C" w:rsidRDefault="0041674C" w:rsidP="000B5E9D">
      <w:pPr>
        <w:spacing w:after="0"/>
        <w:rPr>
          <w:rFonts w:cs="Times New Roman"/>
        </w:rPr>
      </w:pPr>
    </w:p>
    <w:p w:rsidR="00696ED9" w:rsidRPr="00696ED9" w:rsidRDefault="00696ED9" w:rsidP="00696ED9">
      <w:pPr>
        <w:spacing w:after="0"/>
        <w:rPr>
          <w:rFonts w:cs="Times New Roman"/>
          <w:b/>
        </w:rPr>
      </w:pPr>
      <w:r w:rsidRPr="00696ED9">
        <w:rPr>
          <w:rFonts w:cs="Times New Roman"/>
          <w:b/>
        </w:rPr>
        <w:t>Tárgyi feltételek</w:t>
      </w:r>
    </w:p>
    <w:p w:rsidR="00696ED9" w:rsidRPr="00696ED9" w:rsidRDefault="00696ED9" w:rsidP="00696ED9">
      <w:pPr>
        <w:spacing w:after="0"/>
        <w:rPr>
          <w:rFonts w:cs="Times New Roman"/>
        </w:rPr>
      </w:pPr>
      <w:r w:rsidRPr="00696ED9">
        <w:rPr>
          <w:rFonts w:cs="Times New Roman"/>
        </w:rPr>
        <w:t>A szakmai képzés lebonyolításához szükséges eszközök és felszerelések felsorolását a szakképesítés szakmai és vizsgakövetelménye (szvk) tartalmazza, melynek tovább</w:t>
      </w:r>
      <w:r>
        <w:rPr>
          <w:rFonts w:cs="Times New Roman"/>
        </w:rPr>
        <w:t>i részletei az alábbiak: Nincs.</w:t>
      </w:r>
    </w:p>
    <w:p w:rsidR="00696ED9" w:rsidRPr="00696ED9" w:rsidRDefault="00696ED9" w:rsidP="00696ED9">
      <w:pPr>
        <w:spacing w:after="0"/>
        <w:rPr>
          <w:rFonts w:cs="Times New Roman"/>
        </w:rPr>
      </w:pPr>
    </w:p>
    <w:p w:rsidR="0041674C" w:rsidRDefault="00696ED9" w:rsidP="00696ED9">
      <w:pPr>
        <w:spacing w:after="0"/>
        <w:rPr>
          <w:rFonts w:cs="Times New Roman"/>
        </w:rPr>
      </w:pPr>
      <w:r w:rsidRPr="00696ED9">
        <w:rPr>
          <w:rFonts w:cs="Times New Roman"/>
        </w:rPr>
        <w:t>Ajánlás a szakmai képzés lebonyolításához szükséges további eszközökre és felszerelésekre: Nincs.</w:t>
      </w:r>
    </w:p>
    <w:p w:rsidR="004F6765" w:rsidRDefault="004F6765" w:rsidP="000B5E9D">
      <w:pPr>
        <w:spacing w:after="0"/>
        <w:rPr>
          <w:rFonts w:cs="Times New Roman"/>
        </w:rPr>
      </w:pPr>
    </w:p>
    <w:p w:rsidR="00FB273F" w:rsidRPr="00FB273F" w:rsidRDefault="00FB273F" w:rsidP="00FB273F">
      <w:pPr>
        <w:spacing w:after="0"/>
        <w:rPr>
          <w:rFonts w:cs="Times New Roman"/>
        </w:rPr>
      </w:pPr>
    </w:p>
    <w:p w:rsidR="00FB273F" w:rsidRPr="00FB273F" w:rsidRDefault="00FB273F" w:rsidP="00FB273F">
      <w:pPr>
        <w:spacing w:after="0"/>
        <w:rPr>
          <w:rFonts w:cs="Times New Roman"/>
          <w:b/>
        </w:rPr>
      </w:pPr>
      <w:r w:rsidRPr="00FB273F">
        <w:rPr>
          <w:rFonts w:cs="Times New Roman"/>
          <w:b/>
        </w:rPr>
        <w:t>V. A szakképesítés</w:t>
      </w:r>
      <w:r w:rsidR="00D55892">
        <w:rPr>
          <w:rFonts w:cs="Times New Roman"/>
          <w:b/>
        </w:rPr>
        <w:t>-ráépülés</w:t>
      </w:r>
      <w:r w:rsidRPr="00FB273F">
        <w:rPr>
          <w:rFonts w:cs="Times New Roman"/>
          <w:b/>
        </w:rPr>
        <w:t xml:space="preserve"> óraterve nappali rendszerű oktatásra</w:t>
      </w:r>
    </w:p>
    <w:p w:rsidR="00FB273F" w:rsidRDefault="00FB273F" w:rsidP="00FB273F">
      <w:pPr>
        <w:spacing w:after="0"/>
        <w:rPr>
          <w:rFonts w:cs="Times New Roman"/>
        </w:rPr>
      </w:pPr>
    </w:p>
    <w:p w:rsidR="00104377" w:rsidRPr="00104377" w:rsidRDefault="00104377" w:rsidP="00104377">
      <w:pPr>
        <w:spacing w:after="0"/>
        <w:rPr>
          <w:rFonts w:cs="Times New Roman"/>
        </w:rPr>
      </w:pPr>
      <w:r w:rsidRPr="00104377">
        <w:rPr>
          <w:rFonts w:cs="Times New Roman"/>
        </w:rPr>
        <w:t>A szakképző iskolai képzés összes szakmai óraszáma 0,5 évfolyamos képzés esetén: 560 óra (16 hét x 35 óra)</w:t>
      </w:r>
    </w:p>
    <w:p w:rsidR="00104377" w:rsidRDefault="00104377" w:rsidP="00104377">
      <w:pPr>
        <w:spacing w:after="0"/>
        <w:rPr>
          <w:rFonts w:cs="Times New Roman"/>
        </w:rPr>
      </w:pPr>
      <w:r w:rsidRPr="00104377">
        <w:rPr>
          <w:rFonts w:cs="Times New Roman"/>
        </w:rPr>
        <w:t>A szakképző iskolai képzés összes szakmai óraszáma szabadsáv nélkül 0,5 évfolyamos képzés esetén: 504 óra (16 hét x 31,5 óra)</w:t>
      </w:r>
    </w:p>
    <w:p w:rsidR="00E57804" w:rsidRDefault="00E57804" w:rsidP="000B5E9D">
      <w:pPr>
        <w:spacing w:after="0"/>
        <w:rPr>
          <w:rFonts w:cs="Times New Roman"/>
        </w:rPr>
      </w:pPr>
    </w:p>
    <w:p w:rsidR="00876453" w:rsidRDefault="00876453" w:rsidP="000B5E9D">
      <w:pPr>
        <w:spacing w:after="0"/>
        <w:rPr>
          <w:rFonts w:cs="Times New Roman"/>
        </w:rPr>
      </w:pPr>
    </w:p>
    <w:p w:rsidR="00CB484D" w:rsidRDefault="00CB484D" w:rsidP="000B5E9D">
      <w:pPr>
        <w:spacing w:after="0"/>
        <w:rPr>
          <w:rFonts w:cs="Times New Roman"/>
        </w:rPr>
        <w:sectPr w:rsidR="00CB484D">
          <w:footerReference w:type="default" r:id="rId11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CB484D" w:rsidRPr="00CB484D" w:rsidRDefault="00CB484D" w:rsidP="00CB484D">
      <w:pPr>
        <w:spacing w:after="0"/>
        <w:jc w:val="center"/>
        <w:rPr>
          <w:rFonts w:cs="Times New Roman"/>
        </w:rPr>
      </w:pPr>
      <w:r w:rsidRPr="00CB484D">
        <w:rPr>
          <w:rFonts w:cs="Times New Roman"/>
        </w:rPr>
        <w:lastRenderedPageBreak/>
        <w:t>1. számú táblázat</w:t>
      </w:r>
    </w:p>
    <w:p w:rsidR="008B01A2" w:rsidRPr="00CB484D" w:rsidRDefault="00CB484D" w:rsidP="00CB484D">
      <w:pPr>
        <w:spacing w:after="0"/>
        <w:jc w:val="center"/>
        <w:rPr>
          <w:rFonts w:cs="Times New Roman"/>
          <w:b/>
        </w:rPr>
      </w:pPr>
      <w:r w:rsidRPr="00CB484D">
        <w:rPr>
          <w:rFonts w:cs="Times New Roman"/>
          <w:b/>
        </w:rPr>
        <w:t>A szakmai követelménymodulokhoz rendelt tantárg</w:t>
      </w:r>
      <w:r w:rsidR="00104377">
        <w:rPr>
          <w:rFonts w:cs="Times New Roman"/>
          <w:b/>
        </w:rPr>
        <w:t>yak heti óraszáma</w:t>
      </w:r>
    </w:p>
    <w:p w:rsidR="00420CA2" w:rsidRDefault="00420CA2" w:rsidP="000B5E9D">
      <w:pPr>
        <w:spacing w:after="0"/>
        <w:rPr>
          <w:rFonts w:cs="Times New Roman"/>
        </w:rPr>
      </w:pPr>
    </w:p>
    <w:tbl>
      <w:tblPr>
        <w:tblW w:w="93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700"/>
        <w:gridCol w:w="3340"/>
        <w:gridCol w:w="1660"/>
        <w:gridCol w:w="1660"/>
      </w:tblGrid>
      <w:tr w:rsidR="009101BA" w:rsidRPr="009101BA" w:rsidTr="009101BA">
        <w:trPr>
          <w:trHeight w:val="810"/>
          <w:jc w:val="center"/>
        </w:trPr>
        <w:tc>
          <w:tcPr>
            <w:tcW w:w="2700" w:type="dxa"/>
            <w:vMerge w:val="restart"/>
            <w:shd w:val="clear" w:color="auto" w:fill="auto"/>
            <w:noWrap/>
            <w:vAlign w:val="center"/>
            <w:hideMark/>
          </w:tcPr>
          <w:p w:rsidR="009101BA" w:rsidRPr="009101BA" w:rsidRDefault="009101BA" w:rsidP="009101BA">
            <w:pPr>
              <w:spacing w:after="0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9101B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hu-HU"/>
              </w:rPr>
              <w:t>Szakmai követelménymodulok</w:t>
            </w:r>
          </w:p>
        </w:tc>
        <w:tc>
          <w:tcPr>
            <w:tcW w:w="3340" w:type="dxa"/>
            <w:shd w:val="clear" w:color="auto" w:fill="auto"/>
            <w:noWrap/>
            <w:vAlign w:val="center"/>
            <w:hideMark/>
          </w:tcPr>
          <w:p w:rsidR="009101BA" w:rsidRPr="009101BA" w:rsidRDefault="009101BA" w:rsidP="009101BA">
            <w:pPr>
              <w:spacing w:after="0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9101B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hu-HU"/>
              </w:rPr>
              <w:t>Tantárgyak</w:t>
            </w:r>
          </w:p>
        </w:tc>
        <w:tc>
          <w:tcPr>
            <w:tcW w:w="1660" w:type="dxa"/>
            <w:shd w:val="clear" w:color="auto" w:fill="auto"/>
            <w:vAlign w:val="center"/>
            <w:hideMark/>
          </w:tcPr>
          <w:p w:rsidR="009101BA" w:rsidRPr="009101BA" w:rsidRDefault="009101BA" w:rsidP="009101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9101B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Elméleti heti óraszám</w:t>
            </w:r>
          </w:p>
        </w:tc>
        <w:tc>
          <w:tcPr>
            <w:tcW w:w="1660" w:type="dxa"/>
            <w:shd w:val="clear" w:color="000000" w:fill="F2F2F2"/>
            <w:vAlign w:val="center"/>
            <w:hideMark/>
          </w:tcPr>
          <w:p w:rsidR="009101BA" w:rsidRPr="009101BA" w:rsidRDefault="009101BA" w:rsidP="009101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9101B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Gyakorlati heti óraszám</w:t>
            </w:r>
          </w:p>
        </w:tc>
      </w:tr>
      <w:tr w:rsidR="009101BA" w:rsidRPr="009101BA" w:rsidTr="009101BA">
        <w:trPr>
          <w:trHeight w:val="405"/>
          <w:jc w:val="center"/>
        </w:trPr>
        <w:tc>
          <w:tcPr>
            <w:tcW w:w="2700" w:type="dxa"/>
            <w:vMerge/>
            <w:vAlign w:val="center"/>
            <w:hideMark/>
          </w:tcPr>
          <w:p w:rsidR="009101BA" w:rsidRPr="009101BA" w:rsidRDefault="009101BA" w:rsidP="009101BA">
            <w:pPr>
              <w:spacing w:after="0"/>
              <w:jc w:val="lef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9101BA" w:rsidRPr="009101BA" w:rsidRDefault="009101BA" w:rsidP="009101B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01B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101BA" w:rsidRPr="009101BA" w:rsidRDefault="009101BA" w:rsidP="009101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9101B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101BA" w:rsidRPr="009101BA" w:rsidRDefault="009101BA" w:rsidP="009101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9101B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19,5</w:t>
            </w:r>
          </w:p>
        </w:tc>
      </w:tr>
      <w:tr w:rsidR="009101BA" w:rsidRPr="009101BA" w:rsidTr="009101BA">
        <w:trPr>
          <w:trHeight w:val="405"/>
          <w:jc w:val="center"/>
        </w:trPr>
        <w:tc>
          <w:tcPr>
            <w:tcW w:w="2700" w:type="dxa"/>
            <w:vMerge/>
            <w:vAlign w:val="center"/>
            <w:hideMark/>
          </w:tcPr>
          <w:p w:rsidR="009101BA" w:rsidRPr="009101BA" w:rsidRDefault="009101BA" w:rsidP="009101BA">
            <w:pPr>
              <w:spacing w:after="0"/>
              <w:jc w:val="lef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9101BA" w:rsidRPr="009101BA" w:rsidRDefault="009101BA" w:rsidP="009101B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01B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3320" w:type="dxa"/>
            <w:gridSpan w:val="2"/>
            <w:shd w:val="clear" w:color="auto" w:fill="auto"/>
            <w:noWrap/>
            <w:vAlign w:val="center"/>
            <w:hideMark/>
          </w:tcPr>
          <w:p w:rsidR="009101BA" w:rsidRPr="009101BA" w:rsidRDefault="009101BA" w:rsidP="009101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9101B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31,5</w:t>
            </w:r>
          </w:p>
        </w:tc>
      </w:tr>
      <w:tr w:rsidR="009101BA" w:rsidRPr="009101BA" w:rsidTr="009101BA">
        <w:trPr>
          <w:trHeight w:val="255"/>
          <w:jc w:val="center"/>
        </w:trPr>
        <w:tc>
          <w:tcPr>
            <w:tcW w:w="2700" w:type="dxa"/>
            <w:vMerge w:val="restart"/>
            <w:shd w:val="clear" w:color="auto" w:fill="auto"/>
            <w:vAlign w:val="center"/>
            <w:hideMark/>
          </w:tcPr>
          <w:p w:rsidR="009101BA" w:rsidRPr="009101BA" w:rsidRDefault="009101BA" w:rsidP="009101B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01B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11628-16 Webfejlesztés II.</w:t>
            </w: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9101BA" w:rsidRPr="009101BA" w:rsidRDefault="009101BA" w:rsidP="009101B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9101B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Webfejlesztés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101BA" w:rsidRPr="009101BA" w:rsidRDefault="009101BA" w:rsidP="009101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9101B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101BA" w:rsidRPr="009101BA" w:rsidRDefault="009101BA" w:rsidP="009101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9101B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01BA" w:rsidRPr="009101BA" w:rsidTr="009101BA">
        <w:trPr>
          <w:trHeight w:val="255"/>
          <w:jc w:val="center"/>
        </w:trPr>
        <w:tc>
          <w:tcPr>
            <w:tcW w:w="2700" w:type="dxa"/>
            <w:vMerge/>
            <w:vAlign w:val="center"/>
            <w:hideMark/>
          </w:tcPr>
          <w:p w:rsidR="009101BA" w:rsidRPr="009101BA" w:rsidRDefault="009101BA" w:rsidP="009101B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9101BA" w:rsidRPr="009101BA" w:rsidRDefault="009101BA" w:rsidP="009101B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9101B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Webfejlesztés gyakorlata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101BA" w:rsidRPr="009101BA" w:rsidRDefault="009101BA" w:rsidP="009101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9101B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101BA" w:rsidRPr="009101BA" w:rsidRDefault="009101BA" w:rsidP="009101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9101B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19,5</w:t>
            </w:r>
          </w:p>
        </w:tc>
      </w:tr>
    </w:tbl>
    <w:p w:rsidR="00420CA2" w:rsidRDefault="00420CA2" w:rsidP="000B5E9D">
      <w:pPr>
        <w:spacing w:after="0"/>
        <w:rPr>
          <w:rFonts w:cs="Times New Roman"/>
        </w:rPr>
      </w:pPr>
    </w:p>
    <w:p w:rsidR="0067351C" w:rsidRDefault="0067351C" w:rsidP="000B5E9D">
      <w:pPr>
        <w:spacing w:after="0"/>
        <w:rPr>
          <w:rFonts w:cs="Times New Roman"/>
        </w:rPr>
      </w:pPr>
    </w:p>
    <w:p w:rsidR="00420CA2" w:rsidRDefault="00104377" w:rsidP="00CB484D">
      <w:pPr>
        <w:spacing w:after="0"/>
        <w:rPr>
          <w:rFonts w:cs="Times New Roman"/>
        </w:rPr>
      </w:pPr>
      <w:r w:rsidRPr="00104377">
        <w:rPr>
          <w:rFonts w:cs="Times New Roman"/>
        </w:rPr>
        <w:t>A 2. számú táblázat „A szakmai követelménymodulokhoz rendelt tantárgyak és témakörök óraszáma” megadja a fent meghatározott heti óraszámok alapján a teljes képzési időre vonatkozó óraszámokat az egyes tantárgyak témaköreire vonatkozóan is (szabadsáv nélküli szakmai óraszámok).</w:t>
      </w:r>
    </w:p>
    <w:p w:rsidR="00CB484D" w:rsidRDefault="00CB484D">
      <w:pPr>
        <w:spacing w:after="200" w:line="276" w:lineRule="auto"/>
        <w:jc w:val="left"/>
        <w:rPr>
          <w:rFonts w:cs="Times New Roman"/>
        </w:rPr>
      </w:pPr>
    </w:p>
    <w:p w:rsidR="00CB484D" w:rsidRPr="00CB484D" w:rsidRDefault="00CB484D" w:rsidP="00CB484D">
      <w:pPr>
        <w:spacing w:after="0"/>
        <w:jc w:val="center"/>
        <w:rPr>
          <w:rFonts w:cs="Times New Roman"/>
        </w:rPr>
      </w:pPr>
      <w:r w:rsidRPr="00CB484D">
        <w:rPr>
          <w:rFonts w:cs="Times New Roman"/>
        </w:rPr>
        <w:t>2. számú táblázat</w:t>
      </w:r>
    </w:p>
    <w:p w:rsidR="00420CA2" w:rsidRPr="00CB484D" w:rsidRDefault="00CB484D" w:rsidP="00CB484D">
      <w:pPr>
        <w:spacing w:after="0"/>
        <w:jc w:val="center"/>
        <w:rPr>
          <w:rFonts w:cs="Times New Roman"/>
          <w:b/>
        </w:rPr>
      </w:pPr>
      <w:r w:rsidRPr="00CB484D">
        <w:rPr>
          <w:rFonts w:cs="Times New Roman"/>
          <w:b/>
        </w:rPr>
        <w:t>A szakmai követelménymodulokhoz rendelt tantárgyak és t</w:t>
      </w:r>
      <w:r w:rsidR="00104377">
        <w:rPr>
          <w:rFonts w:cs="Times New Roman"/>
          <w:b/>
        </w:rPr>
        <w:t>émakörök óraszáma</w:t>
      </w:r>
    </w:p>
    <w:p w:rsidR="00420CA2" w:rsidRDefault="00420CA2" w:rsidP="000B5E9D">
      <w:pPr>
        <w:spacing w:after="0"/>
        <w:rPr>
          <w:rFonts w:cs="Times New Roman"/>
        </w:rPr>
      </w:pPr>
    </w:p>
    <w:tbl>
      <w:tblPr>
        <w:tblW w:w="88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40"/>
        <w:gridCol w:w="3760"/>
        <w:gridCol w:w="1660"/>
        <w:gridCol w:w="1660"/>
      </w:tblGrid>
      <w:tr w:rsidR="0067351C" w:rsidRPr="0067351C" w:rsidTr="0067351C">
        <w:trPr>
          <w:trHeight w:val="990"/>
          <w:jc w:val="center"/>
        </w:trPr>
        <w:tc>
          <w:tcPr>
            <w:tcW w:w="1740" w:type="dxa"/>
            <w:vMerge w:val="restart"/>
            <w:shd w:val="clear" w:color="auto" w:fill="auto"/>
            <w:vAlign w:val="center"/>
            <w:hideMark/>
          </w:tcPr>
          <w:p w:rsidR="0067351C" w:rsidRPr="0067351C" w:rsidRDefault="0067351C" w:rsidP="0067351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7351C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Szakmai követelmény-modulok</w:t>
            </w: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67351C" w:rsidRPr="0067351C" w:rsidRDefault="0067351C" w:rsidP="0067351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7351C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Tantárgyak/témakörök</w:t>
            </w:r>
          </w:p>
        </w:tc>
        <w:tc>
          <w:tcPr>
            <w:tcW w:w="1660" w:type="dxa"/>
            <w:shd w:val="clear" w:color="auto" w:fill="auto"/>
            <w:vAlign w:val="center"/>
            <w:hideMark/>
          </w:tcPr>
          <w:p w:rsidR="0067351C" w:rsidRPr="0067351C" w:rsidRDefault="0067351C" w:rsidP="0067351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7351C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Elméleti órák száma</w:t>
            </w:r>
          </w:p>
        </w:tc>
        <w:tc>
          <w:tcPr>
            <w:tcW w:w="1660" w:type="dxa"/>
            <w:shd w:val="clear" w:color="000000" w:fill="F2F2F2"/>
            <w:vAlign w:val="center"/>
            <w:hideMark/>
          </w:tcPr>
          <w:p w:rsidR="0067351C" w:rsidRPr="0067351C" w:rsidRDefault="0067351C" w:rsidP="0067351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7351C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Gyakorlati órák száma</w:t>
            </w:r>
          </w:p>
        </w:tc>
      </w:tr>
      <w:tr w:rsidR="0067351C" w:rsidRPr="0067351C" w:rsidTr="0067351C">
        <w:trPr>
          <w:trHeight w:val="360"/>
          <w:jc w:val="center"/>
        </w:trPr>
        <w:tc>
          <w:tcPr>
            <w:tcW w:w="1740" w:type="dxa"/>
            <w:vMerge/>
            <w:vAlign w:val="center"/>
            <w:hideMark/>
          </w:tcPr>
          <w:p w:rsidR="0067351C" w:rsidRPr="0067351C" w:rsidRDefault="0067351C" w:rsidP="0067351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67351C" w:rsidRPr="0067351C" w:rsidRDefault="0067351C" w:rsidP="0067351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7351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67351C" w:rsidRPr="0067351C" w:rsidRDefault="0067351C" w:rsidP="0067351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7351C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192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67351C" w:rsidRPr="0067351C" w:rsidRDefault="0067351C" w:rsidP="0067351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7351C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312</w:t>
            </w:r>
          </w:p>
        </w:tc>
      </w:tr>
      <w:tr w:rsidR="0067351C" w:rsidRPr="0067351C" w:rsidTr="0067351C">
        <w:trPr>
          <w:trHeight w:val="360"/>
          <w:jc w:val="center"/>
        </w:trPr>
        <w:tc>
          <w:tcPr>
            <w:tcW w:w="1740" w:type="dxa"/>
            <w:vMerge/>
            <w:vAlign w:val="center"/>
            <w:hideMark/>
          </w:tcPr>
          <w:p w:rsidR="0067351C" w:rsidRPr="0067351C" w:rsidRDefault="0067351C" w:rsidP="0067351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67351C" w:rsidRPr="0067351C" w:rsidRDefault="0067351C" w:rsidP="0067351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7351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3320" w:type="dxa"/>
            <w:gridSpan w:val="2"/>
            <w:shd w:val="clear" w:color="auto" w:fill="auto"/>
            <w:noWrap/>
            <w:vAlign w:val="center"/>
            <w:hideMark/>
          </w:tcPr>
          <w:p w:rsidR="0067351C" w:rsidRPr="0067351C" w:rsidRDefault="0067351C" w:rsidP="0067351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7351C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504</w:t>
            </w:r>
          </w:p>
        </w:tc>
      </w:tr>
      <w:tr w:rsidR="0067351C" w:rsidRPr="0067351C" w:rsidTr="0067351C">
        <w:trPr>
          <w:trHeight w:val="255"/>
          <w:jc w:val="center"/>
        </w:trPr>
        <w:tc>
          <w:tcPr>
            <w:tcW w:w="1740" w:type="dxa"/>
            <w:vMerge w:val="restart"/>
            <w:shd w:val="clear" w:color="auto" w:fill="auto"/>
            <w:textDirection w:val="btLr"/>
            <w:vAlign w:val="center"/>
            <w:hideMark/>
          </w:tcPr>
          <w:p w:rsidR="0067351C" w:rsidRPr="0067351C" w:rsidRDefault="0067351C" w:rsidP="0067351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7351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11628-16 Webfejlesztés II.</w:t>
            </w: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67351C" w:rsidRPr="0067351C" w:rsidRDefault="0067351C" w:rsidP="0067351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7351C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Webfejlesztés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67351C" w:rsidRPr="0067351C" w:rsidRDefault="0067351C" w:rsidP="0067351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7351C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192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67351C" w:rsidRPr="0067351C" w:rsidRDefault="0067351C" w:rsidP="0067351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7351C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</w:tr>
      <w:tr w:rsidR="0067351C" w:rsidRPr="0067351C" w:rsidTr="0067351C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67351C" w:rsidRPr="0067351C" w:rsidRDefault="0067351C" w:rsidP="0067351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67351C" w:rsidRPr="0067351C" w:rsidRDefault="0067351C" w:rsidP="0067351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7351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Java programozási nyelv alapjai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67351C" w:rsidRPr="0067351C" w:rsidRDefault="0067351C" w:rsidP="0067351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7351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67351C" w:rsidRPr="0067351C" w:rsidRDefault="0067351C" w:rsidP="0067351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7351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7351C" w:rsidRPr="0067351C" w:rsidTr="0067351C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67351C" w:rsidRPr="0067351C" w:rsidRDefault="0067351C" w:rsidP="0067351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67351C" w:rsidRPr="0067351C" w:rsidRDefault="0067351C" w:rsidP="0067351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7351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Java alapú (J2EE) webfejlesztés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67351C" w:rsidRPr="0067351C" w:rsidRDefault="0067351C" w:rsidP="0067351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7351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67351C" w:rsidRPr="0067351C" w:rsidRDefault="0067351C" w:rsidP="0067351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7351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7351C" w:rsidRPr="0067351C" w:rsidTr="0067351C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67351C" w:rsidRPr="0067351C" w:rsidRDefault="0067351C" w:rsidP="0067351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67351C" w:rsidRPr="0067351C" w:rsidRDefault="0067351C" w:rsidP="0067351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7351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MEAN alapú webfejlesztés eszközei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67351C" w:rsidRPr="0067351C" w:rsidRDefault="0067351C" w:rsidP="0067351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7351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67351C" w:rsidRPr="0067351C" w:rsidRDefault="0067351C" w:rsidP="0067351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7351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7351C" w:rsidRPr="0067351C" w:rsidTr="0067351C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67351C" w:rsidRPr="0067351C" w:rsidRDefault="0067351C" w:rsidP="0067351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67351C" w:rsidRPr="0067351C" w:rsidRDefault="0067351C" w:rsidP="0067351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7351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CMS rendszerek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67351C" w:rsidRPr="0067351C" w:rsidRDefault="0067351C" w:rsidP="0067351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7351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67351C" w:rsidRPr="0067351C" w:rsidRDefault="0067351C" w:rsidP="0067351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7351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7351C" w:rsidRPr="0067351C" w:rsidTr="0067351C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:rsidR="0067351C" w:rsidRPr="0067351C" w:rsidRDefault="0067351C" w:rsidP="0067351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67351C" w:rsidRPr="0067351C" w:rsidRDefault="0067351C" w:rsidP="0067351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7351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ASP.NET Web Forms alkalmazások fejlesztése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67351C" w:rsidRPr="0067351C" w:rsidRDefault="0067351C" w:rsidP="0067351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7351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67351C" w:rsidRPr="0067351C" w:rsidRDefault="0067351C" w:rsidP="0067351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7351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7351C" w:rsidRPr="0067351C" w:rsidTr="0067351C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67351C" w:rsidRPr="0067351C" w:rsidRDefault="0067351C" w:rsidP="0067351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67351C" w:rsidRPr="0067351C" w:rsidRDefault="0067351C" w:rsidP="0067351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7351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Agilis szoftverfejlesztés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67351C" w:rsidRPr="0067351C" w:rsidRDefault="0067351C" w:rsidP="0067351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7351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67351C" w:rsidRPr="0067351C" w:rsidRDefault="0067351C" w:rsidP="0067351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7351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7351C" w:rsidRPr="0067351C" w:rsidTr="0067351C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67351C" w:rsidRPr="0067351C" w:rsidRDefault="0067351C" w:rsidP="0067351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67351C" w:rsidRPr="0067351C" w:rsidRDefault="0067351C" w:rsidP="0067351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7351C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Webfejlesztés gyakorlata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67351C" w:rsidRPr="0067351C" w:rsidRDefault="0067351C" w:rsidP="0067351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7351C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67351C" w:rsidRPr="0067351C" w:rsidRDefault="0067351C" w:rsidP="0067351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7351C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312</w:t>
            </w:r>
          </w:p>
        </w:tc>
      </w:tr>
      <w:tr w:rsidR="0067351C" w:rsidRPr="0067351C" w:rsidTr="0067351C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67351C" w:rsidRPr="0067351C" w:rsidRDefault="0067351C" w:rsidP="0067351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67351C" w:rsidRPr="0067351C" w:rsidRDefault="0067351C" w:rsidP="0067351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7351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Java programozási nyelv alapjai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67351C" w:rsidRPr="0067351C" w:rsidRDefault="0067351C" w:rsidP="0067351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7351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67351C" w:rsidRPr="0067351C" w:rsidRDefault="0067351C" w:rsidP="0067351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7351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56</w:t>
            </w:r>
          </w:p>
        </w:tc>
      </w:tr>
      <w:tr w:rsidR="0067351C" w:rsidRPr="0067351C" w:rsidTr="0067351C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67351C" w:rsidRPr="0067351C" w:rsidRDefault="0067351C" w:rsidP="0067351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67351C" w:rsidRPr="0067351C" w:rsidRDefault="0067351C" w:rsidP="0067351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7351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Java alapú (J2EE) webfejlesztés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67351C" w:rsidRPr="0067351C" w:rsidRDefault="0067351C" w:rsidP="0067351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7351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67351C" w:rsidRPr="0067351C" w:rsidRDefault="0067351C" w:rsidP="0067351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7351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56</w:t>
            </w:r>
          </w:p>
        </w:tc>
      </w:tr>
      <w:tr w:rsidR="0067351C" w:rsidRPr="0067351C" w:rsidTr="0067351C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67351C" w:rsidRPr="0067351C" w:rsidRDefault="0067351C" w:rsidP="0067351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67351C" w:rsidRPr="0067351C" w:rsidRDefault="0067351C" w:rsidP="0067351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7351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MEAN alapú webfejlesztés eszközei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67351C" w:rsidRPr="0067351C" w:rsidRDefault="0067351C" w:rsidP="0067351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7351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67351C" w:rsidRPr="0067351C" w:rsidRDefault="0067351C" w:rsidP="0067351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7351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56</w:t>
            </w:r>
          </w:p>
        </w:tc>
      </w:tr>
      <w:tr w:rsidR="0067351C" w:rsidRPr="0067351C" w:rsidTr="0067351C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67351C" w:rsidRPr="0067351C" w:rsidRDefault="0067351C" w:rsidP="0067351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67351C" w:rsidRPr="0067351C" w:rsidRDefault="0067351C" w:rsidP="0067351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7351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CMS rendszerek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67351C" w:rsidRPr="0067351C" w:rsidRDefault="0067351C" w:rsidP="0067351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7351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67351C" w:rsidRPr="0067351C" w:rsidRDefault="0067351C" w:rsidP="0067351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7351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48</w:t>
            </w:r>
          </w:p>
        </w:tc>
      </w:tr>
      <w:tr w:rsidR="0067351C" w:rsidRPr="0067351C" w:rsidTr="0067351C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:rsidR="0067351C" w:rsidRPr="0067351C" w:rsidRDefault="0067351C" w:rsidP="0067351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67351C" w:rsidRPr="0067351C" w:rsidRDefault="0067351C" w:rsidP="0067351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7351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ASP.NET Web Forms alkalmazások fejlesztése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67351C" w:rsidRPr="0067351C" w:rsidRDefault="0067351C" w:rsidP="0067351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7351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67351C" w:rsidRPr="0067351C" w:rsidRDefault="0067351C" w:rsidP="0067351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7351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48</w:t>
            </w:r>
          </w:p>
        </w:tc>
      </w:tr>
      <w:tr w:rsidR="0067351C" w:rsidRPr="0067351C" w:rsidTr="0067351C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67351C" w:rsidRPr="0067351C" w:rsidRDefault="0067351C" w:rsidP="0067351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67351C" w:rsidRPr="0067351C" w:rsidRDefault="0067351C" w:rsidP="0067351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7351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Agilis szoftverfejlesztés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67351C" w:rsidRPr="0067351C" w:rsidRDefault="0067351C" w:rsidP="0067351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7351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67351C" w:rsidRPr="0067351C" w:rsidRDefault="0067351C" w:rsidP="0067351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7351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48</w:t>
            </w:r>
          </w:p>
        </w:tc>
      </w:tr>
    </w:tbl>
    <w:p w:rsidR="0067351C" w:rsidRDefault="0067351C" w:rsidP="000B5E9D">
      <w:pPr>
        <w:spacing w:after="0"/>
        <w:rPr>
          <w:rFonts w:cs="Times New Roman"/>
        </w:rPr>
      </w:pPr>
    </w:p>
    <w:p w:rsidR="0067351C" w:rsidRDefault="0067351C" w:rsidP="000B5E9D">
      <w:pPr>
        <w:spacing w:after="0"/>
        <w:rPr>
          <w:rFonts w:cs="Times New Roman"/>
        </w:rPr>
      </w:pPr>
    </w:p>
    <w:p w:rsidR="00420CA2" w:rsidRDefault="00420CA2" w:rsidP="000B5E9D">
      <w:pPr>
        <w:spacing w:after="0"/>
        <w:rPr>
          <w:rFonts w:cs="Times New Roman"/>
        </w:rPr>
      </w:pPr>
      <w:bookmarkStart w:id="1" w:name="_MON_1524117784"/>
      <w:bookmarkStart w:id="2" w:name="_MON_1525595593"/>
      <w:bookmarkEnd w:id="1"/>
      <w:bookmarkEnd w:id="2"/>
    </w:p>
    <w:p w:rsidR="004F6765" w:rsidRDefault="004F6765" w:rsidP="000B5E9D">
      <w:pPr>
        <w:spacing w:after="0"/>
        <w:rPr>
          <w:rFonts w:cs="Times New Roman"/>
        </w:rPr>
      </w:pPr>
    </w:p>
    <w:p w:rsidR="008419D5" w:rsidRPr="008419D5" w:rsidRDefault="008419D5" w:rsidP="008419D5">
      <w:pPr>
        <w:spacing w:after="0"/>
        <w:rPr>
          <w:rFonts w:cs="Times New Roman"/>
        </w:rPr>
      </w:pPr>
      <w:r w:rsidRPr="008419D5">
        <w:rPr>
          <w:rFonts w:cs="Times New Roman"/>
        </w:rPr>
        <w:t>A szakképzésről szóló 2011. évi CLXXXVII. törvény 8.§ (5) bekezdésének megfelelően a táblázatban a nappali rendszerű oktatásra meghatározott tanulói kötelező szakmai elméleti és gyakorlati óraszám legalább 90%-a felosztásra került.</w:t>
      </w:r>
    </w:p>
    <w:p w:rsidR="008419D5" w:rsidRPr="008419D5" w:rsidRDefault="008419D5" w:rsidP="008419D5">
      <w:pPr>
        <w:spacing w:after="0"/>
        <w:rPr>
          <w:rFonts w:cs="Times New Roman"/>
        </w:rPr>
      </w:pPr>
      <w:r w:rsidRPr="008419D5">
        <w:rPr>
          <w:rFonts w:cs="Times New Roman"/>
        </w:rPr>
        <w:lastRenderedPageBreak/>
        <w:t>A szakmai és vizsgakövetelményben a szakképesítésre meghatározott elmélet/gyakorlat arányának a teljes képzési idő során kell teljesülnie.</w:t>
      </w:r>
    </w:p>
    <w:p w:rsidR="001A7777" w:rsidRDefault="008419D5" w:rsidP="008419D5">
      <w:pPr>
        <w:spacing w:after="0"/>
        <w:rPr>
          <w:rFonts w:cs="Times New Roman"/>
        </w:rPr>
      </w:pPr>
      <w:r w:rsidRPr="008419D5">
        <w:rPr>
          <w:rFonts w:cs="Times New Roman"/>
        </w:rPr>
        <w:t xml:space="preserve">A tantárgyakra meghatározott időkeret kötelező érvényű, </w:t>
      </w:r>
      <w:r w:rsidRPr="008419D5">
        <w:rPr>
          <w:rFonts w:cs="Times New Roman"/>
          <w:i/>
        </w:rPr>
        <w:t>a</w:t>
      </w:r>
      <w:r w:rsidRPr="008419D5">
        <w:rPr>
          <w:rFonts w:cs="Times New Roman"/>
        </w:rPr>
        <w:t xml:space="preserve"> </w:t>
      </w:r>
      <w:r w:rsidRPr="008419D5">
        <w:rPr>
          <w:rFonts w:cs="Times New Roman"/>
          <w:i/>
        </w:rPr>
        <w:t>témakörökre kialakított óraszám pedig ajánlás</w:t>
      </w:r>
      <w:r w:rsidRPr="008419D5">
        <w:rPr>
          <w:rFonts w:cs="Times New Roman"/>
        </w:rPr>
        <w:t>.</w:t>
      </w:r>
    </w:p>
    <w:p w:rsidR="008419D5" w:rsidRDefault="008419D5" w:rsidP="000A21B7">
      <w:pPr>
        <w:spacing w:after="0"/>
        <w:rPr>
          <w:rFonts w:cs="Times New Roman"/>
        </w:rPr>
        <w:sectPr w:rsidR="008419D5" w:rsidSect="00104377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B64FCB" w:rsidRPr="00D52C63" w:rsidRDefault="00B64FCB" w:rsidP="00B64FCB">
      <w:pPr>
        <w:rPr>
          <w:rFonts w:cs="Times New Roman"/>
        </w:rPr>
      </w:pPr>
    </w:p>
    <w:p w:rsidR="00B64FCB" w:rsidRPr="00D52C63" w:rsidRDefault="00B64FCB" w:rsidP="00B64FCB">
      <w:pPr>
        <w:spacing w:before="2880"/>
        <w:jc w:val="center"/>
        <w:rPr>
          <w:rFonts w:cs="Times New Roman"/>
          <w:b/>
          <w:sz w:val="36"/>
        </w:rPr>
      </w:pPr>
      <w:r w:rsidRPr="00D52C63">
        <w:rPr>
          <w:rFonts w:cs="Times New Roman"/>
          <w:b/>
          <w:sz w:val="36"/>
        </w:rPr>
        <w:t>A</w:t>
      </w:r>
    </w:p>
    <w:p w:rsidR="00B64FCB" w:rsidRPr="00D52C63" w:rsidRDefault="00FB18B9" w:rsidP="00B64FCB">
      <w:pPr>
        <w:spacing w:after="480"/>
        <w:jc w:val="center"/>
        <w:rPr>
          <w:rFonts w:cs="Times New Roman"/>
          <w:b/>
          <w:sz w:val="36"/>
        </w:rPr>
      </w:pPr>
      <w:bookmarkStart w:id="3" w:name="OLE_LINK1"/>
      <w:bookmarkStart w:id="4" w:name="OLE_LINK3"/>
      <w:bookmarkStart w:id="5" w:name="OLE_LINK4"/>
      <w:r w:rsidRPr="00965DB8">
        <w:rPr>
          <w:rFonts w:cs="Times New Roman"/>
          <w:b/>
          <w:sz w:val="36"/>
        </w:rPr>
        <w:t>1</w:t>
      </w:r>
      <w:r w:rsidR="004E73C3" w:rsidRPr="00965DB8">
        <w:rPr>
          <w:rFonts w:cs="Times New Roman"/>
          <w:b/>
          <w:sz w:val="36"/>
        </w:rPr>
        <w:t>1628</w:t>
      </w:r>
      <w:r w:rsidR="00B64FCB" w:rsidRPr="00965DB8">
        <w:rPr>
          <w:rFonts w:cs="Times New Roman"/>
          <w:b/>
          <w:sz w:val="36"/>
        </w:rPr>
        <w:t>-</w:t>
      </w:r>
      <w:bookmarkEnd w:id="3"/>
      <w:bookmarkEnd w:id="4"/>
      <w:bookmarkEnd w:id="5"/>
      <w:r>
        <w:rPr>
          <w:rFonts w:cs="Times New Roman"/>
          <w:b/>
          <w:sz w:val="36"/>
        </w:rPr>
        <w:t>16</w:t>
      </w:r>
      <w:r w:rsidR="00B64FCB" w:rsidRPr="00D52C63">
        <w:rPr>
          <w:rFonts w:cs="Times New Roman"/>
          <w:b/>
          <w:sz w:val="36"/>
        </w:rPr>
        <w:t xml:space="preserve"> azonosító számú</w:t>
      </w:r>
    </w:p>
    <w:p w:rsidR="00B64FCB" w:rsidRPr="00D52C63" w:rsidRDefault="004E73C3" w:rsidP="00B64FCB">
      <w:pPr>
        <w:jc w:val="center"/>
        <w:rPr>
          <w:rFonts w:cs="Times New Roman"/>
          <w:b/>
          <w:sz w:val="36"/>
        </w:rPr>
      </w:pPr>
      <w:r>
        <w:rPr>
          <w:rFonts w:cs="Times New Roman"/>
          <w:b/>
          <w:sz w:val="36"/>
        </w:rPr>
        <w:t>Webfejlesztés II.</w:t>
      </w:r>
    </w:p>
    <w:p w:rsidR="00B64FCB" w:rsidRPr="00D52C63" w:rsidRDefault="00B64FCB" w:rsidP="00B64FCB">
      <w:pPr>
        <w:jc w:val="center"/>
        <w:rPr>
          <w:rFonts w:cs="Times New Roman"/>
          <w:b/>
          <w:sz w:val="36"/>
        </w:rPr>
      </w:pPr>
      <w:r w:rsidRPr="00D52C63">
        <w:rPr>
          <w:rFonts w:cs="Times New Roman"/>
          <w:b/>
          <w:sz w:val="36"/>
        </w:rPr>
        <w:t>megnevezésű</w:t>
      </w:r>
    </w:p>
    <w:p w:rsidR="00B64FCB" w:rsidRPr="00D52C63" w:rsidRDefault="00B64FCB" w:rsidP="00B64FCB">
      <w:pPr>
        <w:spacing w:before="480" w:after="480"/>
        <w:jc w:val="center"/>
        <w:rPr>
          <w:rFonts w:cs="Times New Roman"/>
          <w:b/>
          <w:sz w:val="36"/>
        </w:rPr>
      </w:pPr>
      <w:r w:rsidRPr="00D52C63">
        <w:rPr>
          <w:rFonts w:cs="Times New Roman"/>
          <w:b/>
          <w:sz w:val="36"/>
        </w:rPr>
        <w:t>szakmai követelménymodul</w:t>
      </w:r>
    </w:p>
    <w:p w:rsidR="00B64FCB" w:rsidRPr="00D52C63" w:rsidRDefault="00B64FCB" w:rsidP="00B64FCB">
      <w:pPr>
        <w:jc w:val="center"/>
        <w:rPr>
          <w:rFonts w:cs="Times New Roman"/>
          <w:b/>
          <w:sz w:val="36"/>
        </w:rPr>
      </w:pPr>
      <w:r w:rsidRPr="00D52C63">
        <w:rPr>
          <w:rFonts w:cs="Times New Roman"/>
          <w:b/>
          <w:sz w:val="36"/>
        </w:rPr>
        <w:t>tantárgyai, témakörei</w:t>
      </w:r>
    </w:p>
    <w:p w:rsidR="00B64FCB" w:rsidRPr="00D52C63" w:rsidRDefault="00B64FCB" w:rsidP="00B64FCB">
      <w:pPr>
        <w:spacing w:after="200" w:line="276" w:lineRule="auto"/>
        <w:jc w:val="left"/>
        <w:rPr>
          <w:rFonts w:cs="Times New Roman"/>
        </w:rPr>
      </w:pPr>
      <w:r w:rsidRPr="00D52C63">
        <w:rPr>
          <w:rFonts w:cs="Times New Roman"/>
        </w:rPr>
        <w:br w:type="page"/>
      </w:r>
    </w:p>
    <w:p w:rsidR="00B64FCB" w:rsidRDefault="00B64FCB" w:rsidP="00B64FCB">
      <w:pPr>
        <w:rPr>
          <w:rFonts w:cs="Times New Roman"/>
        </w:rPr>
      </w:pPr>
      <w:r w:rsidRPr="00D52C63">
        <w:rPr>
          <w:rFonts w:cs="Times New Roman"/>
        </w:rPr>
        <w:lastRenderedPageBreak/>
        <w:t xml:space="preserve">A </w:t>
      </w:r>
      <w:r w:rsidR="00FB18B9">
        <w:rPr>
          <w:rFonts w:cs="Times New Roman"/>
        </w:rPr>
        <w:t>1</w:t>
      </w:r>
      <w:r w:rsidR="004E73C3">
        <w:rPr>
          <w:rFonts w:cs="Times New Roman"/>
        </w:rPr>
        <w:t>1628</w:t>
      </w:r>
      <w:r w:rsidRPr="00D26A67">
        <w:rPr>
          <w:rFonts w:cs="Times New Roman"/>
        </w:rPr>
        <w:t>-</w:t>
      </w:r>
      <w:r w:rsidR="00FB18B9">
        <w:rPr>
          <w:rFonts w:cs="Times New Roman"/>
        </w:rPr>
        <w:t>16</w:t>
      </w:r>
      <w:r w:rsidRPr="00D52C63">
        <w:rPr>
          <w:rFonts w:cs="Times New Roman"/>
        </w:rPr>
        <w:t xml:space="preserve"> azonosító számú </w:t>
      </w:r>
      <w:r w:rsidR="004E73C3">
        <w:rPr>
          <w:rFonts w:cs="Times New Roman"/>
        </w:rPr>
        <w:t>Web</w:t>
      </w:r>
      <w:r w:rsidR="00FB18B9">
        <w:rPr>
          <w:rFonts w:cs="Times New Roman"/>
        </w:rPr>
        <w:t>fejlesztés</w:t>
      </w:r>
      <w:r w:rsidR="004E73C3">
        <w:rPr>
          <w:rFonts w:cs="Times New Roman"/>
        </w:rPr>
        <w:t xml:space="preserve"> II.</w:t>
      </w:r>
      <w:r>
        <w:rPr>
          <w:rFonts w:cs="Times New Roman"/>
        </w:rPr>
        <w:t xml:space="preserve"> </w:t>
      </w:r>
      <w:r w:rsidRPr="00D52C63">
        <w:rPr>
          <w:rFonts w:cs="Times New Roman"/>
        </w:rPr>
        <w:t>megnevezésű szakmai követelménymodulhoz tartozó tantárgyak és témakörök oktatása során fejlesztendő kompetenciák</w:t>
      </w:r>
    </w:p>
    <w:tbl>
      <w:tblPr>
        <w:tblW w:w="53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980"/>
        <w:gridCol w:w="700"/>
        <w:gridCol w:w="700"/>
      </w:tblGrid>
      <w:tr w:rsidR="00D819F0" w:rsidRPr="00D819F0" w:rsidTr="00D819F0">
        <w:trPr>
          <w:trHeight w:val="17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textDirection w:val="btLr"/>
            <w:vAlign w:val="bottom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Webfejleszés</w:t>
            </w:r>
          </w:p>
        </w:tc>
        <w:tc>
          <w:tcPr>
            <w:tcW w:w="700" w:type="dxa"/>
            <w:shd w:val="clear" w:color="auto" w:fill="auto"/>
            <w:textDirection w:val="btLr"/>
            <w:vAlign w:val="bottom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Webfejlesztés gyakorlata</w:t>
            </w:r>
          </w:p>
        </w:tc>
      </w:tr>
      <w:tr w:rsidR="00D819F0" w:rsidRPr="00D819F0" w:rsidTr="00D819F0">
        <w:trPr>
          <w:trHeight w:val="300"/>
          <w:jc w:val="center"/>
        </w:trPr>
        <w:tc>
          <w:tcPr>
            <w:tcW w:w="5380" w:type="dxa"/>
            <w:gridSpan w:val="3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FELADATOK</w:t>
            </w:r>
          </w:p>
        </w:tc>
      </w:tr>
      <w:tr w:rsidR="00D819F0" w:rsidRPr="00D819F0" w:rsidTr="00D819F0">
        <w:trPr>
          <w:trHeight w:val="76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Kiválasztja a tervezett fejlesztéshez szükséges internet/intranet technológiát az elterjedt hálózati szabványok, protokollok ismeretében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819F0" w:rsidRPr="00D819F0" w:rsidTr="00D819F0">
        <w:trPr>
          <w:trHeight w:val="102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Meghatározza a forrásanyagok (szöveg, hang, mozgó- és állókép, grafika) előállításához és szerkesztéséhez szükséges szoftvereszközök paramétereit és szolgáltatásait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819F0" w:rsidRPr="00D819F0" w:rsidTr="00D819F0">
        <w:trPr>
          <w:trHeight w:val="229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Kiválasztja azokat az elemeket, amelyekkel kapcsolatban szerzői jogi teendők merülnek fel, kikeresi és értelmezni a szerzői joggal kapcsolatos hatályos jogszabályokat Meghatározza az internetes alkalmazások előállításához szükséges kliens oldali és szerver oldali fejlesztő eszközök, objektumorientált rendszerek paramétereit és szolgáltatásait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819F0" w:rsidRPr="00D819F0" w:rsidTr="00D819F0">
        <w:trPr>
          <w:trHeight w:val="76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Meghatározza a célközönséget, elemzi a követelményeket, megfogalmazza a fejlesztési célkitűzést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819F0" w:rsidRPr="00D819F0" w:rsidTr="00D819F0">
        <w:trPr>
          <w:trHeight w:val="127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Adatmodellt tervez hagyományos módon, vagy egy erre a célra alkalmas szoftverrel Internetes multimédia rendszerhez forgatókönyvet (látványtervet, oldaltervet, navigációs rendszert) készít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819F0" w:rsidRPr="00D819F0" w:rsidTr="00D819F0">
        <w:trPr>
          <w:trHeight w:val="102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Rendszerspecifikációt készít, meghatározza a fejlesztéshez és futtatáshoz szükséges szoftver és hardver környezetet, a biztonsági szempontok figyelembevételével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819F0" w:rsidRPr="00D819F0" w:rsidTr="00D819F0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követelmények pontosításához prototípust fejleszt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819F0" w:rsidRPr="00D819F0" w:rsidTr="00D819F0">
        <w:trPr>
          <w:trHeight w:val="127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Adatmodell alapján alkalmas szoftverrel létrehozza az adatbázist és feltölti adatokkal Korszerű integrált fejlesztő környezetben létrehozza és egyenként teszteli az alkalmazás moduljait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819F0" w:rsidRPr="00D819F0" w:rsidTr="00D819F0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forrásanyagokból kliensoldali fejlesztő eszközökkel fejleszt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819F0" w:rsidRPr="00D819F0" w:rsidTr="00D819F0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Szerveroldali fejlesztő eszközzel fejleszt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819F0" w:rsidRPr="00D819F0" w:rsidTr="00D819F0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JavaScript keretrendszerek segítségével interaktivitás ad a weboldalakhoz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819F0" w:rsidRPr="00D819F0" w:rsidTr="00D819F0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Eltérő eszközökhöz (megjelenítőkhöz) alkalmazkodó (Responsive) webdesignt készít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819F0" w:rsidRPr="00D819F0" w:rsidTr="00D819F0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lastRenderedPageBreak/>
              <w:t>Rendszerré integrálja és optimalizálja a modulokat és forrásanyagokat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819F0" w:rsidRPr="00D819F0" w:rsidTr="00D819F0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Telepíti és beüzemeli az alkalmazást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819F0" w:rsidRPr="00D819F0" w:rsidTr="00D819F0">
        <w:trPr>
          <w:trHeight w:val="102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Tesztelési tervet készít, részt vesz a tesztüzemeltetésben, tesztelési dokumentációt készít, értékeli a tesztelés eredményét, végrehajtja, dokumentálja a módosításokat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819F0" w:rsidRPr="00D819F0" w:rsidTr="00D819F0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Rendszertesztelést végez (integrációs, kiadás, teljesítmény)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819F0" w:rsidRPr="00D819F0" w:rsidTr="00D819F0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Felhasználói dokumentációt készít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819F0" w:rsidRPr="00D819F0" w:rsidTr="00D819F0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Létrehozza a telepítő készletet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819F0" w:rsidRPr="00D819F0" w:rsidTr="00D819F0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Részt vesz a rendszer bevezetésében, betanításában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819F0" w:rsidRPr="00D819F0" w:rsidTr="00D819F0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Keresőoptimalizálási módszereket alkalmaz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819F0" w:rsidRPr="00D819F0" w:rsidTr="00D819F0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MVC elvű web alkalmazásokat készít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819F0" w:rsidRPr="00D819F0" w:rsidTr="00D819F0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Csoportmunkát támogató eszközöket és módszereket alkalmaz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819F0" w:rsidRPr="00D819F0" w:rsidTr="00D819F0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Angol nyelvű szakmai szöveget értelmez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819F0" w:rsidRPr="00D819F0" w:rsidTr="00D819F0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Betartja a munka-, baleset-, tűz- és környezetvédelmi előírásokat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819F0" w:rsidRPr="00D819F0" w:rsidTr="00D819F0">
        <w:trPr>
          <w:trHeight w:val="300"/>
          <w:jc w:val="center"/>
        </w:trPr>
        <w:tc>
          <w:tcPr>
            <w:tcW w:w="5380" w:type="dxa"/>
            <w:gridSpan w:val="3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ISMERETEK</w:t>
            </w:r>
          </w:p>
        </w:tc>
      </w:tr>
      <w:tr w:rsidR="00D819F0" w:rsidRPr="00D819F0" w:rsidTr="00D819F0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Rendszertervezési módszerek, programfejlesztési módszertanok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819F0" w:rsidRPr="00D819F0" w:rsidTr="00D819F0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CASE rendszerek alkalmazása, prototípus fejlesztés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819F0" w:rsidRPr="00D819F0" w:rsidTr="00D819F0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Vonatkozó szerzői jogi szabályok megfelelő használata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819F0" w:rsidRPr="00D819F0" w:rsidTr="00D819F0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Internetes alkalmazások tervezése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819F0" w:rsidRPr="00D819F0" w:rsidTr="00D819F0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Webalkalmazások tervezésének ergonómiai és esztétikai szempontjai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819F0" w:rsidRPr="00D819F0" w:rsidTr="00D819F0">
        <w:trPr>
          <w:trHeight w:val="76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Szoftverfejlesztési környezet kialakítása, webalkalmazások futtatási környezetének tervezése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819F0" w:rsidRPr="00D819F0" w:rsidTr="00D819F0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Webalkalmazások forrásanyagainak előállítása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819F0" w:rsidRPr="00D819F0" w:rsidTr="00D819F0">
        <w:trPr>
          <w:trHeight w:val="76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Online adatbázisok létrehozása, adatbázisszerver-rendszerek (MySQL, MS SQL Szerver)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819F0" w:rsidRPr="00D819F0" w:rsidTr="00D819F0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Objektumorientált programnyelvek (C#, C++, Java, Python)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819F0" w:rsidRPr="00D819F0" w:rsidTr="00D819F0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Kliensoldali szkriptnyelvek, alkalmazások (JavaScript, TypeScript)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819F0" w:rsidRPr="00D819F0" w:rsidTr="00D819F0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Webszerverek telepítése és konfigurálása (Apache Webszerver, MS IIS)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819F0" w:rsidRPr="00D819F0" w:rsidTr="00D819F0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JavaScript keretrendszerek (JQuery, Angular.js, Node.js)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819F0" w:rsidRPr="00D819F0" w:rsidTr="00D819F0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Bootstrap keretrendszer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819F0" w:rsidRPr="00D819F0" w:rsidTr="00D819F0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Szerveroldali programozási nyelv haladó ismerete (pl.: ASP.NET/C#, JEE/Java, PHP)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819F0" w:rsidRPr="00D819F0" w:rsidTr="00D819F0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HTML5, CSS3, JSON, XML haladó ismeretek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819F0" w:rsidRPr="00D819F0" w:rsidTr="00D819F0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MVC (Model-View-Controller) architektúra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819F0" w:rsidRPr="00D819F0" w:rsidTr="00D819F0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AJAX webfejlesztési technika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819F0" w:rsidRPr="00D819F0" w:rsidTr="00D819F0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Tartalommenedzsment-rendszerek (CMS) vagy PHP keretrendszerek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819F0" w:rsidRPr="00D819F0" w:rsidTr="00D819F0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lastRenderedPageBreak/>
              <w:t>Adatbiztonsági alapok, authentikációs alapok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819F0" w:rsidRPr="00D819F0" w:rsidTr="00D819F0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Web services, REST és SOAP haladó ismeretek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819F0" w:rsidRPr="00D819F0" w:rsidTr="00D819F0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Keresőoptimalizálási módszerek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819F0" w:rsidRPr="00D819F0" w:rsidTr="00D819F0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Hibakeresés, hibajavítás, teljesítmény-optimalizáció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819F0" w:rsidRPr="00D819F0" w:rsidTr="00D819F0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Rendszertesztelés (integráció, kiadás, teljesítmény)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819F0" w:rsidRPr="00D819F0" w:rsidTr="00D819F0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Webes rendszerek integrációját támogató fejlesztőkörnyezetek tudása (.Net vagy JEE)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819F0" w:rsidRPr="00D819F0" w:rsidTr="00D819F0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Felhasználói dokumentáció fejlesztése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819F0" w:rsidRPr="00D819F0" w:rsidTr="00D819F0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Üzemeltethetőség, változáskezelési alapok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819F0" w:rsidRPr="00D819F0" w:rsidTr="00D819F0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Csoportmunkát támogató eszközök és módszerek ismerete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819F0" w:rsidRPr="00D819F0" w:rsidTr="00D819F0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Angol nyelvű szakmai kifejezések használata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819F0" w:rsidRPr="00D819F0" w:rsidTr="00D819F0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Munka-, baleset-, tűz- és környezetvédelmi előírások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819F0" w:rsidRPr="00D819F0" w:rsidTr="00D819F0">
        <w:trPr>
          <w:trHeight w:val="300"/>
          <w:jc w:val="center"/>
        </w:trPr>
        <w:tc>
          <w:tcPr>
            <w:tcW w:w="5380" w:type="dxa"/>
            <w:gridSpan w:val="3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KÉSZSÉGEK</w:t>
            </w:r>
          </w:p>
        </w:tc>
      </w:tr>
      <w:tr w:rsidR="00D819F0" w:rsidRPr="00D819F0" w:rsidTr="00D819F0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gyűjtése és elemzése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819F0" w:rsidRPr="00D819F0" w:rsidTr="00D819F0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Webalkalmazások forrásanyagainak előállítása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819F0" w:rsidRPr="00D819F0" w:rsidTr="00D819F0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Szoftverfejlesztő környezet használata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819F0" w:rsidRPr="00D819F0" w:rsidTr="00D819F0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Integrált fejlesztői keretrendszert használata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819F0" w:rsidRPr="00D819F0" w:rsidTr="00D819F0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Angol nyelvű, olvasott szakmai szöveg megértése 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819F0" w:rsidRPr="00D819F0" w:rsidTr="00D819F0">
        <w:trPr>
          <w:trHeight w:val="300"/>
          <w:jc w:val="center"/>
        </w:trPr>
        <w:tc>
          <w:tcPr>
            <w:tcW w:w="5380" w:type="dxa"/>
            <w:gridSpan w:val="3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D819F0" w:rsidRPr="00D819F0" w:rsidTr="00D819F0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Fejlődőképesség, önfejlesztés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819F0" w:rsidRPr="00D819F0" w:rsidTr="00D819F0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Kommunikatív készség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819F0" w:rsidRPr="00D819F0" w:rsidTr="00D819F0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Pontosság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819F0" w:rsidRPr="00D819F0" w:rsidTr="00D819F0">
        <w:trPr>
          <w:trHeight w:val="300"/>
          <w:jc w:val="center"/>
        </w:trPr>
        <w:tc>
          <w:tcPr>
            <w:tcW w:w="5380" w:type="dxa"/>
            <w:gridSpan w:val="3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D819F0" w:rsidRPr="00D819F0" w:rsidTr="00D819F0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Kapcsolatteremtő készség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819F0" w:rsidRPr="00D819F0" w:rsidTr="00D819F0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Kezdeményezőkészség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819F0" w:rsidRPr="00D819F0" w:rsidTr="00D819F0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Segítőkészség 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819F0" w:rsidRPr="00D819F0" w:rsidTr="00D819F0">
        <w:trPr>
          <w:trHeight w:val="300"/>
          <w:jc w:val="center"/>
        </w:trPr>
        <w:tc>
          <w:tcPr>
            <w:tcW w:w="5380" w:type="dxa"/>
            <w:gridSpan w:val="3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D819F0" w:rsidRPr="00D819F0" w:rsidTr="00D819F0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Logikus gondolkodás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819F0" w:rsidRPr="00D819F0" w:rsidTr="00D819F0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Rendszerben való gondolkodás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819F0" w:rsidRPr="00D819F0" w:rsidTr="00D819F0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Problémaelemzés, -feltárás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</w:tbl>
    <w:p w:rsidR="00D819F0" w:rsidRDefault="00D819F0" w:rsidP="00B64FCB">
      <w:pPr>
        <w:rPr>
          <w:rFonts w:cs="Times New Roman"/>
        </w:rPr>
      </w:pPr>
    </w:p>
    <w:p w:rsidR="00B64FCB" w:rsidRPr="00D52C63" w:rsidRDefault="00B64FCB" w:rsidP="00B64FCB">
      <w:pPr>
        <w:jc w:val="center"/>
        <w:rPr>
          <w:rFonts w:cs="Times New Roman"/>
        </w:rPr>
      </w:pPr>
    </w:p>
    <w:p w:rsidR="00B64FCB" w:rsidRDefault="00B64FCB" w:rsidP="00B64FCB">
      <w:pPr>
        <w:rPr>
          <w:rFonts w:cs="Times New Roman"/>
        </w:rPr>
      </w:pPr>
      <w:bookmarkStart w:id="6" w:name="_MON_1520112852"/>
      <w:bookmarkStart w:id="7" w:name="_MON_1520113148"/>
      <w:bookmarkStart w:id="8" w:name="_MON_1520113442"/>
      <w:bookmarkStart w:id="9" w:name="_MON_1520112153"/>
      <w:bookmarkStart w:id="10" w:name="_MON_1520112252"/>
      <w:bookmarkStart w:id="11" w:name="_MON_1520112324"/>
      <w:bookmarkStart w:id="12" w:name="_MON_1520112404"/>
      <w:bookmarkStart w:id="13" w:name="_MON_1520112681"/>
      <w:bookmarkEnd w:id="6"/>
      <w:bookmarkEnd w:id="7"/>
      <w:bookmarkEnd w:id="8"/>
      <w:bookmarkEnd w:id="9"/>
      <w:bookmarkEnd w:id="10"/>
      <w:bookmarkEnd w:id="11"/>
      <w:bookmarkEnd w:id="12"/>
      <w:bookmarkEnd w:id="13"/>
      <w:r>
        <w:rPr>
          <w:rFonts w:cs="Times New Roman"/>
        </w:rPr>
        <w:br w:type="page"/>
      </w:r>
    </w:p>
    <w:p w:rsidR="00B64FCB" w:rsidRDefault="00B64FCB" w:rsidP="00B64FCB">
      <w:pPr>
        <w:spacing w:after="0"/>
        <w:rPr>
          <w:rFonts w:cs="Times New Roman"/>
        </w:rPr>
      </w:pPr>
    </w:p>
    <w:p w:rsidR="00B64FCB" w:rsidRPr="00644690" w:rsidRDefault="004E73C3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>
        <w:rPr>
          <w:b/>
        </w:rPr>
        <w:t>Webfejleszés</w:t>
      </w:r>
      <w:r w:rsidR="00B64FCB" w:rsidRPr="00644690">
        <w:rPr>
          <w:b/>
        </w:rPr>
        <w:t xml:space="preserve"> tantárgy</w:t>
      </w:r>
      <w:r w:rsidR="00B64FCB" w:rsidRPr="00644690">
        <w:rPr>
          <w:b/>
        </w:rPr>
        <w:tab/>
      </w:r>
      <w:r w:rsidR="0076772B">
        <w:rPr>
          <w:b/>
        </w:rPr>
        <w:t>192</w:t>
      </w:r>
      <w:r w:rsidR="00B64FCB">
        <w:rPr>
          <w:b/>
        </w:rPr>
        <w:t xml:space="preserve"> ó</w:t>
      </w:r>
      <w:r w:rsidR="00B64FCB" w:rsidRPr="00644690">
        <w:rPr>
          <w:b/>
        </w:rPr>
        <w:t>ra</w:t>
      </w:r>
    </w:p>
    <w:p w:rsidR="00B64FCB" w:rsidRPr="00644690" w:rsidRDefault="00B64FCB" w:rsidP="00B64FCB"/>
    <w:p w:rsidR="00B64FCB" w:rsidRDefault="00B64FCB" w:rsidP="00B64FCB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644690">
        <w:rPr>
          <w:b/>
        </w:rPr>
        <w:t>A tantárgy tanításának célja</w:t>
      </w:r>
    </w:p>
    <w:p w:rsidR="00B64FCB" w:rsidRDefault="00734012" w:rsidP="00B64FCB">
      <w:pPr>
        <w:spacing w:after="0"/>
        <w:ind w:left="426"/>
      </w:pPr>
      <w:r w:rsidRPr="00734012">
        <w:t xml:space="preserve">A tantárgy oktatásának alapvető célja azoknak az ismereteknek, </w:t>
      </w:r>
      <w:r w:rsidR="00772696">
        <w:t>kompetenciáknak</w:t>
      </w:r>
      <w:r w:rsidRPr="00734012">
        <w:t xml:space="preserve"> a fejlesztése, amelyek képessé teszik a tanulót egy komplex </w:t>
      </w:r>
      <w:r w:rsidR="004E73C3">
        <w:t>web</w:t>
      </w:r>
      <w:r>
        <w:t>alkalmazás</w:t>
      </w:r>
      <w:r w:rsidRPr="00734012">
        <w:t xml:space="preserve"> megtervezésére, a megvalósításhoz szükséges adatszerkezetek kiválasztására, a fejlesztői dokumentáció elkészítésére és a tesztelési tervének elkészítésére.</w:t>
      </w:r>
    </w:p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>
        <w:rPr>
          <w:b/>
        </w:rPr>
        <w:t>Kapcsolódó</w:t>
      </w:r>
      <w:r w:rsidRPr="00644690">
        <w:rPr>
          <w:b/>
        </w:rPr>
        <w:t xml:space="preserve"> szakmai tartalmak</w:t>
      </w:r>
    </w:p>
    <w:p w:rsidR="00B64FCB" w:rsidRDefault="00EE13A2" w:rsidP="00B64FCB">
      <w:pPr>
        <w:spacing w:after="0"/>
        <w:ind w:left="426"/>
      </w:pPr>
      <w:r>
        <w:t>11625-16 Programozás és adatbázis-kezelés</w:t>
      </w:r>
    </w:p>
    <w:p w:rsidR="00EE13A2" w:rsidRDefault="00EE13A2" w:rsidP="00B64FCB">
      <w:pPr>
        <w:spacing w:after="0"/>
        <w:ind w:left="426"/>
      </w:pPr>
      <w:r>
        <w:t>12011-16 Szoftverfejlesztés</w:t>
      </w:r>
    </w:p>
    <w:p w:rsidR="00EE13A2" w:rsidRDefault="00EE13A2" w:rsidP="00B64FCB">
      <w:pPr>
        <w:spacing w:after="0"/>
        <w:ind w:left="426"/>
      </w:pPr>
      <w:r>
        <w:t>12012-16 Webfejlesztés I.</w:t>
      </w:r>
    </w:p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Témakörök</w:t>
      </w:r>
    </w:p>
    <w:p w:rsidR="00B64FCB" w:rsidRDefault="00665D8C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>Java programozási nyelv alapjai</w:t>
      </w:r>
      <w:r w:rsidR="00B64FCB" w:rsidRPr="00644690">
        <w:rPr>
          <w:b/>
          <w:i/>
        </w:rPr>
        <w:tab/>
      </w:r>
      <w:r w:rsidR="00EE13A2">
        <w:rPr>
          <w:b/>
          <w:i/>
        </w:rPr>
        <w:t>32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665D8C" w:rsidRDefault="00665D8C" w:rsidP="00665D8C">
      <w:pPr>
        <w:spacing w:after="0"/>
        <w:ind w:left="851"/>
      </w:pPr>
      <w:r>
        <w:t>Java programozási nyelv jellemzői, verzió, SDK telepítése</w:t>
      </w:r>
      <w:r w:rsidR="00772696">
        <w:t>.</w:t>
      </w:r>
    </w:p>
    <w:p w:rsidR="00665D8C" w:rsidRDefault="00665D8C" w:rsidP="00665D8C">
      <w:pPr>
        <w:spacing w:after="0"/>
        <w:ind w:left="851"/>
      </w:pPr>
      <w:r>
        <w:t>IDE fajtái, kiválasztása, telepítése</w:t>
      </w:r>
      <w:r w:rsidR="00772696">
        <w:t>.</w:t>
      </w:r>
    </w:p>
    <w:p w:rsidR="00665D8C" w:rsidRDefault="00665D8C" w:rsidP="00665D8C">
      <w:pPr>
        <w:spacing w:after="0"/>
        <w:ind w:left="851"/>
      </w:pPr>
      <w:r>
        <w:t>Programkészítés lépései</w:t>
      </w:r>
      <w:r w:rsidR="00772696">
        <w:t>.</w:t>
      </w:r>
    </w:p>
    <w:p w:rsidR="00665D8C" w:rsidRDefault="00665D8C" w:rsidP="00665D8C">
      <w:pPr>
        <w:spacing w:after="0"/>
        <w:ind w:left="851"/>
      </w:pPr>
      <w:r>
        <w:t>Adattípusok fogalma, jellemző, kiválasztásának szempontjai</w:t>
      </w:r>
      <w:r w:rsidR="00772696">
        <w:t>.</w:t>
      </w:r>
    </w:p>
    <w:p w:rsidR="00665D8C" w:rsidRDefault="00665D8C" w:rsidP="00665D8C">
      <w:pPr>
        <w:spacing w:after="0"/>
        <w:ind w:left="851"/>
      </w:pPr>
      <w:r>
        <w:t>Egyszerű és referenciatípusok a Java programozási nyelvben</w:t>
      </w:r>
      <w:r w:rsidR="00772696">
        <w:t>.</w:t>
      </w:r>
    </w:p>
    <w:p w:rsidR="00665D8C" w:rsidRDefault="00665D8C" w:rsidP="00665D8C">
      <w:pPr>
        <w:spacing w:after="0"/>
        <w:ind w:left="851"/>
      </w:pPr>
      <w:r>
        <w:t>Változó fogalma, deklarálásának szintaxisa, azonosítók, literálok, típuskényszerítés</w:t>
      </w:r>
      <w:r w:rsidR="00772696">
        <w:t>.</w:t>
      </w:r>
    </w:p>
    <w:p w:rsidR="00665D8C" w:rsidRDefault="00A860E4" w:rsidP="00665D8C">
      <w:pPr>
        <w:spacing w:after="0"/>
        <w:ind w:left="851"/>
      </w:pPr>
      <w:r>
        <w:t>Decimális számok adatveszteségei float/double adattípusok alkalmazása esetén.</w:t>
      </w:r>
    </w:p>
    <w:p w:rsidR="00665D8C" w:rsidRDefault="00665D8C" w:rsidP="00665D8C">
      <w:pPr>
        <w:spacing w:after="0"/>
        <w:ind w:left="851"/>
      </w:pPr>
      <w:r>
        <w:t>Felsorolt típus fogalma, definiálása, alkalmazása.</w:t>
      </w:r>
    </w:p>
    <w:p w:rsidR="00665D8C" w:rsidRDefault="00665D8C" w:rsidP="00665D8C">
      <w:pPr>
        <w:spacing w:after="0"/>
        <w:ind w:left="851"/>
      </w:pPr>
      <w:r>
        <w:t>Operátorok (deklaráció, inicializáció, értékadás, a</w:t>
      </w:r>
      <w:r w:rsidR="00772696">
        <w:t>ritmetikai operátorok, sztringek</w:t>
      </w:r>
      <w:r>
        <w:t xml:space="preserve"> összefűzése, relációs operátorok, logikai operátorok, feltételes operátor, bitenkénti logikai operátorok)</w:t>
      </w:r>
      <w:r w:rsidR="00772696">
        <w:t>.</w:t>
      </w:r>
    </w:p>
    <w:p w:rsidR="00665D8C" w:rsidRDefault="00665D8C" w:rsidP="00665D8C">
      <w:pPr>
        <w:spacing w:after="0"/>
        <w:ind w:left="851"/>
      </w:pPr>
      <w:r>
        <w:t>Kifejezések fogalma, készítése, a kiértékelés sorrendje, precedenciák</w:t>
      </w:r>
      <w:r w:rsidR="00772696">
        <w:t>.</w:t>
      </w:r>
    </w:p>
    <w:p w:rsidR="00665D8C" w:rsidRDefault="00665D8C" w:rsidP="00665D8C">
      <w:pPr>
        <w:spacing w:after="0"/>
        <w:ind w:left="851"/>
      </w:pPr>
      <w:r>
        <w:t>Vezérlési szerkezetek (szekvencia, szelekciók, iterációk, break és continue utasítások, üres utasítás)</w:t>
      </w:r>
      <w:r w:rsidR="00772696">
        <w:t>.</w:t>
      </w:r>
    </w:p>
    <w:p w:rsidR="00665D8C" w:rsidRDefault="00665D8C" w:rsidP="00665D8C">
      <w:pPr>
        <w:spacing w:after="0"/>
        <w:ind w:left="851"/>
      </w:pPr>
      <w:r>
        <w:t>Osztályok és objektumok: deklaráció, tagtípusok, metódusok definiálás</w:t>
      </w:r>
      <w:r w:rsidR="001C4C82">
        <w:t>a</w:t>
      </w:r>
      <w:r>
        <w:t xml:space="preserve"> és hívása, aktuális és formális paraméterek, paraméterátadás módszerei, a main() metódus szerepe, példányosítás, hozzáférés vezérlés, import deklarációk, konstruktorok, inicializációk, final foglalt szó, Vararg</w:t>
      </w:r>
      <w:r w:rsidR="00A860E4">
        <w:t>s metódus, generikus osztályok bemutatása egyszerű példákon keresztül.</w:t>
      </w:r>
    </w:p>
    <w:p w:rsidR="00665D8C" w:rsidRDefault="00665D8C" w:rsidP="00665D8C">
      <w:pPr>
        <w:spacing w:after="0"/>
        <w:ind w:left="851"/>
      </w:pPr>
      <w:r>
        <w:t>Az Object osztály, hash kód fogalma, szerepe, generálása, objektumok egyenlősége, klónozása, finalize() metódus, az Object osztály metódusai, csomagoló (wrapper) osztályok, be- és kicsomagolás.</w:t>
      </w:r>
    </w:p>
    <w:p w:rsidR="00665D8C" w:rsidRDefault="00665D8C" w:rsidP="00665D8C">
      <w:pPr>
        <w:spacing w:after="0"/>
        <w:ind w:left="851"/>
      </w:pPr>
      <w:r>
        <w:t>Kivételek fogalma, kezelése, az Exception osztály hierarchiája.</w:t>
      </w:r>
    </w:p>
    <w:p w:rsidR="00665D8C" w:rsidRDefault="00665D8C" w:rsidP="00665D8C">
      <w:pPr>
        <w:spacing w:after="0"/>
        <w:ind w:left="851"/>
      </w:pPr>
      <w:r>
        <w:t>Karakterláncok jellemzőik, speciális karakterek, s</w:t>
      </w:r>
      <w:r w:rsidR="00772696">
        <w:t>z</w:t>
      </w:r>
      <w:r>
        <w:t>tringek kezelése.</w:t>
      </w:r>
    </w:p>
    <w:p w:rsidR="00665D8C" w:rsidRDefault="00665D8C" w:rsidP="00665D8C">
      <w:pPr>
        <w:spacing w:after="0"/>
        <w:ind w:left="851"/>
      </w:pPr>
      <w:r>
        <w:t>Dátumok és időpontok kezelése, formázása, konvertálása.</w:t>
      </w:r>
    </w:p>
    <w:p w:rsidR="00665D8C" w:rsidRDefault="00665D8C" w:rsidP="00665D8C">
      <w:pPr>
        <w:spacing w:after="0"/>
        <w:ind w:left="851"/>
      </w:pPr>
      <w:r>
        <w:t>Adatok formázása, konverziós karakterek.</w:t>
      </w:r>
    </w:p>
    <w:p w:rsidR="00665D8C" w:rsidRDefault="00665D8C" w:rsidP="00665D8C">
      <w:pPr>
        <w:spacing w:after="0"/>
        <w:ind w:left="851"/>
      </w:pPr>
      <w:r>
        <w:t>Reguláris kifejezések fogalma, készítése, a Pattern és Matcher osztályok</w:t>
      </w:r>
    </w:p>
    <w:p w:rsidR="00665D8C" w:rsidRDefault="00665D8C" w:rsidP="00665D8C">
      <w:pPr>
        <w:spacing w:after="0"/>
        <w:ind w:left="851"/>
      </w:pPr>
      <w:r>
        <w:t>Tömb fogalma, fajtái, jellemzőik, kezelésük, változó hosszúságú tömbök, tömbparaméterek.</w:t>
      </w:r>
    </w:p>
    <w:p w:rsidR="00665D8C" w:rsidRDefault="00665D8C" w:rsidP="00665D8C">
      <w:pPr>
        <w:spacing w:after="0"/>
        <w:ind w:left="851"/>
      </w:pPr>
      <w:r>
        <w:t xml:space="preserve">Haladó OOP ismeretek: öröklés fogalma, alkalmazása, </w:t>
      </w:r>
      <w:r w:rsidR="00A860E4">
        <w:t>az objektumok életciklusa</w:t>
      </w:r>
      <w:r>
        <w:t>, metódusok felüldefiniálása, osztálytagok elrejtése, absztrakt osztályok és metódusok.</w:t>
      </w:r>
    </w:p>
    <w:p w:rsidR="00743D17" w:rsidRDefault="00665D8C" w:rsidP="00665D8C">
      <w:pPr>
        <w:spacing w:after="0"/>
        <w:ind w:left="851"/>
      </w:pPr>
      <w:r>
        <w:t>Interfész fogalma, szerepe, definiálása, implementálása.</w:t>
      </w:r>
    </w:p>
    <w:p w:rsidR="00743D17" w:rsidRDefault="00A860E4" w:rsidP="00B64FCB">
      <w:pPr>
        <w:spacing w:after="0"/>
        <w:ind w:left="851"/>
      </w:pPr>
      <w:r>
        <w:t>Garbage collection alapelvei, memory leak.</w:t>
      </w:r>
    </w:p>
    <w:p w:rsidR="00B64FCB" w:rsidRPr="00644690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Default="00665D8C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lastRenderedPageBreak/>
        <w:t>Java alapú (J2EE) webfejlesztés</w:t>
      </w:r>
      <w:r w:rsidR="00B64FCB" w:rsidRPr="00644690">
        <w:rPr>
          <w:b/>
          <w:i/>
        </w:rPr>
        <w:tab/>
      </w:r>
      <w:r w:rsidR="00EE13A2">
        <w:rPr>
          <w:b/>
          <w:i/>
        </w:rPr>
        <w:t>32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665D8C" w:rsidRPr="00665D8C" w:rsidRDefault="00665D8C" w:rsidP="00665D8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65D8C">
        <w:rPr>
          <w:rFonts w:cs="Times New Roman"/>
        </w:rPr>
        <w:t xml:space="preserve">A témakör oktatásának a célja, hogy megismertesse a tanulókat Java alapú (J2EE) </w:t>
      </w:r>
      <w:r w:rsidR="00571346">
        <w:rPr>
          <w:rFonts w:cs="Times New Roman"/>
        </w:rPr>
        <w:t>Spring MVC</w:t>
      </w:r>
      <w:r w:rsidR="00571346" w:rsidRPr="00665D8C">
        <w:rPr>
          <w:rFonts w:cs="Times New Roman"/>
        </w:rPr>
        <w:t xml:space="preserve"> </w:t>
      </w:r>
      <w:r w:rsidRPr="00665D8C">
        <w:rPr>
          <w:rFonts w:cs="Times New Roman"/>
        </w:rPr>
        <w:t>webfejlesztés</w:t>
      </w:r>
      <w:r w:rsidR="00571346">
        <w:rPr>
          <w:rFonts w:cs="Times New Roman"/>
        </w:rPr>
        <w:t xml:space="preserve"> alapjaival</w:t>
      </w:r>
      <w:r w:rsidRPr="00665D8C">
        <w:rPr>
          <w:rFonts w:cs="Times New Roman"/>
        </w:rPr>
        <w:t>.</w:t>
      </w:r>
    </w:p>
    <w:p w:rsidR="00571346" w:rsidRDefault="00571346" w:rsidP="0057134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65D8C">
        <w:rPr>
          <w:rFonts w:cs="Times New Roman"/>
        </w:rPr>
        <w:t>A Java Enterprise Edition alapjai, Java platformok.</w:t>
      </w:r>
    </w:p>
    <w:p w:rsidR="00665D8C" w:rsidRDefault="00665D8C" w:rsidP="00665D8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65D8C">
        <w:rPr>
          <w:rFonts w:cs="Times New Roman"/>
        </w:rPr>
        <w:t xml:space="preserve">A </w:t>
      </w:r>
      <w:r w:rsidR="00571346">
        <w:rPr>
          <w:rFonts w:cs="Times New Roman"/>
        </w:rPr>
        <w:t>többrétegű w</w:t>
      </w:r>
      <w:r w:rsidRPr="00665D8C">
        <w:rPr>
          <w:rFonts w:cs="Times New Roman"/>
        </w:rPr>
        <w:t>eb alkalmazások fejlesztésének alapjai, követelményei, több</w:t>
      </w:r>
      <w:r w:rsidR="00571346">
        <w:rPr>
          <w:rFonts w:cs="Times New Roman"/>
        </w:rPr>
        <w:t>rétegű alkalmazások komponensei, a</w:t>
      </w:r>
      <w:r w:rsidR="00772696">
        <w:rPr>
          <w:rFonts w:cs="Times New Roman"/>
        </w:rPr>
        <w:t>z egyes</w:t>
      </w:r>
      <w:r w:rsidR="00571346">
        <w:rPr>
          <w:rFonts w:cs="Times New Roman"/>
        </w:rPr>
        <w:t xml:space="preserve"> rétegek szerepe.</w:t>
      </w:r>
    </w:p>
    <w:p w:rsidR="00571346" w:rsidRDefault="00571346" w:rsidP="00665D8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>
        <w:rPr>
          <w:rFonts w:cs="Times New Roman"/>
        </w:rPr>
        <w:t>Az MVC tervezési minta.</w:t>
      </w:r>
    </w:p>
    <w:p w:rsidR="007C0110" w:rsidRDefault="00571346" w:rsidP="00665D8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>
        <w:rPr>
          <w:rFonts w:cs="Times New Roman"/>
        </w:rPr>
        <w:t xml:space="preserve">Spring MVC keretrendszer </w:t>
      </w:r>
      <w:r w:rsidR="007C0110">
        <w:rPr>
          <w:rFonts w:cs="Times New Roman"/>
        </w:rPr>
        <w:t>be</w:t>
      </w:r>
      <w:r w:rsidR="0049750F">
        <w:rPr>
          <w:rFonts w:cs="Times New Roman"/>
        </w:rPr>
        <w:t>mutatása, a rendszer felépítése.</w:t>
      </w:r>
    </w:p>
    <w:p w:rsidR="007C0110" w:rsidRDefault="007C0110" w:rsidP="00665D8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>
        <w:rPr>
          <w:rFonts w:cs="Times New Roman"/>
        </w:rPr>
        <w:t>Spring Core kontoller (Core, Beans, Context, Expression Language)</w:t>
      </w:r>
      <w:r w:rsidR="00772696">
        <w:rPr>
          <w:rFonts w:cs="Times New Roman"/>
        </w:rPr>
        <w:t>.</w:t>
      </w:r>
    </w:p>
    <w:p w:rsidR="007C0110" w:rsidRDefault="007C0110" w:rsidP="00665D8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>
        <w:rPr>
          <w:rFonts w:cs="Times New Roman"/>
        </w:rPr>
        <w:t>Aspect-Oriented Programming (AOP) modul.</w:t>
      </w:r>
    </w:p>
    <w:p w:rsidR="007C0110" w:rsidRDefault="007C0110" w:rsidP="00665D8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>
        <w:rPr>
          <w:rFonts w:cs="Times New Roman"/>
        </w:rPr>
        <w:t>Adatelérési és integrációs modul (</w:t>
      </w:r>
      <w:r w:rsidR="0049750F">
        <w:rPr>
          <w:rFonts w:cs="Times New Roman"/>
        </w:rPr>
        <w:t>JDBC, ORM, OXM, JMS)</w:t>
      </w:r>
      <w:r w:rsidR="00772696">
        <w:rPr>
          <w:rFonts w:cs="Times New Roman"/>
        </w:rPr>
        <w:t>.</w:t>
      </w:r>
    </w:p>
    <w:p w:rsidR="0049750F" w:rsidRDefault="0049750F" w:rsidP="00665D8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>
        <w:rPr>
          <w:rFonts w:cs="Times New Roman"/>
        </w:rPr>
        <w:t>Web modul (servlet, struts, portlet)</w:t>
      </w:r>
      <w:r w:rsidR="00772696">
        <w:rPr>
          <w:rFonts w:cs="Times New Roman"/>
        </w:rPr>
        <w:t>.</w:t>
      </w:r>
    </w:p>
    <w:p w:rsidR="0049750F" w:rsidRDefault="0049750F" w:rsidP="00665D8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>
        <w:rPr>
          <w:rFonts w:cs="Times New Roman"/>
        </w:rPr>
        <w:t>Test modul (JUnit, TestNG)</w:t>
      </w:r>
      <w:r w:rsidR="00772696">
        <w:rPr>
          <w:rFonts w:cs="Times New Roman"/>
        </w:rPr>
        <w:t>.</w:t>
      </w:r>
    </w:p>
    <w:p w:rsidR="00571346" w:rsidRDefault="00571346" w:rsidP="00665D8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>
        <w:rPr>
          <w:rFonts w:cs="Times New Roman"/>
        </w:rPr>
        <w:t>Fejlesztői környezet elemeinek bemutatása, telepítésük (Ecl</w:t>
      </w:r>
      <w:r w:rsidR="00772696">
        <w:rPr>
          <w:rFonts w:cs="Times New Roman"/>
        </w:rPr>
        <w:t>ipse for JEE, Java SE 8, Marven 3, Tomcat 8, Spring, Spring </w:t>
      </w:r>
      <w:r>
        <w:rPr>
          <w:rFonts w:cs="Times New Roman"/>
        </w:rPr>
        <w:t>MVC</w:t>
      </w:r>
      <w:r w:rsidR="0049750F">
        <w:rPr>
          <w:rFonts w:cs="Times New Roman"/>
        </w:rPr>
        <w:t>, SpringSource Tool Suite</w:t>
      </w:r>
      <w:r>
        <w:rPr>
          <w:rFonts w:cs="Times New Roman"/>
        </w:rPr>
        <w:t>)</w:t>
      </w:r>
      <w:r w:rsidR="0049750F">
        <w:rPr>
          <w:rFonts w:cs="Times New Roman"/>
        </w:rPr>
        <w:t>, az első egyszerű Spring alkalmazás.</w:t>
      </w:r>
    </w:p>
    <w:p w:rsidR="00571346" w:rsidRDefault="0049750F" w:rsidP="00665D8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>
        <w:rPr>
          <w:rFonts w:cs="Times New Roman"/>
        </w:rPr>
        <w:t>IoC (Inversion of Control) koncepció.</w:t>
      </w:r>
    </w:p>
    <w:p w:rsidR="0049750F" w:rsidRDefault="0049750F" w:rsidP="00665D8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>
        <w:rPr>
          <w:rFonts w:cs="Times New Roman"/>
        </w:rPr>
        <w:t xml:space="preserve">Spring Core konténer. </w:t>
      </w:r>
      <w:r w:rsidR="00067083">
        <w:rPr>
          <w:rFonts w:cs="Times New Roman"/>
        </w:rPr>
        <w:t>XML bázisú bean konfiguráció, BeanFactory és ApplicationContext interfészek implementációja.</w:t>
      </w:r>
    </w:p>
    <w:p w:rsidR="00571346" w:rsidRDefault="00067083" w:rsidP="00665D8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>
        <w:rPr>
          <w:rFonts w:cs="Times New Roman"/>
        </w:rPr>
        <w:t>Dependency Injection (DI) tervezési minta alkalmazása a Spring keretrendszerben: Setter Injection, Constructor Injection.</w:t>
      </w:r>
    </w:p>
    <w:p w:rsidR="00067083" w:rsidRPr="00665D8C" w:rsidRDefault="00067083" w:rsidP="00665D8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>
        <w:rPr>
          <w:rFonts w:cs="Times New Roman"/>
        </w:rPr>
        <w:t>Spring bean-ek és életciklusuk.</w:t>
      </w:r>
    </w:p>
    <w:p w:rsidR="00067083" w:rsidRDefault="00067083" w:rsidP="0006708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>
        <w:rPr>
          <w:rFonts w:cs="Times New Roman"/>
        </w:rPr>
        <w:t>Data Acce</w:t>
      </w:r>
      <w:r w:rsidR="007F1A6C">
        <w:rPr>
          <w:rFonts w:cs="Times New Roman"/>
        </w:rPr>
        <w:t>ss Object (DAO) tervezési minta és réteg, CRUD műveletek.</w:t>
      </w:r>
    </w:p>
    <w:p w:rsidR="00067083" w:rsidRDefault="00067083" w:rsidP="0006708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>
        <w:rPr>
          <w:rFonts w:cs="Times New Roman"/>
        </w:rPr>
        <w:t xml:space="preserve">Spring </w:t>
      </w:r>
      <w:r w:rsidR="007F1A6C">
        <w:rPr>
          <w:rFonts w:cs="Times New Roman"/>
        </w:rPr>
        <w:t>JDBC keretrendszer.</w:t>
      </w:r>
    </w:p>
    <w:p w:rsidR="007F1A6C" w:rsidRDefault="00DF3486" w:rsidP="0006708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>
        <w:rPr>
          <w:rFonts w:cs="Times New Roman"/>
        </w:rPr>
        <w:t xml:space="preserve">DataSource és </w:t>
      </w:r>
      <w:r w:rsidR="007F1A6C">
        <w:rPr>
          <w:rFonts w:cs="Times New Roman"/>
        </w:rPr>
        <w:t>JdbcTemplate osztály</w:t>
      </w:r>
      <w:r>
        <w:rPr>
          <w:rFonts w:cs="Times New Roman"/>
        </w:rPr>
        <w:t>ok, CRUD metódusok.</w:t>
      </w:r>
    </w:p>
    <w:p w:rsidR="00772696" w:rsidRDefault="00DF3486" w:rsidP="0006708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>
        <w:rPr>
          <w:rFonts w:cs="Times New Roman"/>
        </w:rPr>
        <w:t>ORM technika lényege, a Hibernate architektúra, a Hibernate Query Lang</w:t>
      </w:r>
      <w:r w:rsidR="00772696">
        <w:rPr>
          <w:rFonts w:cs="Times New Roman"/>
        </w:rPr>
        <w:t>uage (HQL) Spring integrációja.</w:t>
      </w:r>
    </w:p>
    <w:p w:rsidR="007F1A6C" w:rsidRDefault="00DF3486" w:rsidP="0006708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>
        <w:rPr>
          <w:rFonts w:cs="Times New Roman"/>
        </w:rPr>
        <w:t xml:space="preserve">HQL és HCQL </w:t>
      </w:r>
      <w:r w:rsidR="00B9190A">
        <w:rPr>
          <w:rFonts w:cs="Times New Roman"/>
        </w:rPr>
        <w:t>lekérdezések.</w:t>
      </w:r>
    </w:p>
    <w:p w:rsidR="00B9190A" w:rsidRDefault="00B9190A" w:rsidP="0006708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>
        <w:rPr>
          <w:rFonts w:cs="Times New Roman"/>
        </w:rPr>
        <w:t>Spring Web MVC keretrendszer: Front Controller tervezési minta, egyszerű Sprin</w:t>
      </w:r>
      <w:r w:rsidR="00B70742">
        <w:rPr>
          <w:rFonts w:cs="Times New Roman"/>
        </w:rPr>
        <w:t>g MVC alkalmazások fejlesztése (DispatcherServlet, kontrollerek, ViewResolver, kivételkezelés)</w:t>
      </w:r>
    </w:p>
    <w:p w:rsidR="00772696" w:rsidRDefault="00B70742" w:rsidP="0006708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70742">
        <w:rPr>
          <w:rFonts w:cs="Times New Roman"/>
        </w:rPr>
        <w:t>Spring security alapok, konfiguráció. BASE és FORM alapú authentikáció, saját auth</w:t>
      </w:r>
      <w:r w:rsidR="00772696">
        <w:rPr>
          <w:rFonts w:cs="Times New Roman"/>
        </w:rPr>
        <w:t>entication provider használata.</w:t>
      </w:r>
    </w:p>
    <w:p w:rsidR="00B9190A" w:rsidRDefault="00B70742" w:rsidP="0006708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70742">
        <w:rPr>
          <w:rFonts w:cs="Times New Roman"/>
        </w:rPr>
        <w:t>Fontosabb konfigurációs beállítások, kontroller</w:t>
      </w:r>
      <w:r>
        <w:rPr>
          <w:rFonts w:cs="Times New Roman"/>
        </w:rPr>
        <w:t>-</w:t>
      </w:r>
      <w:r w:rsidRPr="00B70742">
        <w:rPr>
          <w:rFonts w:cs="Times New Roman"/>
        </w:rPr>
        <w:t xml:space="preserve"> és szervizréteg védelme.</w:t>
      </w:r>
    </w:p>
    <w:p w:rsidR="007F1A6C" w:rsidRDefault="00B70742" w:rsidP="0006708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>
        <w:rPr>
          <w:rFonts w:cs="Times New Roman"/>
        </w:rPr>
        <w:t>Spring alkalmazások tesztje: JUnit4, TestNG, agilis egység</w:t>
      </w:r>
      <w:r w:rsidR="00772696">
        <w:rPr>
          <w:rFonts w:cs="Times New Roman"/>
        </w:rPr>
        <w:t>-</w:t>
      </w:r>
      <w:r>
        <w:rPr>
          <w:rFonts w:cs="Times New Roman"/>
        </w:rPr>
        <w:t xml:space="preserve"> és integrációs tesztek.</w:t>
      </w: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Default="003609BF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 xml:space="preserve">MEAN </w:t>
      </w:r>
      <w:r w:rsidR="006F5439">
        <w:rPr>
          <w:b/>
          <w:i/>
        </w:rPr>
        <w:t>alapú w</w:t>
      </w:r>
      <w:r>
        <w:rPr>
          <w:b/>
          <w:i/>
        </w:rPr>
        <w:t>ebfejlesztés</w:t>
      </w:r>
      <w:r w:rsidR="006F5439">
        <w:rPr>
          <w:b/>
          <w:i/>
        </w:rPr>
        <w:t xml:space="preserve"> eszközei</w:t>
      </w:r>
      <w:r w:rsidR="00B64FCB" w:rsidRPr="00644690">
        <w:rPr>
          <w:b/>
          <w:i/>
        </w:rPr>
        <w:tab/>
      </w:r>
      <w:r w:rsidR="00EE13A2">
        <w:rPr>
          <w:b/>
          <w:i/>
        </w:rPr>
        <w:t>32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665D8C" w:rsidRDefault="00B71104" w:rsidP="00665D8C">
      <w:pPr>
        <w:spacing w:after="0"/>
        <w:ind w:left="851"/>
        <w:rPr>
          <w:rFonts w:cs="Times New Roman"/>
        </w:rPr>
      </w:pPr>
      <w:r>
        <w:rPr>
          <w:rFonts w:cs="Times New Roman"/>
        </w:rPr>
        <w:t xml:space="preserve">A témakör oktatásának célja, hogy a tanuló megismerje </w:t>
      </w:r>
      <w:r w:rsidR="00AC764F">
        <w:rPr>
          <w:rFonts w:cs="Times New Roman"/>
        </w:rPr>
        <w:t>a MEAN csoportba tartozó fejlesztői eszközök használatát MVC rendszerű web alkalmazások fejlesztéséhez.</w:t>
      </w:r>
    </w:p>
    <w:p w:rsidR="00AC764F" w:rsidRDefault="00AC764F" w:rsidP="00665D8C">
      <w:pPr>
        <w:spacing w:after="0"/>
        <w:ind w:left="851"/>
        <w:rPr>
          <w:rFonts w:cs="Times New Roman"/>
        </w:rPr>
      </w:pPr>
      <w:r>
        <w:rPr>
          <w:rFonts w:cs="Times New Roman"/>
        </w:rPr>
        <w:t>MEAN fogalma, architektúrája, jellemzői, szoftverkomponensei.</w:t>
      </w:r>
    </w:p>
    <w:p w:rsidR="00AC764F" w:rsidRDefault="00AC764F" w:rsidP="00665D8C">
      <w:pPr>
        <w:spacing w:after="0"/>
        <w:ind w:left="851"/>
        <w:rPr>
          <w:rFonts w:cs="Times New Roman"/>
        </w:rPr>
      </w:pPr>
      <w:r>
        <w:rPr>
          <w:rFonts w:cs="Times New Roman"/>
        </w:rPr>
        <w:t xml:space="preserve">MongoDB </w:t>
      </w:r>
      <w:r w:rsidR="009F1AE1">
        <w:rPr>
          <w:rFonts w:cs="Times New Roman"/>
        </w:rPr>
        <w:t>jellemzői, telepítése, futtatása, MongoDB shell használata.</w:t>
      </w:r>
    </w:p>
    <w:p w:rsidR="00772696" w:rsidRDefault="009F1AE1" w:rsidP="00665D8C">
      <w:pPr>
        <w:spacing w:after="0"/>
        <w:ind w:left="851"/>
        <w:rPr>
          <w:rFonts w:cs="Times New Roman"/>
        </w:rPr>
      </w:pPr>
      <w:r>
        <w:rPr>
          <w:rFonts w:cs="Times New Roman"/>
        </w:rPr>
        <w:t>Node.js je</w:t>
      </w:r>
      <w:r w:rsidR="00772696">
        <w:rPr>
          <w:rFonts w:cs="Times New Roman"/>
        </w:rPr>
        <w:t>llemzői, telepítése, futtatása.</w:t>
      </w:r>
    </w:p>
    <w:p w:rsidR="009F1AE1" w:rsidRDefault="009F1AE1" w:rsidP="00665D8C">
      <w:pPr>
        <w:spacing w:after="0"/>
        <w:ind w:left="851"/>
        <w:rPr>
          <w:rFonts w:cs="Times New Roman"/>
        </w:rPr>
      </w:pPr>
      <w:r>
        <w:rPr>
          <w:rFonts w:cs="Times New Roman"/>
        </w:rPr>
        <w:t>NPM csomagkezelő telepítése, használata.</w:t>
      </w:r>
    </w:p>
    <w:p w:rsidR="009F1AE1" w:rsidRDefault="009F1AE1" w:rsidP="00665D8C">
      <w:pPr>
        <w:spacing w:after="0"/>
        <w:ind w:left="851"/>
        <w:rPr>
          <w:rFonts w:cs="Times New Roman"/>
        </w:rPr>
      </w:pPr>
      <w:r>
        <w:rPr>
          <w:rFonts w:cs="Times New Roman"/>
        </w:rPr>
        <w:t>Függőségek kezelése a package.json állomány használatával.</w:t>
      </w:r>
    </w:p>
    <w:p w:rsidR="009F1AE1" w:rsidRDefault="009F1AE1" w:rsidP="00665D8C">
      <w:pPr>
        <w:spacing w:after="0"/>
        <w:ind w:left="851"/>
        <w:rPr>
          <w:rFonts w:cs="Times New Roman"/>
        </w:rPr>
      </w:pPr>
      <w:r>
        <w:rPr>
          <w:rFonts w:cs="Times New Roman"/>
        </w:rPr>
        <w:t xml:space="preserve">A Node.js alapvető használata, eseményvezérelt programozás JavaScript-el, </w:t>
      </w:r>
      <w:r w:rsidR="00CA5481">
        <w:rPr>
          <w:rFonts w:cs="Times New Roman"/>
        </w:rPr>
        <w:t xml:space="preserve">closure függvények, </w:t>
      </w:r>
      <w:r>
        <w:rPr>
          <w:rFonts w:cs="Times New Roman"/>
        </w:rPr>
        <w:t>CommonJS modulok, a Node.js modulrendszer</w:t>
      </w:r>
      <w:r w:rsidR="00CA5481">
        <w:rPr>
          <w:rFonts w:cs="Times New Roman"/>
        </w:rPr>
        <w:t>.</w:t>
      </w:r>
    </w:p>
    <w:p w:rsidR="009F1AE1" w:rsidRDefault="00CA5481" w:rsidP="00665D8C">
      <w:pPr>
        <w:spacing w:after="0"/>
        <w:ind w:left="851"/>
        <w:rPr>
          <w:rFonts w:cs="Times New Roman"/>
        </w:rPr>
      </w:pPr>
      <w:r>
        <w:rPr>
          <w:rFonts w:cs="Times New Roman"/>
        </w:rPr>
        <w:t>Node.js web alkalmazások fejlesztése, a</w:t>
      </w:r>
      <w:r w:rsidR="009F1AE1">
        <w:rPr>
          <w:rFonts w:cs="Times New Roman"/>
        </w:rPr>
        <w:t xml:space="preserve"> Connect </w:t>
      </w:r>
      <w:r>
        <w:rPr>
          <w:rFonts w:cs="Times New Roman"/>
        </w:rPr>
        <w:t>modul.</w:t>
      </w:r>
    </w:p>
    <w:p w:rsidR="00CA5481" w:rsidRDefault="00CA5481" w:rsidP="00665D8C">
      <w:pPr>
        <w:spacing w:after="0"/>
        <w:ind w:left="851"/>
        <w:rPr>
          <w:rFonts w:cs="Times New Roman"/>
        </w:rPr>
      </w:pPr>
      <w:r>
        <w:rPr>
          <w:rFonts w:cs="Times New Roman"/>
        </w:rPr>
        <w:t>Middleware függvények (req(), res(), next())</w:t>
      </w:r>
    </w:p>
    <w:p w:rsidR="00CA5481" w:rsidRDefault="00CA5481" w:rsidP="00665D8C">
      <w:pPr>
        <w:spacing w:after="0"/>
        <w:ind w:left="851"/>
        <w:rPr>
          <w:rFonts w:cs="Times New Roman"/>
        </w:rPr>
      </w:pPr>
      <w:r>
        <w:rPr>
          <w:rFonts w:cs="Times New Roman"/>
        </w:rPr>
        <w:t>Express modul telepítése, Express web alkalmazások készítése.</w:t>
      </w:r>
    </w:p>
    <w:p w:rsidR="009F1AE1" w:rsidRDefault="00197D9D" w:rsidP="00665D8C">
      <w:pPr>
        <w:spacing w:after="0"/>
        <w:ind w:left="851"/>
        <w:rPr>
          <w:rFonts w:cs="Times New Roman"/>
        </w:rPr>
      </w:pPr>
      <w:r>
        <w:rPr>
          <w:rFonts w:cs="Times New Roman"/>
        </w:rPr>
        <w:t>Az application, request és response objektumok.</w:t>
      </w:r>
    </w:p>
    <w:p w:rsidR="00197D9D" w:rsidRDefault="00197D9D" w:rsidP="00665D8C">
      <w:pPr>
        <w:spacing w:after="0"/>
        <w:ind w:left="851"/>
        <w:rPr>
          <w:rFonts w:cs="Times New Roman"/>
        </w:rPr>
      </w:pPr>
      <w:r>
        <w:rPr>
          <w:rFonts w:cs="Times New Roman"/>
        </w:rPr>
        <w:lastRenderedPageBreak/>
        <w:t>További népszerű Express middleware-ek.</w:t>
      </w:r>
    </w:p>
    <w:p w:rsidR="009F1AE1" w:rsidRDefault="00197D9D" w:rsidP="00665D8C">
      <w:pPr>
        <w:spacing w:after="0"/>
        <w:ind w:left="851"/>
        <w:rPr>
          <w:rFonts w:cs="Times New Roman"/>
        </w:rPr>
      </w:pPr>
      <w:r>
        <w:rPr>
          <w:rFonts w:cs="Times New Roman"/>
        </w:rPr>
        <w:t>MVC tervezési minta implementálása.</w:t>
      </w:r>
    </w:p>
    <w:p w:rsidR="00197D9D" w:rsidRDefault="00197D9D" w:rsidP="00665D8C">
      <w:pPr>
        <w:spacing w:after="0"/>
        <w:ind w:left="851"/>
        <w:rPr>
          <w:rFonts w:cs="Times New Roman"/>
        </w:rPr>
      </w:pPr>
      <w:r>
        <w:rPr>
          <w:rFonts w:cs="Times New Roman"/>
        </w:rPr>
        <w:t>Horizontális és vertikális könyvtárstruktúra választásának szempontjai, fájl elnevezési konvenciók.</w:t>
      </w:r>
    </w:p>
    <w:p w:rsidR="00197D9D" w:rsidRDefault="00197D9D" w:rsidP="00665D8C">
      <w:pPr>
        <w:spacing w:after="0"/>
        <w:ind w:left="851"/>
        <w:rPr>
          <w:rFonts w:cs="Times New Roman"/>
        </w:rPr>
      </w:pPr>
      <w:r>
        <w:rPr>
          <w:rFonts w:cs="Times New Roman"/>
        </w:rPr>
        <w:t>Express alkalmazások konfigurálása.</w:t>
      </w:r>
    </w:p>
    <w:p w:rsidR="00197D9D" w:rsidRDefault="00197D9D" w:rsidP="00665D8C">
      <w:pPr>
        <w:spacing w:after="0"/>
        <w:ind w:left="851"/>
        <w:rPr>
          <w:rFonts w:cs="Times New Roman"/>
        </w:rPr>
      </w:pPr>
      <w:r>
        <w:rPr>
          <w:rFonts w:cs="Times New Roman"/>
        </w:rPr>
        <w:t>Nézetek megjelenítése (rendering).</w:t>
      </w:r>
    </w:p>
    <w:p w:rsidR="00197D9D" w:rsidRDefault="00CF72A9" w:rsidP="00665D8C">
      <w:pPr>
        <w:spacing w:after="0"/>
        <w:ind w:left="851"/>
        <w:rPr>
          <w:rFonts w:cs="Times New Roman"/>
        </w:rPr>
      </w:pPr>
      <w:r>
        <w:rPr>
          <w:rFonts w:cs="Times New Roman"/>
        </w:rPr>
        <w:t xml:space="preserve">Express </w:t>
      </w:r>
      <w:r w:rsidR="00197D9D">
        <w:rPr>
          <w:rFonts w:cs="Times New Roman"/>
        </w:rPr>
        <w:t>Session</w:t>
      </w:r>
      <w:r>
        <w:rPr>
          <w:rFonts w:cs="Times New Roman"/>
        </w:rPr>
        <w:t xml:space="preserve"> modul beállítása, kezelése.</w:t>
      </w:r>
    </w:p>
    <w:p w:rsidR="00197D9D" w:rsidRDefault="00CF72A9" w:rsidP="00665D8C">
      <w:pPr>
        <w:spacing w:after="0"/>
        <w:ind w:left="851"/>
        <w:rPr>
          <w:rFonts w:cs="Times New Roman"/>
        </w:rPr>
      </w:pPr>
      <w:r>
        <w:rPr>
          <w:rFonts w:cs="Times New Roman"/>
        </w:rPr>
        <w:t>MongoDB jellemzői, NoSQL jelentése, a BSON formátum.</w:t>
      </w:r>
    </w:p>
    <w:p w:rsidR="00CF72A9" w:rsidRDefault="00CF72A9" w:rsidP="00665D8C">
      <w:pPr>
        <w:spacing w:after="0"/>
        <w:ind w:left="851"/>
        <w:rPr>
          <w:rFonts w:cs="Times New Roman"/>
        </w:rPr>
      </w:pPr>
      <w:r>
        <w:rPr>
          <w:rFonts w:cs="Times New Roman"/>
        </w:rPr>
        <w:t>MongoDB CRUD (create, read, update és delete) műveletek.</w:t>
      </w:r>
    </w:p>
    <w:p w:rsidR="00CF72A9" w:rsidRDefault="00CF72A9" w:rsidP="00665D8C">
      <w:pPr>
        <w:spacing w:after="0"/>
        <w:ind w:left="851"/>
        <w:rPr>
          <w:rFonts w:cs="Times New Roman"/>
        </w:rPr>
      </w:pPr>
      <w:r>
        <w:rPr>
          <w:rFonts w:cs="Times New Roman"/>
        </w:rPr>
        <w:t>Mongoose Node.js ODM modul szerepe, telepítése, alapvető használata.</w:t>
      </w:r>
    </w:p>
    <w:p w:rsidR="00197D9D" w:rsidRDefault="00CF72A9" w:rsidP="00665D8C">
      <w:pPr>
        <w:spacing w:after="0"/>
        <w:ind w:left="851"/>
        <w:rPr>
          <w:rFonts w:cs="Times New Roman"/>
        </w:rPr>
      </w:pPr>
      <w:r>
        <w:rPr>
          <w:rFonts w:cs="Times New Roman"/>
        </w:rPr>
        <w:t>Felhasználók autentikációja a Passport modul használatával.</w:t>
      </w:r>
    </w:p>
    <w:p w:rsidR="00CF72A9" w:rsidRDefault="00CF72A9" w:rsidP="00665D8C">
      <w:pPr>
        <w:spacing w:after="0"/>
        <w:ind w:left="851"/>
        <w:rPr>
          <w:rFonts w:cs="Times New Roman"/>
        </w:rPr>
      </w:pPr>
      <w:r>
        <w:rPr>
          <w:rFonts w:cs="Times New Roman"/>
        </w:rPr>
        <w:t xml:space="preserve">Az AngularJS </w:t>
      </w:r>
      <w:r w:rsidR="00D41389">
        <w:rPr>
          <w:rFonts w:cs="Times New Roman"/>
        </w:rPr>
        <w:t>könyvtár jellemzői, telepítése, konfigurálása.</w:t>
      </w:r>
    </w:p>
    <w:p w:rsidR="00D41389" w:rsidRDefault="00D41389" w:rsidP="00665D8C">
      <w:pPr>
        <w:spacing w:after="0"/>
        <w:ind w:left="851"/>
        <w:rPr>
          <w:rFonts w:cs="Times New Roman"/>
        </w:rPr>
      </w:pPr>
      <w:r>
        <w:rPr>
          <w:rFonts w:cs="Times New Roman"/>
        </w:rPr>
        <w:t>AngularJS MVC alkalmazások fejlesztése, szervezése.</w:t>
      </w:r>
    </w:p>
    <w:p w:rsidR="00AC764F" w:rsidRDefault="00D41389" w:rsidP="00665D8C">
      <w:pPr>
        <w:spacing w:after="0"/>
        <w:ind w:left="851"/>
      </w:pPr>
      <w:r>
        <w:rPr>
          <w:rFonts w:cs="Times New Roman"/>
        </w:rPr>
        <w:t xml:space="preserve">Az </w:t>
      </w:r>
      <w:r w:rsidRPr="00D41389">
        <w:rPr>
          <w:rFonts w:cs="Times New Roman"/>
        </w:rPr>
        <w:t>Authentication</w:t>
      </w:r>
      <w:r>
        <w:rPr>
          <w:rFonts w:cs="Times New Roman"/>
        </w:rPr>
        <w:t xml:space="preserve"> szolgáltatás implementációja.</w:t>
      </w:r>
    </w:p>
    <w:p w:rsidR="0032773C" w:rsidRDefault="00D41389" w:rsidP="00B64FCB">
      <w:pPr>
        <w:spacing w:after="0"/>
        <w:ind w:left="851"/>
      </w:pPr>
      <w:r>
        <w:t>MEAN CRUD modul készítése.</w:t>
      </w:r>
    </w:p>
    <w:p w:rsidR="00D41389" w:rsidRDefault="00D41389" w:rsidP="00B64FCB">
      <w:pPr>
        <w:spacing w:after="0"/>
        <w:ind w:left="851"/>
      </w:pPr>
      <w:r>
        <w:t>Socket.io használata valós idejű funkciók fejlesztéséhez.</w:t>
      </w:r>
    </w:p>
    <w:p w:rsidR="00D41389" w:rsidRDefault="00D41389" w:rsidP="00B64FCB">
      <w:pPr>
        <w:spacing w:after="0"/>
        <w:ind w:left="851"/>
      </w:pPr>
      <w:r>
        <w:t>MEAN alkalmazások tesztelése (TDD, BDD, egységteszt</w:t>
      </w:r>
      <w:r w:rsidR="008F2D3E">
        <w:t>, teszt keretrendszerek, Mocha, Super Test, Jamine keretrendszer)</w:t>
      </w: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Default="003609BF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>CMS rendszerek</w:t>
      </w:r>
      <w:r w:rsidR="00B64FCB" w:rsidRPr="00644690">
        <w:rPr>
          <w:b/>
          <w:i/>
        </w:rPr>
        <w:tab/>
      </w:r>
      <w:r w:rsidR="00EE13A2">
        <w:rPr>
          <w:b/>
          <w:i/>
        </w:rPr>
        <w:t>32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3E6BD1" w:rsidRDefault="003E6BD1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>
        <w:rPr>
          <w:rFonts w:cs="Times New Roman"/>
        </w:rPr>
        <w:t>A témakör oktatásának a célja, hogy egy elterjedt CMS rendszer alkalmazásával bemutassa a tartalomkezelő rendszerek használatának lehetőségeit és korlátjait.</w:t>
      </w:r>
    </w:p>
    <w:p w:rsidR="00B64FCB" w:rsidRDefault="003E6BD1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>
        <w:rPr>
          <w:rFonts w:cs="Times New Roman"/>
        </w:rPr>
        <w:t>CMS (Content Management S</w:t>
      </w:r>
      <w:r w:rsidRPr="003E6BD1">
        <w:rPr>
          <w:rFonts w:cs="Times New Roman"/>
        </w:rPr>
        <w:t>ystem</w:t>
      </w:r>
      <w:r>
        <w:rPr>
          <w:rFonts w:cs="Times New Roman"/>
        </w:rPr>
        <w:t>) rendszerek szerepe, elterjed CMS rendszerek tulajdonságai, szolgáltatásaik és összehasonításuk.</w:t>
      </w:r>
    </w:p>
    <w:p w:rsidR="00665D8C" w:rsidRDefault="003E6BD1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>
        <w:rPr>
          <w:rFonts w:cs="Times New Roman"/>
        </w:rPr>
        <w:t>Joomla keretrendszer jellemzői, előnyei és hátrányai.</w:t>
      </w:r>
    </w:p>
    <w:p w:rsidR="003E6BD1" w:rsidRDefault="003E6BD1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>
        <w:rPr>
          <w:rFonts w:cs="Times New Roman"/>
        </w:rPr>
        <w:t xml:space="preserve">Joomla rendszer </w:t>
      </w:r>
      <w:r w:rsidR="002218B4">
        <w:rPr>
          <w:rFonts w:cs="Times New Roman"/>
        </w:rPr>
        <w:t>és szoftverösszetevőinek</w:t>
      </w:r>
      <w:r>
        <w:rPr>
          <w:rFonts w:cs="Times New Roman"/>
        </w:rPr>
        <w:t xml:space="preserve"> (Apache, PHP, MySQL) telepítés</w:t>
      </w:r>
      <w:r w:rsidR="002218B4">
        <w:rPr>
          <w:rFonts w:cs="Times New Roman"/>
        </w:rPr>
        <w:t>e lokálisan és kiszolgálóra, konfigurálásuk.</w:t>
      </w:r>
    </w:p>
    <w:p w:rsidR="003E6BD1" w:rsidRDefault="002218B4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>
        <w:rPr>
          <w:rFonts w:cs="Times New Roman"/>
        </w:rPr>
        <w:t>Adminisztrációs interfész használata, kezdeti lépések.</w:t>
      </w:r>
    </w:p>
    <w:p w:rsidR="002218B4" w:rsidRDefault="002218B4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>
        <w:rPr>
          <w:rFonts w:cs="Times New Roman"/>
        </w:rPr>
        <w:t>Kategóriák, cikkek (articles) és menük szerepe, kezelésük.</w:t>
      </w:r>
    </w:p>
    <w:p w:rsidR="003E6BD1" w:rsidRDefault="002218B4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>
        <w:rPr>
          <w:rFonts w:cs="Times New Roman"/>
        </w:rPr>
        <w:t>Képek és bannerek használata.</w:t>
      </w:r>
    </w:p>
    <w:p w:rsidR="002218B4" w:rsidRDefault="002218B4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>
        <w:rPr>
          <w:rFonts w:cs="Times New Roman"/>
        </w:rPr>
        <w:t>Felhasználók, csoportok és kapcsolatok kezelése</w:t>
      </w:r>
      <w:r w:rsidR="00E378BC">
        <w:rPr>
          <w:rFonts w:cs="Times New Roman"/>
        </w:rPr>
        <w:t>, kategorizálásuk</w:t>
      </w:r>
      <w:r>
        <w:rPr>
          <w:rFonts w:cs="Times New Roman"/>
        </w:rPr>
        <w:t>.</w:t>
      </w:r>
    </w:p>
    <w:p w:rsidR="002218B4" w:rsidRDefault="00E378BC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>
        <w:rPr>
          <w:rFonts w:cs="Times New Roman"/>
        </w:rPr>
        <w:t>Interakciók készítése, newsfeed-ek kezelése.</w:t>
      </w:r>
    </w:p>
    <w:p w:rsidR="00E378BC" w:rsidRDefault="00E378BC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>
        <w:rPr>
          <w:rFonts w:cs="Times New Roman"/>
        </w:rPr>
        <w:t>Smart Search modul használata, statisztikák.</w:t>
      </w:r>
    </w:p>
    <w:p w:rsidR="00E378BC" w:rsidRDefault="00E378BC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>
        <w:rPr>
          <w:rFonts w:cs="Times New Roman"/>
        </w:rPr>
        <w:t>Menük létrehozása, menüelemek típusai, kezelésük.</w:t>
      </w:r>
    </w:p>
    <w:p w:rsidR="00E378BC" w:rsidRDefault="00E378BC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>
        <w:rPr>
          <w:rFonts w:cs="Times New Roman"/>
        </w:rPr>
        <w:t>Modulok fogalma, fajtái, szerepük, alkalmazásuk.</w:t>
      </w:r>
    </w:p>
    <w:p w:rsidR="00E378BC" w:rsidRDefault="00AC764F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>
        <w:rPr>
          <w:rFonts w:cs="Times New Roman"/>
        </w:rPr>
        <w:t>Kiterjesztések szerepe, hozzáadásuk módszerei, nyelvek, sablonok.</w:t>
      </w: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Pr="00644690" w:rsidRDefault="00665D8C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>
        <w:rPr>
          <w:b/>
          <w:i/>
        </w:rPr>
        <w:t>ASP.NET Web Forms alkalmazások fejlesztése</w:t>
      </w:r>
      <w:r w:rsidR="00B64FCB" w:rsidRPr="00644690">
        <w:rPr>
          <w:b/>
          <w:i/>
        </w:rPr>
        <w:tab/>
      </w:r>
      <w:r w:rsidR="00EE13A2">
        <w:rPr>
          <w:b/>
          <w:i/>
        </w:rPr>
        <w:t>32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E70B92" w:rsidRDefault="00665D8C" w:rsidP="00B64FCB">
      <w:pPr>
        <w:tabs>
          <w:tab w:val="left" w:pos="1418"/>
          <w:tab w:val="right" w:pos="9072"/>
        </w:tabs>
        <w:spacing w:after="0"/>
        <w:ind w:left="851"/>
      </w:pPr>
      <w:r>
        <w:t>A témakör oktatásának célja, hogy a tanulók megismerjenek a dinamikus weboldalkészítés lehetőségeivel az ASP.NET Web Forms technológia használatával.</w:t>
      </w:r>
    </w:p>
    <w:p w:rsidR="00665D8C" w:rsidRDefault="00665D8C" w:rsidP="00B64FCB">
      <w:pPr>
        <w:tabs>
          <w:tab w:val="left" w:pos="1418"/>
          <w:tab w:val="right" w:pos="9072"/>
        </w:tabs>
        <w:spacing w:after="0"/>
        <w:ind w:left="851"/>
      </w:pPr>
      <w:r>
        <w:t xml:space="preserve">Web Forms technológia </w:t>
      </w:r>
      <w:r w:rsidR="009D43A7">
        <w:t>alapjai, jellemzői.</w:t>
      </w:r>
    </w:p>
    <w:p w:rsidR="009D43A7" w:rsidRDefault="009D43A7" w:rsidP="00B64FCB">
      <w:pPr>
        <w:tabs>
          <w:tab w:val="left" w:pos="1418"/>
          <w:tab w:val="right" w:pos="9072"/>
        </w:tabs>
        <w:spacing w:after="0"/>
        <w:ind w:left="851"/>
      </w:pPr>
      <w:r>
        <w:t>ASP.NET oldalak készítése Web Forms vezérlők alkalmazásával.</w:t>
      </w:r>
    </w:p>
    <w:p w:rsidR="009D43A7" w:rsidRDefault="009D43A7" w:rsidP="00B64FCB">
      <w:pPr>
        <w:tabs>
          <w:tab w:val="left" w:pos="1418"/>
          <w:tab w:val="right" w:pos="9072"/>
        </w:tabs>
        <w:spacing w:after="0"/>
        <w:ind w:left="851"/>
      </w:pPr>
      <w:r>
        <w:t>HTML5 oldalak készítése Visual Studio-val, a Page inspector használata.</w:t>
      </w:r>
    </w:p>
    <w:p w:rsidR="009D43A7" w:rsidRDefault="009D43A7" w:rsidP="00B64FCB">
      <w:pPr>
        <w:tabs>
          <w:tab w:val="left" w:pos="1418"/>
          <w:tab w:val="right" w:pos="9072"/>
        </w:tabs>
        <w:spacing w:after="0"/>
        <w:ind w:left="851"/>
      </w:pPr>
      <w:r>
        <w:t>Web Forms oldalak tervezése: Szokásos vezérlők alkalmazása, mester oldalak használata, Web User vezérlők.</w:t>
      </w:r>
    </w:p>
    <w:p w:rsidR="009D43A7" w:rsidRDefault="009D43A7" w:rsidP="00B64FCB">
      <w:pPr>
        <w:tabs>
          <w:tab w:val="left" w:pos="1418"/>
          <w:tab w:val="right" w:pos="9072"/>
        </w:tabs>
        <w:spacing w:after="0"/>
        <w:ind w:left="851"/>
      </w:pPr>
      <w:r>
        <w:t>Web Forms események kezelése, e-mail küldése weboldalról, felhasználói input ellenőrzése.</w:t>
      </w:r>
    </w:p>
    <w:p w:rsidR="009D43A7" w:rsidRDefault="009D43A7" w:rsidP="00B64FCB">
      <w:pPr>
        <w:tabs>
          <w:tab w:val="left" w:pos="1418"/>
          <w:tab w:val="right" w:pos="9072"/>
        </w:tabs>
        <w:spacing w:after="0"/>
        <w:ind w:left="851"/>
      </w:pPr>
      <w:r>
        <w:t xml:space="preserve">Adatbázisok kezelése, adatvezérelt alkalmazások fejlesztése. Kapcsolódás adatbázishoz, </w:t>
      </w:r>
      <w:r w:rsidR="003E3427">
        <w:t>adatforrás vezérlők, adatkötés Web Forms vezérlőkhöz.</w:t>
      </w:r>
    </w:p>
    <w:p w:rsidR="003E3427" w:rsidRDefault="003E3427" w:rsidP="00B64FCB">
      <w:pPr>
        <w:tabs>
          <w:tab w:val="left" w:pos="1418"/>
          <w:tab w:val="right" w:pos="9072"/>
        </w:tabs>
        <w:spacing w:after="0"/>
        <w:ind w:left="851"/>
      </w:pPr>
      <w:r>
        <w:lastRenderedPageBreak/>
        <w:t>Automatizált adathozzáférés a GridView, ListView, és a DetailsView osztályok alkalmazásával.</w:t>
      </w:r>
    </w:p>
    <w:p w:rsidR="003E3427" w:rsidRDefault="003E3427" w:rsidP="00B64FCB">
      <w:pPr>
        <w:tabs>
          <w:tab w:val="left" w:pos="1418"/>
          <w:tab w:val="right" w:pos="9072"/>
        </w:tabs>
        <w:spacing w:after="0"/>
        <w:ind w:left="851"/>
      </w:pPr>
      <w:r>
        <w:t>A code-first Entity Framework és a LINQ to Entities használata az adatok lekérdezésére.</w:t>
      </w:r>
    </w:p>
    <w:p w:rsidR="003E3427" w:rsidRDefault="003E3427" w:rsidP="00B64FCB">
      <w:pPr>
        <w:tabs>
          <w:tab w:val="left" w:pos="1418"/>
          <w:tab w:val="right" w:pos="9072"/>
        </w:tabs>
        <w:spacing w:after="0"/>
        <w:ind w:left="851"/>
      </w:pPr>
      <w:r>
        <w:t>Adatok kezelése: beszúrás, frissítés és törlés a DbContext osztállyal.</w:t>
      </w:r>
    </w:p>
    <w:p w:rsidR="003E3427" w:rsidRDefault="003E3427" w:rsidP="00B64FCB">
      <w:pPr>
        <w:tabs>
          <w:tab w:val="left" w:pos="1418"/>
          <w:tab w:val="right" w:pos="9072"/>
        </w:tabs>
        <w:spacing w:after="0"/>
        <w:ind w:left="851"/>
      </w:pPr>
      <w:r>
        <w:t xml:space="preserve">Többrétegű alkalmazások tervezése és készítése, üzleti logika implementálása a közbenső rétegen, validációs logika megvalósítása, </w:t>
      </w:r>
      <w:r w:rsidR="001C661B">
        <w:t>adatkötés ObjectDataSource alkalmazásával.</w:t>
      </w:r>
    </w:p>
    <w:p w:rsidR="001C661B" w:rsidRDefault="001C661B" w:rsidP="00B64FCB">
      <w:pPr>
        <w:tabs>
          <w:tab w:val="left" w:pos="1418"/>
          <w:tab w:val="right" w:pos="9072"/>
        </w:tabs>
        <w:spacing w:after="0"/>
        <w:ind w:left="851"/>
      </w:pPr>
      <w:r>
        <w:t>Sütik kezelése, session object használata.</w:t>
      </w:r>
    </w:p>
    <w:p w:rsidR="001C661B" w:rsidRDefault="001C661B" w:rsidP="00B64FCB">
      <w:pPr>
        <w:tabs>
          <w:tab w:val="left" w:pos="1418"/>
          <w:tab w:val="right" w:pos="9072"/>
        </w:tabs>
        <w:spacing w:after="0"/>
        <w:ind w:left="851"/>
      </w:pPr>
      <w:r>
        <w:t>Gyorsítótárak alkalmazása.</w:t>
      </w:r>
    </w:p>
    <w:p w:rsidR="001C661B" w:rsidRDefault="001C661B" w:rsidP="00B64FCB">
      <w:pPr>
        <w:tabs>
          <w:tab w:val="left" w:pos="1418"/>
          <w:tab w:val="right" w:pos="9072"/>
        </w:tabs>
        <w:spacing w:after="0"/>
        <w:ind w:left="851"/>
      </w:pPr>
      <w:r>
        <w:t>Biztonságos WEB alkalmazások fejlesztése (autentikáció, hozzáférés vezérlés)</w:t>
      </w:r>
    </w:p>
    <w:p w:rsidR="003E3427" w:rsidRDefault="001C661B" w:rsidP="00B64FCB">
      <w:pPr>
        <w:tabs>
          <w:tab w:val="left" w:pos="1418"/>
          <w:tab w:val="right" w:pos="9072"/>
        </w:tabs>
        <w:spacing w:after="0"/>
        <w:ind w:left="851"/>
      </w:pPr>
      <w:r>
        <w:t>Felhasználó élmény fokozása Ajax bővítmények alkalmazásával.</w:t>
      </w:r>
    </w:p>
    <w:p w:rsidR="001C661B" w:rsidRDefault="001C661B" w:rsidP="00B64FCB">
      <w:pPr>
        <w:tabs>
          <w:tab w:val="left" w:pos="1418"/>
          <w:tab w:val="right" w:pos="9072"/>
        </w:tabs>
        <w:spacing w:after="0"/>
        <w:ind w:left="851"/>
      </w:pPr>
      <w:r>
        <w:t>RESTful szolgáltatások készítése és használata ASP.NET Web API-n keresztül.</w:t>
      </w:r>
    </w:p>
    <w:p w:rsidR="00095B22" w:rsidRDefault="00095B22" w:rsidP="00095B22">
      <w:pPr>
        <w:tabs>
          <w:tab w:val="left" w:pos="1418"/>
          <w:tab w:val="right" w:pos="9072"/>
        </w:tabs>
        <w:spacing w:after="0"/>
        <w:ind w:left="851"/>
      </w:pPr>
      <w:r>
        <w:t>Dinamikus oldalak készítése jQuery és jQuery UI könyvtárak alkalmazásával ($.get() és $.ready() metódusok)</w:t>
      </w:r>
    </w:p>
    <w:p w:rsidR="00095B22" w:rsidRDefault="00095B22" w:rsidP="00095B22">
      <w:pPr>
        <w:tabs>
          <w:tab w:val="left" w:pos="1418"/>
          <w:tab w:val="right" w:pos="9072"/>
        </w:tabs>
        <w:spacing w:after="0"/>
        <w:ind w:left="851"/>
      </w:pPr>
      <w:r>
        <w:t>Mobil eszközökre optimalizált Web alkalmazások készítése.</w:t>
      </w:r>
    </w:p>
    <w:p w:rsidR="00095B22" w:rsidRDefault="00095B22" w:rsidP="00095B22">
      <w:pPr>
        <w:tabs>
          <w:tab w:val="left" w:pos="1418"/>
          <w:tab w:val="right" w:pos="9072"/>
        </w:tabs>
        <w:spacing w:after="0"/>
        <w:ind w:left="851"/>
      </w:pPr>
      <w:r>
        <w:t>Keresőoptimalizálási technikák, jQuery plugin-ok.</w:t>
      </w:r>
    </w:p>
    <w:p w:rsidR="00095B22" w:rsidRDefault="00095B22" w:rsidP="00095B22">
      <w:pPr>
        <w:tabs>
          <w:tab w:val="left" w:pos="1418"/>
          <w:tab w:val="right" w:pos="9072"/>
        </w:tabs>
        <w:spacing w:after="0"/>
        <w:ind w:left="851"/>
      </w:pPr>
      <w:r>
        <w:t>Geolokációs adatok lekérdezése, távolságok meghatározása.</w:t>
      </w:r>
    </w:p>
    <w:p w:rsidR="00665D8C" w:rsidRDefault="00095B22" w:rsidP="00B64FCB">
      <w:pPr>
        <w:tabs>
          <w:tab w:val="left" w:pos="1418"/>
          <w:tab w:val="right" w:pos="9072"/>
        </w:tabs>
        <w:spacing w:after="0"/>
        <w:ind w:left="851"/>
      </w:pPr>
      <w:r>
        <w:t xml:space="preserve">ASP.NET Web alkalmazások </w:t>
      </w:r>
      <w:r w:rsidR="00EB6702">
        <w:t xml:space="preserve">tesztelése és </w:t>
      </w:r>
      <w:r>
        <w:t>terjesztése.</w:t>
      </w:r>
    </w:p>
    <w:p w:rsidR="00B64FCB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Default="003B241E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>Agilis szoftverfejlesztés</w:t>
      </w:r>
      <w:r w:rsidR="00B64FCB" w:rsidRPr="00644690">
        <w:rPr>
          <w:b/>
          <w:i/>
        </w:rPr>
        <w:tab/>
      </w:r>
      <w:r w:rsidR="006A0366">
        <w:rPr>
          <w:b/>
          <w:i/>
        </w:rPr>
        <w:t>32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665D8C" w:rsidRDefault="00AC3FF5" w:rsidP="00665D8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C3FF5">
        <w:rPr>
          <w:rFonts w:cs="Times New Roman"/>
        </w:rPr>
        <w:t>A témakör oktatásának a</w:t>
      </w:r>
      <w:r w:rsidR="003B241E">
        <w:rPr>
          <w:rFonts w:cs="Times New Roman"/>
        </w:rPr>
        <w:t xml:space="preserve"> célja, hogy a tanuló megismerje a szoftverfejlesztési modellek fajtáit, jellemzőit. Részletesebb ismereteket szerezzen </w:t>
      </w:r>
      <w:r w:rsidR="00CC1AE7">
        <w:rPr>
          <w:rFonts w:cs="Times New Roman"/>
        </w:rPr>
        <w:t>egy</w:t>
      </w:r>
      <w:r w:rsidR="003B241E">
        <w:rPr>
          <w:rFonts w:cs="Times New Roman"/>
        </w:rPr>
        <w:t xml:space="preserve"> agilis módszer </w:t>
      </w:r>
      <w:r w:rsidR="0023178E">
        <w:rPr>
          <w:rFonts w:cs="Times New Roman"/>
        </w:rPr>
        <w:t xml:space="preserve">(XP) </w:t>
      </w:r>
      <w:r w:rsidR="003B241E">
        <w:rPr>
          <w:rFonts w:cs="Times New Roman"/>
        </w:rPr>
        <w:t>használatáról egyszerű példákon keresztül.</w:t>
      </w:r>
      <w:r w:rsidR="009D59A9">
        <w:rPr>
          <w:rFonts w:cs="Times New Roman"/>
        </w:rPr>
        <w:t xml:space="preserve"> Az egyes módszerekhez, technikákhoz </w:t>
      </w:r>
      <w:r w:rsidR="0023178E">
        <w:rPr>
          <w:rFonts w:cs="Times New Roman"/>
        </w:rPr>
        <w:t>tetszőlegesen választhatóak kereskedelmi vagy open source eszközök.</w:t>
      </w:r>
    </w:p>
    <w:p w:rsidR="00CC1AE7" w:rsidRDefault="00CC1AE7" w:rsidP="00CC1AE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>
        <w:rPr>
          <w:rFonts w:cs="Times New Roman"/>
        </w:rPr>
        <w:t>Az agilis szoftverfejlesztés fogalma, alapelvei.</w:t>
      </w:r>
    </w:p>
    <w:p w:rsidR="003B241E" w:rsidRDefault="003B241E" w:rsidP="00665D8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>
        <w:rPr>
          <w:rFonts w:cs="Times New Roman"/>
        </w:rPr>
        <w:t>Tradicionális és agilis módszertanok jellemzői, összehasonlításuk (Vízesés, CMMI, Scrum, XP, stb.)</w:t>
      </w:r>
    </w:p>
    <w:p w:rsidR="00CC1AE7" w:rsidRDefault="00CC1AE7" w:rsidP="00665D8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>
        <w:rPr>
          <w:rFonts w:cs="Times New Roman"/>
        </w:rPr>
        <w:t>Az agilis tervezés szintjei.</w:t>
      </w:r>
    </w:p>
    <w:p w:rsidR="00CC1AE7" w:rsidRDefault="009C3497" w:rsidP="00665D8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>
        <w:rPr>
          <w:rFonts w:cs="Times New Roman"/>
        </w:rPr>
        <w:t>Release (kiadás) tervezés, daily standup fogalma.</w:t>
      </w:r>
    </w:p>
    <w:p w:rsidR="00CC1AE7" w:rsidRDefault="00CC1AE7" w:rsidP="00CC1AE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>
        <w:rPr>
          <w:rFonts w:cs="Times New Roman"/>
        </w:rPr>
        <w:t>Becslési technikák és work item pri</w:t>
      </w:r>
      <w:r w:rsidR="00EB6702">
        <w:rPr>
          <w:rFonts w:cs="Times New Roman"/>
        </w:rPr>
        <w:t>oritások, backlog item-</w:t>
      </w:r>
      <w:r>
        <w:rPr>
          <w:rFonts w:cs="Times New Roman"/>
        </w:rPr>
        <w:t>ek kezelése, szervezése.</w:t>
      </w:r>
    </w:p>
    <w:p w:rsidR="00CC1AE7" w:rsidRDefault="00CC1AE7" w:rsidP="00CC1AE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>
        <w:rPr>
          <w:rFonts w:cs="Times New Roman"/>
        </w:rPr>
        <w:t>Munka szervezése: Felhasználói story-k, mint work item-ek.</w:t>
      </w:r>
    </w:p>
    <w:p w:rsidR="00CC1AE7" w:rsidRDefault="009D59A9" w:rsidP="00665D8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>
        <w:rPr>
          <w:rFonts w:cs="Times New Roman"/>
        </w:rPr>
        <w:t>A prioritások meghatározásának módszeri</w:t>
      </w:r>
      <w:r w:rsidR="00CC1AE7" w:rsidRPr="00CC1AE7">
        <w:rPr>
          <w:rFonts w:cs="Times New Roman"/>
        </w:rPr>
        <w:t xml:space="preserve">, prioritások </w:t>
      </w:r>
      <w:r>
        <w:rPr>
          <w:rFonts w:cs="Times New Roman"/>
        </w:rPr>
        <w:t>revíziója</w:t>
      </w:r>
      <w:r w:rsidR="00CC1AE7" w:rsidRPr="00CC1AE7">
        <w:rPr>
          <w:rFonts w:cs="Times New Roman"/>
        </w:rPr>
        <w:t xml:space="preserve">, backlog </w:t>
      </w:r>
      <w:r>
        <w:rPr>
          <w:rFonts w:cs="Times New Roman"/>
        </w:rPr>
        <w:t>folyamatos</w:t>
      </w:r>
      <w:r w:rsidR="00CC1AE7" w:rsidRPr="00CC1AE7">
        <w:rPr>
          <w:rFonts w:cs="Times New Roman"/>
        </w:rPr>
        <w:t xml:space="preserve"> módosítása.</w:t>
      </w:r>
    </w:p>
    <w:p w:rsidR="00CC1AE7" w:rsidRDefault="009D59A9" w:rsidP="00665D8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>
        <w:rPr>
          <w:rFonts w:cs="Times New Roman"/>
        </w:rPr>
        <w:t>Refaktorálás szerepe, módszerei és trükkjei a karbantarthatóság megőrzésére.</w:t>
      </w:r>
    </w:p>
    <w:p w:rsidR="009D59A9" w:rsidRDefault="000703EC" w:rsidP="00665D8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703EC">
        <w:rPr>
          <w:rFonts w:cs="Times New Roman"/>
        </w:rPr>
        <w:t>Agilis tesztelés</w:t>
      </w:r>
      <w:r>
        <w:rPr>
          <w:rFonts w:cs="Times New Roman"/>
        </w:rPr>
        <w:t xml:space="preserve"> (</w:t>
      </w:r>
      <w:r w:rsidRPr="000703EC">
        <w:rPr>
          <w:rFonts w:cs="Times New Roman"/>
        </w:rPr>
        <w:t>automatizált tesztek, UI tesztek, fun</w:t>
      </w:r>
      <w:r>
        <w:rPr>
          <w:rFonts w:cs="Times New Roman"/>
        </w:rPr>
        <w:t>kcionális tesztek, unit tesztek).</w:t>
      </w:r>
    </w:p>
    <w:p w:rsidR="009D59A9" w:rsidRDefault="000703EC" w:rsidP="00665D8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>
        <w:rPr>
          <w:rFonts w:cs="Times New Roman"/>
        </w:rPr>
        <w:t>A tesztvezérelt fejlesztés (TDD) fogalma, alapelvei, alapfogalmai (code under test, code coverage, expectation)</w:t>
      </w:r>
    </w:p>
    <w:p w:rsidR="000703EC" w:rsidRDefault="000703EC" w:rsidP="00665D8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>
        <w:rPr>
          <w:rFonts w:cs="Times New Roman"/>
        </w:rPr>
        <w:t xml:space="preserve">Folyamatos integráció (CI) fogalma, alkalmazásának </w:t>
      </w:r>
      <w:r w:rsidR="00EB6702">
        <w:rPr>
          <w:rFonts w:cs="Times New Roman"/>
        </w:rPr>
        <w:t>módjai,</w:t>
      </w:r>
      <w:r w:rsidR="00C6098C">
        <w:rPr>
          <w:rFonts w:cs="Times New Roman"/>
        </w:rPr>
        <w:t xml:space="preserve"> verziókövetés</w:t>
      </w:r>
      <w:r w:rsidR="002912D7">
        <w:rPr>
          <w:rFonts w:cs="Times New Roman"/>
        </w:rPr>
        <w:t xml:space="preserve"> (SVN, Git)</w:t>
      </w:r>
      <w:r w:rsidR="00C6098C">
        <w:rPr>
          <w:rFonts w:cs="Times New Roman"/>
        </w:rPr>
        <w:t>.</w:t>
      </w:r>
    </w:p>
    <w:p w:rsidR="000703EC" w:rsidRDefault="000703EC" w:rsidP="00665D8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>
        <w:rPr>
          <w:rFonts w:cs="Times New Roman"/>
        </w:rPr>
        <w:t>Az extrém programozás alapelvei és értékei.</w:t>
      </w:r>
    </w:p>
    <w:p w:rsidR="000703EC" w:rsidRDefault="000703EC" w:rsidP="00665D8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>
        <w:rPr>
          <w:rFonts w:cs="Times New Roman"/>
        </w:rPr>
        <w:t xml:space="preserve">Az automatizált tesztelés </w:t>
      </w:r>
      <w:r w:rsidR="0023178E">
        <w:rPr>
          <w:rFonts w:cs="Times New Roman"/>
        </w:rPr>
        <w:t xml:space="preserve">fogalma, </w:t>
      </w:r>
      <w:r>
        <w:rPr>
          <w:rFonts w:cs="Times New Roman"/>
        </w:rPr>
        <w:t>módszerei és eszközei.</w:t>
      </w:r>
    </w:p>
    <w:p w:rsidR="00B64FCB" w:rsidRPr="00644690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képzés javasolt helyszíne (ajánlás)</w:t>
      </w:r>
    </w:p>
    <w:p w:rsidR="00B64FCB" w:rsidRPr="00B64FCB" w:rsidRDefault="006A0366" w:rsidP="00B64FCB">
      <w:pPr>
        <w:spacing w:after="0"/>
        <w:ind w:left="426"/>
        <w:rPr>
          <w:i/>
        </w:rPr>
      </w:pPr>
      <w:r>
        <w:rPr>
          <w:i/>
        </w:rPr>
        <w:t>Számítógép terem</w:t>
      </w:r>
    </w:p>
    <w:p w:rsidR="00B64FCB" w:rsidRPr="002B5BF7" w:rsidRDefault="00B64FCB" w:rsidP="00B64FCB">
      <w:pPr>
        <w:spacing w:after="0"/>
        <w:ind w:left="426"/>
      </w:pPr>
    </w:p>
    <w:p w:rsidR="00B64FCB" w:rsidRPr="00FF2E9D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tantárgy elsajátítása során alkalmazható sajátos módszerek, tanulói tevékenységformák (ajánlás)</w:t>
      </w:r>
    </w:p>
    <w:p w:rsidR="00B64FCB" w:rsidRDefault="00B64FCB" w:rsidP="00B64FCB">
      <w:pPr>
        <w:spacing w:after="0"/>
        <w:ind w:left="426"/>
      </w:pPr>
    </w:p>
    <w:p w:rsidR="00B64FCB" w:rsidRPr="00FF2E9D" w:rsidRDefault="00B64FCB" w:rsidP="00B64FCB">
      <w:pPr>
        <w:spacing w:after="0"/>
        <w:ind w:left="426"/>
      </w:pPr>
    </w:p>
    <w:p w:rsidR="00B64FCB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C7291">
        <w:rPr>
          <w:b/>
        </w:rPr>
        <w:t>A tantárgy elsajátítása során alkalmazható sajátos módszerek (ajánlás)</w:t>
      </w:r>
    </w:p>
    <w:p w:rsidR="00D819F0" w:rsidRDefault="00D819F0" w:rsidP="00B64FCB">
      <w:pPr>
        <w:spacing w:after="0"/>
        <w:ind w:left="426"/>
      </w:pPr>
    </w:p>
    <w:tbl>
      <w:tblPr>
        <w:tblW w:w="84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D819F0" w:rsidRPr="00D819F0" w:rsidTr="00D819F0">
        <w:trPr>
          <w:trHeight w:val="600"/>
          <w:jc w:val="center"/>
        </w:trPr>
        <w:tc>
          <w:tcPr>
            <w:tcW w:w="960" w:type="dxa"/>
            <w:vMerge w:val="restart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D819F0" w:rsidRPr="00D819F0" w:rsidTr="00D819F0">
        <w:trPr>
          <w:trHeight w:val="255"/>
          <w:jc w:val="center"/>
        </w:trPr>
        <w:tc>
          <w:tcPr>
            <w:tcW w:w="960" w:type="dxa"/>
            <w:vMerge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D819F0" w:rsidRPr="00D819F0" w:rsidTr="00D819F0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819F0" w:rsidRPr="00D819F0" w:rsidTr="00D819F0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kiselőadás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819F0" w:rsidRPr="00D819F0" w:rsidTr="00D819F0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819F0" w:rsidRPr="00D819F0" w:rsidTr="00D819F0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vita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819F0" w:rsidRPr="00D819F0" w:rsidTr="00D819F0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819F0" w:rsidRPr="00D819F0" w:rsidTr="00D819F0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projekt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819F0" w:rsidRPr="00D819F0" w:rsidTr="00D819F0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kooperatív tanulás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819F0" w:rsidRPr="00D819F0" w:rsidTr="00D819F0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szimuláció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819F0" w:rsidRPr="00D819F0" w:rsidTr="00D819F0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9.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feladatmegoldás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819F0" w:rsidRPr="00D819F0" w:rsidTr="00D819F0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10.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B64FCB" w:rsidRDefault="00B64FCB" w:rsidP="00B64FCB">
      <w:pPr>
        <w:spacing w:after="0"/>
        <w:ind w:left="426"/>
      </w:pPr>
    </w:p>
    <w:p w:rsidR="00B64FCB" w:rsidRPr="00BC7291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C7291">
        <w:rPr>
          <w:b/>
        </w:rPr>
        <w:t>A tantárgy elsajátítása során alkalmazható tanulói tevékenységformák (ajánlás)</w:t>
      </w:r>
    </w:p>
    <w:p w:rsidR="00D819F0" w:rsidRPr="002B5BF7" w:rsidRDefault="00D819F0" w:rsidP="00B64FCB">
      <w:pPr>
        <w:spacing w:after="0"/>
        <w:ind w:left="426"/>
      </w:pPr>
    </w:p>
    <w:tbl>
      <w:tblPr>
        <w:tblW w:w="85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7"/>
        <w:gridCol w:w="758"/>
        <w:gridCol w:w="796"/>
        <w:gridCol w:w="774"/>
        <w:gridCol w:w="2359"/>
      </w:tblGrid>
      <w:tr w:rsidR="00D819F0" w:rsidRPr="00D819F0" w:rsidTr="00D819F0">
        <w:trPr>
          <w:trHeight w:val="255"/>
          <w:jc w:val="center"/>
        </w:trPr>
        <w:tc>
          <w:tcPr>
            <w:tcW w:w="1040" w:type="dxa"/>
            <w:vMerge w:val="restart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D819F0" w:rsidRPr="00D819F0" w:rsidTr="00D819F0">
        <w:trPr>
          <w:trHeight w:val="510"/>
          <w:jc w:val="center"/>
        </w:trPr>
        <w:tc>
          <w:tcPr>
            <w:tcW w:w="1040" w:type="dxa"/>
            <w:vMerge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80" w:type="dxa"/>
            <w:vMerge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D819F0" w:rsidRPr="00D819F0" w:rsidTr="00D819F0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D819F0" w:rsidRPr="00D819F0" w:rsidTr="00D819F0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819F0" w:rsidRPr="00D819F0" w:rsidTr="00D819F0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819F0" w:rsidRPr="00D819F0" w:rsidTr="00D819F0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819F0" w:rsidRPr="00D819F0" w:rsidTr="00D819F0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819F0" w:rsidRPr="00D819F0" w:rsidTr="00D819F0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819F0" w:rsidRPr="00D819F0" w:rsidTr="00D819F0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819F0" w:rsidRPr="00D819F0" w:rsidTr="00D819F0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819F0" w:rsidRPr="00D819F0" w:rsidTr="00D819F0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D819F0" w:rsidRPr="00D819F0" w:rsidTr="00D819F0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Írásos elemzések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819F0" w:rsidRPr="00D819F0" w:rsidTr="00D819F0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819F0" w:rsidRPr="00D819F0" w:rsidTr="00D819F0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819F0" w:rsidRPr="00D819F0" w:rsidTr="00D819F0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819F0" w:rsidRPr="00D819F0" w:rsidTr="00D819F0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Szöveges előadás egyéni felkészüléssel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819F0" w:rsidRPr="00D819F0" w:rsidTr="00D819F0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2.6.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819F0" w:rsidRPr="00D819F0" w:rsidTr="00D819F0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2.7.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819F0" w:rsidRPr="00D819F0" w:rsidTr="00D819F0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Képi információk körében</w:t>
            </w:r>
          </w:p>
        </w:tc>
      </w:tr>
      <w:tr w:rsidR="00D819F0" w:rsidRPr="00D819F0" w:rsidTr="00D819F0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lastRenderedPageBreak/>
              <w:t>3.1.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értelmezése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819F0" w:rsidRPr="00D819F0" w:rsidTr="00D819F0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készítése leírásból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819F0" w:rsidRPr="00D819F0" w:rsidTr="00D819F0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kiegészítés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819F0" w:rsidRPr="00D819F0" w:rsidTr="00D819F0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elemzés, hibakeresés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819F0" w:rsidRPr="00D819F0" w:rsidTr="00D819F0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Komplex információk körében</w:t>
            </w:r>
          </w:p>
        </w:tc>
      </w:tr>
      <w:tr w:rsidR="00D819F0" w:rsidRPr="00D819F0" w:rsidTr="00D819F0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Elemzés készítése tapasztalatokról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819F0" w:rsidRPr="00D819F0" w:rsidTr="00D819F0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D819F0" w:rsidRPr="00D819F0" w:rsidTr="00D819F0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Feladattal vezetett kiscsoportos szövegfeldolgozás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819F0" w:rsidRPr="00D819F0" w:rsidTr="00D819F0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rendszerezése mozaikfeladattal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819F0" w:rsidRPr="00D819F0" w:rsidTr="00D819F0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819F0" w:rsidRPr="00D819F0" w:rsidTr="00D819F0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helyzetgyakorlat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819F0" w:rsidRPr="00D819F0" w:rsidTr="00D819F0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versenyjáték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tantárgy értékelésének módja</w:t>
      </w:r>
    </w:p>
    <w:p w:rsidR="00B64FCB" w:rsidRDefault="00B64FCB" w:rsidP="00B64FCB">
      <w:pPr>
        <w:spacing w:after="0"/>
        <w:ind w:left="426"/>
      </w:pPr>
      <w:r w:rsidRPr="003A56AA">
        <w:t>A nemzeti köznevelésről szóló 2011. évi CXC. törvény. 54. § (2) a) pontja szerinti értékeléssel.</w:t>
      </w:r>
    </w:p>
    <w:p w:rsidR="00B64FCB" w:rsidRPr="002B5BF7" w:rsidRDefault="00B64FCB" w:rsidP="00B64FCB">
      <w:pPr>
        <w:spacing w:after="0"/>
        <w:ind w:left="426"/>
      </w:pPr>
    </w:p>
    <w:p w:rsidR="00B64FCB" w:rsidRDefault="00B64FCB" w:rsidP="00B64FCB">
      <w:pPr>
        <w:spacing w:after="0"/>
        <w:rPr>
          <w:rFonts w:cs="Times New Roman"/>
        </w:rPr>
      </w:pPr>
    </w:p>
    <w:p w:rsidR="00B64FCB" w:rsidRPr="00644690" w:rsidRDefault="004E73C3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>
        <w:rPr>
          <w:b/>
        </w:rPr>
        <w:t>Web</w:t>
      </w:r>
      <w:r w:rsidR="00EE13A2">
        <w:rPr>
          <w:b/>
        </w:rPr>
        <w:t>fejlesztés gyakorlata</w:t>
      </w:r>
      <w:r w:rsidR="00B64FCB" w:rsidRPr="00644690">
        <w:rPr>
          <w:b/>
        </w:rPr>
        <w:t xml:space="preserve"> tantárgy</w:t>
      </w:r>
      <w:r w:rsidR="00B64FCB" w:rsidRPr="00644690">
        <w:rPr>
          <w:b/>
        </w:rPr>
        <w:tab/>
      </w:r>
      <w:r w:rsidR="000B59E8">
        <w:rPr>
          <w:b/>
        </w:rPr>
        <w:t>312</w:t>
      </w:r>
      <w:r w:rsidR="00B64FCB">
        <w:rPr>
          <w:b/>
        </w:rPr>
        <w:t xml:space="preserve"> ó</w:t>
      </w:r>
      <w:r w:rsidR="00B64FCB" w:rsidRPr="00644690">
        <w:rPr>
          <w:b/>
        </w:rPr>
        <w:t>ra</w:t>
      </w:r>
    </w:p>
    <w:p w:rsidR="00B64FCB" w:rsidRPr="00644690" w:rsidRDefault="00B64FCB" w:rsidP="00B64FCB"/>
    <w:p w:rsidR="00B64FCB" w:rsidRDefault="00B64FCB" w:rsidP="00B64FCB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644690">
        <w:rPr>
          <w:b/>
        </w:rPr>
        <w:t>A tantárgy tanításának célja</w:t>
      </w:r>
    </w:p>
    <w:p w:rsidR="00B64FCB" w:rsidRDefault="00EE13A2" w:rsidP="00B64FCB">
      <w:pPr>
        <w:spacing w:after="0"/>
        <w:ind w:left="426"/>
      </w:pPr>
      <w:r w:rsidRPr="00EE13A2">
        <w:t xml:space="preserve">A tantárgy oktatásának alapvető célja azoknak az ismereteknek, képességeknek a fejlesztése, amelyek képessé teszik a tanulót egy komplex </w:t>
      </w:r>
      <w:r w:rsidR="004E73C3">
        <w:t>web</w:t>
      </w:r>
      <w:r>
        <w:t>alkalmazás</w:t>
      </w:r>
      <w:r w:rsidRPr="00EE13A2">
        <w:t xml:space="preserve"> elkészítésére, kódolására és tesztelésére.</w:t>
      </w:r>
    </w:p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>
        <w:rPr>
          <w:b/>
        </w:rPr>
        <w:t>Kapcsolódó</w:t>
      </w:r>
      <w:r w:rsidRPr="00644690">
        <w:rPr>
          <w:b/>
        </w:rPr>
        <w:t xml:space="preserve"> szakmai tartalmak</w:t>
      </w:r>
    </w:p>
    <w:p w:rsidR="006A0366" w:rsidRDefault="006A0366" w:rsidP="006A0366">
      <w:pPr>
        <w:spacing w:after="0"/>
        <w:ind w:left="426"/>
      </w:pPr>
      <w:r>
        <w:t>11625-16 Programozás és adatbázis-kezelés</w:t>
      </w:r>
    </w:p>
    <w:p w:rsidR="006A0366" w:rsidRDefault="006A0366" w:rsidP="006A0366">
      <w:pPr>
        <w:spacing w:after="0"/>
        <w:ind w:left="426"/>
      </w:pPr>
      <w:r>
        <w:t>12011-16 Szoftverfejlesztés</w:t>
      </w:r>
    </w:p>
    <w:p w:rsidR="00B64FCB" w:rsidRDefault="006A0366" w:rsidP="006A0366">
      <w:pPr>
        <w:spacing w:after="0"/>
        <w:ind w:left="426"/>
      </w:pPr>
      <w:r>
        <w:t>12012-16 Webfejlesztés I.</w:t>
      </w:r>
    </w:p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Témakörök</w:t>
      </w:r>
    </w:p>
    <w:p w:rsidR="00B64FCB" w:rsidRDefault="008F2D3E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>Java programozási nyelv alapjai</w:t>
      </w:r>
      <w:r w:rsidR="00B64FCB" w:rsidRPr="00644690">
        <w:rPr>
          <w:b/>
          <w:i/>
        </w:rPr>
        <w:tab/>
      </w:r>
      <w:r w:rsidR="000B59E8">
        <w:rPr>
          <w:b/>
          <w:i/>
        </w:rPr>
        <w:t>56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8F2D3E" w:rsidRPr="008F2D3E" w:rsidRDefault="008F2D3E" w:rsidP="008F2D3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F2D3E">
        <w:rPr>
          <w:rFonts w:cs="Times New Roman"/>
        </w:rPr>
        <w:t>Java programozási nyelv SDK telepítése</w:t>
      </w:r>
      <w:r w:rsidR="00713C38">
        <w:rPr>
          <w:rFonts w:cs="Times New Roman"/>
        </w:rPr>
        <w:t>.</w:t>
      </w:r>
    </w:p>
    <w:p w:rsidR="008F2D3E" w:rsidRPr="008F2D3E" w:rsidRDefault="008F2D3E" w:rsidP="008F2D3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F2D3E">
        <w:rPr>
          <w:rFonts w:cs="Times New Roman"/>
        </w:rPr>
        <w:t>IDE kiválasztása, telepítése</w:t>
      </w:r>
      <w:r w:rsidR="00713C38">
        <w:rPr>
          <w:rFonts w:cs="Times New Roman"/>
        </w:rPr>
        <w:t>.</w:t>
      </w:r>
    </w:p>
    <w:p w:rsidR="008F2D3E" w:rsidRPr="008F2D3E" w:rsidRDefault="008F2D3E" w:rsidP="008F2D3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F2D3E">
        <w:rPr>
          <w:rFonts w:cs="Times New Roman"/>
        </w:rPr>
        <w:t>Programkészítés lépései</w:t>
      </w:r>
      <w:r w:rsidR="00713C38">
        <w:rPr>
          <w:rFonts w:cs="Times New Roman"/>
        </w:rPr>
        <w:t>.</w:t>
      </w:r>
    </w:p>
    <w:p w:rsidR="008F2D3E" w:rsidRPr="008F2D3E" w:rsidRDefault="008F2D3E" w:rsidP="008F2D3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F2D3E">
        <w:rPr>
          <w:rFonts w:cs="Times New Roman"/>
        </w:rPr>
        <w:t xml:space="preserve">Adattípusok </w:t>
      </w:r>
      <w:r w:rsidR="00713C38">
        <w:rPr>
          <w:rFonts w:cs="Times New Roman"/>
        </w:rPr>
        <w:t>alkalmazása.</w:t>
      </w:r>
    </w:p>
    <w:p w:rsidR="008F2D3E" w:rsidRPr="008F2D3E" w:rsidRDefault="008F2D3E" w:rsidP="008F2D3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F2D3E">
        <w:rPr>
          <w:rFonts w:cs="Times New Roman"/>
        </w:rPr>
        <w:t xml:space="preserve">Egyszerű és referenciatípusok </w:t>
      </w:r>
      <w:r w:rsidR="00713C38">
        <w:rPr>
          <w:rFonts w:cs="Times New Roman"/>
        </w:rPr>
        <w:t xml:space="preserve">használata </w:t>
      </w:r>
      <w:r w:rsidRPr="008F2D3E">
        <w:rPr>
          <w:rFonts w:cs="Times New Roman"/>
        </w:rPr>
        <w:t>a Java programozási nyelvben</w:t>
      </w:r>
      <w:r w:rsidR="00713C38">
        <w:rPr>
          <w:rFonts w:cs="Times New Roman"/>
        </w:rPr>
        <w:t>.</w:t>
      </w:r>
    </w:p>
    <w:p w:rsidR="008F2D3E" w:rsidRPr="008F2D3E" w:rsidRDefault="008F2D3E" w:rsidP="008F2D3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F2D3E">
        <w:rPr>
          <w:rFonts w:cs="Times New Roman"/>
        </w:rPr>
        <w:t>Változó deklarálása, azonosítók, literálok, típuskényszerítés</w:t>
      </w:r>
      <w:r w:rsidR="00713C38">
        <w:rPr>
          <w:rFonts w:cs="Times New Roman"/>
        </w:rPr>
        <w:t xml:space="preserve"> alkalmazása.</w:t>
      </w:r>
    </w:p>
    <w:p w:rsidR="008F2D3E" w:rsidRPr="008F2D3E" w:rsidRDefault="008F2D3E" w:rsidP="008F2D3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F2D3E">
        <w:rPr>
          <w:rFonts w:cs="Times New Roman"/>
        </w:rPr>
        <w:t>Felsorolt típus definiálása, alkalmazása.</w:t>
      </w:r>
    </w:p>
    <w:p w:rsidR="008F2D3E" w:rsidRPr="008F2D3E" w:rsidRDefault="008F2D3E" w:rsidP="008F2D3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F2D3E">
        <w:rPr>
          <w:rFonts w:cs="Times New Roman"/>
        </w:rPr>
        <w:t>Operátorok (deklaráció, inicializáció, értékadás, a</w:t>
      </w:r>
      <w:r w:rsidR="001C4C82">
        <w:rPr>
          <w:rFonts w:cs="Times New Roman"/>
        </w:rPr>
        <w:t>ritmetikai operátorok, sztringek</w:t>
      </w:r>
      <w:r w:rsidRPr="008F2D3E">
        <w:rPr>
          <w:rFonts w:cs="Times New Roman"/>
        </w:rPr>
        <w:t xml:space="preserve"> összefűzése, relációs operátorok, logikai operátorok, feltételes operátor, bitenkénti logikai operátorok)</w:t>
      </w:r>
      <w:r w:rsidR="00713C38">
        <w:rPr>
          <w:rFonts w:cs="Times New Roman"/>
        </w:rPr>
        <w:t xml:space="preserve"> használata.</w:t>
      </w:r>
    </w:p>
    <w:p w:rsidR="008F2D3E" w:rsidRPr="008F2D3E" w:rsidRDefault="008F2D3E" w:rsidP="008F2D3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F2D3E">
        <w:rPr>
          <w:rFonts w:cs="Times New Roman"/>
        </w:rPr>
        <w:t>Kifejezések készítése</w:t>
      </w:r>
      <w:r w:rsidR="00713C38">
        <w:rPr>
          <w:rFonts w:cs="Times New Roman"/>
        </w:rPr>
        <w:t>.</w:t>
      </w:r>
    </w:p>
    <w:p w:rsidR="008F2D3E" w:rsidRPr="008F2D3E" w:rsidRDefault="008F2D3E" w:rsidP="008F2D3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F2D3E">
        <w:rPr>
          <w:rFonts w:cs="Times New Roman"/>
        </w:rPr>
        <w:t>Vezérlési szerkezetek (szekvencia, szelekciók, iterációk, break és continue utasítások, üres utasítás)</w:t>
      </w:r>
      <w:r w:rsidR="00713C38">
        <w:rPr>
          <w:rFonts w:cs="Times New Roman"/>
        </w:rPr>
        <w:t xml:space="preserve"> alkalmazása.</w:t>
      </w:r>
    </w:p>
    <w:p w:rsidR="008F2D3E" w:rsidRPr="008F2D3E" w:rsidRDefault="008F2D3E" w:rsidP="008F2D3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F2D3E">
        <w:rPr>
          <w:rFonts w:cs="Times New Roman"/>
        </w:rPr>
        <w:t>Osztályok és objektumok: deklaráció, tagtípusok, metódusok definiálás</w:t>
      </w:r>
      <w:r w:rsidR="001C4C82">
        <w:rPr>
          <w:rFonts w:cs="Times New Roman"/>
        </w:rPr>
        <w:t>a</w:t>
      </w:r>
      <w:r w:rsidRPr="008F2D3E">
        <w:rPr>
          <w:rFonts w:cs="Times New Roman"/>
        </w:rPr>
        <w:t xml:space="preserve"> és hívása, aktuális és formális paraméterek, paraméterátadás módszerei, a main() metódus </w:t>
      </w:r>
      <w:r w:rsidRPr="008F2D3E">
        <w:rPr>
          <w:rFonts w:cs="Times New Roman"/>
        </w:rPr>
        <w:lastRenderedPageBreak/>
        <w:t>szerepe, példányosítás, hozzáférés vezérlés, import deklarációk, konstruktorok, inicializációk, final foglalt szó, Varargs metódus, generikus osztályok</w:t>
      </w:r>
      <w:r w:rsidR="001475E5">
        <w:rPr>
          <w:rFonts w:cs="Times New Roman"/>
        </w:rPr>
        <w:t xml:space="preserve"> alapszintű használata.</w:t>
      </w:r>
    </w:p>
    <w:p w:rsidR="008F2D3E" w:rsidRPr="008F2D3E" w:rsidRDefault="008F2D3E" w:rsidP="008F2D3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F2D3E">
        <w:rPr>
          <w:rFonts w:cs="Times New Roman"/>
        </w:rPr>
        <w:t>Az Object osztály, hash kód ge</w:t>
      </w:r>
      <w:r w:rsidR="00713C38">
        <w:rPr>
          <w:rFonts w:cs="Times New Roman"/>
        </w:rPr>
        <w:t>nerálása, objektumok egyenlőségének vizsgálata</w:t>
      </w:r>
      <w:r w:rsidRPr="008F2D3E">
        <w:rPr>
          <w:rFonts w:cs="Times New Roman"/>
        </w:rPr>
        <w:t>, klónozása, finalize() metódus, az Object osztály metódusai, csomagoló (wrapper) osztályok, be- és kicsomagolás.</w:t>
      </w:r>
    </w:p>
    <w:p w:rsidR="008F2D3E" w:rsidRPr="008F2D3E" w:rsidRDefault="008F2D3E" w:rsidP="008F2D3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F2D3E">
        <w:rPr>
          <w:rFonts w:cs="Times New Roman"/>
        </w:rPr>
        <w:t>Kivételek kezelése, az Except</w:t>
      </w:r>
      <w:r w:rsidR="00713C38">
        <w:rPr>
          <w:rFonts w:cs="Times New Roman"/>
        </w:rPr>
        <w:t>ion osztály használata.</w:t>
      </w:r>
    </w:p>
    <w:p w:rsidR="008F2D3E" w:rsidRPr="008F2D3E" w:rsidRDefault="008F2D3E" w:rsidP="008F2D3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F2D3E">
        <w:rPr>
          <w:rFonts w:cs="Times New Roman"/>
        </w:rPr>
        <w:t>Karakterláncok kezelése.</w:t>
      </w:r>
    </w:p>
    <w:p w:rsidR="008F2D3E" w:rsidRPr="008F2D3E" w:rsidRDefault="008F2D3E" w:rsidP="008F2D3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F2D3E">
        <w:rPr>
          <w:rFonts w:cs="Times New Roman"/>
        </w:rPr>
        <w:t>Dátumok és időpontok kezelése, formázása, konvertálása.</w:t>
      </w:r>
    </w:p>
    <w:p w:rsidR="008F2D3E" w:rsidRPr="008F2D3E" w:rsidRDefault="008F2D3E" w:rsidP="008F2D3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F2D3E">
        <w:rPr>
          <w:rFonts w:cs="Times New Roman"/>
        </w:rPr>
        <w:t>Adatok f</w:t>
      </w:r>
      <w:r w:rsidR="00713C38">
        <w:rPr>
          <w:rFonts w:cs="Times New Roman"/>
        </w:rPr>
        <w:t>ormázása, konverziós karakterek használata.</w:t>
      </w:r>
    </w:p>
    <w:p w:rsidR="008F2D3E" w:rsidRPr="008F2D3E" w:rsidRDefault="00713C38" w:rsidP="008F2D3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>
        <w:rPr>
          <w:rFonts w:cs="Times New Roman"/>
        </w:rPr>
        <w:t>Reguláris kifejezések</w:t>
      </w:r>
      <w:r w:rsidR="008F2D3E" w:rsidRPr="008F2D3E">
        <w:rPr>
          <w:rFonts w:cs="Times New Roman"/>
        </w:rPr>
        <w:t xml:space="preserve"> készítése, a Pattern és Matcher osztályok</w:t>
      </w:r>
      <w:r>
        <w:rPr>
          <w:rFonts w:cs="Times New Roman"/>
        </w:rPr>
        <w:t xml:space="preserve"> alkalmazása.</w:t>
      </w:r>
    </w:p>
    <w:p w:rsidR="008F2D3E" w:rsidRPr="008F2D3E" w:rsidRDefault="008F2D3E" w:rsidP="008F2D3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F2D3E">
        <w:rPr>
          <w:rFonts w:cs="Times New Roman"/>
        </w:rPr>
        <w:t>Tömb</w:t>
      </w:r>
      <w:r w:rsidR="00713C38">
        <w:rPr>
          <w:rFonts w:cs="Times New Roman"/>
        </w:rPr>
        <w:t>ök</w:t>
      </w:r>
      <w:r w:rsidRPr="008F2D3E">
        <w:rPr>
          <w:rFonts w:cs="Times New Roman"/>
        </w:rPr>
        <w:t xml:space="preserve"> kezelés</w:t>
      </w:r>
      <w:r w:rsidR="00713C38">
        <w:rPr>
          <w:rFonts w:cs="Times New Roman"/>
        </w:rPr>
        <w:t>e</w:t>
      </w:r>
      <w:r w:rsidRPr="008F2D3E">
        <w:rPr>
          <w:rFonts w:cs="Times New Roman"/>
        </w:rPr>
        <w:t>, változó hosszúságú tömbök, tömbparaméterek.</w:t>
      </w:r>
    </w:p>
    <w:p w:rsidR="008F2D3E" w:rsidRPr="008F2D3E" w:rsidRDefault="008F2D3E" w:rsidP="008F2D3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F2D3E">
        <w:rPr>
          <w:rFonts w:cs="Times New Roman"/>
        </w:rPr>
        <w:t>Haladó OOP ismeretek</w:t>
      </w:r>
      <w:r w:rsidR="001475E5">
        <w:rPr>
          <w:rFonts w:cs="Times New Roman"/>
        </w:rPr>
        <w:t>: öröklés alkalmazása</w:t>
      </w:r>
      <w:r w:rsidRPr="008F2D3E">
        <w:rPr>
          <w:rFonts w:cs="Times New Roman"/>
        </w:rPr>
        <w:t>, metódusok felüldefiniálása, osztálytagok elrejtése, a</w:t>
      </w:r>
      <w:r w:rsidR="00713C38">
        <w:rPr>
          <w:rFonts w:cs="Times New Roman"/>
        </w:rPr>
        <w:t>bsztrakt osztályok és metódusok alkalmazása.</w:t>
      </w:r>
    </w:p>
    <w:p w:rsidR="00E661CB" w:rsidRDefault="008F2D3E" w:rsidP="008F2D3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F2D3E">
        <w:rPr>
          <w:rFonts w:cs="Times New Roman"/>
        </w:rPr>
        <w:t>Interfész</w:t>
      </w:r>
      <w:r w:rsidR="001C4C82">
        <w:rPr>
          <w:rFonts w:cs="Times New Roman"/>
        </w:rPr>
        <w:t>ek</w:t>
      </w:r>
      <w:r w:rsidRPr="008F2D3E">
        <w:rPr>
          <w:rFonts w:cs="Times New Roman"/>
        </w:rPr>
        <w:t xml:space="preserve"> definiálása, implementálása.</w:t>
      </w:r>
    </w:p>
    <w:p w:rsidR="00B64FCB" w:rsidRPr="00644690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Default="008F2D3E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>Java alapú (J2EE) webfejlesztés</w:t>
      </w:r>
      <w:r w:rsidR="00B64FCB" w:rsidRPr="00644690">
        <w:rPr>
          <w:b/>
          <w:i/>
        </w:rPr>
        <w:tab/>
      </w:r>
      <w:r w:rsidR="000B59E8">
        <w:rPr>
          <w:b/>
          <w:i/>
        </w:rPr>
        <w:t>56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B70742" w:rsidRPr="00B70742" w:rsidRDefault="00B70742" w:rsidP="00B7074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70742">
        <w:rPr>
          <w:rFonts w:cs="Times New Roman"/>
        </w:rPr>
        <w:t>A témakör oktatásának a célja, hogy megismertesse a tanulókat Java alapú (J2EE) Spring MVC webfejlesztés alapjaival.</w:t>
      </w:r>
    </w:p>
    <w:p w:rsidR="00B70742" w:rsidRPr="00B70742" w:rsidRDefault="00B70742" w:rsidP="00B7074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70742">
        <w:rPr>
          <w:rFonts w:cs="Times New Roman"/>
        </w:rPr>
        <w:t xml:space="preserve">Fejlesztői környezet elemeinek </w:t>
      </w:r>
      <w:r>
        <w:rPr>
          <w:rFonts w:cs="Times New Roman"/>
        </w:rPr>
        <w:t>telepítése</w:t>
      </w:r>
      <w:r w:rsidR="006339A2">
        <w:rPr>
          <w:rFonts w:cs="Times New Roman"/>
        </w:rPr>
        <w:t>, beállítása</w:t>
      </w:r>
      <w:r w:rsidR="001C4C82">
        <w:rPr>
          <w:rFonts w:cs="Times New Roman"/>
        </w:rPr>
        <w:t xml:space="preserve"> (Eclipse for JEE, Java SE 8, Marven 3, Tomcat 8, Spring, Spring MVC, SpringSource Tool </w:t>
      </w:r>
      <w:r w:rsidRPr="00B70742">
        <w:rPr>
          <w:rFonts w:cs="Times New Roman"/>
        </w:rPr>
        <w:t>Suite), az első egyszerű Spring alkalmazás.</w:t>
      </w:r>
    </w:p>
    <w:p w:rsidR="00B70742" w:rsidRPr="00B70742" w:rsidRDefault="00B70742" w:rsidP="00B7074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70742">
        <w:rPr>
          <w:rFonts w:cs="Times New Roman"/>
        </w:rPr>
        <w:t>IoC (Inversion of Control) koncepció.</w:t>
      </w:r>
    </w:p>
    <w:p w:rsidR="00B70742" w:rsidRPr="00B70742" w:rsidRDefault="00B70742" w:rsidP="00B7074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70742">
        <w:rPr>
          <w:rFonts w:cs="Times New Roman"/>
        </w:rPr>
        <w:t>Spring Core konténer. XML bázisú bean konfiguráció, BeanFactory és ApplicationContext interfészek implementációja.</w:t>
      </w:r>
    </w:p>
    <w:p w:rsidR="00B70742" w:rsidRPr="00B70742" w:rsidRDefault="00B70742" w:rsidP="00B7074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70742">
        <w:rPr>
          <w:rFonts w:cs="Times New Roman"/>
        </w:rPr>
        <w:t>Dependency Injection (DI) tervezési minta alkalmazása a Spring keretrendszerben: Setter Injection, Constructor Injection.</w:t>
      </w:r>
    </w:p>
    <w:p w:rsidR="00B70742" w:rsidRPr="00B70742" w:rsidRDefault="00B70742" w:rsidP="00B7074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70742">
        <w:rPr>
          <w:rFonts w:cs="Times New Roman"/>
        </w:rPr>
        <w:t xml:space="preserve">Data Access Object (DAO) tervezési minta </w:t>
      </w:r>
      <w:r w:rsidR="006339A2">
        <w:rPr>
          <w:rFonts w:cs="Times New Roman"/>
        </w:rPr>
        <w:t>alkalmazása</w:t>
      </w:r>
      <w:r w:rsidRPr="00B70742">
        <w:rPr>
          <w:rFonts w:cs="Times New Roman"/>
        </w:rPr>
        <w:t>, CRUD műveletek.</w:t>
      </w:r>
    </w:p>
    <w:p w:rsidR="00B70742" w:rsidRPr="00B70742" w:rsidRDefault="006339A2" w:rsidP="00B7074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>
        <w:rPr>
          <w:rFonts w:cs="Times New Roman"/>
        </w:rPr>
        <w:t>Spring JDBC keretrendszer használata.</w:t>
      </w:r>
    </w:p>
    <w:p w:rsidR="00B70742" w:rsidRPr="00B70742" w:rsidRDefault="00B70742" w:rsidP="00B7074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70742">
        <w:rPr>
          <w:rFonts w:cs="Times New Roman"/>
        </w:rPr>
        <w:t>DataSource és JdbcTem</w:t>
      </w:r>
      <w:r w:rsidR="003D5E02">
        <w:rPr>
          <w:rFonts w:cs="Times New Roman"/>
        </w:rPr>
        <w:t>plate osztályok, CRUD metódusok alkalmazása.</w:t>
      </w:r>
    </w:p>
    <w:p w:rsidR="00B70742" w:rsidRPr="00B70742" w:rsidRDefault="003D5E02" w:rsidP="00B7074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>
        <w:rPr>
          <w:rFonts w:cs="Times New Roman"/>
        </w:rPr>
        <w:t>HQL és HCQL lekérdezések készítése.</w:t>
      </w:r>
    </w:p>
    <w:p w:rsidR="00B70742" w:rsidRPr="00B70742" w:rsidRDefault="00B70742" w:rsidP="00B7074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70742">
        <w:rPr>
          <w:rFonts w:cs="Times New Roman"/>
        </w:rPr>
        <w:t>Spring Web MVC keretrendszer: Front Controller tervezési minta</w:t>
      </w:r>
      <w:r w:rsidR="006339A2">
        <w:rPr>
          <w:rFonts w:cs="Times New Roman"/>
        </w:rPr>
        <w:t xml:space="preserve"> alkalmazása</w:t>
      </w:r>
      <w:r w:rsidRPr="00B70742">
        <w:rPr>
          <w:rFonts w:cs="Times New Roman"/>
        </w:rPr>
        <w:t>, egyszerű Spring MVC alkalmazások fejlesztése (DispatcherServlet, kontrollerek, ViewResolver, kivételkezelés)</w:t>
      </w:r>
      <w:r w:rsidR="001C4C82">
        <w:rPr>
          <w:rFonts w:cs="Times New Roman"/>
        </w:rPr>
        <w:t>.</w:t>
      </w:r>
    </w:p>
    <w:p w:rsidR="00B70742" w:rsidRPr="00B70742" w:rsidRDefault="00B70742" w:rsidP="00B7074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70742">
        <w:rPr>
          <w:rFonts w:cs="Times New Roman"/>
        </w:rPr>
        <w:t>Spring security konfiguráció. BASE és FORM alapú authentikáció</w:t>
      </w:r>
      <w:r w:rsidR="003D5E02">
        <w:rPr>
          <w:rFonts w:cs="Times New Roman"/>
        </w:rPr>
        <w:t xml:space="preserve"> alkalmazása</w:t>
      </w:r>
      <w:r w:rsidRPr="00B70742">
        <w:rPr>
          <w:rFonts w:cs="Times New Roman"/>
        </w:rPr>
        <w:t>, saját authentication provider használata. Fontosabb konfigurációs beállítások, kontroller- és szervizréteg védelme.</w:t>
      </w:r>
    </w:p>
    <w:p w:rsidR="00B64FCB" w:rsidRDefault="00B70742" w:rsidP="00B7074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70742">
        <w:rPr>
          <w:rFonts w:cs="Times New Roman"/>
        </w:rPr>
        <w:t>Spring alkalmazások tesztje: JUnit4, TestNG, agili</w:t>
      </w:r>
      <w:r w:rsidR="006339A2">
        <w:rPr>
          <w:rFonts w:cs="Times New Roman"/>
        </w:rPr>
        <w:t>s egység és integrációs tesztek.</w:t>
      </w: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Default="008F2D3E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>MEAN alapú webfejlesztés eszközei</w:t>
      </w:r>
      <w:r w:rsidR="00B64FCB" w:rsidRPr="00644690">
        <w:rPr>
          <w:b/>
          <w:i/>
        </w:rPr>
        <w:tab/>
      </w:r>
      <w:r w:rsidR="000B59E8">
        <w:rPr>
          <w:b/>
          <w:i/>
        </w:rPr>
        <w:t>56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8F2D3E" w:rsidRPr="008F2D3E" w:rsidRDefault="008F2D3E" w:rsidP="008F2D3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F2D3E">
        <w:rPr>
          <w:rFonts w:cs="Times New Roman"/>
        </w:rPr>
        <w:t>A témakör oktatásának célja, hogy a tanuló megismerje a MEAN csoportba tartozó fejlesztői eszközök használatát MVC rendszerű web alkalmazások fejlesztéséhez.</w:t>
      </w:r>
    </w:p>
    <w:p w:rsidR="008F2D3E" w:rsidRPr="008F2D3E" w:rsidRDefault="008F2D3E" w:rsidP="008F2D3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F2D3E">
        <w:rPr>
          <w:rFonts w:cs="Times New Roman"/>
        </w:rPr>
        <w:t>MEAN</w:t>
      </w:r>
      <w:r w:rsidR="003D5E02">
        <w:rPr>
          <w:rFonts w:cs="Times New Roman"/>
        </w:rPr>
        <w:t xml:space="preserve"> szoftverkomponenseinek telepítése.</w:t>
      </w:r>
    </w:p>
    <w:p w:rsidR="008F2D3E" w:rsidRPr="008F2D3E" w:rsidRDefault="008F2D3E" w:rsidP="008F2D3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F2D3E">
        <w:rPr>
          <w:rFonts w:cs="Times New Roman"/>
        </w:rPr>
        <w:t>MongoDB telepítése, futtatása, MongoDB shell használata.</w:t>
      </w:r>
    </w:p>
    <w:p w:rsidR="008F2D3E" w:rsidRPr="008F2D3E" w:rsidRDefault="008F2D3E" w:rsidP="008F2D3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F2D3E">
        <w:rPr>
          <w:rFonts w:cs="Times New Roman"/>
        </w:rPr>
        <w:t>Node.js telepítése, futtatása, NPM csomagkezelő telepítése, használata.</w:t>
      </w:r>
    </w:p>
    <w:p w:rsidR="008F2D3E" w:rsidRPr="008F2D3E" w:rsidRDefault="008F2D3E" w:rsidP="008F2D3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F2D3E">
        <w:rPr>
          <w:rFonts w:cs="Times New Roman"/>
        </w:rPr>
        <w:t>Függőségek kezelése a package.json állomány használatával.</w:t>
      </w:r>
    </w:p>
    <w:p w:rsidR="008F2D3E" w:rsidRPr="008F2D3E" w:rsidRDefault="008F2D3E" w:rsidP="008F2D3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F2D3E">
        <w:rPr>
          <w:rFonts w:cs="Times New Roman"/>
        </w:rPr>
        <w:t>A Node.js alapvető használata, eseményvezérelt programozás JavaScript-el, closure függvények, CommonJS m</w:t>
      </w:r>
      <w:r w:rsidR="003D5E02">
        <w:rPr>
          <w:rFonts w:cs="Times New Roman"/>
        </w:rPr>
        <w:t>odulok, a Node.js modulrendszer alkalmazása.</w:t>
      </w:r>
    </w:p>
    <w:p w:rsidR="008F2D3E" w:rsidRPr="008F2D3E" w:rsidRDefault="008F2D3E" w:rsidP="008F2D3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F2D3E">
        <w:rPr>
          <w:rFonts w:cs="Times New Roman"/>
        </w:rPr>
        <w:t>Node.js web alkalmazások fejlesztése, a Connect modul.</w:t>
      </w:r>
    </w:p>
    <w:p w:rsidR="008F2D3E" w:rsidRPr="008F2D3E" w:rsidRDefault="008F2D3E" w:rsidP="008F2D3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F2D3E">
        <w:rPr>
          <w:rFonts w:cs="Times New Roman"/>
        </w:rPr>
        <w:t>Middleware függvények (req(), res(), next())</w:t>
      </w:r>
      <w:r w:rsidR="003D5E02">
        <w:rPr>
          <w:rFonts w:cs="Times New Roman"/>
        </w:rPr>
        <w:t xml:space="preserve"> hívása.</w:t>
      </w:r>
    </w:p>
    <w:p w:rsidR="008F2D3E" w:rsidRPr="008F2D3E" w:rsidRDefault="008F2D3E" w:rsidP="008F2D3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F2D3E">
        <w:rPr>
          <w:rFonts w:cs="Times New Roman"/>
        </w:rPr>
        <w:lastRenderedPageBreak/>
        <w:t>Express modul telepítése, Express web alkalmazások készítése.</w:t>
      </w:r>
    </w:p>
    <w:p w:rsidR="008F2D3E" w:rsidRPr="008F2D3E" w:rsidRDefault="008F2D3E" w:rsidP="008F2D3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F2D3E">
        <w:rPr>
          <w:rFonts w:cs="Times New Roman"/>
        </w:rPr>
        <w:t>Az application,</w:t>
      </w:r>
      <w:r w:rsidR="003D5E02">
        <w:rPr>
          <w:rFonts w:cs="Times New Roman"/>
        </w:rPr>
        <w:t xml:space="preserve"> request és response objektumok alkalmazása.</w:t>
      </w:r>
    </w:p>
    <w:p w:rsidR="008F2D3E" w:rsidRPr="008F2D3E" w:rsidRDefault="008F2D3E" w:rsidP="008F2D3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F2D3E">
        <w:rPr>
          <w:rFonts w:cs="Times New Roman"/>
        </w:rPr>
        <w:t>További népszerű Express middleware-ek.</w:t>
      </w:r>
    </w:p>
    <w:p w:rsidR="008F2D3E" w:rsidRPr="008F2D3E" w:rsidRDefault="008F2D3E" w:rsidP="008F2D3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F2D3E">
        <w:rPr>
          <w:rFonts w:cs="Times New Roman"/>
        </w:rPr>
        <w:t>MVC tervezési minta implementálása.</w:t>
      </w:r>
    </w:p>
    <w:p w:rsidR="008F2D3E" w:rsidRPr="008F2D3E" w:rsidRDefault="008F2D3E" w:rsidP="008F2D3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F2D3E">
        <w:rPr>
          <w:rFonts w:cs="Times New Roman"/>
        </w:rPr>
        <w:t>Express alkalmazások konfigurálása.</w:t>
      </w:r>
    </w:p>
    <w:p w:rsidR="008F2D3E" w:rsidRPr="008F2D3E" w:rsidRDefault="008F2D3E" w:rsidP="008F2D3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F2D3E">
        <w:rPr>
          <w:rFonts w:cs="Times New Roman"/>
        </w:rPr>
        <w:t>Nézetek megjelenítése (rendering).</w:t>
      </w:r>
    </w:p>
    <w:p w:rsidR="008F2D3E" w:rsidRPr="008F2D3E" w:rsidRDefault="008F2D3E" w:rsidP="008F2D3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F2D3E">
        <w:rPr>
          <w:rFonts w:cs="Times New Roman"/>
        </w:rPr>
        <w:t>Express Session modul beállítása, kezelése.</w:t>
      </w:r>
    </w:p>
    <w:p w:rsidR="008F2D3E" w:rsidRPr="008F2D3E" w:rsidRDefault="008F2D3E" w:rsidP="008F2D3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F2D3E">
        <w:rPr>
          <w:rFonts w:cs="Times New Roman"/>
        </w:rPr>
        <w:t>MongoDB CRUD (create, read, update és delete) műveletek.</w:t>
      </w:r>
    </w:p>
    <w:p w:rsidR="008F2D3E" w:rsidRPr="008F2D3E" w:rsidRDefault="008F2D3E" w:rsidP="008F2D3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F2D3E">
        <w:rPr>
          <w:rFonts w:cs="Times New Roman"/>
        </w:rPr>
        <w:t>Mongoose Node.js ODM modul szerepe, telepítése, alapvető használata.</w:t>
      </w:r>
    </w:p>
    <w:p w:rsidR="008F2D3E" w:rsidRPr="008F2D3E" w:rsidRDefault="008F2D3E" w:rsidP="008F2D3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F2D3E">
        <w:rPr>
          <w:rFonts w:cs="Times New Roman"/>
        </w:rPr>
        <w:t>Felhasználók autentikációja a Passport modul használatával.</w:t>
      </w:r>
    </w:p>
    <w:p w:rsidR="008F2D3E" w:rsidRPr="008F2D3E" w:rsidRDefault="008F2D3E" w:rsidP="008F2D3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F2D3E">
        <w:rPr>
          <w:rFonts w:cs="Times New Roman"/>
        </w:rPr>
        <w:t>Az AngularJS könyvtár jellemzői, telepítése, konfigurálása.</w:t>
      </w:r>
    </w:p>
    <w:p w:rsidR="008F2D3E" w:rsidRPr="008F2D3E" w:rsidRDefault="008F2D3E" w:rsidP="008F2D3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F2D3E">
        <w:rPr>
          <w:rFonts w:cs="Times New Roman"/>
        </w:rPr>
        <w:t>AngularJS MVC alkalmazások fejlesztése, szervezése.</w:t>
      </w:r>
    </w:p>
    <w:p w:rsidR="008F2D3E" w:rsidRPr="008F2D3E" w:rsidRDefault="008F2D3E" w:rsidP="008F2D3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F2D3E">
        <w:rPr>
          <w:rFonts w:cs="Times New Roman"/>
        </w:rPr>
        <w:t>Az Authentication szolgáltatás implementációja.</w:t>
      </w:r>
    </w:p>
    <w:p w:rsidR="008F2D3E" w:rsidRPr="008F2D3E" w:rsidRDefault="008F2D3E" w:rsidP="008F2D3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F2D3E">
        <w:rPr>
          <w:rFonts w:cs="Times New Roman"/>
        </w:rPr>
        <w:t>MEAN CRUD modul készítése.</w:t>
      </w:r>
    </w:p>
    <w:p w:rsidR="008F2D3E" w:rsidRPr="008F2D3E" w:rsidRDefault="008F2D3E" w:rsidP="008F2D3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F2D3E">
        <w:rPr>
          <w:rFonts w:cs="Times New Roman"/>
        </w:rPr>
        <w:t>Socket.io használata valós idejű funkciók fejlesztéséhez.</w:t>
      </w:r>
    </w:p>
    <w:p w:rsidR="00B64FCB" w:rsidRDefault="008F2D3E" w:rsidP="008F2D3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F2D3E">
        <w:rPr>
          <w:rFonts w:cs="Times New Roman"/>
        </w:rPr>
        <w:t>MEAN alkalmazások tesztelése (TDD, BDD, egységteszt, teszt keretrendszerek, Mocha, Super Test, Ja</w:t>
      </w:r>
      <w:r w:rsidR="003D5E02">
        <w:rPr>
          <w:rFonts w:cs="Times New Roman"/>
        </w:rPr>
        <w:t>s</w:t>
      </w:r>
      <w:r w:rsidRPr="008F2D3E">
        <w:rPr>
          <w:rFonts w:cs="Times New Roman"/>
        </w:rPr>
        <w:t>mine</w:t>
      </w:r>
      <w:r w:rsidR="003D5E02">
        <w:rPr>
          <w:rFonts w:cs="Times New Roman"/>
        </w:rPr>
        <w:t>, Karma</w:t>
      </w:r>
      <w:r w:rsidRPr="008F2D3E">
        <w:rPr>
          <w:rFonts w:cs="Times New Roman"/>
        </w:rPr>
        <w:t xml:space="preserve"> keretrendszer)</w:t>
      </w:r>
      <w:r w:rsidR="001C4C82">
        <w:rPr>
          <w:rFonts w:cs="Times New Roman"/>
        </w:rPr>
        <w:t>.</w:t>
      </w: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Default="008F2D3E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>CMS rendszerek</w:t>
      </w:r>
      <w:r w:rsidR="00B64FCB" w:rsidRPr="00644690">
        <w:rPr>
          <w:b/>
          <w:i/>
        </w:rPr>
        <w:tab/>
      </w:r>
      <w:r w:rsidR="006A0366">
        <w:rPr>
          <w:b/>
          <w:i/>
        </w:rPr>
        <w:t>48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8F2D3E" w:rsidRDefault="008F2D3E" w:rsidP="008F2D3E">
      <w:pPr>
        <w:spacing w:after="0"/>
        <w:ind w:left="851"/>
      </w:pPr>
      <w:r>
        <w:t>A témakör oktatásának a célja, hogy egy elterjedt CMS rendszer alkalmazásával bemutassa a tartalomkezelő rendszerek használatának lehetőségeit és korlátjait.</w:t>
      </w:r>
    </w:p>
    <w:p w:rsidR="008F2D3E" w:rsidRDefault="008F2D3E" w:rsidP="008F2D3E">
      <w:pPr>
        <w:spacing w:after="0"/>
        <w:ind w:left="851"/>
      </w:pPr>
      <w:r>
        <w:t>Joomla rendszer és szoftverösszetevőinek (Apache, PHP, MySQL) telepítése lokálisan és kiszolgálóra, konfigurálásuk.</w:t>
      </w:r>
    </w:p>
    <w:p w:rsidR="008F2D3E" w:rsidRDefault="008F2D3E" w:rsidP="008F2D3E">
      <w:pPr>
        <w:spacing w:after="0"/>
        <w:ind w:left="851"/>
      </w:pPr>
      <w:r>
        <w:t>Adminisztrációs interfész használata, kezdeti lépések.</w:t>
      </w:r>
    </w:p>
    <w:p w:rsidR="008F2D3E" w:rsidRDefault="008F2D3E" w:rsidP="008F2D3E">
      <w:pPr>
        <w:spacing w:after="0"/>
        <w:ind w:left="851"/>
      </w:pPr>
      <w:r>
        <w:t xml:space="preserve">Kategóriák, cikkek (articles) és menük </w:t>
      </w:r>
      <w:r w:rsidR="003D5E02">
        <w:t>kezelése.</w:t>
      </w:r>
    </w:p>
    <w:p w:rsidR="008F2D3E" w:rsidRDefault="008F2D3E" w:rsidP="008F2D3E">
      <w:pPr>
        <w:spacing w:after="0"/>
        <w:ind w:left="851"/>
      </w:pPr>
      <w:r>
        <w:t>Képek és bannerek használata.</w:t>
      </w:r>
    </w:p>
    <w:p w:rsidR="008F2D3E" w:rsidRDefault="008F2D3E" w:rsidP="008F2D3E">
      <w:pPr>
        <w:spacing w:after="0"/>
        <w:ind w:left="851"/>
      </w:pPr>
      <w:r>
        <w:t>Felhasználók, csoportok és kapcsolatok kezelése, kategorizálásuk.</w:t>
      </w:r>
    </w:p>
    <w:p w:rsidR="008F2D3E" w:rsidRDefault="008F2D3E" w:rsidP="008F2D3E">
      <w:pPr>
        <w:spacing w:after="0"/>
        <w:ind w:left="851"/>
      </w:pPr>
      <w:r>
        <w:t>Interakciók készítése, newsfeed-ek kezelése.</w:t>
      </w:r>
    </w:p>
    <w:p w:rsidR="008F2D3E" w:rsidRDefault="008F2D3E" w:rsidP="008F2D3E">
      <w:pPr>
        <w:spacing w:after="0"/>
        <w:ind w:left="851"/>
      </w:pPr>
      <w:r>
        <w:t>Smart Search modul használata, statisztikák.</w:t>
      </w:r>
    </w:p>
    <w:p w:rsidR="008F2D3E" w:rsidRDefault="008F2D3E" w:rsidP="008F2D3E">
      <w:pPr>
        <w:spacing w:after="0"/>
        <w:ind w:left="851"/>
      </w:pPr>
      <w:r>
        <w:t>Menük létrehozása, menüelemek típusai, kezelésük.</w:t>
      </w:r>
    </w:p>
    <w:p w:rsidR="008F2D3E" w:rsidRDefault="008F2D3E" w:rsidP="008F2D3E">
      <w:pPr>
        <w:spacing w:after="0"/>
        <w:ind w:left="851"/>
      </w:pPr>
      <w:r>
        <w:t>Modulok fogalma, fajtái, szerepük, alkalmazásuk.</w:t>
      </w:r>
    </w:p>
    <w:p w:rsidR="00687C0B" w:rsidRDefault="008F2D3E" w:rsidP="008F2D3E">
      <w:pPr>
        <w:spacing w:after="0"/>
        <w:ind w:left="851"/>
      </w:pPr>
      <w:r>
        <w:t>Kiterjesztések szerepe, hozzáadásuk módszerei, nyelvek, sablonok.</w:t>
      </w: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Pr="00644690" w:rsidRDefault="008F2D3E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>
        <w:rPr>
          <w:b/>
          <w:i/>
        </w:rPr>
        <w:t>ASP.NET Web Forms alkalmazások fejlesztése</w:t>
      </w:r>
      <w:r w:rsidR="00B64FCB" w:rsidRPr="00644690">
        <w:rPr>
          <w:b/>
          <w:i/>
        </w:rPr>
        <w:tab/>
      </w:r>
      <w:r w:rsidR="006A0366">
        <w:rPr>
          <w:b/>
          <w:i/>
        </w:rPr>
        <w:t>48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8F2D3E" w:rsidRPr="008F2D3E" w:rsidRDefault="008F2D3E" w:rsidP="008F2D3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F2D3E">
        <w:rPr>
          <w:rFonts w:cs="Times New Roman"/>
        </w:rPr>
        <w:t>A témakör oktatásának célja, hogy a tanulók megismerjenek a dinamikus weboldalkészítés lehetőségeivel az ASP.NET Web Forms technológia használatával.</w:t>
      </w:r>
    </w:p>
    <w:p w:rsidR="008F2D3E" w:rsidRPr="008F2D3E" w:rsidRDefault="008F2D3E" w:rsidP="008F2D3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F2D3E">
        <w:rPr>
          <w:rFonts w:cs="Times New Roman"/>
        </w:rPr>
        <w:t>ASP.NET oldalak készítése Web Forms vezérlők alkalmazásával.</w:t>
      </w:r>
    </w:p>
    <w:p w:rsidR="008F2D3E" w:rsidRPr="008F2D3E" w:rsidRDefault="008F2D3E" w:rsidP="008F2D3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F2D3E">
        <w:rPr>
          <w:rFonts w:cs="Times New Roman"/>
        </w:rPr>
        <w:t>HTML5 oldalak készítése Visual Studio-val, a Page inspector használata.</w:t>
      </w:r>
    </w:p>
    <w:p w:rsidR="008F2D3E" w:rsidRPr="008F2D3E" w:rsidRDefault="008F2D3E" w:rsidP="008F2D3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F2D3E">
        <w:rPr>
          <w:rFonts w:cs="Times New Roman"/>
        </w:rPr>
        <w:t>Web Forms oldalak tervezése: Szokásos vezérlők alkalmazása, mester oldalak használata, Web User vezérlők.</w:t>
      </w:r>
    </w:p>
    <w:p w:rsidR="008F2D3E" w:rsidRPr="008F2D3E" w:rsidRDefault="008F2D3E" w:rsidP="008F2D3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F2D3E">
        <w:rPr>
          <w:rFonts w:cs="Times New Roman"/>
        </w:rPr>
        <w:t>Web Forms események kezelése, e-mail küldése weboldalról, felhasználói input ellenőrzése.</w:t>
      </w:r>
    </w:p>
    <w:p w:rsidR="008F2D3E" w:rsidRPr="008F2D3E" w:rsidRDefault="008F2D3E" w:rsidP="008F2D3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F2D3E">
        <w:rPr>
          <w:rFonts w:cs="Times New Roman"/>
        </w:rPr>
        <w:t>Adatbázisok kezelése, adatvezérelt alkalmazások fejlesztése. Kapcsolódás adatbázishoz, adatforrás vezérlők, adatkötés Web Forms vezérlőkhöz.</w:t>
      </w:r>
    </w:p>
    <w:p w:rsidR="008F2D3E" w:rsidRPr="008F2D3E" w:rsidRDefault="008F2D3E" w:rsidP="008F2D3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F2D3E">
        <w:rPr>
          <w:rFonts w:cs="Times New Roman"/>
        </w:rPr>
        <w:t>Automatizált adathozzáférés a GridView, ListView, és a DetailsView osztályok alkalmazásával.</w:t>
      </w:r>
    </w:p>
    <w:p w:rsidR="008F2D3E" w:rsidRPr="008F2D3E" w:rsidRDefault="008F2D3E" w:rsidP="008F2D3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F2D3E">
        <w:rPr>
          <w:rFonts w:cs="Times New Roman"/>
        </w:rPr>
        <w:t>A code-first Entity Framework és a LINQ to Entities használata az adatok lekérdezésére.</w:t>
      </w:r>
    </w:p>
    <w:p w:rsidR="008F2D3E" w:rsidRPr="008F2D3E" w:rsidRDefault="008F2D3E" w:rsidP="008F2D3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F2D3E">
        <w:rPr>
          <w:rFonts w:cs="Times New Roman"/>
        </w:rPr>
        <w:t>Adatok kezelése: beszúrás, frissítés és törlés a DbContext osztállyal.</w:t>
      </w:r>
    </w:p>
    <w:p w:rsidR="008F2D3E" w:rsidRPr="008F2D3E" w:rsidRDefault="008F2D3E" w:rsidP="008F2D3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F2D3E">
        <w:rPr>
          <w:rFonts w:cs="Times New Roman"/>
        </w:rPr>
        <w:lastRenderedPageBreak/>
        <w:t>Többrétegű alkalmazások tervezése és készítése, üzleti logika implementálása a közbenső rétegen, validációs logika megvalósítása, adatkötés ObjectDataSource alkalmazásával.</w:t>
      </w:r>
    </w:p>
    <w:p w:rsidR="008F2D3E" w:rsidRPr="008F2D3E" w:rsidRDefault="008F2D3E" w:rsidP="008F2D3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F2D3E">
        <w:rPr>
          <w:rFonts w:cs="Times New Roman"/>
        </w:rPr>
        <w:t>Sütik kezelése, session object használata.</w:t>
      </w:r>
    </w:p>
    <w:p w:rsidR="008F2D3E" w:rsidRPr="008F2D3E" w:rsidRDefault="008F2D3E" w:rsidP="008F2D3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F2D3E">
        <w:rPr>
          <w:rFonts w:cs="Times New Roman"/>
        </w:rPr>
        <w:t>Gyorsítótárak alkalmazása.</w:t>
      </w:r>
    </w:p>
    <w:p w:rsidR="008F2D3E" w:rsidRPr="008F2D3E" w:rsidRDefault="008F2D3E" w:rsidP="008F2D3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F2D3E">
        <w:rPr>
          <w:rFonts w:cs="Times New Roman"/>
        </w:rPr>
        <w:t>Biztonságos WEB alkalmazások fejlesztése (autentikáció, hozzáférés vezérlés)</w:t>
      </w:r>
      <w:r w:rsidR="005E063E">
        <w:rPr>
          <w:rFonts w:cs="Times New Roman"/>
        </w:rPr>
        <w:t>.</w:t>
      </w:r>
    </w:p>
    <w:p w:rsidR="008F2D3E" w:rsidRPr="008F2D3E" w:rsidRDefault="008F2D3E" w:rsidP="008F2D3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F2D3E">
        <w:rPr>
          <w:rFonts w:cs="Times New Roman"/>
        </w:rPr>
        <w:t>Felhasználó élmény fokozása Ajax bővítmények alkalmazásával.</w:t>
      </w:r>
    </w:p>
    <w:p w:rsidR="008F2D3E" w:rsidRPr="008F2D3E" w:rsidRDefault="008F2D3E" w:rsidP="008F2D3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F2D3E">
        <w:rPr>
          <w:rFonts w:cs="Times New Roman"/>
        </w:rPr>
        <w:t>RESTful szolgáltatások készítése és használata ASP.NET Web API-n keresztül.</w:t>
      </w:r>
    </w:p>
    <w:p w:rsidR="008F2D3E" w:rsidRPr="008F2D3E" w:rsidRDefault="008F2D3E" w:rsidP="008F2D3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F2D3E">
        <w:rPr>
          <w:rFonts w:cs="Times New Roman"/>
        </w:rPr>
        <w:t>Dinamikus oldalak készítése jQuery és jQuery UI könyvtárak alkalmazásával ($.get() és $.ready() metódusok)</w:t>
      </w:r>
      <w:r w:rsidR="005E063E">
        <w:rPr>
          <w:rFonts w:cs="Times New Roman"/>
        </w:rPr>
        <w:t>.</w:t>
      </w:r>
    </w:p>
    <w:p w:rsidR="008F2D3E" w:rsidRPr="008F2D3E" w:rsidRDefault="008F2D3E" w:rsidP="008F2D3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F2D3E">
        <w:rPr>
          <w:rFonts w:cs="Times New Roman"/>
        </w:rPr>
        <w:t>Mobil eszközökre optimalizált Web alkalmazások készítése.</w:t>
      </w:r>
    </w:p>
    <w:p w:rsidR="008F2D3E" w:rsidRPr="008F2D3E" w:rsidRDefault="008F2D3E" w:rsidP="008F2D3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F2D3E">
        <w:rPr>
          <w:rFonts w:cs="Times New Roman"/>
        </w:rPr>
        <w:t>Keresőoptimalizálási technikák, jQuery plugin-ok.</w:t>
      </w:r>
    </w:p>
    <w:p w:rsidR="008F2D3E" w:rsidRPr="008F2D3E" w:rsidRDefault="008F2D3E" w:rsidP="008F2D3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F2D3E">
        <w:rPr>
          <w:rFonts w:cs="Times New Roman"/>
        </w:rPr>
        <w:t>Geolokációs adatok lekérdezése, távolságok meghatározása.</w:t>
      </w:r>
    </w:p>
    <w:p w:rsidR="00B64FCB" w:rsidRDefault="008F2D3E" w:rsidP="008F2D3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F2D3E">
        <w:rPr>
          <w:rFonts w:cs="Times New Roman"/>
        </w:rPr>
        <w:t>ASP.NET Web alkalmazások terjesztése.</w:t>
      </w:r>
    </w:p>
    <w:p w:rsidR="00B64FCB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Default="009169C8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>Agilis szoftverfejlesztés</w:t>
      </w:r>
      <w:r w:rsidR="00B64FCB" w:rsidRPr="00644690">
        <w:rPr>
          <w:b/>
          <w:i/>
        </w:rPr>
        <w:tab/>
      </w:r>
      <w:r w:rsidR="008F2D3E">
        <w:rPr>
          <w:b/>
          <w:i/>
        </w:rPr>
        <w:t>48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E26A76" w:rsidRPr="00E26A76" w:rsidRDefault="00E26A76" w:rsidP="00E26A7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26A76">
        <w:rPr>
          <w:rFonts w:cs="Times New Roman"/>
        </w:rPr>
        <w:t xml:space="preserve">A témakör oktatásának a célja, hogy a </w:t>
      </w:r>
      <w:r>
        <w:rPr>
          <w:rFonts w:cs="Times New Roman"/>
        </w:rPr>
        <w:t>tanuló r</w:t>
      </w:r>
      <w:r w:rsidRPr="00E26A76">
        <w:rPr>
          <w:rFonts w:cs="Times New Roman"/>
        </w:rPr>
        <w:t>észletesebb ismereteket szer</w:t>
      </w:r>
      <w:r>
        <w:rPr>
          <w:rFonts w:cs="Times New Roman"/>
        </w:rPr>
        <w:t>ezzen egy agilis módszer (XP) alkalmazásáról</w:t>
      </w:r>
      <w:r w:rsidRPr="00E26A76">
        <w:rPr>
          <w:rFonts w:cs="Times New Roman"/>
        </w:rPr>
        <w:t xml:space="preserve"> egyszerű példákon keresztül. Az egyes módszerekhez, technikákhoz tetszőlegesen választhatóak kereskedelmi vagy open source eszközök.</w:t>
      </w:r>
    </w:p>
    <w:p w:rsidR="00E26A76" w:rsidRPr="00E26A76" w:rsidRDefault="00E26A76" w:rsidP="00E26A7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26A76">
        <w:rPr>
          <w:rFonts w:cs="Times New Roman"/>
        </w:rPr>
        <w:t>Release (kiadás)</w:t>
      </w:r>
      <w:r>
        <w:rPr>
          <w:rFonts w:cs="Times New Roman"/>
        </w:rPr>
        <w:t xml:space="preserve"> tervezés</w:t>
      </w:r>
      <w:r w:rsidRPr="00E26A76">
        <w:rPr>
          <w:rFonts w:cs="Times New Roman"/>
        </w:rPr>
        <w:t>.</w:t>
      </w:r>
    </w:p>
    <w:p w:rsidR="00E26A76" w:rsidRPr="00E26A76" w:rsidRDefault="00E26A76" w:rsidP="00E26A7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26A76">
        <w:rPr>
          <w:rFonts w:cs="Times New Roman"/>
        </w:rPr>
        <w:t>Becslési technikák és work item prioritások</w:t>
      </w:r>
      <w:r>
        <w:rPr>
          <w:rFonts w:cs="Times New Roman"/>
        </w:rPr>
        <w:t xml:space="preserve"> alkalmazása</w:t>
      </w:r>
      <w:r w:rsidRPr="00E26A76">
        <w:rPr>
          <w:rFonts w:cs="Times New Roman"/>
        </w:rPr>
        <w:t>, backlog item-ek kezelése, szervezése.</w:t>
      </w:r>
    </w:p>
    <w:p w:rsidR="00E26A76" w:rsidRDefault="00E26A76" w:rsidP="00E26A7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26A76">
        <w:rPr>
          <w:rFonts w:cs="Times New Roman"/>
        </w:rPr>
        <w:t>Munka szervezése: Felhasználói story-k</w:t>
      </w:r>
      <w:r>
        <w:rPr>
          <w:rFonts w:cs="Times New Roman"/>
        </w:rPr>
        <w:t xml:space="preserve"> készítése.</w:t>
      </w:r>
    </w:p>
    <w:p w:rsidR="00E26A76" w:rsidRPr="00E26A76" w:rsidRDefault="00E26A76" w:rsidP="00E26A7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26A76">
        <w:rPr>
          <w:rFonts w:cs="Times New Roman"/>
        </w:rPr>
        <w:t>A prioritások meghatározásának módszeri, prioritások revíziója, backlog folyamatos módosítása.</w:t>
      </w:r>
    </w:p>
    <w:p w:rsidR="00E26A76" w:rsidRPr="00E26A76" w:rsidRDefault="00E26A76" w:rsidP="00E26A7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26A76">
        <w:rPr>
          <w:rFonts w:cs="Times New Roman"/>
        </w:rPr>
        <w:t>Refaktorálás módszerei és trükkjei a karbantarthatóság megőrzésére.</w:t>
      </w:r>
    </w:p>
    <w:p w:rsidR="00E26A76" w:rsidRPr="00E26A76" w:rsidRDefault="00E26A76" w:rsidP="00E26A7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>
        <w:rPr>
          <w:rFonts w:cs="Times New Roman"/>
        </w:rPr>
        <w:t>Agilis tesztek készítése</w:t>
      </w:r>
      <w:r w:rsidRPr="00E26A76">
        <w:rPr>
          <w:rFonts w:cs="Times New Roman"/>
        </w:rPr>
        <w:t xml:space="preserve"> (automatizált tesztek, UI tesztek, funkcionális tesztek, unit tesztek).</w:t>
      </w:r>
    </w:p>
    <w:p w:rsidR="00E26A76" w:rsidRPr="00E26A76" w:rsidRDefault="00E26A76" w:rsidP="00E26A7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26A76">
        <w:rPr>
          <w:rFonts w:cs="Times New Roman"/>
        </w:rPr>
        <w:t xml:space="preserve">A tesztvezérelt fejlesztés (TDD) </w:t>
      </w:r>
      <w:r>
        <w:rPr>
          <w:rFonts w:cs="Times New Roman"/>
        </w:rPr>
        <w:t>alkalmazása.</w:t>
      </w:r>
    </w:p>
    <w:p w:rsidR="00E26A76" w:rsidRPr="00E26A76" w:rsidRDefault="00E26A76" w:rsidP="00E26A7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26A76">
        <w:rPr>
          <w:rFonts w:cs="Times New Roman"/>
        </w:rPr>
        <w:t xml:space="preserve">Folyamatos integráció (CI) </w:t>
      </w:r>
      <w:r w:rsidR="00C6098C">
        <w:rPr>
          <w:rFonts w:cs="Times New Roman"/>
        </w:rPr>
        <w:t>alkalmazása, verziókövetés.</w:t>
      </w:r>
    </w:p>
    <w:p w:rsidR="00E26A76" w:rsidRPr="00E26A76" w:rsidRDefault="00E26A76" w:rsidP="00E26A7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26A76">
        <w:rPr>
          <w:rFonts w:cs="Times New Roman"/>
        </w:rPr>
        <w:t>Az extrém p</w:t>
      </w:r>
      <w:r>
        <w:rPr>
          <w:rFonts w:cs="Times New Roman"/>
        </w:rPr>
        <w:t xml:space="preserve">rogramozás módszerének </w:t>
      </w:r>
      <w:r w:rsidR="00713C38">
        <w:rPr>
          <w:rFonts w:cs="Times New Roman"/>
        </w:rPr>
        <w:t>elsajátítása</w:t>
      </w:r>
      <w:r>
        <w:rPr>
          <w:rFonts w:cs="Times New Roman"/>
        </w:rPr>
        <w:t xml:space="preserve"> egyszerűbb projektek </w:t>
      </w:r>
      <w:r w:rsidR="00713C38">
        <w:rPr>
          <w:rFonts w:cs="Times New Roman"/>
        </w:rPr>
        <w:t>megvalósításával.</w:t>
      </w:r>
    </w:p>
    <w:p w:rsidR="00B64FCB" w:rsidRDefault="00E26A76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26A76">
        <w:rPr>
          <w:rFonts w:cs="Times New Roman"/>
        </w:rPr>
        <w:t>Az automatizált tesztelés módszerei és eszközei.</w:t>
      </w:r>
    </w:p>
    <w:p w:rsidR="00B64FCB" w:rsidRPr="00644690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képzés javasolt helyszíne (ajánlás)</w:t>
      </w:r>
    </w:p>
    <w:p w:rsidR="00B64FCB" w:rsidRPr="00B64FCB" w:rsidRDefault="006A0366" w:rsidP="00B64FCB">
      <w:pPr>
        <w:spacing w:after="0"/>
        <w:ind w:left="426"/>
        <w:rPr>
          <w:i/>
        </w:rPr>
      </w:pPr>
      <w:r>
        <w:rPr>
          <w:i/>
        </w:rPr>
        <w:t>Számítógép terem</w:t>
      </w:r>
    </w:p>
    <w:p w:rsidR="00B64FCB" w:rsidRPr="002B5BF7" w:rsidRDefault="00B64FCB" w:rsidP="00B64FCB">
      <w:pPr>
        <w:spacing w:after="0"/>
        <w:ind w:left="426"/>
      </w:pPr>
    </w:p>
    <w:p w:rsidR="00B64FCB" w:rsidRPr="00FF2E9D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tantárgy elsajátítása során alkalmazható sajátos módszerek, tanulói tevékenységformák (ajánlás)</w:t>
      </w:r>
    </w:p>
    <w:p w:rsidR="00B64FCB" w:rsidRDefault="00B64FCB" w:rsidP="00B64FCB">
      <w:pPr>
        <w:spacing w:after="0"/>
        <w:ind w:left="426"/>
      </w:pPr>
    </w:p>
    <w:p w:rsidR="00B64FCB" w:rsidRPr="00FF2E9D" w:rsidRDefault="00B64FCB" w:rsidP="00B64FCB">
      <w:pPr>
        <w:spacing w:after="0"/>
        <w:ind w:left="426"/>
      </w:pPr>
    </w:p>
    <w:p w:rsidR="00B64FCB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C7291">
        <w:rPr>
          <w:b/>
        </w:rPr>
        <w:t>A tantárgy elsajátítása során alkalmazható sajátos módszerek (ajánlás)</w:t>
      </w:r>
    </w:p>
    <w:p w:rsidR="00D819F0" w:rsidRDefault="00D819F0" w:rsidP="00B64FCB">
      <w:pPr>
        <w:spacing w:after="0"/>
        <w:ind w:left="426"/>
      </w:pPr>
    </w:p>
    <w:tbl>
      <w:tblPr>
        <w:tblW w:w="84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D819F0" w:rsidRPr="00D819F0" w:rsidTr="00D819F0">
        <w:trPr>
          <w:trHeight w:val="600"/>
          <w:jc w:val="center"/>
        </w:trPr>
        <w:tc>
          <w:tcPr>
            <w:tcW w:w="960" w:type="dxa"/>
            <w:vMerge w:val="restart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D819F0" w:rsidRPr="00D819F0" w:rsidTr="00D819F0">
        <w:trPr>
          <w:trHeight w:val="255"/>
          <w:jc w:val="center"/>
        </w:trPr>
        <w:tc>
          <w:tcPr>
            <w:tcW w:w="960" w:type="dxa"/>
            <w:vMerge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D819F0" w:rsidRPr="00D819F0" w:rsidTr="00D819F0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819F0" w:rsidRPr="00D819F0" w:rsidTr="00D819F0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kiselőadás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819F0" w:rsidRPr="00D819F0" w:rsidTr="00D819F0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819F0" w:rsidRPr="00D819F0" w:rsidTr="00D819F0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lastRenderedPageBreak/>
              <w:t>4.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vita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819F0" w:rsidRPr="00D819F0" w:rsidTr="00D819F0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819F0" w:rsidRPr="00D819F0" w:rsidTr="00D819F0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projekt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819F0" w:rsidRPr="00D819F0" w:rsidTr="00D819F0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kooperatív tanulás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819F0" w:rsidRPr="00D819F0" w:rsidTr="00D819F0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szimuláció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819F0" w:rsidRPr="00D819F0" w:rsidTr="00D819F0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9.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feladatmegoldás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819F0" w:rsidRPr="00D819F0" w:rsidTr="00D819F0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10.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B64FCB" w:rsidRDefault="00B64FCB" w:rsidP="00B64FCB">
      <w:pPr>
        <w:spacing w:after="0"/>
        <w:ind w:left="426"/>
      </w:pPr>
    </w:p>
    <w:p w:rsidR="00B64FCB" w:rsidRPr="00BC7291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C7291">
        <w:rPr>
          <w:b/>
        </w:rPr>
        <w:t>A tantárgy elsajátítása során alkalmazható tanulói tevékenységformák (ajánlás)</w:t>
      </w:r>
    </w:p>
    <w:p w:rsidR="00D819F0" w:rsidRPr="002B5BF7" w:rsidRDefault="00D819F0" w:rsidP="00B64FCB">
      <w:pPr>
        <w:spacing w:after="0"/>
        <w:ind w:left="426"/>
      </w:pPr>
    </w:p>
    <w:tbl>
      <w:tblPr>
        <w:tblW w:w="85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7"/>
        <w:gridCol w:w="758"/>
        <w:gridCol w:w="796"/>
        <w:gridCol w:w="774"/>
        <w:gridCol w:w="2359"/>
      </w:tblGrid>
      <w:tr w:rsidR="00D819F0" w:rsidRPr="00D819F0" w:rsidTr="00D819F0">
        <w:trPr>
          <w:trHeight w:val="255"/>
          <w:jc w:val="center"/>
        </w:trPr>
        <w:tc>
          <w:tcPr>
            <w:tcW w:w="1040" w:type="dxa"/>
            <w:vMerge w:val="restart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D819F0" w:rsidRPr="00D819F0" w:rsidTr="00D819F0">
        <w:trPr>
          <w:trHeight w:val="510"/>
          <w:jc w:val="center"/>
        </w:trPr>
        <w:tc>
          <w:tcPr>
            <w:tcW w:w="1040" w:type="dxa"/>
            <w:vMerge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80" w:type="dxa"/>
            <w:vMerge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D819F0" w:rsidRPr="00D819F0" w:rsidTr="00D819F0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D819F0" w:rsidRPr="00D819F0" w:rsidTr="00D819F0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819F0" w:rsidRPr="00D819F0" w:rsidTr="00D819F0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819F0" w:rsidRPr="00D819F0" w:rsidTr="00D819F0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819F0" w:rsidRPr="00D819F0" w:rsidTr="00D819F0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819F0" w:rsidRPr="00D819F0" w:rsidTr="00D819F0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819F0" w:rsidRPr="00D819F0" w:rsidTr="00D819F0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819F0" w:rsidRPr="00D819F0" w:rsidTr="00D819F0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819F0" w:rsidRPr="00D819F0" w:rsidTr="00D819F0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D819F0" w:rsidRPr="00D819F0" w:rsidTr="00D819F0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Írásos elemzések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819F0" w:rsidRPr="00D819F0" w:rsidTr="00D819F0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819F0" w:rsidRPr="00D819F0" w:rsidTr="00D819F0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819F0" w:rsidRPr="00D819F0" w:rsidTr="00D819F0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819F0" w:rsidRPr="00D819F0" w:rsidTr="00D819F0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Szöveges előadás egyéni felkészüléssel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819F0" w:rsidRPr="00D819F0" w:rsidTr="00D819F0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2.6.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819F0" w:rsidRPr="00D819F0" w:rsidTr="00D819F0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2.7.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819F0" w:rsidRPr="00D819F0" w:rsidTr="00D819F0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Képi információk körében</w:t>
            </w:r>
          </w:p>
        </w:tc>
      </w:tr>
      <w:tr w:rsidR="00D819F0" w:rsidRPr="00D819F0" w:rsidTr="00D819F0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értelmezése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819F0" w:rsidRPr="00D819F0" w:rsidTr="00D819F0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készítése leírásból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819F0" w:rsidRPr="00D819F0" w:rsidTr="00D819F0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kiegészítés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819F0" w:rsidRPr="00D819F0" w:rsidTr="00D819F0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elemzés, hibakeresés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819F0" w:rsidRPr="00D819F0" w:rsidTr="00D819F0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Komplex információk körében</w:t>
            </w:r>
          </w:p>
        </w:tc>
      </w:tr>
      <w:tr w:rsidR="00D819F0" w:rsidRPr="00D819F0" w:rsidTr="00D819F0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Elemzés készítése tapasztalatokról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819F0" w:rsidRPr="00D819F0" w:rsidTr="00D819F0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D819F0" w:rsidRPr="00D819F0" w:rsidTr="00D819F0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lastRenderedPageBreak/>
              <w:t>5.1.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Feladattal vezetett kiscsoportos szövegfeldolgozás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819F0" w:rsidRPr="00D819F0" w:rsidTr="00D819F0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rendszerezése mozaikfeladattal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819F0" w:rsidRPr="00D819F0" w:rsidTr="00D819F0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819F0" w:rsidRPr="00D819F0" w:rsidTr="00D819F0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helyzetgyakorlat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819F0" w:rsidRPr="00D819F0" w:rsidTr="00D819F0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versenyjáték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819F0" w:rsidRPr="00D819F0" w:rsidTr="00D819F0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Gyakorlati munkavégzés körében</w:t>
            </w:r>
          </w:p>
        </w:tc>
      </w:tr>
      <w:tr w:rsidR="00D819F0" w:rsidRPr="00D819F0" w:rsidTr="00D819F0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Műveletek gyakorlása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tantárgy értékelésének módja</w:t>
      </w:r>
    </w:p>
    <w:p w:rsidR="00B64FCB" w:rsidRDefault="00B64FCB" w:rsidP="00B64FCB">
      <w:pPr>
        <w:spacing w:after="0"/>
        <w:ind w:left="426"/>
      </w:pPr>
      <w:r w:rsidRPr="003A56AA">
        <w:t>A nemzeti köznevelésről szóló 2011. évi CXC. törvény. 54. § (2) a) pontja szerinti értékeléssel.</w:t>
      </w:r>
    </w:p>
    <w:p w:rsidR="00B64FCB" w:rsidRDefault="00B64FCB" w:rsidP="00B64FCB">
      <w:pPr>
        <w:spacing w:after="0"/>
        <w:rPr>
          <w:rFonts w:cs="Times New Roman"/>
        </w:rPr>
      </w:pPr>
    </w:p>
    <w:p w:rsidR="008419D5" w:rsidRPr="00D52C63" w:rsidRDefault="008419D5" w:rsidP="000A21B7">
      <w:pPr>
        <w:spacing w:after="0"/>
        <w:rPr>
          <w:rFonts w:cs="Times New Roman"/>
        </w:rPr>
      </w:pPr>
    </w:p>
    <w:sectPr w:rsidR="008419D5" w:rsidRPr="00D52C63" w:rsidSect="0010437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55A4F" w:rsidRDefault="00B55A4F" w:rsidP="00B945BE">
      <w:pPr>
        <w:spacing w:after="0"/>
      </w:pPr>
      <w:r>
        <w:separator/>
      </w:r>
    </w:p>
  </w:endnote>
  <w:endnote w:type="continuationSeparator" w:id="0">
    <w:p w:rsidR="00B55A4F" w:rsidRDefault="00B55A4F" w:rsidP="00B945BE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72696" w:rsidRPr="00B862AB" w:rsidRDefault="00772696">
    <w:pPr>
      <w:pStyle w:val="llb"/>
      <w:rPr>
        <w:sz w:val="20"/>
      </w:rPr>
    </w:pPr>
    <w:r w:rsidRPr="00B862AB">
      <w:rPr>
        <w:sz w:val="20"/>
      </w:rPr>
      <w:tab/>
    </w:r>
    <w:r w:rsidRPr="00B862AB">
      <w:rPr>
        <w:sz w:val="20"/>
      </w:rPr>
      <w:fldChar w:fldCharType="begin"/>
    </w:r>
    <w:r w:rsidRPr="00B862AB">
      <w:rPr>
        <w:sz w:val="20"/>
      </w:rPr>
      <w:instrText>PAGE   \* MERGEFORMAT</w:instrText>
    </w:r>
    <w:r w:rsidRPr="00B862AB">
      <w:rPr>
        <w:sz w:val="20"/>
      </w:rPr>
      <w:fldChar w:fldCharType="separate"/>
    </w:r>
    <w:r w:rsidR="00EF1EF3">
      <w:rPr>
        <w:noProof/>
        <w:sz w:val="20"/>
      </w:rPr>
      <w:t>1</w:t>
    </w:r>
    <w:r w:rsidRPr="00B862AB">
      <w:rPr>
        <w:sz w:val="20"/>
      </w:rPr>
      <w:fldChar w:fldCharType="end"/>
    </w:r>
    <w:r w:rsidRPr="00B862AB">
      <w:rPr>
        <w:sz w:val="20"/>
      </w:rPr>
      <w:t>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55A4F" w:rsidRDefault="00B55A4F" w:rsidP="00B945BE">
      <w:pPr>
        <w:spacing w:after="0"/>
      </w:pPr>
      <w:r>
        <w:separator/>
      </w:r>
    </w:p>
  </w:footnote>
  <w:footnote w:type="continuationSeparator" w:id="0">
    <w:p w:rsidR="00B55A4F" w:rsidRDefault="00B55A4F" w:rsidP="00B945BE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586374"/>
    <w:multiLevelType w:val="hybridMultilevel"/>
    <w:tmpl w:val="3ABCA9B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CB7942"/>
    <w:multiLevelType w:val="hybridMultilevel"/>
    <w:tmpl w:val="4FE2FB4A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68B21E5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4AA56663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4FDF51D9"/>
    <w:multiLevelType w:val="multilevel"/>
    <w:tmpl w:val="6A76A53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421" w:hanging="57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06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5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4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89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74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23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6088" w:hanging="1800"/>
      </w:pPr>
      <w:rPr>
        <w:rFonts w:hint="default"/>
      </w:rPr>
    </w:lvl>
  </w:abstractNum>
  <w:abstractNum w:abstractNumId="5" w15:restartNumberingAfterBreak="0">
    <w:nsid w:val="64FF4EC3"/>
    <w:multiLevelType w:val="hybridMultilevel"/>
    <w:tmpl w:val="B644FFA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515262B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75A45C26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4"/>
  </w:num>
  <w:num w:numId="2">
    <w:abstractNumId w:val="3"/>
  </w:num>
  <w:num w:numId="3">
    <w:abstractNumId w:val="6"/>
  </w:num>
  <w:num w:numId="4">
    <w:abstractNumId w:val="7"/>
  </w:num>
  <w:num w:numId="5">
    <w:abstractNumId w:val="0"/>
  </w:num>
  <w:num w:numId="6">
    <w:abstractNumId w:val="5"/>
  </w:num>
  <w:num w:numId="7">
    <w:abstractNumId w:val="1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ttachedTemplate r:id="rId1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4512"/>
    <w:rsid w:val="000111B7"/>
    <w:rsid w:val="00026917"/>
    <w:rsid w:val="00063DC8"/>
    <w:rsid w:val="00067083"/>
    <w:rsid w:val="000703EC"/>
    <w:rsid w:val="000772D7"/>
    <w:rsid w:val="00095B22"/>
    <w:rsid w:val="00097BE3"/>
    <w:rsid w:val="000A21B7"/>
    <w:rsid w:val="000B59E8"/>
    <w:rsid w:val="000B5E9D"/>
    <w:rsid w:val="000F44A2"/>
    <w:rsid w:val="0010107D"/>
    <w:rsid w:val="00104377"/>
    <w:rsid w:val="00120432"/>
    <w:rsid w:val="00134CCE"/>
    <w:rsid w:val="001475E5"/>
    <w:rsid w:val="00147853"/>
    <w:rsid w:val="00194BBB"/>
    <w:rsid w:val="00197D9D"/>
    <w:rsid w:val="001A7777"/>
    <w:rsid w:val="001B61A0"/>
    <w:rsid w:val="001C40D8"/>
    <w:rsid w:val="001C4C82"/>
    <w:rsid w:val="001C661B"/>
    <w:rsid w:val="001D4512"/>
    <w:rsid w:val="001F08AF"/>
    <w:rsid w:val="00216033"/>
    <w:rsid w:val="002218B4"/>
    <w:rsid w:val="0023178E"/>
    <w:rsid w:val="00236D60"/>
    <w:rsid w:val="0025489A"/>
    <w:rsid w:val="00266A2C"/>
    <w:rsid w:val="00271E52"/>
    <w:rsid w:val="00283B5D"/>
    <w:rsid w:val="00287BB4"/>
    <w:rsid w:val="002912D7"/>
    <w:rsid w:val="002B24B4"/>
    <w:rsid w:val="002D029F"/>
    <w:rsid w:val="00320239"/>
    <w:rsid w:val="0032773C"/>
    <w:rsid w:val="003325F4"/>
    <w:rsid w:val="003468AB"/>
    <w:rsid w:val="003609BF"/>
    <w:rsid w:val="003769C3"/>
    <w:rsid w:val="00381B6C"/>
    <w:rsid w:val="00390F08"/>
    <w:rsid w:val="00391719"/>
    <w:rsid w:val="003A7273"/>
    <w:rsid w:val="003B241E"/>
    <w:rsid w:val="003D5E02"/>
    <w:rsid w:val="003E3427"/>
    <w:rsid w:val="003E6BD1"/>
    <w:rsid w:val="003F5029"/>
    <w:rsid w:val="0041674C"/>
    <w:rsid w:val="00420CA2"/>
    <w:rsid w:val="004233BE"/>
    <w:rsid w:val="00427413"/>
    <w:rsid w:val="00437470"/>
    <w:rsid w:val="0044420A"/>
    <w:rsid w:val="00447566"/>
    <w:rsid w:val="0045474F"/>
    <w:rsid w:val="00466A13"/>
    <w:rsid w:val="0049127E"/>
    <w:rsid w:val="0049243B"/>
    <w:rsid w:val="0049750F"/>
    <w:rsid w:val="004C69F5"/>
    <w:rsid w:val="004E32A8"/>
    <w:rsid w:val="004E73C3"/>
    <w:rsid w:val="004F6765"/>
    <w:rsid w:val="00523AD2"/>
    <w:rsid w:val="005359FD"/>
    <w:rsid w:val="005649E6"/>
    <w:rsid w:val="00565574"/>
    <w:rsid w:val="0056667C"/>
    <w:rsid w:val="00571346"/>
    <w:rsid w:val="005762DF"/>
    <w:rsid w:val="005A4ECD"/>
    <w:rsid w:val="005A5B52"/>
    <w:rsid w:val="005D67DB"/>
    <w:rsid w:val="005E063E"/>
    <w:rsid w:val="00602463"/>
    <w:rsid w:val="00621E24"/>
    <w:rsid w:val="006339A2"/>
    <w:rsid w:val="00645B4F"/>
    <w:rsid w:val="0065053C"/>
    <w:rsid w:val="00665D8C"/>
    <w:rsid w:val="0067351C"/>
    <w:rsid w:val="0068046E"/>
    <w:rsid w:val="00687C0B"/>
    <w:rsid w:val="00694CC9"/>
    <w:rsid w:val="00696ED9"/>
    <w:rsid w:val="006A0366"/>
    <w:rsid w:val="006C6AA7"/>
    <w:rsid w:val="006E74EC"/>
    <w:rsid w:val="006F0F87"/>
    <w:rsid w:val="006F5439"/>
    <w:rsid w:val="00704A02"/>
    <w:rsid w:val="00710068"/>
    <w:rsid w:val="00711835"/>
    <w:rsid w:val="00713C38"/>
    <w:rsid w:val="00714182"/>
    <w:rsid w:val="007302C2"/>
    <w:rsid w:val="007308AA"/>
    <w:rsid w:val="00732FA9"/>
    <w:rsid w:val="00734012"/>
    <w:rsid w:val="00743D17"/>
    <w:rsid w:val="00754704"/>
    <w:rsid w:val="0076772B"/>
    <w:rsid w:val="00772696"/>
    <w:rsid w:val="00775D18"/>
    <w:rsid w:val="007761DE"/>
    <w:rsid w:val="007B090D"/>
    <w:rsid w:val="007C0110"/>
    <w:rsid w:val="007C0570"/>
    <w:rsid w:val="007E482A"/>
    <w:rsid w:val="007F1A6C"/>
    <w:rsid w:val="007F5D8F"/>
    <w:rsid w:val="00807FA9"/>
    <w:rsid w:val="00811551"/>
    <w:rsid w:val="008158B6"/>
    <w:rsid w:val="00824812"/>
    <w:rsid w:val="008419D5"/>
    <w:rsid w:val="008507C9"/>
    <w:rsid w:val="00855A91"/>
    <w:rsid w:val="00874C37"/>
    <w:rsid w:val="00876453"/>
    <w:rsid w:val="008A17AB"/>
    <w:rsid w:val="008B01A2"/>
    <w:rsid w:val="008E2C5C"/>
    <w:rsid w:val="008F0E60"/>
    <w:rsid w:val="008F1A3A"/>
    <w:rsid w:val="008F2D3E"/>
    <w:rsid w:val="008F3F30"/>
    <w:rsid w:val="009101BA"/>
    <w:rsid w:val="009112E2"/>
    <w:rsid w:val="009169C8"/>
    <w:rsid w:val="009320F1"/>
    <w:rsid w:val="00961330"/>
    <w:rsid w:val="0096446F"/>
    <w:rsid w:val="00965DB8"/>
    <w:rsid w:val="00967AD3"/>
    <w:rsid w:val="0097136B"/>
    <w:rsid w:val="009732CA"/>
    <w:rsid w:val="009B6E6E"/>
    <w:rsid w:val="009C28EA"/>
    <w:rsid w:val="009C3497"/>
    <w:rsid w:val="009C4A30"/>
    <w:rsid w:val="009D43A7"/>
    <w:rsid w:val="009D59A9"/>
    <w:rsid w:val="009F0543"/>
    <w:rsid w:val="009F1AE1"/>
    <w:rsid w:val="00A05350"/>
    <w:rsid w:val="00A21018"/>
    <w:rsid w:val="00A24DEC"/>
    <w:rsid w:val="00A33F4F"/>
    <w:rsid w:val="00A42267"/>
    <w:rsid w:val="00A609CA"/>
    <w:rsid w:val="00A80941"/>
    <w:rsid w:val="00A83367"/>
    <w:rsid w:val="00A860E4"/>
    <w:rsid w:val="00AB789B"/>
    <w:rsid w:val="00AC3FF5"/>
    <w:rsid w:val="00AC764F"/>
    <w:rsid w:val="00AE472C"/>
    <w:rsid w:val="00B00C68"/>
    <w:rsid w:val="00B55A4F"/>
    <w:rsid w:val="00B64FCB"/>
    <w:rsid w:val="00B70742"/>
    <w:rsid w:val="00B71104"/>
    <w:rsid w:val="00B75532"/>
    <w:rsid w:val="00B862AB"/>
    <w:rsid w:val="00B9190A"/>
    <w:rsid w:val="00B9228B"/>
    <w:rsid w:val="00B945BE"/>
    <w:rsid w:val="00C124C0"/>
    <w:rsid w:val="00C2288F"/>
    <w:rsid w:val="00C23F34"/>
    <w:rsid w:val="00C32F40"/>
    <w:rsid w:val="00C37A93"/>
    <w:rsid w:val="00C572DE"/>
    <w:rsid w:val="00C6098C"/>
    <w:rsid w:val="00C623B1"/>
    <w:rsid w:val="00C64856"/>
    <w:rsid w:val="00C648CD"/>
    <w:rsid w:val="00C86B7B"/>
    <w:rsid w:val="00C8784A"/>
    <w:rsid w:val="00CA4500"/>
    <w:rsid w:val="00CA5481"/>
    <w:rsid w:val="00CB484D"/>
    <w:rsid w:val="00CC1AE7"/>
    <w:rsid w:val="00CC73F3"/>
    <w:rsid w:val="00CD37F8"/>
    <w:rsid w:val="00CE44D1"/>
    <w:rsid w:val="00CF72A9"/>
    <w:rsid w:val="00CF79D1"/>
    <w:rsid w:val="00D0421B"/>
    <w:rsid w:val="00D278D7"/>
    <w:rsid w:val="00D40D5D"/>
    <w:rsid w:val="00D41389"/>
    <w:rsid w:val="00D47F69"/>
    <w:rsid w:val="00D52227"/>
    <w:rsid w:val="00D52C63"/>
    <w:rsid w:val="00D55892"/>
    <w:rsid w:val="00D819F0"/>
    <w:rsid w:val="00D93B4D"/>
    <w:rsid w:val="00D96F31"/>
    <w:rsid w:val="00D97DAF"/>
    <w:rsid w:val="00DA3990"/>
    <w:rsid w:val="00DB5ED8"/>
    <w:rsid w:val="00DC677F"/>
    <w:rsid w:val="00DF3486"/>
    <w:rsid w:val="00DF4723"/>
    <w:rsid w:val="00E1046E"/>
    <w:rsid w:val="00E26A76"/>
    <w:rsid w:val="00E3598E"/>
    <w:rsid w:val="00E378BC"/>
    <w:rsid w:val="00E431FD"/>
    <w:rsid w:val="00E57804"/>
    <w:rsid w:val="00E57E1C"/>
    <w:rsid w:val="00E661CB"/>
    <w:rsid w:val="00E70B92"/>
    <w:rsid w:val="00E96240"/>
    <w:rsid w:val="00EA05C2"/>
    <w:rsid w:val="00EA067A"/>
    <w:rsid w:val="00EB6702"/>
    <w:rsid w:val="00ED48AC"/>
    <w:rsid w:val="00EE13A2"/>
    <w:rsid w:val="00EE34E5"/>
    <w:rsid w:val="00EE359D"/>
    <w:rsid w:val="00EF1EF3"/>
    <w:rsid w:val="00EF424C"/>
    <w:rsid w:val="00F0277F"/>
    <w:rsid w:val="00F12721"/>
    <w:rsid w:val="00F13E86"/>
    <w:rsid w:val="00F24097"/>
    <w:rsid w:val="00F41AF1"/>
    <w:rsid w:val="00F562DC"/>
    <w:rsid w:val="00F74AB6"/>
    <w:rsid w:val="00FB18B9"/>
    <w:rsid w:val="00FB273F"/>
    <w:rsid w:val="00FD2804"/>
    <w:rsid w:val="00FF2FA4"/>
    <w:rsid w:val="00FF47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2091032-799B-401E-B456-2E44E0E14D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B64FCB"/>
    <w:pPr>
      <w:spacing w:after="120" w:line="240" w:lineRule="auto"/>
      <w:jc w:val="both"/>
    </w:pPr>
    <w:rPr>
      <w:rFonts w:ascii="Times New Roman" w:hAnsi="Times New Roman"/>
      <w:sz w:val="24"/>
    </w:rPr>
  </w:style>
  <w:style w:type="paragraph" w:styleId="Cmsor1">
    <w:name w:val="heading 1"/>
    <w:basedOn w:val="Norml"/>
    <w:next w:val="Norml"/>
    <w:link w:val="Cmsor1Char"/>
    <w:uiPriority w:val="9"/>
    <w:qFormat/>
    <w:rsid w:val="00A0535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4E32A8"/>
    <w:pPr>
      <w:keepNext/>
      <w:keepLines/>
      <w:spacing w:before="200" w:after="0"/>
      <w:outlineLvl w:val="1"/>
    </w:pPr>
    <w:rPr>
      <w:rFonts w:eastAsiaTheme="majorEastAsia" w:cstheme="majorBidi"/>
      <w:b/>
      <w:bCs/>
      <w:szCs w:val="26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437470"/>
    <w:pPr>
      <w:keepNext/>
      <w:keepLines/>
      <w:spacing w:before="200" w:after="0"/>
      <w:ind w:left="851"/>
      <w:outlineLvl w:val="2"/>
    </w:pPr>
    <w:rPr>
      <w:rFonts w:eastAsiaTheme="majorEastAsia" w:cstheme="majorBidi"/>
      <w:b/>
      <w:bCs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rsid w:val="000A21B7"/>
    <w:pPr>
      <w:keepNext/>
      <w:keepLines/>
      <w:spacing w:before="200" w:after="0"/>
      <w:ind w:left="851"/>
      <w:outlineLvl w:val="3"/>
    </w:pPr>
    <w:rPr>
      <w:rFonts w:eastAsiaTheme="majorEastAsia" w:cstheme="majorBidi"/>
      <w:b/>
      <w:bCs/>
      <w:i/>
      <w:i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fejChar">
    <w:name w:val="Élőfej Char"/>
    <w:basedOn w:val="Bekezdsalapbettpusa"/>
    <w:link w:val="lfej"/>
    <w:uiPriority w:val="99"/>
    <w:rsid w:val="00B945BE"/>
    <w:rPr>
      <w:rFonts w:ascii="Times New Roman" w:hAnsi="Times New Roman"/>
      <w:sz w:val="24"/>
    </w:rPr>
  </w:style>
  <w:style w:type="paragraph" w:styleId="llb">
    <w:name w:val="footer"/>
    <w:basedOn w:val="Norml"/>
    <w:link w:val="llb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lbChar">
    <w:name w:val="Élőláb Char"/>
    <w:basedOn w:val="Bekezdsalapbettpusa"/>
    <w:link w:val="llb"/>
    <w:uiPriority w:val="99"/>
    <w:rsid w:val="00B945BE"/>
    <w:rPr>
      <w:rFonts w:ascii="Times New Roman" w:hAnsi="Times New Roman"/>
      <w:sz w:val="24"/>
    </w:rPr>
  </w:style>
  <w:style w:type="character" w:customStyle="1" w:styleId="Cmsor2Char">
    <w:name w:val="Címsor 2 Char"/>
    <w:basedOn w:val="Bekezdsalapbettpusa"/>
    <w:link w:val="Cmsor2"/>
    <w:uiPriority w:val="9"/>
    <w:rsid w:val="004E32A8"/>
    <w:rPr>
      <w:rFonts w:ascii="Times New Roman" w:eastAsiaTheme="majorEastAsia" w:hAnsi="Times New Roman" w:cstheme="majorBidi"/>
      <w:b/>
      <w:bCs/>
      <w:sz w:val="24"/>
      <w:szCs w:val="26"/>
    </w:rPr>
  </w:style>
  <w:style w:type="character" w:customStyle="1" w:styleId="Cmsor3Char">
    <w:name w:val="Címsor 3 Char"/>
    <w:basedOn w:val="Bekezdsalapbettpusa"/>
    <w:link w:val="Cmsor3"/>
    <w:uiPriority w:val="9"/>
    <w:rsid w:val="00437470"/>
    <w:rPr>
      <w:rFonts w:ascii="Times New Roman" w:eastAsiaTheme="majorEastAsia" w:hAnsi="Times New Roman" w:cstheme="majorBidi"/>
      <w:b/>
      <w:bCs/>
      <w:sz w:val="24"/>
    </w:rPr>
  </w:style>
  <w:style w:type="paragraph" w:styleId="Listaszerbekezds">
    <w:name w:val="List Paragraph"/>
    <w:basedOn w:val="Norml"/>
    <w:uiPriority w:val="34"/>
    <w:qFormat/>
    <w:rsid w:val="000A21B7"/>
    <w:pPr>
      <w:ind w:left="720"/>
      <w:contextualSpacing/>
    </w:pPr>
  </w:style>
  <w:style w:type="character" w:customStyle="1" w:styleId="Cmsor4Char">
    <w:name w:val="Címsor 4 Char"/>
    <w:basedOn w:val="Bekezdsalapbettpusa"/>
    <w:link w:val="Cmsor4"/>
    <w:uiPriority w:val="9"/>
    <w:rsid w:val="000A21B7"/>
    <w:rPr>
      <w:rFonts w:ascii="Times New Roman" w:eastAsiaTheme="majorEastAsia" w:hAnsi="Times New Roman" w:cstheme="majorBidi"/>
      <w:b/>
      <w:bCs/>
      <w:i/>
      <w:iCs/>
      <w:sz w:val="24"/>
    </w:rPr>
  </w:style>
  <w:style w:type="character" w:customStyle="1" w:styleId="Cmsor1Char">
    <w:name w:val="Címsor 1 Char"/>
    <w:basedOn w:val="Bekezdsalapbettpusa"/>
    <w:link w:val="Cmsor1"/>
    <w:uiPriority w:val="9"/>
    <w:rsid w:val="00A0535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1072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04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027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521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44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64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827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945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50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96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33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Dropbox\_Kerettanterv2016\_Mobil_fejleszt&#337;\55%20213%2004%20Mobilalkalmaz&#225;s%20fejleszt&#337;_v1.dotx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477313DFD3607F45BFAEB80D49203C6B" ma:contentTypeVersion="2" ma:contentTypeDescription="Új dokumentum létrehozása." ma:contentTypeScope="" ma:versionID="eb125a4c8a7eddb2c60e86b596167562">
  <xsd:schema xmlns:xsd="http://www.w3.org/2001/XMLSchema" xmlns:xs="http://www.w3.org/2001/XMLSchema" xmlns:p="http://schemas.microsoft.com/office/2006/metadata/properties" xmlns:ns2="3ac889f9-2291-4c7b-835b-69bb285baf9c" targetNamespace="http://schemas.microsoft.com/office/2006/metadata/properties" ma:root="true" ma:fieldsID="a1d3c33fe0a8fb97a9fcb781c40d6fc5" ns2:_="">
    <xsd:import namespace="3ac889f9-2291-4c7b-835b-69bb285baf9c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ac889f9-2291-4c7b-835b-69bb285baf9c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Résztvevők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Megosztva részletekkel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4F53EE5-572F-40D2-A802-A139DF8D29F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ac889f9-2291-4c7b-835b-69bb285baf9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3EB0360-3C97-4490-90D0-B985E2263C3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E72DF7E0-66E8-4433-8AF2-9ED5850570B1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07D95639-1B80-4A43-83AC-9A0E095F96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55 213 04 Mobilalkalmazás fejlesztő_v1.dotx</Template>
  <TotalTime>2</TotalTime>
  <Pages>19</Pages>
  <Words>4120</Words>
  <Characters>28432</Characters>
  <Application>Microsoft Office Word</Application>
  <DocSecurity>0</DocSecurity>
  <Lines>236</Lines>
  <Paragraphs>64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Nemzeti Munkaügyi Hivatal</Company>
  <LinksUpToDate>false</LinksUpToDate>
  <CharactersWithSpaces>32488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Körtvélyesi Anikó</cp:lastModifiedBy>
  <cp:revision>5</cp:revision>
  <dcterms:created xsi:type="dcterms:W3CDTF">2016-05-24T06:45:00Z</dcterms:created>
  <dcterms:modified xsi:type="dcterms:W3CDTF">2016-06-29T11:47:00Z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0x010100477313DFD3607F45BFAEB80D49203C6B</vt:lpwstr>
  </property>
</Properties>
</file>