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F87" w:rsidRPr="006D6E43" w:rsidRDefault="006F0F87" w:rsidP="000B5E9D">
      <w:pPr>
        <w:spacing w:after="0"/>
        <w:rPr>
          <w:rFonts w:cs="Times New Roman"/>
        </w:rPr>
      </w:pPr>
    </w:p>
    <w:p w:rsidR="00D55892" w:rsidRPr="006D6E43" w:rsidRDefault="00D55892" w:rsidP="000B5E9D">
      <w:pPr>
        <w:spacing w:after="0"/>
        <w:rPr>
          <w:rFonts w:cs="Times New Roman"/>
        </w:rPr>
      </w:pPr>
    </w:p>
    <w:p w:rsidR="001A7777" w:rsidRPr="006D6E43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6D6E43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6D6E43" w:rsidRDefault="001A7777" w:rsidP="001A7777">
      <w:pPr>
        <w:jc w:val="center"/>
        <w:rPr>
          <w:rFonts w:cs="Times New Roman"/>
          <w:b/>
          <w:sz w:val="32"/>
        </w:rPr>
      </w:pPr>
      <w:proofErr w:type="gramStart"/>
      <w:r w:rsidRPr="006D6E43">
        <w:rPr>
          <w:rFonts w:cs="Times New Roman"/>
          <w:b/>
          <w:sz w:val="32"/>
        </w:rPr>
        <w:t>a</w:t>
      </w:r>
      <w:proofErr w:type="gramEnd"/>
      <w:r w:rsidRPr="006D6E43">
        <w:rPr>
          <w:rFonts w:cs="Times New Roman"/>
          <w:b/>
          <w:sz w:val="32"/>
        </w:rPr>
        <w:t>(z)</w:t>
      </w:r>
    </w:p>
    <w:p w:rsidR="001A7777" w:rsidRPr="006D6E43" w:rsidRDefault="006F0F87" w:rsidP="001A7777">
      <w:pPr>
        <w:jc w:val="center"/>
        <w:rPr>
          <w:rFonts w:cs="Times New Roman"/>
          <w:b/>
          <w:sz w:val="32"/>
        </w:rPr>
      </w:pPr>
      <w:r w:rsidRPr="006D6E43">
        <w:rPr>
          <w:rFonts w:cs="Times New Roman"/>
          <w:b/>
          <w:sz w:val="32"/>
        </w:rPr>
        <w:t>55 213 0</w:t>
      </w:r>
      <w:r w:rsidR="00E24BA2" w:rsidRPr="006D6E43">
        <w:rPr>
          <w:rFonts w:cs="Times New Roman"/>
          <w:b/>
          <w:sz w:val="32"/>
        </w:rPr>
        <w:t>5</w:t>
      </w:r>
    </w:p>
    <w:p w:rsidR="001A7777" w:rsidRPr="006D6E43" w:rsidRDefault="00E24BA2" w:rsidP="001A7777">
      <w:pPr>
        <w:jc w:val="center"/>
        <w:rPr>
          <w:rFonts w:cs="Times New Roman"/>
          <w:b/>
          <w:caps/>
          <w:sz w:val="32"/>
        </w:rPr>
      </w:pPr>
      <w:r w:rsidRPr="006D6E43">
        <w:rPr>
          <w:rFonts w:cs="Times New Roman"/>
          <w:b/>
          <w:caps/>
          <w:sz w:val="32"/>
        </w:rPr>
        <w:t>MULTIMÉDIA-</w:t>
      </w:r>
      <w:r w:rsidR="006F0F87" w:rsidRPr="006D6E43">
        <w:rPr>
          <w:rFonts w:cs="Times New Roman"/>
          <w:b/>
          <w:caps/>
          <w:sz w:val="32"/>
        </w:rPr>
        <w:t>ALMAZÁSFEJLESZTŐ</w:t>
      </w:r>
    </w:p>
    <w:p w:rsidR="000B5E9D" w:rsidRPr="006D6E43" w:rsidRDefault="001A7777" w:rsidP="001A7777">
      <w:pPr>
        <w:jc w:val="center"/>
        <w:rPr>
          <w:rFonts w:cs="Times New Roman"/>
          <w:b/>
          <w:caps/>
          <w:sz w:val="32"/>
        </w:rPr>
      </w:pPr>
      <w:r w:rsidRPr="006D6E43">
        <w:rPr>
          <w:rFonts w:cs="Times New Roman"/>
          <w:b/>
          <w:caps/>
          <w:sz w:val="32"/>
        </w:rPr>
        <w:t>szakképesítés</w:t>
      </w:r>
      <w:r w:rsidR="009C4A30" w:rsidRPr="006D6E43">
        <w:rPr>
          <w:rFonts w:cs="Times New Roman"/>
          <w:b/>
          <w:caps/>
          <w:sz w:val="32"/>
        </w:rPr>
        <w:t>-ráépülés</w:t>
      </w:r>
      <w:r w:rsidRPr="006D6E43">
        <w:rPr>
          <w:rFonts w:cs="Times New Roman"/>
          <w:b/>
          <w:caps/>
          <w:sz w:val="32"/>
        </w:rPr>
        <w:t>hez</w:t>
      </w:r>
    </w:p>
    <w:p w:rsidR="000B5E9D" w:rsidRPr="006D6E43" w:rsidRDefault="000B5E9D" w:rsidP="000B5E9D">
      <w:pPr>
        <w:spacing w:after="0"/>
        <w:rPr>
          <w:rFonts w:cs="Times New Roman"/>
        </w:rPr>
      </w:pPr>
    </w:p>
    <w:p w:rsidR="00F24097" w:rsidRPr="006D6E43" w:rsidRDefault="00F24097" w:rsidP="00F24097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 jogi háttere</w:t>
      </w:r>
    </w:p>
    <w:p w:rsidR="00F24097" w:rsidRPr="006D6E43" w:rsidRDefault="00F24097" w:rsidP="00F24097">
      <w:pPr>
        <w:spacing w:after="0"/>
        <w:rPr>
          <w:rFonts w:cs="Times New Roman"/>
        </w:rPr>
      </w:pPr>
      <w:r w:rsidRPr="006D6E43">
        <w:rPr>
          <w:rFonts w:cs="Times New Roman"/>
        </w:rPr>
        <w:t>A szakképzési kerettanterv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törvény,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 szakképzésről szóló 2011. évi CLXXXVII. törvény,</w:t>
      </w:r>
    </w:p>
    <w:p w:rsidR="00F24097" w:rsidRPr="006D6E43" w:rsidRDefault="00F24097" w:rsidP="00F24097">
      <w:pPr>
        <w:spacing w:after="0"/>
        <w:rPr>
          <w:rFonts w:cs="Times New Roman"/>
        </w:rPr>
      </w:pPr>
    </w:p>
    <w:p w:rsidR="00F24097" w:rsidRPr="006D6E43" w:rsidRDefault="00F24097" w:rsidP="00F24097">
      <w:pPr>
        <w:spacing w:after="0"/>
        <w:rPr>
          <w:rFonts w:cs="Times New Roman"/>
        </w:rPr>
      </w:pPr>
      <w:proofErr w:type="gramStart"/>
      <w:r w:rsidRPr="006D6E43">
        <w:rPr>
          <w:rFonts w:cs="Times New Roman"/>
        </w:rPr>
        <w:t>valamint</w:t>
      </w:r>
      <w:proofErr w:type="gramEnd"/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6D6E4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6E43">
        <w:rPr>
          <w:rFonts w:cs="Times New Roman"/>
        </w:rPr>
        <w:t xml:space="preserve">a(z) </w:t>
      </w:r>
      <w:r w:rsidR="00DC115B">
        <w:rPr>
          <w:rFonts w:cs="Times New Roman"/>
        </w:rPr>
        <w:t>55 213 05</w:t>
      </w:r>
      <w:r w:rsidRPr="006D6E43">
        <w:rPr>
          <w:rFonts w:cs="Times New Roman"/>
        </w:rPr>
        <w:t xml:space="preserve"> számú, </w:t>
      </w:r>
      <w:r w:rsidR="00DC115B">
        <w:rPr>
          <w:rFonts w:cs="Times New Roman"/>
        </w:rPr>
        <w:t>Multimédia-alkalmazásfejlesztő</w:t>
      </w:r>
      <w:r w:rsidRPr="006D6E43">
        <w:rPr>
          <w:rFonts w:cs="Times New Roman"/>
        </w:rPr>
        <w:t xml:space="preserve"> megnevezésű szakképesítés szakmai és vizsgakövetelményeit tartalmazó </w:t>
      </w:r>
      <w:bookmarkStart w:id="0" w:name="_GoBack"/>
      <w:bookmarkEnd w:id="0"/>
      <w:r w:rsidRPr="006D6E43">
        <w:rPr>
          <w:rFonts w:cs="Times New Roman"/>
        </w:rPr>
        <w:t xml:space="preserve">rendelet </w:t>
      </w:r>
    </w:p>
    <w:p w:rsidR="00F24097" w:rsidRPr="006D6E43" w:rsidRDefault="00F24097" w:rsidP="00F24097">
      <w:pPr>
        <w:spacing w:after="0"/>
        <w:rPr>
          <w:rFonts w:cs="Times New Roman"/>
        </w:rPr>
      </w:pPr>
      <w:proofErr w:type="gramStart"/>
      <w:r w:rsidRPr="006D6E43">
        <w:rPr>
          <w:rFonts w:cs="Times New Roman"/>
        </w:rPr>
        <w:t>alapján</w:t>
      </w:r>
      <w:proofErr w:type="gramEnd"/>
      <w:r w:rsidRPr="006D6E43">
        <w:rPr>
          <w:rFonts w:cs="Times New Roman"/>
        </w:rPr>
        <w:t xml:space="preserve"> készült.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96240" w:rsidRPr="006D6E43" w:rsidRDefault="00E96240" w:rsidP="000B5E9D">
      <w:pPr>
        <w:spacing w:after="0"/>
        <w:rPr>
          <w:rFonts w:cs="Times New Roman"/>
        </w:rPr>
      </w:pPr>
    </w:p>
    <w:p w:rsidR="00C64856" w:rsidRPr="006D6E43" w:rsidRDefault="00C64856" w:rsidP="00C64856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szakképesítés</w:t>
      </w:r>
      <w:r w:rsidR="009C4A30" w:rsidRPr="006D6E43">
        <w:rPr>
          <w:rFonts w:cs="Times New Roman"/>
          <w:b/>
        </w:rPr>
        <w:t>-ráépülés</w:t>
      </w:r>
      <w:r w:rsidRPr="006D6E43">
        <w:rPr>
          <w:rFonts w:cs="Times New Roman"/>
          <w:b/>
        </w:rPr>
        <w:t xml:space="preserve"> alapadatai</w:t>
      </w:r>
    </w:p>
    <w:p w:rsidR="00C64856" w:rsidRPr="006D6E43" w:rsidRDefault="00C64856" w:rsidP="00C64856">
      <w:pPr>
        <w:spacing w:after="0"/>
        <w:rPr>
          <w:rFonts w:cs="Times New Roman"/>
        </w:rPr>
      </w:pP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>A szakképesítés</w:t>
      </w:r>
      <w:r w:rsidR="009C4A30" w:rsidRPr="006D6E43">
        <w:rPr>
          <w:rFonts w:cs="Times New Roman"/>
        </w:rPr>
        <w:t>-ráépülés</w:t>
      </w:r>
      <w:r w:rsidRPr="006D6E43">
        <w:rPr>
          <w:rFonts w:cs="Times New Roman"/>
        </w:rPr>
        <w:t xml:space="preserve"> azonosító száma: </w:t>
      </w:r>
      <w:r w:rsidR="006F0F87" w:rsidRPr="006D6E43">
        <w:rPr>
          <w:rFonts w:cs="Times New Roman"/>
        </w:rPr>
        <w:t>55</w:t>
      </w:r>
      <w:r w:rsidRPr="006D6E43">
        <w:rPr>
          <w:rFonts w:cs="Times New Roman"/>
        </w:rPr>
        <w:t xml:space="preserve"> </w:t>
      </w:r>
      <w:r w:rsidR="006F0F87" w:rsidRPr="006D6E43">
        <w:rPr>
          <w:rFonts w:cs="Times New Roman"/>
        </w:rPr>
        <w:t>213</w:t>
      </w:r>
      <w:r w:rsidRPr="006D6E43">
        <w:rPr>
          <w:rFonts w:cs="Times New Roman"/>
        </w:rPr>
        <w:t xml:space="preserve"> </w:t>
      </w:r>
      <w:r w:rsidR="006F0F87" w:rsidRPr="006D6E43">
        <w:rPr>
          <w:rFonts w:cs="Times New Roman"/>
        </w:rPr>
        <w:t>0</w:t>
      </w:r>
      <w:r w:rsidR="00E24BA2" w:rsidRPr="006D6E43">
        <w:rPr>
          <w:rFonts w:cs="Times New Roman"/>
        </w:rPr>
        <w:t>5</w:t>
      </w:r>
      <w:r w:rsidRPr="006D6E43">
        <w:rPr>
          <w:rFonts w:cs="Times New Roman"/>
        </w:rPr>
        <w:t>.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>Szakképesítés</w:t>
      </w:r>
      <w:r w:rsidR="009C4A30" w:rsidRPr="006D6E43">
        <w:rPr>
          <w:rFonts w:cs="Times New Roman"/>
        </w:rPr>
        <w:t>-ráépülés</w:t>
      </w:r>
      <w:r w:rsidRPr="006D6E43">
        <w:rPr>
          <w:rFonts w:cs="Times New Roman"/>
        </w:rPr>
        <w:t xml:space="preserve"> megnevezése: </w:t>
      </w:r>
      <w:r w:rsidR="00E24BA2" w:rsidRPr="006D6E43">
        <w:rPr>
          <w:rFonts w:cs="Times New Roman"/>
        </w:rPr>
        <w:t>Multimédia-</w:t>
      </w:r>
      <w:r w:rsidR="006F0F87" w:rsidRPr="006D6E43">
        <w:rPr>
          <w:rFonts w:cs="Times New Roman"/>
        </w:rPr>
        <w:t>alkalmazásfejlesztő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A szakmacsoport száma és megnevezése: </w:t>
      </w:r>
      <w:r w:rsidR="006F0F87" w:rsidRPr="006D6E43">
        <w:rPr>
          <w:rFonts w:cs="Times New Roman"/>
        </w:rPr>
        <w:t>7</w:t>
      </w:r>
      <w:r w:rsidRPr="006D6E43">
        <w:rPr>
          <w:rFonts w:cs="Times New Roman"/>
        </w:rPr>
        <w:t xml:space="preserve">. </w:t>
      </w:r>
      <w:r w:rsidR="006F0F87" w:rsidRPr="006D6E43">
        <w:rPr>
          <w:rFonts w:cs="Times New Roman"/>
        </w:rPr>
        <w:t>Informatika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Ágazati besorolás száma és megnevezése: </w:t>
      </w:r>
      <w:r w:rsidR="006F0F87" w:rsidRPr="006D6E43">
        <w:rPr>
          <w:rFonts w:cs="Times New Roman"/>
        </w:rPr>
        <w:t>XIII</w:t>
      </w:r>
      <w:r w:rsidRPr="006D6E43">
        <w:rPr>
          <w:rFonts w:cs="Times New Roman"/>
        </w:rPr>
        <w:t xml:space="preserve">. </w:t>
      </w:r>
      <w:r w:rsidR="006F0F87" w:rsidRPr="006D6E43">
        <w:rPr>
          <w:rFonts w:cs="Times New Roman"/>
        </w:rPr>
        <w:t>Informatika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Iskolai rendszerű szakképzésben a szakképzési évfolyamok száma: </w:t>
      </w:r>
      <w:r w:rsidR="006F0F87" w:rsidRPr="006D6E43">
        <w:rPr>
          <w:rFonts w:cs="Times New Roman"/>
        </w:rPr>
        <w:t>0,5</w:t>
      </w:r>
      <w:r w:rsidRPr="006D6E43">
        <w:rPr>
          <w:rFonts w:cs="Times New Roman"/>
        </w:rPr>
        <w:t xml:space="preserve"> év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Elméleti képzési idő aránya: </w:t>
      </w:r>
      <w:r w:rsidR="006F0F87" w:rsidRPr="006D6E43">
        <w:rPr>
          <w:rFonts w:cs="Times New Roman"/>
        </w:rPr>
        <w:t>40</w:t>
      </w:r>
      <w:r w:rsidRPr="006D6E43">
        <w:rPr>
          <w:rFonts w:cs="Times New Roman"/>
        </w:rPr>
        <w:t>%</w:t>
      </w:r>
    </w:p>
    <w:p w:rsidR="00C64856" w:rsidRPr="006D6E43" w:rsidRDefault="00C64856" w:rsidP="00C64856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Gyakorlati képzési idő aránya: </w:t>
      </w:r>
      <w:r w:rsidR="006F0F87" w:rsidRPr="006D6E43">
        <w:rPr>
          <w:rFonts w:cs="Times New Roman"/>
        </w:rPr>
        <w:t>60</w:t>
      </w:r>
      <w:r w:rsidRPr="006D6E43">
        <w:rPr>
          <w:rFonts w:cs="Times New Roman"/>
        </w:rPr>
        <w:t>%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96240" w:rsidRPr="006D6E43" w:rsidRDefault="00E96240" w:rsidP="000B5E9D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III.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szakképzésbe történő belépés feltételei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Iskolai előképzettség: </w:t>
      </w:r>
      <w:r w:rsidR="006F0F87" w:rsidRPr="006D6E43">
        <w:rPr>
          <w:rFonts w:cs="Times New Roman"/>
        </w:rPr>
        <w:t>érettségi vizsga</w:t>
      </w:r>
    </w:p>
    <w:p w:rsidR="00DC677F" w:rsidRPr="006D6E43" w:rsidRDefault="00DC677F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ab/>
      </w:r>
      <w:proofErr w:type="gramStart"/>
      <w:r w:rsidRPr="006D6E43">
        <w:rPr>
          <w:rFonts w:cs="Times New Roman"/>
        </w:rPr>
        <w:t>vagy</w:t>
      </w:r>
      <w:proofErr w:type="gramEnd"/>
      <w:r w:rsidRPr="006D6E43">
        <w:rPr>
          <w:rFonts w:cs="Times New Roman"/>
        </w:rPr>
        <w:t xml:space="preserve"> iskolai </w:t>
      </w:r>
      <w:r w:rsidR="009C4A30" w:rsidRPr="006D6E43">
        <w:rPr>
          <w:rFonts w:cs="Times New Roman"/>
        </w:rPr>
        <w:t>előkép</w:t>
      </w:r>
      <w:r w:rsidRPr="006D6E43">
        <w:rPr>
          <w:rFonts w:cs="Times New Roman"/>
        </w:rPr>
        <w:t>zettség hiányában: ………………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>Bemeneti kompetenciák</w:t>
      </w:r>
      <w:proofErr w:type="gramStart"/>
      <w:r w:rsidRPr="006D6E43">
        <w:rPr>
          <w:rFonts w:cs="Times New Roman"/>
        </w:rPr>
        <w:t xml:space="preserve">: </w:t>
      </w:r>
      <w:r w:rsidR="00DC677F" w:rsidRPr="006D6E43">
        <w:rPr>
          <w:rFonts w:cs="Times New Roman"/>
        </w:rPr>
        <w:t>…</w:t>
      </w:r>
      <w:proofErr w:type="gramEnd"/>
      <w:r w:rsidR="00DC677F" w:rsidRPr="006D6E43">
        <w:rPr>
          <w:rFonts w:cs="Times New Roman"/>
        </w:rPr>
        <w:t>……………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Szakmai előképzettség: </w:t>
      </w:r>
      <w:r w:rsidR="00D40D5D" w:rsidRPr="006D6E43">
        <w:rPr>
          <w:rFonts w:cs="Times New Roman"/>
        </w:rPr>
        <w:t>54</w:t>
      </w:r>
      <w:r w:rsidR="006F0F87" w:rsidRPr="006D6E43">
        <w:rPr>
          <w:rFonts w:cs="Times New Roman"/>
        </w:rPr>
        <w:t> 213 05 Szoftverfejlesztő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Előírt gyakorlat: </w:t>
      </w:r>
      <w:r w:rsidR="000772D7" w:rsidRPr="006D6E43">
        <w:rPr>
          <w:rFonts w:cs="Times New Roman"/>
        </w:rPr>
        <w:t>—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Egészségügyi alkalmassági követelmények: </w:t>
      </w:r>
      <w:r w:rsidR="006F0F87" w:rsidRPr="006D6E43">
        <w:rPr>
          <w:rFonts w:cs="Times New Roman"/>
        </w:rPr>
        <w:t>nincsenek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Pályaalkalmassági követelmények: </w:t>
      </w:r>
      <w:r w:rsidR="006F0F87" w:rsidRPr="006D6E43">
        <w:rPr>
          <w:rFonts w:cs="Times New Roman"/>
        </w:rPr>
        <w:t>nem szükségesek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D55892" w:rsidRPr="006D6E43" w:rsidRDefault="00D55892">
      <w:pPr>
        <w:spacing w:after="200" w:line="276" w:lineRule="auto"/>
        <w:jc w:val="left"/>
        <w:rPr>
          <w:rFonts w:cs="Times New Roman"/>
        </w:rPr>
      </w:pPr>
      <w:r w:rsidRPr="006D6E43">
        <w:rPr>
          <w:rFonts w:cs="Times New Roman"/>
        </w:rPr>
        <w:br w:type="page"/>
      </w: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lastRenderedPageBreak/>
        <w:t xml:space="preserve">IV.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szakképzés szervezésének feltételei</w:t>
      </w:r>
    </w:p>
    <w:p w:rsidR="00E96240" w:rsidRPr="006D6E43" w:rsidRDefault="00E96240" w:rsidP="00E96240">
      <w:pPr>
        <w:spacing w:after="0"/>
        <w:rPr>
          <w:rFonts w:cs="Times New Roman"/>
        </w:rPr>
      </w:pPr>
    </w:p>
    <w:p w:rsidR="00E96240" w:rsidRPr="006D6E43" w:rsidRDefault="00E96240" w:rsidP="00E96240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Személyi feltételek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D6E43" w:rsidRDefault="00E96240" w:rsidP="00E96240">
      <w:pPr>
        <w:spacing w:after="0"/>
        <w:rPr>
          <w:rFonts w:cs="Times New Roman"/>
        </w:rPr>
      </w:pPr>
      <w:r w:rsidRPr="006D6E43">
        <w:rPr>
          <w:rFonts w:cs="Times New Roman"/>
        </w:rPr>
        <w:t>Ezen túl az alábbi tantárgyak oktatására az alábbi végzettséggel rendelkező szakember alkalmazható:</w:t>
      </w:r>
    </w:p>
    <w:p w:rsidR="001A7777" w:rsidRPr="006D6E43" w:rsidRDefault="001A7777" w:rsidP="000B5E9D">
      <w:pPr>
        <w:spacing w:after="0"/>
        <w:rPr>
          <w:rFonts w:cs="Times New Roman"/>
        </w:rPr>
      </w:pPr>
    </w:p>
    <w:p w:rsidR="00E57804" w:rsidRPr="006D6E43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46642" w:rsidRPr="006D6E43" w:rsidTr="00F46642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6D6E43" w:rsidRDefault="0041674C" w:rsidP="000B5E9D">
      <w:pPr>
        <w:spacing w:after="0"/>
        <w:rPr>
          <w:rFonts w:cs="Times New Roman"/>
        </w:rPr>
      </w:pPr>
    </w:p>
    <w:p w:rsidR="00696ED9" w:rsidRPr="006D6E43" w:rsidRDefault="00696ED9" w:rsidP="00696ED9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Tárgyi feltételek</w:t>
      </w:r>
    </w:p>
    <w:p w:rsidR="00696ED9" w:rsidRPr="006D6E43" w:rsidRDefault="00696ED9" w:rsidP="00696ED9">
      <w:pPr>
        <w:spacing w:after="0"/>
        <w:rPr>
          <w:rFonts w:cs="Times New Roman"/>
        </w:rPr>
      </w:pPr>
      <w:r w:rsidRPr="006D6E43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D6E43">
        <w:rPr>
          <w:rFonts w:cs="Times New Roman"/>
        </w:rPr>
        <w:t>szvk</w:t>
      </w:r>
      <w:proofErr w:type="spellEnd"/>
      <w:r w:rsidRPr="006D6E43">
        <w:rPr>
          <w:rFonts w:cs="Times New Roman"/>
        </w:rPr>
        <w:t>) tartalmazza, melynek további részletei az alábbiak: Nincs.</w:t>
      </w:r>
    </w:p>
    <w:p w:rsidR="00696ED9" w:rsidRPr="006D6E43" w:rsidRDefault="00696ED9" w:rsidP="00696ED9">
      <w:pPr>
        <w:spacing w:after="0"/>
        <w:rPr>
          <w:rFonts w:cs="Times New Roman"/>
        </w:rPr>
      </w:pPr>
    </w:p>
    <w:p w:rsidR="0041674C" w:rsidRPr="006D6E43" w:rsidRDefault="00696ED9" w:rsidP="00696ED9">
      <w:pPr>
        <w:spacing w:after="0"/>
        <w:rPr>
          <w:rFonts w:cs="Times New Roman"/>
        </w:rPr>
      </w:pPr>
      <w:r w:rsidRPr="006D6E43">
        <w:rPr>
          <w:rFonts w:cs="Times New Roman"/>
        </w:rPr>
        <w:t>Ajánlás a szakmai képzés lebonyolításához szükséges további eszközökre és felszerelésekre: Nincs.</w:t>
      </w:r>
    </w:p>
    <w:p w:rsidR="004F6765" w:rsidRPr="006D6E43" w:rsidRDefault="004F6765" w:rsidP="000B5E9D">
      <w:pPr>
        <w:spacing w:after="0"/>
        <w:rPr>
          <w:rFonts w:cs="Times New Roman"/>
        </w:rPr>
      </w:pPr>
    </w:p>
    <w:p w:rsidR="00FB273F" w:rsidRPr="006D6E43" w:rsidRDefault="00FB273F" w:rsidP="00FB273F">
      <w:pPr>
        <w:spacing w:after="0"/>
        <w:rPr>
          <w:rFonts w:cs="Times New Roman"/>
        </w:rPr>
      </w:pPr>
    </w:p>
    <w:p w:rsidR="00FB273F" w:rsidRPr="006D6E43" w:rsidRDefault="00FB273F" w:rsidP="00FB273F">
      <w:p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 xml:space="preserve">V. </w:t>
      </w:r>
      <w:proofErr w:type="gramStart"/>
      <w:r w:rsidRPr="006D6E43">
        <w:rPr>
          <w:rFonts w:cs="Times New Roman"/>
          <w:b/>
        </w:rPr>
        <w:t>A</w:t>
      </w:r>
      <w:proofErr w:type="gramEnd"/>
      <w:r w:rsidRPr="006D6E43">
        <w:rPr>
          <w:rFonts w:cs="Times New Roman"/>
          <w:b/>
        </w:rPr>
        <w:t xml:space="preserve"> szakképesítés</w:t>
      </w:r>
      <w:r w:rsidR="00D55892" w:rsidRPr="006D6E43">
        <w:rPr>
          <w:rFonts w:cs="Times New Roman"/>
          <w:b/>
        </w:rPr>
        <w:t>-ráépülés</w:t>
      </w:r>
      <w:r w:rsidRPr="006D6E43">
        <w:rPr>
          <w:rFonts w:cs="Times New Roman"/>
          <w:b/>
        </w:rPr>
        <w:t xml:space="preserve"> óraterve nappali rendszerű oktatásra</w:t>
      </w:r>
    </w:p>
    <w:p w:rsidR="00FB273F" w:rsidRPr="006D6E43" w:rsidRDefault="00FB273F" w:rsidP="00FB273F">
      <w:pPr>
        <w:spacing w:after="0"/>
        <w:rPr>
          <w:rFonts w:cs="Times New Roman"/>
        </w:rPr>
      </w:pPr>
    </w:p>
    <w:p w:rsidR="00104377" w:rsidRPr="006D6E43" w:rsidRDefault="00104377" w:rsidP="00104377">
      <w:pPr>
        <w:spacing w:after="0"/>
        <w:rPr>
          <w:rFonts w:cs="Times New Roman"/>
        </w:rPr>
      </w:pPr>
      <w:r w:rsidRPr="006D6E43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6D6E43" w:rsidRDefault="00104377" w:rsidP="00104377">
      <w:pPr>
        <w:spacing w:after="0"/>
        <w:rPr>
          <w:rFonts w:cs="Times New Roman"/>
        </w:rPr>
      </w:pPr>
      <w:r w:rsidRPr="006D6E43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6D6E43" w:rsidRDefault="00E57804" w:rsidP="000B5E9D">
      <w:pPr>
        <w:spacing w:after="0"/>
        <w:rPr>
          <w:rFonts w:cs="Times New Roman"/>
        </w:rPr>
      </w:pPr>
    </w:p>
    <w:p w:rsidR="00876453" w:rsidRPr="006D6E43" w:rsidRDefault="00876453" w:rsidP="000B5E9D">
      <w:pPr>
        <w:spacing w:after="0"/>
        <w:rPr>
          <w:rFonts w:cs="Times New Roman"/>
        </w:rPr>
      </w:pPr>
    </w:p>
    <w:p w:rsidR="00CB484D" w:rsidRPr="006D6E43" w:rsidRDefault="00CB484D" w:rsidP="000B5E9D">
      <w:pPr>
        <w:spacing w:after="0"/>
        <w:rPr>
          <w:rFonts w:cs="Times New Roman"/>
        </w:rPr>
        <w:sectPr w:rsidR="00CB484D" w:rsidRPr="006D6E43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D6E43" w:rsidRDefault="00CB484D" w:rsidP="00CB484D">
      <w:pPr>
        <w:spacing w:after="0"/>
        <w:jc w:val="center"/>
        <w:rPr>
          <w:rFonts w:cs="Times New Roman"/>
        </w:rPr>
      </w:pPr>
      <w:r w:rsidRPr="006D6E43">
        <w:rPr>
          <w:rFonts w:cs="Times New Roman"/>
        </w:rPr>
        <w:lastRenderedPageBreak/>
        <w:t>1. számú táblázat</w:t>
      </w:r>
    </w:p>
    <w:p w:rsidR="008B01A2" w:rsidRPr="006D6E43" w:rsidRDefault="00CB484D" w:rsidP="00CB484D">
      <w:pPr>
        <w:spacing w:after="0"/>
        <w:jc w:val="center"/>
        <w:rPr>
          <w:rFonts w:cs="Times New Roman"/>
          <w:b/>
        </w:rPr>
      </w:pPr>
      <w:r w:rsidRPr="006D6E43">
        <w:rPr>
          <w:rFonts w:cs="Times New Roman"/>
          <w:b/>
        </w:rPr>
        <w:t>A szakmai követelménymodulokhoz rendelt tantárg</w:t>
      </w:r>
      <w:r w:rsidR="00104377" w:rsidRPr="006D6E43">
        <w:rPr>
          <w:rFonts w:cs="Times New Roman"/>
          <w:b/>
        </w:rPr>
        <w:t>yak heti óraszáma</w:t>
      </w:r>
    </w:p>
    <w:p w:rsidR="00420CA2" w:rsidRPr="006D6E43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F46642" w:rsidRPr="006D6E43" w:rsidTr="00F46642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46642" w:rsidRPr="006D6E43" w:rsidTr="00F4664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F46642" w:rsidRPr="006D6E43" w:rsidTr="00F46642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10836-16 Multimédia alkalmazásfejlesztés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Pr="006D6E43" w:rsidRDefault="00420CA2" w:rsidP="000B5E9D">
      <w:pPr>
        <w:spacing w:after="0"/>
        <w:rPr>
          <w:rFonts w:cs="Times New Roman"/>
        </w:rPr>
      </w:pPr>
    </w:p>
    <w:p w:rsidR="00F46642" w:rsidRPr="006D6E43" w:rsidRDefault="00F46642" w:rsidP="000B5E9D">
      <w:pPr>
        <w:spacing w:after="0"/>
        <w:rPr>
          <w:rFonts w:cs="Times New Roman"/>
        </w:rPr>
      </w:pPr>
    </w:p>
    <w:p w:rsidR="00420CA2" w:rsidRPr="006D6E43" w:rsidRDefault="00104377" w:rsidP="00CB484D">
      <w:pPr>
        <w:spacing w:after="0"/>
        <w:rPr>
          <w:rFonts w:cs="Times New Roman"/>
        </w:rPr>
      </w:pPr>
      <w:r w:rsidRPr="006D6E43">
        <w:rPr>
          <w:rFonts w:cs="Times New Roman"/>
        </w:rPr>
        <w:t>A 2. számú táblázat „</w:t>
      </w:r>
      <w:proofErr w:type="gramStart"/>
      <w:r w:rsidRPr="006D6E43">
        <w:rPr>
          <w:rFonts w:cs="Times New Roman"/>
        </w:rPr>
        <w:t>A</w:t>
      </w:r>
      <w:proofErr w:type="gramEnd"/>
      <w:r w:rsidRPr="006D6E43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6D6E43" w:rsidRDefault="00CB484D">
      <w:pPr>
        <w:spacing w:after="200" w:line="276" w:lineRule="auto"/>
        <w:jc w:val="left"/>
        <w:rPr>
          <w:rFonts w:cs="Times New Roman"/>
        </w:rPr>
      </w:pPr>
    </w:p>
    <w:p w:rsidR="00CB484D" w:rsidRPr="006D6E43" w:rsidRDefault="00CB484D" w:rsidP="00CB484D">
      <w:pPr>
        <w:spacing w:after="0"/>
        <w:jc w:val="center"/>
        <w:rPr>
          <w:rFonts w:cs="Times New Roman"/>
        </w:rPr>
      </w:pPr>
      <w:r w:rsidRPr="006D6E43">
        <w:rPr>
          <w:rFonts w:cs="Times New Roman"/>
        </w:rPr>
        <w:t>2. számú táblázat</w:t>
      </w:r>
    </w:p>
    <w:p w:rsidR="00420CA2" w:rsidRPr="006D6E43" w:rsidRDefault="00CB484D" w:rsidP="00CB484D">
      <w:pPr>
        <w:spacing w:after="0"/>
        <w:jc w:val="center"/>
        <w:rPr>
          <w:rFonts w:cs="Times New Roman"/>
          <w:b/>
        </w:rPr>
      </w:pPr>
      <w:r w:rsidRPr="006D6E43">
        <w:rPr>
          <w:rFonts w:cs="Times New Roman"/>
          <w:b/>
        </w:rPr>
        <w:t>A szakmai követelménymodulokhoz rendelt tantárgyak és t</w:t>
      </w:r>
      <w:r w:rsidR="00104377" w:rsidRPr="006D6E43">
        <w:rPr>
          <w:rFonts w:cs="Times New Roman"/>
          <w:b/>
        </w:rPr>
        <w:t>émakörök óraszáma</w:t>
      </w:r>
    </w:p>
    <w:p w:rsidR="00420CA2" w:rsidRPr="006D6E43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F46642" w:rsidRPr="006D6E43" w:rsidTr="00F4664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46642" w:rsidRPr="006D6E43" w:rsidTr="00F4664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F46642" w:rsidRPr="006D6E43" w:rsidTr="00F4664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10836-16 Multimédia alkalmazásfejlesztés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Videószerkesztés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HTML5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Canvas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CSS3 haladó formázás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Python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Kép- és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videófeldolgozás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Videószerkesztés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HTML5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Canvas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CSS3 haladó formázás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Python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Kép- és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videófeldolgozás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</w:tbl>
    <w:p w:rsidR="00F46642" w:rsidRPr="006D6E43" w:rsidRDefault="00F46642" w:rsidP="000B5E9D">
      <w:pPr>
        <w:spacing w:after="0"/>
        <w:rPr>
          <w:rFonts w:cs="Times New Roman"/>
        </w:rPr>
      </w:pPr>
    </w:p>
    <w:p w:rsidR="00F46642" w:rsidRPr="006D6E43" w:rsidRDefault="00F46642" w:rsidP="000B5E9D">
      <w:pPr>
        <w:spacing w:after="0"/>
        <w:rPr>
          <w:rFonts w:cs="Times New Roman"/>
        </w:rPr>
      </w:pPr>
    </w:p>
    <w:p w:rsidR="00420CA2" w:rsidRPr="006D6E43" w:rsidRDefault="00420CA2" w:rsidP="000B5E9D">
      <w:pPr>
        <w:spacing w:after="0"/>
        <w:rPr>
          <w:rFonts w:cs="Times New Roman"/>
        </w:rPr>
      </w:pPr>
      <w:bookmarkStart w:id="1" w:name="_MON_1525595022"/>
      <w:bookmarkEnd w:id="1"/>
    </w:p>
    <w:p w:rsidR="004F6765" w:rsidRPr="006D6E43" w:rsidRDefault="004F6765" w:rsidP="000B5E9D">
      <w:pPr>
        <w:spacing w:after="0"/>
        <w:rPr>
          <w:rFonts w:cs="Times New Roman"/>
        </w:rPr>
      </w:pPr>
    </w:p>
    <w:p w:rsidR="008419D5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D6E43" w:rsidRDefault="008419D5" w:rsidP="008419D5">
      <w:pPr>
        <w:spacing w:after="0"/>
        <w:rPr>
          <w:rFonts w:cs="Times New Roman"/>
        </w:rPr>
      </w:pPr>
      <w:r w:rsidRPr="006D6E43">
        <w:rPr>
          <w:rFonts w:cs="Times New Roman"/>
        </w:rPr>
        <w:lastRenderedPageBreak/>
        <w:t xml:space="preserve">A tantárgyakra meghatározott időkeret kötelező érvényű, </w:t>
      </w:r>
      <w:r w:rsidRPr="006D6E43">
        <w:rPr>
          <w:rFonts w:cs="Times New Roman"/>
          <w:i/>
        </w:rPr>
        <w:t>a</w:t>
      </w:r>
      <w:r w:rsidRPr="006D6E43">
        <w:rPr>
          <w:rFonts w:cs="Times New Roman"/>
        </w:rPr>
        <w:t xml:space="preserve"> </w:t>
      </w:r>
      <w:r w:rsidRPr="006D6E43">
        <w:rPr>
          <w:rFonts w:cs="Times New Roman"/>
          <w:i/>
        </w:rPr>
        <w:t>témakörökre kialakított óraszám pedig ajánlás</w:t>
      </w:r>
      <w:r w:rsidRPr="006D6E43">
        <w:rPr>
          <w:rFonts w:cs="Times New Roman"/>
        </w:rPr>
        <w:t>.</w:t>
      </w:r>
    </w:p>
    <w:p w:rsidR="008419D5" w:rsidRPr="006D6E43" w:rsidRDefault="008419D5" w:rsidP="000A21B7">
      <w:pPr>
        <w:spacing w:after="0"/>
        <w:rPr>
          <w:rFonts w:cs="Times New Roman"/>
        </w:rPr>
        <w:sectPr w:rsidR="008419D5" w:rsidRPr="006D6E43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6D6E43" w:rsidRDefault="00B64FCB" w:rsidP="00B64FCB">
      <w:pPr>
        <w:rPr>
          <w:rFonts w:cs="Times New Roman"/>
        </w:rPr>
      </w:pPr>
    </w:p>
    <w:p w:rsidR="00B64FCB" w:rsidRPr="006D6E4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6D6E43">
        <w:rPr>
          <w:rFonts w:cs="Times New Roman"/>
          <w:b/>
          <w:sz w:val="36"/>
        </w:rPr>
        <w:t>A</w:t>
      </w:r>
    </w:p>
    <w:p w:rsidR="00B64FCB" w:rsidRPr="006D6E43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6D6E43">
        <w:rPr>
          <w:rFonts w:cs="Times New Roman"/>
          <w:b/>
          <w:sz w:val="36"/>
          <w:highlight w:val="yellow"/>
        </w:rPr>
        <w:t>1083</w:t>
      </w:r>
      <w:r w:rsidR="00E24BA2" w:rsidRPr="006D6E43">
        <w:rPr>
          <w:rFonts w:cs="Times New Roman"/>
          <w:b/>
          <w:sz w:val="36"/>
          <w:highlight w:val="yellow"/>
        </w:rPr>
        <w:t>6</w:t>
      </w:r>
      <w:r w:rsidR="00B64FCB" w:rsidRPr="006D6E43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 w:rsidRPr="006D6E43">
        <w:rPr>
          <w:rFonts w:cs="Times New Roman"/>
          <w:b/>
          <w:sz w:val="36"/>
        </w:rPr>
        <w:t>16</w:t>
      </w:r>
      <w:r w:rsidR="00B64FCB" w:rsidRPr="006D6E43">
        <w:rPr>
          <w:rFonts w:cs="Times New Roman"/>
          <w:b/>
          <w:sz w:val="36"/>
        </w:rPr>
        <w:t xml:space="preserve"> azonosító számú</w:t>
      </w:r>
    </w:p>
    <w:p w:rsidR="00B64FCB" w:rsidRPr="006D6E43" w:rsidRDefault="00FB18B9" w:rsidP="00B64FCB">
      <w:pPr>
        <w:jc w:val="center"/>
        <w:rPr>
          <w:rFonts w:cs="Times New Roman"/>
          <w:b/>
          <w:sz w:val="36"/>
        </w:rPr>
      </w:pPr>
      <w:r w:rsidRPr="006D6E43">
        <w:rPr>
          <w:rFonts w:cs="Times New Roman"/>
          <w:b/>
          <w:sz w:val="36"/>
        </w:rPr>
        <w:t>M</w:t>
      </w:r>
      <w:r w:rsidR="00E24BA2" w:rsidRPr="006D6E43">
        <w:rPr>
          <w:rFonts w:cs="Times New Roman"/>
          <w:b/>
          <w:sz w:val="36"/>
        </w:rPr>
        <w:t>ultimédia</w:t>
      </w:r>
      <w:r w:rsidRPr="006D6E43">
        <w:rPr>
          <w:rFonts w:cs="Times New Roman"/>
          <w:b/>
          <w:sz w:val="36"/>
        </w:rPr>
        <w:t xml:space="preserve"> alkalmazás</w:t>
      </w:r>
      <w:r w:rsidR="00E24BA2" w:rsidRPr="006D6E43">
        <w:rPr>
          <w:rFonts w:cs="Times New Roman"/>
          <w:b/>
          <w:sz w:val="36"/>
        </w:rPr>
        <w:t>f</w:t>
      </w:r>
      <w:r w:rsidRPr="006D6E43">
        <w:rPr>
          <w:rFonts w:cs="Times New Roman"/>
          <w:b/>
          <w:sz w:val="36"/>
        </w:rPr>
        <w:t>ejlesztés</w:t>
      </w:r>
    </w:p>
    <w:p w:rsidR="00B64FCB" w:rsidRPr="006D6E4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megnevezésű</w:t>
      </w:r>
      <w:proofErr w:type="gramEnd"/>
    </w:p>
    <w:p w:rsidR="00B64FCB" w:rsidRPr="006D6E4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szakmai</w:t>
      </w:r>
      <w:proofErr w:type="gramEnd"/>
      <w:r w:rsidRPr="006D6E43">
        <w:rPr>
          <w:rFonts w:cs="Times New Roman"/>
          <w:b/>
          <w:sz w:val="36"/>
        </w:rPr>
        <w:t xml:space="preserve"> követelménymodul</w:t>
      </w:r>
    </w:p>
    <w:p w:rsidR="00B64FCB" w:rsidRPr="006D6E4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6D6E43">
        <w:rPr>
          <w:rFonts w:cs="Times New Roman"/>
          <w:b/>
          <w:sz w:val="36"/>
        </w:rPr>
        <w:t>tantárgyai</w:t>
      </w:r>
      <w:proofErr w:type="gramEnd"/>
      <w:r w:rsidRPr="006D6E43">
        <w:rPr>
          <w:rFonts w:cs="Times New Roman"/>
          <w:b/>
          <w:sz w:val="36"/>
        </w:rPr>
        <w:t>, témakörei</w:t>
      </w:r>
    </w:p>
    <w:p w:rsidR="00B64FCB" w:rsidRPr="006D6E43" w:rsidRDefault="00B64FCB" w:rsidP="00B64FCB">
      <w:pPr>
        <w:spacing w:after="200" w:line="276" w:lineRule="auto"/>
        <w:jc w:val="left"/>
        <w:rPr>
          <w:rFonts w:cs="Times New Roman"/>
        </w:rPr>
      </w:pPr>
      <w:r w:rsidRPr="006D6E43">
        <w:rPr>
          <w:rFonts w:cs="Times New Roman"/>
        </w:rPr>
        <w:br w:type="page"/>
      </w:r>
    </w:p>
    <w:p w:rsidR="00B64FCB" w:rsidRPr="006D6E43" w:rsidRDefault="00B64FCB" w:rsidP="00B64FCB">
      <w:pPr>
        <w:rPr>
          <w:rFonts w:cs="Times New Roman"/>
        </w:rPr>
      </w:pPr>
      <w:r w:rsidRPr="006D6E43">
        <w:rPr>
          <w:rFonts w:cs="Times New Roman"/>
        </w:rPr>
        <w:lastRenderedPageBreak/>
        <w:t xml:space="preserve">A </w:t>
      </w:r>
      <w:r w:rsidR="00FB18B9" w:rsidRPr="006D6E43">
        <w:rPr>
          <w:rFonts w:cs="Times New Roman"/>
        </w:rPr>
        <w:t>1083</w:t>
      </w:r>
      <w:r w:rsidR="006C6180" w:rsidRPr="006D6E43">
        <w:rPr>
          <w:rFonts w:cs="Times New Roman"/>
        </w:rPr>
        <w:t>6</w:t>
      </w:r>
      <w:r w:rsidRPr="006D6E43">
        <w:rPr>
          <w:rFonts w:cs="Times New Roman"/>
        </w:rPr>
        <w:t>-</w:t>
      </w:r>
      <w:r w:rsidR="00FB18B9" w:rsidRPr="006D6E43">
        <w:rPr>
          <w:rFonts w:cs="Times New Roman"/>
        </w:rPr>
        <w:t>16</w:t>
      </w:r>
      <w:r w:rsidRPr="006D6E43">
        <w:rPr>
          <w:rFonts w:cs="Times New Roman"/>
        </w:rPr>
        <w:t xml:space="preserve"> azonosító számú </w:t>
      </w:r>
      <w:r w:rsidR="00FB18B9" w:rsidRPr="006D6E43">
        <w:rPr>
          <w:rFonts w:cs="Times New Roman"/>
        </w:rPr>
        <w:t>M</w:t>
      </w:r>
      <w:r w:rsidR="006C6180" w:rsidRPr="006D6E43">
        <w:rPr>
          <w:rFonts w:cs="Times New Roman"/>
        </w:rPr>
        <w:t>ultimédia a</w:t>
      </w:r>
      <w:r w:rsidR="00FB18B9" w:rsidRPr="006D6E43">
        <w:rPr>
          <w:rFonts w:cs="Times New Roman"/>
        </w:rPr>
        <w:t>lkalmazásfejlesztés</w:t>
      </w:r>
      <w:r w:rsidRPr="006D6E43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F46642" w:rsidRPr="006D6E43" w:rsidTr="00F4664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gyakorlat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Vektor- és pixelgrafikus képet szerkeszt,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Videót vág,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Hangot vág, elvégzi a szükséges utómunkálatokat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multimédia elemet (kép, hang, videó) az adott médiumra optimalizálja (offline, webes, mobil)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Forgatókönyv alapján szabványnak megfelelő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tananyagot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készít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keretrendszer alá publikál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Vektorgrafikus interaktív és nem interaktív animációt és szimulációt tervez,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3D látványképet, animációt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Online és offline alkalmazásokban programozott, interaktív 3D elemeket használ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Paraméterezhető, újrafelhasználható multimédia komponenseket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alkalmazást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tervez és készít asztali és mobil operációs rendszerekre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 és 3D multimédia elemeket tartalmazó weblapokat tervez és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Eltérő eszközökhöz (megjelenítőkhöz) alkalmazkodó (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Responsive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webdesignt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Online szolgáltatáshoz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média szervert konfigurál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tervezőkkel és kreatív munkatárssakkal együttműködik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Képes értelmezni a nyomdai szabványokat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rendszerekhez objektumokat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eszközöket és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Tipográfiai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fény, a látás, a színek elmélete, esztétika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Képek különböző eszközökkel való előállítása (rajztábla, digitális fotózás)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Képek feldolgozása, szerkesztése, vizuális utómunkálatai, kötegelt (batch) feldolgozása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Photoshop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Gimp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Vektoralapú grafikák készítése, szerkesztése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Illustrator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Inkscape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Filmek készítése, vágása, vizuális utómunkálatai (pl.: Adobe Premiere,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After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Effects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Hangok felvétele, rögzítése, vágása, utómunkálatai (pl.: Sony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Sound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Adobe Audition,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Multimédia elemek (kép, videó, hang) kódolásának és tárolásának formátumai és szabványai (konténerek,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kodekek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és ezek használata (pl.: Adobe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Encore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MS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Encoder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source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szoftverek)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Animációk és szimulációk definíciói és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Animációk és szimulációk fejlesztése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3D alapok, objektumok, modellezés,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renderelés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animációk (pl.: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Belender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3D programozás és szimuláció, 3D elemek felhasználása alkalmazásfejlesztéseknél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Webfejlesztő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 és a webes szabványok (HTML5, JavaScript, CSS3)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média,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streaming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rendszerek, média szerverek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eszközök programozásának alapjai, érintőképernyő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Általános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programozási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alapelvek (többnyelvűség, a prezentáció és az adat különválasztása, MVC tervezési minta) és ezek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Multimédia elemek és részeik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metázása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meta szabványok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Szoftver ergonómia,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webergonómia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mobil ergonómia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 forgatókönyve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E-learning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alapok, szabványok (SCORM, AICC,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Can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Felhő alapú és </w:t>
            </w: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standard oktatási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 (pl.: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TalentLMS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Moodle</w:t>
            </w:r>
            <w:proofErr w:type="spell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ILIAS, SAP)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Szerzői jogok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 és módszerek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multimédia elem leírását tartalmazó 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elemek (kép, hang, videó) szerkesztése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Multimédia elemek (kép, hang, videó) adott médiumra történő optimalizálása (offline, webes, mobil)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 és 3D animációk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Multimédia alkalmazás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funkcionális és technikai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Terhelhetőség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46642" w:rsidRPr="006D6E43" w:rsidRDefault="00F46642" w:rsidP="00B64FCB">
      <w:pPr>
        <w:rPr>
          <w:rFonts w:cs="Times New Roman"/>
        </w:rPr>
      </w:pPr>
    </w:p>
    <w:p w:rsidR="00B64FCB" w:rsidRPr="006D6E43" w:rsidRDefault="00B64FCB" w:rsidP="00B64FCB">
      <w:pPr>
        <w:jc w:val="center"/>
        <w:rPr>
          <w:rFonts w:cs="Times New Roman"/>
        </w:rPr>
      </w:pPr>
    </w:p>
    <w:p w:rsidR="00B64FCB" w:rsidRPr="006D6E43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6D6E43">
        <w:rPr>
          <w:rFonts w:cs="Times New Roman"/>
        </w:rPr>
        <w:br w:type="page"/>
      </w:r>
    </w:p>
    <w:p w:rsidR="00B64FCB" w:rsidRPr="006D6E43" w:rsidRDefault="00B64FCB" w:rsidP="00B64FCB">
      <w:pPr>
        <w:spacing w:after="0"/>
        <w:rPr>
          <w:rFonts w:cs="Times New Roman"/>
        </w:rPr>
      </w:pPr>
    </w:p>
    <w:p w:rsidR="00B64FCB" w:rsidRPr="006D6E43" w:rsidRDefault="00D400D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Multimédia</w:t>
      </w:r>
      <w:r w:rsidR="00B64FCB" w:rsidRPr="006D6E43">
        <w:rPr>
          <w:rFonts w:cs="Times New Roman"/>
          <w:b/>
        </w:rPr>
        <w:t xml:space="preserve"> tantárgy</w:t>
      </w:r>
      <w:r w:rsidR="00B64FCB" w:rsidRPr="006D6E43">
        <w:rPr>
          <w:rFonts w:cs="Times New Roman"/>
          <w:b/>
        </w:rPr>
        <w:tab/>
      </w:r>
      <w:r w:rsidR="0076772B" w:rsidRPr="006D6E43">
        <w:rPr>
          <w:rFonts w:cs="Times New Roman"/>
          <w:b/>
        </w:rPr>
        <w:t>192</w:t>
      </w:r>
      <w:r w:rsidR="00B64FCB" w:rsidRPr="006D6E43">
        <w:rPr>
          <w:rFonts w:cs="Times New Roman"/>
          <w:b/>
        </w:rPr>
        <w:t xml:space="preserve"> óra</w:t>
      </w:r>
    </w:p>
    <w:p w:rsidR="00B64FCB" w:rsidRPr="006D6E43" w:rsidRDefault="00B64FCB" w:rsidP="00B64FCB">
      <w:pPr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tanításának célja</w:t>
      </w:r>
    </w:p>
    <w:p w:rsidR="00B64FCB" w:rsidRPr="006D6E43" w:rsidRDefault="0073401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 xml:space="preserve">A tantárgy oktatásának alapvető </w:t>
      </w:r>
      <w:r w:rsidR="000D2FF3" w:rsidRPr="006D6E43">
        <w:rPr>
          <w:rFonts w:cs="Times New Roman"/>
        </w:rPr>
        <w:t>célja azoknak az ismereteknek és kompetenciáknak</w:t>
      </w:r>
      <w:r w:rsidRPr="006D6E43">
        <w:rPr>
          <w:rFonts w:cs="Times New Roman"/>
        </w:rPr>
        <w:t xml:space="preserve"> a fejlesztése, amelyek képessé teszik a tanulót </w:t>
      </w:r>
      <w:r w:rsidR="00900590" w:rsidRPr="006D6E43">
        <w:rPr>
          <w:rFonts w:cs="Times New Roman"/>
        </w:rPr>
        <w:t>multimédiás szoftverek</w:t>
      </w:r>
      <w:r w:rsidR="00A048A4" w:rsidRPr="006D6E43">
        <w:rPr>
          <w:rFonts w:cs="Times New Roman"/>
        </w:rPr>
        <w:t>, szoftverkomponensek</w:t>
      </w:r>
      <w:r w:rsidRPr="006D6E43">
        <w:rPr>
          <w:rFonts w:cs="Times New Roman"/>
        </w:rPr>
        <w:t xml:space="preserve"> megtervezésére, a megvalósításhoz szükséges</w:t>
      </w:r>
      <w:r w:rsidR="00900590" w:rsidRPr="006D6E43">
        <w:rPr>
          <w:rFonts w:cs="Times New Roman"/>
        </w:rPr>
        <w:t xml:space="preserve"> technológiák és szoftvereszközök kiválasztására és </w:t>
      </w:r>
      <w:r w:rsidR="00C87BCA" w:rsidRPr="006D6E43">
        <w:rPr>
          <w:rFonts w:cs="Times New Roman"/>
        </w:rPr>
        <w:t xml:space="preserve">azok </w:t>
      </w:r>
      <w:r w:rsidR="00900590" w:rsidRPr="006D6E43">
        <w:rPr>
          <w:rFonts w:cs="Times New Roman"/>
        </w:rPr>
        <w:t>kezelésére</w:t>
      </w:r>
      <w:r w:rsidRPr="006D6E43">
        <w:rPr>
          <w:rFonts w:cs="Times New Roman"/>
        </w:rPr>
        <w:t>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Kapcsolódó szakmai tartalmak</w:t>
      </w:r>
    </w:p>
    <w:p w:rsidR="00B64FCB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11625-16 Programozás és adatbázis-kezelés</w:t>
      </w:r>
    </w:p>
    <w:p w:rsidR="00EE13A2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12011-16 Szoftverfejlesztés</w:t>
      </w:r>
    </w:p>
    <w:p w:rsidR="00EE13A2" w:rsidRPr="006D6E43" w:rsidRDefault="00EE13A2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12012-16 Webfejlesztés I.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Témakörök</w:t>
      </w:r>
    </w:p>
    <w:p w:rsidR="00B64FCB" w:rsidRPr="006D6E43" w:rsidRDefault="00C87BC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Grafika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8158B6" w:rsidRPr="006D6E43" w:rsidRDefault="00F1272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</w:t>
      </w:r>
      <w:r w:rsidR="00775D18" w:rsidRPr="006D6E43">
        <w:rPr>
          <w:rFonts w:cs="Times New Roman"/>
        </w:rPr>
        <w:t xml:space="preserve">a </w:t>
      </w:r>
      <w:r w:rsidR="00C87BCA" w:rsidRPr="006D6E43">
        <w:rPr>
          <w:rFonts w:cs="Times New Roman"/>
        </w:rPr>
        <w:t xml:space="preserve">grafikai fogalmakkal, </w:t>
      </w:r>
      <w:r w:rsidR="00F8503A" w:rsidRPr="006D6E43">
        <w:rPr>
          <w:rFonts w:cs="Times New Roman"/>
        </w:rPr>
        <w:t xml:space="preserve">egy </w:t>
      </w:r>
      <w:proofErr w:type="spellStart"/>
      <w:r w:rsidR="00C87BCA" w:rsidRPr="006D6E43">
        <w:rPr>
          <w:rFonts w:cs="Times New Roman"/>
        </w:rPr>
        <w:t>rasztergrafikus</w:t>
      </w:r>
      <w:proofErr w:type="spellEnd"/>
      <w:r w:rsidR="00C87BCA" w:rsidRPr="006D6E43">
        <w:rPr>
          <w:rFonts w:cs="Times New Roman"/>
        </w:rPr>
        <w:t xml:space="preserve"> szerkesztőprogram haladó alkalmazásával.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választott grafikus szerkesztőprogram jellemző, a felhasználói felület felépítése, új dokumentum létrehozása, beállításai.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eszközök használata, az eszközök beállítása.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Kijelölés eszközei és technikái.</w:t>
      </w:r>
    </w:p>
    <w:p w:rsidR="00DD3562" w:rsidRPr="006D6E43" w:rsidRDefault="00DD3562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fény, a látás, a színek elmélete, esztétika.</w:t>
      </w:r>
    </w:p>
    <w:p w:rsidR="00F8503A" w:rsidRPr="006D6E43" w:rsidRDefault="00F8503A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Színmodellek fajtái (RGB, CMYK), elő- és háttérszínek beállításának módszerei.</w:t>
      </w:r>
    </w:p>
    <w:p w:rsidR="00F8503A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Ecsetek, ceruzák, klóneszközök haladó használata.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Hisztogramok szerepe, színösszetevők módosítása hisztogram-görbékkel.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Fehér és fekete pont fogalma, beállítása. Középtónusok beállítása.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RAW állományok kezelése, kamera RAW kontroll.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Fényképek retusálásának módszerei.</w:t>
      </w:r>
    </w:p>
    <w:p w:rsidR="00B74BD3" w:rsidRPr="006D6E43" w:rsidRDefault="00B74BD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Rétegek szerepe, </w:t>
      </w:r>
      <w:r w:rsidR="00150532" w:rsidRPr="006D6E43">
        <w:rPr>
          <w:rFonts w:cs="Times New Roman"/>
        </w:rPr>
        <w:t xml:space="preserve">típusai, haladó </w:t>
      </w:r>
      <w:r w:rsidRPr="006D6E43">
        <w:rPr>
          <w:rFonts w:cs="Times New Roman"/>
        </w:rPr>
        <w:t xml:space="preserve">kezelésük: </w:t>
      </w:r>
      <w:r w:rsidR="00150532" w:rsidRPr="006D6E43">
        <w:rPr>
          <w:rFonts w:cs="Times New Roman"/>
        </w:rPr>
        <w:t xml:space="preserve">rétegmaszkok használata, </w:t>
      </w:r>
      <w:proofErr w:type="spellStart"/>
      <w:r w:rsidR="005677DC" w:rsidRPr="006D6E43">
        <w:rPr>
          <w:rFonts w:cs="Times New Roman"/>
        </w:rPr>
        <w:t>réteg</w:t>
      </w:r>
      <w:r w:rsidR="00150532" w:rsidRPr="006D6E43">
        <w:rPr>
          <w:rFonts w:cs="Times New Roman"/>
        </w:rPr>
        <w:t>filterek</w:t>
      </w:r>
      <w:proofErr w:type="spellEnd"/>
      <w:r w:rsidR="00150532" w:rsidRPr="006D6E43">
        <w:rPr>
          <w:rFonts w:cs="Times New Roman"/>
        </w:rPr>
        <w:t>, rétegstílusok alkalmazása, korrekciós rétegek.</w:t>
      </w:r>
    </w:p>
    <w:p w:rsidR="00150532" w:rsidRPr="006D6E43" w:rsidRDefault="00150532" w:rsidP="00B64FCB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Smart</w:t>
      </w:r>
      <w:proofErr w:type="spellEnd"/>
      <w:r w:rsidRPr="006D6E43">
        <w:rPr>
          <w:rFonts w:cs="Times New Roman"/>
        </w:rPr>
        <w:t xml:space="preserve"> objektumok, rétegek és filterek kezelése.</w:t>
      </w:r>
    </w:p>
    <w:p w:rsidR="005677DC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Filterek, filter-galériák, effektusok alkalmazása.</w:t>
      </w:r>
    </w:p>
    <w:p w:rsidR="005677DC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Perspektíva síkok.</w:t>
      </w:r>
    </w:p>
    <w:p w:rsidR="00150532" w:rsidRPr="006D6E43" w:rsidRDefault="00150532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készítése weboldalakhoz: mértékegységek szerepe, választása, </w:t>
      </w:r>
      <w:r w:rsidR="0086643B" w:rsidRPr="006D6E43">
        <w:rPr>
          <w:rFonts w:cs="Times New Roman"/>
        </w:rPr>
        <w:t>képek szeletelése, képszeletek optimalizálása, animált GIF állományok készítése.</w:t>
      </w:r>
    </w:p>
    <w:p w:rsidR="0086643B" w:rsidRPr="006D6E43" w:rsidRDefault="0086643B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Animációk készítése: a 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 xml:space="preserve"> mód használata.</w:t>
      </w:r>
    </w:p>
    <w:p w:rsidR="0086643B" w:rsidRPr="006D6E43" w:rsidRDefault="0086643B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objektumok készítésének technikái, 3D modellek importja és exportja, textúrák kezelése.</w:t>
      </w:r>
    </w:p>
    <w:p w:rsidR="0086643B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Anyagok és fényforrások használata.</w:t>
      </w:r>
    </w:p>
    <w:p w:rsidR="00F8503A" w:rsidRPr="006D6E43" w:rsidRDefault="005677DC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animációk készítése.</w:t>
      </w:r>
    </w:p>
    <w:p w:rsidR="00A048A4" w:rsidRPr="006D6E43" w:rsidRDefault="00A048A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szerkesztőprogram: Adobe </w:t>
      </w:r>
      <w:proofErr w:type="spellStart"/>
      <w:r w:rsidRPr="006D6E43">
        <w:rPr>
          <w:rFonts w:cs="Times New Roman"/>
        </w:rPr>
        <w:t>Photoshop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Gimp</w:t>
      </w:r>
      <w:proofErr w:type="spellEnd"/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D35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6E43">
        <w:rPr>
          <w:rFonts w:cs="Times New Roman"/>
          <w:b/>
          <w:i/>
        </w:rPr>
        <w:t>Videó</w:t>
      </w:r>
      <w:r w:rsidR="00487DC1" w:rsidRPr="006D6E43">
        <w:rPr>
          <w:rFonts w:cs="Times New Roman"/>
          <w:b/>
          <w:i/>
        </w:rPr>
        <w:t>szerkesztés</w:t>
      </w:r>
      <w:proofErr w:type="spellEnd"/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CA4500" w:rsidRPr="006D6E43" w:rsidRDefault="00900590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megismertesse a tanulókat a</w:t>
      </w:r>
      <w:r w:rsidR="00DD3562" w:rsidRPr="006D6E43">
        <w:rPr>
          <w:rFonts w:cs="Times New Roman"/>
        </w:rPr>
        <w:t xml:space="preserve"> </w:t>
      </w:r>
      <w:proofErr w:type="spellStart"/>
      <w:r w:rsidR="00DD3562" w:rsidRPr="006D6E43">
        <w:rPr>
          <w:rFonts w:cs="Times New Roman"/>
        </w:rPr>
        <w:t>videó</w:t>
      </w:r>
      <w:r w:rsidR="00487DC1" w:rsidRPr="006D6E43">
        <w:rPr>
          <w:rFonts w:cs="Times New Roman"/>
        </w:rPr>
        <w:t>szerkesztés</w:t>
      </w:r>
      <w:proofErr w:type="spellEnd"/>
      <w:r w:rsidR="00487DC1" w:rsidRPr="006D6E43">
        <w:rPr>
          <w:rFonts w:cs="Times New Roman"/>
        </w:rPr>
        <w:t xml:space="preserve"> elméleti </w:t>
      </w:r>
      <w:r w:rsidR="00AE3054" w:rsidRPr="006D6E43">
        <w:rPr>
          <w:rFonts w:cs="Times New Roman"/>
        </w:rPr>
        <w:t>alapjaival</w:t>
      </w:r>
      <w:r w:rsidR="00487DC1" w:rsidRPr="006D6E43">
        <w:rPr>
          <w:rFonts w:cs="Times New Roman"/>
        </w:rPr>
        <w:t xml:space="preserve">, egy elterjedt </w:t>
      </w:r>
      <w:proofErr w:type="spellStart"/>
      <w:r w:rsidR="00487DC1"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="00487DC1" w:rsidRPr="006D6E43">
        <w:rPr>
          <w:rFonts w:cs="Times New Roman"/>
        </w:rPr>
        <w:t>szerkesztő</w:t>
      </w:r>
      <w:proofErr w:type="spellEnd"/>
      <w:r w:rsidR="00487DC1" w:rsidRPr="006D6E43">
        <w:rPr>
          <w:rFonts w:cs="Times New Roman"/>
        </w:rPr>
        <w:t xml:space="preserve"> program </w:t>
      </w:r>
      <w:r w:rsidR="0052239D" w:rsidRPr="006D6E43">
        <w:rPr>
          <w:rFonts w:cs="Times New Roman"/>
        </w:rPr>
        <w:t>használatán</w:t>
      </w:r>
      <w:r w:rsidR="00487DC1" w:rsidRPr="006D6E43">
        <w:rPr>
          <w:rFonts w:cs="Times New Roman"/>
        </w:rPr>
        <w:t xml:space="preserve"> keresztül begyakoroltassa a </w:t>
      </w:r>
      <w:proofErr w:type="spellStart"/>
      <w:r w:rsidR="00DD3562" w:rsidRPr="006D6E43">
        <w:rPr>
          <w:rFonts w:cs="Times New Roman"/>
        </w:rPr>
        <w:t>videó</w:t>
      </w:r>
      <w:r w:rsidR="00AE3054" w:rsidRPr="006D6E43">
        <w:rPr>
          <w:rFonts w:cs="Times New Roman"/>
        </w:rPr>
        <w:t>szerkesztés</w:t>
      </w:r>
      <w:proofErr w:type="spellEnd"/>
      <w:r w:rsidR="00AE3054" w:rsidRPr="006D6E43">
        <w:rPr>
          <w:rFonts w:cs="Times New Roman"/>
        </w:rPr>
        <w:t xml:space="preserve"> fogás</w:t>
      </w:r>
      <w:r w:rsidR="00A048A4" w:rsidRPr="006D6E43">
        <w:rPr>
          <w:rFonts w:cs="Times New Roman"/>
        </w:rPr>
        <w:t>ait</w:t>
      </w:r>
      <w:r w:rsidR="00487DC1" w:rsidRPr="006D6E43">
        <w:rPr>
          <w:rFonts w:cs="Times New Roman"/>
        </w:rPr>
        <w:t>.</w:t>
      </w:r>
    </w:p>
    <w:p w:rsidR="00487DC1" w:rsidRPr="006D6E43" w:rsidRDefault="00487DC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Videotechnikai alapfogalmak, formátumok, tömörítési technikák, szabványok.</w:t>
      </w:r>
    </w:p>
    <w:p w:rsidR="00487DC1" w:rsidRPr="006D6E43" w:rsidRDefault="00487DC1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kiválasztott szerkesztőprogram jellemzői, telepítése, felhasználói felület felépítése</w:t>
      </w:r>
      <w:r w:rsidR="00B00D83" w:rsidRPr="006D6E43">
        <w:rPr>
          <w:rFonts w:cs="Times New Roman"/>
        </w:rPr>
        <w:t>, verziókövetés</w:t>
      </w:r>
      <w:r w:rsidRPr="006D6E43">
        <w:rPr>
          <w:rFonts w:cs="Times New Roman"/>
        </w:rPr>
        <w:t>.</w:t>
      </w:r>
    </w:p>
    <w:p w:rsidR="00487DC1" w:rsidRPr="006D6E43" w:rsidRDefault="00B00D83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lastRenderedPageBreak/>
        <w:t xml:space="preserve">Források kezelése: Project panel testreszabása, médiaadatok megjelenítése, források szűrése, keresése és szervezése </w:t>
      </w:r>
      <w:proofErr w:type="spellStart"/>
      <w:r w:rsidRPr="006D6E43">
        <w:rPr>
          <w:rFonts w:cs="Times New Roman"/>
        </w:rPr>
        <w:t>bin-ek</w:t>
      </w:r>
      <w:proofErr w:type="spellEnd"/>
      <w:r w:rsidRPr="006D6E43">
        <w:rPr>
          <w:rFonts w:cs="Times New Roman"/>
        </w:rPr>
        <w:t xml:space="preserve"> használatával.</w:t>
      </w:r>
    </w:p>
    <w:p w:rsidR="003115B8" w:rsidRPr="006D6E43" w:rsidRDefault="003115B8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szerkesztési funkciók: forrás monitor és az idővonal (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 xml:space="preserve">) használata, szerkesztési </w:t>
      </w:r>
      <w:r w:rsidR="008F00BF" w:rsidRPr="006D6E43">
        <w:rPr>
          <w:rFonts w:cs="Times New Roman"/>
        </w:rPr>
        <w:t xml:space="preserve">és kijelölési </w:t>
      </w:r>
      <w:r w:rsidRPr="006D6E43">
        <w:rPr>
          <w:rFonts w:cs="Times New Roman"/>
        </w:rPr>
        <w:t>műveletek.</w:t>
      </w:r>
    </w:p>
    <w:p w:rsidR="008F00BF" w:rsidRPr="006D6E43" w:rsidRDefault="0052239D" w:rsidP="008F00B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Három</w:t>
      </w:r>
      <w:r w:rsidR="008F00BF" w:rsidRPr="006D6E43">
        <w:rPr>
          <w:rFonts w:cs="Times New Roman"/>
        </w:rPr>
        <w:t>pontos szerkesztés.</w:t>
      </w:r>
    </w:p>
    <w:p w:rsidR="00AE3054" w:rsidRPr="006D6E43" w:rsidRDefault="00AE3054" w:rsidP="00AE3054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Storyboard</w:t>
      </w:r>
      <w:proofErr w:type="spellEnd"/>
      <w:r w:rsidRPr="006D6E43">
        <w:rPr>
          <w:rFonts w:cs="Times New Roman"/>
        </w:rPr>
        <w:t xml:space="preserve"> szerkesztési technika.</w:t>
      </w:r>
    </w:p>
    <w:p w:rsidR="003115B8" w:rsidRPr="006D6E43" w:rsidRDefault="003115B8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Szekvenciák és </w:t>
      </w:r>
      <w:proofErr w:type="spellStart"/>
      <w:r w:rsidRPr="006D6E43">
        <w:rPr>
          <w:rFonts w:cs="Times New Roman"/>
        </w:rPr>
        <w:t>track-ek</w:t>
      </w:r>
      <w:proofErr w:type="spellEnd"/>
      <w:r w:rsidRPr="006D6E43">
        <w:rPr>
          <w:rFonts w:cs="Times New Roman"/>
        </w:rPr>
        <w:t xml:space="preserve"> fogalma, vonalzók használata.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Markerek és lakatok (</w:t>
      </w:r>
      <w:proofErr w:type="spellStart"/>
      <w:r w:rsidRPr="006D6E43">
        <w:rPr>
          <w:rFonts w:cs="Times New Roman"/>
        </w:rPr>
        <w:t>locks</w:t>
      </w:r>
      <w:proofErr w:type="spellEnd"/>
      <w:r w:rsidRPr="006D6E43">
        <w:rPr>
          <w:rFonts w:cs="Times New Roman"/>
        </w:rPr>
        <w:t>) fajtái és alkalmazásuk.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Tranzakciók típusai és alkalmazása.</w:t>
      </w:r>
    </w:p>
    <w:p w:rsidR="008F00BF" w:rsidRPr="006D6E43" w:rsidRDefault="008F00BF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Hala</w:t>
      </w:r>
      <w:r w:rsidR="0052239D" w:rsidRPr="006D6E43">
        <w:rPr>
          <w:rFonts w:cs="Times New Roman"/>
        </w:rPr>
        <w:t>dó szerkesztési technikák: négy</w:t>
      </w:r>
      <w:r w:rsidRPr="006D6E43">
        <w:rPr>
          <w:rFonts w:cs="Times New Roman"/>
        </w:rPr>
        <w:t>pontos szerkesztés, lejátszási adatok módosítása, beágyazott szekvenciák alkalmazása, vágási módszerek (alapvető, dinamikus)</w:t>
      </w:r>
    </w:p>
    <w:p w:rsidR="0026001F" w:rsidRPr="006D6E43" w:rsidRDefault="0052239D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Mozgás</w:t>
      </w:r>
      <w:r w:rsidR="0026001F" w:rsidRPr="006D6E43">
        <w:rPr>
          <w:rFonts w:cs="Times New Roman"/>
        </w:rPr>
        <w:t xml:space="preserve">effekt vezérlők (pozíció, méret, forgatás, </w:t>
      </w:r>
      <w:proofErr w:type="spellStart"/>
      <w:r w:rsidR="0026001F" w:rsidRPr="006D6E43">
        <w:rPr>
          <w:rFonts w:cs="Times New Roman"/>
        </w:rPr>
        <w:t>Anchor</w:t>
      </w:r>
      <w:proofErr w:type="spellEnd"/>
      <w:r w:rsidR="0026001F" w:rsidRPr="006D6E43">
        <w:rPr>
          <w:rFonts w:cs="Times New Roman"/>
        </w:rPr>
        <w:t xml:space="preserve"> pont, </w:t>
      </w:r>
      <w:proofErr w:type="spellStart"/>
      <w:r w:rsidR="0026001F" w:rsidRPr="006D6E43">
        <w:rPr>
          <w:rFonts w:cs="Times New Roman"/>
        </w:rPr>
        <w:t>keyframe</w:t>
      </w:r>
      <w:proofErr w:type="spellEnd"/>
      <w:r w:rsidR="0026001F" w:rsidRPr="006D6E43">
        <w:rPr>
          <w:rFonts w:cs="Times New Roman"/>
        </w:rPr>
        <w:t xml:space="preserve"> interpoláció, árnyékok, </w:t>
      </w:r>
      <w:proofErr w:type="spellStart"/>
      <w:r w:rsidR="0026001F" w:rsidRPr="006D6E43">
        <w:rPr>
          <w:rFonts w:cs="Times New Roman"/>
        </w:rPr>
        <w:t>bevels</w:t>
      </w:r>
      <w:proofErr w:type="spellEnd"/>
      <w:r w:rsidR="0026001F" w:rsidRPr="006D6E43">
        <w:rPr>
          <w:rFonts w:cs="Times New Roman"/>
        </w:rPr>
        <w:t>)</w:t>
      </w:r>
      <w:r w:rsidR="00DD3562" w:rsidRPr="006D6E43">
        <w:rPr>
          <w:rFonts w:cs="Times New Roman"/>
        </w:rPr>
        <w:t>.</w:t>
      </w:r>
    </w:p>
    <w:p w:rsidR="0026001F" w:rsidRPr="006D6E43" w:rsidRDefault="0052239D" w:rsidP="00DD3562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Többkamerás </w:t>
      </w:r>
      <w:r w:rsidR="0026001F" w:rsidRPr="006D6E43">
        <w:rPr>
          <w:rFonts w:cs="Times New Roman"/>
        </w:rPr>
        <w:t>szerkesztés technikai fogásai.</w:t>
      </w:r>
    </w:p>
    <w:p w:rsidR="00DD3562" w:rsidRPr="006D6E43" w:rsidRDefault="00DD3562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felvétele, rögzítése, vágása, utómunkálatai.</w:t>
      </w:r>
    </w:p>
    <w:p w:rsidR="0026001F" w:rsidRPr="006D6E43" w:rsidRDefault="0026001F" w:rsidP="003115B8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effektek</w:t>
      </w:r>
      <w:proofErr w:type="spellEnd"/>
      <w:r w:rsidRPr="006D6E43">
        <w:rPr>
          <w:rFonts w:cs="Times New Roman"/>
        </w:rPr>
        <w:t xml:space="preserve"> használata.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Színkorrekciók alkalmazása.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Kompozíciós technikák (alfacsatorna, átlátszóság, </w:t>
      </w:r>
      <w:proofErr w:type="spellStart"/>
      <w:r w:rsidRPr="006D6E43">
        <w:rPr>
          <w:rFonts w:cs="Times New Roman"/>
        </w:rPr>
        <w:t>green-box</w:t>
      </w:r>
      <w:proofErr w:type="spellEnd"/>
      <w:r w:rsidRPr="006D6E43">
        <w:rPr>
          <w:rFonts w:cs="Times New Roman"/>
        </w:rPr>
        <w:t>, stb.)</w:t>
      </w:r>
      <w:r w:rsidR="00DD3562" w:rsidRPr="006D6E43">
        <w:rPr>
          <w:rFonts w:cs="Times New Roman"/>
        </w:rPr>
        <w:t>.</w:t>
      </w:r>
    </w:p>
    <w:p w:rsidR="00AE3054" w:rsidRPr="006D6E43" w:rsidRDefault="003331A4" w:rsidP="003115B8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Tipográfiai alapismeretek. </w:t>
      </w:r>
      <w:r w:rsidR="00AE3054" w:rsidRPr="006D6E43">
        <w:rPr>
          <w:rFonts w:cs="Times New Roman"/>
        </w:rPr>
        <w:t>Feliratok készítése.</w:t>
      </w:r>
    </w:p>
    <w:p w:rsidR="00AE3054" w:rsidRPr="006D6E43" w:rsidRDefault="00AE3054" w:rsidP="003115B8">
      <w:pPr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Többfelhasználós</w:t>
      </w:r>
      <w:proofErr w:type="spellEnd"/>
      <w:r w:rsidRPr="006D6E43">
        <w:rPr>
          <w:rFonts w:cs="Times New Roman"/>
        </w:rPr>
        <w:t xml:space="preserve"> szerkesztés technikája, eszközei.</w:t>
      </w:r>
    </w:p>
    <w:p w:rsidR="00487DC1" w:rsidRPr="006D6E43" w:rsidRDefault="00AE305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projekt exportálása, tömörítése, tárolása.</w:t>
      </w:r>
    </w:p>
    <w:p w:rsidR="00DD3562" w:rsidRPr="006D6E43" w:rsidRDefault="00A048A4" w:rsidP="00B64FCB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Javasolt szerkesztőprogram</w:t>
      </w:r>
      <w:r w:rsidR="00DD3562" w:rsidRPr="006D6E43">
        <w:rPr>
          <w:rFonts w:cs="Times New Roman"/>
        </w:rPr>
        <w:t>ok</w:t>
      </w:r>
      <w:r w:rsidRPr="006D6E43">
        <w:rPr>
          <w:rFonts w:cs="Times New Roman"/>
        </w:rPr>
        <w:t>: Adobe Premiere</w:t>
      </w:r>
      <w:r w:rsidR="00DD3562" w:rsidRPr="006D6E43">
        <w:rPr>
          <w:rFonts w:cs="Times New Roman"/>
        </w:rPr>
        <w:t xml:space="preserve">, Sony </w:t>
      </w:r>
      <w:proofErr w:type="spellStart"/>
      <w:r w:rsidR="00DD3562" w:rsidRPr="006D6E43">
        <w:rPr>
          <w:rFonts w:cs="Times New Roman"/>
        </w:rPr>
        <w:t>Sound</w:t>
      </w:r>
      <w:proofErr w:type="spellEnd"/>
      <w:r w:rsidR="00DD3562" w:rsidRPr="006D6E43">
        <w:rPr>
          <w:rFonts w:cs="Times New Roman"/>
        </w:rPr>
        <w:t xml:space="preserve"> </w:t>
      </w:r>
      <w:proofErr w:type="spellStart"/>
      <w:r w:rsidR="00DD3562" w:rsidRPr="006D6E43">
        <w:rPr>
          <w:rFonts w:cs="Times New Roman"/>
        </w:rPr>
        <w:t>Forge</w:t>
      </w:r>
      <w:proofErr w:type="spellEnd"/>
      <w:r w:rsidR="00DD3562" w:rsidRPr="006D6E43">
        <w:rPr>
          <w:rFonts w:cs="Times New Roman"/>
        </w:rPr>
        <w:t>, Adobe Audition.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5E37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 xml:space="preserve">HTML5 </w:t>
      </w:r>
      <w:proofErr w:type="spellStart"/>
      <w:r w:rsidRPr="006D6E43">
        <w:rPr>
          <w:rFonts w:cs="Times New Roman"/>
          <w:b/>
          <w:i/>
        </w:rPr>
        <w:t>Canvas</w:t>
      </w:r>
      <w:proofErr w:type="spellEnd"/>
      <w:r w:rsidRPr="006D6E43">
        <w:rPr>
          <w:rFonts w:cs="Times New Roman"/>
          <w:b/>
          <w:i/>
        </w:rPr>
        <w:t xml:space="preserve"> programozása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megismerje a 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által biztosított grafikai (2D) és animációs lehetőségeket egyszerű multimédiás játékok fejlesztésén keresztül.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fogalma, 2D </w:t>
      </w:r>
      <w:proofErr w:type="spellStart"/>
      <w:r w:rsidRPr="006D6E43">
        <w:rPr>
          <w:rFonts w:cs="Times New Roman"/>
        </w:rPr>
        <w:t>Context</w:t>
      </w:r>
      <w:proofErr w:type="spellEnd"/>
      <w:r w:rsidRPr="006D6E43">
        <w:rPr>
          <w:rFonts w:cs="Times New Roman"/>
        </w:rPr>
        <w:t xml:space="preserve"> elérése </w:t>
      </w:r>
      <w:proofErr w:type="spellStart"/>
      <w:r w:rsidRPr="006D6E43">
        <w:rPr>
          <w:rFonts w:cs="Times New Roman"/>
        </w:rPr>
        <w:t>JavaScript-ből</w:t>
      </w:r>
      <w:proofErr w:type="spellEnd"/>
      <w:r w:rsidRPr="006D6E43">
        <w:rPr>
          <w:rFonts w:cs="Times New Roman"/>
        </w:rPr>
        <w:t>, az első egyszerű HTML5-Canvas programok (játékok) készítése és futtatása.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Objektum létrehozása, </w:t>
      </w:r>
      <w:proofErr w:type="spellStart"/>
      <w:proofErr w:type="gramStart"/>
      <w:r w:rsidRPr="006D6E43">
        <w:rPr>
          <w:rFonts w:cs="Times New Roman"/>
        </w:rPr>
        <w:t>eventKeyPressed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 függvény,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exportálása.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Egyszerű alakzatok rajzolás és transzformálása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Szövegek megjelenítése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Text API alkalmazásával.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és animált </w:t>
      </w:r>
      <w:proofErr w:type="spellStart"/>
      <w:r w:rsidRPr="006D6E43">
        <w:rPr>
          <w:rFonts w:cs="Times New Roman"/>
        </w:rPr>
        <w:t>sprite-ok</w:t>
      </w:r>
      <w:proofErr w:type="spellEnd"/>
      <w:r w:rsidRPr="006D6E43">
        <w:rPr>
          <w:rFonts w:cs="Times New Roman"/>
        </w:rPr>
        <w:t xml:space="preserve"> használata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Image API alkalmazásával.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Ütközések vizsgálata.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Mozgások és ütközések fizikája és matematikája, Box2dWeb könyvtár.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videók kezelése, megjelenítése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Háttérzenék és effektusok használata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alkalmazásokban.</w:t>
      </w:r>
    </w:p>
    <w:p w:rsidR="005E376B" w:rsidRPr="006D6E43" w:rsidRDefault="005E376B" w:rsidP="005E376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Audacity</w:t>
      </w:r>
      <w:proofErr w:type="spellEnd"/>
      <w:r w:rsidRPr="006D6E43">
        <w:rPr>
          <w:rFonts w:cs="Times New Roman"/>
        </w:rPr>
        <w:t xml:space="preserve"> alkalmazás alapvető használata hangok, zenék szerkesztésére.</w:t>
      </w:r>
    </w:p>
    <w:p w:rsidR="00B64FCB" w:rsidRPr="006D6E43" w:rsidRDefault="005E376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HTML5 játék tervezése.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F6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CSS3 haladó formázás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CE44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590C36" w:rsidRPr="006D6E43">
        <w:rPr>
          <w:rFonts w:cs="Times New Roman"/>
        </w:rPr>
        <w:t xml:space="preserve">elmélyítse ismereteit a CSS3 stíluslapok fejlesztésében, megismerje a </w:t>
      </w:r>
      <w:proofErr w:type="spellStart"/>
      <w:r w:rsidR="00590C36" w:rsidRPr="006D6E43">
        <w:rPr>
          <w:rFonts w:cs="Times New Roman"/>
        </w:rPr>
        <w:t>reszponzív</w:t>
      </w:r>
      <w:proofErr w:type="spellEnd"/>
      <w:r w:rsidR="00590C36" w:rsidRPr="006D6E43">
        <w:rPr>
          <w:rFonts w:cs="Times New Roman"/>
        </w:rPr>
        <w:t xml:space="preserve"> weboldalak készítésének technikáit, médiaelemek formázásának lehetőségeit.</w:t>
      </w:r>
    </w:p>
    <w:p w:rsidR="00590C36" w:rsidRPr="006D6E43" w:rsidRDefault="00590C3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Stíluselemek öröklése és kapcsolatuk.</w:t>
      </w:r>
    </w:p>
    <w:p w:rsidR="00590C36" w:rsidRPr="006D6E43" w:rsidRDefault="00590C3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Szelektorok fajtái (univerzális, típus, ID, </w:t>
      </w:r>
      <w:proofErr w:type="spellStart"/>
      <w:r w:rsidRPr="006D6E43">
        <w:rPr>
          <w:rFonts w:cs="Times New Roman"/>
        </w:rPr>
        <w:t>class</w:t>
      </w:r>
      <w:proofErr w:type="spellEnd"/>
      <w:r w:rsidRPr="006D6E43">
        <w:rPr>
          <w:rFonts w:cs="Times New Roman"/>
        </w:rPr>
        <w:t xml:space="preserve">) és csoportosításuk, speciális kiválasztási technikák. </w:t>
      </w:r>
    </w:p>
    <w:p w:rsidR="00D07BA8" w:rsidRPr="006D6E43" w:rsidRDefault="00590C36" w:rsidP="00D07BA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Stílusok készítése tulajdonságok specifikálásával</w:t>
      </w:r>
      <w:r w:rsidR="00D07BA8" w:rsidRPr="006D6E43">
        <w:rPr>
          <w:rFonts w:cs="Times New Roman"/>
        </w:rPr>
        <w:t xml:space="preserve"> (</w:t>
      </w:r>
      <w:proofErr w:type="spellStart"/>
      <w:r w:rsidR="00D07BA8" w:rsidRPr="006D6E43">
        <w:rPr>
          <w:rFonts w:cs="Times New Roman"/>
        </w:rPr>
        <w:t>Color</w:t>
      </w:r>
      <w:proofErr w:type="spellEnd"/>
      <w:r w:rsidR="00D07BA8" w:rsidRPr="006D6E43">
        <w:rPr>
          <w:rFonts w:cs="Times New Roman"/>
        </w:rPr>
        <w:t xml:space="preserve"> jellemző és értékei: RGB, RGBA, HSL, HSLA)</w:t>
      </w:r>
    </w:p>
    <w:p w:rsidR="00590C36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lastRenderedPageBreak/>
        <w:t>Mértékegységek megadása: százalékok és hosszméretek</w:t>
      </w:r>
      <w:r w:rsidR="00590C36" w:rsidRPr="006D6E43">
        <w:rPr>
          <w:rFonts w:cs="Times New Roman"/>
        </w:rPr>
        <w:t>.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megjelenés stílusai: keretek, szegélyek (</w:t>
      </w:r>
      <w:proofErr w:type="spellStart"/>
      <w:r w:rsidRPr="006D6E43">
        <w:rPr>
          <w:rFonts w:cs="Times New Roman"/>
        </w:rPr>
        <w:t>border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images</w:t>
      </w:r>
      <w:proofErr w:type="spellEnd"/>
      <w:r w:rsidRPr="006D6E43">
        <w:rPr>
          <w:rFonts w:cs="Times New Roman"/>
        </w:rPr>
        <w:t>), hátterek, átlátszóság, láthatóság, kurzor, stb.)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Elrendezési technikák: Fix, fluid, hibrid, </w:t>
      </w:r>
      <w:proofErr w:type="spellStart"/>
      <w:r w:rsidRPr="006D6E43">
        <w:rPr>
          <w:rFonts w:cs="Times New Roman"/>
        </w:rPr>
        <w:t>reszponzí</w:t>
      </w:r>
      <w:r w:rsidR="0052239D" w:rsidRPr="006D6E43">
        <w:rPr>
          <w:rFonts w:cs="Times New Roman"/>
        </w:rPr>
        <w:t>v</w:t>
      </w:r>
      <w:proofErr w:type="spellEnd"/>
      <w:r w:rsidR="0052239D" w:rsidRPr="006D6E43">
        <w:rPr>
          <w:rFonts w:cs="Times New Roman"/>
        </w:rPr>
        <w:t xml:space="preserve"> (adaptív) módszerek. A „mobil </w:t>
      </w:r>
      <w:proofErr w:type="spellStart"/>
      <w:r w:rsidRPr="006D6E43">
        <w:rPr>
          <w:rFonts w:cs="Times New Roman"/>
        </w:rPr>
        <w:t>first</w:t>
      </w:r>
      <w:proofErr w:type="spellEnd"/>
      <w:r w:rsidRPr="006D6E43">
        <w:rPr>
          <w:rFonts w:cs="Times New Roman"/>
        </w:rPr>
        <w:t>” tervezés alapjai.</w:t>
      </w:r>
    </w:p>
    <w:p w:rsidR="00D07BA8" w:rsidRPr="006D6E43" w:rsidRDefault="00D07BA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Box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model</w:t>
      </w:r>
      <w:proofErr w:type="spellEnd"/>
      <w:r w:rsidRPr="006D6E43">
        <w:rPr>
          <w:rFonts w:cs="Times New Roman"/>
        </w:rPr>
        <w:t xml:space="preserve"> szerepe, jellemzői</w:t>
      </w:r>
      <w:r w:rsidR="008F6849" w:rsidRPr="006D6E43">
        <w:rPr>
          <w:rFonts w:cs="Times New Roman"/>
        </w:rPr>
        <w:t xml:space="preserve"> és alkalmazása.</w:t>
      </w:r>
    </w:p>
    <w:p w:rsidR="00D07BA8" w:rsidRPr="006D6E43" w:rsidRDefault="008F684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Többoszlopos elrendezések készítésének módszerei.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Flow jellemző beállítása.</w:t>
      </w:r>
    </w:p>
    <w:p w:rsidR="008F6849" w:rsidRPr="006D6E43" w:rsidRDefault="008F684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Elemek</w:t>
      </w:r>
      <w:r w:rsidR="004704BD" w:rsidRPr="006D6E43">
        <w:rPr>
          <w:rFonts w:cs="Times New Roman"/>
        </w:rPr>
        <w:t xml:space="preserve"> </w:t>
      </w:r>
      <w:r w:rsidR="00FD34F6" w:rsidRPr="006D6E43">
        <w:rPr>
          <w:rFonts w:cs="Times New Roman"/>
        </w:rPr>
        <w:t>megjelenítése</w:t>
      </w:r>
      <w:r w:rsidR="004704BD" w:rsidRPr="006D6E43">
        <w:rPr>
          <w:rFonts w:cs="Times New Roman"/>
        </w:rPr>
        <w:t xml:space="preserve">: </w:t>
      </w:r>
      <w:proofErr w:type="spellStart"/>
      <w:r w:rsidR="00FD34F6" w:rsidRPr="006D6E43">
        <w:rPr>
          <w:rFonts w:cs="Times New Roman"/>
        </w:rPr>
        <w:t>block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inline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inline-block</w:t>
      </w:r>
      <w:proofErr w:type="spellEnd"/>
      <w:r w:rsidR="00FD34F6" w:rsidRPr="006D6E43">
        <w:rPr>
          <w:rFonts w:cs="Times New Roman"/>
        </w:rPr>
        <w:t xml:space="preserve">, </w:t>
      </w:r>
      <w:proofErr w:type="spellStart"/>
      <w:r w:rsidR="00FD34F6" w:rsidRPr="006D6E43">
        <w:rPr>
          <w:rFonts w:cs="Times New Roman"/>
        </w:rPr>
        <w:t>list-item</w:t>
      </w:r>
      <w:proofErr w:type="spellEnd"/>
      <w:r w:rsidR="00FD34F6" w:rsidRPr="006D6E43">
        <w:rPr>
          <w:rFonts w:cs="Times New Roman"/>
        </w:rPr>
        <w:t>.</w:t>
      </w:r>
    </w:p>
    <w:p w:rsidR="00590C3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Elemek pozicionálása: statikus, relatív, abszolút, fix, </w:t>
      </w:r>
      <w:proofErr w:type="spellStart"/>
      <w:r w:rsidRPr="006D6E43">
        <w:rPr>
          <w:rFonts w:cs="Times New Roman"/>
        </w:rPr>
        <w:t>z-index</w:t>
      </w:r>
      <w:proofErr w:type="spellEnd"/>
      <w:r w:rsidRPr="006D6E43">
        <w:rPr>
          <w:rFonts w:cs="Times New Roman"/>
        </w:rPr>
        <w:t xml:space="preserve">, legördülő menük készítése, vertikális igazítás, </w:t>
      </w:r>
      <w:proofErr w:type="spellStart"/>
      <w:r w:rsidRPr="006D6E43">
        <w:rPr>
          <w:rFonts w:cs="Times New Roman"/>
        </w:rPr>
        <w:t>overflow</w:t>
      </w:r>
      <w:proofErr w:type="spellEnd"/>
      <w:r w:rsidRPr="006D6E43">
        <w:rPr>
          <w:rFonts w:cs="Times New Roman"/>
        </w:rPr>
        <w:t>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Karakter-, szöveg- és listastílusok.</w:t>
      </w:r>
    </w:p>
    <w:p w:rsidR="00FD34F6" w:rsidRPr="006D6E43" w:rsidRDefault="00FD34F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transzformációk: </w:t>
      </w:r>
      <w:proofErr w:type="spellStart"/>
      <w:proofErr w:type="gramStart"/>
      <w:r w:rsidRPr="006D6E43">
        <w:rPr>
          <w:rFonts w:cs="Times New Roman"/>
        </w:rPr>
        <w:t>translate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), </w:t>
      </w:r>
      <w:proofErr w:type="spellStart"/>
      <w:r w:rsidRPr="006D6E43">
        <w:rPr>
          <w:rFonts w:cs="Times New Roman"/>
        </w:rPr>
        <w:t>rotate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scale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skewX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skewY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matrix</w:t>
      </w:r>
      <w:proofErr w:type="spellEnd"/>
      <w:r w:rsidRPr="006D6E43">
        <w:rPr>
          <w:rFonts w:cs="Times New Roman"/>
        </w:rPr>
        <w:t>().</w:t>
      </w:r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3D transzformációk: perspektíva, </w:t>
      </w:r>
      <w:proofErr w:type="gramStart"/>
      <w:r w:rsidRPr="006D6E43">
        <w:rPr>
          <w:rFonts w:cs="Times New Roman"/>
        </w:rPr>
        <w:t>translate3d(</w:t>
      </w:r>
      <w:proofErr w:type="gramEnd"/>
      <w:r w:rsidRPr="006D6E43">
        <w:rPr>
          <w:rFonts w:cs="Times New Roman"/>
        </w:rPr>
        <w:t xml:space="preserve">), rotate3d(), </w:t>
      </w:r>
      <w:proofErr w:type="spellStart"/>
      <w:r w:rsidRPr="006D6E43">
        <w:rPr>
          <w:rFonts w:cs="Times New Roman"/>
        </w:rPr>
        <w:t>transform-style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backface-visibility</w:t>
      </w:r>
      <w:proofErr w:type="spellEnd"/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Áttűnések és animációk alkalmazása.</w:t>
      </w:r>
    </w:p>
    <w:p w:rsidR="007048D9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CSS3 stílusok tesztelésének technikái.</w:t>
      </w:r>
    </w:p>
    <w:p w:rsidR="00FD34F6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tervezés: Opera Mobile Emulátor használata, nézetek dinamikus méretezése, </w:t>
      </w:r>
      <w:proofErr w:type="spellStart"/>
      <w:r w:rsidRPr="006D6E43">
        <w:rPr>
          <w:rFonts w:cs="Times New Roman"/>
        </w:rPr>
        <w:t>eszközspecifikus</w:t>
      </w:r>
      <w:proofErr w:type="spellEnd"/>
      <w:r w:rsidRPr="006D6E43">
        <w:rPr>
          <w:rFonts w:cs="Times New Roman"/>
        </w:rPr>
        <w:t xml:space="preserve"> információk lekérdezése,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820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Python programozási nyelv</w:t>
      </w:r>
      <w:r w:rsidR="00B64FCB" w:rsidRPr="006D6E43">
        <w:rPr>
          <w:rFonts w:cs="Times New Roman"/>
          <w:b/>
          <w:i/>
        </w:rPr>
        <w:tab/>
      </w:r>
      <w:r w:rsidR="00EE13A2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E70B92" w:rsidRPr="006D6E43" w:rsidRDefault="0090059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megismertesse a tanulókat a</w:t>
      </w:r>
      <w:r w:rsidR="00A21FC8" w:rsidRPr="006D6E43">
        <w:rPr>
          <w:rFonts w:cs="Times New Roman"/>
        </w:rPr>
        <w:t xml:space="preserve"> Python programozási nyelv használatának alapjaival.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környezet (IDE) kiválasztása, beállítása, felépítése, alapvető használata.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programozási nyelv egyszerű adattípusai (egészek, valósak, logikai, karakterláncok).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Változó fogalma, deklarálása, kifejezések készítése.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Operátorok fajtái, csoportosításuk, alkalmazásuk, </w:t>
      </w:r>
      <w:proofErr w:type="spellStart"/>
      <w:r w:rsidRPr="006D6E43">
        <w:rPr>
          <w:rFonts w:cs="Times New Roman"/>
        </w:rPr>
        <w:t>precedenciák</w:t>
      </w:r>
      <w:proofErr w:type="spellEnd"/>
      <w:r w:rsidRPr="006D6E43">
        <w:rPr>
          <w:rFonts w:cs="Times New Roman"/>
        </w:rPr>
        <w:t>.</w:t>
      </w:r>
    </w:p>
    <w:p w:rsidR="00A21FC8" w:rsidRPr="006D6E43" w:rsidRDefault="00A21FC8" w:rsidP="00A21F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Vezérlési szerkezetek.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Gyűjteményes adattípusok: Sorozatok, listák, halmazok, szótárak.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Gyűjtemények bejárása és másolása.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Kivételkezelés.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Függvény</w:t>
      </w:r>
      <w:r w:rsidR="00DD3562" w:rsidRPr="006D6E43">
        <w:rPr>
          <w:rFonts w:cs="Times New Roman"/>
        </w:rPr>
        <w:t xml:space="preserve">ek definiálása és alkalmazása. </w:t>
      </w:r>
      <w:proofErr w:type="spellStart"/>
      <w:r w:rsidR="00DD3562" w:rsidRPr="006D6E43">
        <w:rPr>
          <w:rFonts w:cs="Times New Roman"/>
        </w:rPr>
        <w:t>L</w:t>
      </w:r>
      <w:r w:rsidRPr="006D6E43">
        <w:rPr>
          <w:rFonts w:cs="Times New Roman"/>
        </w:rPr>
        <w:t>ambdafüggvények</w:t>
      </w:r>
      <w:proofErr w:type="spellEnd"/>
      <w:r w:rsidRPr="006D6E43">
        <w:rPr>
          <w:rFonts w:cs="Times New Roman"/>
        </w:rPr>
        <w:t>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Modulok és csomagok.</w:t>
      </w:r>
    </w:p>
    <w:p w:rsidR="00A21FC8" w:rsidRPr="006D6E43" w:rsidRDefault="00A21FC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fontosabb alapkönyvtárainak alkalmazása.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OOP programozás alapjai, objektumközpontú programozás alapelvei és alapfogalmai.</w:t>
      </w:r>
    </w:p>
    <w:p w:rsidR="00FF41A7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Saját osztályok készítése egyszerűbb feladatok megoldásához.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Szövegfájlok kezelése.</w:t>
      </w:r>
    </w:p>
    <w:p w:rsidR="00A21FC8" w:rsidRPr="006D6E43" w:rsidRDefault="00FF41A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XML-fájlok írása és feldolgozása.</w:t>
      </w:r>
    </w:p>
    <w:p w:rsidR="00FC1213" w:rsidRPr="006D6E43" w:rsidRDefault="00FC121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Egy elterjed verziókezelő rendszer (pl.: SVN) ismertetése.</w:t>
      </w:r>
    </w:p>
    <w:p w:rsidR="00DD3562" w:rsidRPr="006D6E43" w:rsidRDefault="00DD3562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2665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Kép</w:t>
      </w:r>
      <w:r w:rsidR="0052239D" w:rsidRPr="006D6E43">
        <w:rPr>
          <w:rFonts w:cs="Times New Roman"/>
          <w:b/>
          <w:i/>
        </w:rPr>
        <w:t>-</w:t>
      </w:r>
      <w:r w:rsidRPr="006D6E43">
        <w:rPr>
          <w:rFonts w:cs="Times New Roman"/>
          <w:b/>
          <w:i/>
        </w:rPr>
        <w:t xml:space="preserve"> és </w:t>
      </w:r>
      <w:proofErr w:type="spellStart"/>
      <w:r w:rsidRPr="006D6E43">
        <w:rPr>
          <w:rFonts w:cs="Times New Roman"/>
          <w:b/>
          <w:i/>
        </w:rPr>
        <w:t>videó</w:t>
      </w:r>
      <w:r w:rsidR="007F460E" w:rsidRPr="006D6E43">
        <w:rPr>
          <w:rFonts w:cs="Times New Roman"/>
          <w:b/>
          <w:i/>
        </w:rPr>
        <w:t>feldolgozás</w:t>
      </w:r>
      <w:proofErr w:type="spellEnd"/>
      <w:r w:rsidRPr="006D6E43">
        <w:rPr>
          <w:rFonts w:cs="Times New Roman"/>
          <w:b/>
          <w:i/>
        </w:rPr>
        <w:t xml:space="preserve"> </w:t>
      </w:r>
      <w:r w:rsidR="00B64FCB" w:rsidRPr="006D6E43">
        <w:rPr>
          <w:rFonts w:cs="Times New Roman"/>
          <w:b/>
          <w:i/>
        </w:rPr>
        <w:tab/>
      </w:r>
      <w:r w:rsidR="00DD731A" w:rsidRPr="006D6E43">
        <w:rPr>
          <w:rFonts w:cs="Times New Roman"/>
          <w:b/>
          <w:i/>
        </w:rPr>
        <w:t>32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AC3FF5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a tanuló</w:t>
      </w:r>
      <w:r w:rsidR="0076290C" w:rsidRPr="006D6E43">
        <w:rPr>
          <w:rFonts w:cs="Times New Roman"/>
        </w:rPr>
        <w:t>t</w:t>
      </w:r>
      <w:r w:rsidRPr="006D6E43">
        <w:rPr>
          <w:rFonts w:cs="Times New Roman"/>
        </w:rPr>
        <w:t xml:space="preserve"> megismer</w:t>
      </w:r>
      <w:r w:rsidR="0076290C" w:rsidRPr="006D6E43">
        <w:rPr>
          <w:rFonts w:cs="Times New Roman"/>
        </w:rPr>
        <w:t>tesse</w:t>
      </w:r>
      <w:r w:rsidRPr="006D6E43">
        <w:rPr>
          <w:rFonts w:cs="Times New Roman"/>
        </w:rPr>
        <w:t xml:space="preserve"> az</w:t>
      </w:r>
      <w:r w:rsidR="007F460E" w:rsidRPr="006D6E43">
        <w:rPr>
          <w:rFonts w:cs="Times New Roman"/>
        </w:rPr>
        <w:t xml:space="preserve"> </w:t>
      </w:r>
      <w:proofErr w:type="spellStart"/>
      <w:r w:rsidR="007F460E"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</w:t>
      </w:r>
      <w:r w:rsidR="0033549C" w:rsidRPr="006D6E43">
        <w:rPr>
          <w:rFonts w:cs="Times New Roman"/>
        </w:rPr>
        <w:t xml:space="preserve">könyvtár használatával képek, </w:t>
      </w:r>
      <w:r w:rsidR="007F460E" w:rsidRPr="006D6E43">
        <w:rPr>
          <w:rFonts w:cs="Times New Roman"/>
        </w:rPr>
        <w:t xml:space="preserve">videók </w:t>
      </w:r>
      <w:r w:rsidR="0033549C" w:rsidRPr="006D6E43">
        <w:rPr>
          <w:rFonts w:cs="Times New Roman"/>
        </w:rPr>
        <w:t xml:space="preserve">és hangok </w:t>
      </w:r>
      <w:r w:rsidR="007F460E" w:rsidRPr="006D6E43">
        <w:rPr>
          <w:rFonts w:cs="Times New Roman"/>
        </w:rPr>
        <w:t>feldolgozására, elemzésére Python programozási nyelven.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Computer </w:t>
      </w:r>
      <w:proofErr w:type="spellStart"/>
      <w:r w:rsidRPr="006D6E43">
        <w:rPr>
          <w:rFonts w:cs="Times New Roman"/>
        </w:rPr>
        <w:t>Vision</w:t>
      </w:r>
      <w:proofErr w:type="spellEnd"/>
      <w:r w:rsidRPr="006D6E43">
        <w:rPr>
          <w:rFonts w:cs="Times New Roman"/>
        </w:rPr>
        <w:t xml:space="preserve"> fogalma, alkalmazási területei, művelete</w:t>
      </w:r>
      <w:r w:rsidR="00B92425" w:rsidRPr="006D6E43">
        <w:rPr>
          <w:rFonts w:cs="Times New Roman"/>
        </w:rPr>
        <w:t>i: felismerés, tartalom alapú k</w:t>
      </w:r>
      <w:r w:rsidRPr="006D6E43">
        <w:rPr>
          <w:rFonts w:cs="Times New Roman"/>
        </w:rPr>
        <w:t>épvisszafejtés, helyzetbecslés, mozgáselemzés, arcfelismerés, 3D rekonstrukció, kép restauráció.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fogalma, fejlesztésének története, verziói.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lastRenderedPageBreak/>
        <w:t>Fejlesztői eszközök (függőségek) telepítése és konfigurálása.</w:t>
      </w:r>
    </w:p>
    <w:p w:rsidR="007F460E" w:rsidRPr="006D6E43" w:rsidRDefault="007F460E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és videók kezelése: beolvasás</w:t>
      </w:r>
      <w:r w:rsidR="0033549C" w:rsidRPr="006D6E43">
        <w:rPr>
          <w:rFonts w:cs="Times New Roman"/>
        </w:rPr>
        <w:t>, konvertálás, kamerakép digitalizálása, megjelenítés.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Képfeldolgozó eljárások: Gauss szűrő, átfordítás, átméretezés, </w:t>
      </w:r>
      <w:proofErr w:type="spellStart"/>
      <w:r w:rsidRPr="006D6E43">
        <w:rPr>
          <w:rFonts w:cs="Times New Roman"/>
        </w:rPr>
        <w:t>threshold</w:t>
      </w:r>
      <w:proofErr w:type="spellEnd"/>
      <w:r w:rsidRPr="006D6E43">
        <w:rPr>
          <w:rFonts w:cs="Times New Roman"/>
        </w:rPr>
        <w:t>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Szétválasztási (szegmentációs) műveletek: </w:t>
      </w:r>
      <w:proofErr w:type="spellStart"/>
      <w:r w:rsidRPr="006D6E43">
        <w:rPr>
          <w:rFonts w:cs="Times New Roman"/>
        </w:rPr>
        <w:t>Erode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színszegmentáció</w:t>
      </w:r>
      <w:proofErr w:type="spellEnd"/>
      <w:r w:rsidRPr="006D6E43">
        <w:rPr>
          <w:rFonts w:cs="Times New Roman"/>
        </w:rPr>
        <w:t>, HSV szegmentáció.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Detektálási műveletek: </w:t>
      </w:r>
      <w:proofErr w:type="spellStart"/>
      <w:r w:rsidRPr="006D6E43">
        <w:rPr>
          <w:rFonts w:cs="Times New Roman"/>
        </w:rPr>
        <w:t>Éldetektálás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sobel</w:t>
      </w:r>
      <w:proofErr w:type="spellEnd"/>
      <w:r w:rsidRPr="006D6E43">
        <w:rPr>
          <w:rFonts w:cs="Times New Roman"/>
        </w:rPr>
        <w:t xml:space="preserve"> operátor, sarokdetektálás, foltdetektálás, </w:t>
      </w:r>
      <w:proofErr w:type="spellStart"/>
      <w:r w:rsidRPr="006D6E43">
        <w:rPr>
          <w:rFonts w:cs="Times New Roman"/>
        </w:rPr>
        <w:t>Hough</w:t>
      </w:r>
      <w:proofErr w:type="spellEnd"/>
      <w:r w:rsidRPr="006D6E43">
        <w:rPr>
          <w:rFonts w:cs="Times New Roman"/>
        </w:rPr>
        <w:t xml:space="preserve"> transzformáció, SIFT, SURF, tesztesetek és következtetések.</w:t>
      </w:r>
    </w:p>
    <w:p w:rsidR="0033549C" w:rsidRPr="006D6E43" w:rsidRDefault="0033549C" w:rsidP="009005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elemzése, hanghatások alkalmazása.</w:t>
      </w:r>
    </w:p>
    <w:p w:rsidR="000D2FF3" w:rsidRPr="006D6E43" w:rsidRDefault="0033549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Haj- és arcdetektálási módszerek, technikák.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képzés javasolt helyszíne (ajánlás)</w:t>
      </w:r>
    </w:p>
    <w:p w:rsidR="00B64FCB" w:rsidRPr="006D6E43" w:rsidRDefault="006A0366" w:rsidP="00B64FCB">
      <w:pPr>
        <w:spacing w:after="0"/>
        <w:ind w:left="426"/>
        <w:rPr>
          <w:rFonts w:cs="Times New Roman"/>
          <w:i/>
        </w:rPr>
      </w:pPr>
      <w:r w:rsidRPr="006D6E43">
        <w:rPr>
          <w:rFonts w:cs="Times New Roman"/>
          <w:i/>
        </w:rPr>
        <w:t>Számítógép terem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46642" w:rsidRPr="006D6E43" w:rsidTr="00F4664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tanulói tevékenységformák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46642" w:rsidRPr="006D6E43" w:rsidTr="00F4664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értékelésének módja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törvény. 54. § (2) a) pontja szerinti értékeléssel.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rPr>
          <w:rFonts w:cs="Times New Roman"/>
        </w:rPr>
      </w:pPr>
    </w:p>
    <w:p w:rsidR="00B64FCB" w:rsidRPr="006D6E43" w:rsidRDefault="00D42E6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Multimédia</w:t>
      </w:r>
      <w:r w:rsidR="00EE13A2" w:rsidRPr="006D6E43">
        <w:rPr>
          <w:rFonts w:cs="Times New Roman"/>
          <w:b/>
        </w:rPr>
        <w:t xml:space="preserve"> gyakorlat</w:t>
      </w:r>
      <w:r w:rsidR="00B64FCB" w:rsidRPr="006D6E43">
        <w:rPr>
          <w:rFonts w:cs="Times New Roman"/>
          <w:b/>
        </w:rPr>
        <w:t xml:space="preserve"> tantárgy</w:t>
      </w:r>
      <w:r w:rsidR="00B64FCB" w:rsidRPr="006D6E43">
        <w:rPr>
          <w:rFonts w:cs="Times New Roman"/>
          <w:b/>
        </w:rPr>
        <w:tab/>
      </w:r>
      <w:r w:rsidR="00EE13A2" w:rsidRPr="006D6E43">
        <w:rPr>
          <w:rFonts w:cs="Times New Roman"/>
          <w:b/>
        </w:rPr>
        <w:t>312</w:t>
      </w:r>
      <w:r w:rsidR="00B64FCB" w:rsidRPr="006D6E43">
        <w:rPr>
          <w:rFonts w:cs="Times New Roman"/>
          <w:b/>
        </w:rPr>
        <w:t xml:space="preserve"> óra</w:t>
      </w:r>
    </w:p>
    <w:p w:rsidR="00B64FCB" w:rsidRPr="006D6E43" w:rsidRDefault="00B64FCB" w:rsidP="00B64FCB">
      <w:pPr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tanításának célja</w:t>
      </w:r>
    </w:p>
    <w:p w:rsidR="00B64FCB" w:rsidRPr="006D6E43" w:rsidRDefault="00D42E6A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tantárgy oktatásának alapvető célja azoknak az ismeretek</w:t>
      </w:r>
      <w:r w:rsidR="000D2FF3" w:rsidRPr="006D6E43">
        <w:rPr>
          <w:rFonts w:cs="Times New Roman"/>
        </w:rPr>
        <w:t xml:space="preserve">nek és kompetenciáknak </w:t>
      </w:r>
      <w:r w:rsidRPr="006D6E43">
        <w:rPr>
          <w:rFonts w:cs="Times New Roman"/>
        </w:rPr>
        <w:t>a fejlesztése, amelyek képessé teszik a tanulót multimédiás szoftverek</w:t>
      </w:r>
      <w:r w:rsidR="00A048A4" w:rsidRPr="006D6E43">
        <w:rPr>
          <w:rFonts w:cs="Times New Roman"/>
        </w:rPr>
        <w:t>, szoftverkomponensek</w:t>
      </w:r>
      <w:r w:rsidRPr="006D6E43">
        <w:rPr>
          <w:rFonts w:cs="Times New Roman"/>
        </w:rPr>
        <w:t xml:space="preserve"> megtervezésére, a megvalósításhoz szükséges technológiák és szoftvereszközök kiválasztására és kezelésére.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Kapcsolódó szakmai tartalmak</w:t>
      </w:r>
    </w:p>
    <w:p w:rsidR="006A0366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lastRenderedPageBreak/>
        <w:t>11625-16 Programozás és adatbázis-kezelés</w:t>
      </w:r>
    </w:p>
    <w:p w:rsidR="006A0366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12011-16 Szoftverfejlesztés</w:t>
      </w:r>
    </w:p>
    <w:p w:rsidR="00B64FCB" w:rsidRPr="006D6E43" w:rsidRDefault="006A0366" w:rsidP="006A0366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12012-16 Webfejlesztés I.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Témakörök</w:t>
      </w:r>
    </w:p>
    <w:p w:rsidR="00B64FCB" w:rsidRPr="006D6E43" w:rsidRDefault="005677D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Grafika</w:t>
      </w:r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egy </w:t>
      </w:r>
      <w:proofErr w:type="spellStart"/>
      <w:r w:rsidRPr="006D6E43">
        <w:rPr>
          <w:rFonts w:cs="Times New Roman"/>
        </w:rPr>
        <w:t>rasztergrafikus</w:t>
      </w:r>
      <w:proofErr w:type="spellEnd"/>
      <w:r w:rsidRPr="006D6E43">
        <w:rPr>
          <w:rFonts w:cs="Times New Roman"/>
        </w:rPr>
        <w:t xml:space="preserve"> szerkesztőprogram haladó alkalmazásával.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választott grafikus szerkesztőprogram </w:t>
      </w:r>
      <w:r w:rsidR="00C87C27" w:rsidRPr="006D6E43">
        <w:rPr>
          <w:rFonts w:cs="Times New Roman"/>
        </w:rPr>
        <w:t>felhasználói felületének használata</w:t>
      </w:r>
      <w:r w:rsidRPr="006D6E43">
        <w:rPr>
          <w:rFonts w:cs="Times New Roman"/>
        </w:rPr>
        <w:t>, új dokumentum létrehozása, beállításai.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Alapvető eszközök </w:t>
      </w:r>
      <w:r w:rsidR="00C87C27" w:rsidRPr="006D6E43">
        <w:rPr>
          <w:rFonts w:cs="Times New Roman"/>
        </w:rPr>
        <w:t>alkalmazása</w:t>
      </w:r>
      <w:r w:rsidRPr="006D6E43">
        <w:rPr>
          <w:rFonts w:cs="Times New Roman"/>
        </w:rPr>
        <w:t>, az eszközök beállítása.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Kijelölés</w:t>
      </w:r>
      <w:r w:rsidR="00C87C27" w:rsidRPr="006D6E43">
        <w:rPr>
          <w:rFonts w:cs="Times New Roman"/>
        </w:rPr>
        <w:t>i eszközök és technikák alkalmazása</w:t>
      </w:r>
      <w:r w:rsidRPr="006D6E43">
        <w:rPr>
          <w:rFonts w:cs="Times New Roman"/>
        </w:rPr>
        <w:t>.</w:t>
      </w:r>
    </w:p>
    <w:p w:rsidR="005677DC" w:rsidRPr="006D6E43" w:rsidRDefault="00C87C27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Elő- és háttérszínek beállítása különböző módszerekkel.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Ecsetek, ceruzák, klóneszközök haladó használata.</w:t>
      </w:r>
    </w:p>
    <w:p w:rsidR="005677DC" w:rsidRPr="006D6E43" w:rsidRDefault="00C87C27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</w:t>
      </w:r>
      <w:r w:rsidR="005677DC" w:rsidRPr="006D6E43">
        <w:rPr>
          <w:rFonts w:cs="Times New Roman"/>
        </w:rPr>
        <w:t>zínösszetevők módosítása hisztogram-görbékkel.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Fehér és fekete pont beállítása. Középtónusok beállítása.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RAW állományo</w:t>
      </w:r>
      <w:r w:rsidR="00C87C27" w:rsidRPr="006D6E43">
        <w:rPr>
          <w:rFonts w:cs="Times New Roman"/>
        </w:rPr>
        <w:t>k kezelése, kamera RAW kontroll alkalmazása.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Fényképek retusálásának módszerei.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Rétegek </w:t>
      </w:r>
      <w:r w:rsidR="00C87C27" w:rsidRPr="006D6E43">
        <w:rPr>
          <w:rFonts w:cs="Times New Roman"/>
        </w:rPr>
        <w:t>haladó kezelése</w:t>
      </w:r>
      <w:r w:rsidRPr="006D6E43">
        <w:rPr>
          <w:rFonts w:cs="Times New Roman"/>
        </w:rPr>
        <w:t xml:space="preserve">: rétegmaszkok használata, </w:t>
      </w:r>
      <w:proofErr w:type="spellStart"/>
      <w:r w:rsidRPr="006D6E43">
        <w:rPr>
          <w:rFonts w:cs="Times New Roman"/>
        </w:rPr>
        <w:t>rétegfilterek</w:t>
      </w:r>
      <w:proofErr w:type="spellEnd"/>
      <w:r w:rsidRPr="006D6E43">
        <w:rPr>
          <w:rFonts w:cs="Times New Roman"/>
        </w:rPr>
        <w:t xml:space="preserve">, rétegstílusok </w:t>
      </w:r>
      <w:r w:rsidR="00C87C27" w:rsidRPr="006D6E43">
        <w:rPr>
          <w:rFonts w:cs="Times New Roman"/>
        </w:rPr>
        <w:t>alkalmazása, korrekciós rétegek alkalmazása.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Smart</w:t>
      </w:r>
      <w:proofErr w:type="spellEnd"/>
      <w:r w:rsidRPr="006D6E43">
        <w:rPr>
          <w:rFonts w:cs="Times New Roman"/>
        </w:rPr>
        <w:t xml:space="preserve"> objektumok, rétegek és filterek kezelése.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Filterek, filter-galériák, effektusok alkalmazása.</w:t>
      </w:r>
    </w:p>
    <w:p w:rsidR="00C87C27" w:rsidRPr="006D6E43" w:rsidRDefault="00C87C27" w:rsidP="00C87C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Perspektíva síkok használata.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készítése weboldalakhoz: képek szeletelése, képszeletek optimalizálása, animált GIF állományok készítése.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Animációk készí</w:t>
      </w:r>
      <w:r w:rsidR="00C87C27" w:rsidRPr="006D6E43">
        <w:rPr>
          <w:rFonts w:cs="Times New Roman"/>
        </w:rPr>
        <w:t xml:space="preserve">tése: a </w:t>
      </w:r>
      <w:proofErr w:type="spellStart"/>
      <w:r w:rsidR="00C87C27" w:rsidRPr="006D6E43">
        <w:rPr>
          <w:rFonts w:cs="Times New Roman"/>
        </w:rPr>
        <w:t>Timeline</w:t>
      </w:r>
      <w:proofErr w:type="spellEnd"/>
      <w:r w:rsidR="00C87C27" w:rsidRPr="006D6E43">
        <w:rPr>
          <w:rFonts w:cs="Times New Roman"/>
        </w:rPr>
        <w:t xml:space="preserve"> mód használatával.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objektumok készítésének technikái, 3D modellek importja és exportja, textúrák kezelése.</w:t>
      </w:r>
    </w:p>
    <w:p w:rsidR="005677DC" w:rsidRPr="006D6E43" w:rsidRDefault="005677DC" w:rsidP="005677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Anyagok és fényforrások használata.</w:t>
      </w:r>
    </w:p>
    <w:p w:rsidR="00B64FCB" w:rsidRPr="006D6E43" w:rsidRDefault="005677D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3D animációk készítése.</w:t>
      </w:r>
    </w:p>
    <w:p w:rsidR="00A048A4" w:rsidRPr="006D6E43" w:rsidRDefault="00A048A4" w:rsidP="00A048A4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szerkesztőprogram: Adobe </w:t>
      </w:r>
      <w:proofErr w:type="spellStart"/>
      <w:r w:rsidRPr="006D6E43">
        <w:rPr>
          <w:rFonts w:cs="Times New Roman"/>
        </w:rPr>
        <w:t>Photoshop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Gimp</w:t>
      </w:r>
      <w:proofErr w:type="spellEnd"/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D356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6E43">
        <w:rPr>
          <w:rFonts w:cs="Times New Roman"/>
          <w:b/>
          <w:i/>
        </w:rPr>
        <w:t>Videó</w:t>
      </w:r>
      <w:r w:rsidR="00A048A4" w:rsidRPr="006D6E43">
        <w:rPr>
          <w:rFonts w:cs="Times New Roman"/>
          <w:b/>
          <w:i/>
        </w:rPr>
        <w:t>szerkesztés</w:t>
      </w:r>
      <w:proofErr w:type="spellEnd"/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megismertesse a tanulókat a </w:t>
      </w: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szerkesztés</w:t>
      </w:r>
      <w:proofErr w:type="spellEnd"/>
      <w:r w:rsidRPr="006D6E43">
        <w:rPr>
          <w:rFonts w:cs="Times New Roman"/>
        </w:rPr>
        <w:t xml:space="preserve"> </w:t>
      </w:r>
      <w:r w:rsidR="00C87C27" w:rsidRPr="006D6E43">
        <w:rPr>
          <w:rFonts w:cs="Times New Roman"/>
        </w:rPr>
        <w:t>gyakorlati fogásaival</w:t>
      </w:r>
      <w:r w:rsidR="00DD3562" w:rsidRPr="006D6E43">
        <w:rPr>
          <w:rFonts w:cs="Times New Roman"/>
        </w:rPr>
        <w:t xml:space="preserve">, egy elterjedt </w:t>
      </w:r>
      <w:proofErr w:type="spellStart"/>
      <w:r w:rsidR="00DD3562" w:rsidRPr="006D6E43">
        <w:rPr>
          <w:rFonts w:cs="Times New Roman"/>
        </w:rPr>
        <w:t>videó</w:t>
      </w:r>
      <w:r w:rsidRPr="006D6E43">
        <w:rPr>
          <w:rFonts w:cs="Times New Roman"/>
        </w:rPr>
        <w:t>szerkesztő</w:t>
      </w:r>
      <w:proofErr w:type="spellEnd"/>
      <w:r w:rsidRPr="006D6E43">
        <w:rPr>
          <w:rFonts w:cs="Times New Roman"/>
        </w:rPr>
        <w:t xml:space="preserve"> program bemutatásán k</w:t>
      </w:r>
      <w:r w:rsidR="00C87C27" w:rsidRPr="006D6E43">
        <w:rPr>
          <w:rFonts w:cs="Times New Roman"/>
        </w:rPr>
        <w:t>eresztül</w:t>
      </w:r>
      <w:r w:rsidRPr="006D6E43">
        <w:rPr>
          <w:rFonts w:cs="Times New Roman"/>
        </w:rPr>
        <w:t>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kiválasztott szerkesztőprogram telepítése,</w:t>
      </w:r>
      <w:r w:rsidR="00C87C27" w:rsidRPr="006D6E43">
        <w:rPr>
          <w:rFonts w:cs="Times New Roman"/>
        </w:rPr>
        <w:t xml:space="preserve"> felhasználói felület használata</w:t>
      </w:r>
      <w:r w:rsidRPr="006D6E43">
        <w:rPr>
          <w:rFonts w:cs="Times New Roman"/>
        </w:rPr>
        <w:t>, verziókövetés.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Források kezelése: Project panel testreszabása, médiaadatok megjelenítése, források szűrése, keresése és szervezése </w:t>
      </w:r>
      <w:proofErr w:type="spellStart"/>
      <w:r w:rsidRPr="006D6E43">
        <w:rPr>
          <w:rFonts w:cs="Times New Roman"/>
        </w:rPr>
        <w:t>bin-ek</w:t>
      </w:r>
      <w:proofErr w:type="spellEnd"/>
      <w:r w:rsidRPr="006D6E43">
        <w:rPr>
          <w:rFonts w:cs="Times New Roman"/>
        </w:rPr>
        <w:t xml:space="preserve"> használatával.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Alapvető szerkesztési funkciók: forrás monitor és az idővonal (</w:t>
      </w:r>
      <w:proofErr w:type="spellStart"/>
      <w:r w:rsidRPr="006D6E43">
        <w:rPr>
          <w:rFonts w:cs="Times New Roman"/>
        </w:rPr>
        <w:t>timeline</w:t>
      </w:r>
      <w:proofErr w:type="spellEnd"/>
      <w:r w:rsidRPr="006D6E43">
        <w:rPr>
          <w:rFonts w:cs="Times New Roman"/>
        </w:rPr>
        <w:t>) használata, szerkesztési és kijelölési műveletek.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Hárompontos szerkesztés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Storyboard</w:t>
      </w:r>
      <w:proofErr w:type="spellEnd"/>
      <w:r w:rsidRPr="006D6E43">
        <w:rPr>
          <w:rFonts w:cs="Times New Roman"/>
        </w:rPr>
        <w:t xml:space="preserve"> szerkesztési techni</w:t>
      </w:r>
      <w:r w:rsidR="00C87C27" w:rsidRPr="006D6E43">
        <w:rPr>
          <w:rFonts w:cs="Times New Roman"/>
        </w:rPr>
        <w:t>ka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Szekvenciák és </w:t>
      </w:r>
      <w:proofErr w:type="spellStart"/>
      <w:r w:rsidRPr="006D6E43">
        <w:rPr>
          <w:rFonts w:cs="Times New Roman"/>
        </w:rPr>
        <w:t>track-ek</w:t>
      </w:r>
      <w:proofErr w:type="spellEnd"/>
      <w:r w:rsidRPr="006D6E43">
        <w:rPr>
          <w:rFonts w:cs="Times New Roman"/>
        </w:rPr>
        <w:t xml:space="preserve"> fogalma, vonalzók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Markerek és lakatok (</w:t>
      </w:r>
      <w:proofErr w:type="spellStart"/>
      <w:r w:rsidRPr="006D6E43">
        <w:rPr>
          <w:rFonts w:cs="Times New Roman"/>
        </w:rPr>
        <w:t>locks</w:t>
      </w:r>
      <w:proofErr w:type="spellEnd"/>
      <w:r w:rsidRPr="006D6E43">
        <w:rPr>
          <w:rFonts w:cs="Times New Roman"/>
        </w:rPr>
        <w:t xml:space="preserve">) </w:t>
      </w:r>
      <w:r w:rsidR="00C87C27" w:rsidRPr="006D6E43">
        <w:rPr>
          <w:rFonts w:cs="Times New Roman"/>
        </w:rPr>
        <w:t>alkalmazása</w:t>
      </w:r>
      <w:r w:rsidRPr="006D6E43">
        <w:rPr>
          <w:rFonts w:cs="Times New Roman"/>
        </w:rPr>
        <w:t>.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Tranzakciók </w:t>
      </w:r>
      <w:r w:rsidR="00406893" w:rsidRPr="006D6E43">
        <w:rPr>
          <w:rFonts w:cs="Times New Roman"/>
        </w:rPr>
        <w:t>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Hala</w:t>
      </w:r>
      <w:r w:rsidR="00C87C27" w:rsidRPr="006D6E43">
        <w:rPr>
          <w:rFonts w:cs="Times New Roman"/>
        </w:rPr>
        <w:t>dó szerkesztési technikák alkalmazása: négy</w:t>
      </w:r>
      <w:r w:rsidRPr="006D6E43">
        <w:rPr>
          <w:rFonts w:cs="Times New Roman"/>
        </w:rPr>
        <w:t>pontos szerkesztés, lejátszási adatok módosítása, beágyazott szekvenciák alkalmazása, vágási módszerek (alapvető, dinamikus)</w:t>
      </w:r>
    </w:p>
    <w:p w:rsidR="00406893" w:rsidRPr="006D6E43" w:rsidRDefault="00C87C27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lastRenderedPageBreak/>
        <w:t>Mozgás</w:t>
      </w:r>
      <w:r w:rsidR="00406893" w:rsidRPr="006D6E43">
        <w:rPr>
          <w:rFonts w:cs="Times New Roman"/>
        </w:rPr>
        <w:t>effekt vezér</w:t>
      </w:r>
      <w:r w:rsidR="00946DF4" w:rsidRPr="006D6E43">
        <w:rPr>
          <w:rFonts w:cs="Times New Roman"/>
        </w:rPr>
        <w:t xml:space="preserve">lők (pozíció, méret, forgatás, </w:t>
      </w:r>
      <w:proofErr w:type="spellStart"/>
      <w:r w:rsidR="00946DF4" w:rsidRPr="006D6E43">
        <w:rPr>
          <w:rFonts w:cs="Times New Roman"/>
        </w:rPr>
        <w:t>a</w:t>
      </w:r>
      <w:r w:rsidR="00406893" w:rsidRPr="006D6E43">
        <w:rPr>
          <w:rFonts w:cs="Times New Roman"/>
        </w:rPr>
        <w:t>nchor</w:t>
      </w:r>
      <w:proofErr w:type="spellEnd"/>
      <w:r w:rsidR="00406893" w:rsidRPr="006D6E43">
        <w:rPr>
          <w:rFonts w:cs="Times New Roman"/>
        </w:rPr>
        <w:t xml:space="preserve"> pont, </w:t>
      </w:r>
      <w:proofErr w:type="spellStart"/>
      <w:r w:rsidR="00406893" w:rsidRPr="006D6E43">
        <w:rPr>
          <w:rFonts w:cs="Times New Roman"/>
        </w:rPr>
        <w:t>keyframe</w:t>
      </w:r>
      <w:proofErr w:type="spellEnd"/>
      <w:r w:rsidR="00406893" w:rsidRPr="006D6E43">
        <w:rPr>
          <w:rFonts w:cs="Times New Roman"/>
        </w:rPr>
        <w:t xml:space="preserve"> interpoláció, árnyékok, </w:t>
      </w:r>
      <w:proofErr w:type="spellStart"/>
      <w:r w:rsidR="00406893" w:rsidRPr="006D6E43">
        <w:rPr>
          <w:rFonts w:cs="Times New Roman"/>
        </w:rPr>
        <w:t>bevels</w:t>
      </w:r>
      <w:proofErr w:type="spellEnd"/>
      <w:r w:rsidR="00406893" w:rsidRPr="006D6E43">
        <w:rPr>
          <w:rFonts w:cs="Times New Roman"/>
        </w:rPr>
        <w:t>)</w:t>
      </w:r>
      <w:r w:rsidRPr="006D6E43">
        <w:rPr>
          <w:rFonts w:cs="Times New Roman"/>
        </w:rPr>
        <w:t xml:space="preserve">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Többkamerás szerkesztés technikai fogásai.</w:t>
      </w:r>
    </w:p>
    <w:p w:rsidR="00DD3562" w:rsidRPr="006D6E43" w:rsidRDefault="00DD3562" w:rsidP="00DD3562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felvétele, rögzítése, vágása, utómunkálatai.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Vide</w:t>
      </w:r>
      <w:r w:rsidR="00DD3562" w:rsidRPr="006D6E43">
        <w:rPr>
          <w:rFonts w:cs="Times New Roman"/>
        </w:rPr>
        <w:t>ó</w:t>
      </w:r>
      <w:r w:rsidRPr="006D6E43">
        <w:rPr>
          <w:rFonts w:cs="Times New Roman"/>
        </w:rPr>
        <w:t>effektek</w:t>
      </w:r>
      <w:proofErr w:type="spellEnd"/>
      <w:r w:rsidRPr="006D6E43">
        <w:rPr>
          <w:rFonts w:cs="Times New Roman"/>
        </w:rPr>
        <w:t xml:space="preserve"> használata.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Színkorrekciók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Kompozíciós technikák (alfacsatorna, átlátszóság, </w:t>
      </w:r>
      <w:proofErr w:type="spellStart"/>
      <w:r w:rsidRPr="006D6E43">
        <w:rPr>
          <w:rFonts w:cs="Times New Roman"/>
        </w:rPr>
        <w:t>green-box</w:t>
      </w:r>
      <w:proofErr w:type="spellEnd"/>
      <w:r w:rsidRPr="006D6E43">
        <w:rPr>
          <w:rFonts w:cs="Times New Roman"/>
        </w:rPr>
        <w:t>, stb.)</w:t>
      </w:r>
      <w:r w:rsidR="00C87C27" w:rsidRPr="006D6E43">
        <w:rPr>
          <w:rFonts w:cs="Times New Roman"/>
        </w:rPr>
        <w:t xml:space="preserve"> alkalmazása.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Feliratok készítése.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Többfelhasználós</w:t>
      </w:r>
      <w:proofErr w:type="spellEnd"/>
      <w:r w:rsidRPr="006D6E43">
        <w:rPr>
          <w:rFonts w:cs="Times New Roman"/>
        </w:rPr>
        <w:t xml:space="preserve"> szerkesztés technikája, eszközei.</w:t>
      </w:r>
    </w:p>
    <w:p w:rsidR="00406893" w:rsidRPr="006D6E43" w:rsidRDefault="00406893" w:rsidP="00406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projekt exportálása, tömörítése, tárolása.</w:t>
      </w:r>
    </w:p>
    <w:p w:rsidR="00B64FCB" w:rsidRPr="006D6E43" w:rsidRDefault="00DD3562" w:rsidP="00DD35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Javasolt szerkesztőprogramok: Adobe Premiere, Sony </w:t>
      </w:r>
      <w:proofErr w:type="spellStart"/>
      <w:r w:rsidRPr="006D6E43">
        <w:rPr>
          <w:rFonts w:cs="Times New Roman"/>
        </w:rPr>
        <w:t>Sound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Forge</w:t>
      </w:r>
      <w:proofErr w:type="spellEnd"/>
      <w:r w:rsidRPr="006D6E43">
        <w:rPr>
          <w:rFonts w:cs="Times New Roman"/>
        </w:rPr>
        <w:t>, Adobe Audition.</w:t>
      </w:r>
    </w:p>
    <w:p w:rsidR="00DD3562" w:rsidRPr="006D6E43" w:rsidRDefault="00DD3562" w:rsidP="00DD35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946DF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 xml:space="preserve">HTML5 </w:t>
      </w:r>
      <w:proofErr w:type="spellStart"/>
      <w:r w:rsidRPr="006D6E43">
        <w:rPr>
          <w:rFonts w:cs="Times New Roman"/>
          <w:b/>
          <w:i/>
        </w:rPr>
        <w:t>Canvas</w:t>
      </w:r>
      <w:proofErr w:type="spellEnd"/>
      <w:r w:rsidRPr="006D6E43">
        <w:rPr>
          <w:rFonts w:cs="Times New Roman"/>
          <w:b/>
          <w:i/>
        </w:rPr>
        <w:t xml:space="preserve"> programozása</w:t>
      </w:r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56</w:t>
      </w:r>
      <w:r w:rsidR="00B64FCB" w:rsidRPr="006D6E43">
        <w:rPr>
          <w:rFonts w:cs="Times New Roman"/>
          <w:b/>
          <w:i/>
        </w:rPr>
        <w:t xml:space="preserve"> óra</w:t>
      </w:r>
    </w:p>
    <w:p w:rsidR="00B64FCB" w:rsidRPr="006D6E43" w:rsidRDefault="0032773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2F741E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 </w:t>
      </w:r>
      <w:r w:rsidR="00946DF4" w:rsidRPr="006D6E43">
        <w:rPr>
          <w:rFonts w:cs="Times New Roman"/>
        </w:rPr>
        <w:t xml:space="preserve">HTML5 </w:t>
      </w:r>
      <w:proofErr w:type="spellStart"/>
      <w:r w:rsidR="00946DF4" w:rsidRPr="006D6E43">
        <w:rPr>
          <w:rFonts w:cs="Times New Roman"/>
        </w:rPr>
        <w:t>Canvas</w:t>
      </w:r>
      <w:proofErr w:type="spellEnd"/>
      <w:r w:rsidR="00946DF4" w:rsidRPr="006D6E43">
        <w:rPr>
          <w:rFonts w:cs="Times New Roman"/>
        </w:rPr>
        <w:t xml:space="preserve"> által biztosított grafikai (2D) és animációs lehetőségeket</w:t>
      </w:r>
      <w:r w:rsidR="00982078" w:rsidRPr="006D6E43">
        <w:rPr>
          <w:rFonts w:cs="Times New Roman"/>
        </w:rPr>
        <w:t xml:space="preserve"> egyszerű multimédiás játékok fejlesztésén keresztül</w:t>
      </w:r>
      <w:r w:rsidR="00946DF4" w:rsidRPr="006D6E43">
        <w:rPr>
          <w:rFonts w:cs="Times New Roman"/>
        </w:rPr>
        <w:t>.</w:t>
      </w:r>
    </w:p>
    <w:p w:rsidR="00946DF4" w:rsidRPr="006D6E43" w:rsidRDefault="00946DF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</w:t>
      </w:r>
      <w:proofErr w:type="spellStart"/>
      <w:r w:rsidRPr="006D6E43">
        <w:rPr>
          <w:rFonts w:cs="Times New Roman"/>
        </w:rPr>
        <w:t>Context</w:t>
      </w:r>
      <w:proofErr w:type="spellEnd"/>
      <w:r w:rsidRPr="006D6E43">
        <w:rPr>
          <w:rFonts w:cs="Times New Roman"/>
        </w:rPr>
        <w:t xml:space="preserve"> elérése </w:t>
      </w:r>
      <w:proofErr w:type="spellStart"/>
      <w:r w:rsidRPr="006D6E43">
        <w:rPr>
          <w:rFonts w:cs="Times New Roman"/>
        </w:rPr>
        <w:t>JavaScript-ből</w:t>
      </w:r>
      <w:proofErr w:type="spellEnd"/>
      <w:r w:rsidRPr="006D6E43">
        <w:rPr>
          <w:rFonts w:cs="Times New Roman"/>
        </w:rPr>
        <w:t xml:space="preserve">, az első egyszerű </w:t>
      </w:r>
      <w:r w:rsidR="00DC2F4E" w:rsidRPr="006D6E43">
        <w:rPr>
          <w:rFonts w:cs="Times New Roman"/>
        </w:rPr>
        <w:t>HTML5-</w:t>
      </w:r>
      <w:r w:rsidRPr="006D6E43">
        <w:rPr>
          <w:rFonts w:cs="Times New Roman"/>
        </w:rPr>
        <w:t>Canvas</w:t>
      </w:r>
      <w:r w:rsidR="00DC2F4E" w:rsidRPr="006D6E43">
        <w:rPr>
          <w:rFonts w:cs="Times New Roman"/>
        </w:rPr>
        <w:t xml:space="preserve"> programok </w:t>
      </w:r>
      <w:r w:rsidR="005E376B" w:rsidRPr="006D6E43">
        <w:rPr>
          <w:rFonts w:cs="Times New Roman"/>
        </w:rPr>
        <w:t xml:space="preserve">(játékok) </w:t>
      </w:r>
      <w:r w:rsidR="00DC2F4E" w:rsidRPr="006D6E43">
        <w:rPr>
          <w:rFonts w:cs="Times New Roman"/>
        </w:rPr>
        <w:t>készítése és futtatása.</w:t>
      </w:r>
    </w:p>
    <w:p w:rsidR="00DC2F4E" w:rsidRPr="006D6E43" w:rsidRDefault="00DC2F4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Objektum létrehozása, </w:t>
      </w:r>
      <w:proofErr w:type="spellStart"/>
      <w:proofErr w:type="gramStart"/>
      <w:r w:rsidRPr="006D6E43">
        <w:rPr>
          <w:rFonts w:cs="Times New Roman"/>
        </w:rPr>
        <w:t>eventKeyPressed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 függvény,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exportálása.</w:t>
      </w:r>
    </w:p>
    <w:p w:rsidR="00DC2F4E" w:rsidRPr="006D6E43" w:rsidRDefault="00DC2F4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Egyszerű alakzatok rajzolás és transzformálása a </w:t>
      </w:r>
      <w:proofErr w:type="spellStart"/>
      <w:r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DC2F4E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Szövegek megjelenítése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Text API alkalmazásával.</w:t>
      </w:r>
    </w:p>
    <w:p w:rsidR="00982078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Képek és animált </w:t>
      </w:r>
      <w:proofErr w:type="spellStart"/>
      <w:r w:rsidRPr="006D6E43">
        <w:rPr>
          <w:rFonts w:cs="Times New Roman"/>
        </w:rPr>
        <w:t>sprite-ok</w:t>
      </w:r>
      <w:proofErr w:type="spellEnd"/>
      <w:r w:rsidR="005E376B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 a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Image API alkalmazásával.</w:t>
      </w:r>
    </w:p>
    <w:p w:rsidR="00DC2F4E" w:rsidRPr="006D6E43" w:rsidRDefault="0098207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Ütközés</w:t>
      </w:r>
      <w:r w:rsidR="00344C57" w:rsidRPr="006D6E43">
        <w:rPr>
          <w:rFonts w:cs="Times New Roman"/>
        </w:rPr>
        <w:t xml:space="preserve">ek </w:t>
      </w:r>
      <w:r w:rsidRPr="006D6E43">
        <w:rPr>
          <w:rFonts w:cs="Times New Roman"/>
        </w:rPr>
        <w:t>vizsgálat</w:t>
      </w:r>
      <w:r w:rsidR="00344C57" w:rsidRPr="006D6E43">
        <w:rPr>
          <w:rFonts w:cs="Times New Roman"/>
        </w:rPr>
        <w:t>a</w:t>
      </w:r>
      <w:r w:rsidRPr="006D6E43">
        <w:rPr>
          <w:rFonts w:cs="Times New Roman"/>
        </w:rPr>
        <w:t>.</w:t>
      </w:r>
    </w:p>
    <w:p w:rsidR="00946DF4" w:rsidRPr="006D6E43" w:rsidRDefault="00344C5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Mozgások és ütközések </w:t>
      </w:r>
      <w:r w:rsidR="002F741E" w:rsidRPr="006D6E43">
        <w:rPr>
          <w:rFonts w:cs="Times New Roman"/>
        </w:rPr>
        <w:t>kezelése</w:t>
      </w:r>
      <w:r w:rsidRPr="006D6E43">
        <w:rPr>
          <w:rFonts w:cs="Times New Roman"/>
        </w:rPr>
        <w:t>, Box2dWeb könyvtár</w:t>
      </w:r>
      <w:r w:rsidR="002F741E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344C57" w:rsidRPr="006D6E43" w:rsidRDefault="00344C5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HTML5 </w:t>
      </w:r>
      <w:r w:rsidR="001F5451" w:rsidRPr="006D6E43">
        <w:rPr>
          <w:rFonts w:cs="Times New Roman"/>
        </w:rPr>
        <w:t xml:space="preserve">videók kezelése, megjelenítése a </w:t>
      </w:r>
      <w:proofErr w:type="spellStart"/>
      <w:r w:rsidR="001F5451" w:rsidRPr="006D6E43">
        <w:rPr>
          <w:rFonts w:cs="Times New Roman"/>
        </w:rPr>
        <w:t>Canvas-on</w:t>
      </w:r>
      <w:proofErr w:type="spellEnd"/>
      <w:r w:rsidRPr="006D6E43">
        <w:rPr>
          <w:rFonts w:cs="Times New Roman"/>
        </w:rPr>
        <w:t>.</w:t>
      </w:r>
    </w:p>
    <w:p w:rsidR="001F5451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Háttérzenék és effektusok </w:t>
      </w:r>
      <w:r w:rsidR="002F741E" w:rsidRPr="006D6E43">
        <w:rPr>
          <w:rFonts w:cs="Times New Roman"/>
        </w:rPr>
        <w:t>készítése</w:t>
      </w:r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alkalmazásokban.</w:t>
      </w:r>
    </w:p>
    <w:p w:rsidR="00946DF4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Audacity</w:t>
      </w:r>
      <w:proofErr w:type="spellEnd"/>
      <w:r w:rsidRPr="006D6E43">
        <w:rPr>
          <w:rFonts w:cs="Times New Roman"/>
        </w:rPr>
        <w:t xml:space="preserve"> alkalmazás alapvető használata hangok</w:t>
      </w:r>
      <w:r w:rsidR="005E376B" w:rsidRPr="006D6E43">
        <w:rPr>
          <w:rFonts w:cs="Times New Roman"/>
        </w:rPr>
        <w:t>, zenék</w:t>
      </w:r>
      <w:r w:rsidRPr="006D6E43">
        <w:rPr>
          <w:rFonts w:cs="Times New Roman"/>
        </w:rPr>
        <w:t xml:space="preserve"> szerkesztésére.</w:t>
      </w:r>
    </w:p>
    <w:p w:rsidR="00946DF4" w:rsidRPr="006D6E43" w:rsidRDefault="001F545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Canvas</w:t>
      </w:r>
      <w:proofErr w:type="spellEnd"/>
      <w:r w:rsidRPr="006D6E43">
        <w:rPr>
          <w:rFonts w:cs="Times New Roman"/>
        </w:rPr>
        <w:t xml:space="preserve"> alapú HTML5 játék fejlesztése.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3F6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CSS3 haladó formázás</w:t>
      </w:r>
      <w:r w:rsidR="00B64FCB" w:rsidRPr="006D6E43">
        <w:rPr>
          <w:rFonts w:cs="Times New Roman"/>
          <w:b/>
          <w:i/>
        </w:rPr>
        <w:tab/>
      </w:r>
      <w:r w:rsidR="006A0366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célja, hogy a tanuló </w:t>
      </w:r>
      <w:r w:rsidR="002F741E" w:rsidRPr="006D6E43">
        <w:rPr>
          <w:rFonts w:cs="Times New Roman"/>
        </w:rPr>
        <w:t>haladó szinten tudjon CSS3 stíluslapokat fejleszteni</w:t>
      </w:r>
      <w:r w:rsidRPr="006D6E43">
        <w:rPr>
          <w:rFonts w:cs="Times New Roman"/>
        </w:rPr>
        <w:t xml:space="preserve">, </w:t>
      </w:r>
      <w:r w:rsidR="002F741E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 </w:t>
      </w: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weboldalak készítésének technikáit, médiaelemek formázásának lehetőségeit.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</w:t>
      </w:r>
      <w:r w:rsidR="002F741E" w:rsidRPr="006D6E43">
        <w:rPr>
          <w:rFonts w:cs="Times New Roman"/>
        </w:rPr>
        <w:t>selemek öröklésének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Szelektorok </w:t>
      </w:r>
      <w:r w:rsidR="002F741E" w:rsidRPr="006D6E43">
        <w:rPr>
          <w:rFonts w:cs="Times New Roman"/>
        </w:rPr>
        <w:t>alkalmazása</w:t>
      </w:r>
      <w:r w:rsidRPr="006D6E43">
        <w:rPr>
          <w:rFonts w:cs="Times New Roman"/>
        </w:rPr>
        <w:t xml:space="preserve"> (univerzális, típu</w:t>
      </w:r>
      <w:r w:rsidR="002F741E" w:rsidRPr="006D6E43">
        <w:rPr>
          <w:rFonts w:cs="Times New Roman"/>
        </w:rPr>
        <w:t xml:space="preserve">s, ID, </w:t>
      </w:r>
      <w:proofErr w:type="spellStart"/>
      <w:r w:rsidR="002F741E" w:rsidRPr="006D6E43">
        <w:rPr>
          <w:rFonts w:cs="Times New Roman"/>
        </w:rPr>
        <w:t>class</w:t>
      </w:r>
      <w:proofErr w:type="spellEnd"/>
      <w:r w:rsidR="002F741E" w:rsidRPr="006D6E43">
        <w:rPr>
          <w:rFonts w:cs="Times New Roman"/>
        </w:rPr>
        <w:t>)</w:t>
      </w:r>
      <w:r w:rsidRPr="006D6E43">
        <w:rPr>
          <w:rFonts w:cs="Times New Roman"/>
        </w:rPr>
        <w:t>, speciális kiválasztási technikák</w:t>
      </w:r>
      <w:r w:rsidR="002F741E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. 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Stílusok készítése tulajdonságok specifikálásával (</w:t>
      </w:r>
      <w:proofErr w:type="spellStart"/>
      <w:r w:rsidRPr="006D6E43">
        <w:rPr>
          <w:rFonts w:cs="Times New Roman"/>
        </w:rPr>
        <w:t>Color</w:t>
      </w:r>
      <w:proofErr w:type="spellEnd"/>
      <w:r w:rsidRPr="006D6E43">
        <w:rPr>
          <w:rFonts w:cs="Times New Roman"/>
        </w:rPr>
        <w:t xml:space="preserve"> jellemző és értékei: RGB, RGBA, HSL, HSLA)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Mértékegységek </w:t>
      </w:r>
      <w:r w:rsidR="002F741E" w:rsidRPr="006D6E43">
        <w:rPr>
          <w:rFonts w:cs="Times New Roman"/>
        </w:rPr>
        <w:t>kiválasztása (</w:t>
      </w:r>
      <w:r w:rsidRPr="006D6E43">
        <w:rPr>
          <w:rFonts w:cs="Times New Roman"/>
        </w:rPr>
        <w:t>százalékok és hosszméretek</w:t>
      </w:r>
      <w:r w:rsidR="002F741E" w:rsidRPr="006D6E43">
        <w:rPr>
          <w:rFonts w:cs="Times New Roman"/>
        </w:rPr>
        <w:t>)</w:t>
      </w:r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megjelenés stílusai: keretek, szegélyek (</w:t>
      </w:r>
      <w:proofErr w:type="spellStart"/>
      <w:r w:rsidRPr="006D6E43">
        <w:rPr>
          <w:rFonts w:cs="Times New Roman"/>
        </w:rPr>
        <w:t>border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images</w:t>
      </w:r>
      <w:proofErr w:type="spellEnd"/>
      <w:r w:rsidRPr="006D6E43">
        <w:rPr>
          <w:rFonts w:cs="Times New Roman"/>
        </w:rPr>
        <w:t>), hátterek, átlátszóság, láthatóság, kurzor, stb.)</w:t>
      </w:r>
      <w:r w:rsidR="00252EF1"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Elrendezési technikák: Fix, fluid, hibrid, </w:t>
      </w: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(adaptív) módszerek</w:t>
      </w:r>
      <w:r w:rsidR="00252EF1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 xml:space="preserve">. A „mobil </w:t>
      </w:r>
      <w:proofErr w:type="spellStart"/>
      <w:r w:rsidRPr="006D6E43">
        <w:rPr>
          <w:rFonts w:cs="Times New Roman"/>
        </w:rPr>
        <w:t>first</w:t>
      </w:r>
      <w:proofErr w:type="spellEnd"/>
      <w:r w:rsidRPr="006D6E43">
        <w:rPr>
          <w:rFonts w:cs="Times New Roman"/>
        </w:rPr>
        <w:t xml:space="preserve">” </w:t>
      </w:r>
      <w:r w:rsidR="00252EF1" w:rsidRPr="006D6E43">
        <w:rPr>
          <w:rFonts w:cs="Times New Roman"/>
        </w:rPr>
        <w:t>technika használata</w:t>
      </w:r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Box</w:t>
      </w:r>
      <w:proofErr w:type="spellEnd"/>
      <w:r w:rsidRPr="006D6E43">
        <w:rPr>
          <w:rFonts w:cs="Times New Roman"/>
        </w:rPr>
        <w:t xml:space="preserve"> </w:t>
      </w:r>
      <w:proofErr w:type="spellStart"/>
      <w:r w:rsidRPr="006D6E43">
        <w:rPr>
          <w:rFonts w:cs="Times New Roman"/>
        </w:rPr>
        <w:t>model</w:t>
      </w:r>
      <w:proofErr w:type="spellEnd"/>
      <w:r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Többoszlopos elrendezések készítésének módszerei.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Flow jellemző beállítása.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Elemek megjelenítése: </w:t>
      </w:r>
      <w:proofErr w:type="spellStart"/>
      <w:r w:rsidRPr="006D6E43">
        <w:rPr>
          <w:rFonts w:cs="Times New Roman"/>
        </w:rPr>
        <w:t>block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inline</w:t>
      </w:r>
      <w:proofErr w:type="spellEnd"/>
      <w:r w:rsidR="00252EF1"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inline-block</w:t>
      </w:r>
      <w:proofErr w:type="spellEnd"/>
      <w:r w:rsidR="00252EF1" w:rsidRPr="006D6E43">
        <w:rPr>
          <w:rFonts w:cs="Times New Roman"/>
        </w:rPr>
        <w:t xml:space="preserve">, </w:t>
      </w:r>
      <w:proofErr w:type="spellStart"/>
      <w:r w:rsidR="00252EF1" w:rsidRPr="006D6E43">
        <w:rPr>
          <w:rFonts w:cs="Times New Roman"/>
        </w:rPr>
        <w:t>list-item</w:t>
      </w:r>
      <w:proofErr w:type="spellEnd"/>
      <w:r w:rsidR="00252EF1" w:rsidRPr="006D6E43">
        <w:rPr>
          <w:rFonts w:cs="Times New Roman"/>
        </w:rPr>
        <w:t xml:space="preserve">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lastRenderedPageBreak/>
        <w:t xml:space="preserve">Elemek pozicionálása: statikus, relatív, abszolút, fix, </w:t>
      </w:r>
      <w:proofErr w:type="spellStart"/>
      <w:r w:rsidRPr="006D6E43">
        <w:rPr>
          <w:rFonts w:cs="Times New Roman"/>
        </w:rPr>
        <w:t>z-index</w:t>
      </w:r>
      <w:proofErr w:type="spellEnd"/>
      <w:r w:rsidRPr="006D6E43">
        <w:rPr>
          <w:rFonts w:cs="Times New Roman"/>
        </w:rPr>
        <w:t xml:space="preserve">, legördülő menük készítése, vertikális igazítás, </w:t>
      </w:r>
      <w:proofErr w:type="spellStart"/>
      <w:r w:rsidRPr="006D6E43">
        <w:rPr>
          <w:rFonts w:cs="Times New Roman"/>
        </w:rPr>
        <w:t>overflow</w:t>
      </w:r>
      <w:proofErr w:type="spellEnd"/>
      <w:r w:rsidRPr="006D6E43">
        <w:rPr>
          <w:rFonts w:cs="Times New Roman"/>
        </w:rPr>
        <w:t>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Kara</w:t>
      </w:r>
      <w:r w:rsidR="00252EF1" w:rsidRPr="006D6E43">
        <w:rPr>
          <w:rFonts w:cs="Times New Roman"/>
        </w:rPr>
        <w:t>kter-, szöveg- és listastílusok készítése.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2D transzformációk: </w:t>
      </w:r>
      <w:proofErr w:type="spellStart"/>
      <w:proofErr w:type="gramStart"/>
      <w:r w:rsidRPr="006D6E43">
        <w:rPr>
          <w:rFonts w:cs="Times New Roman"/>
        </w:rPr>
        <w:t>translate</w:t>
      </w:r>
      <w:proofErr w:type="spellEnd"/>
      <w:r w:rsidRPr="006D6E43">
        <w:rPr>
          <w:rFonts w:cs="Times New Roman"/>
        </w:rPr>
        <w:t>(</w:t>
      </w:r>
      <w:proofErr w:type="gramEnd"/>
      <w:r w:rsidRPr="006D6E43">
        <w:rPr>
          <w:rFonts w:cs="Times New Roman"/>
        </w:rPr>
        <w:t xml:space="preserve">), </w:t>
      </w:r>
      <w:proofErr w:type="spellStart"/>
      <w:r w:rsidRPr="006D6E43">
        <w:rPr>
          <w:rFonts w:cs="Times New Roman"/>
        </w:rPr>
        <w:t>rotate</w:t>
      </w:r>
      <w:proofErr w:type="spellEnd"/>
      <w:r w:rsidRPr="006D6E43">
        <w:rPr>
          <w:rFonts w:cs="Times New Roman"/>
        </w:rPr>
        <w:t xml:space="preserve">(), </w:t>
      </w:r>
      <w:proofErr w:type="spellStart"/>
      <w:r w:rsidRPr="006D6E43">
        <w:rPr>
          <w:rFonts w:cs="Times New Roman"/>
        </w:rPr>
        <w:t>scal</w:t>
      </w:r>
      <w:r w:rsidR="00252EF1" w:rsidRPr="006D6E43">
        <w:rPr>
          <w:rFonts w:cs="Times New Roman"/>
        </w:rPr>
        <w:t>e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skewX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skewY</w:t>
      </w:r>
      <w:proofErr w:type="spellEnd"/>
      <w:r w:rsidR="00252EF1" w:rsidRPr="006D6E43">
        <w:rPr>
          <w:rFonts w:cs="Times New Roman"/>
        </w:rPr>
        <w:t xml:space="preserve">(), </w:t>
      </w:r>
      <w:proofErr w:type="spellStart"/>
      <w:r w:rsidR="00252EF1" w:rsidRPr="006D6E43">
        <w:rPr>
          <w:rFonts w:cs="Times New Roman"/>
        </w:rPr>
        <w:t>matrix</w:t>
      </w:r>
      <w:proofErr w:type="spellEnd"/>
      <w:r w:rsidR="00252EF1" w:rsidRPr="006D6E43">
        <w:rPr>
          <w:rFonts w:cs="Times New Roman"/>
        </w:rPr>
        <w:t>()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3D transzformációk: perspektíva, </w:t>
      </w:r>
      <w:proofErr w:type="gramStart"/>
      <w:r w:rsidRPr="006D6E43">
        <w:rPr>
          <w:rFonts w:cs="Times New Roman"/>
        </w:rPr>
        <w:t>translate3d(</w:t>
      </w:r>
      <w:proofErr w:type="gramEnd"/>
      <w:r w:rsidRPr="006D6E43">
        <w:rPr>
          <w:rFonts w:cs="Times New Roman"/>
        </w:rPr>
        <w:t xml:space="preserve">), rotate3d(), </w:t>
      </w:r>
      <w:proofErr w:type="spellStart"/>
      <w:r w:rsidRPr="006D6E43">
        <w:rPr>
          <w:rFonts w:cs="Times New Roman"/>
        </w:rPr>
        <w:t>transform-style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backface-visibility</w:t>
      </w:r>
      <w:proofErr w:type="spellEnd"/>
      <w:r w:rsidR="00252EF1" w:rsidRPr="006D6E43">
        <w:rPr>
          <w:rFonts w:cs="Times New Roman"/>
        </w:rPr>
        <w:t xml:space="preserve"> használata.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Áttűnések és animációk alkalmazása.</w:t>
      </w:r>
    </w:p>
    <w:p w:rsidR="007048D9" w:rsidRPr="006D6E43" w:rsidRDefault="007048D9" w:rsidP="007048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CSS3 stílusok tesztelésének technikái.</w:t>
      </w:r>
    </w:p>
    <w:p w:rsidR="00B64FCB" w:rsidRPr="006D6E43" w:rsidRDefault="007048D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Reszponzív</w:t>
      </w:r>
      <w:proofErr w:type="spellEnd"/>
      <w:r w:rsidRPr="006D6E43">
        <w:rPr>
          <w:rFonts w:cs="Times New Roman"/>
        </w:rPr>
        <w:t xml:space="preserve"> tervezés: Opera Mobile Emulátor használata, nézetek dinamikus méretezése, </w:t>
      </w:r>
      <w:proofErr w:type="spellStart"/>
      <w:r w:rsidRPr="006D6E43">
        <w:rPr>
          <w:rFonts w:cs="Times New Roman"/>
        </w:rPr>
        <w:t>eszközspecifikus</w:t>
      </w:r>
      <w:proofErr w:type="spellEnd"/>
      <w:r w:rsidRPr="006D6E43">
        <w:rPr>
          <w:rFonts w:cs="Times New Roman"/>
        </w:rPr>
        <w:t xml:space="preserve"> információk lekérdezése,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D820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Python programozási nyelv</w:t>
      </w:r>
      <w:r w:rsidR="00B64FCB" w:rsidRPr="006D6E43">
        <w:rPr>
          <w:rFonts w:cs="Times New Roman"/>
          <w:b/>
          <w:i/>
        </w:rPr>
        <w:tab/>
      </w:r>
      <w:r w:rsidR="006A0366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témakör oktatásának a célja, hogy a tanulókat</w:t>
      </w:r>
      <w:r w:rsidR="00252EF1" w:rsidRPr="006D6E43">
        <w:rPr>
          <w:rFonts w:cs="Times New Roman"/>
        </w:rPr>
        <w:t xml:space="preserve"> tudják alkalmazni</w:t>
      </w:r>
      <w:r w:rsidRPr="006D6E43">
        <w:rPr>
          <w:rFonts w:cs="Times New Roman"/>
        </w:rPr>
        <w:t xml:space="preserve"> a Python programozási nyelv</w:t>
      </w:r>
      <w:r w:rsidR="00252EF1" w:rsidRPr="006D6E43">
        <w:rPr>
          <w:rFonts w:cs="Times New Roman"/>
        </w:rPr>
        <w:t>et egyszerű feladatok megoldására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környezet (IDE) kiválasztása, beállítása, felépítése, alapvető használata.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programozási nyelv egyszerű adattípusai</w:t>
      </w:r>
      <w:r w:rsidR="00252EF1" w:rsidRPr="006D6E43">
        <w:rPr>
          <w:rFonts w:cs="Times New Roman"/>
        </w:rPr>
        <w:t>nak</w:t>
      </w:r>
      <w:r w:rsidRPr="006D6E43">
        <w:rPr>
          <w:rFonts w:cs="Times New Roman"/>
        </w:rPr>
        <w:t xml:space="preserve"> (egészek, va</w:t>
      </w:r>
      <w:r w:rsidR="00252EF1" w:rsidRPr="006D6E43">
        <w:rPr>
          <w:rFonts w:cs="Times New Roman"/>
        </w:rPr>
        <w:t>lósak, logikai, karakterláncok)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Változó deklarálása, kifejezések készítése.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Operátorok </w:t>
      </w:r>
      <w:r w:rsidR="00252EF1" w:rsidRPr="006D6E43">
        <w:rPr>
          <w:rFonts w:cs="Times New Roman"/>
        </w:rPr>
        <w:t>alkalmazása</w:t>
      </w:r>
      <w:r w:rsidRPr="006D6E43">
        <w:rPr>
          <w:rFonts w:cs="Times New Roman"/>
        </w:rPr>
        <w:t>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Vezérlési szerkezetek használata.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Gyűjteményes adattípusok: Sorozatok, listák, halmazok, szótárak</w:t>
      </w:r>
      <w:r w:rsidR="00252EF1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Gyűjtemények bejárása és másolása.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6D6E43">
        <w:rPr>
          <w:rFonts w:cs="Times New Roman"/>
        </w:rPr>
        <w:t>Kivételkezelési</w:t>
      </w:r>
      <w:proofErr w:type="spellEnd"/>
      <w:r w:rsidRPr="006D6E43">
        <w:rPr>
          <w:rFonts w:cs="Times New Roman"/>
        </w:rPr>
        <w:t xml:space="preserve"> technikák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Függvény</w:t>
      </w:r>
      <w:r w:rsidR="00252EF1" w:rsidRPr="006D6E43">
        <w:rPr>
          <w:rFonts w:cs="Times New Roman"/>
        </w:rPr>
        <w:t xml:space="preserve">ek definiálása és alkalmazása. </w:t>
      </w:r>
      <w:proofErr w:type="spellStart"/>
      <w:r w:rsidR="00252EF1" w:rsidRPr="006D6E43">
        <w:rPr>
          <w:rFonts w:cs="Times New Roman"/>
        </w:rPr>
        <w:t>L</w:t>
      </w:r>
      <w:r w:rsidRPr="006D6E43">
        <w:rPr>
          <w:rFonts w:cs="Times New Roman"/>
        </w:rPr>
        <w:t>ambdafüggvények</w:t>
      </w:r>
      <w:proofErr w:type="spellEnd"/>
      <w:r w:rsidR="00252EF1" w:rsidRPr="006D6E43">
        <w:rPr>
          <w:rFonts w:cs="Times New Roman"/>
        </w:rPr>
        <w:t xml:space="preserve"> használata</w:t>
      </w:r>
      <w:r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Modulok és csomagok</w:t>
      </w:r>
      <w:r w:rsidR="00252EF1" w:rsidRPr="006D6E43">
        <w:rPr>
          <w:rFonts w:cs="Times New Roman"/>
        </w:rPr>
        <w:t xml:space="preserve"> telepítése, alkalmazása.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A Python fontosabb alapkönyvtárainak alkalmazása.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OOP programozási technika alkalmazása egyszerű feladatok megoldására</w:t>
      </w:r>
      <w:r w:rsidR="00FF41A7" w:rsidRPr="006D6E43">
        <w:rPr>
          <w:rFonts w:cs="Times New Roman"/>
        </w:rPr>
        <w:t>.</w:t>
      </w:r>
    </w:p>
    <w:p w:rsidR="00FF41A7" w:rsidRPr="006D6E43" w:rsidRDefault="00252EF1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Saját osztályok készítése, felhasználása</w:t>
      </w:r>
      <w:r w:rsidR="00FF41A7" w:rsidRPr="006D6E43">
        <w:rPr>
          <w:rFonts w:cs="Times New Roman"/>
        </w:rPr>
        <w:t>.</w:t>
      </w:r>
    </w:p>
    <w:p w:rsidR="00FF41A7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Szövegfájlok kezelése.</w:t>
      </w:r>
    </w:p>
    <w:p w:rsidR="00B64FCB" w:rsidRPr="006D6E43" w:rsidRDefault="00FF41A7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XML-fájlok írása és feldolgozása.</w:t>
      </w:r>
    </w:p>
    <w:p w:rsidR="00FC1213" w:rsidRPr="006D6E43" w:rsidRDefault="00FC1213" w:rsidP="00FF4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Egy elterjedt verziókezelő rendszer (pl.: SVN) alkalmazása.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76290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6E43">
        <w:rPr>
          <w:rFonts w:cs="Times New Roman"/>
          <w:b/>
          <w:i/>
        </w:rPr>
        <w:t>Kép-</w:t>
      </w:r>
      <w:r w:rsidR="0063458F" w:rsidRPr="006D6E43">
        <w:rPr>
          <w:rFonts w:cs="Times New Roman"/>
          <w:b/>
          <w:i/>
        </w:rPr>
        <w:t xml:space="preserve"> és </w:t>
      </w:r>
      <w:proofErr w:type="spellStart"/>
      <w:r w:rsidR="0063458F" w:rsidRPr="006D6E43">
        <w:rPr>
          <w:rFonts w:cs="Times New Roman"/>
          <w:b/>
          <w:i/>
        </w:rPr>
        <w:t>videófeldolgozás</w:t>
      </w:r>
      <w:proofErr w:type="spellEnd"/>
      <w:r w:rsidR="00B64FCB" w:rsidRPr="006D6E43">
        <w:rPr>
          <w:rFonts w:cs="Times New Roman"/>
          <w:b/>
          <w:i/>
        </w:rPr>
        <w:tab/>
      </w:r>
      <w:r w:rsidR="003F6F31" w:rsidRPr="006D6E43">
        <w:rPr>
          <w:rFonts w:cs="Times New Roman"/>
          <w:b/>
          <w:i/>
        </w:rPr>
        <w:t>48</w:t>
      </w:r>
      <w:r w:rsidR="00B64FCB" w:rsidRPr="006D6E43">
        <w:rPr>
          <w:rFonts w:cs="Times New Roman"/>
          <w:b/>
          <w:i/>
        </w:rPr>
        <w:t xml:space="preserve"> óra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témakör oktatásának a célja, hogy a tanuló </w:t>
      </w:r>
      <w:r w:rsidR="0076290C" w:rsidRPr="006D6E43">
        <w:rPr>
          <w:rFonts w:cs="Times New Roman"/>
        </w:rPr>
        <w:t>tudja alkalmazni</w:t>
      </w:r>
      <w:r w:rsidRPr="006D6E43">
        <w:rPr>
          <w:rFonts w:cs="Times New Roman"/>
        </w:rPr>
        <w:t xml:space="preserve"> az </w:t>
      </w:r>
      <w:proofErr w:type="spellStart"/>
      <w:r w:rsidRPr="006D6E43">
        <w:rPr>
          <w:rFonts w:cs="Times New Roman"/>
        </w:rPr>
        <w:t>OpenCV</w:t>
      </w:r>
      <w:proofErr w:type="spellEnd"/>
      <w:r w:rsidRPr="006D6E43">
        <w:rPr>
          <w:rFonts w:cs="Times New Roman"/>
        </w:rPr>
        <w:t xml:space="preserve"> könyvtár</w:t>
      </w:r>
      <w:r w:rsidR="0076290C" w:rsidRPr="006D6E43">
        <w:rPr>
          <w:rFonts w:cs="Times New Roman"/>
        </w:rPr>
        <w:t xml:space="preserve">at </w:t>
      </w:r>
      <w:r w:rsidRPr="006D6E43">
        <w:rPr>
          <w:rFonts w:cs="Times New Roman"/>
        </w:rPr>
        <w:t>képek, videók és hangok feldolgozására, elemzésére Python programozási nyelven.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A Computer </w:t>
      </w:r>
      <w:proofErr w:type="spellStart"/>
      <w:r w:rsidRPr="006D6E43">
        <w:rPr>
          <w:rFonts w:cs="Times New Roman"/>
        </w:rPr>
        <w:t>Vision</w:t>
      </w:r>
      <w:proofErr w:type="spellEnd"/>
      <w:r w:rsidR="0076290C" w:rsidRPr="006D6E43">
        <w:rPr>
          <w:rFonts w:cs="Times New Roman"/>
        </w:rPr>
        <w:t xml:space="preserve"> </w:t>
      </w:r>
      <w:r w:rsidRPr="006D6E43">
        <w:rPr>
          <w:rFonts w:cs="Times New Roman"/>
        </w:rPr>
        <w:t>művelet</w:t>
      </w:r>
      <w:r w:rsidR="0076290C" w:rsidRPr="006D6E43">
        <w:rPr>
          <w:rFonts w:cs="Times New Roman"/>
        </w:rPr>
        <w:t>ei: felismerés, tartalom alapú k</w:t>
      </w:r>
      <w:r w:rsidRPr="006D6E43">
        <w:rPr>
          <w:rFonts w:cs="Times New Roman"/>
        </w:rPr>
        <w:t>épvisszafejtés, helyzetbecslés, mozgáselemzés, arcfelismerés, 3D rekonstrukció, kép restauráció.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Fejlesztői eszközök (függőségek) telepítése és konfigurálása.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Képek és videók kezelése: beolvasás, konvertálás, kamerakép digitalizálása, megjelenítés.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Képfeldolgozó eljárások</w:t>
      </w:r>
      <w:r w:rsidR="0076290C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 xml:space="preserve">: Gauss szűrő, átfordítás, átméretezés, </w:t>
      </w:r>
      <w:proofErr w:type="spellStart"/>
      <w:r w:rsidRPr="006D6E43">
        <w:rPr>
          <w:rFonts w:cs="Times New Roman"/>
        </w:rPr>
        <w:t>threshold</w:t>
      </w:r>
      <w:proofErr w:type="spellEnd"/>
      <w:r w:rsidRPr="006D6E43">
        <w:rPr>
          <w:rFonts w:cs="Times New Roman"/>
        </w:rPr>
        <w:t>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Szétválasztási (szegmentációs) műveletek: </w:t>
      </w:r>
      <w:proofErr w:type="spellStart"/>
      <w:r w:rsidRPr="006D6E43">
        <w:rPr>
          <w:rFonts w:cs="Times New Roman"/>
        </w:rPr>
        <w:t>Erode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színszegmentáció</w:t>
      </w:r>
      <w:proofErr w:type="spellEnd"/>
      <w:r w:rsidRPr="006D6E43">
        <w:rPr>
          <w:rFonts w:cs="Times New Roman"/>
        </w:rPr>
        <w:t>, HSV szegmentáció.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 xml:space="preserve">Detektálási műveletek: </w:t>
      </w:r>
      <w:proofErr w:type="spellStart"/>
      <w:r w:rsidRPr="006D6E43">
        <w:rPr>
          <w:rFonts w:cs="Times New Roman"/>
        </w:rPr>
        <w:t>Éldetektálás</w:t>
      </w:r>
      <w:proofErr w:type="spellEnd"/>
      <w:r w:rsidRPr="006D6E43">
        <w:rPr>
          <w:rFonts w:cs="Times New Roman"/>
        </w:rPr>
        <w:t xml:space="preserve">, </w:t>
      </w:r>
      <w:proofErr w:type="spellStart"/>
      <w:r w:rsidRPr="006D6E43">
        <w:rPr>
          <w:rFonts w:cs="Times New Roman"/>
        </w:rPr>
        <w:t>sobel</w:t>
      </w:r>
      <w:proofErr w:type="spellEnd"/>
      <w:r w:rsidRPr="006D6E43">
        <w:rPr>
          <w:rFonts w:cs="Times New Roman"/>
        </w:rPr>
        <w:t xml:space="preserve"> operátor, sarokdetektálás, foltdetektálás, </w:t>
      </w:r>
      <w:proofErr w:type="spellStart"/>
      <w:r w:rsidRPr="006D6E43">
        <w:rPr>
          <w:rFonts w:cs="Times New Roman"/>
        </w:rPr>
        <w:t>Hough</w:t>
      </w:r>
      <w:proofErr w:type="spellEnd"/>
      <w:r w:rsidRPr="006D6E43">
        <w:rPr>
          <w:rFonts w:cs="Times New Roman"/>
        </w:rPr>
        <w:t xml:space="preserve"> transzformáció, SIFT, SURF, tesztesetek és következtetések.</w:t>
      </w:r>
    </w:p>
    <w:p w:rsidR="0063458F" w:rsidRPr="006D6E43" w:rsidRDefault="0063458F" w:rsidP="0063458F">
      <w:pPr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Hangok elemzése, hanghatások alkalmazása.</w:t>
      </w:r>
    </w:p>
    <w:p w:rsidR="00B64FCB" w:rsidRPr="006D6E43" w:rsidRDefault="0063458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D6E43">
        <w:rPr>
          <w:rFonts w:cs="Times New Roman"/>
        </w:rPr>
        <w:t>Haj- és arcdetektálási módszerek, technikák</w:t>
      </w:r>
      <w:r w:rsidR="00B92425" w:rsidRPr="006D6E43">
        <w:rPr>
          <w:rFonts w:cs="Times New Roman"/>
        </w:rPr>
        <w:t xml:space="preserve"> alkalmazása</w:t>
      </w:r>
      <w:r w:rsidRPr="006D6E43">
        <w:rPr>
          <w:rFonts w:cs="Times New Roman"/>
        </w:rPr>
        <w:t>.</w:t>
      </w: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lastRenderedPageBreak/>
        <w:t>A képzés javasolt helyszíne (ajánlás)</w:t>
      </w:r>
    </w:p>
    <w:p w:rsidR="00B64FCB" w:rsidRPr="006D6E43" w:rsidRDefault="006A0366" w:rsidP="00B64FCB">
      <w:pPr>
        <w:spacing w:after="0"/>
        <w:ind w:left="426"/>
        <w:rPr>
          <w:rFonts w:cs="Times New Roman"/>
          <w:i/>
        </w:rPr>
      </w:pPr>
      <w:r w:rsidRPr="006D6E43">
        <w:rPr>
          <w:rFonts w:cs="Times New Roman"/>
          <w:i/>
        </w:rPr>
        <w:t>Számítógép terem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sajátos módszerek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46642" w:rsidRPr="006D6E43" w:rsidTr="00F4664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elsajátítása során alkalmazható tanulói tevékenységformák (ajánlás)</w:t>
      </w:r>
    </w:p>
    <w:p w:rsidR="00F46642" w:rsidRPr="006D6E43" w:rsidRDefault="00F4664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46642" w:rsidRPr="006D6E43" w:rsidTr="00F4664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46642" w:rsidRPr="006D6E43" w:rsidTr="00F4664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46642" w:rsidRPr="006D6E43" w:rsidRDefault="00F46642" w:rsidP="00F4664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D6E4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6D6E43" w:rsidRDefault="00B64FCB" w:rsidP="00B64FCB">
      <w:pPr>
        <w:spacing w:after="0"/>
        <w:ind w:left="426"/>
        <w:rPr>
          <w:rFonts w:cs="Times New Roman"/>
        </w:rPr>
      </w:pPr>
    </w:p>
    <w:p w:rsidR="00B64FCB" w:rsidRPr="006D6E4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6E43">
        <w:rPr>
          <w:rFonts w:cs="Times New Roman"/>
          <w:b/>
        </w:rPr>
        <w:t>A tantárgy értékelésének módja</w:t>
      </w:r>
    </w:p>
    <w:p w:rsidR="00B64FCB" w:rsidRPr="006D6E43" w:rsidRDefault="00B64FCB" w:rsidP="00B64FCB">
      <w:pPr>
        <w:spacing w:after="0"/>
        <w:ind w:left="426"/>
        <w:rPr>
          <w:rFonts w:cs="Times New Roman"/>
        </w:rPr>
      </w:pPr>
      <w:r w:rsidRPr="006D6E43">
        <w:rPr>
          <w:rFonts w:cs="Times New Roman"/>
        </w:rPr>
        <w:t>A nemzeti köznevelésről szóló 2011. évi CXC. törvény. 54. § (2) a) pontja szerinti értékeléssel.</w:t>
      </w:r>
    </w:p>
    <w:p w:rsidR="00B64FCB" w:rsidRPr="006D6E43" w:rsidRDefault="00B64FCB" w:rsidP="00B64FCB">
      <w:pPr>
        <w:spacing w:after="0"/>
        <w:rPr>
          <w:rFonts w:cs="Times New Roman"/>
        </w:rPr>
      </w:pPr>
    </w:p>
    <w:sectPr w:rsidR="00B64FCB" w:rsidRPr="006D6E4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D47" w:rsidRDefault="00A41D47" w:rsidP="00B945BE">
      <w:pPr>
        <w:spacing w:after="0"/>
      </w:pPr>
      <w:r>
        <w:separator/>
      </w:r>
    </w:p>
  </w:endnote>
  <w:endnote w:type="continuationSeparator" w:id="0">
    <w:p w:rsidR="00A41D47" w:rsidRDefault="00A41D4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39D" w:rsidRPr="00B862AB" w:rsidRDefault="0052239D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DC115B">
      <w:rPr>
        <w:noProof/>
        <w:sz w:val="20"/>
      </w:rPr>
      <w:t>18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D47" w:rsidRDefault="00A41D47" w:rsidP="00B945BE">
      <w:pPr>
        <w:spacing w:after="0"/>
      </w:pPr>
      <w:r>
        <w:separator/>
      </w:r>
    </w:p>
  </w:footnote>
  <w:footnote w:type="continuationSeparator" w:id="0">
    <w:p w:rsidR="00A41D47" w:rsidRDefault="00A41D4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512"/>
    <w:rsid w:val="000111B7"/>
    <w:rsid w:val="00026917"/>
    <w:rsid w:val="000772D7"/>
    <w:rsid w:val="00097BE3"/>
    <w:rsid w:val="000A21B7"/>
    <w:rsid w:val="000B5E9D"/>
    <w:rsid w:val="000C3C7D"/>
    <w:rsid w:val="000D2FF3"/>
    <w:rsid w:val="000F44A2"/>
    <w:rsid w:val="00104377"/>
    <w:rsid w:val="00120432"/>
    <w:rsid w:val="00134CCE"/>
    <w:rsid w:val="00150532"/>
    <w:rsid w:val="001A7777"/>
    <w:rsid w:val="001B61A0"/>
    <w:rsid w:val="001C40D8"/>
    <w:rsid w:val="001D4512"/>
    <w:rsid w:val="001F08AF"/>
    <w:rsid w:val="001F5451"/>
    <w:rsid w:val="00216033"/>
    <w:rsid w:val="00236D60"/>
    <w:rsid w:val="00252EF1"/>
    <w:rsid w:val="0025489A"/>
    <w:rsid w:val="0026001F"/>
    <w:rsid w:val="00266A2C"/>
    <w:rsid w:val="00271E52"/>
    <w:rsid w:val="00283B5D"/>
    <w:rsid w:val="002B24B4"/>
    <w:rsid w:val="002D029F"/>
    <w:rsid w:val="002F741E"/>
    <w:rsid w:val="003115B8"/>
    <w:rsid w:val="00320239"/>
    <w:rsid w:val="00326656"/>
    <w:rsid w:val="0032773C"/>
    <w:rsid w:val="003325F4"/>
    <w:rsid w:val="003331A4"/>
    <w:rsid w:val="0033549C"/>
    <w:rsid w:val="00344C57"/>
    <w:rsid w:val="003468AB"/>
    <w:rsid w:val="003769C3"/>
    <w:rsid w:val="00381B6C"/>
    <w:rsid w:val="00390F08"/>
    <w:rsid w:val="00391719"/>
    <w:rsid w:val="003A7273"/>
    <w:rsid w:val="003F5029"/>
    <w:rsid w:val="003F6F31"/>
    <w:rsid w:val="00406893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704BD"/>
    <w:rsid w:val="00487DC1"/>
    <w:rsid w:val="0049127E"/>
    <w:rsid w:val="0049243B"/>
    <w:rsid w:val="004C69F5"/>
    <w:rsid w:val="004E32A8"/>
    <w:rsid w:val="004F6765"/>
    <w:rsid w:val="0052239D"/>
    <w:rsid w:val="00523AD2"/>
    <w:rsid w:val="00527E62"/>
    <w:rsid w:val="005359FD"/>
    <w:rsid w:val="005649E6"/>
    <w:rsid w:val="00565574"/>
    <w:rsid w:val="0056667C"/>
    <w:rsid w:val="005677DC"/>
    <w:rsid w:val="005762DF"/>
    <w:rsid w:val="00590C36"/>
    <w:rsid w:val="005A4ECD"/>
    <w:rsid w:val="005A5B52"/>
    <w:rsid w:val="005E376B"/>
    <w:rsid w:val="00602463"/>
    <w:rsid w:val="00621E24"/>
    <w:rsid w:val="0063458F"/>
    <w:rsid w:val="00645B4F"/>
    <w:rsid w:val="0065053C"/>
    <w:rsid w:val="00660E9A"/>
    <w:rsid w:val="0068046E"/>
    <w:rsid w:val="00687C0B"/>
    <w:rsid w:val="00694CC9"/>
    <w:rsid w:val="00696ED9"/>
    <w:rsid w:val="006A0366"/>
    <w:rsid w:val="006C6180"/>
    <w:rsid w:val="006C6AA7"/>
    <w:rsid w:val="006D4D34"/>
    <w:rsid w:val="006D5486"/>
    <w:rsid w:val="006D6E43"/>
    <w:rsid w:val="006F0F87"/>
    <w:rsid w:val="007048D9"/>
    <w:rsid w:val="0070491C"/>
    <w:rsid w:val="00704A02"/>
    <w:rsid w:val="00710068"/>
    <w:rsid w:val="00711835"/>
    <w:rsid w:val="007302C2"/>
    <w:rsid w:val="007308AA"/>
    <w:rsid w:val="00734012"/>
    <w:rsid w:val="0076290C"/>
    <w:rsid w:val="0076772B"/>
    <w:rsid w:val="00775D18"/>
    <w:rsid w:val="007761DE"/>
    <w:rsid w:val="007C0570"/>
    <w:rsid w:val="007C6A07"/>
    <w:rsid w:val="007E482A"/>
    <w:rsid w:val="007F460E"/>
    <w:rsid w:val="007F5D8F"/>
    <w:rsid w:val="00807FA9"/>
    <w:rsid w:val="00811551"/>
    <w:rsid w:val="008158B6"/>
    <w:rsid w:val="00824812"/>
    <w:rsid w:val="008419D5"/>
    <w:rsid w:val="00855A91"/>
    <w:rsid w:val="0086643B"/>
    <w:rsid w:val="00874C37"/>
    <w:rsid w:val="00876453"/>
    <w:rsid w:val="00896CC4"/>
    <w:rsid w:val="008A17AB"/>
    <w:rsid w:val="008B01A2"/>
    <w:rsid w:val="008E2C5C"/>
    <w:rsid w:val="008F00BF"/>
    <w:rsid w:val="008F1A3A"/>
    <w:rsid w:val="008F3F30"/>
    <w:rsid w:val="008F6849"/>
    <w:rsid w:val="00900590"/>
    <w:rsid w:val="009112E2"/>
    <w:rsid w:val="00946DF4"/>
    <w:rsid w:val="00961330"/>
    <w:rsid w:val="0096446F"/>
    <w:rsid w:val="00967AD3"/>
    <w:rsid w:val="009732CA"/>
    <w:rsid w:val="00982078"/>
    <w:rsid w:val="009B6E6E"/>
    <w:rsid w:val="009C28EA"/>
    <w:rsid w:val="009C4A30"/>
    <w:rsid w:val="009D54D0"/>
    <w:rsid w:val="009F0543"/>
    <w:rsid w:val="00A048A4"/>
    <w:rsid w:val="00A05350"/>
    <w:rsid w:val="00A21FC8"/>
    <w:rsid w:val="00A24DEC"/>
    <w:rsid w:val="00A33F4F"/>
    <w:rsid w:val="00A41D47"/>
    <w:rsid w:val="00A609CA"/>
    <w:rsid w:val="00A80941"/>
    <w:rsid w:val="00AB789B"/>
    <w:rsid w:val="00AB7BE0"/>
    <w:rsid w:val="00AC3FF5"/>
    <w:rsid w:val="00AE3054"/>
    <w:rsid w:val="00AE472C"/>
    <w:rsid w:val="00B00C68"/>
    <w:rsid w:val="00B00D83"/>
    <w:rsid w:val="00B64FCB"/>
    <w:rsid w:val="00B71104"/>
    <w:rsid w:val="00B74BD3"/>
    <w:rsid w:val="00B75532"/>
    <w:rsid w:val="00B862AB"/>
    <w:rsid w:val="00B92425"/>
    <w:rsid w:val="00B945BE"/>
    <w:rsid w:val="00BC2914"/>
    <w:rsid w:val="00C124C0"/>
    <w:rsid w:val="00C2288F"/>
    <w:rsid w:val="00C32F40"/>
    <w:rsid w:val="00C37A93"/>
    <w:rsid w:val="00C572DE"/>
    <w:rsid w:val="00C57760"/>
    <w:rsid w:val="00C623B1"/>
    <w:rsid w:val="00C64856"/>
    <w:rsid w:val="00C86B7B"/>
    <w:rsid w:val="00C8784A"/>
    <w:rsid w:val="00C87BCA"/>
    <w:rsid w:val="00C87C27"/>
    <w:rsid w:val="00CA4500"/>
    <w:rsid w:val="00CB484D"/>
    <w:rsid w:val="00CC73F3"/>
    <w:rsid w:val="00CD37F8"/>
    <w:rsid w:val="00CE44D1"/>
    <w:rsid w:val="00CF79D1"/>
    <w:rsid w:val="00D07BA8"/>
    <w:rsid w:val="00D278D7"/>
    <w:rsid w:val="00D400D8"/>
    <w:rsid w:val="00D40D5D"/>
    <w:rsid w:val="00D42E6A"/>
    <w:rsid w:val="00D47F69"/>
    <w:rsid w:val="00D52227"/>
    <w:rsid w:val="00D52C63"/>
    <w:rsid w:val="00D55892"/>
    <w:rsid w:val="00D820C2"/>
    <w:rsid w:val="00D93B4D"/>
    <w:rsid w:val="00DA3990"/>
    <w:rsid w:val="00DB5ED8"/>
    <w:rsid w:val="00DC115B"/>
    <w:rsid w:val="00DC2F4E"/>
    <w:rsid w:val="00DC677F"/>
    <w:rsid w:val="00DD3562"/>
    <w:rsid w:val="00DD731A"/>
    <w:rsid w:val="00DF4723"/>
    <w:rsid w:val="00E1046E"/>
    <w:rsid w:val="00E20149"/>
    <w:rsid w:val="00E24BA2"/>
    <w:rsid w:val="00E3598E"/>
    <w:rsid w:val="00E431FD"/>
    <w:rsid w:val="00E57804"/>
    <w:rsid w:val="00E57E1C"/>
    <w:rsid w:val="00E70B92"/>
    <w:rsid w:val="00E96240"/>
    <w:rsid w:val="00EA05C2"/>
    <w:rsid w:val="00EA067A"/>
    <w:rsid w:val="00EB5605"/>
    <w:rsid w:val="00ED48AC"/>
    <w:rsid w:val="00EE13A2"/>
    <w:rsid w:val="00EE34E5"/>
    <w:rsid w:val="00EE359D"/>
    <w:rsid w:val="00F0277F"/>
    <w:rsid w:val="00F12721"/>
    <w:rsid w:val="00F13E86"/>
    <w:rsid w:val="00F24097"/>
    <w:rsid w:val="00F41AF1"/>
    <w:rsid w:val="00F46642"/>
    <w:rsid w:val="00F74AB6"/>
    <w:rsid w:val="00F8503A"/>
    <w:rsid w:val="00F914BA"/>
    <w:rsid w:val="00FB18B9"/>
    <w:rsid w:val="00FB273F"/>
    <w:rsid w:val="00FC1213"/>
    <w:rsid w:val="00FD2804"/>
    <w:rsid w:val="00FD34F6"/>
    <w:rsid w:val="00FF2FA4"/>
    <w:rsid w:val="00FF41A7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A0A9BB-3227-412C-B343-B80575B7A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ac889f9-2291-4c7b-835b-69bb285baf9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C65D65-2379-4265-B77B-32FBC72FD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fejlesztő_v1.dotx</Template>
  <TotalTime>2</TotalTime>
  <Pages>18</Pages>
  <Words>3632</Words>
  <Characters>25067</Characters>
  <Application>Microsoft Office Word</Application>
  <DocSecurity>0</DocSecurity>
  <Lines>208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28642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Körtvélyesi Anikó</cp:lastModifiedBy>
  <cp:revision>3</cp:revision>
  <dcterms:created xsi:type="dcterms:W3CDTF">2016-06-06T10:30:00Z</dcterms:created>
  <dcterms:modified xsi:type="dcterms:W3CDTF">2016-06-29T11:43:00Z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