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3E92" w:rsidRPr="00846678" w:rsidRDefault="005F3E92" w:rsidP="000B5E9D">
      <w:pPr>
        <w:spacing w:after="0"/>
        <w:rPr>
          <w:rFonts w:cs="Times New Roman"/>
        </w:rPr>
      </w:pPr>
    </w:p>
    <w:p w:rsidR="00D55892" w:rsidRPr="00846678" w:rsidRDefault="00D55892" w:rsidP="000B5E9D">
      <w:pPr>
        <w:spacing w:after="0"/>
        <w:rPr>
          <w:rFonts w:cs="Times New Roman"/>
        </w:rPr>
      </w:pPr>
    </w:p>
    <w:p w:rsidR="001A7777" w:rsidRPr="00846678" w:rsidRDefault="001A7777" w:rsidP="001A7777">
      <w:pPr>
        <w:jc w:val="center"/>
        <w:rPr>
          <w:rFonts w:cs="Times New Roman"/>
          <w:b/>
          <w:caps/>
          <w:spacing w:val="60"/>
          <w:sz w:val="32"/>
        </w:rPr>
      </w:pPr>
      <w:r w:rsidRPr="00846678">
        <w:rPr>
          <w:rFonts w:cs="Times New Roman"/>
          <w:b/>
          <w:caps/>
          <w:spacing w:val="60"/>
          <w:sz w:val="32"/>
        </w:rPr>
        <w:t>Szakképzési kerettanterv</w:t>
      </w:r>
    </w:p>
    <w:p w:rsidR="001A7777" w:rsidRPr="00846678" w:rsidRDefault="001A7777" w:rsidP="001A7777">
      <w:pPr>
        <w:jc w:val="center"/>
        <w:rPr>
          <w:rFonts w:cs="Times New Roman"/>
          <w:b/>
          <w:sz w:val="32"/>
        </w:rPr>
      </w:pPr>
      <w:r w:rsidRPr="00846678">
        <w:rPr>
          <w:rFonts w:cs="Times New Roman"/>
          <w:b/>
          <w:sz w:val="32"/>
        </w:rPr>
        <w:t>a(z)</w:t>
      </w:r>
    </w:p>
    <w:p w:rsidR="001A7777" w:rsidRPr="00846678" w:rsidRDefault="00A70184" w:rsidP="001A7777">
      <w:pPr>
        <w:jc w:val="center"/>
        <w:rPr>
          <w:rFonts w:cs="Times New Roman"/>
          <w:b/>
          <w:sz w:val="32"/>
        </w:rPr>
      </w:pPr>
      <w:r w:rsidRPr="00846678">
        <w:rPr>
          <w:rFonts w:cs="Times New Roman"/>
          <w:b/>
          <w:sz w:val="32"/>
        </w:rPr>
        <w:t xml:space="preserve">55 </w:t>
      </w:r>
      <w:r w:rsidR="005F3E92" w:rsidRPr="00846678">
        <w:rPr>
          <w:rFonts w:cs="Times New Roman"/>
          <w:b/>
          <w:sz w:val="32"/>
        </w:rPr>
        <w:t>481 02</w:t>
      </w:r>
    </w:p>
    <w:p w:rsidR="001A7777" w:rsidRPr="00846678" w:rsidRDefault="005F3E92" w:rsidP="001A7777">
      <w:pPr>
        <w:jc w:val="center"/>
        <w:rPr>
          <w:rFonts w:cs="Times New Roman"/>
          <w:b/>
          <w:caps/>
          <w:sz w:val="32"/>
        </w:rPr>
      </w:pPr>
      <w:r w:rsidRPr="00846678">
        <w:rPr>
          <w:rFonts w:cs="Times New Roman"/>
          <w:b/>
          <w:caps/>
          <w:sz w:val="32"/>
        </w:rPr>
        <w:t>Információrendszer-szervező</w:t>
      </w:r>
    </w:p>
    <w:p w:rsidR="000B5E9D" w:rsidRPr="00846678" w:rsidRDefault="001A7777" w:rsidP="001A7777">
      <w:pPr>
        <w:jc w:val="center"/>
        <w:rPr>
          <w:rFonts w:cs="Times New Roman"/>
          <w:b/>
          <w:caps/>
          <w:sz w:val="32"/>
        </w:rPr>
      </w:pPr>
      <w:r w:rsidRPr="00846678">
        <w:rPr>
          <w:rFonts w:cs="Times New Roman"/>
          <w:b/>
          <w:caps/>
          <w:sz w:val="32"/>
        </w:rPr>
        <w:t>szakképesítés</w:t>
      </w:r>
      <w:r w:rsidR="009C4A30" w:rsidRPr="00846678">
        <w:rPr>
          <w:rFonts w:cs="Times New Roman"/>
          <w:b/>
          <w:caps/>
          <w:sz w:val="32"/>
        </w:rPr>
        <w:t>-ráépülés</w:t>
      </w:r>
      <w:r w:rsidRPr="00846678">
        <w:rPr>
          <w:rFonts w:cs="Times New Roman"/>
          <w:b/>
          <w:caps/>
          <w:sz w:val="32"/>
        </w:rPr>
        <w:t>hez</w:t>
      </w:r>
    </w:p>
    <w:p w:rsidR="000B5E9D" w:rsidRPr="00846678" w:rsidRDefault="000B5E9D" w:rsidP="000B5E9D">
      <w:pPr>
        <w:spacing w:after="0"/>
        <w:rPr>
          <w:rFonts w:cs="Times New Roman"/>
        </w:rPr>
      </w:pPr>
    </w:p>
    <w:p w:rsidR="00F24097" w:rsidRPr="00846678" w:rsidRDefault="00F24097" w:rsidP="00F24097">
      <w:p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I. A szakképzés jogi háttere</w:t>
      </w:r>
    </w:p>
    <w:p w:rsidR="00F24097" w:rsidRPr="00846678" w:rsidRDefault="00F24097" w:rsidP="00F24097">
      <w:pPr>
        <w:spacing w:after="0"/>
        <w:rPr>
          <w:rFonts w:cs="Times New Roman"/>
        </w:rPr>
      </w:pPr>
      <w:r w:rsidRPr="00846678">
        <w:rPr>
          <w:rFonts w:cs="Times New Roman"/>
        </w:rPr>
        <w:t>A szakképzési kerettanterv</w:t>
      </w:r>
    </w:p>
    <w:p w:rsidR="00F24097" w:rsidRPr="00846678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846678">
        <w:rPr>
          <w:rFonts w:cs="Times New Roman"/>
        </w:rPr>
        <w:t>a nemzeti köznevelésről szóló 2011. évi CXC. törvény,</w:t>
      </w:r>
    </w:p>
    <w:p w:rsidR="00F24097" w:rsidRPr="00846678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846678">
        <w:rPr>
          <w:rFonts w:cs="Times New Roman"/>
        </w:rPr>
        <w:t>a szakképzésről szóló 2011. évi CLXXXVII. törvény,</w:t>
      </w:r>
    </w:p>
    <w:p w:rsidR="00F24097" w:rsidRPr="00846678" w:rsidRDefault="00F24097" w:rsidP="00F24097">
      <w:pPr>
        <w:spacing w:after="0"/>
        <w:rPr>
          <w:rFonts w:cs="Times New Roman"/>
        </w:rPr>
      </w:pPr>
    </w:p>
    <w:p w:rsidR="00F24097" w:rsidRPr="00846678" w:rsidRDefault="00F24097" w:rsidP="00F24097">
      <w:pPr>
        <w:spacing w:after="0"/>
        <w:rPr>
          <w:rFonts w:cs="Times New Roman"/>
        </w:rPr>
      </w:pPr>
      <w:r w:rsidRPr="00846678">
        <w:rPr>
          <w:rFonts w:cs="Times New Roman"/>
        </w:rPr>
        <w:t>valamint</w:t>
      </w:r>
    </w:p>
    <w:p w:rsidR="00F24097" w:rsidRPr="00846678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846678">
        <w:rPr>
          <w:rFonts w:cs="Times New Roman"/>
        </w:rPr>
        <w:t>az Országos Képzési Jegyzékről és az Országos Képzési Jegyzék módosításának eljárásrendjéről szóló 150/2012. (VII. 6.) Kormányrendelet,</w:t>
      </w:r>
    </w:p>
    <w:p w:rsidR="00F24097" w:rsidRPr="00846678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846678">
        <w:rPr>
          <w:rFonts w:cs="Times New Roman"/>
        </w:rPr>
        <w:t>az állam által elismert szakképesítések szakmai követelménymoduljairól szóló 217/2012. (VIII. 9.) Kormányrendelet,</w:t>
      </w:r>
    </w:p>
    <w:p w:rsidR="00F24097" w:rsidRPr="00846678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846678">
        <w:rPr>
          <w:rFonts w:cs="Times New Roman"/>
        </w:rPr>
        <w:t xml:space="preserve">a(z) </w:t>
      </w:r>
      <w:r w:rsidR="006B49BF" w:rsidRPr="00846678">
        <w:rPr>
          <w:rFonts w:cs="Times New Roman"/>
        </w:rPr>
        <w:t>55</w:t>
      </w:r>
      <w:r w:rsidR="00A70184" w:rsidRPr="00846678">
        <w:rPr>
          <w:rFonts w:cs="Times New Roman"/>
        </w:rPr>
        <w:t xml:space="preserve"> </w:t>
      </w:r>
      <w:r w:rsidR="006B49BF" w:rsidRPr="00846678">
        <w:rPr>
          <w:rFonts w:cs="Times New Roman"/>
        </w:rPr>
        <w:t>481</w:t>
      </w:r>
      <w:r w:rsidR="00F14541" w:rsidRPr="00846678">
        <w:rPr>
          <w:rFonts w:cs="Times New Roman"/>
        </w:rPr>
        <w:t xml:space="preserve"> </w:t>
      </w:r>
      <w:r w:rsidR="006B49BF" w:rsidRPr="00846678">
        <w:rPr>
          <w:rFonts w:cs="Times New Roman"/>
        </w:rPr>
        <w:t>02</w:t>
      </w:r>
      <w:r w:rsidRPr="00846678">
        <w:rPr>
          <w:rFonts w:cs="Times New Roman"/>
        </w:rPr>
        <w:t xml:space="preserve">. számú, </w:t>
      </w:r>
      <w:r w:rsidR="006B49BF" w:rsidRPr="00846678">
        <w:rPr>
          <w:rFonts w:cs="Times New Roman"/>
        </w:rPr>
        <w:t>Információrendszer-szervező</w:t>
      </w:r>
      <w:r w:rsidRPr="00846678">
        <w:rPr>
          <w:rFonts w:cs="Times New Roman"/>
        </w:rPr>
        <w:t xml:space="preserve"> megnevezésű szakképesítés szakmai és vizsgakövetelményeit tartalmazó ../201.. (…. ...) … rendelet </w:t>
      </w:r>
    </w:p>
    <w:p w:rsidR="00F24097" w:rsidRPr="00846678" w:rsidRDefault="00F24097" w:rsidP="00F24097">
      <w:pPr>
        <w:spacing w:after="0"/>
        <w:rPr>
          <w:rFonts w:cs="Times New Roman"/>
        </w:rPr>
      </w:pPr>
      <w:r w:rsidRPr="00846678">
        <w:rPr>
          <w:rFonts w:cs="Times New Roman"/>
        </w:rPr>
        <w:t>alapján készült.</w:t>
      </w:r>
    </w:p>
    <w:p w:rsidR="001A7777" w:rsidRPr="00846678" w:rsidRDefault="001A7777" w:rsidP="000B5E9D">
      <w:pPr>
        <w:spacing w:after="0"/>
        <w:rPr>
          <w:rFonts w:cs="Times New Roman"/>
        </w:rPr>
      </w:pPr>
    </w:p>
    <w:p w:rsidR="00E96240" w:rsidRPr="00846678" w:rsidRDefault="00E96240" w:rsidP="000B5E9D">
      <w:pPr>
        <w:spacing w:after="0"/>
        <w:rPr>
          <w:rFonts w:cs="Times New Roman"/>
        </w:rPr>
      </w:pPr>
    </w:p>
    <w:p w:rsidR="00C64856" w:rsidRPr="00846678" w:rsidRDefault="00C64856" w:rsidP="00C64856">
      <w:p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II. A szakképesítés</w:t>
      </w:r>
      <w:r w:rsidR="009C4A30" w:rsidRPr="00846678">
        <w:rPr>
          <w:rFonts w:cs="Times New Roman"/>
          <w:b/>
        </w:rPr>
        <w:t>-ráépülés</w:t>
      </w:r>
      <w:r w:rsidRPr="00846678">
        <w:rPr>
          <w:rFonts w:cs="Times New Roman"/>
          <w:b/>
        </w:rPr>
        <w:t xml:space="preserve"> alapadatai</w:t>
      </w:r>
    </w:p>
    <w:p w:rsidR="00C64856" w:rsidRPr="00846678" w:rsidRDefault="00C64856" w:rsidP="00C64856">
      <w:pPr>
        <w:spacing w:after="0"/>
        <w:rPr>
          <w:rFonts w:cs="Times New Roman"/>
        </w:rPr>
      </w:pPr>
    </w:p>
    <w:p w:rsidR="00C64856" w:rsidRPr="00846678" w:rsidRDefault="00C64856" w:rsidP="00C64856">
      <w:pPr>
        <w:spacing w:after="0"/>
        <w:rPr>
          <w:rFonts w:cs="Times New Roman"/>
        </w:rPr>
      </w:pPr>
      <w:r w:rsidRPr="00846678">
        <w:rPr>
          <w:rFonts w:cs="Times New Roman"/>
        </w:rPr>
        <w:t>A szakképesítés</w:t>
      </w:r>
      <w:r w:rsidR="009C4A30" w:rsidRPr="00846678">
        <w:rPr>
          <w:rFonts w:cs="Times New Roman"/>
        </w:rPr>
        <w:t>-ráépülés</w:t>
      </w:r>
      <w:r w:rsidRPr="00846678">
        <w:rPr>
          <w:rFonts w:cs="Times New Roman"/>
        </w:rPr>
        <w:t xml:space="preserve"> azonosító száma: </w:t>
      </w:r>
      <w:r w:rsidR="00A70184" w:rsidRPr="00846678">
        <w:rPr>
          <w:rFonts w:cs="Times New Roman"/>
        </w:rPr>
        <w:t xml:space="preserve">55 </w:t>
      </w:r>
      <w:r w:rsidR="005F3E92" w:rsidRPr="00846678">
        <w:rPr>
          <w:rFonts w:cs="Times New Roman"/>
        </w:rPr>
        <w:t>481 02</w:t>
      </w:r>
    </w:p>
    <w:p w:rsidR="00C64856" w:rsidRPr="00846678" w:rsidRDefault="00C64856" w:rsidP="00C64856">
      <w:pPr>
        <w:spacing w:after="0"/>
        <w:rPr>
          <w:rFonts w:cs="Times New Roman"/>
        </w:rPr>
      </w:pPr>
      <w:r w:rsidRPr="00846678">
        <w:rPr>
          <w:rFonts w:cs="Times New Roman"/>
        </w:rPr>
        <w:t>Szakképesítés</w:t>
      </w:r>
      <w:r w:rsidR="009C4A30" w:rsidRPr="00846678">
        <w:rPr>
          <w:rFonts w:cs="Times New Roman"/>
        </w:rPr>
        <w:t>-ráépülés</w:t>
      </w:r>
      <w:r w:rsidRPr="00846678">
        <w:rPr>
          <w:rFonts w:cs="Times New Roman"/>
        </w:rPr>
        <w:t xml:space="preserve"> megnevezése: </w:t>
      </w:r>
      <w:r w:rsidR="005F3E92" w:rsidRPr="00846678">
        <w:rPr>
          <w:rFonts w:cs="Times New Roman"/>
        </w:rPr>
        <w:t xml:space="preserve">Információrendszer-szervező </w:t>
      </w:r>
    </w:p>
    <w:p w:rsidR="00C64856" w:rsidRPr="00846678" w:rsidRDefault="00C64856" w:rsidP="00C64856">
      <w:pPr>
        <w:spacing w:after="0"/>
        <w:rPr>
          <w:rFonts w:cs="Times New Roman"/>
        </w:rPr>
      </w:pPr>
      <w:r w:rsidRPr="00846678">
        <w:rPr>
          <w:rFonts w:cs="Times New Roman"/>
        </w:rPr>
        <w:t xml:space="preserve">A szakmacsoport száma és megnevezése: </w:t>
      </w:r>
      <w:r w:rsidR="009B7D43" w:rsidRPr="00846678">
        <w:rPr>
          <w:rFonts w:cs="Times New Roman"/>
        </w:rPr>
        <w:t>7</w:t>
      </w:r>
      <w:r w:rsidR="004F6765" w:rsidRPr="00846678">
        <w:rPr>
          <w:rFonts w:cs="Times New Roman"/>
        </w:rPr>
        <w:t>.</w:t>
      </w:r>
      <w:r w:rsidRPr="00846678">
        <w:rPr>
          <w:rFonts w:cs="Times New Roman"/>
        </w:rPr>
        <w:t xml:space="preserve">. </w:t>
      </w:r>
      <w:r w:rsidR="009B7D43" w:rsidRPr="00846678">
        <w:rPr>
          <w:rFonts w:cs="Times New Roman"/>
        </w:rPr>
        <w:t>Informatika</w:t>
      </w:r>
    </w:p>
    <w:p w:rsidR="00C64856" w:rsidRPr="00846678" w:rsidRDefault="00C64856" w:rsidP="00C64856">
      <w:pPr>
        <w:spacing w:after="0"/>
        <w:rPr>
          <w:rFonts w:cs="Times New Roman"/>
        </w:rPr>
      </w:pPr>
      <w:r w:rsidRPr="00846678">
        <w:rPr>
          <w:rFonts w:cs="Times New Roman"/>
        </w:rPr>
        <w:t xml:space="preserve">Ágazati besorolás száma és megnevezése: </w:t>
      </w:r>
      <w:r w:rsidR="000A20EF" w:rsidRPr="00846678">
        <w:rPr>
          <w:rFonts w:cs="Times New Roman"/>
        </w:rPr>
        <w:t>XIII.</w:t>
      </w:r>
      <w:r w:rsidRPr="00846678">
        <w:rPr>
          <w:rFonts w:cs="Times New Roman"/>
        </w:rPr>
        <w:t xml:space="preserve">. </w:t>
      </w:r>
      <w:r w:rsidR="000A20EF" w:rsidRPr="00846678">
        <w:rPr>
          <w:rFonts w:cs="Times New Roman"/>
        </w:rPr>
        <w:t>Informatika</w:t>
      </w:r>
    </w:p>
    <w:p w:rsidR="00C64856" w:rsidRPr="00846678" w:rsidRDefault="00C64856" w:rsidP="00C64856">
      <w:pPr>
        <w:spacing w:after="0"/>
        <w:rPr>
          <w:rFonts w:cs="Times New Roman"/>
        </w:rPr>
      </w:pPr>
      <w:r w:rsidRPr="00846678">
        <w:rPr>
          <w:rFonts w:cs="Times New Roman"/>
        </w:rPr>
        <w:t xml:space="preserve">Iskolai rendszerű szakképzésben a szakképzési évfolyamok száma: </w:t>
      </w:r>
      <w:r w:rsidR="009B7D43" w:rsidRPr="00846678">
        <w:rPr>
          <w:rFonts w:cs="Times New Roman"/>
        </w:rPr>
        <w:t>0,5</w:t>
      </w:r>
      <w:r w:rsidRPr="00846678">
        <w:rPr>
          <w:rFonts w:cs="Times New Roman"/>
        </w:rPr>
        <w:t xml:space="preserve"> év</w:t>
      </w:r>
    </w:p>
    <w:p w:rsidR="00C64856" w:rsidRPr="00846678" w:rsidRDefault="00C64856" w:rsidP="00C64856">
      <w:pPr>
        <w:spacing w:after="0"/>
        <w:rPr>
          <w:rFonts w:cs="Times New Roman"/>
        </w:rPr>
      </w:pPr>
      <w:r w:rsidRPr="00846678">
        <w:rPr>
          <w:rFonts w:cs="Times New Roman"/>
        </w:rPr>
        <w:t xml:space="preserve">Elméleti képzési idő aránya: </w:t>
      </w:r>
      <w:r w:rsidR="009B7D43" w:rsidRPr="00846678">
        <w:rPr>
          <w:rFonts w:cs="Times New Roman"/>
        </w:rPr>
        <w:t>40</w:t>
      </w:r>
      <w:r w:rsidRPr="00846678">
        <w:rPr>
          <w:rFonts w:cs="Times New Roman"/>
        </w:rPr>
        <w:t>%</w:t>
      </w:r>
    </w:p>
    <w:p w:rsidR="00C64856" w:rsidRPr="00846678" w:rsidRDefault="00C64856" w:rsidP="00C64856">
      <w:pPr>
        <w:spacing w:after="0"/>
        <w:rPr>
          <w:rFonts w:cs="Times New Roman"/>
        </w:rPr>
      </w:pPr>
      <w:r w:rsidRPr="00846678">
        <w:rPr>
          <w:rFonts w:cs="Times New Roman"/>
        </w:rPr>
        <w:t xml:space="preserve">Gyakorlati képzési idő aránya: </w:t>
      </w:r>
      <w:r w:rsidR="009B7D43" w:rsidRPr="00846678">
        <w:rPr>
          <w:rFonts w:cs="Times New Roman"/>
        </w:rPr>
        <w:t>60</w:t>
      </w:r>
      <w:r w:rsidRPr="00846678">
        <w:rPr>
          <w:rFonts w:cs="Times New Roman"/>
        </w:rPr>
        <w:t>%</w:t>
      </w:r>
    </w:p>
    <w:p w:rsidR="001A7777" w:rsidRPr="00846678" w:rsidRDefault="001A7777" w:rsidP="000B5E9D">
      <w:pPr>
        <w:spacing w:after="0"/>
        <w:rPr>
          <w:rFonts w:cs="Times New Roman"/>
        </w:rPr>
      </w:pPr>
    </w:p>
    <w:p w:rsidR="00E96240" w:rsidRPr="00846678" w:rsidRDefault="00E96240" w:rsidP="000B5E9D">
      <w:pPr>
        <w:spacing w:after="0"/>
        <w:rPr>
          <w:rFonts w:cs="Times New Roman"/>
        </w:rPr>
      </w:pPr>
    </w:p>
    <w:p w:rsidR="00E96240" w:rsidRPr="00846678" w:rsidRDefault="00E96240" w:rsidP="00E96240">
      <w:p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III. A szakképzésbe történő belépés feltételei</w:t>
      </w:r>
    </w:p>
    <w:p w:rsidR="00E96240" w:rsidRPr="00846678" w:rsidRDefault="00E96240" w:rsidP="00E96240">
      <w:pPr>
        <w:spacing w:after="0"/>
        <w:rPr>
          <w:rFonts w:cs="Times New Roman"/>
        </w:rPr>
      </w:pPr>
    </w:p>
    <w:p w:rsidR="00E96240" w:rsidRPr="00846678" w:rsidRDefault="00E96240" w:rsidP="00E96240">
      <w:pPr>
        <w:spacing w:after="0"/>
        <w:rPr>
          <w:rFonts w:cs="Times New Roman"/>
        </w:rPr>
      </w:pPr>
      <w:r w:rsidRPr="00846678">
        <w:rPr>
          <w:rFonts w:cs="Times New Roman"/>
        </w:rPr>
        <w:t xml:space="preserve">Iskolai előképzettség: </w:t>
      </w:r>
      <w:r w:rsidR="005F3E92" w:rsidRPr="00846678">
        <w:rPr>
          <w:rFonts w:cs="Times New Roman"/>
        </w:rPr>
        <w:t>érettségi végzettség</w:t>
      </w:r>
    </w:p>
    <w:p w:rsidR="00DC677F" w:rsidRPr="00846678" w:rsidRDefault="00DC677F" w:rsidP="00E96240">
      <w:pPr>
        <w:spacing w:after="0"/>
        <w:rPr>
          <w:rFonts w:cs="Times New Roman"/>
        </w:rPr>
      </w:pPr>
      <w:r w:rsidRPr="00846678">
        <w:rPr>
          <w:rFonts w:cs="Times New Roman"/>
        </w:rPr>
        <w:tab/>
        <w:t xml:space="preserve">vagy iskolai </w:t>
      </w:r>
      <w:r w:rsidR="009C4A30" w:rsidRPr="00846678">
        <w:rPr>
          <w:rFonts w:cs="Times New Roman"/>
        </w:rPr>
        <w:t>előkép</w:t>
      </w:r>
      <w:r w:rsidRPr="00846678">
        <w:rPr>
          <w:rFonts w:cs="Times New Roman"/>
        </w:rPr>
        <w:t xml:space="preserve">zettség hiányában: </w:t>
      </w:r>
      <w:r w:rsidR="00BE0B68" w:rsidRPr="00846678">
        <w:rPr>
          <w:rFonts w:cs="Times New Roman"/>
        </w:rPr>
        <w:t>—</w:t>
      </w:r>
    </w:p>
    <w:p w:rsidR="00E96240" w:rsidRPr="00846678" w:rsidRDefault="00E96240" w:rsidP="00E96240">
      <w:pPr>
        <w:spacing w:after="0"/>
        <w:rPr>
          <w:rFonts w:cs="Times New Roman"/>
        </w:rPr>
      </w:pPr>
      <w:r w:rsidRPr="00846678">
        <w:rPr>
          <w:rFonts w:cs="Times New Roman"/>
        </w:rPr>
        <w:t xml:space="preserve">Bemeneti kompetenciák: </w:t>
      </w:r>
      <w:r w:rsidR="00A70184" w:rsidRPr="00846678">
        <w:rPr>
          <w:rFonts w:cs="Times New Roman"/>
        </w:rPr>
        <w:t>—</w:t>
      </w:r>
    </w:p>
    <w:p w:rsidR="00E96240" w:rsidRPr="00846678" w:rsidRDefault="00E96240" w:rsidP="00E96240">
      <w:pPr>
        <w:spacing w:after="0"/>
        <w:rPr>
          <w:rFonts w:cs="Times New Roman"/>
        </w:rPr>
      </w:pPr>
      <w:r w:rsidRPr="00846678">
        <w:rPr>
          <w:rFonts w:cs="Times New Roman"/>
        </w:rPr>
        <w:t xml:space="preserve">Szakmai előképzettség: </w:t>
      </w:r>
      <w:r w:rsidR="005F3E92" w:rsidRPr="00846678">
        <w:rPr>
          <w:rFonts w:cs="Times New Roman"/>
        </w:rPr>
        <w:t>54</w:t>
      </w:r>
      <w:r w:rsidR="00A70184" w:rsidRPr="00846678">
        <w:rPr>
          <w:rFonts w:cs="Times New Roman"/>
        </w:rPr>
        <w:t xml:space="preserve"> </w:t>
      </w:r>
      <w:r w:rsidR="005F3E92" w:rsidRPr="00846678">
        <w:rPr>
          <w:rFonts w:cs="Times New Roman"/>
        </w:rPr>
        <w:t>48</w:t>
      </w:r>
      <w:r w:rsidR="00507C8D" w:rsidRPr="00846678">
        <w:rPr>
          <w:rFonts w:cs="Times New Roman"/>
        </w:rPr>
        <w:t>1</w:t>
      </w:r>
      <w:r w:rsidR="00A70184" w:rsidRPr="00846678">
        <w:rPr>
          <w:rFonts w:cs="Times New Roman"/>
        </w:rPr>
        <w:t xml:space="preserve"> </w:t>
      </w:r>
      <w:r w:rsidR="00507C8D" w:rsidRPr="00846678">
        <w:rPr>
          <w:rFonts w:cs="Times New Roman"/>
        </w:rPr>
        <w:t xml:space="preserve">02 Gazdasági informatikus; </w:t>
      </w:r>
      <w:r w:rsidR="00A70184" w:rsidRPr="00846678">
        <w:rPr>
          <w:rFonts w:cs="Times New Roman"/>
        </w:rPr>
        <w:t xml:space="preserve">54 </w:t>
      </w:r>
      <w:r w:rsidR="00BE0B68" w:rsidRPr="00846678">
        <w:rPr>
          <w:rFonts w:cs="Times New Roman"/>
        </w:rPr>
        <w:t xml:space="preserve">213 05 </w:t>
      </w:r>
      <w:r w:rsidR="009B7D43" w:rsidRPr="00846678">
        <w:rPr>
          <w:rFonts w:cs="Times New Roman"/>
        </w:rPr>
        <w:t>Szoftverfejl</w:t>
      </w:r>
      <w:r w:rsidR="00D91907" w:rsidRPr="00846678">
        <w:rPr>
          <w:rFonts w:cs="Times New Roman"/>
        </w:rPr>
        <w:t>e</w:t>
      </w:r>
      <w:r w:rsidR="009B7D43" w:rsidRPr="00846678">
        <w:rPr>
          <w:rFonts w:cs="Times New Roman"/>
        </w:rPr>
        <w:t>sztő</w:t>
      </w:r>
    </w:p>
    <w:p w:rsidR="00E96240" w:rsidRPr="00846678" w:rsidRDefault="00E96240" w:rsidP="00E96240">
      <w:pPr>
        <w:spacing w:after="0"/>
        <w:rPr>
          <w:rFonts w:cs="Times New Roman"/>
        </w:rPr>
      </w:pPr>
      <w:r w:rsidRPr="00846678">
        <w:rPr>
          <w:rFonts w:cs="Times New Roman"/>
        </w:rPr>
        <w:t xml:space="preserve">Előírt gyakorlat: </w:t>
      </w:r>
      <w:r w:rsidR="000772D7" w:rsidRPr="00846678">
        <w:rPr>
          <w:rFonts w:cs="Times New Roman"/>
        </w:rPr>
        <w:t>—</w:t>
      </w:r>
    </w:p>
    <w:p w:rsidR="00E96240" w:rsidRPr="00846678" w:rsidRDefault="00E96240" w:rsidP="00E96240">
      <w:pPr>
        <w:spacing w:after="0"/>
        <w:rPr>
          <w:rFonts w:cs="Times New Roman"/>
        </w:rPr>
      </w:pPr>
      <w:r w:rsidRPr="00846678">
        <w:rPr>
          <w:rFonts w:cs="Times New Roman"/>
        </w:rPr>
        <w:t xml:space="preserve">Egészségügyi alkalmassági követelmények: </w:t>
      </w:r>
      <w:r w:rsidR="00BE0B68" w:rsidRPr="00846678">
        <w:rPr>
          <w:rFonts w:cs="Times New Roman"/>
        </w:rPr>
        <w:t>—</w:t>
      </w:r>
    </w:p>
    <w:p w:rsidR="00E96240" w:rsidRPr="00846678" w:rsidRDefault="00E96240" w:rsidP="00E96240">
      <w:pPr>
        <w:spacing w:after="0"/>
        <w:rPr>
          <w:rFonts w:cs="Times New Roman"/>
        </w:rPr>
      </w:pPr>
      <w:r w:rsidRPr="00846678">
        <w:rPr>
          <w:rFonts w:cs="Times New Roman"/>
        </w:rPr>
        <w:t xml:space="preserve">Pályaalkalmassági követelmények: </w:t>
      </w:r>
      <w:r w:rsidR="00BE0B68" w:rsidRPr="00846678">
        <w:rPr>
          <w:rFonts w:cs="Times New Roman"/>
        </w:rPr>
        <w:t>—</w:t>
      </w:r>
    </w:p>
    <w:p w:rsidR="00E96240" w:rsidRPr="00846678" w:rsidRDefault="00E96240" w:rsidP="00E96240">
      <w:pPr>
        <w:spacing w:after="0"/>
        <w:rPr>
          <w:rFonts w:cs="Times New Roman"/>
        </w:rPr>
      </w:pPr>
    </w:p>
    <w:p w:rsidR="00D55892" w:rsidRPr="00846678" w:rsidRDefault="00D55892">
      <w:pPr>
        <w:spacing w:after="200" w:line="276" w:lineRule="auto"/>
        <w:jc w:val="left"/>
        <w:rPr>
          <w:rFonts w:cs="Times New Roman"/>
        </w:rPr>
      </w:pPr>
      <w:r w:rsidRPr="00846678">
        <w:rPr>
          <w:rFonts w:cs="Times New Roman"/>
        </w:rPr>
        <w:br w:type="page"/>
      </w:r>
    </w:p>
    <w:p w:rsidR="00E96240" w:rsidRPr="00846678" w:rsidRDefault="00E96240" w:rsidP="00E96240">
      <w:p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lastRenderedPageBreak/>
        <w:t>IV. A szakképzés szervezésének feltételei</w:t>
      </w:r>
    </w:p>
    <w:p w:rsidR="00E96240" w:rsidRPr="00846678" w:rsidRDefault="00E96240" w:rsidP="00E96240">
      <w:pPr>
        <w:spacing w:after="0"/>
        <w:rPr>
          <w:rFonts w:cs="Times New Roman"/>
        </w:rPr>
      </w:pPr>
    </w:p>
    <w:p w:rsidR="00E96240" w:rsidRPr="00846678" w:rsidRDefault="00E96240" w:rsidP="00E96240">
      <w:p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Személyi feltételek</w:t>
      </w:r>
    </w:p>
    <w:p w:rsidR="00E96240" w:rsidRPr="00846678" w:rsidRDefault="00E96240" w:rsidP="00E96240">
      <w:pPr>
        <w:spacing w:after="0"/>
        <w:rPr>
          <w:rFonts w:cs="Times New Roman"/>
        </w:rPr>
      </w:pPr>
      <w:r w:rsidRPr="00846678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846678" w:rsidRDefault="00E96240" w:rsidP="00E96240">
      <w:pPr>
        <w:spacing w:after="0"/>
        <w:rPr>
          <w:rFonts w:cs="Times New Roman"/>
        </w:rPr>
      </w:pPr>
      <w:r w:rsidRPr="00846678">
        <w:rPr>
          <w:rFonts w:cs="Times New Roman"/>
        </w:rPr>
        <w:t>Ezen túl az alábbi tantárgyak oktatására az alábbi végzettséggel rendelkező szakember alkalmazható:</w:t>
      </w:r>
    </w:p>
    <w:p w:rsidR="001A7777" w:rsidRPr="00846678" w:rsidRDefault="001A7777" w:rsidP="000B5E9D">
      <w:pPr>
        <w:spacing w:after="0"/>
        <w:rPr>
          <w:rFonts w:cs="Times New Roman"/>
        </w:rPr>
      </w:pPr>
    </w:p>
    <w:p w:rsidR="00E57804" w:rsidRPr="00846678" w:rsidRDefault="00E57804" w:rsidP="00E57804">
      <w:pPr>
        <w:spacing w:after="0"/>
        <w:jc w:val="center"/>
        <w:rPr>
          <w:rFonts w:cs="Times New Roman"/>
        </w:rPr>
      </w:pPr>
    </w:p>
    <w:tbl>
      <w:tblPr>
        <w:tblW w:w="7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910797" w:rsidRPr="00846678" w:rsidTr="00910797">
        <w:trPr>
          <w:trHeight w:val="300"/>
          <w:jc w:val="center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Tantárgy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Szakképesítés/Szakképzettség</w:t>
            </w:r>
          </w:p>
        </w:tc>
      </w:tr>
      <w:tr w:rsidR="00910797" w:rsidRPr="00846678" w:rsidTr="00910797">
        <w:trPr>
          <w:trHeight w:val="3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</w:tr>
    </w:tbl>
    <w:p w:rsidR="0041674C" w:rsidRPr="00846678" w:rsidRDefault="0041674C" w:rsidP="000B5E9D">
      <w:pPr>
        <w:spacing w:after="0"/>
        <w:rPr>
          <w:rFonts w:cs="Times New Roman"/>
        </w:rPr>
      </w:pPr>
    </w:p>
    <w:p w:rsidR="00696ED9" w:rsidRPr="00846678" w:rsidRDefault="00696ED9" w:rsidP="00696ED9">
      <w:p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Tárgyi feltételek</w:t>
      </w:r>
    </w:p>
    <w:p w:rsidR="00696ED9" w:rsidRPr="00846678" w:rsidRDefault="00696ED9" w:rsidP="00696ED9">
      <w:pPr>
        <w:spacing w:after="0"/>
        <w:rPr>
          <w:rFonts w:cs="Times New Roman"/>
        </w:rPr>
      </w:pPr>
      <w:r w:rsidRPr="00846678">
        <w:rPr>
          <w:rFonts w:cs="Times New Roman"/>
        </w:rPr>
        <w:t>A szakmai képzés lebonyolításához szükséges eszközök és felszerelések felsorolását a szakképesítés szakmai és vizsgakövetelménye (szvk) tartalmazza, melynek további részletei az alábbiak: Nincs.</w:t>
      </w:r>
    </w:p>
    <w:p w:rsidR="00696ED9" w:rsidRPr="00846678" w:rsidRDefault="00696ED9" w:rsidP="00696ED9">
      <w:pPr>
        <w:spacing w:after="0"/>
        <w:rPr>
          <w:rFonts w:cs="Times New Roman"/>
        </w:rPr>
      </w:pPr>
    </w:p>
    <w:p w:rsidR="0041674C" w:rsidRPr="00846678" w:rsidRDefault="00696ED9" w:rsidP="00696ED9">
      <w:pPr>
        <w:spacing w:after="0"/>
        <w:rPr>
          <w:rFonts w:cs="Times New Roman"/>
        </w:rPr>
      </w:pPr>
      <w:r w:rsidRPr="00846678">
        <w:rPr>
          <w:rFonts w:cs="Times New Roman"/>
        </w:rPr>
        <w:t>Ajánlás a szakmai képzés lebonyolításához szükséges további eszközökre és felszerelésekre: Nincs.</w:t>
      </w:r>
    </w:p>
    <w:p w:rsidR="004F6765" w:rsidRPr="00846678" w:rsidRDefault="004F6765" w:rsidP="000B5E9D">
      <w:pPr>
        <w:spacing w:after="0"/>
        <w:rPr>
          <w:rFonts w:cs="Times New Roman"/>
        </w:rPr>
      </w:pPr>
    </w:p>
    <w:p w:rsidR="00FB273F" w:rsidRPr="00846678" w:rsidRDefault="00FB273F" w:rsidP="00FB273F">
      <w:pPr>
        <w:spacing w:after="0"/>
        <w:rPr>
          <w:rFonts w:cs="Times New Roman"/>
        </w:rPr>
      </w:pPr>
    </w:p>
    <w:p w:rsidR="00FB273F" w:rsidRPr="00846678" w:rsidRDefault="00FB273F" w:rsidP="00FB273F">
      <w:p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V. A szakképesítés</w:t>
      </w:r>
      <w:r w:rsidR="00D55892" w:rsidRPr="00846678">
        <w:rPr>
          <w:rFonts w:cs="Times New Roman"/>
          <w:b/>
        </w:rPr>
        <w:t>-ráépülés</w:t>
      </w:r>
      <w:r w:rsidRPr="00846678">
        <w:rPr>
          <w:rFonts w:cs="Times New Roman"/>
          <w:b/>
        </w:rPr>
        <w:t xml:space="preserve"> óraterve nappali rendszerű oktatásra</w:t>
      </w:r>
    </w:p>
    <w:p w:rsidR="00FB273F" w:rsidRPr="00846678" w:rsidRDefault="00FB273F" w:rsidP="00FB273F">
      <w:pPr>
        <w:spacing w:after="0"/>
        <w:rPr>
          <w:rFonts w:cs="Times New Roman"/>
        </w:rPr>
      </w:pPr>
    </w:p>
    <w:p w:rsidR="00104377" w:rsidRPr="00846678" w:rsidRDefault="00104377" w:rsidP="00104377">
      <w:pPr>
        <w:spacing w:after="0"/>
        <w:rPr>
          <w:rFonts w:cs="Times New Roman"/>
        </w:rPr>
      </w:pPr>
      <w:r w:rsidRPr="00846678">
        <w:rPr>
          <w:rFonts w:cs="Times New Roman"/>
        </w:rPr>
        <w:t>A szakképző iskolai képzés összes szakmai óraszáma 1 évfolyamos képzés esetén: 1120 óra (32 hét x 35 óra)</w:t>
      </w:r>
    </w:p>
    <w:p w:rsidR="00104377" w:rsidRPr="00846678" w:rsidRDefault="00104377" w:rsidP="00104377">
      <w:pPr>
        <w:spacing w:after="0"/>
        <w:rPr>
          <w:rFonts w:cs="Times New Roman"/>
        </w:rPr>
      </w:pPr>
      <w:r w:rsidRPr="00846678">
        <w:rPr>
          <w:rFonts w:cs="Times New Roman"/>
        </w:rPr>
        <w:t>A szakképző iskolai képzés összes szakmai óraszáma szabadsáv nélkül 1 évfolyamos képzés esetén: 1008 óra (32 hét x 31,5 óra)</w:t>
      </w:r>
    </w:p>
    <w:p w:rsidR="00104377" w:rsidRPr="00846678" w:rsidRDefault="00104377" w:rsidP="00104377">
      <w:pPr>
        <w:spacing w:after="0"/>
        <w:rPr>
          <w:rFonts w:cs="Times New Roman"/>
        </w:rPr>
      </w:pPr>
    </w:p>
    <w:p w:rsidR="00104377" w:rsidRPr="00846678" w:rsidRDefault="00104377" w:rsidP="00104377">
      <w:pPr>
        <w:spacing w:after="0"/>
        <w:rPr>
          <w:rFonts w:cs="Times New Roman"/>
        </w:rPr>
      </w:pPr>
      <w:r w:rsidRPr="00846678">
        <w:rPr>
          <w:rFonts w:cs="Times New Roman"/>
        </w:rPr>
        <w:t>A szakképző iskolai képzés összes szakmai óraszáma 0,5 évfolyamos képzés esetén: 560 óra (16 hét x 35 óra)</w:t>
      </w:r>
    </w:p>
    <w:p w:rsidR="00104377" w:rsidRPr="00846678" w:rsidRDefault="00104377" w:rsidP="00104377">
      <w:pPr>
        <w:spacing w:after="0"/>
        <w:rPr>
          <w:rFonts w:cs="Times New Roman"/>
        </w:rPr>
      </w:pPr>
      <w:r w:rsidRPr="00846678">
        <w:rPr>
          <w:rFonts w:cs="Times New Roman"/>
        </w:rPr>
        <w:t>A szakképző iskolai képzés összes szakmai óraszáma szabadsáv nélkül 0,5 évfolyamos képzés esetén: 504 óra (16 hét x 31,5 óra)</w:t>
      </w:r>
    </w:p>
    <w:p w:rsidR="00E57804" w:rsidRPr="00846678" w:rsidRDefault="00E57804" w:rsidP="000B5E9D">
      <w:pPr>
        <w:spacing w:after="0"/>
        <w:rPr>
          <w:rFonts w:cs="Times New Roman"/>
        </w:rPr>
      </w:pPr>
    </w:p>
    <w:p w:rsidR="00876453" w:rsidRPr="00846678" w:rsidRDefault="00876453" w:rsidP="000B5E9D">
      <w:pPr>
        <w:spacing w:after="0"/>
        <w:rPr>
          <w:rFonts w:cs="Times New Roman"/>
        </w:rPr>
      </w:pPr>
    </w:p>
    <w:p w:rsidR="00CB484D" w:rsidRPr="00846678" w:rsidRDefault="00CB484D" w:rsidP="000B5E9D">
      <w:pPr>
        <w:spacing w:after="0"/>
        <w:rPr>
          <w:rFonts w:cs="Times New Roman"/>
        </w:rPr>
        <w:sectPr w:rsidR="00CB484D" w:rsidRPr="00846678">
          <w:footerReference w:type="default" r:id="rId11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846678" w:rsidRDefault="00CB484D" w:rsidP="00CB484D">
      <w:pPr>
        <w:spacing w:after="0"/>
        <w:jc w:val="center"/>
        <w:rPr>
          <w:rFonts w:cs="Times New Roman"/>
        </w:rPr>
      </w:pPr>
      <w:r w:rsidRPr="00846678">
        <w:rPr>
          <w:rFonts w:cs="Times New Roman"/>
        </w:rPr>
        <w:lastRenderedPageBreak/>
        <w:t>1. számú táblázat</w:t>
      </w:r>
    </w:p>
    <w:p w:rsidR="008B01A2" w:rsidRPr="00846678" w:rsidRDefault="00CB484D" w:rsidP="00CB484D">
      <w:pPr>
        <w:spacing w:after="0"/>
        <w:jc w:val="center"/>
        <w:rPr>
          <w:rFonts w:cs="Times New Roman"/>
          <w:b/>
        </w:rPr>
      </w:pPr>
      <w:r w:rsidRPr="00846678">
        <w:rPr>
          <w:rFonts w:cs="Times New Roman"/>
          <w:b/>
        </w:rPr>
        <w:t>A szakmai követelménymodulokhoz rendelt tantárg</w:t>
      </w:r>
      <w:r w:rsidR="00104377" w:rsidRPr="00846678">
        <w:rPr>
          <w:rFonts w:cs="Times New Roman"/>
          <w:b/>
        </w:rPr>
        <w:t>yak heti óraszáma</w:t>
      </w:r>
    </w:p>
    <w:p w:rsidR="00420CA2" w:rsidRPr="00846678" w:rsidRDefault="00420CA2" w:rsidP="000B5E9D">
      <w:pPr>
        <w:spacing w:after="0"/>
        <w:rPr>
          <w:rFonts w:cs="Times New Roman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910797" w:rsidRPr="00846678" w:rsidTr="00910797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910797" w:rsidRPr="00846678" w:rsidTr="00910797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12,5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</w:t>
            </w:r>
          </w:p>
        </w:tc>
      </w:tr>
      <w:tr w:rsidR="00910797" w:rsidRPr="00846678" w:rsidTr="00910797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31,5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12006-16</w:t>
            </w: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>Az informatikai rendszerek fejlesztése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Projektmenedzsment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2700" w:type="dxa"/>
            <w:vMerge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Informatikai rendszerek tervezése, fejlesztése és üzemeltetése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jogi 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2700" w:type="dxa"/>
            <w:vMerge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Munka-, baleset-, tűz és környezet-védelem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12007-16</w:t>
            </w: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>Esettanulmány rendszerfejlesztésre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Projekmenedzsment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2700" w:type="dxa"/>
            <w:vMerge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Informatikai rendszerek fejlesztése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2700" w:type="dxa"/>
            <w:vMerge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Informatikai rendszerek tesztelése, üzemeltetése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Informatikai szakmai angol nyelv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</w:t>
            </w:r>
          </w:p>
        </w:tc>
      </w:tr>
    </w:tbl>
    <w:p w:rsidR="00420CA2" w:rsidRPr="00846678" w:rsidRDefault="00420CA2" w:rsidP="000B5E9D">
      <w:pPr>
        <w:spacing w:after="0"/>
        <w:rPr>
          <w:rFonts w:cs="Times New Roman"/>
        </w:rPr>
      </w:pPr>
    </w:p>
    <w:p w:rsidR="00910797" w:rsidRPr="00846678" w:rsidRDefault="00910797" w:rsidP="000B5E9D">
      <w:pPr>
        <w:spacing w:after="0"/>
        <w:rPr>
          <w:rFonts w:cs="Times New Roman"/>
        </w:rPr>
      </w:pPr>
    </w:p>
    <w:p w:rsidR="00420CA2" w:rsidRPr="00846678" w:rsidRDefault="00104377" w:rsidP="00CB484D">
      <w:pPr>
        <w:spacing w:after="0"/>
        <w:rPr>
          <w:rFonts w:cs="Times New Roman"/>
        </w:rPr>
      </w:pPr>
      <w:r w:rsidRPr="00846678">
        <w:rPr>
          <w:rFonts w:cs="Times New Roman"/>
        </w:rPr>
        <w:t>A 2. számú táblázat „A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CB484D" w:rsidRPr="00846678" w:rsidRDefault="00CB484D">
      <w:pPr>
        <w:spacing w:after="200" w:line="276" w:lineRule="auto"/>
        <w:jc w:val="left"/>
        <w:rPr>
          <w:rFonts w:cs="Times New Roman"/>
        </w:rPr>
      </w:pPr>
    </w:p>
    <w:p w:rsidR="00CB484D" w:rsidRPr="00846678" w:rsidRDefault="00CB484D" w:rsidP="00CB484D">
      <w:pPr>
        <w:spacing w:after="0"/>
        <w:jc w:val="center"/>
        <w:rPr>
          <w:rFonts w:cs="Times New Roman"/>
        </w:rPr>
      </w:pPr>
      <w:r w:rsidRPr="00846678">
        <w:rPr>
          <w:rFonts w:cs="Times New Roman"/>
        </w:rPr>
        <w:t>2. számú táblázat</w:t>
      </w:r>
    </w:p>
    <w:p w:rsidR="00420CA2" w:rsidRPr="00846678" w:rsidRDefault="00CB484D" w:rsidP="00CB484D">
      <w:pPr>
        <w:spacing w:after="0"/>
        <w:jc w:val="center"/>
        <w:rPr>
          <w:rFonts w:cs="Times New Roman"/>
          <w:b/>
        </w:rPr>
      </w:pPr>
      <w:r w:rsidRPr="00846678">
        <w:rPr>
          <w:rFonts w:cs="Times New Roman"/>
          <w:b/>
        </w:rPr>
        <w:t>A szakmai követelménymodulokhoz rendelt tantárgyak és t</w:t>
      </w:r>
      <w:r w:rsidR="00104377" w:rsidRPr="00846678">
        <w:rPr>
          <w:rFonts w:cs="Times New Roman"/>
          <w:b/>
        </w:rPr>
        <w:t>émakörök óraszáma</w:t>
      </w:r>
    </w:p>
    <w:p w:rsidR="00420CA2" w:rsidRPr="00846678" w:rsidRDefault="00420CA2" w:rsidP="000B5E9D">
      <w:pPr>
        <w:spacing w:after="0"/>
        <w:rPr>
          <w:rFonts w:cs="Times New Roman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EE1C6A" w:rsidRPr="00846678" w:rsidTr="00EE1C6A">
        <w:trPr>
          <w:trHeight w:val="990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EE1C6A" w:rsidRPr="00846678" w:rsidTr="00EE1C6A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200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304</w:t>
            </w:r>
          </w:p>
        </w:tc>
      </w:tr>
      <w:tr w:rsidR="00EE1C6A" w:rsidRPr="00846678" w:rsidTr="00EE1C6A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504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12006-16</w:t>
            </w: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>Az informatikai rendszerek fejlesztése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Projektmenedzsment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Projektmenedzsment alapok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elemzés és tervezés módszertana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Projektdokumentáció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projektek minőségbiztosítása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Informatikai projektek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EE1C6A" w:rsidRPr="00846678" w:rsidTr="00EE1C6A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Informatikai rendszerek tervezése, fejlesztése és üzemeltetése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Rendszer, szervezet, vezetés és szervezés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Információs rendszerek létrehozása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rendszerfejlesztés szakaszai, módszerek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Rendszerelemzés és tervezés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Rendszerfejelsztés, adaptálás, üzemeltetés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Rendszerfejelsztési módszertanok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CASE eszközök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jogi 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szerzői jogi védelem általános szabályozás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Szoftverjog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Internetjog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Munka-, baleset-, tűz és környezet-védelem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Szakmaspecifikus alapismeretek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12007-16</w:t>
            </w: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>Esettanulmány rendszerfejlesztésre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Projekmenedzsment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64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Projektirányírányítás számítógéppel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Tevékenység és időterv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Erőforrás és költségterv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Lekérdezés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Nyomon követés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Mintafeladat megoldása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</w:tr>
      <w:tr w:rsidR="00EE1C6A" w:rsidRPr="00846678" w:rsidTr="00EE1C6A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Informatikai rendszerek fejlesztése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144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Rendszerfejlesztési projekt indítása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</w:tr>
      <w:tr w:rsidR="00EE1C6A" w:rsidRPr="00846678" w:rsidTr="00EE1C6A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Helyzetfelmérés és elemzés feladatainak megoldása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48</w:t>
            </w:r>
          </w:p>
        </w:tc>
      </w:tr>
      <w:tr w:rsidR="00EE1C6A" w:rsidRPr="00846678" w:rsidTr="00EE1C6A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Új rendszer tervezése, logikai és fiziai tervezése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64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Rendszerdokumentáció elkészítése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</w:tr>
      <w:tr w:rsidR="00EE1C6A" w:rsidRPr="00846678" w:rsidTr="00EE1C6A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Informatikai rendszerek tesztelése, üzemeltetése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32</w:t>
            </w:r>
          </w:p>
        </w:tc>
      </w:tr>
      <w:tr w:rsidR="00EE1C6A" w:rsidRPr="00846678" w:rsidTr="00EE1C6A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Tesztelés, értékelés , a rendszer üzembe helyezése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</w:tr>
      <w:tr w:rsidR="00EE1C6A" w:rsidRPr="00846678" w:rsidTr="00EE1C6A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Betanítás, üzemeltetés, a karbantartás megszervezése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Informatikai szakmai angol nyelv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64</w:t>
            </w:r>
          </w:p>
        </w:tc>
      </w:tr>
      <w:tr w:rsidR="00EE1C6A" w:rsidRPr="00846678" w:rsidTr="00EE1C6A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Általános informatikai szakmai angol nyelvi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Szakmaspecifikus angol nyelvi fejlesztés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</w:tr>
    </w:tbl>
    <w:p w:rsidR="00910797" w:rsidRPr="00846678" w:rsidRDefault="00910797" w:rsidP="000B5E9D">
      <w:pPr>
        <w:spacing w:after="0"/>
        <w:rPr>
          <w:rFonts w:cs="Times New Roman"/>
        </w:rPr>
      </w:pPr>
    </w:p>
    <w:p w:rsidR="00910797" w:rsidRPr="00846678" w:rsidRDefault="00910797" w:rsidP="000B5E9D">
      <w:pPr>
        <w:spacing w:after="0"/>
        <w:rPr>
          <w:rFonts w:cs="Times New Roman"/>
        </w:rPr>
      </w:pPr>
    </w:p>
    <w:p w:rsidR="009C5385" w:rsidRPr="00846678" w:rsidRDefault="009C5385" w:rsidP="000B5E9D">
      <w:pPr>
        <w:spacing w:after="0"/>
        <w:rPr>
          <w:rFonts w:cs="Times New Roman"/>
        </w:rPr>
      </w:pPr>
      <w:bookmarkStart w:id="0" w:name="_MON_1525595812"/>
      <w:bookmarkStart w:id="1" w:name="_GoBack"/>
      <w:bookmarkEnd w:id="0"/>
      <w:bookmarkEnd w:id="1"/>
    </w:p>
    <w:p w:rsidR="00420CA2" w:rsidRPr="00846678" w:rsidRDefault="00420CA2" w:rsidP="000B5E9D">
      <w:pPr>
        <w:spacing w:after="0"/>
        <w:rPr>
          <w:rFonts w:cs="Times New Roman"/>
        </w:rPr>
      </w:pPr>
    </w:p>
    <w:p w:rsidR="004F6765" w:rsidRPr="00846678" w:rsidRDefault="004F6765" w:rsidP="000B5E9D">
      <w:pPr>
        <w:spacing w:after="0"/>
        <w:rPr>
          <w:rFonts w:cs="Times New Roman"/>
        </w:rPr>
      </w:pPr>
    </w:p>
    <w:p w:rsidR="008419D5" w:rsidRPr="00846678" w:rsidRDefault="008419D5" w:rsidP="008419D5">
      <w:pPr>
        <w:spacing w:after="0"/>
        <w:rPr>
          <w:rFonts w:cs="Times New Roman"/>
        </w:rPr>
      </w:pPr>
      <w:r w:rsidRPr="00846678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8419D5" w:rsidRPr="00846678" w:rsidRDefault="008419D5" w:rsidP="008419D5">
      <w:pPr>
        <w:spacing w:after="0"/>
        <w:rPr>
          <w:rFonts w:cs="Times New Roman"/>
        </w:rPr>
      </w:pPr>
      <w:r w:rsidRPr="00846678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1A7777" w:rsidRPr="00846678" w:rsidRDefault="008419D5" w:rsidP="008419D5">
      <w:pPr>
        <w:spacing w:after="0"/>
        <w:rPr>
          <w:rFonts w:cs="Times New Roman"/>
        </w:rPr>
      </w:pPr>
      <w:r w:rsidRPr="00846678">
        <w:rPr>
          <w:rFonts w:cs="Times New Roman"/>
        </w:rPr>
        <w:t xml:space="preserve">A tantárgyakra meghatározott időkeret kötelező érvényű, </w:t>
      </w:r>
      <w:r w:rsidRPr="00846678">
        <w:rPr>
          <w:rFonts w:cs="Times New Roman"/>
          <w:i/>
        </w:rPr>
        <w:t>a</w:t>
      </w:r>
      <w:r w:rsidRPr="00846678">
        <w:rPr>
          <w:rFonts w:cs="Times New Roman"/>
        </w:rPr>
        <w:t xml:space="preserve"> </w:t>
      </w:r>
      <w:r w:rsidRPr="00846678">
        <w:rPr>
          <w:rFonts w:cs="Times New Roman"/>
          <w:i/>
        </w:rPr>
        <w:t>témakörökre kialakított óraszám pedig ajánlás</w:t>
      </w:r>
      <w:r w:rsidRPr="00846678">
        <w:rPr>
          <w:rFonts w:cs="Times New Roman"/>
        </w:rPr>
        <w:t>.</w:t>
      </w:r>
    </w:p>
    <w:p w:rsidR="008419D5" w:rsidRPr="00846678" w:rsidRDefault="008419D5" w:rsidP="000A21B7">
      <w:pPr>
        <w:spacing w:after="0"/>
        <w:rPr>
          <w:rFonts w:cs="Times New Roman"/>
        </w:rPr>
        <w:sectPr w:rsidR="008419D5" w:rsidRPr="00846678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64FCB" w:rsidRPr="00846678" w:rsidRDefault="00B64FCB" w:rsidP="00B64FCB">
      <w:pPr>
        <w:rPr>
          <w:rFonts w:cs="Times New Roman"/>
        </w:rPr>
      </w:pPr>
    </w:p>
    <w:p w:rsidR="00B64FCB" w:rsidRPr="00846678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846678">
        <w:rPr>
          <w:rFonts w:cs="Times New Roman"/>
          <w:b/>
          <w:sz w:val="36"/>
        </w:rPr>
        <w:t>A</w:t>
      </w:r>
    </w:p>
    <w:p w:rsidR="00B64FCB" w:rsidRPr="00846678" w:rsidRDefault="00BE0B68" w:rsidP="00B64FCB">
      <w:pPr>
        <w:spacing w:after="480"/>
        <w:jc w:val="center"/>
        <w:rPr>
          <w:rFonts w:cs="Times New Roman"/>
          <w:b/>
          <w:sz w:val="36"/>
        </w:rPr>
      </w:pPr>
      <w:bookmarkStart w:id="2" w:name="OLE_LINK1"/>
      <w:bookmarkStart w:id="3" w:name="OLE_LINK3"/>
      <w:bookmarkStart w:id="4" w:name="OLE_LINK4"/>
      <w:r w:rsidRPr="00846678">
        <w:rPr>
          <w:rFonts w:cs="Times New Roman"/>
          <w:b/>
          <w:sz w:val="36"/>
        </w:rPr>
        <w:t>12006</w:t>
      </w:r>
      <w:r w:rsidR="00B64FCB" w:rsidRPr="00846678">
        <w:rPr>
          <w:rFonts w:cs="Times New Roman"/>
          <w:b/>
          <w:sz w:val="36"/>
        </w:rPr>
        <w:t>-</w:t>
      </w:r>
      <w:bookmarkEnd w:id="2"/>
      <w:bookmarkEnd w:id="3"/>
      <w:bookmarkEnd w:id="4"/>
      <w:r w:rsidR="006B49BF" w:rsidRPr="00846678">
        <w:rPr>
          <w:rFonts w:cs="Times New Roman"/>
          <w:b/>
          <w:sz w:val="36"/>
        </w:rPr>
        <w:t>16</w:t>
      </w:r>
      <w:r w:rsidR="00B64FCB" w:rsidRPr="00846678">
        <w:rPr>
          <w:rFonts w:cs="Times New Roman"/>
          <w:b/>
          <w:sz w:val="36"/>
        </w:rPr>
        <w:t xml:space="preserve"> azonosító számú</w:t>
      </w:r>
    </w:p>
    <w:p w:rsidR="00B64FCB" w:rsidRPr="00846678" w:rsidRDefault="006B49BF" w:rsidP="00B64FCB">
      <w:pPr>
        <w:jc w:val="center"/>
        <w:rPr>
          <w:rFonts w:cs="Times New Roman"/>
          <w:b/>
          <w:sz w:val="36"/>
        </w:rPr>
      </w:pPr>
      <w:r w:rsidRPr="00846678">
        <w:rPr>
          <w:rFonts w:cs="Times New Roman"/>
          <w:b/>
          <w:sz w:val="36"/>
        </w:rPr>
        <w:t>Az informatikai rendszerek fejlesztése</w:t>
      </w:r>
    </w:p>
    <w:p w:rsidR="00B64FCB" w:rsidRPr="00846678" w:rsidRDefault="00B64FCB" w:rsidP="00B64FCB">
      <w:pPr>
        <w:jc w:val="center"/>
        <w:rPr>
          <w:rFonts w:cs="Times New Roman"/>
          <w:b/>
          <w:sz w:val="36"/>
        </w:rPr>
      </w:pPr>
      <w:r w:rsidRPr="00846678">
        <w:rPr>
          <w:rFonts w:cs="Times New Roman"/>
          <w:b/>
          <w:sz w:val="36"/>
        </w:rPr>
        <w:t>megnevezésű</w:t>
      </w:r>
    </w:p>
    <w:p w:rsidR="00B64FCB" w:rsidRPr="00846678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r w:rsidRPr="00846678">
        <w:rPr>
          <w:rFonts w:cs="Times New Roman"/>
          <w:b/>
          <w:sz w:val="36"/>
        </w:rPr>
        <w:t>szakmai követelménymodul</w:t>
      </w:r>
    </w:p>
    <w:p w:rsidR="00B64FCB" w:rsidRPr="00846678" w:rsidRDefault="00B64FCB" w:rsidP="00B64FCB">
      <w:pPr>
        <w:jc w:val="center"/>
        <w:rPr>
          <w:rFonts w:cs="Times New Roman"/>
          <w:b/>
          <w:sz w:val="36"/>
        </w:rPr>
      </w:pPr>
      <w:r w:rsidRPr="00846678">
        <w:rPr>
          <w:rFonts w:cs="Times New Roman"/>
          <w:b/>
          <w:sz w:val="36"/>
        </w:rPr>
        <w:t>tantárgyai, témakörei</w:t>
      </w:r>
    </w:p>
    <w:p w:rsidR="00B64FCB" w:rsidRPr="00846678" w:rsidRDefault="00B64FCB" w:rsidP="00B64FCB">
      <w:pPr>
        <w:spacing w:after="200" w:line="276" w:lineRule="auto"/>
        <w:jc w:val="left"/>
        <w:rPr>
          <w:rFonts w:cs="Times New Roman"/>
        </w:rPr>
      </w:pPr>
      <w:r w:rsidRPr="00846678">
        <w:rPr>
          <w:rFonts w:cs="Times New Roman"/>
        </w:rPr>
        <w:br w:type="page"/>
      </w:r>
    </w:p>
    <w:p w:rsidR="00B64FCB" w:rsidRPr="00846678" w:rsidRDefault="00B64FCB" w:rsidP="00B64FCB">
      <w:pPr>
        <w:rPr>
          <w:rFonts w:cs="Times New Roman"/>
        </w:rPr>
      </w:pPr>
      <w:r w:rsidRPr="00846678">
        <w:rPr>
          <w:rFonts w:cs="Times New Roman"/>
        </w:rPr>
        <w:lastRenderedPageBreak/>
        <w:t xml:space="preserve">A </w:t>
      </w:r>
      <w:r w:rsidR="00BE0B68" w:rsidRPr="00846678">
        <w:rPr>
          <w:rFonts w:cs="Times New Roman"/>
        </w:rPr>
        <w:t>12006</w:t>
      </w:r>
      <w:r w:rsidRPr="00846678">
        <w:rPr>
          <w:rFonts w:cs="Times New Roman"/>
        </w:rPr>
        <w:t>-</w:t>
      </w:r>
      <w:r w:rsidR="006B49BF" w:rsidRPr="00846678">
        <w:rPr>
          <w:rFonts w:cs="Times New Roman"/>
        </w:rPr>
        <w:t>16</w:t>
      </w:r>
      <w:r w:rsidRPr="00846678">
        <w:rPr>
          <w:rFonts w:cs="Times New Roman"/>
        </w:rPr>
        <w:t xml:space="preserve"> azonosító számú </w:t>
      </w:r>
      <w:r w:rsidR="006B49BF" w:rsidRPr="00846678">
        <w:rPr>
          <w:rFonts w:cs="Times New Roman"/>
        </w:rPr>
        <w:t>Az informatikai rendszerek fejlesztése</w:t>
      </w:r>
      <w:r w:rsidRPr="00846678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67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  <w:gridCol w:w="700"/>
      </w:tblGrid>
      <w:tr w:rsidR="00910797" w:rsidRPr="00846678" w:rsidTr="00910797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Projektmenedzsment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Informatikai rendszerek tervezése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jogi ismertek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Munka-, baleset-, tűz és környezetvédelem</w:t>
            </w:r>
          </w:p>
        </w:tc>
      </w:tr>
      <w:tr w:rsidR="00910797" w:rsidRPr="00846678" w:rsidTr="00910797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910797" w:rsidRPr="00846678" w:rsidTr="00910797">
        <w:trPr>
          <w:trHeight w:val="102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Felismeri és figyelembe veszi munkája során a makrokörnyezet meghatározó és a vállalkozás működését befolyásoló alapvető közgazdasági tényezőket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Irányítja, vagy szakmai team tagként részt vesz a vállalati  információs rendszer, illetve az alrendszerek fejlesztését célzó projektekben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Vezetői információs rendszer elemzési, tervezési feladatait végzi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Munkájához projektmenedzsment szoftvert használ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Felhasználói igényeket feltár, elemez és dokumentál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Adatbázis elemzést és tervezést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Meghatározza az információrendszer funkcióit és emgtervezi működését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tanult rendszerfejlesztési módszertant alkalmazza az informatikai rendszerek elemzési és tervezési  munkáiban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Vásárolt rendszer (alrendszer) adaptálásában közreműködik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Saját fejlesztésű és /vagy vásárolt rendszert tesztel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Saját fejlesztésű és /vagy vásárolt rendszert üzemeltet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Javaslatot tesz a szoftver ergonómiai szempontok megvalósítására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Rendszerfejlesztési dokumentációkat készít, ilyen jellegű munkában részt vesz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CASE eszköz(ök) segítségével végzi szakmai  elemző-szervező munkáját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Munkáját a kapcsolódó  jogszabályok  alkalmazásával végzi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Betartja a személyes adatok védelméről, a közérdekű adatok nyilvánosságáról és a szerzői jogi védelemről szóló jogszabályokat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Betartja a munka-, baleset-, tűz és környezetvédelmi , valamint az informatikai szakmára vonatkozó szabályokat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10797" w:rsidRPr="00846678" w:rsidTr="00910797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Projektmenedzsment ismeretek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Rendszer, gazdasági rendszer, gazdasági folyamatok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Információs rendszerek általános jellemzői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Vezetői információs rendszerek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információs rendszerek elemzési, tervezési folyamata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elemzéshez kapcsolható  általános módszerek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tervezésnél alkalmazható módszerek, eszközök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Információs rendszerek tesztelése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Információs rendszerek üzemeltetése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Információs rendszerek dokumentálása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Szoftver ergonómia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Rendszerfejlesztési módszertanok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 rendszerfejlesztési módszertan (javsolt: SSADM, UML vagy RUP)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CASE eszközök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Jogi alapismeretek, szerzői jogi ismeretek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Munka-, baleset- , tűz- és környezetvédelem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10797" w:rsidRPr="00846678" w:rsidTr="00910797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Anyanyelvi és angol  nyelvi  szakmai szókincs bírtokában szakszerűen kommunikál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Képes csoportmunkában, más szakemberekkel együttműködve felelősségteljesen dolgozni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tudását folyamatosan fejlesztve önálló, igényes, kreatív szakmai munkát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Matematikai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Kreativitás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Együttműködés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Kezdeményező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Rendszerben való gondolkodás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Rendszerező 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Problémamegoldás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910797" w:rsidRPr="00846678" w:rsidRDefault="00910797" w:rsidP="00B64FCB">
      <w:pPr>
        <w:rPr>
          <w:rFonts w:cs="Times New Roman"/>
        </w:rPr>
      </w:pPr>
    </w:p>
    <w:p w:rsidR="00B64FCB" w:rsidRPr="00846678" w:rsidRDefault="00B64FCB" w:rsidP="00B64FCB">
      <w:pPr>
        <w:rPr>
          <w:rFonts w:cs="Times New Roman"/>
        </w:rPr>
      </w:pPr>
      <w:bookmarkStart w:id="5" w:name="_MON_1520112852"/>
      <w:bookmarkStart w:id="6" w:name="_MON_1520113148"/>
      <w:bookmarkStart w:id="7" w:name="_MON_1520113442"/>
      <w:bookmarkStart w:id="8" w:name="_MON_1520112153"/>
      <w:bookmarkStart w:id="9" w:name="_MON_1520112252"/>
      <w:bookmarkStart w:id="10" w:name="_MON_1520112324"/>
      <w:bookmarkStart w:id="11" w:name="_MON_1520112404"/>
      <w:bookmarkStart w:id="12" w:name="_MON_1520112681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846678">
        <w:rPr>
          <w:rFonts w:cs="Times New Roman"/>
        </w:rPr>
        <w:br w:type="page"/>
      </w:r>
    </w:p>
    <w:p w:rsidR="00B64FCB" w:rsidRPr="00846678" w:rsidRDefault="00B64FCB" w:rsidP="00B64FCB">
      <w:pPr>
        <w:spacing w:after="0"/>
        <w:rPr>
          <w:rFonts w:cs="Times New Roman"/>
        </w:rPr>
      </w:pPr>
    </w:p>
    <w:p w:rsidR="00B64FCB" w:rsidRPr="00846678" w:rsidRDefault="006B49BF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Projektmenedzsment</w:t>
      </w:r>
      <w:r w:rsidR="00B64FCB" w:rsidRPr="00846678">
        <w:rPr>
          <w:rFonts w:cs="Times New Roman"/>
          <w:b/>
        </w:rPr>
        <w:t xml:space="preserve"> tantárgy</w:t>
      </w:r>
      <w:r w:rsidR="00B64FCB" w:rsidRPr="00846678">
        <w:rPr>
          <w:rFonts w:cs="Times New Roman"/>
          <w:b/>
        </w:rPr>
        <w:tab/>
      </w:r>
      <w:r w:rsidR="00C1058D" w:rsidRPr="00846678">
        <w:rPr>
          <w:rFonts w:cs="Times New Roman"/>
          <w:b/>
        </w:rPr>
        <w:t>48</w:t>
      </w:r>
      <w:r w:rsidR="00B64FCB" w:rsidRPr="00846678">
        <w:rPr>
          <w:rFonts w:cs="Times New Roman"/>
          <w:b/>
        </w:rPr>
        <w:t xml:space="preserve"> óra</w:t>
      </w:r>
    </w:p>
    <w:p w:rsidR="00B64FCB" w:rsidRPr="00846678" w:rsidRDefault="00B64FCB" w:rsidP="00B64FCB">
      <w:pPr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tanításának célja</w:t>
      </w:r>
    </w:p>
    <w:p w:rsidR="00B64FCB" w:rsidRPr="00846678" w:rsidRDefault="007D729D" w:rsidP="00B64FCB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t>Egyre kevesebb olyan szakma létezik, amelyben a projektorientált szemlélet és cselekvés nélkülözhető volna. Ha az európai uniós támogatásokból részesülni szeretnénk</w:t>
      </w:r>
      <w:r w:rsidR="004078C6" w:rsidRPr="00846678">
        <w:rPr>
          <w:rFonts w:cs="Times New Roman"/>
        </w:rPr>
        <w:t xml:space="preserve">, és a forrásokat eredményesen kívánjuk felhasználni, a gazdasági élet minden szereplőjének meg kell tanulnia a projektek tervezésének és megvalósításának eszközeit és módszereit. </w:t>
      </w:r>
      <w:r w:rsidR="00D32E51" w:rsidRPr="00846678">
        <w:rPr>
          <w:rFonts w:cs="Times New Roman"/>
        </w:rPr>
        <w:t xml:space="preserve">Az információs rendszerek fejlesztése projektmunkában történik, mert egy ilyen bonyolult és összetett feladat csak különböző szakértelemmel rendelkezők részvétele mellett, előre tervezetten, a különböző erőforrások összehangolásával történhet. A rendszerfejlesztés </w:t>
      </w:r>
      <w:r w:rsidR="004078C6" w:rsidRPr="00846678">
        <w:rPr>
          <w:rFonts w:cs="Times New Roman"/>
        </w:rPr>
        <w:t>i</w:t>
      </w:r>
      <w:r w:rsidR="00D32E51" w:rsidRPr="00846678">
        <w:rPr>
          <w:rFonts w:cs="Times New Roman"/>
        </w:rPr>
        <w:t>rányításához szükséges megtanulni</w:t>
      </w:r>
      <w:r w:rsidR="00F14541" w:rsidRPr="00846678">
        <w:rPr>
          <w:rFonts w:cs="Times New Roman"/>
        </w:rPr>
        <w:t xml:space="preserve"> </w:t>
      </w:r>
      <w:r w:rsidR="00D32E51" w:rsidRPr="00846678">
        <w:rPr>
          <w:rFonts w:cs="Times New Roman"/>
        </w:rPr>
        <w:t>a projektmenedzsment elméletét, a módszereket, technikákat, továbbá azokat az eszközöket is, melyek segítik ezen fel</w:t>
      </w:r>
      <w:r w:rsidR="00DC3A85" w:rsidRPr="00846678">
        <w:rPr>
          <w:rFonts w:cs="Times New Roman"/>
        </w:rPr>
        <w:t>adatok megoldását és dokumentálását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Kapcsolódó szakmai tartalmak</w:t>
      </w:r>
    </w:p>
    <w:p w:rsidR="00B64FCB" w:rsidRPr="00846678" w:rsidRDefault="00DC3A85" w:rsidP="00B64FCB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t>Projektmenedzsment gyakorlat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Témakörök</w:t>
      </w:r>
    </w:p>
    <w:p w:rsidR="00B64FCB" w:rsidRPr="00846678" w:rsidRDefault="006F47E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Projektmenedzsment alapok</w:t>
      </w:r>
      <w:r w:rsidR="00B64FCB" w:rsidRPr="00846678">
        <w:rPr>
          <w:rFonts w:cs="Times New Roman"/>
          <w:b/>
          <w:i/>
        </w:rPr>
        <w:tab/>
      </w:r>
      <w:r w:rsidR="002E20E1" w:rsidRPr="00846678">
        <w:rPr>
          <w:rFonts w:cs="Times New Roman"/>
          <w:b/>
          <w:i/>
        </w:rPr>
        <w:t>8</w:t>
      </w:r>
      <w:r w:rsidR="00B64FCB" w:rsidRPr="00846678">
        <w:rPr>
          <w:rFonts w:cs="Times New Roman"/>
          <w:b/>
          <w:i/>
        </w:rPr>
        <w:t xml:space="preserve"> óra</w:t>
      </w:r>
    </w:p>
    <w:p w:rsidR="00B64FCB" w:rsidRPr="00846678" w:rsidRDefault="002E20E1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projekt fogalma, a projektek csoportosítása</w:t>
      </w:r>
    </w:p>
    <w:p w:rsidR="002E20E1" w:rsidRPr="00846678" w:rsidRDefault="002E20E1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projektben érdekelt szereplők</w:t>
      </w:r>
    </w:p>
    <w:p w:rsidR="002E20E1" w:rsidRPr="00846678" w:rsidRDefault="002E20E1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projekt szervezeti formái</w:t>
      </w:r>
    </w:p>
    <w:p w:rsidR="002E20E1" w:rsidRPr="00846678" w:rsidRDefault="002E20E1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projektmenedzsment funkciói és területei</w:t>
      </w:r>
    </w:p>
    <w:p w:rsidR="002E20E1" w:rsidRPr="00846678" w:rsidRDefault="002E20E1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Nagyvállalati projektmenedzsment (EPM)</w:t>
      </w:r>
    </w:p>
    <w:p w:rsidR="00B64FCB" w:rsidRPr="00846678" w:rsidRDefault="002E20E1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Projektciklus-menedzsment (PCM</w:t>
      </w:r>
      <w:r w:rsidR="00A70184" w:rsidRPr="00846678">
        <w:rPr>
          <w:rFonts w:cs="Times New Roman"/>
        </w:rPr>
        <w:t>)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2E20E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Az elemzés és tervezés módszertana</w:t>
      </w:r>
      <w:r w:rsidR="00B64FCB" w:rsidRPr="00846678">
        <w:rPr>
          <w:rFonts w:cs="Times New Roman"/>
          <w:b/>
          <w:i/>
        </w:rPr>
        <w:tab/>
      </w:r>
      <w:r w:rsidRPr="00846678">
        <w:rPr>
          <w:rFonts w:cs="Times New Roman"/>
          <w:b/>
          <w:i/>
        </w:rPr>
        <w:t>24</w:t>
      </w:r>
      <w:r w:rsidR="00B64FCB" w:rsidRPr="00846678">
        <w:rPr>
          <w:rFonts w:cs="Times New Roman"/>
          <w:b/>
          <w:i/>
        </w:rPr>
        <w:t xml:space="preserve"> óra</w:t>
      </w:r>
    </w:p>
    <w:p w:rsidR="002E20E1" w:rsidRPr="00846678" w:rsidRDefault="002E20E1" w:rsidP="00B64FCB">
      <w:pPr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>Elemzési szakasz</w:t>
      </w:r>
    </w:p>
    <w:p w:rsidR="002E20E1" w:rsidRPr="00846678" w:rsidRDefault="002E20E1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Műhelymunka</w:t>
      </w:r>
    </w:p>
    <w:p w:rsidR="002E20E1" w:rsidRPr="00846678" w:rsidRDefault="002E20E1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Csoportos alkotástechnikai módszerek</w:t>
      </w:r>
    </w:p>
    <w:p w:rsidR="002E20E1" w:rsidRPr="00846678" w:rsidRDefault="002E20E1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Problémaelemzés</w:t>
      </w:r>
    </w:p>
    <w:p w:rsidR="002E20E1" w:rsidRPr="00846678" w:rsidRDefault="002E20E1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Célok meghatározása</w:t>
      </w:r>
    </w:p>
    <w:p w:rsidR="002E20E1" w:rsidRPr="00846678" w:rsidRDefault="002E20E1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SWOT analízis</w:t>
      </w:r>
    </w:p>
    <w:p w:rsidR="00B64FCB" w:rsidRPr="00846678" w:rsidRDefault="0007180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Stratégiaelemzés</w:t>
      </w:r>
    </w:p>
    <w:p w:rsidR="00B64FCB" w:rsidRPr="00846678" w:rsidRDefault="0007180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>Tervezési szakasz</w:t>
      </w:r>
    </w:p>
    <w:p w:rsidR="00071804" w:rsidRPr="00846678" w:rsidRDefault="0007180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Tevékenységfa</w:t>
      </w:r>
    </w:p>
    <w:p w:rsidR="00071804" w:rsidRPr="00846678" w:rsidRDefault="0007180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Logikai keretmátrix</w:t>
      </w:r>
    </w:p>
    <w:p w:rsidR="00071804" w:rsidRPr="00846678" w:rsidRDefault="0007180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projekt ütemezése</w:t>
      </w:r>
    </w:p>
    <w:p w:rsidR="00071804" w:rsidRPr="00846678" w:rsidRDefault="0007180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Kockázatelemzés</w:t>
      </w:r>
    </w:p>
    <w:p w:rsidR="00071804" w:rsidRPr="00846678" w:rsidRDefault="0007180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Költségek becslése</w:t>
      </w:r>
    </w:p>
    <w:p w:rsidR="00B64FCB" w:rsidRPr="00846678" w:rsidRDefault="0007180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projektegyensúly kialakítása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2E20E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Projektdokumentáció</w:t>
      </w:r>
      <w:r w:rsidR="00B64FCB" w:rsidRPr="00846678">
        <w:rPr>
          <w:rFonts w:cs="Times New Roman"/>
          <w:b/>
          <w:i/>
        </w:rPr>
        <w:tab/>
      </w:r>
      <w:r w:rsidRPr="00846678">
        <w:rPr>
          <w:rFonts w:cs="Times New Roman"/>
          <w:b/>
          <w:i/>
        </w:rPr>
        <w:t>8</w:t>
      </w:r>
      <w:r w:rsidR="00B64FCB" w:rsidRPr="00846678">
        <w:rPr>
          <w:rFonts w:cs="Times New Roman"/>
          <w:b/>
          <w:i/>
        </w:rPr>
        <w:t xml:space="preserve"> óra</w:t>
      </w:r>
    </w:p>
    <w:p w:rsidR="00B64FCB" w:rsidRPr="00846678" w:rsidRDefault="0007180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>A projektdefiniálás dokumentumai</w:t>
      </w:r>
    </w:p>
    <w:p w:rsidR="00B64FCB" w:rsidRPr="00846678" w:rsidRDefault="0007180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Megvalósíthatósági tanulmány</w:t>
      </w:r>
    </w:p>
    <w:p w:rsidR="00B64FCB" w:rsidRPr="00846678" w:rsidRDefault="0007180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Cselekvési terv és ütemterv</w:t>
      </w:r>
    </w:p>
    <w:p w:rsidR="00B64FCB" w:rsidRPr="00846678" w:rsidRDefault="0007180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SWOT analízis</w:t>
      </w:r>
    </w:p>
    <w:p w:rsidR="00B64FCB" w:rsidRPr="00846678" w:rsidRDefault="0007180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Logikai keretmátrix</w:t>
      </w:r>
    </w:p>
    <w:p w:rsidR="00071804" w:rsidRPr="00846678" w:rsidRDefault="0007180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>A projekttervezés dokumentumai</w:t>
      </w:r>
    </w:p>
    <w:p w:rsidR="00071804" w:rsidRPr="00846678" w:rsidRDefault="0007180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lastRenderedPageBreak/>
        <w:t>Projektalapító okirat</w:t>
      </w:r>
    </w:p>
    <w:p w:rsidR="00071804" w:rsidRPr="00846678" w:rsidRDefault="0007180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Kommunikációs stratégia</w:t>
      </w:r>
    </w:p>
    <w:p w:rsidR="00B64FCB" w:rsidRPr="00846678" w:rsidRDefault="0007180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Kommunikációs terv</w:t>
      </w:r>
    </w:p>
    <w:p w:rsidR="00B64FCB" w:rsidRPr="00846678" w:rsidRDefault="007D729D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Tevékenységfelelős-mátrix</w:t>
      </w:r>
    </w:p>
    <w:p w:rsidR="007D729D" w:rsidRPr="00846678" w:rsidRDefault="007D729D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Kockázatelemzés</w:t>
      </w:r>
    </w:p>
    <w:p w:rsidR="007D729D" w:rsidRPr="00846678" w:rsidRDefault="007D729D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>A projektirányítás (végrehajtás) dokumentumai</w:t>
      </w:r>
    </w:p>
    <w:p w:rsidR="007D729D" w:rsidRPr="00846678" w:rsidRDefault="007D729D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Feladatok kijelölése, meghatározása</w:t>
      </w:r>
    </w:p>
    <w:p w:rsidR="007D729D" w:rsidRPr="00846678" w:rsidRDefault="007D729D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Problémakezelés</w:t>
      </w:r>
    </w:p>
    <w:p w:rsidR="007D729D" w:rsidRPr="00846678" w:rsidRDefault="007D729D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Helyzetjelentés (Monitoring-jelentés)</w:t>
      </w:r>
    </w:p>
    <w:p w:rsidR="007D729D" w:rsidRPr="00846678" w:rsidRDefault="007D729D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>Projektzárás és értékelés dokumentumai</w:t>
      </w:r>
    </w:p>
    <w:p w:rsidR="00B64FCB" w:rsidRPr="00846678" w:rsidRDefault="007D729D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Projektzáró jelentés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2E20E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Projektek minőségirányítása</w:t>
      </w:r>
      <w:r w:rsidR="00B64FCB" w:rsidRPr="00846678">
        <w:rPr>
          <w:rFonts w:cs="Times New Roman"/>
          <w:b/>
          <w:i/>
        </w:rPr>
        <w:tab/>
      </w:r>
      <w:r w:rsidRPr="00846678">
        <w:rPr>
          <w:rFonts w:cs="Times New Roman"/>
          <w:b/>
          <w:i/>
        </w:rPr>
        <w:t>6</w:t>
      </w:r>
      <w:r w:rsidR="00B64FCB" w:rsidRPr="00846678">
        <w:rPr>
          <w:rFonts w:cs="Times New Roman"/>
          <w:b/>
          <w:i/>
        </w:rPr>
        <w:t xml:space="preserve"> óra</w:t>
      </w:r>
    </w:p>
    <w:p w:rsidR="007D729D" w:rsidRPr="00846678" w:rsidRDefault="007D729D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Minőségirányítási rendszerek</w:t>
      </w:r>
    </w:p>
    <w:p w:rsidR="00B64FCB" w:rsidRPr="00846678" w:rsidRDefault="007D729D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Projektek minőségbiztosítása</w:t>
      </w:r>
      <w:r w:rsidR="00A70184" w:rsidRPr="00846678">
        <w:rPr>
          <w:rFonts w:cs="Times New Roman"/>
        </w:rPr>
        <w:t xml:space="preserve"> – PDCA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2E20E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Informatikai projektek</w:t>
      </w:r>
      <w:r w:rsidR="00B64FCB" w:rsidRPr="00846678">
        <w:rPr>
          <w:rFonts w:cs="Times New Roman"/>
          <w:b/>
          <w:i/>
        </w:rPr>
        <w:tab/>
      </w:r>
      <w:r w:rsidRPr="00846678">
        <w:rPr>
          <w:rFonts w:cs="Times New Roman"/>
          <w:b/>
          <w:i/>
        </w:rPr>
        <w:t>2</w:t>
      </w:r>
      <w:r w:rsidR="00B64FCB" w:rsidRPr="00846678">
        <w:rPr>
          <w:rFonts w:cs="Times New Roman"/>
          <w:b/>
          <w:i/>
        </w:rPr>
        <w:t xml:space="preserve"> óra</w:t>
      </w:r>
    </w:p>
    <w:p w:rsidR="00A70184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</w:t>
      </w:r>
      <w:r w:rsidR="004078C6" w:rsidRPr="00846678">
        <w:rPr>
          <w:rFonts w:cs="Times New Roman"/>
        </w:rPr>
        <w:t>z informatikai projektek sajátossága</w:t>
      </w:r>
      <w:r w:rsidR="00A70184" w:rsidRPr="00846678">
        <w:rPr>
          <w:rFonts w:cs="Times New Roman"/>
        </w:rPr>
        <w:t>i</w:t>
      </w:r>
    </w:p>
    <w:p w:rsidR="00A70184" w:rsidRPr="00846678" w:rsidRDefault="00A7018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szoftverfejlesztési projektek számítógépes eszközei</w:t>
      </w:r>
    </w:p>
    <w:p w:rsidR="00B64FCB" w:rsidRPr="00846678" w:rsidRDefault="00A7018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CASE eszközök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910797" w:rsidRPr="00846678" w:rsidRDefault="00910797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képzés javasolt helyszíne (ajánlás)</w:t>
      </w:r>
    </w:p>
    <w:p w:rsidR="00B64FCB" w:rsidRPr="00846678" w:rsidRDefault="004078C6" w:rsidP="00B64FCB">
      <w:pPr>
        <w:spacing w:after="0"/>
        <w:ind w:left="426"/>
        <w:rPr>
          <w:rFonts w:cs="Times New Roman"/>
          <w:i/>
        </w:rPr>
      </w:pPr>
      <w:r w:rsidRPr="00846678">
        <w:rPr>
          <w:rFonts w:cs="Times New Roman"/>
          <w:i/>
        </w:rPr>
        <w:t xml:space="preserve">A tantárgy elméleti tudást biztosít, de több olyan részt is tartalmaz, mely a különböző módszerek elsajátítását célozza. Ezért javasoljuk egy olyan elméleti terem használatát, mely lehetővé teszi a kisebb csoportokban való elkülönített feladatvégzést, közös munkát, ugyanakkor alkalmas az elméleti előadás megtartására, annak szükséges eszközeivel együtt, </w:t>
      </w:r>
      <w:r w:rsidR="00F47CCA" w:rsidRPr="00846678">
        <w:rPr>
          <w:rFonts w:cs="Times New Roman"/>
          <w:i/>
        </w:rPr>
        <w:t>úgy,</w:t>
      </w:r>
      <w:r w:rsidRPr="00846678">
        <w:rPr>
          <w:rFonts w:cs="Times New Roman"/>
          <w:i/>
        </w:rPr>
        <w:t xml:space="preserve"> mint számítógép internet eléréssel, projektor és vetítő vászon.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4078C6" w:rsidP="00B64FCB">
      <w:pPr>
        <w:spacing w:after="0"/>
        <w:ind w:left="426"/>
        <w:rPr>
          <w:rFonts w:cs="Times New Roman"/>
          <w:i/>
        </w:rPr>
      </w:pPr>
      <w:r w:rsidRPr="00846678">
        <w:rPr>
          <w:rFonts w:cs="Times New Roman"/>
          <w:i/>
        </w:rPr>
        <w:t>Ajánlott a</w:t>
      </w:r>
      <w:r w:rsidR="00DD2226" w:rsidRPr="00846678">
        <w:rPr>
          <w:rFonts w:cs="Times New Roman"/>
          <w:i/>
        </w:rPr>
        <w:t xml:space="preserve"> páros, vagy </w:t>
      </w:r>
      <w:r w:rsidRPr="00846678">
        <w:rPr>
          <w:rFonts w:cs="Times New Roman"/>
          <w:i/>
        </w:rPr>
        <w:t>kiscsoportos munka</w:t>
      </w:r>
      <w:r w:rsidR="00DD2226" w:rsidRPr="00846678">
        <w:rPr>
          <w:rFonts w:cs="Times New Roman"/>
          <w:i/>
        </w:rPr>
        <w:t xml:space="preserve"> az egyes módszerek kipróbálásához, tanulásához</w:t>
      </w:r>
      <w:r w:rsidR="00F46F34" w:rsidRPr="00846678">
        <w:rPr>
          <w:rFonts w:cs="Times New Roman"/>
          <w:i/>
        </w:rPr>
        <w:t>.</w:t>
      </w:r>
    </w:p>
    <w:p w:rsidR="00910797" w:rsidRPr="00846678" w:rsidRDefault="00910797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elsajátítása során alkalmazható sajátos módszerek (ajánlás)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elsajátítása során alkalmazható tanulói tevékenységformák (ajánlás)</w:t>
      </w:r>
    </w:p>
    <w:p w:rsidR="00B64FCB" w:rsidRPr="00846678" w:rsidRDefault="001105F5" w:rsidP="00B64FCB">
      <w:pPr>
        <w:spacing w:after="0"/>
        <w:ind w:left="426"/>
        <w:rPr>
          <w:rFonts w:cs="Times New Roman"/>
          <w:i/>
        </w:rPr>
      </w:pPr>
      <w:r w:rsidRPr="00846678">
        <w:rPr>
          <w:rFonts w:cs="Times New Roman"/>
          <w:i/>
        </w:rPr>
        <w:t>Általános tevékenységforma a kiscsoportos munka, elméleti anyag és a módszerek kipróbálásához az egyéni feldolgozás és gyakorlás</w:t>
      </w:r>
      <w:r w:rsidR="00F46F34" w:rsidRPr="00846678">
        <w:rPr>
          <w:rFonts w:cs="Times New Roman"/>
          <w:i/>
        </w:rPr>
        <w:t>.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értékelésének módja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t>A nemzeti köznevelésről szóló 2011. évi CXC. törvény. 54. § (2) a) pontja szerinti értékeléssel.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spacing w:after="0"/>
        <w:rPr>
          <w:rFonts w:cs="Times New Roman"/>
        </w:rPr>
      </w:pPr>
    </w:p>
    <w:p w:rsidR="00B64FCB" w:rsidRPr="00846678" w:rsidRDefault="00C1058D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Informatikai rendszerek tervezése, fejlesztése és üzemeltetése</w:t>
      </w:r>
      <w:r w:rsidR="00B64FCB" w:rsidRPr="00846678">
        <w:rPr>
          <w:rFonts w:cs="Times New Roman"/>
          <w:b/>
        </w:rPr>
        <w:t xml:space="preserve"> tantárgy</w:t>
      </w:r>
      <w:r w:rsidR="00B64FCB" w:rsidRPr="00846678">
        <w:rPr>
          <w:rFonts w:cs="Times New Roman"/>
          <w:b/>
        </w:rPr>
        <w:tab/>
      </w:r>
      <w:r w:rsidRPr="00846678">
        <w:rPr>
          <w:rFonts w:cs="Times New Roman"/>
          <w:b/>
        </w:rPr>
        <w:t>112</w:t>
      </w:r>
      <w:r w:rsidR="00B64FCB" w:rsidRPr="00846678">
        <w:rPr>
          <w:rFonts w:cs="Times New Roman"/>
          <w:b/>
        </w:rPr>
        <w:t xml:space="preserve"> óra</w:t>
      </w:r>
    </w:p>
    <w:p w:rsidR="00B64FCB" w:rsidRPr="00846678" w:rsidRDefault="00B64FCB" w:rsidP="00B64FCB">
      <w:pPr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tanításának célja</w:t>
      </w:r>
    </w:p>
    <w:p w:rsidR="00B64FCB" w:rsidRPr="00846678" w:rsidRDefault="005B4D44" w:rsidP="00B64FCB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lastRenderedPageBreak/>
        <w:t>A tantárgy valójában a szakma megtanulásához elengedhetetlen. Ez</w:t>
      </w:r>
      <w:r w:rsidR="00F47CCA" w:rsidRPr="00846678">
        <w:rPr>
          <w:rFonts w:cs="Times New Roman"/>
        </w:rPr>
        <w:t xml:space="preserve"> a</w:t>
      </w:r>
      <w:r w:rsidR="00B27A2D" w:rsidRPr="00846678">
        <w:rPr>
          <w:rFonts w:cs="Times New Roman"/>
        </w:rPr>
        <w:t xml:space="preserve"> tantárgy</w:t>
      </w:r>
      <w:r w:rsidRPr="00846678">
        <w:rPr>
          <w:rFonts w:cs="Times New Roman"/>
        </w:rPr>
        <w:t xml:space="preserve"> tartalmazza a rendszerfejlesztés alapjait, folyamatát, munkafázisait, az egyes feladatok elvégzésnek módját és lehetséges eszközeit. Ez a tantárgy foglalja magába a képesítéshez szükséges szinte valamennyi elméleti </w:t>
      </w:r>
      <w:r w:rsidR="00B27A2D" w:rsidRPr="00846678">
        <w:rPr>
          <w:rFonts w:cs="Times New Roman"/>
        </w:rPr>
        <w:t>ismeretet</w:t>
      </w:r>
      <w:r w:rsidRPr="00846678">
        <w:rPr>
          <w:rFonts w:cs="Times New Roman"/>
        </w:rPr>
        <w:t>, ezért e tantárgy oktatásának célja a</w:t>
      </w:r>
      <w:r w:rsidR="00B27A2D" w:rsidRPr="00846678">
        <w:rPr>
          <w:rFonts w:cs="Times New Roman"/>
        </w:rPr>
        <w:t xml:space="preserve"> szakmai tudás megszerzése, mely lehetőséget teremt a gyakorlati képességek elsa</w:t>
      </w:r>
      <w:r w:rsidR="00F47CCA" w:rsidRPr="00846678">
        <w:rPr>
          <w:rFonts w:cs="Times New Roman"/>
        </w:rPr>
        <w:t>játítására és gyakorlására is.</w:t>
      </w:r>
      <w:r w:rsidR="00B27A2D" w:rsidRPr="00846678">
        <w:rPr>
          <w:rFonts w:cs="Times New Roman"/>
        </w:rPr>
        <w:t xml:space="preserve"> </w:t>
      </w: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Kapcsolódó szakmai tartalmak</w:t>
      </w:r>
    </w:p>
    <w:p w:rsidR="00B64FCB" w:rsidRPr="00846678" w:rsidRDefault="00F47CCA" w:rsidP="00B64FCB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t>Projektmenedzsment, e</w:t>
      </w:r>
      <w:r w:rsidR="00B27A2D" w:rsidRPr="00846678">
        <w:rPr>
          <w:rFonts w:cs="Times New Roman"/>
        </w:rPr>
        <w:t>settanulmány rendszerfejlesztésre, szerzői jogi ismeretek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Témakörök</w:t>
      </w:r>
    </w:p>
    <w:p w:rsidR="00B64FCB" w:rsidRPr="00846678" w:rsidRDefault="00B27A2D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Rendszer, szervezet, vezetés és szervezés</w:t>
      </w:r>
      <w:r w:rsidR="00B64FCB" w:rsidRPr="00846678">
        <w:rPr>
          <w:rFonts w:cs="Times New Roman"/>
          <w:b/>
          <w:i/>
        </w:rPr>
        <w:tab/>
      </w:r>
      <w:r w:rsidR="001D170D" w:rsidRPr="00846678">
        <w:rPr>
          <w:rFonts w:cs="Times New Roman"/>
          <w:b/>
          <w:i/>
        </w:rPr>
        <w:t>16</w:t>
      </w:r>
      <w:r w:rsidR="00B64FCB" w:rsidRPr="00846678">
        <w:rPr>
          <w:rFonts w:cs="Times New Roman"/>
          <w:b/>
          <w:i/>
        </w:rPr>
        <w:t xml:space="preserve"> óra</w:t>
      </w:r>
    </w:p>
    <w:p w:rsidR="00B64FCB" w:rsidRPr="00846678" w:rsidRDefault="001D170D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rendszerek és azok alkotó elemei</w:t>
      </w:r>
    </w:p>
    <w:p w:rsidR="001D170D" w:rsidRPr="00846678" w:rsidRDefault="001D170D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Gazdasági rendszerek és sajátosságaik</w:t>
      </w:r>
    </w:p>
    <w:p w:rsidR="001D170D" w:rsidRPr="00846678" w:rsidRDefault="001D170D" w:rsidP="00B64FCB">
      <w:pPr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>Szervezeti alapismeretek</w:t>
      </w:r>
    </w:p>
    <w:p w:rsidR="001D170D" w:rsidRPr="00846678" w:rsidRDefault="001D170D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Szervezetek és alkotóelemeik</w:t>
      </w:r>
    </w:p>
    <w:p w:rsidR="001D170D" w:rsidRPr="00846678" w:rsidRDefault="001D170D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szervezetek kialakulását befolyásoló tényezők</w:t>
      </w:r>
    </w:p>
    <w:p w:rsidR="000E5B7B" w:rsidRPr="00846678" w:rsidRDefault="000E5B7B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szervezeti formát meghatározó strukturális jel</w:t>
      </w:r>
      <w:r w:rsidR="00897751" w:rsidRPr="00846678">
        <w:rPr>
          <w:rFonts w:cs="Times New Roman"/>
        </w:rPr>
        <w:t>l</w:t>
      </w:r>
      <w:r w:rsidRPr="00846678">
        <w:rPr>
          <w:rFonts w:cs="Times New Roman"/>
        </w:rPr>
        <w:t>emzők</w:t>
      </w:r>
    </w:p>
    <w:p w:rsidR="001D170D" w:rsidRPr="00846678" w:rsidRDefault="000E5B7B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Szervezeti formák</w:t>
      </w:r>
    </w:p>
    <w:p w:rsidR="000E5B7B" w:rsidRPr="00846678" w:rsidRDefault="000E5B7B" w:rsidP="00B64FCB">
      <w:pPr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>Vezetés és szervezés</w:t>
      </w:r>
    </w:p>
    <w:p w:rsidR="000E5B7B" w:rsidRPr="00846678" w:rsidRDefault="000E5B7B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Vezetéselméletek</w:t>
      </w:r>
    </w:p>
    <w:p w:rsidR="000E5B7B" w:rsidRPr="00846678" w:rsidRDefault="000E5B7B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szervezés, mint a vezető egyik</w:t>
      </w:r>
      <w:r w:rsidR="00F47CCA" w:rsidRPr="00846678">
        <w:rPr>
          <w:rFonts w:cs="Times New Roman"/>
        </w:rPr>
        <w:t xml:space="preserve"> feladata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B27A2D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Információs rendszerek létrehozása</w:t>
      </w:r>
      <w:r w:rsidR="00B64FCB" w:rsidRPr="00846678">
        <w:rPr>
          <w:rFonts w:cs="Times New Roman"/>
          <w:b/>
          <w:i/>
        </w:rPr>
        <w:tab/>
      </w:r>
      <w:r w:rsidR="001D170D" w:rsidRPr="00846678">
        <w:rPr>
          <w:rFonts w:cs="Times New Roman"/>
          <w:b/>
          <w:i/>
        </w:rPr>
        <w:t>8</w:t>
      </w:r>
      <w:r w:rsidR="00B64FCB" w:rsidRPr="00846678">
        <w:rPr>
          <w:rFonts w:cs="Times New Roman"/>
          <w:b/>
          <w:i/>
        </w:rPr>
        <w:t xml:space="preserve"> óra</w:t>
      </w:r>
    </w:p>
    <w:p w:rsidR="00B64FCB" w:rsidRPr="00846678" w:rsidRDefault="000E5B7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Adat, információ, információrendszer</w:t>
      </w:r>
    </w:p>
    <w:p w:rsidR="00B64FCB" w:rsidRPr="00846678" w:rsidRDefault="000E5B7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Miért hozunk létre információrendszereket?</w:t>
      </w:r>
    </w:p>
    <w:p w:rsidR="000E5B7B" w:rsidRPr="00846678" w:rsidRDefault="000E5B7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rendszerfejlesztés általános életciklusa</w:t>
      </w:r>
    </w:p>
    <w:p w:rsidR="000E5B7B" w:rsidRPr="00846678" w:rsidRDefault="000E5B7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rendszerfejlesztés végrehajtásának tervezése</w:t>
      </w:r>
    </w:p>
    <w:p w:rsidR="000E5B7B" w:rsidRPr="00846678" w:rsidRDefault="000E5B7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Megvalósíthatósági tanulmány</w:t>
      </w:r>
    </w:p>
    <w:p w:rsidR="000E5B7B" w:rsidRPr="00846678" w:rsidRDefault="000E5B7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Költség-haszon elemzés</w:t>
      </w:r>
    </w:p>
    <w:p w:rsidR="000E5B7B" w:rsidRPr="00846678" w:rsidRDefault="000E5B7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Fejlesztés vagy kész rendszer vásárlása (adaptálással)?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B27A2D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A rendszerfejlesztés szakaszai, módszerek</w:t>
      </w:r>
      <w:r w:rsidR="00B64FCB" w:rsidRPr="00846678">
        <w:rPr>
          <w:rFonts w:cs="Times New Roman"/>
          <w:b/>
          <w:i/>
        </w:rPr>
        <w:tab/>
      </w:r>
      <w:r w:rsidR="001D170D" w:rsidRPr="00846678">
        <w:rPr>
          <w:rFonts w:cs="Times New Roman"/>
          <w:b/>
          <w:i/>
        </w:rPr>
        <w:t>16</w:t>
      </w:r>
      <w:r w:rsidR="00B64FCB" w:rsidRPr="00846678">
        <w:rPr>
          <w:rFonts w:cs="Times New Roman"/>
          <w:b/>
          <w:i/>
        </w:rPr>
        <w:t xml:space="preserve"> óra</w:t>
      </w:r>
    </w:p>
    <w:p w:rsidR="00F74CB0" w:rsidRPr="00846678" w:rsidRDefault="00F74CB0" w:rsidP="00B64FCB">
      <w:pPr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>Helyzetfelmérés, elemzés</w:t>
      </w:r>
    </w:p>
    <w:p w:rsidR="00B64FCB" w:rsidRPr="00846678" w:rsidRDefault="00F74CB0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helyzetfelmérés és elemzés feladatai</w:t>
      </w:r>
      <w:r w:rsidR="00F12E43" w:rsidRPr="00846678">
        <w:rPr>
          <w:rFonts w:cs="Times New Roman"/>
        </w:rPr>
        <w:t xml:space="preserve"> (a meglévő rendszer elemzése)</w:t>
      </w:r>
    </w:p>
    <w:p w:rsidR="00F74CB0" w:rsidRPr="00846678" w:rsidRDefault="00F74CB0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Rendszerjavaslat elkészítése</w:t>
      </w:r>
      <w:r w:rsidR="00F12E43" w:rsidRPr="00846678">
        <w:rPr>
          <w:rFonts w:cs="Times New Roman"/>
        </w:rPr>
        <w:t xml:space="preserve"> és dokumentálása</w:t>
      </w:r>
    </w:p>
    <w:p w:rsidR="00F74CB0" w:rsidRPr="00846678" w:rsidRDefault="00F74CB0" w:rsidP="00B64FCB">
      <w:pPr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>A helyzetfelmérés és elemzés általánosan használt módszerei</w:t>
      </w:r>
    </w:p>
    <w:p w:rsidR="00F74CB0" w:rsidRPr="00846678" w:rsidRDefault="00F74CB0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Dokumentumelemzés</w:t>
      </w:r>
    </w:p>
    <w:p w:rsidR="00F74CB0" w:rsidRPr="00846678" w:rsidRDefault="00F74CB0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Megfigyelés</w:t>
      </w:r>
    </w:p>
    <w:p w:rsidR="00F74CB0" w:rsidRPr="00846678" w:rsidRDefault="00F74CB0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Kérdőíves felmérés</w:t>
      </w:r>
    </w:p>
    <w:p w:rsidR="00F74CB0" w:rsidRPr="00846678" w:rsidRDefault="00F74CB0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Interjúk, csoportos interjú-technikák</w:t>
      </w:r>
    </w:p>
    <w:p w:rsidR="00F74CB0" w:rsidRPr="00846678" w:rsidRDefault="00F74CB0" w:rsidP="00B64FCB">
      <w:pPr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>Helyzetfelmérési és elemzés technikák</w:t>
      </w:r>
    </w:p>
    <w:p w:rsidR="00F74CB0" w:rsidRPr="00846678" w:rsidRDefault="00F74CB0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Folyamatábrák</w:t>
      </w:r>
    </w:p>
    <w:p w:rsidR="00F74CB0" w:rsidRPr="00846678" w:rsidRDefault="00F74CB0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Tevékenységábrák</w:t>
      </w:r>
    </w:p>
    <w:p w:rsidR="00F74CB0" w:rsidRPr="00846678" w:rsidRDefault="00F74CB0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(H)IPO</w:t>
      </w:r>
      <w:r w:rsidR="00F12E43" w:rsidRPr="00846678">
        <w:rPr>
          <w:rFonts w:cs="Times New Roman"/>
        </w:rPr>
        <w:t xml:space="preserve"> Hierarchy – Input – Process - Output</w:t>
      </w:r>
    </w:p>
    <w:p w:rsidR="00F74CB0" w:rsidRPr="00846678" w:rsidRDefault="00F74CB0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Diagramok, táblázatok</w:t>
      </w:r>
    </w:p>
    <w:p w:rsidR="00F12E43" w:rsidRPr="00846678" w:rsidRDefault="00F12E43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Döntési fa, döntési mátrix</w:t>
      </w:r>
    </w:p>
    <w:p w:rsidR="00F74CB0" w:rsidRPr="00846678" w:rsidRDefault="00F12E43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Gondolattérkép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B27A2D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Rendszerelemzés és tervezés</w:t>
      </w:r>
      <w:r w:rsidR="00B64FCB" w:rsidRPr="00846678">
        <w:rPr>
          <w:rFonts w:cs="Times New Roman"/>
          <w:b/>
          <w:i/>
        </w:rPr>
        <w:tab/>
      </w:r>
      <w:r w:rsidR="001D170D" w:rsidRPr="00846678">
        <w:rPr>
          <w:rFonts w:cs="Times New Roman"/>
          <w:b/>
          <w:i/>
        </w:rPr>
        <w:t>24</w:t>
      </w:r>
      <w:r w:rsidR="00B64FCB" w:rsidRPr="00846678">
        <w:rPr>
          <w:rFonts w:cs="Times New Roman"/>
          <w:b/>
          <w:i/>
        </w:rPr>
        <w:t xml:space="preserve"> óra</w:t>
      </w:r>
    </w:p>
    <w:p w:rsidR="00B64FCB" w:rsidRPr="00846678" w:rsidRDefault="00F12E43" w:rsidP="00B64FCB">
      <w:pPr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>Általános ismeretek a rendszertervezési feladatok megoldásához</w:t>
      </w:r>
    </w:p>
    <w:p w:rsidR="00F12E43" w:rsidRPr="00846678" w:rsidRDefault="00F12E43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lastRenderedPageBreak/>
        <w:t>Feldolgozási</w:t>
      </w:r>
      <w:r w:rsidR="00F47CCA" w:rsidRPr="00846678">
        <w:rPr>
          <w:rFonts w:cs="Times New Roman"/>
        </w:rPr>
        <w:t xml:space="preserve"> típusok</w:t>
      </w:r>
    </w:p>
    <w:p w:rsidR="00F12E43" w:rsidRPr="00846678" w:rsidRDefault="00F12E43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Adatok körének meghatározása</w:t>
      </w:r>
    </w:p>
    <w:p w:rsidR="00F12E43" w:rsidRPr="00846678" w:rsidRDefault="00F12E43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Adatok kezelésének módja</w:t>
      </w:r>
    </w:p>
    <w:p w:rsidR="00F12E43" w:rsidRPr="00846678" w:rsidRDefault="00F12E43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Kódolás, kódrendszerek</w:t>
      </w:r>
    </w:p>
    <w:p w:rsidR="00F12E43" w:rsidRPr="00846678" w:rsidRDefault="00F12E43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Inputok tervezése</w:t>
      </w:r>
    </w:p>
    <w:p w:rsidR="00F12E43" w:rsidRPr="00846678" w:rsidRDefault="00F12E43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Output tervezés – output eszközök</w:t>
      </w:r>
    </w:p>
    <w:p w:rsidR="000A352E" w:rsidRPr="00846678" w:rsidRDefault="000A352E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 xml:space="preserve">Szoftver ergonómiai követelmények </w:t>
      </w:r>
    </w:p>
    <w:p w:rsidR="00F12E43" w:rsidRPr="00846678" w:rsidRDefault="00F12E43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Hardver és szoftver kiválasztás</w:t>
      </w:r>
    </w:p>
    <w:p w:rsidR="00F12E43" w:rsidRPr="00846678" w:rsidRDefault="00F12E43" w:rsidP="00B64FCB">
      <w:pPr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>A rendszertervezés konkrét feladatai</w:t>
      </w:r>
    </w:p>
    <w:p w:rsidR="00F12E43" w:rsidRPr="00846678" w:rsidRDefault="00F12E43" w:rsidP="00B64FCB">
      <w:pPr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>Az új rendszer logikai tervezése</w:t>
      </w:r>
    </w:p>
    <w:p w:rsidR="00F12E43" w:rsidRPr="00846678" w:rsidRDefault="00F12E43" w:rsidP="00B64FCB">
      <w:pPr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>Az új rendszer fizikai tervezése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D0140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R</w:t>
      </w:r>
      <w:r w:rsidR="00B27A2D" w:rsidRPr="00846678">
        <w:rPr>
          <w:rFonts w:cs="Times New Roman"/>
          <w:b/>
          <w:i/>
        </w:rPr>
        <w:t>endszerfejlesztés</w:t>
      </w:r>
      <w:r w:rsidRPr="00846678">
        <w:rPr>
          <w:rFonts w:cs="Times New Roman"/>
          <w:b/>
          <w:i/>
        </w:rPr>
        <w:t>, adaptálás, üzemeltetés</w:t>
      </w:r>
      <w:r w:rsidR="00B64FCB" w:rsidRPr="00846678">
        <w:rPr>
          <w:rFonts w:cs="Times New Roman"/>
          <w:b/>
          <w:i/>
        </w:rPr>
        <w:tab/>
      </w:r>
      <w:r w:rsidR="001D170D" w:rsidRPr="00846678">
        <w:rPr>
          <w:rFonts w:cs="Times New Roman"/>
          <w:b/>
          <w:i/>
        </w:rPr>
        <w:t>16</w:t>
      </w:r>
      <w:r w:rsidR="00B64FCB" w:rsidRPr="00846678">
        <w:rPr>
          <w:rFonts w:cs="Times New Roman"/>
          <w:b/>
          <w:i/>
        </w:rPr>
        <w:t xml:space="preserve"> óra</w:t>
      </w:r>
    </w:p>
    <w:p w:rsidR="005F638E" w:rsidRPr="00846678" w:rsidRDefault="00B64FCB" w:rsidP="005F638E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</w:t>
      </w:r>
      <w:r w:rsidR="005F638E" w:rsidRPr="00846678">
        <w:rPr>
          <w:rFonts w:cs="Times New Roman"/>
        </w:rPr>
        <w:t xml:space="preserve"> rendszerfejlesztés megvalósításának módja (fejlesztési stratégiák)</w:t>
      </w:r>
    </w:p>
    <w:p w:rsidR="005F638E" w:rsidRPr="00846678" w:rsidRDefault="005F638E" w:rsidP="005F638E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Az elkészült rendszer tesztelése</w:t>
      </w:r>
    </w:p>
    <w:p w:rsidR="005F638E" w:rsidRPr="00846678" w:rsidRDefault="005F638E" w:rsidP="005F638E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Tesztelési módszerek (egyedi, integrációs, rendszer és átvételi teszt)</w:t>
      </w:r>
    </w:p>
    <w:p w:rsidR="005F638E" w:rsidRPr="00846678" w:rsidRDefault="005F638E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rendszerfejlesztés dokumentumai (fejlesztési, üzemletetési és felhasználói dokumentációk)</w:t>
      </w:r>
    </w:p>
    <w:p w:rsidR="005F638E" w:rsidRPr="00846678" w:rsidRDefault="005F638E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Rendszeradaptáció feladatai</w:t>
      </w:r>
    </w:p>
    <w:p w:rsidR="005F638E" w:rsidRPr="00846678" w:rsidRDefault="005F638E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rendszer üzembe helyezési (bevezetési) eljárások és módszerek</w:t>
      </w:r>
    </w:p>
    <w:p w:rsidR="000A352E" w:rsidRPr="00846678" w:rsidRDefault="00F47CCA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Felhasználók betanítása</w:t>
      </w:r>
    </w:p>
    <w:p w:rsidR="000A352E" w:rsidRPr="00846678" w:rsidRDefault="000A352E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Üzemszerű működés</w:t>
      </w:r>
    </w:p>
    <w:p w:rsidR="00B64FCB" w:rsidRPr="00846678" w:rsidRDefault="005F638E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In</w:t>
      </w:r>
      <w:r w:rsidR="000A352E" w:rsidRPr="00846678">
        <w:rPr>
          <w:rFonts w:cs="Times New Roman"/>
        </w:rPr>
        <w:t>f</w:t>
      </w:r>
      <w:r w:rsidRPr="00846678">
        <w:rPr>
          <w:rFonts w:cs="Times New Roman"/>
        </w:rPr>
        <w:t>ormációrendszer</w:t>
      </w:r>
      <w:r w:rsidR="000A352E" w:rsidRPr="00846678">
        <w:rPr>
          <w:rFonts w:cs="Times New Roman"/>
        </w:rPr>
        <w:t>ek értékelése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D0140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Rendszerfejlesztési módszertanok</w:t>
      </w:r>
      <w:r w:rsidR="00B64FCB" w:rsidRPr="00846678">
        <w:rPr>
          <w:rFonts w:cs="Times New Roman"/>
          <w:b/>
          <w:i/>
        </w:rPr>
        <w:tab/>
      </w:r>
      <w:r w:rsidR="001D170D" w:rsidRPr="00846678">
        <w:rPr>
          <w:rFonts w:cs="Times New Roman"/>
          <w:b/>
          <w:i/>
        </w:rPr>
        <w:t>24</w:t>
      </w:r>
      <w:r w:rsidR="00B64FCB" w:rsidRPr="00846678">
        <w:rPr>
          <w:rFonts w:cs="Times New Roman"/>
          <w:b/>
          <w:i/>
        </w:rPr>
        <w:t xml:space="preserve"> óra</w:t>
      </w:r>
    </w:p>
    <w:p w:rsidR="00B64FCB" w:rsidRPr="00846678" w:rsidRDefault="000A352E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Módszertan történet</w:t>
      </w:r>
    </w:p>
    <w:p w:rsidR="000A352E" w:rsidRPr="00846678" w:rsidRDefault="000A352E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Strukturált fejlesztési módszerek és módszertanok</w:t>
      </w:r>
    </w:p>
    <w:p w:rsidR="000A352E" w:rsidRPr="00846678" w:rsidRDefault="000A352E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Objektumorientált módszerek és módszertanok</w:t>
      </w:r>
    </w:p>
    <w:p w:rsidR="000A352E" w:rsidRPr="00846678" w:rsidRDefault="000A352E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Egy rendszerfejlesztési módszertan részletes ismertetése a fejlesztési életciklusnak megfelelően</w:t>
      </w:r>
    </w:p>
    <w:p w:rsidR="002F072D" w:rsidRPr="00846678" w:rsidRDefault="002F072D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választott módszertan alkalmazása során használt módszerek, eszközök és technikák megtanítása (a gyakorlat során egy konkrét esettanulmány elkészítésével, a tanultak gyakorlásával, az alkalmazási készség kialakítása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D0140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CASE eszközök</w:t>
      </w:r>
      <w:r w:rsidR="00B64FCB" w:rsidRPr="00846678">
        <w:rPr>
          <w:rFonts w:cs="Times New Roman"/>
          <w:b/>
          <w:i/>
        </w:rPr>
        <w:tab/>
      </w:r>
      <w:r w:rsidR="001D170D" w:rsidRPr="00846678">
        <w:rPr>
          <w:rFonts w:cs="Times New Roman"/>
          <w:b/>
          <w:i/>
        </w:rPr>
        <w:t>8</w:t>
      </w:r>
      <w:r w:rsidR="00B64FCB" w:rsidRPr="00846678">
        <w:rPr>
          <w:rFonts w:cs="Times New Roman"/>
          <w:b/>
          <w:i/>
        </w:rPr>
        <w:t xml:space="preserve"> óra</w:t>
      </w:r>
    </w:p>
    <w:p w:rsidR="00B64FCB" w:rsidRPr="00846678" w:rsidRDefault="000A352E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>CASE eszközök és technológiák</w:t>
      </w:r>
    </w:p>
    <w:p w:rsidR="000A352E" w:rsidRPr="00846678" w:rsidRDefault="000A352E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CASE eszközök csoportosítása</w:t>
      </w:r>
    </w:p>
    <w:p w:rsidR="000A352E" w:rsidRPr="00846678" w:rsidRDefault="002F072D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CASE eszközök funkciója, alkalmazási lehetőségek</w:t>
      </w:r>
    </w:p>
    <w:p w:rsidR="00D65B33" w:rsidRPr="00846678" w:rsidRDefault="00D65B33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számítógépes CASE-környezetek általános felépítése</w:t>
      </w:r>
    </w:p>
    <w:p w:rsidR="00D65B33" w:rsidRPr="00846678" w:rsidRDefault="00D65B33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CASE-eszközök bevezetése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képzés javasolt helyszíne (ajánlás)</w:t>
      </w:r>
    </w:p>
    <w:p w:rsidR="00B64FCB" w:rsidRPr="00846678" w:rsidRDefault="00716053" w:rsidP="00B64FCB">
      <w:pPr>
        <w:spacing w:after="0"/>
        <w:ind w:left="426"/>
        <w:rPr>
          <w:rFonts w:cs="Times New Roman"/>
          <w:b/>
          <w:i/>
        </w:rPr>
      </w:pPr>
      <w:r w:rsidRPr="00846678">
        <w:rPr>
          <w:rFonts w:cs="Times New Roman"/>
          <w:i/>
        </w:rPr>
        <w:t>Elméleti tanterem, tanári számítógéppel (internet eléréssel), projektorral.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716053" w:rsidP="00B64FCB">
      <w:pPr>
        <w:spacing w:after="0"/>
        <w:ind w:left="426"/>
        <w:rPr>
          <w:rFonts w:cs="Times New Roman"/>
          <w:i/>
        </w:rPr>
      </w:pPr>
      <w:r w:rsidRPr="00846678">
        <w:rPr>
          <w:rFonts w:cs="Times New Roman"/>
          <w:i/>
        </w:rPr>
        <w:t xml:space="preserve">A tananyag feldolgozásához – témától függően – más-más módszer javasolható. Fontos, hogy minél inkább előre haladnak a tananyag feldolgozásában, egyre inkább </w:t>
      </w:r>
      <w:r w:rsidRPr="00846678">
        <w:rPr>
          <w:rFonts w:cs="Times New Roman"/>
          <w:i/>
        </w:rPr>
        <w:lastRenderedPageBreak/>
        <w:t>alkalmazható a tanulói önálló témafeldolgozás kiscsoportos módszerrel. Az is javasolt, hogy a párhuzamosan kell ütemezni a rendszerfejlesztési esettanulmány kidolgozását, melynek keretében a tanulók a gyakorlatban kipróbálják az elméletben tanultakat.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elsajátítása során alkalmazható sajátos módszerek (ajánlás)</w:t>
      </w:r>
    </w:p>
    <w:p w:rsidR="00910797" w:rsidRPr="00846678" w:rsidRDefault="00910797" w:rsidP="00B64FCB">
      <w:pPr>
        <w:spacing w:after="0"/>
        <w:ind w:left="426"/>
        <w:rPr>
          <w:rFonts w:cs="Times New Roman"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910797" w:rsidRPr="00846678" w:rsidTr="00910797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Projektmódszer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elsajátítása során alkalmazható tanulói tevékenységformák (ajánlás)</w:t>
      </w:r>
    </w:p>
    <w:p w:rsidR="00910797" w:rsidRPr="00846678" w:rsidRDefault="00910797" w:rsidP="00B64FCB">
      <w:pPr>
        <w:spacing w:after="0"/>
        <w:ind w:left="426"/>
        <w:rPr>
          <w:rFonts w:cs="Times New Roman"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910797" w:rsidRPr="00846678" w:rsidTr="00910797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értékelésének módja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t>A nemzeti köznevelésről szóló 2011. évi CXC. törvény. 54. § (2) a) pontja szerinti értékeléssel.</w:t>
      </w:r>
    </w:p>
    <w:p w:rsidR="00B64FCB" w:rsidRPr="00846678" w:rsidRDefault="00B64FCB" w:rsidP="00B64FCB">
      <w:pPr>
        <w:spacing w:after="0"/>
        <w:rPr>
          <w:rFonts w:cs="Times New Roman"/>
        </w:rPr>
      </w:pPr>
    </w:p>
    <w:p w:rsidR="00B64FCB" w:rsidRPr="00846678" w:rsidRDefault="00B64FCB" w:rsidP="00B64FCB">
      <w:pPr>
        <w:spacing w:after="0"/>
        <w:rPr>
          <w:rFonts w:cs="Times New Roman"/>
        </w:rPr>
      </w:pPr>
    </w:p>
    <w:p w:rsidR="00B64FCB" w:rsidRPr="00846678" w:rsidRDefault="00B32CF2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 xml:space="preserve">Szakmai jogi </w:t>
      </w:r>
      <w:r w:rsidR="00C1058D" w:rsidRPr="00846678">
        <w:rPr>
          <w:rFonts w:cs="Times New Roman"/>
          <w:b/>
        </w:rPr>
        <w:t>ismeretek</w:t>
      </w:r>
      <w:r w:rsidR="00B64FCB" w:rsidRPr="00846678">
        <w:rPr>
          <w:rFonts w:cs="Times New Roman"/>
          <w:b/>
        </w:rPr>
        <w:t xml:space="preserve"> tantárgy</w:t>
      </w:r>
      <w:r w:rsidR="00B64FCB" w:rsidRPr="00846678">
        <w:rPr>
          <w:rFonts w:cs="Times New Roman"/>
          <w:b/>
        </w:rPr>
        <w:tab/>
      </w:r>
      <w:r w:rsidR="00C1058D" w:rsidRPr="00846678">
        <w:rPr>
          <w:rFonts w:cs="Times New Roman"/>
          <w:b/>
        </w:rPr>
        <w:t>32</w:t>
      </w:r>
      <w:r w:rsidR="00B64FCB" w:rsidRPr="00846678">
        <w:rPr>
          <w:rFonts w:cs="Times New Roman"/>
          <w:b/>
        </w:rPr>
        <w:t xml:space="preserve"> óra</w:t>
      </w:r>
    </w:p>
    <w:p w:rsidR="00B64FCB" w:rsidRPr="00846678" w:rsidRDefault="00B64FCB" w:rsidP="00B64FCB">
      <w:pPr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tanításának célja</w:t>
      </w:r>
    </w:p>
    <w:p w:rsidR="00B64FCB" w:rsidRPr="00846678" w:rsidRDefault="00FA770E" w:rsidP="00B64FCB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t>A tantárgy oktatásának célja, hogy a tanulók alapismeretet szerezzenek a szerzői jog és különösen a szoftverjog, internetjog szabályrendszeréről, hogy a felmerülő problémákat értelmezni, elemezni tudják, és a megoldási lehetőségekkel tisztában legyenek.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Kapcsolódó szakmai tartalmak</w:t>
      </w:r>
    </w:p>
    <w:p w:rsidR="00B64FCB" w:rsidRPr="00846678" w:rsidRDefault="00FA770E" w:rsidP="00B64FCB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t>Jogi alapismeretek, jogszabályok rendszere</w:t>
      </w: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Témakörök</w:t>
      </w:r>
    </w:p>
    <w:p w:rsidR="00B64FCB" w:rsidRPr="00846678" w:rsidRDefault="00FA770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bookmarkStart w:id="13" w:name="OLE_LINK2"/>
      <w:bookmarkStart w:id="14" w:name="OLE_LINK5"/>
      <w:r w:rsidRPr="00846678">
        <w:rPr>
          <w:rFonts w:cs="Times New Roman"/>
          <w:b/>
          <w:i/>
        </w:rPr>
        <w:t>A szerzői jogi védelem általános szabály</w:t>
      </w:r>
      <w:r w:rsidR="00957B85" w:rsidRPr="00846678">
        <w:rPr>
          <w:rFonts w:cs="Times New Roman"/>
          <w:b/>
          <w:i/>
        </w:rPr>
        <w:t>ozás</w:t>
      </w:r>
      <w:bookmarkEnd w:id="13"/>
      <w:bookmarkEnd w:id="14"/>
      <w:r w:rsidR="00B64FCB" w:rsidRPr="00846678">
        <w:rPr>
          <w:rFonts w:cs="Times New Roman"/>
          <w:b/>
          <w:i/>
        </w:rPr>
        <w:tab/>
      </w:r>
      <w:r w:rsidR="00957B85" w:rsidRPr="00846678">
        <w:rPr>
          <w:rFonts w:cs="Times New Roman"/>
          <w:b/>
          <w:i/>
        </w:rPr>
        <w:t>12</w:t>
      </w:r>
      <w:r w:rsidR="00B64FCB" w:rsidRPr="00846678">
        <w:rPr>
          <w:rFonts w:cs="Times New Roman"/>
          <w:b/>
          <w:i/>
        </w:rPr>
        <w:t xml:space="preserve"> óra</w:t>
      </w:r>
    </w:p>
    <w:p w:rsidR="00B64FCB" w:rsidRPr="00846678" w:rsidRDefault="00957B85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szerzői jog jogosultja</w:t>
      </w:r>
    </w:p>
    <w:p w:rsidR="00B64FCB" w:rsidRPr="00846678" w:rsidRDefault="00957B85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szerzői jogok két nagy csoportja</w:t>
      </w:r>
    </w:p>
    <w:p w:rsidR="00B64FCB" w:rsidRPr="00846678" w:rsidRDefault="00957B85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Jogátruházás, felhasználási szerződés</w:t>
      </w:r>
    </w:p>
    <w:p w:rsidR="00B64FCB" w:rsidRPr="00846678" w:rsidRDefault="00957B85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szabad felhasználás esetei</w:t>
      </w:r>
    </w:p>
    <w:p w:rsidR="00B64FCB" w:rsidRPr="00846678" w:rsidRDefault="00957B85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Munkaviszonyban alkotott mű</w:t>
      </w:r>
    </w:p>
    <w:p w:rsidR="00B64FCB" w:rsidRPr="00846678" w:rsidRDefault="00957B85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Szerzői jogok megsértésének következményei</w:t>
      </w:r>
    </w:p>
    <w:p w:rsidR="00B64FCB" w:rsidRPr="00846678" w:rsidRDefault="00957B8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Szoftverjog</w:t>
      </w:r>
      <w:r w:rsidR="00B64FCB" w:rsidRPr="00846678">
        <w:rPr>
          <w:rFonts w:cs="Times New Roman"/>
          <w:b/>
          <w:i/>
        </w:rPr>
        <w:tab/>
      </w:r>
      <w:r w:rsidRPr="00846678">
        <w:rPr>
          <w:rFonts w:cs="Times New Roman"/>
          <w:b/>
          <w:i/>
        </w:rPr>
        <w:t>8</w:t>
      </w:r>
      <w:r w:rsidR="00B64FCB" w:rsidRPr="00846678">
        <w:rPr>
          <w:rFonts w:cs="Times New Roman"/>
          <w:b/>
          <w:i/>
        </w:rPr>
        <w:t xml:space="preserve"> óra</w:t>
      </w:r>
    </w:p>
    <w:p w:rsidR="00B64FCB" w:rsidRPr="00846678" w:rsidRDefault="00957B85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Szoftverre vonatkozó szerzői jogi szabályozás</w:t>
      </w:r>
    </w:p>
    <w:p w:rsidR="00957B85" w:rsidRPr="00846678" w:rsidRDefault="00957B85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Szoftverek szabad felhasználása</w:t>
      </w:r>
    </w:p>
    <w:p w:rsidR="00957B85" w:rsidRPr="00846678" w:rsidRDefault="00957B85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szoftverszerződések</w:t>
      </w:r>
    </w:p>
    <w:p w:rsidR="00B64FCB" w:rsidRPr="00846678" w:rsidRDefault="00957B85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szoftverekért fizetett jogdíjak</w:t>
      </w:r>
    </w:p>
    <w:p w:rsidR="00B64FCB" w:rsidRPr="00846678" w:rsidRDefault="00957B8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Internetjog</w:t>
      </w:r>
      <w:r w:rsidR="00B64FCB" w:rsidRPr="00846678">
        <w:rPr>
          <w:rFonts w:cs="Times New Roman"/>
          <w:b/>
          <w:i/>
        </w:rPr>
        <w:tab/>
      </w:r>
      <w:r w:rsidRPr="00846678">
        <w:rPr>
          <w:rFonts w:cs="Times New Roman"/>
          <w:b/>
          <w:i/>
        </w:rPr>
        <w:t>12</w:t>
      </w:r>
      <w:r w:rsidR="00B64FCB" w:rsidRPr="00846678">
        <w:rPr>
          <w:rFonts w:cs="Times New Roman"/>
          <w:b/>
          <w:i/>
        </w:rPr>
        <w:t xml:space="preserve"> óra</w:t>
      </w:r>
    </w:p>
    <w:p w:rsidR="00B64FCB" w:rsidRPr="00846678" w:rsidRDefault="00957B85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Az online műfelhasználások szerzői jogi háttere</w:t>
      </w:r>
    </w:p>
    <w:p w:rsidR="00957B85" w:rsidRPr="00846678" w:rsidRDefault="00957B85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Domain névre vonatkozó szabályozás</w:t>
      </w:r>
    </w:p>
    <w:p w:rsidR="00957B85" w:rsidRPr="00846678" w:rsidRDefault="00957B85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Felelősség az interneten fellelhető tartalomért</w:t>
      </w:r>
    </w:p>
    <w:p w:rsidR="00957B85" w:rsidRPr="00846678" w:rsidRDefault="00957B85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Fájlcsere jogi megítélése</w:t>
      </w:r>
    </w:p>
    <w:p w:rsidR="00957B85" w:rsidRPr="00846678" w:rsidRDefault="00D65B33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Creati</w:t>
      </w:r>
      <w:r w:rsidR="00957B85" w:rsidRPr="00846678">
        <w:rPr>
          <w:rFonts w:cs="Times New Roman"/>
        </w:rPr>
        <w:t>v Commons</w:t>
      </w:r>
    </w:p>
    <w:p w:rsidR="00957B85" w:rsidRPr="00846678" w:rsidRDefault="00957B85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Egyéb internettel kapcsolatos jogsértések</w:t>
      </w:r>
    </w:p>
    <w:p w:rsidR="00B64FCB" w:rsidRPr="00846678" w:rsidRDefault="00957B85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WEB oldal szerzői jogi védelme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képzés javasolt helyszíne (ajánlás)</w:t>
      </w:r>
    </w:p>
    <w:p w:rsidR="00B64FCB" w:rsidRPr="00846678" w:rsidRDefault="0053362B" w:rsidP="00B64FCB">
      <w:pPr>
        <w:spacing w:after="0"/>
        <w:ind w:left="426"/>
        <w:rPr>
          <w:rFonts w:cs="Times New Roman"/>
          <w:i/>
        </w:rPr>
      </w:pPr>
      <w:r w:rsidRPr="00846678">
        <w:rPr>
          <w:rFonts w:cs="Times New Roman"/>
          <w:i/>
        </w:rPr>
        <w:t>Elméleti tanterem, tanári számítógéppel (internet eléréssel), projektorral</w:t>
      </w:r>
      <w:r w:rsidR="00F46F34" w:rsidRPr="00846678">
        <w:rPr>
          <w:rFonts w:cs="Times New Roman"/>
          <w:i/>
        </w:rPr>
        <w:t>.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53362B" w:rsidP="00B64FCB">
      <w:pPr>
        <w:spacing w:after="0"/>
        <w:ind w:left="426"/>
        <w:rPr>
          <w:rFonts w:cs="Times New Roman"/>
          <w:i/>
        </w:rPr>
      </w:pPr>
      <w:r w:rsidRPr="00846678">
        <w:rPr>
          <w:rFonts w:cs="Times New Roman"/>
          <w:i/>
        </w:rPr>
        <w:t>A tantárgy jellegét tekintve új elméleti ismeret, ezért a tudásátadás hagyományos módját javasoljuk</w:t>
      </w:r>
      <w:r w:rsidR="00F46F34" w:rsidRPr="00846678">
        <w:rPr>
          <w:rFonts w:cs="Times New Roman"/>
          <w:i/>
        </w:rPr>
        <w:t>.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elsajátítása során alkalmazható sajátos módszerek (ajánlás)</w:t>
      </w:r>
    </w:p>
    <w:p w:rsidR="00910797" w:rsidRPr="00846678" w:rsidRDefault="00910797" w:rsidP="00B64FCB">
      <w:pPr>
        <w:spacing w:after="0"/>
        <w:ind w:left="426"/>
        <w:rPr>
          <w:rFonts w:cs="Times New Roman"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910797" w:rsidRPr="00846678" w:rsidTr="00910797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Előadás, 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elsajátítása során alkalmazható tanulói tevékenységformák (ajánlás)</w:t>
      </w:r>
    </w:p>
    <w:p w:rsidR="00910797" w:rsidRPr="00846678" w:rsidRDefault="00910797" w:rsidP="00B64FCB">
      <w:pPr>
        <w:spacing w:after="0"/>
        <w:ind w:left="426"/>
        <w:rPr>
          <w:rFonts w:cs="Times New Roman"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910797" w:rsidRPr="00846678" w:rsidTr="006831D5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910797" w:rsidRPr="00846678" w:rsidTr="006831D5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910797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910797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910797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910797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910797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értékelésének módja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t>A nemzeti köznevelésről szóló 2011. évi CXC. törvény. 54. § (2) a) pontja szerinti értékeléssel.</w:t>
      </w:r>
    </w:p>
    <w:p w:rsidR="00B64FCB" w:rsidRPr="00846678" w:rsidRDefault="00B64FCB" w:rsidP="00B64FCB">
      <w:pPr>
        <w:spacing w:after="0"/>
        <w:rPr>
          <w:rFonts w:cs="Times New Roman"/>
        </w:rPr>
      </w:pPr>
    </w:p>
    <w:p w:rsidR="00B64FCB" w:rsidRPr="00846678" w:rsidRDefault="00B64FCB" w:rsidP="00B64FCB">
      <w:pPr>
        <w:spacing w:after="0"/>
        <w:rPr>
          <w:rFonts w:cs="Times New Roman"/>
        </w:rPr>
      </w:pPr>
    </w:p>
    <w:p w:rsidR="00B64FCB" w:rsidRPr="00846678" w:rsidRDefault="00C1058D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Munka-, baleset-, tűz- és környezetvédelem</w:t>
      </w:r>
      <w:r w:rsidR="00B64FCB" w:rsidRPr="00846678">
        <w:rPr>
          <w:rFonts w:cs="Times New Roman"/>
          <w:b/>
        </w:rPr>
        <w:t xml:space="preserve"> tantárgy</w:t>
      </w:r>
      <w:r w:rsidR="00B64FCB" w:rsidRPr="00846678">
        <w:rPr>
          <w:rFonts w:cs="Times New Roman"/>
          <w:b/>
        </w:rPr>
        <w:tab/>
      </w:r>
      <w:r w:rsidRPr="00846678">
        <w:rPr>
          <w:rFonts w:cs="Times New Roman"/>
          <w:b/>
        </w:rPr>
        <w:t>8</w:t>
      </w:r>
      <w:r w:rsidR="00B64FCB" w:rsidRPr="00846678">
        <w:rPr>
          <w:rFonts w:cs="Times New Roman"/>
          <w:b/>
        </w:rPr>
        <w:t xml:space="preserve"> óra</w:t>
      </w:r>
    </w:p>
    <w:p w:rsidR="00B64FCB" w:rsidRPr="00846678" w:rsidRDefault="00B64FCB" w:rsidP="00B64FCB">
      <w:pPr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tanításának célja</w:t>
      </w:r>
    </w:p>
    <w:p w:rsidR="00B64FCB" w:rsidRPr="00846678" w:rsidRDefault="00990F6A" w:rsidP="00B64FCB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t>A tantárgy célja, hogy</w:t>
      </w:r>
      <w:r w:rsidR="00C70334" w:rsidRPr="00846678">
        <w:rPr>
          <w:rFonts w:cs="Times New Roman"/>
        </w:rPr>
        <w:t xml:space="preserve"> a tanulók kellő tájékozottságot és gyakorlatot szerezzen a balesetmentes munkavégzés követelményeiről, valamint a bekövetkezett veszélyhelyzet hatékony kezeléséről, a szükséges adminisztrációról, a megfelelő munkakörnyezet kialakításáról</w:t>
      </w: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Kapcsolódó szakmai tartalmak</w:t>
      </w:r>
    </w:p>
    <w:p w:rsidR="00B64FCB" w:rsidRPr="00846678" w:rsidRDefault="002702C7" w:rsidP="00B64FCB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t>Munkavédelmi szabályok az informatikai rendszerek üzembe helyezésénél</w:t>
      </w: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Témakörök</w:t>
      </w:r>
    </w:p>
    <w:p w:rsidR="00B64FCB" w:rsidRPr="00846678" w:rsidRDefault="002702C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bookmarkStart w:id="15" w:name="OLE_LINK6"/>
      <w:bookmarkStart w:id="16" w:name="OLE_LINK7"/>
      <w:r w:rsidRPr="00846678">
        <w:rPr>
          <w:rFonts w:cs="Times New Roman"/>
          <w:b/>
          <w:i/>
        </w:rPr>
        <w:t>Szakmaspecifikus alapismeretek</w:t>
      </w:r>
      <w:bookmarkEnd w:id="15"/>
      <w:bookmarkEnd w:id="16"/>
      <w:r w:rsidR="00B64FCB" w:rsidRPr="00846678">
        <w:rPr>
          <w:rFonts w:cs="Times New Roman"/>
          <w:b/>
          <w:i/>
        </w:rPr>
        <w:tab/>
      </w:r>
      <w:r w:rsidR="00C70334" w:rsidRPr="00846678">
        <w:rPr>
          <w:rFonts w:cs="Times New Roman"/>
          <w:b/>
          <w:i/>
        </w:rPr>
        <w:t>8</w:t>
      </w:r>
      <w:r w:rsidR="00B64FCB" w:rsidRPr="00846678">
        <w:rPr>
          <w:rFonts w:cs="Times New Roman"/>
          <w:b/>
          <w:i/>
        </w:rPr>
        <w:t xml:space="preserve"> óra</w:t>
      </w:r>
    </w:p>
    <w:p w:rsidR="007F136E" w:rsidRPr="00846678" w:rsidRDefault="007F136E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Munkavédelem fogalma, célja,</w:t>
      </w:r>
    </w:p>
    <w:p w:rsidR="00B64FCB" w:rsidRPr="00846678" w:rsidRDefault="007F136E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Tűzvédelmi szabályok a számítógépes munkahelyeken</w:t>
      </w:r>
    </w:p>
    <w:p w:rsidR="007F136E" w:rsidRPr="00846678" w:rsidRDefault="007F136E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Elsősegélynyújtás</w:t>
      </w:r>
    </w:p>
    <w:p w:rsidR="007F136E" w:rsidRPr="00846678" w:rsidRDefault="007F136E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 xml:space="preserve">Az </w:t>
      </w:r>
      <w:r w:rsidR="001C13D0" w:rsidRPr="00846678">
        <w:rPr>
          <w:rFonts w:cs="Times New Roman"/>
        </w:rPr>
        <w:t>ergonomikus</w:t>
      </w:r>
      <w:r w:rsidRPr="00846678">
        <w:rPr>
          <w:rFonts w:cs="Times New Roman"/>
        </w:rPr>
        <w:t xml:space="preserve"> munkahely kialakításának szabályai</w:t>
      </w:r>
    </w:p>
    <w:p w:rsidR="007F136E" w:rsidRPr="00846678" w:rsidRDefault="007F136E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Munkaegészségügyi szabályok a számítógépes munkahelyre vonatkozóan</w:t>
      </w:r>
    </w:p>
    <w:p w:rsidR="007F136E" w:rsidRPr="00846678" w:rsidRDefault="007F136E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Érintésvédelmi szabályok</w:t>
      </w:r>
    </w:p>
    <w:p w:rsidR="007F136E" w:rsidRPr="00846678" w:rsidRDefault="007F136E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Környezetvédelem, környezeti fenntarthatóság, veszélyes anyagok (számítástechnikai hulladék) kezelésének szabályai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képzés javasolt helyszíne (ajánlás)</w:t>
      </w:r>
    </w:p>
    <w:p w:rsidR="00B64FCB" w:rsidRPr="00846678" w:rsidRDefault="0053362B" w:rsidP="00B64FCB">
      <w:pPr>
        <w:spacing w:after="0"/>
        <w:ind w:left="426"/>
        <w:rPr>
          <w:rFonts w:cs="Times New Roman"/>
          <w:i/>
        </w:rPr>
      </w:pPr>
      <w:r w:rsidRPr="00846678">
        <w:rPr>
          <w:rFonts w:cs="Times New Roman"/>
          <w:i/>
        </w:rPr>
        <w:t>Elméleti tanterem, tanári számítógéppel (internet eléréssel), projektorral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53362B" w:rsidP="00B64FCB">
      <w:pPr>
        <w:spacing w:after="0"/>
        <w:ind w:left="426"/>
        <w:rPr>
          <w:rFonts w:cs="Times New Roman"/>
          <w:i/>
        </w:rPr>
      </w:pPr>
      <w:r w:rsidRPr="00846678">
        <w:rPr>
          <w:rFonts w:cs="Times New Roman"/>
          <w:i/>
        </w:rPr>
        <w:t>A tantárgy jellegét tekintve elméleti ismeret, ezért a tudásátadás hagyományos módját javasoljuk, felnőttek esetén interakciókkal, feltételezve előzete</w:t>
      </w:r>
      <w:r w:rsidR="001C13D0" w:rsidRPr="00846678">
        <w:rPr>
          <w:rFonts w:cs="Times New Roman"/>
          <w:i/>
        </w:rPr>
        <w:t xml:space="preserve">s tudásukat és tapasztalatukat </w:t>
      </w:r>
      <w:r w:rsidRPr="00846678">
        <w:rPr>
          <w:rFonts w:cs="Times New Roman"/>
          <w:i/>
        </w:rPr>
        <w:t>a témát illetően</w:t>
      </w:r>
      <w:r w:rsidR="00076386" w:rsidRPr="00846678">
        <w:rPr>
          <w:rFonts w:cs="Times New Roman"/>
          <w:i/>
        </w:rPr>
        <w:t>.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elsajátítása során alkalmazható sajátos módszerek (ajánlás)</w:t>
      </w:r>
    </w:p>
    <w:p w:rsidR="006831D5" w:rsidRPr="00846678" w:rsidRDefault="006831D5" w:rsidP="00B64FCB">
      <w:pPr>
        <w:spacing w:after="0"/>
        <w:ind w:left="426"/>
        <w:rPr>
          <w:rFonts w:cs="Times New Roman"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6831D5" w:rsidRPr="00846678" w:rsidTr="006831D5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elsajátítása során alkalmazható tanulói tevékenységformák (ajánlás)</w:t>
      </w:r>
    </w:p>
    <w:p w:rsidR="006831D5" w:rsidRPr="00846678" w:rsidRDefault="006831D5" w:rsidP="00B64FCB">
      <w:pPr>
        <w:spacing w:after="0"/>
        <w:ind w:left="426"/>
        <w:rPr>
          <w:rFonts w:cs="Times New Roman"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6831D5" w:rsidRPr="00846678" w:rsidTr="006831D5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Tanulói tevékenység </w:t>
            </w: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 xml:space="preserve">Alkalmazandó eszközök és </w:t>
            </w: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 xml:space="preserve">felszerelések 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értékelésének módja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t>A nemzeti köznevelésről szóló 2011. évi CXC. törvény. 54. § (2) a) pontja szerinti értékeléssel.</w:t>
      </w:r>
    </w:p>
    <w:p w:rsidR="00B64FCB" w:rsidRPr="00846678" w:rsidRDefault="00B64FCB" w:rsidP="00B64FCB">
      <w:pPr>
        <w:spacing w:after="0"/>
        <w:rPr>
          <w:rFonts w:cs="Times New Roman"/>
        </w:rPr>
      </w:pPr>
    </w:p>
    <w:p w:rsidR="008419D5" w:rsidRPr="00846678" w:rsidRDefault="008419D5" w:rsidP="000A21B7">
      <w:pPr>
        <w:spacing w:after="0"/>
        <w:rPr>
          <w:rFonts w:cs="Times New Roman"/>
        </w:rPr>
      </w:pPr>
    </w:p>
    <w:p w:rsidR="00B64FCB" w:rsidRPr="00846678" w:rsidRDefault="00B64FCB">
      <w:pPr>
        <w:spacing w:after="200" w:line="276" w:lineRule="auto"/>
        <w:jc w:val="left"/>
        <w:rPr>
          <w:rFonts w:cs="Times New Roman"/>
        </w:rPr>
      </w:pPr>
      <w:r w:rsidRPr="00846678">
        <w:rPr>
          <w:rFonts w:cs="Times New Roman"/>
        </w:rPr>
        <w:br w:type="page"/>
      </w:r>
    </w:p>
    <w:p w:rsidR="00B64FCB" w:rsidRPr="00846678" w:rsidRDefault="00B64FCB" w:rsidP="00B64FCB">
      <w:pPr>
        <w:rPr>
          <w:rFonts w:cs="Times New Roman"/>
        </w:rPr>
      </w:pPr>
    </w:p>
    <w:p w:rsidR="00B64FCB" w:rsidRPr="00846678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846678">
        <w:rPr>
          <w:rFonts w:cs="Times New Roman"/>
          <w:b/>
          <w:sz w:val="36"/>
        </w:rPr>
        <w:t>A</w:t>
      </w:r>
    </w:p>
    <w:p w:rsidR="00B64FCB" w:rsidRPr="00846678" w:rsidRDefault="00FC0558" w:rsidP="00B64FCB">
      <w:pPr>
        <w:spacing w:after="480"/>
        <w:jc w:val="center"/>
        <w:rPr>
          <w:rFonts w:cs="Times New Roman"/>
          <w:b/>
          <w:sz w:val="36"/>
        </w:rPr>
      </w:pPr>
      <w:r w:rsidRPr="00846678">
        <w:rPr>
          <w:rFonts w:cs="Times New Roman"/>
          <w:b/>
          <w:sz w:val="36"/>
          <w:highlight w:val="yellow"/>
        </w:rPr>
        <w:t>12007</w:t>
      </w:r>
      <w:r w:rsidR="00B64FCB" w:rsidRPr="00846678">
        <w:rPr>
          <w:rFonts w:cs="Times New Roman"/>
          <w:b/>
          <w:sz w:val="36"/>
          <w:highlight w:val="yellow"/>
        </w:rPr>
        <w:t>-</w:t>
      </w:r>
      <w:r w:rsidR="00C1058D" w:rsidRPr="00846678">
        <w:rPr>
          <w:rFonts w:cs="Times New Roman"/>
          <w:b/>
          <w:sz w:val="36"/>
        </w:rPr>
        <w:t>16</w:t>
      </w:r>
      <w:r w:rsidR="00B64FCB" w:rsidRPr="00846678">
        <w:rPr>
          <w:rFonts w:cs="Times New Roman"/>
          <w:b/>
          <w:sz w:val="36"/>
        </w:rPr>
        <w:t xml:space="preserve"> azonosító számú</w:t>
      </w:r>
    </w:p>
    <w:p w:rsidR="00B64FCB" w:rsidRPr="00846678" w:rsidRDefault="00C1058D" w:rsidP="00B64FCB">
      <w:pPr>
        <w:jc w:val="center"/>
        <w:rPr>
          <w:rFonts w:cs="Times New Roman"/>
          <w:b/>
          <w:sz w:val="36"/>
        </w:rPr>
      </w:pPr>
      <w:r w:rsidRPr="00846678">
        <w:rPr>
          <w:rFonts w:cs="Times New Roman"/>
          <w:b/>
          <w:sz w:val="36"/>
        </w:rPr>
        <w:t>Esettanulmány rendszerfejlesztésre</w:t>
      </w:r>
    </w:p>
    <w:p w:rsidR="00B64FCB" w:rsidRPr="00846678" w:rsidRDefault="00B64FCB" w:rsidP="00B64FCB">
      <w:pPr>
        <w:jc w:val="center"/>
        <w:rPr>
          <w:rFonts w:cs="Times New Roman"/>
          <w:b/>
          <w:sz w:val="36"/>
        </w:rPr>
      </w:pPr>
      <w:r w:rsidRPr="00846678">
        <w:rPr>
          <w:rFonts w:cs="Times New Roman"/>
          <w:b/>
          <w:sz w:val="36"/>
        </w:rPr>
        <w:t>megnevezésű</w:t>
      </w:r>
    </w:p>
    <w:p w:rsidR="00B64FCB" w:rsidRPr="00846678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r w:rsidRPr="00846678">
        <w:rPr>
          <w:rFonts w:cs="Times New Roman"/>
          <w:b/>
          <w:sz w:val="36"/>
        </w:rPr>
        <w:t>szakmai követelménymodul</w:t>
      </w:r>
    </w:p>
    <w:p w:rsidR="00B64FCB" w:rsidRPr="00846678" w:rsidRDefault="00B64FCB" w:rsidP="00B64FCB">
      <w:pPr>
        <w:jc w:val="center"/>
        <w:rPr>
          <w:rFonts w:cs="Times New Roman"/>
          <w:b/>
          <w:sz w:val="36"/>
        </w:rPr>
      </w:pPr>
      <w:r w:rsidRPr="00846678">
        <w:rPr>
          <w:rFonts w:cs="Times New Roman"/>
          <w:b/>
          <w:sz w:val="36"/>
        </w:rPr>
        <w:t>tantárgyai, témakörei</w:t>
      </w:r>
    </w:p>
    <w:p w:rsidR="00B64FCB" w:rsidRPr="00846678" w:rsidRDefault="00B64FCB" w:rsidP="00B64FCB">
      <w:pPr>
        <w:spacing w:after="200" w:line="276" w:lineRule="auto"/>
        <w:jc w:val="left"/>
        <w:rPr>
          <w:rFonts w:cs="Times New Roman"/>
        </w:rPr>
      </w:pPr>
      <w:r w:rsidRPr="00846678">
        <w:rPr>
          <w:rFonts w:cs="Times New Roman"/>
        </w:rPr>
        <w:br w:type="page"/>
      </w:r>
    </w:p>
    <w:p w:rsidR="00B64FCB" w:rsidRPr="00846678" w:rsidRDefault="00B64FCB" w:rsidP="00B64FCB">
      <w:pPr>
        <w:rPr>
          <w:rFonts w:cs="Times New Roman"/>
        </w:rPr>
      </w:pPr>
      <w:r w:rsidRPr="00846678">
        <w:rPr>
          <w:rFonts w:cs="Times New Roman"/>
        </w:rPr>
        <w:lastRenderedPageBreak/>
        <w:t xml:space="preserve">A </w:t>
      </w:r>
      <w:r w:rsidR="00FC0558" w:rsidRPr="00846678">
        <w:rPr>
          <w:rFonts w:cs="Times New Roman"/>
        </w:rPr>
        <w:t>12007</w:t>
      </w:r>
      <w:r w:rsidRPr="00846678">
        <w:rPr>
          <w:rFonts w:cs="Times New Roman"/>
        </w:rPr>
        <w:t>-</w:t>
      </w:r>
      <w:r w:rsidR="00C1058D" w:rsidRPr="00846678">
        <w:rPr>
          <w:rFonts w:cs="Times New Roman"/>
        </w:rPr>
        <w:t>16</w:t>
      </w:r>
      <w:r w:rsidRPr="00846678">
        <w:rPr>
          <w:rFonts w:cs="Times New Roman"/>
        </w:rPr>
        <w:t xml:space="preserve"> azonosító számú </w:t>
      </w:r>
      <w:r w:rsidR="00C1058D" w:rsidRPr="00846678">
        <w:rPr>
          <w:rFonts w:cs="Times New Roman"/>
        </w:rPr>
        <w:t>Esettanulmány rendszerfejlesztésre</w:t>
      </w:r>
      <w:r w:rsidRPr="00846678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67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  <w:gridCol w:w="700"/>
      </w:tblGrid>
      <w:tr w:rsidR="006831D5" w:rsidRPr="00846678" w:rsidTr="006831D5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Projektmenedzsment gyakorlaa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Informatikai rendszerek gyakorlat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Információs rendszerek tesztelése, üzemeltetése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Informatikai szakmai angol</w:t>
            </w:r>
          </w:p>
        </w:tc>
      </w:tr>
      <w:tr w:rsidR="006831D5" w:rsidRPr="00846678" w:rsidTr="006831D5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6831D5" w:rsidRPr="00846678" w:rsidTr="006831D5">
        <w:trPr>
          <w:trHeight w:val="102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 projektcsapat tagjaként , vagy irányítóként részt vesz informatikai  fejlesztési, vagy kész rendszer adaptálását előksézítő és megvalósító projektben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Projektirányítási programot használ a projekt tevezéséhez és menedzseléséhez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Alkalmazza a tanult rendszerfejlesztési módszertant a fejlesztés életciklusában, az egyes feladatok megoldásához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Használja a tanult CASE eszközt az elemzésben és a tervezésben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Alkalmazza a tanult tesztelési  módszereket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Részt vesz az üzemeltetési környezet kialakításában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Ellenőrzi a dokumentációkat a tanult szempontok szerint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Javaslatot tesz a tanult szoftver ergonómiai elvárások, igények megvalósítására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Munkáját a  kapcsolódó jogszabályok  alkalmazásával végzi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Betartja a személyes adatok védelméről, a közérdekű adatok nyilvánosságáról és a szerzői jogi védelemről szóló jogszabályokat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831D5" w:rsidRPr="00846678" w:rsidTr="006831D5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Betartja a munka-, baleset-, tűz- és környezetvédelmi, valamint az informatikai szakmára  vonatkozó előírásokat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informatikia rendszerek fejlesztési projekt sajátosságai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projektmenedzsment gyakorlata, projekt dokumentálás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tanult fejlesztési módszertan  alkalmazása adott probléma megoldásában.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CASE eszközök kiválasztásának szabályai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Tesztelési módszerek,szabályok alkalmazása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Üzemeltetetési környezet (eszközök, konfiguráció kiválasztása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 különböző dokumentációk tartalmi szabályai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Szerzői jogi ismeretek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Munka-, baleset-, tűz és környetvédelem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Angol nyelvű, olvasott szakmai szöveg megértése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831D5" w:rsidRPr="00846678" w:rsidTr="006831D5">
        <w:trPr>
          <w:trHeight w:val="102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 informatikai projekt tervezési, irányítási folyamatának  alkalmazási gyakorlata a probléma felmerülésétől a  rendszer átadásáig, üzemeltetésének megszervezéséig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tanult módszerek, eszközök, szabályok alkalmazása a feladatmegoldásban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Kreativitás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Együttműködési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Kezdeményező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Rendszerben való gondolkodás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Problémamegoldás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6831D5" w:rsidRPr="00846678" w:rsidRDefault="006831D5" w:rsidP="00B64FCB">
      <w:pPr>
        <w:rPr>
          <w:rFonts w:cs="Times New Roman"/>
        </w:rPr>
      </w:pPr>
    </w:p>
    <w:p w:rsidR="00B64FCB" w:rsidRPr="00846678" w:rsidRDefault="00B64FCB" w:rsidP="00B64FCB">
      <w:pPr>
        <w:rPr>
          <w:rFonts w:cs="Times New Roman"/>
        </w:rPr>
      </w:pPr>
      <w:r w:rsidRPr="00846678">
        <w:rPr>
          <w:rFonts w:cs="Times New Roman"/>
        </w:rPr>
        <w:br w:type="page"/>
      </w:r>
    </w:p>
    <w:p w:rsidR="00B64FCB" w:rsidRPr="00846678" w:rsidRDefault="00B64FCB" w:rsidP="00B64FCB">
      <w:pPr>
        <w:spacing w:after="0"/>
        <w:rPr>
          <w:rFonts w:cs="Times New Roman"/>
        </w:rPr>
      </w:pPr>
    </w:p>
    <w:p w:rsidR="00B64FCB" w:rsidRPr="00846678" w:rsidRDefault="00C1058D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Projektmenedzsment gyakorlat</w:t>
      </w:r>
      <w:r w:rsidR="00B64FCB" w:rsidRPr="00846678">
        <w:rPr>
          <w:rFonts w:cs="Times New Roman"/>
          <w:b/>
        </w:rPr>
        <w:t xml:space="preserve"> tantárgy</w:t>
      </w:r>
      <w:r w:rsidR="00B64FCB" w:rsidRPr="00846678">
        <w:rPr>
          <w:rFonts w:cs="Times New Roman"/>
          <w:b/>
        </w:rPr>
        <w:tab/>
      </w:r>
      <w:r w:rsidRPr="00846678">
        <w:rPr>
          <w:rFonts w:cs="Times New Roman"/>
          <w:b/>
        </w:rPr>
        <w:t>64</w:t>
      </w:r>
      <w:r w:rsidR="00B64FCB" w:rsidRPr="00846678">
        <w:rPr>
          <w:rFonts w:cs="Times New Roman"/>
          <w:b/>
        </w:rPr>
        <w:t xml:space="preserve"> óra</w:t>
      </w:r>
    </w:p>
    <w:p w:rsidR="00B64FCB" w:rsidRPr="00846678" w:rsidRDefault="00B64FCB" w:rsidP="00B64FCB">
      <w:pPr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tanításának célja</w:t>
      </w:r>
    </w:p>
    <w:p w:rsidR="00B64FCB" w:rsidRPr="00846678" w:rsidRDefault="0015321A" w:rsidP="00B64FCB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t>A tantárgy oktatásának célja, hogy a tanulók az elméleti anyagban elsajátított tudást egy rendszerfejlesztési és egy vásárolt rendszer adaptációs projektfolyamatát valamely menedzsment szoftver segítségével végigkövessék. Megtanulják a szoftver funkcióit, dokumentációs rendszerét és konkrét feladatokkal gyakorolják a megvalósítást. A kimenti cél az, hogy készség szintű alkalmazási gyakorlatot szerezzenek egy ilyen, vagy hasonló funkciókkal rendelkező célszoftver használatában</w:t>
      </w:r>
      <w:r w:rsidR="00741489" w:rsidRPr="00846678">
        <w:rPr>
          <w:rFonts w:cs="Times New Roman"/>
        </w:rPr>
        <w:t>.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Kapcsolódó szakmai tartalmak</w:t>
      </w:r>
    </w:p>
    <w:p w:rsidR="00B64FCB" w:rsidRPr="00846678" w:rsidRDefault="00FA770E" w:rsidP="00B64FCB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t>Projektmenedzsment, Informatikai projektek</w:t>
      </w: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Témakörök</w:t>
      </w:r>
    </w:p>
    <w:p w:rsidR="00B64FCB" w:rsidRPr="00846678" w:rsidRDefault="00FA770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Projektirányítás számítógéppel</w:t>
      </w:r>
      <w:r w:rsidR="00B64FCB" w:rsidRPr="00846678">
        <w:rPr>
          <w:rFonts w:cs="Times New Roman"/>
          <w:b/>
          <w:i/>
        </w:rPr>
        <w:tab/>
      </w:r>
      <w:r w:rsidR="003D0646" w:rsidRPr="00846678">
        <w:rPr>
          <w:rFonts w:cs="Times New Roman"/>
          <w:b/>
          <w:i/>
        </w:rPr>
        <w:t>4</w:t>
      </w:r>
      <w:r w:rsidR="00B64FCB" w:rsidRPr="00846678">
        <w:rPr>
          <w:rFonts w:cs="Times New Roman"/>
          <w:b/>
          <w:i/>
        </w:rPr>
        <w:t xml:space="preserve"> óra</w:t>
      </w:r>
    </w:p>
    <w:p w:rsidR="00F94708" w:rsidRPr="00846678" w:rsidRDefault="00B64FCB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</w:t>
      </w:r>
      <w:r w:rsidR="00F94708" w:rsidRPr="00846678">
        <w:rPr>
          <w:rFonts w:cs="Times New Roman"/>
        </w:rPr>
        <w:t xml:space="preserve"> program (projektirányításhoz célszoftver) legfontosabb funkcióinak megismerése</w:t>
      </w:r>
      <w:r w:rsidR="00FC0558" w:rsidRPr="00846678">
        <w:rPr>
          <w:rFonts w:cs="Times New Roman"/>
        </w:rPr>
        <w:t xml:space="preserve">, </w:t>
      </w:r>
      <w:r w:rsidR="00F94708" w:rsidRPr="00846678">
        <w:rPr>
          <w:rFonts w:cs="Times New Roman"/>
        </w:rPr>
        <w:t>programindítás, kommunikációs felület</w:t>
      </w:r>
      <w:r w:rsidR="00B40D45" w:rsidRPr="00846678">
        <w:rPr>
          <w:rFonts w:cs="Times New Roman"/>
        </w:rPr>
        <w:t xml:space="preserve"> áttekintése</w:t>
      </w:r>
    </w:p>
    <w:p w:rsidR="00B64FCB" w:rsidRPr="00846678" w:rsidRDefault="00B40D45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Egy konkrét feladat áttekintése, melynek megoldásával kell kipróbálni a projektmenedzsment szoftvert</w:t>
      </w:r>
    </w:p>
    <w:p w:rsidR="00B64FCB" w:rsidRPr="00846678" w:rsidRDefault="00134B3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Tevékenység és időterv</w:t>
      </w:r>
      <w:r w:rsidR="00B64FCB" w:rsidRPr="00846678">
        <w:rPr>
          <w:rFonts w:cs="Times New Roman"/>
          <w:b/>
          <w:i/>
        </w:rPr>
        <w:tab/>
      </w:r>
      <w:r w:rsidR="0023085B" w:rsidRPr="00846678">
        <w:rPr>
          <w:rFonts w:cs="Times New Roman"/>
          <w:b/>
          <w:i/>
        </w:rPr>
        <w:t>16</w:t>
      </w:r>
      <w:r w:rsidR="00B64FCB" w:rsidRPr="00846678">
        <w:rPr>
          <w:rFonts w:cs="Times New Roman"/>
          <w:b/>
          <w:i/>
        </w:rPr>
        <w:t xml:space="preserve"> óra</w:t>
      </w:r>
    </w:p>
    <w:p w:rsidR="00134B34" w:rsidRPr="00846678" w:rsidRDefault="00134B34" w:rsidP="00B40D45">
      <w:pPr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>Adatfelvitel és szerkesztés</w:t>
      </w:r>
    </w:p>
    <w:p w:rsidR="00B40D45" w:rsidRPr="00846678" w:rsidRDefault="00B40D45" w:rsidP="00B40D45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Tevékenységek felvitele</w:t>
      </w:r>
    </w:p>
    <w:p w:rsidR="00134B34" w:rsidRPr="00846678" w:rsidRDefault="00134B34" w:rsidP="00B40D45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Látszattevékenység és mérföldkő beszúrása</w:t>
      </w:r>
    </w:p>
    <w:p w:rsidR="00B40D45" w:rsidRPr="00846678" w:rsidRDefault="00B40D45" w:rsidP="00B40D45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 xml:space="preserve">Kapcsolatok megadása </w:t>
      </w:r>
    </w:p>
    <w:p w:rsidR="00B64FCB" w:rsidRPr="00846678" w:rsidRDefault="00B40D45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WBS szerkezet létrehozás, megadás</w:t>
      </w:r>
    </w:p>
    <w:p w:rsidR="0023085B" w:rsidRPr="00846678" w:rsidRDefault="0023085B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Ismétlődő tevékenység</w:t>
      </w:r>
    </w:p>
    <w:p w:rsidR="0023085B" w:rsidRPr="00846678" w:rsidRDefault="0023085B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Törlés, mozgatás, beszúrás</w:t>
      </w:r>
    </w:p>
    <w:p w:rsidR="0023085B" w:rsidRPr="00846678" w:rsidRDefault="0023085B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Egyéni mezők létrehozása</w:t>
      </w:r>
    </w:p>
    <w:p w:rsidR="0023085B" w:rsidRPr="00846678" w:rsidRDefault="0023085B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Határidő beállítása</w:t>
      </w:r>
    </w:p>
    <w:p w:rsidR="00B64FCB" w:rsidRPr="00846678" w:rsidRDefault="0023085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>Feladatok gyakorlása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134B3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Erőforrás és költségterv</w:t>
      </w:r>
      <w:r w:rsidR="00B40D45" w:rsidRPr="00846678">
        <w:rPr>
          <w:rFonts w:cs="Times New Roman"/>
          <w:b/>
          <w:i/>
        </w:rPr>
        <w:t xml:space="preserve"> </w:t>
      </w:r>
      <w:r w:rsidR="00B64FCB" w:rsidRPr="00846678">
        <w:rPr>
          <w:rFonts w:cs="Times New Roman"/>
          <w:b/>
          <w:i/>
        </w:rPr>
        <w:tab/>
      </w:r>
      <w:r w:rsidRPr="00846678">
        <w:rPr>
          <w:rFonts w:cs="Times New Roman"/>
          <w:b/>
          <w:i/>
        </w:rPr>
        <w:t>16</w:t>
      </w:r>
      <w:r w:rsidR="00B64FCB" w:rsidRPr="00846678">
        <w:rPr>
          <w:rFonts w:cs="Times New Roman"/>
          <w:b/>
          <w:i/>
        </w:rPr>
        <w:t xml:space="preserve"> óra</w:t>
      </w:r>
    </w:p>
    <w:p w:rsidR="00B64FCB" w:rsidRPr="00846678" w:rsidRDefault="00134B3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>Adatfelvitel</w:t>
      </w:r>
    </w:p>
    <w:p w:rsidR="00134B34" w:rsidRPr="00846678" w:rsidRDefault="00134B3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Erőforrások rögzítése</w:t>
      </w:r>
    </w:p>
    <w:p w:rsidR="00134B34" w:rsidRPr="00846678" w:rsidRDefault="00134B3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Erőforrás típus hozzárendelés</w:t>
      </w:r>
    </w:p>
    <w:p w:rsidR="00134B34" w:rsidRPr="00846678" w:rsidRDefault="00134B3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Erőforrás naptárak megadása</w:t>
      </w:r>
    </w:p>
    <w:p w:rsidR="003D0646" w:rsidRPr="00846678" w:rsidRDefault="003D0646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>Erőforrás nézetek használata</w:t>
      </w:r>
    </w:p>
    <w:p w:rsidR="003D0646" w:rsidRPr="00846678" w:rsidRDefault="003D0646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Erőforrás kihasználtság</w:t>
      </w:r>
    </w:p>
    <w:p w:rsidR="003D0646" w:rsidRPr="00846678" w:rsidRDefault="003D0646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Tevékenység kihasználtság</w:t>
      </w:r>
    </w:p>
    <w:p w:rsidR="003D0646" w:rsidRPr="00846678" w:rsidRDefault="003D0646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Erőforrás grafikon</w:t>
      </w:r>
    </w:p>
    <w:p w:rsidR="00FC0558" w:rsidRPr="00846678" w:rsidRDefault="00FC055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>Költségek</w:t>
      </w:r>
    </w:p>
    <w:p w:rsidR="00FC0558" w:rsidRPr="00846678" w:rsidRDefault="00FC055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Arányos költségek, díjtáblák használata</w:t>
      </w:r>
    </w:p>
    <w:p w:rsidR="00FC0558" w:rsidRPr="00846678" w:rsidRDefault="00FC055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Fix költségek</w:t>
      </w:r>
    </w:p>
    <w:p w:rsidR="00FC0558" w:rsidRPr="00846678" w:rsidRDefault="00FC055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Költségtáblák, jelentések</w:t>
      </w:r>
    </w:p>
    <w:p w:rsidR="00B64FCB" w:rsidRPr="00846678" w:rsidRDefault="003D0646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 xml:space="preserve">Feladatok </w:t>
      </w:r>
      <w:r w:rsidR="0023085B" w:rsidRPr="00846678">
        <w:rPr>
          <w:rFonts w:cs="Times New Roman"/>
          <w:b/>
        </w:rPr>
        <w:t>gyakorlása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3D0646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Lekérdezések</w:t>
      </w:r>
      <w:r w:rsidR="00172AD6" w:rsidRPr="00846678">
        <w:rPr>
          <w:rFonts w:cs="Times New Roman"/>
          <w:b/>
          <w:i/>
        </w:rPr>
        <w:t xml:space="preserve"> </w:t>
      </w:r>
      <w:r w:rsidR="00B64FCB" w:rsidRPr="00846678">
        <w:rPr>
          <w:rFonts w:cs="Times New Roman"/>
          <w:b/>
          <w:i/>
        </w:rPr>
        <w:tab/>
      </w:r>
      <w:r w:rsidRPr="00846678">
        <w:rPr>
          <w:rFonts w:cs="Times New Roman"/>
          <w:b/>
          <w:i/>
        </w:rPr>
        <w:t>4</w:t>
      </w:r>
      <w:r w:rsidR="00B64FCB" w:rsidRPr="00846678">
        <w:rPr>
          <w:rFonts w:cs="Times New Roman"/>
          <w:b/>
          <w:i/>
        </w:rPr>
        <w:t xml:space="preserve"> óra</w:t>
      </w:r>
    </w:p>
    <w:p w:rsidR="003D0646" w:rsidRPr="00846678" w:rsidRDefault="003D0646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Alaplekérdezések</w:t>
      </w:r>
    </w:p>
    <w:p w:rsidR="00172AD6" w:rsidRPr="00846678" w:rsidRDefault="003D0646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Jelentések készítése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3D0646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lastRenderedPageBreak/>
        <w:t>Nyomon</w:t>
      </w:r>
      <w:r w:rsidR="00ED512C" w:rsidRPr="00846678">
        <w:rPr>
          <w:rFonts w:cs="Times New Roman"/>
          <w:b/>
          <w:i/>
        </w:rPr>
        <w:t xml:space="preserve"> </w:t>
      </w:r>
      <w:r w:rsidRPr="00846678">
        <w:rPr>
          <w:rFonts w:cs="Times New Roman"/>
          <w:b/>
          <w:i/>
        </w:rPr>
        <w:t>követés</w:t>
      </w:r>
      <w:r w:rsidR="00B64FCB" w:rsidRPr="00846678">
        <w:rPr>
          <w:rFonts w:cs="Times New Roman"/>
          <w:b/>
          <w:i/>
        </w:rPr>
        <w:tab/>
      </w:r>
      <w:r w:rsidRPr="00846678">
        <w:rPr>
          <w:rFonts w:cs="Times New Roman"/>
          <w:b/>
          <w:i/>
        </w:rPr>
        <w:t>8</w:t>
      </w:r>
      <w:r w:rsidR="00B64FCB" w:rsidRPr="00846678">
        <w:rPr>
          <w:rFonts w:cs="Times New Roman"/>
          <w:b/>
          <w:i/>
        </w:rPr>
        <w:t xml:space="preserve"> óra</w:t>
      </w:r>
    </w:p>
    <w:p w:rsidR="00B64FCB" w:rsidRPr="00846678" w:rsidRDefault="00ED512C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Korlátbeállítások</w:t>
      </w:r>
    </w:p>
    <w:p w:rsidR="00ED512C" w:rsidRPr="00846678" w:rsidRDefault="00ED512C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Alapterv rögzítés</w:t>
      </w:r>
    </w:p>
    <w:p w:rsidR="00915086" w:rsidRPr="00846678" w:rsidRDefault="00915086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Tevékenység frissítése</w:t>
      </w:r>
    </w:p>
    <w:p w:rsidR="00915086" w:rsidRPr="00846678" w:rsidRDefault="00915086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Projekt frissítése</w:t>
      </w:r>
    </w:p>
    <w:p w:rsidR="00915086" w:rsidRPr="00846678" w:rsidRDefault="00915086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Állapotdátum megadása</w:t>
      </w:r>
    </w:p>
    <w:p w:rsidR="00915086" w:rsidRPr="00846678" w:rsidRDefault="00915086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Végrehajtási vonalak</w:t>
      </w:r>
    </w:p>
    <w:p w:rsidR="00ED512C" w:rsidRPr="00846678" w:rsidRDefault="00ED512C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Tény-terv összehasonlítás</w:t>
      </w:r>
    </w:p>
    <w:p w:rsidR="00C91BF0" w:rsidRPr="00846678" w:rsidRDefault="00ED512C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Erőforrás túlterhelés kezelése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EA553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Mintafeladat megoldása</w:t>
      </w:r>
      <w:r w:rsidR="00B64FCB" w:rsidRPr="00846678">
        <w:rPr>
          <w:rFonts w:cs="Times New Roman"/>
          <w:b/>
          <w:i/>
        </w:rPr>
        <w:tab/>
      </w:r>
      <w:r w:rsidR="003D0646" w:rsidRPr="00846678">
        <w:rPr>
          <w:rFonts w:cs="Times New Roman"/>
          <w:b/>
          <w:i/>
        </w:rPr>
        <w:t>16</w:t>
      </w:r>
      <w:r w:rsidR="00B64FCB" w:rsidRPr="00846678">
        <w:rPr>
          <w:rFonts w:cs="Times New Roman"/>
          <w:b/>
          <w:i/>
        </w:rPr>
        <w:t xml:space="preserve"> óra</w:t>
      </w:r>
    </w:p>
    <w:p w:rsidR="00B64FCB" w:rsidRPr="00846678" w:rsidRDefault="00C91BF0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 xml:space="preserve">Egy komplex feladat önálló megoldása, alkalmazási gyakorlat 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6831D5" w:rsidRPr="00846678" w:rsidRDefault="006831D5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képzés javasolt helyszíne (ajánlás)</w:t>
      </w:r>
    </w:p>
    <w:p w:rsidR="00B64FCB" w:rsidRPr="00846678" w:rsidRDefault="00741489" w:rsidP="00B64FCB">
      <w:pPr>
        <w:spacing w:after="0"/>
        <w:ind w:left="426"/>
        <w:rPr>
          <w:rFonts w:cs="Times New Roman"/>
          <w:i/>
        </w:rPr>
      </w:pPr>
      <w:r w:rsidRPr="00846678">
        <w:rPr>
          <w:rFonts w:cs="Times New Roman"/>
          <w:i/>
        </w:rPr>
        <w:t>Számítógépes tanterem, internet eléréssel és egy olyan szoftverrel, mely projekt</w:t>
      </w:r>
      <w:r w:rsidR="00E51D17" w:rsidRPr="00846678">
        <w:rPr>
          <w:rFonts w:cs="Times New Roman"/>
          <w:i/>
        </w:rPr>
        <w:t xml:space="preserve">ek </w:t>
      </w:r>
      <w:r w:rsidRPr="00846678">
        <w:rPr>
          <w:rFonts w:cs="Times New Roman"/>
          <w:i/>
        </w:rPr>
        <w:t>irányítás</w:t>
      </w:r>
      <w:r w:rsidR="00E51D17" w:rsidRPr="00846678">
        <w:rPr>
          <w:rFonts w:cs="Times New Roman"/>
          <w:i/>
        </w:rPr>
        <w:t>ának segítésére alkalmas funkciókkal rendelkezik és képes a projektdokumentációk elkészítésére is</w:t>
      </w:r>
      <w:r w:rsidR="00F46F34" w:rsidRPr="00846678">
        <w:rPr>
          <w:rFonts w:cs="Times New Roman"/>
          <w:i/>
        </w:rPr>
        <w:t>.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E51D17" w:rsidP="00B64FCB">
      <w:pPr>
        <w:spacing w:after="0"/>
        <w:ind w:left="426"/>
        <w:rPr>
          <w:rFonts w:cs="Times New Roman"/>
          <w:i/>
        </w:rPr>
      </w:pPr>
      <w:r w:rsidRPr="00846678">
        <w:rPr>
          <w:rFonts w:cs="Times New Roman"/>
          <w:i/>
        </w:rPr>
        <w:t>Javasolt a kiscsoportos projektmunka, 3-4 fő egy közös feladaton dolgozzon tanári irányítással, önállóan</w:t>
      </w:r>
      <w:r w:rsidR="00F46F34" w:rsidRPr="00846678">
        <w:rPr>
          <w:rFonts w:cs="Times New Roman"/>
          <w:i/>
        </w:rPr>
        <w:t>.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elsajátítása során alkalmazható sajátos módszerek (ajánlás)</w:t>
      </w:r>
    </w:p>
    <w:p w:rsidR="006831D5" w:rsidRPr="00846678" w:rsidRDefault="006831D5" w:rsidP="00B64FCB">
      <w:pPr>
        <w:spacing w:after="0"/>
        <w:ind w:left="426"/>
        <w:rPr>
          <w:rFonts w:cs="Times New Roman"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6831D5" w:rsidRPr="00846678" w:rsidTr="006831D5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projektmunka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Számítógép, cészoftverrel</w:t>
            </w:r>
          </w:p>
        </w:tc>
      </w:tr>
    </w:tbl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elsajátítása során alkalmazható tanulói tevékenységformák (ajánlás)</w:t>
      </w:r>
    </w:p>
    <w:p w:rsidR="006831D5" w:rsidRPr="00846678" w:rsidRDefault="006831D5" w:rsidP="00B64FCB">
      <w:pPr>
        <w:spacing w:after="0"/>
        <w:ind w:left="426"/>
        <w:rPr>
          <w:rFonts w:cs="Times New Roman"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6831D5" w:rsidRPr="00846678" w:rsidTr="006831D5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értékelésének módja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t>A nemzeti köznevelésről szóló 2011. évi CXC. törvény. 54. § (2) a) pontja szerinti értékeléssel.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spacing w:after="0"/>
        <w:rPr>
          <w:rFonts w:cs="Times New Roman"/>
        </w:rPr>
      </w:pPr>
    </w:p>
    <w:p w:rsidR="00B64FCB" w:rsidRPr="00846678" w:rsidRDefault="00C1058D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Informatikai rendszerek fejlesztése gyakorlat</w:t>
      </w:r>
      <w:r w:rsidR="00B64FCB" w:rsidRPr="00846678">
        <w:rPr>
          <w:rFonts w:cs="Times New Roman"/>
          <w:b/>
        </w:rPr>
        <w:t xml:space="preserve"> tantárgy</w:t>
      </w:r>
      <w:r w:rsidR="00B64FCB" w:rsidRPr="00846678">
        <w:rPr>
          <w:rFonts w:cs="Times New Roman"/>
          <w:b/>
        </w:rPr>
        <w:tab/>
      </w:r>
      <w:r w:rsidRPr="00846678">
        <w:rPr>
          <w:rFonts w:cs="Times New Roman"/>
          <w:b/>
        </w:rPr>
        <w:t>144 óra</w:t>
      </w:r>
      <w:r w:rsidR="00B64FCB" w:rsidRPr="00846678">
        <w:rPr>
          <w:rFonts w:cs="Times New Roman"/>
          <w:b/>
        </w:rPr>
        <w:t xml:space="preserve"> óra</w:t>
      </w:r>
    </w:p>
    <w:p w:rsidR="00B64FCB" w:rsidRPr="00846678" w:rsidRDefault="00B64FCB" w:rsidP="00B64FCB">
      <w:pPr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tanításának célja</w:t>
      </w:r>
    </w:p>
    <w:p w:rsidR="00B64FCB" w:rsidRPr="00846678" w:rsidRDefault="00793209" w:rsidP="00B64FCB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t>A tantárgy oktatásának célja, hogy a</w:t>
      </w:r>
      <w:r w:rsidR="00C067E5" w:rsidRPr="00846678">
        <w:rPr>
          <w:rFonts w:cs="Times New Roman"/>
        </w:rPr>
        <w:t>z</w:t>
      </w:r>
      <w:r w:rsidRPr="00846678">
        <w:rPr>
          <w:rFonts w:cs="Times New Roman"/>
        </w:rPr>
        <w:t xml:space="preserve"> információs rendszerek fejlesztésének elméleti ismeretanyagával párhuzamosan </w:t>
      </w:r>
      <w:r w:rsidR="00D75FF3" w:rsidRPr="00846678">
        <w:rPr>
          <w:rFonts w:cs="Times New Roman"/>
        </w:rPr>
        <w:t xml:space="preserve">a tanulók egy komplex feladat (esettanulmány) megoldásával a fejlesztési életciklus minden tevékenységének munkáját elvégezzék. A rendszerfejlesztés munka gyakorlati feladatainak megoldásánál a tanult módszertant alkalmazzák, továbbá a CASE eszközzel való munkavégzést is </w:t>
      </w:r>
      <w:r w:rsidR="00A07753" w:rsidRPr="00846678">
        <w:rPr>
          <w:rFonts w:cs="Times New Roman"/>
        </w:rPr>
        <w:t>gyakorolják abban az életciklus szakaszban, és feladathoz, melyhez rendelkeznek megfelelő CASE eszközzel</w:t>
      </w:r>
      <w:r w:rsidR="00C067E5" w:rsidRPr="00846678">
        <w:rPr>
          <w:rFonts w:cs="Times New Roman"/>
        </w:rPr>
        <w:t>.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Kapcsolódó szakmai tartalmak</w:t>
      </w:r>
    </w:p>
    <w:p w:rsidR="00B64FCB" w:rsidRPr="00846678" w:rsidRDefault="00793209" w:rsidP="00B64FCB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t>Az informatikai rendszerek tervezése, fejlesztése és üzemeltetése tantárgy elméleti anyaga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Témakörök</w:t>
      </w:r>
    </w:p>
    <w:p w:rsidR="00B64FCB" w:rsidRPr="00846678" w:rsidRDefault="00A07753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Rendszerfejlesztési projekt indítása</w:t>
      </w:r>
      <w:r w:rsidR="00B64FCB" w:rsidRPr="00846678">
        <w:rPr>
          <w:rFonts w:cs="Times New Roman"/>
          <w:b/>
          <w:i/>
        </w:rPr>
        <w:tab/>
      </w:r>
      <w:r w:rsidRPr="00846678">
        <w:rPr>
          <w:rFonts w:cs="Times New Roman"/>
          <w:b/>
          <w:i/>
        </w:rPr>
        <w:t>16</w:t>
      </w:r>
      <w:r w:rsidR="00B64FCB" w:rsidRPr="00846678">
        <w:rPr>
          <w:rFonts w:cs="Times New Roman"/>
          <w:b/>
          <w:i/>
        </w:rPr>
        <w:t xml:space="preserve"> óra</w:t>
      </w:r>
    </w:p>
    <w:p w:rsidR="00C81BD4" w:rsidRPr="00846678" w:rsidRDefault="00C81BD4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 xml:space="preserve">Projektindítási feladatok elvégzése: </w:t>
      </w:r>
    </w:p>
    <w:p w:rsidR="00C81BD4" w:rsidRPr="00846678" w:rsidRDefault="00C81BD4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Erőforrás tervezés, költségterv készítése, adatok felvitele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A07753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Helyzetfelmérés és elemzés feladatainak megoldása</w:t>
      </w:r>
      <w:r w:rsidR="00B64FCB" w:rsidRPr="00846678">
        <w:rPr>
          <w:rFonts w:cs="Times New Roman"/>
          <w:b/>
          <w:i/>
        </w:rPr>
        <w:tab/>
      </w:r>
      <w:r w:rsidRPr="00846678">
        <w:rPr>
          <w:rFonts w:cs="Times New Roman"/>
          <w:b/>
          <w:i/>
        </w:rPr>
        <w:t>48</w:t>
      </w:r>
      <w:r w:rsidR="00B64FCB" w:rsidRPr="00846678">
        <w:rPr>
          <w:rFonts w:cs="Times New Roman"/>
          <w:b/>
          <w:i/>
        </w:rPr>
        <w:t xml:space="preserve"> óra</w:t>
      </w:r>
    </w:p>
    <w:p w:rsidR="00B64FCB" w:rsidRPr="00846678" w:rsidRDefault="00C81BD4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Az esettanulmányban előírt feladatok gyakorlati megvalósítása:</w:t>
      </w:r>
    </w:p>
    <w:p w:rsidR="00C81BD4" w:rsidRPr="00846678" w:rsidRDefault="00C81BD4" w:rsidP="00C067E5">
      <w:pPr>
        <w:pStyle w:val="Listaszerbekezds"/>
        <w:numPr>
          <w:ilvl w:val="0"/>
          <w:numId w:val="10"/>
        </w:numPr>
        <w:spacing w:after="0"/>
        <w:rPr>
          <w:rFonts w:cs="Times New Roman"/>
        </w:rPr>
      </w:pPr>
      <w:r w:rsidRPr="00846678">
        <w:rPr>
          <w:rFonts w:cs="Times New Roman"/>
        </w:rPr>
        <w:t>a meglévő rendszer felmérése a tanult módszertan szerint,</w:t>
      </w:r>
    </w:p>
    <w:p w:rsidR="00FB77B1" w:rsidRPr="00846678" w:rsidRDefault="00C81BD4" w:rsidP="00C067E5">
      <w:pPr>
        <w:pStyle w:val="Listaszerbekezds"/>
        <w:numPr>
          <w:ilvl w:val="0"/>
          <w:numId w:val="10"/>
        </w:numPr>
        <w:spacing w:after="0"/>
        <w:rPr>
          <w:rFonts w:cs="Times New Roman"/>
        </w:rPr>
      </w:pPr>
      <w:r w:rsidRPr="00846678">
        <w:rPr>
          <w:rFonts w:cs="Times New Roman"/>
        </w:rPr>
        <w:t>rendszerelemzés adatok, információk és dokumentumok al</w:t>
      </w:r>
      <w:r w:rsidR="00FB77B1" w:rsidRPr="00846678">
        <w:rPr>
          <w:rFonts w:cs="Times New Roman"/>
        </w:rPr>
        <w:t>apján,</w:t>
      </w:r>
    </w:p>
    <w:p w:rsidR="00FB77B1" w:rsidRPr="00846678" w:rsidRDefault="00FB77B1" w:rsidP="00C067E5">
      <w:pPr>
        <w:pStyle w:val="Listaszerbekezds"/>
        <w:numPr>
          <w:ilvl w:val="0"/>
          <w:numId w:val="10"/>
        </w:numPr>
        <w:spacing w:after="0"/>
        <w:rPr>
          <w:rFonts w:cs="Times New Roman"/>
        </w:rPr>
      </w:pPr>
      <w:r w:rsidRPr="00846678">
        <w:rPr>
          <w:rFonts w:cs="Times New Roman"/>
        </w:rPr>
        <w:t>a rendszerelemzés dokumentumainak elkészítése a tanult módszertan, illetve a rendelkezésre álló CASE eszköz, vagy dokumentációs követelmény alapján</w:t>
      </w:r>
    </w:p>
    <w:p w:rsidR="00FB77B1" w:rsidRPr="00846678" w:rsidRDefault="00FB77B1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Követelmény leírás elkészítése és egyeztetése a megrendelővel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A07753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Új rendszer tervezése, logika és fizikai tervezés</w:t>
      </w:r>
      <w:r w:rsidR="00B64FCB" w:rsidRPr="00846678">
        <w:rPr>
          <w:rFonts w:cs="Times New Roman"/>
          <w:b/>
          <w:i/>
        </w:rPr>
        <w:tab/>
      </w:r>
      <w:r w:rsidRPr="00846678">
        <w:rPr>
          <w:rFonts w:cs="Times New Roman"/>
          <w:b/>
          <w:i/>
        </w:rPr>
        <w:t>64</w:t>
      </w:r>
      <w:r w:rsidR="00B64FCB" w:rsidRPr="00846678">
        <w:rPr>
          <w:rFonts w:cs="Times New Roman"/>
          <w:b/>
          <w:i/>
        </w:rPr>
        <w:t xml:space="preserve"> óra</w:t>
      </w:r>
    </w:p>
    <w:p w:rsidR="00FB77B1" w:rsidRPr="00846678" w:rsidRDefault="00FB77B1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Az új rendszer tervezése a tanult módszertan, illetve a rendelkezésre álló CASE eszköz segítségével:</w:t>
      </w:r>
    </w:p>
    <w:p w:rsidR="00FB77B1" w:rsidRPr="00846678" w:rsidRDefault="00FB77B1" w:rsidP="00FB77B1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Logikai rendszerterv</w:t>
      </w:r>
    </w:p>
    <w:p w:rsidR="00C067E5" w:rsidRPr="00846678" w:rsidRDefault="00C067E5" w:rsidP="00C067E5">
      <w:pPr>
        <w:pStyle w:val="Listaszerbekezds"/>
        <w:numPr>
          <w:ilvl w:val="0"/>
          <w:numId w:val="11"/>
        </w:numPr>
        <w:spacing w:after="0"/>
        <w:rPr>
          <w:rFonts w:cs="Times New Roman"/>
        </w:rPr>
      </w:pPr>
      <w:r w:rsidRPr="00846678">
        <w:rPr>
          <w:rFonts w:cs="Times New Roman"/>
        </w:rPr>
        <w:t>a rendszer működési logikájának tervezését</w:t>
      </w:r>
    </w:p>
    <w:p w:rsidR="00C067E5" w:rsidRPr="00846678" w:rsidRDefault="00C067E5" w:rsidP="00C067E5">
      <w:pPr>
        <w:pStyle w:val="Listaszerbekezds"/>
        <w:numPr>
          <w:ilvl w:val="0"/>
          <w:numId w:val="11"/>
        </w:numPr>
        <w:spacing w:after="0"/>
        <w:rPr>
          <w:rFonts w:cs="Times New Roman"/>
        </w:rPr>
      </w:pPr>
      <w:r w:rsidRPr="00846678">
        <w:rPr>
          <w:rFonts w:cs="Times New Roman"/>
        </w:rPr>
        <w:lastRenderedPageBreak/>
        <w:t>a folyamatok (funkciók) tervezését</w:t>
      </w:r>
    </w:p>
    <w:p w:rsidR="00C067E5" w:rsidRPr="00846678" w:rsidRDefault="00C067E5" w:rsidP="00C067E5">
      <w:pPr>
        <w:pStyle w:val="Listaszerbekezds"/>
        <w:numPr>
          <w:ilvl w:val="0"/>
          <w:numId w:val="11"/>
        </w:numPr>
        <w:spacing w:after="0"/>
        <w:rPr>
          <w:rFonts w:cs="Times New Roman"/>
        </w:rPr>
      </w:pPr>
      <w:r w:rsidRPr="00846678">
        <w:rPr>
          <w:rFonts w:cs="Times New Roman"/>
        </w:rPr>
        <w:t>az adattervezést</w:t>
      </w:r>
    </w:p>
    <w:p w:rsidR="00C067E5" w:rsidRPr="00846678" w:rsidRDefault="00C067E5" w:rsidP="00C067E5">
      <w:pPr>
        <w:pStyle w:val="Listaszerbekezds"/>
        <w:numPr>
          <w:ilvl w:val="0"/>
          <w:numId w:val="11"/>
        </w:numPr>
        <w:spacing w:after="0"/>
        <w:rPr>
          <w:rFonts w:cs="Times New Roman"/>
        </w:rPr>
      </w:pPr>
      <w:r w:rsidRPr="00846678">
        <w:rPr>
          <w:rFonts w:cs="Times New Roman"/>
        </w:rPr>
        <w:t>a felhasználói interfészek tervezését</w:t>
      </w:r>
    </w:p>
    <w:p w:rsidR="00B64FCB" w:rsidRPr="00846678" w:rsidRDefault="00FB77B1" w:rsidP="00FB77B1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Fizikai rendszerterv</w:t>
      </w:r>
    </w:p>
    <w:p w:rsidR="00C067E5" w:rsidRPr="00846678" w:rsidRDefault="00C067E5" w:rsidP="00C067E5">
      <w:pPr>
        <w:pStyle w:val="Listaszerbekezds"/>
        <w:numPr>
          <w:ilvl w:val="0"/>
          <w:numId w:val="12"/>
        </w:numPr>
        <w:spacing w:after="0"/>
        <w:rPr>
          <w:rFonts w:cs="Times New Roman"/>
        </w:rPr>
      </w:pPr>
      <w:r w:rsidRPr="00846678">
        <w:rPr>
          <w:rFonts w:cs="Times New Roman"/>
        </w:rPr>
        <w:t>adatterv</w:t>
      </w:r>
    </w:p>
    <w:p w:rsidR="00C067E5" w:rsidRPr="00846678" w:rsidRDefault="00C067E5" w:rsidP="00C067E5">
      <w:pPr>
        <w:pStyle w:val="Listaszerbekezds"/>
        <w:numPr>
          <w:ilvl w:val="0"/>
          <w:numId w:val="11"/>
        </w:numPr>
        <w:spacing w:after="0"/>
        <w:rPr>
          <w:rFonts w:cs="Times New Roman"/>
        </w:rPr>
      </w:pPr>
      <w:r w:rsidRPr="00846678">
        <w:rPr>
          <w:rFonts w:cs="Times New Roman"/>
        </w:rPr>
        <w:t>adatvédelmi terv</w:t>
      </w:r>
    </w:p>
    <w:p w:rsidR="00C067E5" w:rsidRPr="00846678" w:rsidRDefault="00C067E5" w:rsidP="00C067E5">
      <w:pPr>
        <w:pStyle w:val="Listaszerbekezds"/>
        <w:numPr>
          <w:ilvl w:val="0"/>
          <w:numId w:val="11"/>
        </w:numPr>
        <w:spacing w:after="0"/>
        <w:rPr>
          <w:rFonts w:cs="Times New Roman"/>
        </w:rPr>
      </w:pPr>
      <w:r w:rsidRPr="00846678">
        <w:rPr>
          <w:rFonts w:cs="Times New Roman"/>
        </w:rPr>
        <w:t>a rendszer működésének terve</w:t>
      </w:r>
    </w:p>
    <w:p w:rsidR="00C067E5" w:rsidRPr="00846678" w:rsidRDefault="00C067E5" w:rsidP="00C067E5">
      <w:pPr>
        <w:pStyle w:val="Listaszerbekezds"/>
        <w:numPr>
          <w:ilvl w:val="0"/>
          <w:numId w:val="11"/>
        </w:numPr>
        <w:spacing w:after="0"/>
        <w:rPr>
          <w:rFonts w:cs="Times New Roman"/>
        </w:rPr>
      </w:pPr>
      <w:r w:rsidRPr="00846678">
        <w:rPr>
          <w:rFonts w:cs="Times New Roman"/>
        </w:rPr>
        <w:t>funkciók terve (programspecifikációk)</w:t>
      </w:r>
    </w:p>
    <w:p w:rsidR="00C067E5" w:rsidRPr="00846678" w:rsidRDefault="00C067E5" w:rsidP="003446BF">
      <w:pPr>
        <w:pStyle w:val="Listaszerbekezds"/>
        <w:numPr>
          <w:ilvl w:val="0"/>
          <w:numId w:val="11"/>
        </w:numPr>
        <w:spacing w:after="0"/>
        <w:rPr>
          <w:rFonts w:cs="Times New Roman"/>
        </w:rPr>
      </w:pPr>
      <w:r w:rsidRPr="00846678">
        <w:rPr>
          <w:rFonts w:cs="Times New Roman"/>
        </w:rPr>
        <w:t>I/O tervek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A07753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Rendszerdokumentáció elkészítése</w:t>
      </w:r>
      <w:r w:rsidR="00B64FCB" w:rsidRPr="00846678">
        <w:rPr>
          <w:rFonts w:cs="Times New Roman"/>
          <w:b/>
          <w:i/>
        </w:rPr>
        <w:tab/>
      </w:r>
      <w:r w:rsidRPr="00846678">
        <w:rPr>
          <w:rFonts w:cs="Times New Roman"/>
          <w:b/>
          <w:i/>
        </w:rPr>
        <w:t>16</w:t>
      </w:r>
      <w:r w:rsidR="00B64FCB" w:rsidRPr="00846678">
        <w:rPr>
          <w:rFonts w:cs="Times New Roman"/>
          <w:b/>
          <w:i/>
        </w:rPr>
        <w:t xml:space="preserve"> óra</w:t>
      </w:r>
    </w:p>
    <w:p w:rsidR="00B64FCB" w:rsidRPr="00846678" w:rsidRDefault="00B64FCB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</w:t>
      </w:r>
      <w:r w:rsidR="00FB77B1" w:rsidRPr="00846678">
        <w:rPr>
          <w:rFonts w:cs="Times New Roman"/>
        </w:rPr>
        <w:t>z új rendszer dokumentációjának elkészítése a tanult módszertan előírásának megfelelő tartalommal és formában</w:t>
      </w:r>
    </w:p>
    <w:p w:rsidR="003446BF" w:rsidRPr="00846678" w:rsidRDefault="003446BF" w:rsidP="003446BF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követelményelemzés dokumentumai</w:t>
      </w:r>
    </w:p>
    <w:p w:rsidR="003446BF" w:rsidRPr="00846678" w:rsidRDefault="003446BF" w:rsidP="003446BF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Megvalósíthatósági tanulmány, nagyvonalú rendszerterv</w:t>
      </w:r>
    </w:p>
    <w:p w:rsidR="003446BF" w:rsidRPr="00846678" w:rsidRDefault="003446BF" w:rsidP="003446BF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Részletes rendszerterv</w:t>
      </w:r>
    </w:p>
    <w:p w:rsidR="003446BF" w:rsidRPr="00846678" w:rsidRDefault="003446BF" w:rsidP="003446BF">
      <w:pPr>
        <w:pStyle w:val="Listaszerbekezds"/>
        <w:numPr>
          <w:ilvl w:val="0"/>
          <w:numId w:val="13"/>
        </w:numPr>
        <w:spacing w:after="0"/>
        <w:rPr>
          <w:rFonts w:cs="Times New Roman"/>
        </w:rPr>
      </w:pPr>
      <w:r w:rsidRPr="00846678">
        <w:rPr>
          <w:rFonts w:cs="Times New Roman"/>
        </w:rPr>
        <w:t>Rendszerspecifikáció</w:t>
      </w:r>
    </w:p>
    <w:p w:rsidR="003446BF" w:rsidRPr="00846678" w:rsidRDefault="003446BF" w:rsidP="003446BF">
      <w:pPr>
        <w:pStyle w:val="Listaszerbekezds"/>
        <w:numPr>
          <w:ilvl w:val="0"/>
          <w:numId w:val="13"/>
        </w:numPr>
        <w:spacing w:after="0"/>
        <w:rPr>
          <w:rFonts w:cs="Times New Roman"/>
        </w:rPr>
      </w:pPr>
      <w:r w:rsidRPr="00846678">
        <w:rPr>
          <w:rFonts w:cs="Times New Roman"/>
        </w:rPr>
        <w:t>Logikai és fizikai rendszerterv</w:t>
      </w:r>
    </w:p>
    <w:p w:rsidR="003446BF" w:rsidRPr="00846678" w:rsidRDefault="003446BF" w:rsidP="003446BF">
      <w:pPr>
        <w:pStyle w:val="Listaszerbekezds"/>
        <w:numPr>
          <w:ilvl w:val="0"/>
          <w:numId w:val="13"/>
        </w:numPr>
        <w:spacing w:after="0"/>
        <w:rPr>
          <w:rFonts w:cs="Times New Roman"/>
        </w:rPr>
      </w:pPr>
      <w:r w:rsidRPr="00846678">
        <w:rPr>
          <w:rFonts w:cs="Times New Roman"/>
        </w:rPr>
        <w:t>Programspecifikációk</w:t>
      </w:r>
    </w:p>
    <w:p w:rsidR="003446BF" w:rsidRPr="00846678" w:rsidRDefault="003446BF" w:rsidP="003446BF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megvalósítás dokumentumai</w:t>
      </w:r>
    </w:p>
    <w:p w:rsidR="003446BF" w:rsidRPr="00846678" w:rsidRDefault="003446BF" w:rsidP="003446BF">
      <w:pPr>
        <w:pStyle w:val="Listaszerbekezds"/>
        <w:numPr>
          <w:ilvl w:val="0"/>
          <w:numId w:val="14"/>
        </w:numPr>
        <w:spacing w:after="0"/>
        <w:rPr>
          <w:rFonts w:cs="Times New Roman"/>
        </w:rPr>
      </w:pPr>
      <w:r w:rsidRPr="00846678">
        <w:rPr>
          <w:rFonts w:cs="Times New Roman"/>
        </w:rPr>
        <w:t>Szerződés</w:t>
      </w:r>
    </w:p>
    <w:p w:rsidR="003446BF" w:rsidRPr="00846678" w:rsidRDefault="003446BF" w:rsidP="003446BF">
      <w:pPr>
        <w:pStyle w:val="Listaszerbekezds"/>
        <w:numPr>
          <w:ilvl w:val="0"/>
          <w:numId w:val="14"/>
        </w:numPr>
        <w:spacing w:after="0"/>
        <w:rPr>
          <w:rFonts w:cs="Times New Roman"/>
        </w:rPr>
      </w:pPr>
      <w:r w:rsidRPr="00846678">
        <w:rPr>
          <w:rFonts w:cs="Times New Roman"/>
        </w:rPr>
        <w:t>Ütemterv</w:t>
      </w:r>
    </w:p>
    <w:p w:rsidR="003446BF" w:rsidRPr="00846678" w:rsidRDefault="003446BF" w:rsidP="003446BF">
      <w:pPr>
        <w:pStyle w:val="Listaszerbekezds"/>
        <w:numPr>
          <w:ilvl w:val="0"/>
          <w:numId w:val="14"/>
        </w:numPr>
        <w:spacing w:after="0"/>
        <w:rPr>
          <w:rFonts w:cs="Times New Roman"/>
        </w:rPr>
      </w:pPr>
      <w:r w:rsidRPr="00846678">
        <w:rPr>
          <w:rFonts w:cs="Times New Roman"/>
        </w:rPr>
        <w:t>Fejlesztői dokumentáció</w:t>
      </w:r>
    </w:p>
    <w:p w:rsidR="003446BF" w:rsidRPr="00846678" w:rsidRDefault="003446BF" w:rsidP="003446BF">
      <w:pPr>
        <w:pStyle w:val="Listaszerbekezds"/>
        <w:numPr>
          <w:ilvl w:val="0"/>
          <w:numId w:val="14"/>
        </w:numPr>
        <w:spacing w:after="0"/>
        <w:rPr>
          <w:rFonts w:cs="Times New Roman"/>
        </w:rPr>
      </w:pPr>
      <w:r w:rsidRPr="00846678">
        <w:rPr>
          <w:rFonts w:cs="Times New Roman"/>
        </w:rPr>
        <w:t>Tesztelési dokumentáció</w:t>
      </w:r>
    </w:p>
    <w:p w:rsidR="003446BF" w:rsidRPr="00846678" w:rsidRDefault="003446BF" w:rsidP="003446BF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Az átadás dokumentumai</w:t>
      </w:r>
    </w:p>
    <w:p w:rsidR="003446BF" w:rsidRPr="00846678" w:rsidRDefault="003446BF" w:rsidP="003446BF">
      <w:pPr>
        <w:pStyle w:val="Listaszerbekezds"/>
        <w:numPr>
          <w:ilvl w:val="0"/>
          <w:numId w:val="15"/>
        </w:numPr>
        <w:spacing w:after="0"/>
        <w:rPr>
          <w:rFonts w:cs="Times New Roman"/>
        </w:rPr>
      </w:pPr>
      <w:r w:rsidRPr="00846678">
        <w:rPr>
          <w:rFonts w:cs="Times New Roman"/>
        </w:rPr>
        <w:t>Felhasználói dokumentáció (elektronikus, nyomtatott)</w:t>
      </w:r>
    </w:p>
    <w:p w:rsidR="003446BF" w:rsidRPr="00846678" w:rsidRDefault="003446BF" w:rsidP="003446BF">
      <w:pPr>
        <w:pStyle w:val="Listaszerbekezds"/>
        <w:numPr>
          <w:ilvl w:val="0"/>
          <w:numId w:val="15"/>
        </w:numPr>
        <w:spacing w:after="0"/>
        <w:rPr>
          <w:rFonts w:cs="Times New Roman"/>
        </w:rPr>
      </w:pPr>
      <w:r w:rsidRPr="00846678">
        <w:rPr>
          <w:rFonts w:cs="Times New Roman"/>
        </w:rPr>
        <w:t>Üzembe helyezési kézikönyv</w:t>
      </w:r>
    </w:p>
    <w:p w:rsidR="003446BF" w:rsidRPr="00846678" w:rsidRDefault="003446BF" w:rsidP="003446BF">
      <w:pPr>
        <w:pStyle w:val="Listaszerbekezds"/>
        <w:numPr>
          <w:ilvl w:val="0"/>
          <w:numId w:val="15"/>
        </w:numPr>
        <w:spacing w:after="0"/>
        <w:rPr>
          <w:rFonts w:cs="Times New Roman"/>
        </w:rPr>
      </w:pPr>
      <w:r w:rsidRPr="00846678">
        <w:rPr>
          <w:rFonts w:cs="Times New Roman"/>
        </w:rPr>
        <w:t>Átadás-átvételi jegyzőkönyv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képzés javasolt helyszíne (ajánlás)</w:t>
      </w:r>
    </w:p>
    <w:p w:rsidR="00B64FCB" w:rsidRPr="00846678" w:rsidRDefault="0053362B" w:rsidP="00E57FBF">
      <w:pPr>
        <w:spacing w:after="0"/>
        <w:ind w:left="426"/>
        <w:rPr>
          <w:rFonts w:cs="Times New Roman"/>
          <w:b/>
          <w:i/>
        </w:rPr>
      </w:pPr>
      <w:r w:rsidRPr="00846678">
        <w:rPr>
          <w:rFonts w:cs="Times New Roman"/>
          <w:i/>
        </w:rPr>
        <w:t>Számítógépes tanterem, internet eléréssel és egy olyan CASE szoftverrel, mely alkalmas az életciklus egy, vagy több részénél az adott módszertannak megfelelő elemzési és/vagy tervezési eredmény (rajz, ábra, dokumentum) elkészítésére</w:t>
      </w:r>
      <w:r w:rsidR="00E57FBF" w:rsidRPr="00846678">
        <w:rPr>
          <w:rFonts w:cs="Times New Roman"/>
          <w:b/>
          <w:i/>
        </w:rPr>
        <w:t>.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53362B" w:rsidP="00B64FCB">
      <w:pPr>
        <w:spacing w:after="0"/>
        <w:ind w:left="426"/>
        <w:rPr>
          <w:rFonts w:cs="Times New Roman"/>
          <w:b/>
          <w:i/>
        </w:rPr>
      </w:pPr>
      <w:r w:rsidRPr="00846678">
        <w:rPr>
          <w:rFonts w:cs="Times New Roman"/>
          <w:i/>
        </w:rPr>
        <w:t>Javasolt a kiscsoportos projektmunka, 3-4 fő egy közös feladaton dolgozzon tanári irányítással, önállóan</w:t>
      </w:r>
      <w:r w:rsidR="00E57FBF" w:rsidRPr="00846678">
        <w:rPr>
          <w:rFonts w:cs="Times New Roman"/>
          <w:b/>
          <w:i/>
        </w:rPr>
        <w:t>.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elsajátítása során alkalmazható sajátos módszerek (ajánlás)</w:t>
      </w:r>
    </w:p>
    <w:p w:rsidR="006831D5" w:rsidRPr="00846678" w:rsidRDefault="006831D5" w:rsidP="00B64FCB">
      <w:pPr>
        <w:spacing w:after="0"/>
        <w:ind w:left="426"/>
        <w:rPr>
          <w:rFonts w:cs="Times New Roman"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6831D5" w:rsidRPr="00846678" w:rsidTr="006831D5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831D5" w:rsidRPr="00846678" w:rsidTr="006831D5">
        <w:trPr>
          <w:trHeight w:val="127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projektmunka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számítógép internet eléréssel, speciális szoftver eszközökkel  (CASE eszközök, projekt szoftverek)</w:t>
            </w:r>
          </w:p>
        </w:tc>
      </w:tr>
    </w:tbl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elsajátítása során alkalmazható tanulói tevékenységformák (ajánlás)</w:t>
      </w:r>
    </w:p>
    <w:p w:rsidR="006831D5" w:rsidRPr="00846678" w:rsidRDefault="006831D5" w:rsidP="00B64FCB">
      <w:pPr>
        <w:spacing w:after="0"/>
        <w:ind w:left="426"/>
        <w:rPr>
          <w:rFonts w:cs="Times New Roman"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6831D5" w:rsidRPr="00846678" w:rsidTr="006831D5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értékelésének módja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lastRenderedPageBreak/>
        <w:t>A nemzeti köznevelésről szóló 2011. évi CXC. törvény. 54. § (2) a) pontja szerinti értékeléssel.</w:t>
      </w:r>
    </w:p>
    <w:p w:rsidR="00B64FCB" w:rsidRPr="00846678" w:rsidRDefault="00B64FCB" w:rsidP="00B64FCB">
      <w:pPr>
        <w:spacing w:after="0"/>
        <w:rPr>
          <w:rFonts w:cs="Times New Roman"/>
        </w:rPr>
      </w:pPr>
    </w:p>
    <w:p w:rsidR="00B64FCB" w:rsidRPr="00846678" w:rsidRDefault="00B64FCB" w:rsidP="00B64FCB">
      <w:pPr>
        <w:spacing w:after="0"/>
        <w:rPr>
          <w:rFonts w:cs="Times New Roman"/>
        </w:rPr>
      </w:pPr>
    </w:p>
    <w:p w:rsidR="00B64FCB" w:rsidRPr="00846678" w:rsidRDefault="00B32CF2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 xml:space="preserve"> </w:t>
      </w:r>
      <w:r w:rsidR="00E57FBF" w:rsidRPr="00846678">
        <w:rPr>
          <w:rFonts w:cs="Times New Roman"/>
          <w:b/>
        </w:rPr>
        <w:t>Informatikai</w:t>
      </w:r>
      <w:r w:rsidRPr="00846678">
        <w:rPr>
          <w:rFonts w:cs="Times New Roman"/>
          <w:b/>
        </w:rPr>
        <w:t xml:space="preserve"> rendszerek tesztelése, </w:t>
      </w:r>
      <w:r w:rsidR="00FA770E" w:rsidRPr="00846678">
        <w:rPr>
          <w:rFonts w:cs="Times New Roman"/>
          <w:b/>
        </w:rPr>
        <w:t>üzemeltetése</w:t>
      </w:r>
      <w:r w:rsidRPr="00846678">
        <w:rPr>
          <w:rFonts w:cs="Times New Roman"/>
          <w:b/>
        </w:rPr>
        <w:t xml:space="preserve"> </w:t>
      </w:r>
      <w:r w:rsidR="00B64FCB" w:rsidRPr="00846678">
        <w:rPr>
          <w:rFonts w:cs="Times New Roman"/>
          <w:b/>
        </w:rPr>
        <w:t xml:space="preserve"> tantárgy</w:t>
      </w:r>
      <w:r w:rsidR="00B64FCB" w:rsidRPr="00846678">
        <w:rPr>
          <w:rFonts w:cs="Times New Roman"/>
          <w:b/>
        </w:rPr>
        <w:tab/>
      </w:r>
      <w:r w:rsidR="00FA770E" w:rsidRPr="00846678">
        <w:rPr>
          <w:rFonts w:cs="Times New Roman"/>
          <w:b/>
        </w:rPr>
        <w:t>32</w:t>
      </w:r>
      <w:r w:rsidRPr="00846678">
        <w:rPr>
          <w:rFonts w:cs="Times New Roman"/>
          <w:b/>
        </w:rPr>
        <w:t xml:space="preserve"> </w:t>
      </w:r>
      <w:r w:rsidR="00B64FCB" w:rsidRPr="00846678">
        <w:rPr>
          <w:rFonts w:cs="Times New Roman"/>
          <w:b/>
        </w:rPr>
        <w:t xml:space="preserve"> óra</w:t>
      </w:r>
    </w:p>
    <w:p w:rsidR="00B64FCB" w:rsidRPr="00846678" w:rsidRDefault="00B64FCB" w:rsidP="00B64FCB">
      <w:pPr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tanításának célja</w:t>
      </w:r>
    </w:p>
    <w:p w:rsidR="00B64FCB" w:rsidRPr="00846678" w:rsidRDefault="007019F3" w:rsidP="004D6C5F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t>A tan</w:t>
      </w:r>
      <w:r w:rsidR="004D6C5F" w:rsidRPr="00846678">
        <w:rPr>
          <w:rFonts w:cs="Times New Roman"/>
        </w:rPr>
        <w:t>tárgy tanításának célja, hogy mindazokat az ismereteket és készségeket, melyeket az általános és módszer specifikus rendszerfejlesztés során a diák megtanult és gyakorolt, egy konkrét problémamegoldás során tudja alkalmazni. Fontos cél, hogy a problémamegoldás során valamennyi tesztelési módot kipróbálja és az üzemeltetési környezet meghatározásánál figyelembe vegye a tanult szempontokat és a szoftver egonómiai követelményeket is. Ellenőrizze és munkavégzéséhez használja a dokumentációkat, különösen a felhasználók számára készített dokumentációt.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Kapcsolódó szakmai tartalmak</w:t>
      </w:r>
    </w:p>
    <w:p w:rsidR="00B64FCB" w:rsidRPr="00846678" w:rsidRDefault="004D6C5F" w:rsidP="00B64FCB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t>Az információs rendszerek fejlesztési életciklusa, tesztelés és üzemeltetés. A rendszerfejleszt</w:t>
      </w:r>
      <w:r w:rsidR="008C2F73" w:rsidRPr="00846678">
        <w:rPr>
          <w:rFonts w:cs="Times New Roman"/>
        </w:rPr>
        <w:t>és dokumentációi, tesztelési típusok és azok megoldása</w:t>
      </w:r>
      <w:r w:rsidR="00E57FBF" w:rsidRPr="00846678">
        <w:rPr>
          <w:rFonts w:cs="Times New Roman"/>
        </w:rPr>
        <w:t>.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Témakörök</w:t>
      </w:r>
    </w:p>
    <w:p w:rsidR="00B64FCB" w:rsidRPr="00846678" w:rsidRDefault="00AB4F23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Tesztelés, értékelés, a rendszer üzembe helyezése</w:t>
      </w:r>
      <w:r w:rsidR="00B64FCB" w:rsidRPr="00846678">
        <w:rPr>
          <w:rFonts w:cs="Times New Roman"/>
          <w:b/>
          <w:i/>
        </w:rPr>
        <w:tab/>
      </w:r>
      <w:r w:rsidRPr="00846678">
        <w:rPr>
          <w:rFonts w:cs="Times New Roman"/>
          <w:b/>
          <w:i/>
        </w:rPr>
        <w:t>16</w:t>
      </w:r>
      <w:r w:rsidR="00B64FCB" w:rsidRPr="00846678">
        <w:rPr>
          <w:rFonts w:cs="Times New Roman"/>
          <w:b/>
          <w:i/>
        </w:rPr>
        <w:t xml:space="preserve"> óra</w:t>
      </w:r>
    </w:p>
    <w:p w:rsidR="008C2F73" w:rsidRPr="00846678" w:rsidRDefault="00B64FCB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</w:t>
      </w:r>
      <w:r w:rsidR="008C2F73" w:rsidRPr="00846678">
        <w:rPr>
          <w:rFonts w:cs="Times New Roman"/>
        </w:rPr>
        <w:t>z elkészült, vagy vásárolt rendszer tesztelése</w:t>
      </w:r>
    </w:p>
    <w:p w:rsidR="008C2F73" w:rsidRPr="00846678" w:rsidRDefault="008C2F73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Az egyedi, integrációs és rendszerteszt megvalósítása</w:t>
      </w:r>
    </w:p>
    <w:p w:rsidR="00B64FCB" w:rsidRPr="00846678" w:rsidRDefault="008C2F73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tesztelési eredmények összegzése, dokumentálása</w:t>
      </w:r>
    </w:p>
    <w:p w:rsidR="008C2F73" w:rsidRPr="00846678" w:rsidRDefault="008C2F73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rendszer értékelése</w:t>
      </w:r>
      <w:r w:rsidR="00794DCA" w:rsidRPr="00846678">
        <w:rPr>
          <w:rFonts w:cs="Times New Roman"/>
        </w:rPr>
        <w:t>, hibák és hiányosságok dokumentálása</w:t>
      </w:r>
    </w:p>
    <w:p w:rsidR="00794DCA" w:rsidRPr="00846678" w:rsidRDefault="00794DCA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Döntés az adaptációról, illetve a fejlesztési követelményeknek való megfelelés mértékéről</w:t>
      </w:r>
    </w:p>
    <w:p w:rsidR="00794DCA" w:rsidRPr="00846678" w:rsidRDefault="00794DCA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rendszer hibáinak javítása</w:t>
      </w:r>
    </w:p>
    <w:p w:rsidR="00B64FCB" w:rsidRPr="00846678" w:rsidRDefault="00794DCA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rendszer átvétele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AB4F23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Betanítás, üzemeltetés, a karbantartás megszervezése</w:t>
      </w:r>
      <w:r w:rsidR="00B64FCB" w:rsidRPr="00846678">
        <w:rPr>
          <w:rFonts w:cs="Times New Roman"/>
          <w:b/>
          <w:i/>
        </w:rPr>
        <w:tab/>
      </w:r>
      <w:r w:rsidRPr="00846678">
        <w:rPr>
          <w:rFonts w:cs="Times New Roman"/>
          <w:b/>
          <w:i/>
        </w:rPr>
        <w:t>16</w:t>
      </w:r>
      <w:r w:rsidR="00B64FCB" w:rsidRPr="00846678">
        <w:rPr>
          <w:rFonts w:cs="Times New Roman"/>
          <w:b/>
          <w:i/>
        </w:rPr>
        <w:t xml:space="preserve"> óra</w:t>
      </w:r>
    </w:p>
    <w:p w:rsidR="008C2F73" w:rsidRPr="00846678" w:rsidRDefault="008C2F73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felhasználói dokumentáció</w:t>
      </w:r>
    </w:p>
    <w:p w:rsidR="008C2F73" w:rsidRPr="00846678" w:rsidRDefault="008C2F73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felhasználók betanítása az új rendszer működtetésére</w:t>
      </w:r>
    </w:p>
    <w:p w:rsidR="008C2F73" w:rsidRPr="00846678" w:rsidRDefault="008C2F73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rendszer bevezetési módjának meghatározása</w:t>
      </w:r>
    </w:p>
    <w:p w:rsidR="00B64FCB" w:rsidRPr="00846678" w:rsidRDefault="008C2F73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kész rendszer üzembe helyezése, üzemeltetési környezet, ergonómiai követelmények ellenőrzése</w:t>
      </w:r>
    </w:p>
    <w:p w:rsidR="008C2F73" w:rsidRPr="00846678" w:rsidRDefault="008C2F73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folyamatos üzemeltetés feltételeinek rögzítése (dokumentálás)</w:t>
      </w:r>
    </w:p>
    <w:p w:rsidR="008C2F73" w:rsidRPr="00846678" w:rsidRDefault="008C2F73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karbantartás megszervezése a garanciális időben és az azt követő időszak alatt</w:t>
      </w:r>
    </w:p>
    <w:p w:rsidR="008C2F73" w:rsidRPr="00846678" w:rsidRDefault="008C2F73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Különbségek a fejlesztés eredményeként</w:t>
      </w:r>
      <w:r w:rsidR="00E57FBF" w:rsidRPr="00846678">
        <w:rPr>
          <w:rFonts w:cs="Times New Roman"/>
        </w:rPr>
        <w:t xml:space="preserve"> létrejött rendszer, illetve a vásárolt </w:t>
      </w:r>
      <w:r w:rsidRPr="00846678">
        <w:rPr>
          <w:rFonts w:cs="Times New Roman"/>
        </w:rPr>
        <w:t>és adaptált rendszerek között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képzés javasolt helyszíne (ajánlás)</w:t>
      </w:r>
    </w:p>
    <w:p w:rsidR="00B64FCB" w:rsidRPr="00846678" w:rsidRDefault="0053362B" w:rsidP="00006468">
      <w:pPr>
        <w:spacing w:after="0"/>
        <w:ind w:left="426"/>
        <w:rPr>
          <w:rFonts w:cs="Times New Roman"/>
          <w:i/>
        </w:rPr>
      </w:pPr>
      <w:r w:rsidRPr="00846678">
        <w:rPr>
          <w:rFonts w:cs="Times New Roman"/>
          <w:i/>
        </w:rPr>
        <w:t>Számítógépes tanterem, internet eléréssel és egy olyan CASE szoftverrel, mely alkalmas az életciklus egy, vagy több részénél az adott módszertannak megfelelő elemzési és/vagy tervezési eredmény (rajz, ábra, dokumentum) elkészítésére</w:t>
      </w:r>
      <w:r w:rsidR="00006468" w:rsidRPr="00846678">
        <w:rPr>
          <w:rFonts w:cs="Times New Roman"/>
          <w:i/>
        </w:rPr>
        <w:t>.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53362B" w:rsidP="00B64FCB">
      <w:pPr>
        <w:spacing w:after="0"/>
        <w:ind w:left="426"/>
        <w:rPr>
          <w:rFonts w:cs="Times New Roman"/>
          <w:i/>
        </w:rPr>
      </w:pPr>
      <w:r w:rsidRPr="00846678">
        <w:rPr>
          <w:rFonts w:cs="Times New Roman"/>
          <w:i/>
        </w:rPr>
        <w:lastRenderedPageBreak/>
        <w:t>Javasolt a kiscsoportos projektmunka, 3-4 fő egy közös feladaton dolgozzon tanári irányítással, önállóan</w:t>
      </w:r>
      <w:r w:rsidR="00006468" w:rsidRPr="00846678">
        <w:rPr>
          <w:rFonts w:cs="Times New Roman"/>
          <w:i/>
        </w:rPr>
        <w:t>.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elsajátítása során alkalmazható sajátos módszerek (ajánlás)</w:t>
      </w:r>
    </w:p>
    <w:p w:rsidR="006831D5" w:rsidRPr="00846678" w:rsidRDefault="006831D5" w:rsidP="00B64FCB">
      <w:pPr>
        <w:spacing w:after="0"/>
        <w:ind w:left="426"/>
        <w:rPr>
          <w:rFonts w:cs="Times New Roman"/>
        </w:rPr>
      </w:pPr>
    </w:p>
    <w:tbl>
      <w:tblPr>
        <w:tblW w:w="7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20"/>
        <w:gridCol w:w="960"/>
        <w:gridCol w:w="960"/>
        <w:gridCol w:w="960"/>
        <w:gridCol w:w="2380"/>
      </w:tblGrid>
      <w:tr w:rsidR="006831D5" w:rsidRPr="00846678" w:rsidTr="006831D5">
        <w:trPr>
          <w:trHeight w:val="600"/>
          <w:jc w:val="center"/>
        </w:trPr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222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222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Kiscsoporotos projekt módszer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Számítógép internet eléréssel, CASE szoftverrel</w:t>
            </w:r>
          </w:p>
        </w:tc>
      </w:tr>
    </w:tbl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elsajátítása során alkalmazható tanulói tevékenységformák (ajánlás)</w:t>
      </w:r>
    </w:p>
    <w:p w:rsidR="006831D5" w:rsidRPr="00846678" w:rsidRDefault="006831D5" w:rsidP="00B64FCB">
      <w:pPr>
        <w:spacing w:after="0"/>
        <w:ind w:left="426"/>
        <w:rPr>
          <w:rFonts w:cs="Times New Roman"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6831D5" w:rsidRPr="00846678" w:rsidTr="006831D5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6.2.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Adatgyűjtés géprendszer üzemeléséről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értékelésének módja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t>A nemzeti köznevelésről szóló 2011. évi CXC. törvény. 54. § (2) a) pontja szerinti értékeléssel.</w:t>
      </w:r>
    </w:p>
    <w:p w:rsidR="00B64FCB" w:rsidRPr="00846678" w:rsidRDefault="00B64FCB" w:rsidP="00B64FCB">
      <w:pPr>
        <w:spacing w:after="0"/>
        <w:rPr>
          <w:rFonts w:cs="Times New Roman"/>
        </w:rPr>
      </w:pPr>
    </w:p>
    <w:p w:rsidR="00B64FCB" w:rsidRPr="00846678" w:rsidRDefault="00B64FCB" w:rsidP="00B64FCB">
      <w:pPr>
        <w:spacing w:after="0"/>
        <w:rPr>
          <w:rFonts w:cs="Times New Roman"/>
        </w:rPr>
      </w:pPr>
    </w:p>
    <w:p w:rsidR="00B64FCB" w:rsidRPr="00846678" w:rsidRDefault="0015321A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Informatikai szakmai angol nyelv</w:t>
      </w:r>
      <w:r w:rsidR="00B64FCB" w:rsidRPr="00846678">
        <w:rPr>
          <w:rFonts w:cs="Times New Roman"/>
          <w:b/>
        </w:rPr>
        <w:t xml:space="preserve"> tantárgy</w:t>
      </w:r>
      <w:r w:rsidR="00B64FCB" w:rsidRPr="00846678">
        <w:rPr>
          <w:rFonts w:cs="Times New Roman"/>
          <w:b/>
        </w:rPr>
        <w:tab/>
      </w:r>
      <w:r w:rsidRPr="00846678">
        <w:rPr>
          <w:rFonts w:cs="Times New Roman"/>
          <w:b/>
        </w:rPr>
        <w:t>64</w:t>
      </w:r>
      <w:r w:rsidR="00B64FCB" w:rsidRPr="00846678">
        <w:rPr>
          <w:rFonts w:cs="Times New Roman"/>
          <w:b/>
        </w:rPr>
        <w:t xml:space="preserve"> óra</w:t>
      </w:r>
    </w:p>
    <w:p w:rsidR="00B64FCB" w:rsidRPr="00846678" w:rsidRDefault="00B64FCB" w:rsidP="00B64FCB">
      <w:pPr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tanításának célja</w:t>
      </w:r>
    </w:p>
    <w:p w:rsidR="002A1CC4" w:rsidRPr="00846678" w:rsidRDefault="002F072D" w:rsidP="00B64FCB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t>A tanulók a meglévő</w:t>
      </w:r>
      <w:r w:rsidR="002A1CC4" w:rsidRPr="00846678">
        <w:rPr>
          <w:rFonts w:cs="Times New Roman"/>
        </w:rPr>
        <w:t xml:space="preserve"> általános angol nyelvi tudására építve fejleszteni az informatikai szaknyelvi tudásukat, elsődlegesen a szövegértést és a szakmai szókincset.</w:t>
      </w:r>
    </w:p>
    <w:p w:rsidR="00B64FCB" w:rsidRPr="00846678" w:rsidRDefault="002A1CC4" w:rsidP="00B64FCB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t>Cél az általános informatikai témák feldolgozásával képessé tenni a tanulókat arra, hogy a szakmájukhoz kapcsolódó angol nyelvű szöveget</w:t>
      </w:r>
      <w:r w:rsidR="00AF6AF1" w:rsidRPr="00846678">
        <w:rPr>
          <w:rFonts w:cs="Times New Roman"/>
        </w:rPr>
        <w:t xml:space="preserve"> </w:t>
      </w:r>
      <w:r w:rsidRPr="00846678">
        <w:rPr>
          <w:rFonts w:cs="Times New Roman"/>
        </w:rPr>
        <w:t>értelmezzenek, szókincsüket önállóan is tudják fejleszteni az interneten megtalálható online szótárak és eszközök segítségével</w:t>
      </w:r>
      <w:r w:rsidR="00AF6AF1" w:rsidRPr="00846678">
        <w:rPr>
          <w:rFonts w:cs="Times New Roman"/>
        </w:rPr>
        <w:t>.</w:t>
      </w:r>
      <w:r w:rsidRPr="00846678">
        <w:rPr>
          <w:rFonts w:cs="Times New Roman"/>
        </w:rPr>
        <w:t xml:space="preserve"> (pl. Webopedia, Wikipédia) 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Kapcsolódó szakmai tartalmak</w:t>
      </w:r>
    </w:p>
    <w:p w:rsidR="00B64FCB" w:rsidRPr="00846678" w:rsidRDefault="00AF6AF1" w:rsidP="00B64FCB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t>Projektmenedzsment elmélet és gyakorlat, Információs rendszerek tervezése, fejlesztése és üzemeltetése elmélet és gyakorlat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Témakörök</w:t>
      </w:r>
    </w:p>
    <w:p w:rsidR="00B64FCB" w:rsidRPr="00846678" w:rsidRDefault="00AF6AF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Általános informatikai szakmai</w:t>
      </w:r>
      <w:r w:rsidR="004B29E9" w:rsidRPr="00846678">
        <w:rPr>
          <w:rFonts w:cs="Times New Roman"/>
          <w:b/>
          <w:i/>
        </w:rPr>
        <w:t xml:space="preserve"> angol nyelv gyakorlása</w:t>
      </w:r>
      <w:r w:rsidR="00B64FCB" w:rsidRPr="00846678">
        <w:rPr>
          <w:rFonts w:cs="Times New Roman"/>
          <w:b/>
          <w:i/>
        </w:rPr>
        <w:tab/>
      </w:r>
      <w:r w:rsidR="004B29E9" w:rsidRPr="00846678">
        <w:rPr>
          <w:rFonts w:cs="Times New Roman"/>
          <w:b/>
          <w:i/>
        </w:rPr>
        <w:t>32</w:t>
      </w:r>
      <w:r w:rsidR="00B64FCB" w:rsidRPr="00846678">
        <w:rPr>
          <w:rFonts w:cs="Times New Roman"/>
          <w:b/>
          <w:i/>
        </w:rPr>
        <w:t xml:space="preserve"> óra</w:t>
      </w:r>
    </w:p>
    <w:p w:rsidR="00B64FCB" w:rsidRPr="00846678" w:rsidRDefault="004B29E9" w:rsidP="00B64FCB">
      <w:pPr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>Általános informatikai</w:t>
      </w:r>
      <w:r w:rsidR="00945150" w:rsidRPr="00846678">
        <w:rPr>
          <w:rFonts w:cs="Times New Roman"/>
          <w:b/>
        </w:rPr>
        <w:t xml:space="preserve"> szakmai angol nyelv gyakorlása</w:t>
      </w:r>
    </w:p>
    <w:p w:rsidR="004B29E9" w:rsidRPr="00846678" w:rsidRDefault="004B29E9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  <w:b/>
        </w:rPr>
        <w:t>Javasolt témakörök szókincs bővítésre és szövegértési gyakorlatokra</w:t>
      </w:r>
      <w:r w:rsidRPr="00846678">
        <w:rPr>
          <w:rFonts w:cs="Times New Roman"/>
        </w:rPr>
        <w:t>:</w:t>
      </w:r>
    </w:p>
    <w:p w:rsidR="004B29E9" w:rsidRPr="00846678" w:rsidRDefault="004B29E9" w:rsidP="00945150">
      <w:pPr>
        <w:pStyle w:val="Listaszerbekezds"/>
        <w:numPr>
          <w:ilvl w:val="0"/>
          <w:numId w:val="16"/>
        </w:numPr>
        <w:tabs>
          <w:tab w:val="left" w:pos="1418"/>
        </w:tabs>
        <w:spacing w:after="0"/>
        <w:rPr>
          <w:rFonts w:cs="Times New Roman"/>
        </w:rPr>
      </w:pPr>
      <w:r w:rsidRPr="00846678">
        <w:rPr>
          <w:rFonts w:cs="Times New Roman"/>
        </w:rPr>
        <w:t>Számítógép hálózatok</w:t>
      </w:r>
    </w:p>
    <w:p w:rsidR="004B29E9" w:rsidRPr="00846678" w:rsidRDefault="004B29E9" w:rsidP="00945150">
      <w:pPr>
        <w:pStyle w:val="Listaszerbekezds"/>
        <w:numPr>
          <w:ilvl w:val="0"/>
          <w:numId w:val="16"/>
        </w:numPr>
        <w:tabs>
          <w:tab w:val="left" w:pos="1418"/>
        </w:tabs>
        <w:spacing w:after="0"/>
        <w:rPr>
          <w:rFonts w:cs="Times New Roman"/>
        </w:rPr>
      </w:pPr>
      <w:r w:rsidRPr="00846678">
        <w:rPr>
          <w:rFonts w:cs="Times New Roman"/>
        </w:rPr>
        <w:t>Alkalmazásfejlesztés</w:t>
      </w:r>
    </w:p>
    <w:p w:rsidR="004B29E9" w:rsidRPr="00846678" w:rsidRDefault="004B29E9" w:rsidP="00945150">
      <w:pPr>
        <w:pStyle w:val="Listaszerbekezds"/>
        <w:numPr>
          <w:ilvl w:val="0"/>
          <w:numId w:val="16"/>
        </w:numPr>
        <w:tabs>
          <w:tab w:val="left" w:pos="1418"/>
        </w:tabs>
        <w:spacing w:after="0"/>
        <w:rPr>
          <w:rFonts w:cs="Times New Roman"/>
        </w:rPr>
      </w:pPr>
      <w:r w:rsidRPr="00846678">
        <w:rPr>
          <w:rFonts w:cs="Times New Roman"/>
        </w:rPr>
        <w:t>Új input/output eszközök</w:t>
      </w:r>
    </w:p>
    <w:p w:rsidR="00B64FCB" w:rsidRPr="00846678" w:rsidRDefault="004B29E9" w:rsidP="00945150">
      <w:pPr>
        <w:pStyle w:val="Listaszerbekezds"/>
        <w:numPr>
          <w:ilvl w:val="0"/>
          <w:numId w:val="16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846678">
        <w:rPr>
          <w:rFonts w:cs="Times New Roman"/>
        </w:rPr>
        <w:t>Innovációk az IKT iparban</w:t>
      </w:r>
    </w:p>
    <w:p w:rsidR="00B64FCB" w:rsidRPr="00846678" w:rsidRDefault="004B29E9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>Szótárkészítés, E-gyűjtemény a informatikai szakszavakból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945150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Szakma</w:t>
      </w:r>
      <w:r w:rsidR="004B29E9" w:rsidRPr="00846678">
        <w:rPr>
          <w:rFonts w:cs="Times New Roman"/>
          <w:b/>
          <w:i/>
        </w:rPr>
        <w:t>specifikus angol nyelvi fejlesztés</w:t>
      </w:r>
      <w:r w:rsidR="00B64FCB" w:rsidRPr="00846678">
        <w:rPr>
          <w:rFonts w:cs="Times New Roman"/>
          <w:b/>
          <w:i/>
        </w:rPr>
        <w:tab/>
      </w:r>
      <w:r w:rsidR="004B29E9" w:rsidRPr="00846678">
        <w:rPr>
          <w:rFonts w:cs="Times New Roman"/>
          <w:b/>
          <w:i/>
        </w:rPr>
        <w:t>32</w:t>
      </w:r>
      <w:r w:rsidR="00B64FCB" w:rsidRPr="00846678">
        <w:rPr>
          <w:rFonts w:cs="Times New Roman"/>
          <w:b/>
          <w:i/>
        </w:rPr>
        <w:t xml:space="preserve"> óra</w:t>
      </w:r>
    </w:p>
    <w:p w:rsidR="00B64FCB" w:rsidRPr="00846678" w:rsidRDefault="004B29E9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Új témák feldolgozása, új szavak és kifejezések tanulása, gyakorlása</w:t>
      </w:r>
    </w:p>
    <w:p w:rsidR="00F620B4" w:rsidRPr="00846678" w:rsidRDefault="00F620B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>Javasolt: a szakmához kapcsolódó</w:t>
      </w:r>
      <w:r w:rsidRPr="00846678">
        <w:rPr>
          <w:rFonts w:cs="Times New Roman"/>
        </w:rPr>
        <w:t xml:space="preserve"> </w:t>
      </w:r>
      <w:r w:rsidRPr="00846678">
        <w:rPr>
          <w:rFonts w:cs="Times New Roman"/>
          <w:b/>
        </w:rPr>
        <w:t>szövegértési</w:t>
      </w:r>
      <w:r w:rsidR="00372054" w:rsidRPr="00846678">
        <w:rPr>
          <w:rFonts w:cs="Times New Roman"/>
          <w:b/>
        </w:rPr>
        <w:t xml:space="preserve"> és kommunikációs</w:t>
      </w:r>
      <w:r w:rsidRPr="00846678">
        <w:rPr>
          <w:rFonts w:cs="Times New Roman"/>
          <w:b/>
        </w:rPr>
        <w:t xml:space="preserve"> gyakorlatok az alábbi témakörökben:</w:t>
      </w:r>
    </w:p>
    <w:p w:rsidR="00372054" w:rsidRPr="00846678" w:rsidRDefault="00372054" w:rsidP="00945150">
      <w:pPr>
        <w:pStyle w:val="Listaszerbekezds"/>
        <w:numPr>
          <w:ilvl w:val="0"/>
          <w:numId w:val="18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846678">
        <w:rPr>
          <w:rFonts w:cs="Times New Roman"/>
        </w:rPr>
        <w:t>Fejlesztési módszertanok (design methodology)</w:t>
      </w:r>
    </w:p>
    <w:p w:rsidR="00FB77B1" w:rsidRPr="00846678" w:rsidRDefault="00372054" w:rsidP="00945150">
      <w:pPr>
        <w:pStyle w:val="Listaszerbekezds"/>
        <w:numPr>
          <w:ilvl w:val="0"/>
          <w:numId w:val="18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846678">
        <w:rPr>
          <w:rFonts w:cs="Times New Roman"/>
        </w:rPr>
        <w:t>CASE eszközök</w:t>
      </w:r>
      <w:r w:rsidR="00C731BD" w:rsidRPr="00846678">
        <w:rPr>
          <w:rFonts w:cs="Times New Roman"/>
        </w:rPr>
        <w:t xml:space="preserve"> </w:t>
      </w:r>
      <w:r w:rsidR="00FB77B1" w:rsidRPr="00846678">
        <w:rPr>
          <w:rFonts w:cs="Times New Roman"/>
        </w:rPr>
        <w:t>(CASE to</w:t>
      </w:r>
      <w:r w:rsidR="00F71B49" w:rsidRPr="00846678">
        <w:rPr>
          <w:rFonts w:cs="Times New Roman"/>
        </w:rPr>
        <w:t>o</w:t>
      </w:r>
      <w:r w:rsidR="00FB77B1" w:rsidRPr="00846678">
        <w:rPr>
          <w:rFonts w:cs="Times New Roman"/>
        </w:rPr>
        <w:t>ls)</w:t>
      </w:r>
    </w:p>
    <w:p w:rsidR="00B64FCB" w:rsidRPr="00846678" w:rsidRDefault="00372054" w:rsidP="00945150">
      <w:pPr>
        <w:pStyle w:val="Listaszerbekezds"/>
        <w:numPr>
          <w:ilvl w:val="0"/>
          <w:numId w:val="18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846678">
        <w:rPr>
          <w:rFonts w:cs="Times New Roman"/>
        </w:rPr>
        <w:t>Projektmenedzsment</w:t>
      </w:r>
      <w:r w:rsidR="00FB77B1" w:rsidRPr="00846678">
        <w:rPr>
          <w:rFonts w:cs="Times New Roman"/>
        </w:rPr>
        <w:t xml:space="preserve"> </w:t>
      </w:r>
      <w:r w:rsidR="00F71B49" w:rsidRPr="00846678">
        <w:rPr>
          <w:rFonts w:cs="Times New Roman"/>
        </w:rPr>
        <w:t>(project management)</w:t>
      </w:r>
    </w:p>
    <w:p w:rsidR="00B64FCB" w:rsidRPr="00846678" w:rsidRDefault="00372054" w:rsidP="00945150">
      <w:pPr>
        <w:pStyle w:val="Listaszerbekezds"/>
        <w:numPr>
          <w:ilvl w:val="0"/>
          <w:numId w:val="17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846678">
        <w:rPr>
          <w:rFonts w:cs="Times New Roman"/>
        </w:rPr>
        <w:t>Szótárfeltöltés az új szavakkal, kifejezésekkel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Témakör 3</w:t>
      </w:r>
      <w:r w:rsidRPr="00846678">
        <w:rPr>
          <w:rFonts w:cs="Times New Roman"/>
          <w:b/>
          <w:i/>
        </w:rPr>
        <w:tab/>
        <w:t>… óra</w:t>
      </w:r>
    </w:p>
    <w:p w:rsidR="00B64FCB" w:rsidRPr="00846678" w:rsidRDefault="00B64FCB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témakör részletes kifejtése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képzés javasolt helyszíne (ajánlás)</w:t>
      </w:r>
    </w:p>
    <w:p w:rsidR="00B64FCB" w:rsidRPr="00846678" w:rsidRDefault="006C4AA9" w:rsidP="00B64FCB">
      <w:pPr>
        <w:spacing w:after="0"/>
        <w:ind w:left="426"/>
        <w:rPr>
          <w:rFonts w:cs="Times New Roman"/>
          <w:i/>
        </w:rPr>
      </w:pPr>
      <w:r w:rsidRPr="00846678">
        <w:rPr>
          <w:rFonts w:cs="Times New Roman"/>
          <w:i/>
        </w:rPr>
        <w:t xml:space="preserve">Elméleti terem kiscsoportos foglalkozáshoz. </w:t>
      </w:r>
      <w:r w:rsidR="00D75FF3" w:rsidRPr="00846678">
        <w:rPr>
          <w:rFonts w:cs="Times New Roman"/>
          <w:i/>
        </w:rPr>
        <w:t>Laptop használattal, internet eléréssel</w:t>
      </w:r>
      <w:r w:rsidR="00945150" w:rsidRPr="00846678">
        <w:rPr>
          <w:rFonts w:cs="Times New Roman"/>
          <w:i/>
        </w:rPr>
        <w:t>.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D75FF3" w:rsidP="00B64FCB">
      <w:pPr>
        <w:spacing w:after="0"/>
        <w:ind w:left="426"/>
        <w:rPr>
          <w:rFonts w:cs="Times New Roman"/>
          <w:b/>
          <w:i/>
        </w:rPr>
      </w:pPr>
      <w:r w:rsidRPr="00846678">
        <w:rPr>
          <w:rFonts w:cs="Times New Roman"/>
          <w:i/>
        </w:rPr>
        <w:t>Kiscsoportos és páros közös munka, együttműködésben létrehozott produktummal, tanári irányítással</w:t>
      </w:r>
      <w:r w:rsidR="00945150" w:rsidRPr="00846678">
        <w:rPr>
          <w:rFonts w:cs="Times New Roman"/>
          <w:b/>
          <w:i/>
        </w:rPr>
        <w:t>.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elsajátítása során alkalmazható sajátos módszerek (ajánlás)</w:t>
      </w:r>
    </w:p>
    <w:p w:rsidR="006831D5" w:rsidRPr="00846678" w:rsidRDefault="006831D5" w:rsidP="00B64FCB">
      <w:pPr>
        <w:spacing w:after="0"/>
        <w:ind w:left="426"/>
        <w:rPr>
          <w:rFonts w:cs="Times New Roman"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6831D5" w:rsidRPr="00846678" w:rsidTr="006831D5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831D5" w:rsidRPr="00846678" w:rsidTr="006831D5">
        <w:trPr>
          <w:trHeight w:val="76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Páros munka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hordozható számítógép (laptop, tablet) internet eléréssel.</w:t>
            </w:r>
          </w:p>
        </w:tc>
      </w:tr>
      <w:tr w:rsidR="006831D5" w:rsidRPr="00846678" w:rsidTr="006831D5">
        <w:trPr>
          <w:trHeight w:val="76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 csoportos projektmunka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hordozható számítógép (laptop, tablet) internet eléréssel.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Kommunikációs gyakorlat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Szótanulás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Fordítás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elsajátítása során alkalmazható tanulói tevékenységformák (ajánlás)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értékelésének módja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t>A nemzeti köznevelésről szóló 2011. évi CXC. törvény. 54. § (2) a) pontja szerinti értékeléssel.</w:t>
      </w:r>
    </w:p>
    <w:p w:rsidR="00B64FCB" w:rsidRPr="00846678" w:rsidRDefault="00B64FCB" w:rsidP="00B64FCB">
      <w:pPr>
        <w:spacing w:after="0"/>
        <w:rPr>
          <w:rFonts w:cs="Times New Roman"/>
        </w:rPr>
      </w:pPr>
    </w:p>
    <w:p w:rsidR="008419D5" w:rsidRPr="00846678" w:rsidRDefault="008419D5" w:rsidP="000A21B7">
      <w:pPr>
        <w:spacing w:after="0"/>
        <w:rPr>
          <w:rFonts w:cs="Times New Roman"/>
        </w:rPr>
      </w:pPr>
    </w:p>
    <w:sectPr w:rsidR="008419D5" w:rsidRPr="00846678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2DBF" w:rsidRDefault="00CC2DBF" w:rsidP="00B945BE">
      <w:pPr>
        <w:spacing w:after="0"/>
      </w:pPr>
      <w:r>
        <w:separator/>
      </w:r>
    </w:p>
  </w:endnote>
  <w:endnote w:type="continuationSeparator" w:id="0">
    <w:p w:rsidR="00CC2DBF" w:rsidRDefault="00CC2DBF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0797" w:rsidRPr="00B862AB" w:rsidRDefault="00910797">
    <w:pPr>
      <w:pStyle w:val="llb"/>
      <w:rPr>
        <w:sz w:val="20"/>
      </w:rPr>
    </w:pPr>
    <w:r w:rsidRPr="00B862AB">
      <w:rPr>
        <w:sz w:val="20"/>
      </w:rPr>
      <w:tab/>
    </w:r>
    <w:r w:rsidRPr="00B862AB">
      <w:rPr>
        <w:sz w:val="20"/>
      </w:rPr>
      <w:fldChar w:fldCharType="begin"/>
    </w:r>
    <w:r w:rsidRPr="00B862AB">
      <w:rPr>
        <w:sz w:val="20"/>
      </w:rPr>
      <w:instrText>PAGE   \* MERGEFORMAT</w:instrText>
    </w:r>
    <w:r w:rsidRPr="00B862AB">
      <w:rPr>
        <w:sz w:val="20"/>
      </w:rPr>
      <w:fldChar w:fldCharType="separate"/>
    </w:r>
    <w:r w:rsidR="00982EF6">
      <w:rPr>
        <w:noProof/>
        <w:sz w:val="20"/>
      </w:rPr>
      <w:t>1</w:t>
    </w:r>
    <w:r w:rsidRPr="00B862AB">
      <w:rPr>
        <w:sz w:val="20"/>
      </w:rPr>
      <w:fldChar w:fldCharType="end"/>
    </w:r>
    <w:r w:rsidRPr="00B862AB">
      <w:rPr>
        <w:sz w:val="20"/>
      </w:rPr>
      <w:t>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2DBF" w:rsidRDefault="00CC2DBF" w:rsidP="00B945BE">
      <w:pPr>
        <w:spacing w:after="0"/>
      </w:pPr>
      <w:r>
        <w:separator/>
      </w:r>
    </w:p>
  </w:footnote>
  <w:footnote w:type="continuationSeparator" w:id="0">
    <w:p w:rsidR="00CC2DBF" w:rsidRDefault="00CC2DBF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77485A"/>
    <w:multiLevelType w:val="hybridMultilevel"/>
    <w:tmpl w:val="E76CA624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 w15:restartNumberingAfterBreak="0">
    <w:nsid w:val="1EB11454"/>
    <w:multiLevelType w:val="hybridMultilevel"/>
    <w:tmpl w:val="1A18616C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 w15:restartNumberingAfterBreak="0">
    <w:nsid w:val="273545A4"/>
    <w:multiLevelType w:val="hybridMultilevel"/>
    <w:tmpl w:val="E1F4F606"/>
    <w:lvl w:ilvl="0" w:tplc="040E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 w15:restartNumberingAfterBreak="0">
    <w:nsid w:val="28161C5A"/>
    <w:multiLevelType w:val="hybridMultilevel"/>
    <w:tmpl w:val="9C666A48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 w15:restartNumberingAfterBreak="0">
    <w:nsid w:val="2DB82FCB"/>
    <w:multiLevelType w:val="hybridMultilevel"/>
    <w:tmpl w:val="5BF2B1FC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 w15:restartNumberingAfterBreak="0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38AF5170"/>
    <w:multiLevelType w:val="hybridMultilevel"/>
    <w:tmpl w:val="13F604A4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 w15:restartNumberingAfterBreak="0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11" w15:restartNumberingAfterBreak="0">
    <w:nsid w:val="53814F49"/>
    <w:multiLevelType w:val="hybridMultilevel"/>
    <w:tmpl w:val="C8A85DA6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2" w15:restartNumberingAfterBreak="0">
    <w:nsid w:val="5D0A1AF8"/>
    <w:multiLevelType w:val="hybridMultilevel"/>
    <w:tmpl w:val="B630D100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 w15:restartNumberingAfterBreak="0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72196D83"/>
    <w:multiLevelType w:val="hybridMultilevel"/>
    <w:tmpl w:val="3466BE18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6" w15:restartNumberingAfterBreak="0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7B663C07"/>
    <w:multiLevelType w:val="hybridMultilevel"/>
    <w:tmpl w:val="39C48232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14"/>
  </w:num>
  <w:num w:numId="4">
    <w:abstractNumId w:val="16"/>
  </w:num>
  <w:num w:numId="5">
    <w:abstractNumId w:val="0"/>
  </w:num>
  <w:num w:numId="6">
    <w:abstractNumId w:val="13"/>
  </w:num>
  <w:num w:numId="7">
    <w:abstractNumId w:val="1"/>
  </w:num>
  <w:num w:numId="8">
    <w:abstractNumId w:val="7"/>
  </w:num>
  <w:num w:numId="9">
    <w:abstractNumId w:val="4"/>
  </w:num>
  <w:num w:numId="10">
    <w:abstractNumId w:val="8"/>
  </w:num>
  <w:num w:numId="11">
    <w:abstractNumId w:val="2"/>
  </w:num>
  <w:num w:numId="12">
    <w:abstractNumId w:val="17"/>
  </w:num>
  <w:num w:numId="13">
    <w:abstractNumId w:val="15"/>
  </w:num>
  <w:num w:numId="14">
    <w:abstractNumId w:val="5"/>
  </w:num>
  <w:num w:numId="15">
    <w:abstractNumId w:val="11"/>
  </w:num>
  <w:num w:numId="16">
    <w:abstractNumId w:val="6"/>
  </w:num>
  <w:num w:numId="17">
    <w:abstractNumId w:val="12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F3E92"/>
    <w:rsid w:val="00002362"/>
    <w:rsid w:val="0000473C"/>
    <w:rsid w:val="00006468"/>
    <w:rsid w:val="000207A0"/>
    <w:rsid w:val="00026917"/>
    <w:rsid w:val="00051A91"/>
    <w:rsid w:val="00071804"/>
    <w:rsid w:val="00076386"/>
    <w:rsid w:val="000772D7"/>
    <w:rsid w:val="00097BE3"/>
    <w:rsid w:val="000A20EF"/>
    <w:rsid w:val="000A21B7"/>
    <w:rsid w:val="000A352E"/>
    <w:rsid w:val="000B07B5"/>
    <w:rsid w:val="000B5E9D"/>
    <w:rsid w:val="000C1B65"/>
    <w:rsid w:val="000D43FD"/>
    <w:rsid w:val="000D57BA"/>
    <w:rsid w:val="000E5B7B"/>
    <w:rsid w:val="000F44A2"/>
    <w:rsid w:val="00104377"/>
    <w:rsid w:val="001105F5"/>
    <w:rsid w:val="00115A52"/>
    <w:rsid w:val="0012272D"/>
    <w:rsid w:val="00134B34"/>
    <w:rsid w:val="0015321A"/>
    <w:rsid w:val="00160C05"/>
    <w:rsid w:val="0016482A"/>
    <w:rsid w:val="00172AD6"/>
    <w:rsid w:val="00186FAC"/>
    <w:rsid w:val="001A7777"/>
    <w:rsid w:val="001B61A0"/>
    <w:rsid w:val="001C13D0"/>
    <w:rsid w:val="001D170D"/>
    <w:rsid w:val="001F08AF"/>
    <w:rsid w:val="00216033"/>
    <w:rsid w:val="002276F6"/>
    <w:rsid w:val="0023085B"/>
    <w:rsid w:val="00236D60"/>
    <w:rsid w:val="002408EF"/>
    <w:rsid w:val="00253760"/>
    <w:rsid w:val="0025489A"/>
    <w:rsid w:val="00266A2C"/>
    <w:rsid w:val="002702C7"/>
    <w:rsid w:val="00271E52"/>
    <w:rsid w:val="002906E9"/>
    <w:rsid w:val="0029403E"/>
    <w:rsid w:val="002A1CC4"/>
    <w:rsid w:val="002B24B4"/>
    <w:rsid w:val="002D029F"/>
    <w:rsid w:val="002D706A"/>
    <w:rsid w:val="002E20E1"/>
    <w:rsid w:val="002F072D"/>
    <w:rsid w:val="003045E0"/>
    <w:rsid w:val="00320239"/>
    <w:rsid w:val="003325F4"/>
    <w:rsid w:val="003446BF"/>
    <w:rsid w:val="003468AB"/>
    <w:rsid w:val="00372054"/>
    <w:rsid w:val="0037624A"/>
    <w:rsid w:val="00381B6C"/>
    <w:rsid w:val="00390F08"/>
    <w:rsid w:val="00391719"/>
    <w:rsid w:val="003A62DF"/>
    <w:rsid w:val="003A66CA"/>
    <w:rsid w:val="003A7273"/>
    <w:rsid w:val="003C6DB3"/>
    <w:rsid w:val="003D0646"/>
    <w:rsid w:val="004078C6"/>
    <w:rsid w:val="0041674C"/>
    <w:rsid w:val="00420CA2"/>
    <w:rsid w:val="00421C80"/>
    <w:rsid w:val="00427413"/>
    <w:rsid w:val="00437470"/>
    <w:rsid w:val="00447566"/>
    <w:rsid w:val="0045002E"/>
    <w:rsid w:val="0045474F"/>
    <w:rsid w:val="00471F83"/>
    <w:rsid w:val="0049127E"/>
    <w:rsid w:val="0049243B"/>
    <w:rsid w:val="004A0FC7"/>
    <w:rsid w:val="004B29E9"/>
    <w:rsid w:val="004D41A2"/>
    <w:rsid w:val="004D6C5F"/>
    <w:rsid w:val="004E32A8"/>
    <w:rsid w:val="004F6765"/>
    <w:rsid w:val="00507C8D"/>
    <w:rsid w:val="0051767C"/>
    <w:rsid w:val="00520F70"/>
    <w:rsid w:val="0053362B"/>
    <w:rsid w:val="005440F6"/>
    <w:rsid w:val="005644C3"/>
    <w:rsid w:val="00565574"/>
    <w:rsid w:val="0056667C"/>
    <w:rsid w:val="005700A9"/>
    <w:rsid w:val="005762DF"/>
    <w:rsid w:val="005B4D44"/>
    <w:rsid w:val="005B7B97"/>
    <w:rsid w:val="005F313D"/>
    <w:rsid w:val="005F3E92"/>
    <w:rsid w:val="005F638E"/>
    <w:rsid w:val="00602463"/>
    <w:rsid w:val="0062790D"/>
    <w:rsid w:val="00640135"/>
    <w:rsid w:val="00645B4F"/>
    <w:rsid w:val="0065053C"/>
    <w:rsid w:val="00664007"/>
    <w:rsid w:val="006831D5"/>
    <w:rsid w:val="00696ED9"/>
    <w:rsid w:val="006B49BF"/>
    <w:rsid w:val="006B77EC"/>
    <w:rsid w:val="006C0B73"/>
    <w:rsid w:val="006C4AA9"/>
    <w:rsid w:val="006F47E4"/>
    <w:rsid w:val="006F775A"/>
    <w:rsid w:val="007019F3"/>
    <w:rsid w:val="00704A02"/>
    <w:rsid w:val="00710068"/>
    <w:rsid w:val="00711835"/>
    <w:rsid w:val="00716053"/>
    <w:rsid w:val="0072559E"/>
    <w:rsid w:val="007302C2"/>
    <w:rsid w:val="007308AA"/>
    <w:rsid w:val="00741489"/>
    <w:rsid w:val="00765B9A"/>
    <w:rsid w:val="00766531"/>
    <w:rsid w:val="007761DE"/>
    <w:rsid w:val="00793209"/>
    <w:rsid w:val="00794DCA"/>
    <w:rsid w:val="00796609"/>
    <w:rsid w:val="007D729D"/>
    <w:rsid w:val="007D7AA1"/>
    <w:rsid w:val="007E3DA0"/>
    <w:rsid w:val="007E482A"/>
    <w:rsid w:val="007F136E"/>
    <w:rsid w:val="007F5D8F"/>
    <w:rsid w:val="008038F1"/>
    <w:rsid w:val="00807070"/>
    <w:rsid w:val="00807FA9"/>
    <w:rsid w:val="00811551"/>
    <w:rsid w:val="00816906"/>
    <w:rsid w:val="008339D2"/>
    <w:rsid w:val="0084083E"/>
    <w:rsid w:val="008419D5"/>
    <w:rsid w:val="00846678"/>
    <w:rsid w:val="0085687C"/>
    <w:rsid w:val="00874C37"/>
    <w:rsid w:val="00876453"/>
    <w:rsid w:val="00897751"/>
    <w:rsid w:val="008A17AB"/>
    <w:rsid w:val="008B01A2"/>
    <w:rsid w:val="008C2F73"/>
    <w:rsid w:val="008C6712"/>
    <w:rsid w:val="008F1A3A"/>
    <w:rsid w:val="00904166"/>
    <w:rsid w:val="00910797"/>
    <w:rsid w:val="009112E2"/>
    <w:rsid w:val="00915086"/>
    <w:rsid w:val="00934C5C"/>
    <w:rsid w:val="00941196"/>
    <w:rsid w:val="00945150"/>
    <w:rsid w:val="00945759"/>
    <w:rsid w:val="00951612"/>
    <w:rsid w:val="00957B85"/>
    <w:rsid w:val="00961330"/>
    <w:rsid w:val="0096446F"/>
    <w:rsid w:val="00982EF6"/>
    <w:rsid w:val="00990F6A"/>
    <w:rsid w:val="009B6E6E"/>
    <w:rsid w:val="009B7D43"/>
    <w:rsid w:val="009C28EA"/>
    <w:rsid w:val="009C4A30"/>
    <w:rsid w:val="009C4A7A"/>
    <w:rsid w:val="009C5385"/>
    <w:rsid w:val="009C7560"/>
    <w:rsid w:val="009E4AEF"/>
    <w:rsid w:val="00A05350"/>
    <w:rsid w:val="00A07753"/>
    <w:rsid w:val="00A129C9"/>
    <w:rsid w:val="00A24DEC"/>
    <w:rsid w:val="00A309D6"/>
    <w:rsid w:val="00A33F4F"/>
    <w:rsid w:val="00A35CB9"/>
    <w:rsid w:val="00A70184"/>
    <w:rsid w:val="00A80941"/>
    <w:rsid w:val="00AA0122"/>
    <w:rsid w:val="00AB4F23"/>
    <w:rsid w:val="00AB789B"/>
    <w:rsid w:val="00AC624B"/>
    <w:rsid w:val="00AD511B"/>
    <w:rsid w:val="00AF6AF1"/>
    <w:rsid w:val="00B00C68"/>
    <w:rsid w:val="00B160C4"/>
    <w:rsid w:val="00B25AE5"/>
    <w:rsid w:val="00B27A2D"/>
    <w:rsid w:val="00B32CF2"/>
    <w:rsid w:val="00B40D45"/>
    <w:rsid w:val="00B44280"/>
    <w:rsid w:val="00B64E97"/>
    <w:rsid w:val="00B64FCB"/>
    <w:rsid w:val="00B75532"/>
    <w:rsid w:val="00B862AB"/>
    <w:rsid w:val="00B945BE"/>
    <w:rsid w:val="00BB1D39"/>
    <w:rsid w:val="00BD3668"/>
    <w:rsid w:val="00BD6AF6"/>
    <w:rsid w:val="00BE0B68"/>
    <w:rsid w:val="00BE3EC7"/>
    <w:rsid w:val="00BE71E4"/>
    <w:rsid w:val="00C067E5"/>
    <w:rsid w:val="00C1058D"/>
    <w:rsid w:val="00C124C0"/>
    <w:rsid w:val="00C34143"/>
    <w:rsid w:val="00C64856"/>
    <w:rsid w:val="00C70334"/>
    <w:rsid w:val="00C71272"/>
    <w:rsid w:val="00C731BD"/>
    <w:rsid w:val="00C81BD4"/>
    <w:rsid w:val="00C86B7B"/>
    <w:rsid w:val="00C8784A"/>
    <w:rsid w:val="00C91BF0"/>
    <w:rsid w:val="00C92709"/>
    <w:rsid w:val="00CB484D"/>
    <w:rsid w:val="00CC2DBF"/>
    <w:rsid w:val="00CC73F3"/>
    <w:rsid w:val="00CD37F8"/>
    <w:rsid w:val="00CF541E"/>
    <w:rsid w:val="00CF79D1"/>
    <w:rsid w:val="00D0140B"/>
    <w:rsid w:val="00D278D7"/>
    <w:rsid w:val="00D32E51"/>
    <w:rsid w:val="00D341D3"/>
    <w:rsid w:val="00D47F69"/>
    <w:rsid w:val="00D52C63"/>
    <w:rsid w:val="00D55892"/>
    <w:rsid w:val="00D6490B"/>
    <w:rsid w:val="00D65B33"/>
    <w:rsid w:val="00D75FF3"/>
    <w:rsid w:val="00D8665C"/>
    <w:rsid w:val="00D91907"/>
    <w:rsid w:val="00D93B4D"/>
    <w:rsid w:val="00DA3990"/>
    <w:rsid w:val="00DA506D"/>
    <w:rsid w:val="00DC3A85"/>
    <w:rsid w:val="00DC677F"/>
    <w:rsid w:val="00DD2226"/>
    <w:rsid w:val="00DE6153"/>
    <w:rsid w:val="00E1046E"/>
    <w:rsid w:val="00E27CB0"/>
    <w:rsid w:val="00E3598E"/>
    <w:rsid w:val="00E42188"/>
    <w:rsid w:val="00E431FD"/>
    <w:rsid w:val="00E44AAF"/>
    <w:rsid w:val="00E45610"/>
    <w:rsid w:val="00E51D17"/>
    <w:rsid w:val="00E57804"/>
    <w:rsid w:val="00E57E1C"/>
    <w:rsid w:val="00E57FBF"/>
    <w:rsid w:val="00E90F5D"/>
    <w:rsid w:val="00E96240"/>
    <w:rsid w:val="00EA05C2"/>
    <w:rsid w:val="00EA553E"/>
    <w:rsid w:val="00EC16A4"/>
    <w:rsid w:val="00ED2956"/>
    <w:rsid w:val="00ED48AC"/>
    <w:rsid w:val="00ED4A55"/>
    <w:rsid w:val="00ED512C"/>
    <w:rsid w:val="00EE1C6A"/>
    <w:rsid w:val="00EE359D"/>
    <w:rsid w:val="00F0277F"/>
    <w:rsid w:val="00F12E43"/>
    <w:rsid w:val="00F14541"/>
    <w:rsid w:val="00F15245"/>
    <w:rsid w:val="00F24097"/>
    <w:rsid w:val="00F41AF1"/>
    <w:rsid w:val="00F43435"/>
    <w:rsid w:val="00F46F34"/>
    <w:rsid w:val="00F47CCA"/>
    <w:rsid w:val="00F620B4"/>
    <w:rsid w:val="00F6351B"/>
    <w:rsid w:val="00F71B49"/>
    <w:rsid w:val="00F74AB6"/>
    <w:rsid w:val="00F74CB0"/>
    <w:rsid w:val="00F77053"/>
    <w:rsid w:val="00F809AF"/>
    <w:rsid w:val="00F92961"/>
    <w:rsid w:val="00F94708"/>
    <w:rsid w:val="00FA770E"/>
    <w:rsid w:val="00FB273F"/>
    <w:rsid w:val="00FB77B1"/>
    <w:rsid w:val="00FC0558"/>
    <w:rsid w:val="00FD2804"/>
    <w:rsid w:val="00FF2FA4"/>
    <w:rsid w:val="00FF4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03EBE4EC-5215-4A84-A70E-1FFB41550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Jegyzethivatkozs">
    <w:name w:val="annotation reference"/>
    <w:basedOn w:val="Bekezdsalapbettpusa"/>
    <w:uiPriority w:val="99"/>
    <w:semiHidden/>
    <w:unhideWhenUsed/>
    <w:rsid w:val="00507C8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507C8D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507C8D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507C8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507C8D"/>
    <w:rPr>
      <w:rFonts w:ascii="Times New Roman" w:hAnsi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07C8D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07C8D"/>
    <w:rPr>
      <w:rFonts w:ascii="Segoe UI" w:hAnsi="Segoe UI" w:cs="Segoe UI"/>
      <w:sz w:val="18"/>
      <w:szCs w:val="18"/>
    </w:rPr>
  </w:style>
  <w:style w:type="paragraph" w:styleId="Vltozat">
    <w:name w:val="Revision"/>
    <w:hidden/>
    <w:uiPriority w:val="99"/>
    <w:semiHidden/>
    <w:rsid w:val="00B64E97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5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1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6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2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7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0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9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6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88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2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13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8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4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1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4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2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53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22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50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3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7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5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alassa\Documents\munka\2016_&#250;jokjfejleszt&#233;s\sablon_alap_16_ra_160414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477313DFD3607F45BFAEB80D49203C6B" ma:contentTypeVersion="2" ma:contentTypeDescription="Új dokumentum létrehozása." ma:contentTypeScope="" ma:versionID="eb125a4c8a7eddb2c60e86b596167562">
  <xsd:schema xmlns:xsd="http://www.w3.org/2001/XMLSchema" xmlns:xs="http://www.w3.org/2001/XMLSchema" xmlns:p="http://schemas.microsoft.com/office/2006/metadata/properties" xmlns:ns2="3ac889f9-2291-4c7b-835b-69bb285baf9c" targetNamespace="http://schemas.microsoft.com/office/2006/metadata/properties" ma:root="true" ma:fieldsID="a1d3c33fe0a8fb97a9fcb781c40d6fc5" ns2:_="">
    <xsd:import namespace="3ac889f9-2291-4c7b-835b-69bb285baf9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c889f9-2291-4c7b-835b-69bb285baf9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Résztvevők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Megosztva részletekkel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B34490-C3D6-4250-A69D-CB32FAA4757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88D120F-5FEE-4768-8CC1-153C2C9678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c889f9-2291-4c7b-835b-69bb285baf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7E84CEB-ED47-4511-8481-BC363004E3D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31CE77E-3024-48ED-A26E-9E38BA3A91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sablon_alap_16_ra_160414.dotx</Template>
  <TotalTime>28</TotalTime>
  <Pages>28</Pages>
  <Words>5352</Words>
  <Characters>36932</Characters>
  <Application>Microsoft Office Word</Application>
  <DocSecurity>0</DocSecurity>
  <Lines>307</Lines>
  <Paragraphs>84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42200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Sediviné Balassa Ildikó</dc:creator>
  <cp:lastModifiedBy>Körtvélyesi Anikó</cp:lastModifiedBy>
  <cp:revision>6</cp:revision>
  <cp:lastPrinted>2016-04-20T17:36:00Z</cp:lastPrinted>
  <dcterms:created xsi:type="dcterms:W3CDTF">2016-05-15T14:39:00Z</dcterms:created>
  <dcterms:modified xsi:type="dcterms:W3CDTF">2016-06-06T10:00:00Z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0x010100477313DFD3607F45BFAEB80D49203C6B</vt:lpwstr>
  </property>
</Properties>
</file>