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79AD36" w14:textId="77777777" w:rsidR="001E7B1E" w:rsidRDefault="001E7B1E" w:rsidP="000B5E9D">
      <w:pPr>
        <w:spacing w:after="0"/>
        <w:rPr>
          <w:rFonts w:cs="Times New Roman"/>
        </w:rPr>
      </w:pPr>
    </w:p>
    <w:p w14:paraId="38F6C2AA" w14:textId="77777777"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14:paraId="6D96C9A0" w14:textId="77777777" w:rsidR="001A7777" w:rsidRDefault="001A7777" w:rsidP="001A7777">
      <w:pPr>
        <w:jc w:val="center"/>
        <w:rPr>
          <w:rFonts w:cs="Times New Roman"/>
          <w:b/>
          <w:sz w:val="32"/>
        </w:rPr>
      </w:pPr>
      <w:r w:rsidRPr="001A7777">
        <w:rPr>
          <w:rFonts w:cs="Times New Roman"/>
          <w:b/>
          <w:sz w:val="32"/>
        </w:rPr>
        <w:t>a(z)</w:t>
      </w:r>
    </w:p>
    <w:p w14:paraId="4CC1DF1C" w14:textId="1701AE25" w:rsidR="0065053C" w:rsidRDefault="00400056" w:rsidP="001A7777">
      <w:pPr>
        <w:jc w:val="center"/>
        <w:rPr>
          <w:rFonts w:cs="Times New Roman"/>
          <w:b/>
          <w:caps/>
          <w:sz w:val="32"/>
        </w:rPr>
      </w:pPr>
      <w:r>
        <w:rPr>
          <w:rFonts w:cs="Times New Roman"/>
          <w:b/>
          <w:caps/>
          <w:sz w:val="32"/>
        </w:rPr>
        <w:t>XVI</w:t>
      </w:r>
      <w:r w:rsidR="0065053C" w:rsidRPr="0065053C">
        <w:rPr>
          <w:rFonts w:cs="Times New Roman"/>
          <w:b/>
          <w:caps/>
          <w:sz w:val="32"/>
        </w:rPr>
        <w:t xml:space="preserve">. </w:t>
      </w:r>
      <w:r>
        <w:rPr>
          <w:rFonts w:cs="Times New Roman"/>
          <w:b/>
          <w:caps/>
          <w:sz w:val="32"/>
        </w:rPr>
        <w:t>építőipar</w:t>
      </w:r>
    </w:p>
    <w:p w14:paraId="449902DF" w14:textId="77777777" w:rsidR="0065053C" w:rsidRPr="0065053C" w:rsidRDefault="0065053C" w:rsidP="001A7777">
      <w:pPr>
        <w:jc w:val="center"/>
        <w:rPr>
          <w:rFonts w:cs="Times New Roman"/>
          <w:b/>
          <w:sz w:val="32"/>
        </w:rPr>
      </w:pPr>
      <w:r w:rsidRPr="0065053C">
        <w:rPr>
          <w:rFonts w:cs="Times New Roman"/>
          <w:b/>
          <w:sz w:val="32"/>
        </w:rPr>
        <w:t>ágazathoz tartozó</w:t>
      </w:r>
    </w:p>
    <w:p w14:paraId="3D100CB7" w14:textId="496350E0" w:rsidR="001A7777" w:rsidRPr="001A7777" w:rsidRDefault="00963098" w:rsidP="001A7777">
      <w:pPr>
        <w:jc w:val="center"/>
        <w:rPr>
          <w:rFonts w:cs="Times New Roman"/>
          <w:b/>
          <w:sz w:val="32"/>
        </w:rPr>
      </w:pPr>
      <w:r>
        <w:rPr>
          <w:rFonts w:cs="Times New Roman"/>
          <w:b/>
          <w:sz w:val="32"/>
        </w:rPr>
        <w:t>54</w:t>
      </w:r>
      <w:r w:rsidR="00B25DCC">
        <w:rPr>
          <w:rFonts w:cs="Times New Roman"/>
          <w:b/>
          <w:sz w:val="32"/>
        </w:rPr>
        <w:t xml:space="preserve"> </w:t>
      </w:r>
      <w:r>
        <w:rPr>
          <w:rFonts w:cs="Times New Roman"/>
          <w:b/>
          <w:sz w:val="32"/>
        </w:rPr>
        <w:t xml:space="preserve">582 </w:t>
      </w:r>
      <w:r w:rsidR="00B25DCC">
        <w:rPr>
          <w:rFonts w:cs="Times New Roman"/>
          <w:b/>
          <w:sz w:val="32"/>
        </w:rPr>
        <w:t>0</w:t>
      </w:r>
      <w:r w:rsidR="008949EE">
        <w:rPr>
          <w:rFonts w:cs="Times New Roman"/>
          <w:b/>
          <w:sz w:val="32"/>
        </w:rPr>
        <w:t>4</w:t>
      </w:r>
    </w:p>
    <w:p w14:paraId="2BC48AF2" w14:textId="26400B61" w:rsidR="001A7777" w:rsidRPr="001A7777" w:rsidRDefault="008949EE" w:rsidP="001A7777">
      <w:pPr>
        <w:jc w:val="center"/>
        <w:rPr>
          <w:rFonts w:cs="Times New Roman"/>
          <w:b/>
          <w:caps/>
          <w:sz w:val="32"/>
        </w:rPr>
      </w:pPr>
      <w:r>
        <w:rPr>
          <w:rFonts w:cs="Times New Roman"/>
          <w:b/>
          <w:caps/>
          <w:sz w:val="32"/>
        </w:rPr>
        <w:t>mély</w:t>
      </w:r>
      <w:r w:rsidR="00B25DCC">
        <w:rPr>
          <w:rFonts w:cs="Times New Roman"/>
          <w:b/>
          <w:caps/>
          <w:sz w:val="32"/>
        </w:rPr>
        <w:t>építő technikus</w:t>
      </w:r>
    </w:p>
    <w:p w14:paraId="2E131DD0"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2E6B7B5F" w14:textId="77777777" w:rsidR="000B5E9D" w:rsidRDefault="000B5E9D" w:rsidP="000B5E9D">
      <w:pPr>
        <w:spacing w:after="0"/>
        <w:rPr>
          <w:rFonts w:cs="Times New Roman"/>
        </w:rPr>
      </w:pPr>
    </w:p>
    <w:p w14:paraId="6C68B7F0" w14:textId="76F9DD7C" w:rsidR="001A7777" w:rsidRDefault="00565574" w:rsidP="000B5E9D">
      <w:pPr>
        <w:spacing w:after="0"/>
        <w:rPr>
          <w:rFonts w:cs="Times New Roman"/>
        </w:rPr>
      </w:pPr>
      <w:r>
        <w:rPr>
          <w:rFonts w:cs="Times New Roman"/>
        </w:rPr>
        <w:t xml:space="preserve">A(z) </w:t>
      </w:r>
      <w:r w:rsidR="00B25DCC">
        <w:rPr>
          <w:rFonts w:cs="Times New Roman"/>
          <w:caps/>
        </w:rPr>
        <w:t>XVI</w:t>
      </w:r>
      <w:r w:rsidRPr="00565574">
        <w:rPr>
          <w:rFonts w:cs="Times New Roman"/>
          <w:caps/>
        </w:rPr>
        <w:t xml:space="preserve">. </w:t>
      </w:r>
      <w:r w:rsidR="00B25DCC">
        <w:rPr>
          <w:rFonts w:cs="Times New Roman"/>
          <w:caps/>
        </w:rPr>
        <w:t>építőipar</w:t>
      </w:r>
      <w:r>
        <w:rPr>
          <w:rFonts w:cs="Times New Roman"/>
        </w:rPr>
        <w:t xml:space="preserve"> ágazathoz az alábbi szakképesítések tartoznak:</w:t>
      </w:r>
    </w:p>
    <w:p w14:paraId="08655685" w14:textId="5EDB2FC6" w:rsidR="00565574" w:rsidRDefault="00B25DCC" w:rsidP="00B25DCC">
      <w:pPr>
        <w:pStyle w:val="Listaszerbekezds"/>
        <w:numPr>
          <w:ilvl w:val="0"/>
          <w:numId w:val="5"/>
        </w:numPr>
        <w:spacing w:after="0"/>
        <w:rPr>
          <w:rFonts w:cs="Times New Roman"/>
        </w:rPr>
      </w:pPr>
      <w:r>
        <w:rPr>
          <w:rFonts w:cs="Times New Roman"/>
        </w:rPr>
        <w:t xml:space="preserve">54 582 02 </w:t>
      </w:r>
      <w:r w:rsidRPr="00B25DCC">
        <w:rPr>
          <w:rFonts w:cs="Times New Roman"/>
        </w:rPr>
        <w:t xml:space="preserve">Hídépítő és </w:t>
      </w:r>
      <w:r w:rsidR="008E31CF" w:rsidRPr="005F382A">
        <w:rPr>
          <w:rFonts w:cs="Times New Roman"/>
        </w:rPr>
        <w:t>–</w:t>
      </w:r>
      <w:r w:rsidRPr="00B25DCC">
        <w:rPr>
          <w:rFonts w:cs="Times New Roman"/>
        </w:rPr>
        <w:t>fenntartó technikus</w:t>
      </w:r>
    </w:p>
    <w:p w14:paraId="061D28D7" w14:textId="4401BA7E" w:rsidR="00B25DCC" w:rsidRDefault="00B25DCC" w:rsidP="00B25DCC">
      <w:pPr>
        <w:pStyle w:val="Listaszerbekezds"/>
        <w:numPr>
          <w:ilvl w:val="0"/>
          <w:numId w:val="5"/>
        </w:numPr>
        <w:spacing w:after="0"/>
        <w:rPr>
          <w:rFonts w:cs="Times New Roman"/>
        </w:rPr>
      </w:pPr>
      <w:r>
        <w:rPr>
          <w:rFonts w:cs="Times New Roman"/>
        </w:rPr>
        <w:t xml:space="preserve">54 582 03 </w:t>
      </w:r>
      <w:r w:rsidRPr="00B25DCC">
        <w:rPr>
          <w:rFonts w:cs="Times New Roman"/>
        </w:rPr>
        <w:t>Magasépítő technikus</w:t>
      </w:r>
    </w:p>
    <w:p w14:paraId="6D771238" w14:textId="5B732360" w:rsidR="00B25DCC" w:rsidRDefault="00B25DCC" w:rsidP="00B25DCC">
      <w:pPr>
        <w:pStyle w:val="Listaszerbekezds"/>
        <w:numPr>
          <w:ilvl w:val="0"/>
          <w:numId w:val="5"/>
        </w:numPr>
        <w:spacing w:after="0"/>
        <w:rPr>
          <w:rFonts w:cs="Times New Roman"/>
        </w:rPr>
      </w:pPr>
      <w:r>
        <w:rPr>
          <w:rFonts w:cs="Times New Roman"/>
        </w:rPr>
        <w:t xml:space="preserve">54 582 04 </w:t>
      </w:r>
      <w:r w:rsidRPr="00B25DCC">
        <w:rPr>
          <w:rFonts w:cs="Times New Roman"/>
        </w:rPr>
        <w:t>Mélyépítő technikus</w:t>
      </w:r>
    </w:p>
    <w:p w14:paraId="7442BBCA" w14:textId="2B109698" w:rsidR="00B25DCC" w:rsidRDefault="00B25DCC" w:rsidP="00B25DCC">
      <w:pPr>
        <w:pStyle w:val="Listaszerbekezds"/>
        <w:numPr>
          <w:ilvl w:val="0"/>
          <w:numId w:val="5"/>
        </w:numPr>
        <w:spacing w:after="0"/>
        <w:rPr>
          <w:rFonts w:cs="Times New Roman"/>
        </w:rPr>
      </w:pPr>
      <w:r>
        <w:rPr>
          <w:rFonts w:cs="Times New Roman"/>
        </w:rPr>
        <w:t xml:space="preserve">54 582 05 </w:t>
      </w:r>
      <w:r w:rsidRPr="00B25DCC">
        <w:rPr>
          <w:rFonts w:cs="Times New Roman"/>
        </w:rPr>
        <w:t xml:space="preserve">Útépítő és </w:t>
      </w:r>
      <w:r w:rsidR="008E31CF" w:rsidRPr="005F382A">
        <w:rPr>
          <w:rFonts w:cs="Times New Roman"/>
        </w:rPr>
        <w:t>–</w:t>
      </w:r>
      <w:r w:rsidRPr="00B25DCC">
        <w:rPr>
          <w:rFonts w:cs="Times New Roman"/>
        </w:rPr>
        <w:t>fenntartó technikus</w:t>
      </w:r>
    </w:p>
    <w:p w14:paraId="1458EFF4" w14:textId="394E5843" w:rsidR="00B25DCC" w:rsidRPr="00565574" w:rsidRDefault="00B25DCC" w:rsidP="00B25DCC">
      <w:pPr>
        <w:pStyle w:val="Listaszerbekezds"/>
        <w:numPr>
          <w:ilvl w:val="0"/>
          <w:numId w:val="5"/>
        </w:numPr>
        <w:spacing w:after="0"/>
        <w:rPr>
          <w:rFonts w:cs="Times New Roman"/>
        </w:rPr>
      </w:pPr>
      <w:r>
        <w:rPr>
          <w:rFonts w:cs="Times New Roman"/>
        </w:rPr>
        <w:t xml:space="preserve">54 582 06 </w:t>
      </w:r>
      <w:r w:rsidRPr="00B25DCC">
        <w:rPr>
          <w:rFonts w:cs="Times New Roman"/>
        </w:rPr>
        <w:t xml:space="preserve">Vasútépítő és </w:t>
      </w:r>
      <w:r w:rsidR="008E31CF" w:rsidRPr="005F382A">
        <w:rPr>
          <w:rFonts w:cs="Times New Roman"/>
        </w:rPr>
        <w:t>–</w:t>
      </w:r>
      <w:r w:rsidRPr="00B25DCC">
        <w:rPr>
          <w:rFonts w:cs="Times New Roman"/>
        </w:rPr>
        <w:t>fenntartó technikus</w:t>
      </w:r>
    </w:p>
    <w:p w14:paraId="32B4E82F" w14:textId="77777777" w:rsidR="001A7777" w:rsidRDefault="001A7777" w:rsidP="000B5E9D">
      <w:pPr>
        <w:spacing w:after="0"/>
        <w:rPr>
          <w:rFonts w:cs="Times New Roman"/>
        </w:rPr>
      </w:pPr>
    </w:p>
    <w:p w14:paraId="613C31EF" w14:textId="77777777" w:rsidR="00F24097" w:rsidRPr="00F24097" w:rsidRDefault="00F24097" w:rsidP="00F24097">
      <w:pPr>
        <w:spacing w:after="0"/>
        <w:rPr>
          <w:rFonts w:cs="Times New Roman"/>
          <w:b/>
        </w:rPr>
      </w:pPr>
      <w:r w:rsidRPr="00F24097">
        <w:rPr>
          <w:rFonts w:cs="Times New Roman"/>
          <w:b/>
        </w:rPr>
        <w:t>I. A szakképzés jogi háttere</w:t>
      </w:r>
    </w:p>
    <w:p w14:paraId="5D547603"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C40494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1947E9C2"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6DF7D75" w14:textId="77777777" w:rsidR="00F24097" w:rsidRPr="00F24097" w:rsidRDefault="00F24097" w:rsidP="00F24097">
      <w:pPr>
        <w:spacing w:after="0"/>
        <w:rPr>
          <w:rFonts w:cs="Times New Roman"/>
        </w:rPr>
      </w:pPr>
    </w:p>
    <w:p w14:paraId="76DCE45E" w14:textId="77777777" w:rsidR="00F24097" w:rsidRPr="00F24097" w:rsidRDefault="00F24097" w:rsidP="00F24097">
      <w:pPr>
        <w:spacing w:after="0"/>
        <w:rPr>
          <w:rFonts w:cs="Times New Roman"/>
        </w:rPr>
      </w:pPr>
      <w:r>
        <w:rPr>
          <w:rFonts w:cs="Times New Roman"/>
        </w:rPr>
        <w:t>valamint</w:t>
      </w:r>
    </w:p>
    <w:p w14:paraId="1331D586"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79D93464"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1CBBE1CF" w14:textId="6374C062"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E55DE2" w:rsidRPr="00E55DE2">
        <w:rPr>
          <w:rFonts w:cs="Times New Roman"/>
        </w:rPr>
        <w:t>54 582 0</w:t>
      </w:r>
      <w:r w:rsidR="008949EE">
        <w:rPr>
          <w:rFonts w:cs="Times New Roman"/>
        </w:rPr>
        <w:t>4</w:t>
      </w:r>
      <w:r>
        <w:rPr>
          <w:rFonts w:cs="Times New Roman"/>
        </w:rPr>
        <w:t xml:space="preserve"> számú,</w:t>
      </w:r>
      <w:r w:rsidR="008949EE">
        <w:t>mély</w:t>
      </w:r>
      <w:r w:rsidR="00E55DE2">
        <w:t>építő technikus</w:t>
      </w:r>
      <w:r>
        <w:rPr>
          <w:rFonts w:cs="Times New Roman"/>
        </w:rPr>
        <w:t xml:space="preserve"> megnevezésű</w:t>
      </w:r>
      <w:r w:rsidRPr="00F24097">
        <w:rPr>
          <w:rFonts w:cs="Times New Roman"/>
        </w:rPr>
        <w:t xml:space="preserve"> szakképesítés szakmai és </w:t>
      </w:r>
      <w:r w:rsidR="00ED7037">
        <w:rPr>
          <w:rFonts w:cs="Times New Roman"/>
        </w:rPr>
        <w:t>vizsgakövetelményeit tartalmazó rendelet</w:t>
      </w:r>
    </w:p>
    <w:p w14:paraId="6ED270E1" w14:textId="77777777" w:rsidR="00F24097" w:rsidRPr="00F24097" w:rsidRDefault="00F24097" w:rsidP="00F24097">
      <w:pPr>
        <w:spacing w:after="0"/>
        <w:rPr>
          <w:rFonts w:cs="Times New Roman"/>
        </w:rPr>
      </w:pPr>
      <w:r w:rsidRPr="00F24097">
        <w:rPr>
          <w:rFonts w:cs="Times New Roman"/>
        </w:rPr>
        <w:t>alapján készült.</w:t>
      </w:r>
    </w:p>
    <w:p w14:paraId="1A4147CD" w14:textId="77777777" w:rsidR="001A7777" w:rsidRDefault="001A7777" w:rsidP="000B5E9D">
      <w:pPr>
        <w:spacing w:after="0"/>
        <w:rPr>
          <w:rFonts w:cs="Times New Roman"/>
        </w:rPr>
      </w:pPr>
    </w:p>
    <w:p w14:paraId="556C31DA" w14:textId="77777777" w:rsidR="00E96240" w:rsidRDefault="00E96240" w:rsidP="000B5E9D">
      <w:pPr>
        <w:spacing w:after="0"/>
        <w:rPr>
          <w:rFonts w:cs="Times New Roman"/>
        </w:rPr>
      </w:pPr>
    </w:p>
    <w:p w14:paraId="32C162BF"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3FF5F81A" w14:textId="77777777" w:rsidR="00C64856" w:rsidRPr="00C64856" w:rsidRDefault="00C64856" w:rsidP="00C64856">
      <w:pPr>
        <w:spacing w:after="0"/>
        <w:rPr>
          <w:rFonts w:cs="Times New Roman"/>
        </w:rPr>
      </w:pPr>
    </w:p>
    <w:p w14:paraId="5A3BD88F" w14:textId="0B19049E" w:rsidR="00C64856" w:rsidRPr="00C64856" w:rsidRDefault="00C64856" w:rsidP="00C64856">
      <w:pPr>
        <w:spacing w:after="0"/>
        <w:rPr>
          <w:rFonts w:cs="Times New Roman"/>
        </w:rPr>
      </w:pPr>
      <w:r w:rsidRPr="00C64856">
        <w:rPr>
          <w:rFonts w:cs="Times New Roman"/>
        </w:rPr>
        <w:t xml:space="preserve">A szakképesítés azonosító száma: </w:t>
      </w:r>
      <w:r w:rsidR="00B25DCC" w:rsidRPr="00B25DCC">
        <w:rPr>
          <w:rFonts w:cs="Times New Roman"/>
        </w:rPr>
        <w:t>54 582 0</w:t>
      </w:r>
      <w:r w:rsidR="008949EE">
        <w:rPr>
          <w:rFonts w:cs="Times New Roman"/>
        </w:rPr>
        <w:t>4</w:t>
      </w:r>
    </w:p>
    <w:p w14:paraId="44EFBAFE" w14:textId="29F4DD1B" w:rsidR="00C64856" w:rsidRPr="00C64856" w:rsidRDefault="00C64856" w:rsidP="00C64856">
      <w:pPr>
        <w:spacing w:after="0"/>
        <w:rPr>
          <w:rFonts w:cs="Times New Roman"/>
        </w:rPr>
      </w:pPr>
      <w:r w:rsidRPr="00C64856">
        <w:rPr>
          <w:rFonts w:cs="Times New Roman"/>
        </w:rPr>
        <w:t xml:space="preserve">Szakképesítés megnevezése: </w:t>
      </w:r>
      <w:r w:rsidR="008949EE">
        <w:rPr>
          <w:rFonts w:cs="Times New Roman"/>
        </w:rPr>
        <w:t>Mély</w:t>
      </w:r>
      <w:r w:rsidR="00B25DCC">
        <w:rPr>
          <w:rFonts w:cs="Times New Roman"/>
        </w:rPr>
        <w:t>építő technikus</w:t>
      </w:r>
    </w:p>
    <w:p w14:paraId="3BE58255" w14:textId="15B9CFD1" w:rsidR="00C64856" w:rsidRPr="00C64856" w:rsidRDefault="00C64856" w:rsidP="00C64856">
      <w:pPr>
        <w:spacing w:after="0"/>
        <w:rPr>
          <w:rFonts w:cs="Times New Roman"/>
        </w:rPr>
      </w:pPr>
      <w:r w:rsidRPr="00C64856">
        <w:rPr>
          <w:rFonts w:cs="Times New Roman"/>
        </w:rPr>
        <w:t xml:space="preserve">A szakmacsoport száma és megnevezése: </w:t>
      </w:r>
      <w:r w:rsidR="00B25DCC">
        <w:rPr>
          <w:rFonts w:cs="Times New Roman"/>
        </w:rPr>
        <w:t>9</w:t>
      </w:r>
      <w:r w:rsidRPr="00C64856">
        <w:rPr>
          <w:rFonts w:cs="Times New Roman"/>
        </w:rPr>
        <w:t xml:space="preserve">. </w:t>
      </w:r>
      <w:r w:rsidR="00B25DCC">
        <w:rPr>
          <w:rFonts w:cs="Times New Roman"/>
        </w:rPr>
        <w:t>Építészet</w:t>
      </w:r>
    </w:p>
    <w:p w14:paraId="6EC5CB78" w14:textId="6BD5CBBF" w:rsidR="00C64856" w:rsidRPr="00C64856" w:rsidRDefault="00C64856" w:rsidP="00C64856">
      <w:pPr>
        <w:spacing w:after="0"/>
        <w:rPr>
          <w:rFonts w:cs="Times New Roman"/>
        </w:rPr>
      </w:pPr>
      <w:r w:rsidRPr="00C64856">
        <w:rPr>
          <w:rFonts w:cs="Times New Roman"/>
        </w:rPr>
        <w:t xml:space="preserve">Ágazati besorolás száma és megnevezése: </w:t>
      </w:r>
      <w:r w:rsidR="00B25DCC">
        <w:rPr>
          <w:rFonts w:cs="Times New Roman"/>
        </w:rPr>
        <w:t>XVI</w:t>
      </w:r>
      <w:r w:rsidRPr="00C64856">
        <w:rPr>
          <w:rFonts w:cs="Times New Roman"/>
        </w:rPr>
        <w:t xml:space="preserve">. </w:t>
      </w:r>
      <w:r w:rsidR="00B25DCC">
        <w:rPr>
          <w:rFonts w:cs="Times New Roman"/>
        </w:rPr>
        <w:t>Építőipar</w:t>
      </w:r>
    </w:p>
    <w:p w14:paraId="351BBD92" w14:textId="48F10813"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B25DCC">
        <w:rPr>
          <w:rFonts w:cs="Times New Roman"/>
        </w:rPr>
        <w:t>2</w:t>
      </w:r>
      <w:r w:rsidRPr="00C64856">
        <w:rPr>
          <w:rFonts w:cs="Times New Roman"/>
        </w:rPr>
        <w:t xml:space="preserve"> év</w:t>
      </w:r>
    </w:p>
    <w:p w14:paraId="04445100" w14:textId="1679E19A" w:rsidR="00C64856" w:rsidRPr="00C64856" w:rsidRDefault="00C64856" w:rsidP="00C64856">
      <w:pPr>
        <w:spacing w:after="0"/>
        <w:rPr>
          <w:rFonts w:cs="Times New Roman"/>
        </w:rPr>
      </w:pPr>
      <w:r w:rsidRPr="00C64856">
        <w:rPr>
          <w:rFonts w:cs="Times New Roman"/>
        </w:rPr>
        <w:t xml:space="preserve">Elméleti képzési idő aránya: </w:t>
      </w:r>
      <w:r w:rsidR="00B25DCC">
        <w:rPr>
          <w:rFonts w:cs="Times New Roman"/>
        </w:rPr>
        <w:t>60</w:t>
      </w:r>
      <w:r w:rsidRPr="00C64856">
        <w:rPr>
          <w:rFonts w:cs="Times New Roman"/>
        </w:rPr>
        <w:t>%</w:t>
      </w:r>
    </w:p>
    <w:p w14:paraId="4BE42100" w14:textId="69A7151A" w:rsidR="00C64856" w:rsidRPr="00C64856" w:rsidRDefault="00C64856" w:rsidP="00C64856">
      <w:pPr>
        <w:spacing w:after="0"/>
        <w:rPr>
          <w:rFonts w:cs="Times New Roman"/>
        </w:rPr>
      </w:pPr>
      <w:r w:rsidRPr="00C64856">
        <w:rPr>
          <w:rFonts w:cs="Times New Roman"/>
        </w:rPr>
        <w:t xml:space="preserve">Gyakorlati képzési idő aránya: </w:t>
      </w:r>
      <w:r w:rsidR="00B25DCC">
        <w:rPr>
          <w:rFonts w:cs="Times New Roman"/>
        </w:rPr>
        <w:t>40</w:t>
      </w:r>
      <w:r w:rsidRPr="00C64856">
        <w:rPr>
          <w:rFonts w:cs="Times New Roman"/>
        </w:rPr>
        <w:t>%</w:t>
      </w:r>
    </w:p>
    <w:p w14:paraId="09D2D917"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78DF03E5"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00BD0108">
        <w:rPr>
          <w:rFonts w:cs="Times New Roman"/>
        </w:rPr>
        <w:t>a 10. évfolyamot követően 140</w:t>
      </w:r>
      <w:r w:rsidRPr="00381B6C">
        <w:rPr>
          <w:rFonts w:cs="Times New Roman"/>
        </w:rPr>
        <w:t xml:space="preserve"> óra, a 11. évfolyamot követően 140 óra; </w:t>
      </w:r>
    </w:p>
    <w:p w14:paraId="1EA55F68"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4949CBF5" w14:textId="77777777" w:rsidR="001A7777" w:rsidRDefault="001A7777" w:rsidP="000B5E9D">
      <w:pPr>
        <w:spacing w:after="0"/>
        <w:rPr>
          <w:rFonts w:cs="Times New Roman"/>
        </w:rPr>
      </w:pPr>
    </w:p>
    <w:p w14:paraId="2F22522B" w14:textId="77777777" w:rsidR="00E96240" w:rsidRDefault="00E96240" w:rsidP="000B5E9D">
      <w:pPr>
        <w:spacing w:after="0"/>
        <w:rPr>
          <w:rFonts w:cs="Times New Roman"/>
        </w:rPr>
      </w:pPr>
    </w:p>
    <w:p w14:paraId="52B6FF21"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51668814" w14:textId="77777777" w:rsidR="00E96240" w:rsidRPr="00E96240" w:rsidRDefault="00E96240" w:rsidP="00E96240">
      <w:pPr>
        <w:spacing w:after="0"/>
        <w:rPr>
          <w:rFonts w:cs="Times New Roman"/>
        </w:rPr>
      </w:pPr>
    </w:p>
    <w:p w14:paraId="657F411A" w14:textId="6A1E8597" w:rsidR="00E96240" w:rsidRPr="00E96240" w:rsidRDefault="00E96240" w:rsidP="00E96240">
      <w:pPr>
        <w:spacing w:after="0"/>
        <w:rPr>
          <w:rFonts w:cs="Times New Roman"/>
        </w:rPr>
      </w:pPr>
      <w:r w:rsidRPr="00E96240">
        <w:rPr>
          <w:rFonts w:cs="Times New Roman"/>
        </w:rPr>
        <w:t xml:space="preserve">Iskolai előképzettség: </w:t>
      </w:r>
      <w:r w:rsidR="00805FFB">
        <w:rPr>
          <w:rFonts w:cs="Times New Roman"/>
        </w:rPr>
        <w:t>érettségi végzettség</w:t>
      </w:r>
    </w:p>
    <w:p w14:paraId="5DF17A7B"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13F49A13"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29C79921"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94A52BD" w14:textId="77777777" w:rsidR="00E96240" w:rsidRPr="00E96240" w:rsidRDefault="00E96240" w:rsidP="00E96240">
      <w:pPr>
        <w:spacing w:after="0"/>
        <w:rPr>
          <w:rFonts w:cs="Times New Roman"/>
        </w:rPr>
      </w:pPr>
      <w:r w:rsidRPr="00E96240">
        <w:rPr>
          <w:rFonts w:cs="Times New Roman"/>
        </w:rPr>
        <w:t xml:space="preserve">Egészségügyi alkalmassági követelmények: </w:t>
      </w:r>
      <w:r w:rsidR="00C200BB">
        <w:rPr>
          <w:rFonts w:cs="Times New Roman"/>
        </w:rPr>
        <w:t>szükségesek</w:t>
      </w:r>
    </w:p>
    <w:p w14:paraId="63550F00"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C200BB">
        <w:rPr>
          <w:rFonts w:cs="Times New Roman"/>
        </w:rPr>
        <w:t xml:space="preserve">nem </w:t>
      </w:r>
      <w:r w:rsidRPr="00E96240">
        <w:rPr>
          <w:rFonts w:cs="Times New Roman"/>
        </w:rPr>
        <w:t>szükségesek</w:t>
      </w:r>
    </w:p>
    <w:p w14:paraId="512D53E2" w14:textId="77777777" w:rsidR="00E96240" w:rsidRPr="00E96240" w:rsidRDefault="00E96240" w:rsidP="00E96240">
      <w:pPr>
        <w:spacing w:after="0"/>
        <w:rPr>
          <w:rFonts w:cs="Times New Roman"/>
        </w:rPr>
      </w:pPr>
    </w:p>
    <w:p w14:paraId="52F7D99F" w14:textId="77777777" w:rsidR="00E96240" w:rsidRPr="00E96240" w:rsidRDefault="00E96240" w:rsidP="00E96240">
      <w:pPr>
        <w:spacing w:after="0"/>
        <w:rPr>
          <w:rFonts w:cs="Times New Roman"/>
        </w:rPr>
      </w:pPr>
    </w:p>
    <w:p w14:paraId="09647E69" w14:textId="77777777" w:rsidR="00E96240" w:rsidRPr="00E96240" w:rsidRDefault="00E96240" w:rsidP="00E96240">
      <w:pPr>
        <w:spacing w:after="0"/>
        <w:rPr>
          <w:rFonts w:cs="Times New Roman"/>
          <w:b/>
        </w:rPr>
      </w:pPr>
      <w:r w:rsidRPr="00E96240">
        <w:rPr>
          <w:rFonts w:cs="Times New Roman"/>
          <w:b/>
        </w:rPr>
        <w:t>IV.A szakképzés szervezésének feltételei</w:t>
      </w:r>
    </w:p>
    <w:p w14:paraId="6F5226DB" w14:textId="77777777" w:rsidR="00E96240" w:rsidRPr="00E96240" w:rsidRDefault="00E96240" w:rsidP="00E96240">
      <w:pPr>
        <w:spacing w:after="0"/>
        <w:rPr>
          <w:rFonts w:cs="Times New Roman"/>
        </w:rPr>
      </w:pPr>
    </w:p>
    <w:p w14:paraId="3DA99FE9" w14:textId="77777777" w:rsidR="00E96240" w:rsidRPr="00696ED9" w:rsidRDefault="00E96240" w:rsidP="00E96240">
      <w:pPr>
        <w:spacing w:after="0"/>
        <w:rPr>
          <w:rFonts w:cs="Times New Roman"/>
          <w:b/>
        </w:rPr>
      </w:pPr>
      <w:r w:rsidRPr="00696ED9">
        <w:rPr>
          <w:rFonts w:cs="Times New Roman"/>
          <w:b/>
        </w:rPr>
        <w:t>Személyi feltételek</w:t>
      </w:r>
    </w:p>
    <w:p w14:paraId="0DBFBD8E" w14:textId="77777777" w:rsidR="004B2ED4" w:rsidRPr="00E96240" w:rsidRDefault="004B2ED4" w:rsidP="004B2ED4">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FD7A796" w14:textId="77777777" w:rsidR="004B2ED4" w:rsidRPr="00E96240" w:rsidRDefault="004B2ED4" w:rsidP="004B2ED4">
      <w:pPr>
        <w:spacing w:after="0"/>
        <w:rPr>
          <w:rFonts w:cs="Times New Roman"/>
        </w:rPr>
      </w:pPr>
      <w:r w:rsidRPr="00E96240">
        <w:rPr>
          <w:rFonts w:cs="Times New Roman"/>
        </w:rPr>
        <w:t>Ezen túl az alábbi tantárgyak oktatására az alábbi végzettséggel rendelkező szakember alkalmazható:</w:t>
      </w:r>
    </w:p>
    <w:p w14:paraId="5F44E568" w14:textId="77777777" w:rsidR="004B2ED4" w:rsidRDefault="004B2ED4" w:rsidP="004B2ED4">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4B2ED4" w14:paraId="13EB3A2E" w14:textId="77777777" w:rsidTr="007F0D7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71219E4B" w14:textId="77777777" w:rsidR="004B2ED4" w:rsidRDefault="004B2ED4" w:rsidP="007F0D7E">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31C2A972" w14:textId="77777777" w:rsidR="004B2ED4" w:rsidRDefault="004B2ED4" w:rsidP="007F0D7E">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4B2ED4" w14:paraId="156EA24F" w14:textId="77777777" w:rsidTr="007F0D7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4223C04A" w14:textId="77777777" w:rsidR="004B2ED4" w:rsidRDefault="004B2ED4" w:rsidP="007F0D7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7094BEF5" w14:textId="77777777" w:rsidR="004B2ED4" w:rsidRDefault="004B2ED4" w:rsidP="007F0D7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4B2ED4" w14:paraId="13D2DCD8" w14:textId="77777777" w:rsidTr="007F0D7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50557A5A" w14:textId="77777777" w:rsidR="004B2ED4" w:rsidRDefault="004B2ED4" w:rsidP="007F0D7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7A43BDBC" w14:textId="77777777" w:rsidR="004B2ED4" w:rsidRDefault="004B2ED4" w:rsidP="007F0D7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14:paraId="1B6F1493" w14:textId="77777777" w:rsidR="004B2ED4" w:rsidRDefault="004B2ED4" w:rsidP="004B2ED4">
      <w:pPr>
        <w:spacing w:after="0"/>
        <w:jc w:val="center"/>
        <w:rPr>
          <w:rFonts w:cs="Times New Roman"/>
        </w:rPr>
      </w:pPr>
    </w:p>
    <w:p w14:paraId="0F751788" w14:textId="77777777" w:rsidR="004B2ED4" w:rsidRDefault="004B2ED4" w:rsidP="004B2ED4">
      <w:pPr>
        <w:spacing w:after="0"/>
        <w:rPr>
          <w:rFonts w:cs="Times New Roman"/>
        </w:rPr>
      </w:pPr>
    </w:p>
    <w:p w14:paraId="2610D581" w14:textId="77777777" w:rsidR="00696ED9" w:rsidRPr="00696ED9" w:rsidRDefault="00696ED9" w:rsidP="00696ED9">
      <w:pPr>
        <w:spacing w:after="0"/>
        <w:rPr>
          <w:rFonts w:cs="Times New Roman"/>
          <w:b/>
        </w:rPr>
      </w:pPr>
      <w:r w:rsidRPr="00696ED9">
        <w:rPr>
          <w:rFonts w:cs="Times New Roman"/>
          <w:b/>
        </w:rPr>
        <w:t>Tárgyi feltételek</w:t>
      </w:r>
    </w:p>
    <w:p w14:paraId="6EDB8F66"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78193E94" w14:textId="77777777" w:rsidR="00696ED9" w:rsidRPr="00696ED9" w:rsidRDefault="00696ED9" w:rsidP="00696ED9">
      <w:pPr>
        <w:spacing w:after="0"/>
        <w:rPr>
          <w:rFonts w:cs="Times New Roman"/>
        </w:rPr>
      </w:pPr>
    </w:p>
    <w:p w14:paraId="7B829DC9"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5CEC291F" w14:textId="77777777" w:rsidR="004F6765" w:rsidRDefault="004F6765" w:rsidP="000B5E9D">
      <w:pPr>
        <w:spacing w:after="0"/>
        <w:rPr>
          <w:rFonts w:cs="Times New Roman"/>
        </w:rPr>
      </w:pPr>
    </w:p>
    <w:p w14:paraId="6AF262E6" w14:textId="77777777" w:rsidR="00FB273F" w:rsidRPr="00FB273F" w:rsidRDefault="00FB273F" w:rsidP="00FB273F">
      <w:pPr>
        <w:spacing w:after="0"/>
        <w:rPr>
          <w:rFonts w:cs="Times New Roman"/>
        </w:rPr>
      </w:pPr>
    </w:p>
    <w:p w14:paraId="6FC90D2F"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0F0BB931" w14:textId="77777777" w:rsidR="00FB273F" w:rsidRPr="00FB273F" w:rsidRDefault="00FB273F" w:rsidP="00FB273F">
      <w:pPr>
        <w:spacing w:after="0"/>
        <w:rPr>
          <w:rFonts w:cs="Times New Roman"/>
        </w:rPr>
      </w:pPr>
    </w:p>
    <w:p w14:paraId="4FCC3CAE"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6940BBAC" w14:textId="77777777" w:rsidR="00820131" w:rsidRDefault="00820131">
      <w:pPr>
        <w:spacing w:after="200" w:line="276" w:lineRule="auto"/>
        <w:jc w:val="left"/>
        <w:rPr>
          <w:rFonts w:cs="Times New Roman"/>
        </w:rPr>
      </w:pPr>
      <w:r>
        <w:rPr>
          <w:rFonts w:cs="Times New Roman"/>
        </w:rPr>
        <w:br w:type="page"/>
      </w:r>
    </w:p>
    <w:p w14:paraId="736C94DE" w14:textId="77777777" w:rsidR="00FB273F" w:rsidRPr="00FB273F" w:rsidRDefault="00FB273F" w:rsidP="00FB273F">
      <w:pPr>
        <w:spacing w:after="0"/>
        <w:rPr>
          <w:rFonts w:cs="Times New Roman"/>
        </w:rPr>
      </w:pPr>
    </w:p>
    <w:p w14:paraId="7C559AAB" w14:textId="77777777" w:rsidR="004B2ED4" w:rsidRDefault="004B2ED4" w:rsidP="004B2ED4">
      <w:pPr>
        <w:spacing w:after="0"/>
        <w:rPr>
          <w:rFonts w:cs="Times New Roman"/>
        </w:rPr>
      </w:pPr>
      <w:r>
        <w:rPr>
          <w:rFonts w:cs="Times New Roman"/>
        </w:rPr>
        <w:t>Szakgimnázium</w:t>
      </w:r>
      <w:r w:rsidRPr="00FB273F">
        <w:rPr>
          <w:rFonts w:cs="Times New Roman"/>
        </w:rPr>
        <w:t>i képzés esetén a heti és éves szakmai óraszámok:</w:t>
      </w:r>
    </w:p>
    <w:p w14:paraId="7B1B84D5" w14:textId="77777777" w:rsidR="004B2ED4" w:rsidRDefault="004B2ED4" w:rsidP="004B2ED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543"/>
        <w:gridCol w:w="1840"/>
      </w:tblGrid>
      <w:tr w:rsidR="004B2ED4" w:rsidRPr="00F43857" w14:paraId="3E117522" w14:textId="77777777" w:rsidTr="007F0D7E">
        <w:trPr>
          <w:jc w:val="center"/>
        </w:trPr>
        <w:tc>
          <w:tcPr>
            <w:tcW w:w="2000" w:type="dxa"/>
            <w:shd w:val="clear" w:color="auto" w:fill="auto"/>
            <w:vAlign w:val="center"/>
          </w:tcPr>
          <w:p w14:paraId="69C3E32D" w14:textId="77777777" w:rsidR="004B2ED4" w:rsidRPr="00C24A94" w:rsidRDefault="004B2ED4" w:rsidP="007F0D7E">
            <w:pPr>
              <w:spacing w:after="0"/>
              <w:jc w:val="center"/>
            </w:pPr>
            <w:r w:rsidRPr="00C24A94">
              <w:t>évfolyam</w:t>
            </w:r>
          </w:p>
        </w:tc>
        <w:tc>
          <w:tcPr>
            <w:tcW w:w="1543" w:type="dxa"/>
            <w:shd w:val="clear" w:color="auto" w:fill="auto"/>
            <w:vAlign w:val="center"/>
          </w:tcPr>
          <w:p w14:paraId="1AEF22AC" w14:textId="77777777" w:rsidR="004B2ED4" w:rsidRPr="00C24A94" w:rsidRDefault="004B2ED4" w:rsidP="007F0D7E">
            <w:pPr>
              <w:spacing w:after="0"/>
              <w:jc w:val="center"/>
            </w:pPr>
            <w:r>
              <w:t>heti óraszám</w:t>
            </w:r>
          </w:p>
        </w:tc>
        <w:tc>
          <w:tcPr>
            <w:tcW w:w="1840" w:type="dxa"/>
            <w:shd w:val="clear" w:color="auto" w:fill="auto"/>
            <w:vAlign w:val="center"/>
          </w:tcPr>
          <w:p w14:paraId="6311D47C" w14:textId="77777777" w:rsidR="004B2ED4" w:rsidRPr="00C24A94" w:rsidRDefault="004B2ED4" w:rsidP="007F0D7E">
            <w:pPr>
              <w:spacing w:after="0"/>
              <w:jc w:val="center"/>
            </w:pPr>
            <w:r>
              <w:t>éves óraszám</w:t>
            </w:r>
          </w:p>
        </w:tc>
      </w:tr>
      <w:tr w:rsidR="004B2ED4" w:rsidRPr="00F43857" w14:paraId="2E85AC18" w14:textId="77777777" w:rsidTr="007F0D7E">
        <w:trPr>
          <w:jc w:val="center"/>
        </w:trPr>
        <w:tc>
          <w:tcPr>
            <w:tcW w:w="2000" w:type="dxa"/>
            <w:shd w:val="clear" w:color="auto" w:fill="auto"/>
          </w:tcPr>
          <w:p w14:paraId="3EC77C42" w14:textId="77777777" w:rsidR="004B2ED4" w:rsidRPr="00C24A94" w:rsidRDefault="004B2ED4" w:rsidP="007F0D7E">
            <w:pPr>
              <w:spacing w:after="0"/>
            </w:pPr>
            <w:r w:rsidRPr="00C24A94">
              <w:t>9. évfolyam</w:t>
            </w:r>
          </w:p>
        </w:tc>
        <w:tc>
          <w:tcPr>
            <w:tcW w:w="1543" w:type="dxa"/>
            <w:shd w:val="clear" w:color="auto" w:fill="auto"/>
          </w:tcPr>
          <w:p w14:paraId="05F6C0D4" w14:textId="77777777" w:rsidR="004B2ED4" w:rsidRPr="00C24A94" w:rsidRDefault="004B2ED4" w:rsidP="007F0D7E">
            <w:pPr>
              <w:spacing w:after="0"/>
            </w:pPr>
            <w:r w:rsidRPr="00C24A94">
              <w:t>11 óra/hét</w:t>
            </w:r>
          </w:p>
        </w:tc>
        <w:tc>
          <w:tcPr>
            <w:tcW w:w="1840" w:type="dxa"/>
            <w:shd w:val="clear" w:color="auto" w:fill="auto"/>
          </w:tcPr>
          <w:p w14:paraId="6650381D" w14:textId="77777777" w:rsidR="004B2ED4" w:rsidRPr="00C24A94" w:rsidRDefault="004B2ED4" w:rsidP="007F0D7E">
            <w:pPr>
              <w:spacing w:after="0"/>
            </w:pPr>
            <w:r w:rsidRPr="00C24A94">
              <w:t>396 óra/év</w:t>
            </w:r>
          </w:p>
        </w:tc>
      </w:tr>
      <w:tr w:rsidR="004B2ED4" w:rsidRPr="00F43857" w14:paraId="78C17B1E" w14:textId="77777777" w:rsidTr="007F0D7E">
        <w:trPr>
          <w:jc w:val="center"/>
        </w:trPr>
        <w:tc>
          <w:tcPr>
            <w:tcW w:w="2000" w:type="dxa"/>
            <w:shd w:val="clear" w:color="auto" w:fill="auto"/>
          </w:tcPr>
          <w:p w14:paraId="5927DC59" w14:textId="77777777" w:rsidR="004B2ED4" w:rsidRPr="00C24A94" w:rsidRDefault="004B2ED4" w:rsidP="007F0D7E">
            <w:pPr>
              <w:spacing w:after="0"/>
            </w:pPr>
            <w:r w:rsidRPr="00C24A94">
              <w:t>10. évfolyam</w:t>
            </w:r>
          </w:p>
        </w:tc>
        <w:tc>
          <w:tcPr>
            <w:tcW w:w="1543" w:type="dxa"/>
            <w:shd w:val="clear" w:color="auto" w:fill="auto"/>
          </w:tcPr>
          <w:p w14:paraId="693D350C" w14:textId="77777777" w:rsidR="004B2ED4" w:rsidRPr="00C24A94" w:rsidRDefault="004B2ED4" w:rsidP="007F0D7E">
            <w:pPr>
              <w:spacing w:after="0"/>
            </w:pPr>
            <w:r w:rsidRPr="00C24A94">
              <w:t>12 óra/hét</w:t>
            </w:r>
          </w:p>
        </w:tc>
        <w:tc>
          <w:tcPr>
            <w:tcW w:w="1840" w:type="dxa"/>
            <w:shd w:val="clear" w:color="auto" w:fill="auto"/>
          </w:tcPr>
          <w:p w14:paraId="6C28EAB8" w14:textId="77777777" w:rsidR="004B2ED4" w:rsidRPr="00C24A94" w:rsidRDefault="004B2ED4" w:rsidP="007F0D7E">
            <w:pPr>
              <w:spacing w:after="0"/>
            </w:pPr>
            <w:r w:rsidRPr="00C24A94">
              <w:t>432 óra/év</w:t>
            </w:r>
          </w:p>
        </w:tc>
      </w:tr>
      <w:tr w:rsidR="004B2ED4" w:rsidRPr="00F43857" w14:paraId="5D0675EA" w14:textId="77777777" w:rsidTr="007F0D7E">
        <w:trPr>
          <w:jc w:val="center"/>
        </w:trPr>
        <w:tc>
          <w:tcPr>
            <w:tcW w:w="2000" w:type="dxa"/>
            <w:shd w:val="clear" w:color="auto" w:fill="auto"/>
          </w:tcPr>
          <w:p w14:paraId="319D2BDB" w14:textId="77777777" w:rsidR="004B2ED4" w:rsidRPr="00C24A94" w:rsidRDefault="004B2ED4" w:rsidP="007F0D7E">
            <w:pPr>
              <w:spacing w:after="0"/>
            </w:pPr>
            <w:r w:rsidRPr="00C24A94">
              <w:t>Ögy.</w:t>
            </w:r>
          </w:p>
        </w:tc>
        <w:tc>
          <w:tcPr>
            <w:tcW w:w="1543" w:type="dxa"/>
            <w:shd w:val="clear" w:color="auto" w:fill="auto"/>
          </w:tcPr>
          <w:p w14:paraId="75A83112" w14:textId="77777777" w:rsidR="004B2ED4" w:rsidRPr="00C24A94" w:rsidDel="00F96649" w:rsidRDefault="004B2ED4" w:rsidP="007F0D7E">
            <w:pPr>
              <w:spacing w:after="0"/>
            </w:pPr>
          </w:p>
        </w:tc>
        <w:tc>
          <w:tcPr>
            <w:tcW w:w="1840" w:type="dxa"/>
            <w:shd w:val="clear" w:color="auto" w:fill="auto"/>
          </w:tcPr>
          <w:p w14:paraId="506F6870" w14:textId="77777777" w:rsidR="004B2ED4" w:rsidRPr="00C24A94" w:rsidRDefault="004B2ED4" w:rsidP="007F0D7E">
            <w:pPr>
              <w:spacing w:after="0"/>
            </w:pPr>
            <w:r w:rsidRPr="00C24A94">
              <w:t>140 óra</w:t>
            </w:r>
          </w:p>
        </w:tc>
      </w:tr>
      <w:tr w:rsidR="004B2ED4" w:rsidRPr="00F43857" w14:paraId="534D7800" w14:textId="77777777" w:rsidTr="007F0D7E">
        <w:trPr>
          <w:jc w:val="center"/>
        </w:trPr>
        <w:tc>
          <w:tcPr>
            <w:tcW w:w="2000" w:type="dxa"/>
            <w:shd w:val="clear" w:color="auto" w:fill="auto"/>
          </w:tcPr>
          <w:p w14:paraId="5BE67B0E" w14:textId="77777777" w:rsidR="004B2ED4" w:rsidRPr="00C24A94" w:rsidRDefault="004B2ED4" w:rsidP="007F0D7E">
            <w:pPr>
              <w:spacing w:after="0"/>
            </w:pPr>
            <w:r w:rsidRPr="00C24A94">
              <w:t>11. évfolyam</w:t>
            </w:r>
          </w:p>
        </w:tc>
        <w:tc>
          <w:tcPr>
            <w:tcW w:w="1543" w:type="dxa"/>
            <w:shd w:val="clear" w:color="auto" w:fill="auto"/>
          </w:tcPr>
          <w:p w14:paraId="340BBB40" w14:textId="77777777" w:rsidR="004B2ED4" w:rsidRPr="00C24A94" w:rsidRDefault="004B2ED4" w:rsidP="007F0D7E">
            <w:pPr>
              <w:spacing w:after="0"/>
            </w:pPr>
            <w:r w:rsidRPr="00C24A94">
              <w:t>10 óra/hét</w:t>
            </w:r>
          </w:p>
        </w:tc>
        <w:tc>
          <w:tcPr>
            <w:tcW w:w="1840" w:type="dxa"/>
            <w:shd w:val="clear" w:color="auto" w:fill="auto"/>
          </w:tcPr>
          <w:p w14:paraId="411B670F" w14:textId="77777777" w:rsidR="004B2ED4" w:rsidRPr="00C24A94" w:rsidRDefault="004B2ED4" w:rsidP="007F0D7E">
            <w:pPr>
              <w:spacing w:after="0"/>
            </w:pPr>
            <w:r w:rsidRPr="00C24A94">
              <w:t>360 óra/év</w:t>
            </w:r>
          </w:p>
        </w:tc>
      </w:tr>
      <w:tr w:rsidR="004B2ED4" w:rsidRPr="00F43857" w14:paraId="320D1C99" w14:textId="77777777" w:rsidTr="007F0D7E">
        <w:trPr>
          <w:jc w:val="center"/>
        </w:trPr>
        <w:tc>
          <w:tcPr>
            <w:tcW w:w="2000" w:type="dxa"/>
            <w:shd w:val="clear" w:color="auto" w:fill="auto"/>
          </w:tcPr>
          <w:p w14:paraId="5E0171C3" w14:textId="77777777" w:rsidR="004B2ED4" w:rsidRPr="00C24A94" w:rsidRDefault="004B2ED4" w:rsidP="007F0D7E">
            <w:pPr>
              <w:spacing w:after="0"/>
            </w:pPr>
            <w:r w:rsidRPr="00C24A94">
              <w:t>Ögy.</w:t>
            </w:r>
          </w:p>
        </w:tc>
        <w:tc>
          <w:tcPr>
            <w:tcW w:w="1543" w:type="dxa"/>
            <w:shd w:val="clear" w:color="auto" w:fill="auto"/>
          </w:tcPr>
          <w:p w14:paraId="787636E7" w14:textId="77777777" w:rsidR="004B2ED4" w:rsidRPr="00C24A94" w:rsidRDefault="004B2ED4" w:rsidP="007F0D7E">
            <w:pPr>
              <w:spacing w:after="0"/>
            </w:pPr>
          </w:p>
        </w:tc>
        <w:tc>
          <w:tcPr>
            <w:tcW w:w="1840" w:type="dxa"/>
            <w:shd w:val="clear" w:color="auto" w:fill="auto"/>
          </w:tcPr>
          <w:p w14:paraId="6A253FCA" w14:textId="77777777" w:rsidR="004B2ED4" w:rsidRPr="00C24A94" w:rsidRDefault="004B2ED4" w:rsidP="007F0D7E">
            <w:pPr>
              <w:spacing w:after="0"/>
            </w:pPr>
            <w:r w:rsidRPr="00C24A94">
              <w:t>140 óra</w:t>
            </w:r>
          </w:p>
        </w:tc>
      </w:tr>
      <w:tr w:rsidR="004B2ED4" w:rsidRPr="00F43857" w14:paraId="11A0301F" w14:textId="77777777" w:rsidTr="007F0D7E">
        <w:trPr>
          <w:jc w:val="center"/>
        </w:trPr>
        <w:tc>
          <w:tcPr>
            <w:tcW w:w="2000" w:type="dxa"/>
            <w:shd w:val="clear" w:color="auto" w:fill="auto"/>
          </w:tcPr>
          <w:p w14:paraId="3C0EE8DB" w14:textId="77777777" w:rsidR="004B2ED4" w:rsidRPr="00C24A94" w:rsidRDefault="004B2ED4" w:rsidP="007F0D7E">
            <w:pPr>
              <w:spacing w:after="0"/>
            </w:pPr>
            <w:r w:rsidRPr="00C24A94">
              <w:t>12. évfolyam</w:t>
            </w:r>
          </w:p>
        </w:tc>
        <w:tc>
          <w:tcPr>
            <w:tcW w:w="1543" w:type="dxa"/>
            <w:shd w:val="clear" w:color="auto" w:fill="auto"/>
          </w:tcPr>
          <w:p w14:paraId="2307FA25" w14:textId="77777777" w:rsidR="004B2ED4" w:rsidRPr="00C24A94" w:rsidRDefault="004B2ED4" w:rsidP="007F0D7E">
            <w:pPr>
              <w:spacing w:after="0"/>
            </w:pPr>
            <w:r w:rsidRPr="00C24A94">
              <w:t>10 óra/hét</w:t>
            </w:r>
          </w:p>
        </w:tc>
        <w:tc>
          <w:tcPr>
            <w:tcW w:w="1840" w:type="dxa"/>
            <w:shd w:val="clear" w:color="auto" w:fill="auto"/>
          </w:tcPr>
          <w:p w14:paraId="04141617" w14:textId="77777777" w:rsidR="004B2ED4" w:rsidRPr="00C24A94" w:rsidRDefault="004B2ED4" w:rsidP="007F0D7E">
            <w:pPr>
              <w:spacing w:after="0"/>
            </w:pPr>
            <w:r w:rsidRPr="00C24A94">
              <w:t>310 óra/év</w:t>
            </w:r>
          </w:p>
        </w:tc>
      </w:tr>
      <w:tr w:rsidR="004B2ED4" w:rsidRPr="00F43857" w14:paraId="0EA63B1C" w14:textId="77777777" w:rsidTr="007F0D7E">
        <w:trPr>
          <w:jc w:val="center"/>
        </w:trPr>
        <w:tc>
          <w:tcPr>
            <w:tcW w:w="2000" w:type="dxa"/>
            <w:shd w:val="clear" w:color="auto" w:fill="auto"/>
          </w:tcPr>
          <w:p w14:paraId="4962DED7" w14:textId="77777777" w:rsidR="004B2ED4" w:rsidRPr="00C24A94" w:rsidRDefault="004B2ED4" w:rsidP="007F0D7E">
            <w:pPr>
              <w:spacing w:after="0"/>
            </w:pPr>
            <w:r w:rsidRPr="00C24A94">
              <w:t>5/13. évfolyam</w:t>
            </w:r>
          </w:p>
        </w:tc>
        <w:tc>
          <w:tcPr>
            <w:tcW w:w="1543" w:type="dxa"/>
            <w:shd w:val="clear" w:color="auto" w:fill="auto"/>
          </w:tcPr>
          <w:p w14:paraId="710BC62E" w14:textId="77777777" w:rsidR="004B2ED4" w:rsidRPr="00C24A94" w:rsidRDefault="004B2ED4" w:rsidP="007F0D7E">
            <w:pPr>
              <w:spacing w:after="0"/>
            </w:pPr>
            <w:r w:rsidRPr="00C24A94">
              <w:t>31 óra/hét</w:t>
            </w:r>
          </w:p>
        </w:tc>
        <w:tc>
          <w:tcPr>
            <w:tcW w:w="1840" w:type="dxa"/>
            <w:shd w:val="clear" w:color="auto" w:fill="auto"/>
          </w:tcPr>
          <w:p w14:paraId="6BBEB803" w14:textId="77777777" w:rsidR="004B2ED4" w:rsidRPr="00C24A94" w:rsidRDefault="004B2ED4" w:rsidP="007F0D7E">
            <w:pPr>
              <w:spacing w:after="0"/>
            </w:pPr>
            <w:r w:rsidRPr="00C24A94">
              <w:t>961 óra/év</w:t>
            </w:r>
          </w:p>
        </w:tc>
      </w:tr>
      <w:tr w:rsidR="004B2ED4" w:rsidRPr="00F43857" w14:paraId="42F30A29" w14:textId="77777777" w:rsidTr="007F0D7E">
        <w:trPr>
          <w:jc w:val="center"/>
        </w:trPr>
        <w:tc>
          <w:tcPr>
            <w:tcW w:w="3543" w:type="dxa"/>
            <w:gridSpan w:val="2"/>
            <w:shd w:val="clear" w:color="auto" w:fill="auto"/>
          </w:tcPr>
          <w:p w14:paraId="1A3669EE" w14:textId="77777777" w:rsidR="004B2ED4" w:rsidRPr="00C24A94" w:rsidRDefault="004B2ED4" w:rsidP="007F0D7E">
            <w:pPr>
              <w:spacing w:after="0"/>
            </w:pPr>
            <w:r w:rsidRPr="00C24A94">
              <w:t>Összesen:</w:t>
            </w:r>
          </w:p>
        </w:tc>
        <w:tc>
          <w:tcPr>
            <w:tcW w:w="1840" w:type="dxa"/>
            <w:shd w:val="clear" w:color="auto" w:fill="auto"/>
          </w:tcPr>
          <w:p w14:paraId="348A9140" w14:textId="77777777" w:rsidR="004B2ED4" w:rsidRPr="00C24A94" w:rsidRDefault="004B2ED4" w:rsidP="007F0D7E">
            <w:pPr>
              <w:spacing w:after="0"/>
            </w:pPr>
            <w:r w:rsidRPr="00C24A94">
              <w:t>2739 óra</w:t>
            </w:r>
          </w:p>
        </w:tc>
      </w:tr>
    </w:tbl>
    <w:p w14:paraId="00D98C6F" w14:textId="77777777" w:rsidR="004B2ED4" w:rsidRDefault="004B2ED4" w:rsidP="004B2ED4">
      <w:pPr>
        <w:spacing w:after="0"/>
        <w:rPr>
          <w:rFonts w:cs="Times New Roman"/>
        </w:rPr>
      </w:pPr>
    </w:p>
    <w:p w14:paraId="34ED2104" w14:textId="77777777" w:rsidR="004B2ED4" w:rsidRDefault="004B2ED4" w:rsidP="004B2ED4">
      <w:pPr>
        <w:spacing w:after="0"/>
        <w:rPr>
          <w:rFonts w:cs="Times New Roman"/>
        </w:rPr>
      </w:pPr>
      <w:r w:rsidRPr="00831C8F">
        <w:rPr>
          <w:rFonts w:cs="Times New Roman"/>
        </w:rPr>
        <w:t>Amennyiben a kerettantervek kiadásának és jóváhagyásának rendjéről szóló rendeletben a szakgimnáziumok 9-12. évfolyama számára kiadott kerettanterv óraterve alapján a kötelezően választható tantárgyak közül a</w:t>
      </w:r>
      <w:r>
        <w:rPr>
          <w:rFonts w:cs="Times New Roman"/>
        </w:rPr>
        <w:t xml:space="preserve"> </w:t>
      </w:r>
      <w:r w:rsidRPr="00831C8F">
        <w:rPr>
          <w:rFonts w:cs="Times New Roman"/>
        </w:rPr>
        <w:t>szakmai tantárgyat választja a szakképző iskola akkor a 11. évfolyamon 72 óra és a 12. évfolyamon 62 óra időkeret szakmai tartalmáról a szakképző iskola szakmai programjában kell rendelkezni.</w:t>
      </w:r>
    </w:p>
    <w:p w14:paraId="0818741E" w14:textId="77777777" w:rsidR="004B2ED4" w:rsidRDefault="004B2ED4" w:rsidP="004B2ED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505"/>
        <w:gridCol w:w="1592"/>
      </w:tblGrid>
      <w:tr w:rsidR="004B2ED4" w:rsidRPr="00820131" w14:paraId="54A327FC" w14:textId="77777777" w:rsidTr="007F0D7E">
        <w:trPr>
          <w:jc w:val="center"/>
        </w:trPr>
        <w:tc>
          <w:tcPr>
            <w:tcW w:w="2073" w:type="dxa"/>
            <w:shd w:val="clear" w:color="auto" w:fill="auto"/>
            <w:vAlign w:val="center"/>
          </w:tcPr>
          <w:p w14:paraId="2D2B63D3" w14:textId="77777777" w:rsidR="004B2ED4" w:rsidRPr="00820131" w:rsidRDefault="004B2ED4" w:rsidP="007F0D7E">
            <w:pPr>
              <w:spacing w:after="0"/>
              <w:jc w:val="center"/>
            </w:pPr>
            <w:r w:rsidRPr="00820131">
              <w:t>évfolyam</w:t>
            </w:r>
          </w:p>
        </w:tc>
        <w:tc>
          <w:tcPr>
            <w:tcW w:w="1505" w:type="dxa"/>
            <w:shd w:val="clear" w:color="auto" w:fill="auto"/>
            <w:vAlign w:val="center"/>
          </w:tcPr>
          <w:p w14:paraId="74A16B54" w14:textId="77777777" w:rsidR="004B2ED4" w:rsidRPr="00820131" w:rsidRDefault="004B2ED4" w:rsidP="007F0D7E">
            <w:pPr>
              <w:spacing w:after="0"/>
              <w:jc w:val="center"/>
            </w:pPr>
            <w:r>
              <w:t>heti óraszám</w:t>
            </w:r>
          </w:p>
        </w:tc>
        <w:tc>
          <w:tcPr>
            <w:tcW w:w="1592" w:type="dxa"/>
            <w:shd w:val="clear" w:color="auto" w:fill="auto"/>
            <w:vAlign w:val="center"/>
          </w:tcPr>
          <w:p w14:paraId="6F9F7D9F" w14:textId="77777777" w:rsidR="004B2ED4" w:rsidRPr="00820131" w:rsidRDefault="004B2ED4" w:rsidP="007F0D7E">
            <w:pPr>
              <w:spacing w:after="0"/>
              <w:jc w:val="center"/>
            </w:pPr>
            <w:r>
              <w:t>éves óraszám</w:t>
            </w:r>
          </w:p>
        </w:tc>
      </w:tr>
      <w:tr w:rsidR="004B2ED4" w:rsidRPr="00820131" w14:paraId="6CE1363C" w14:textId="77777777" w:rsidTr="007F0D7E">
        <w:trPr>
          <w:jc w:val="center"/>
        </w:trPr>
        <w:tc>
          <w:tcPr>
            <w:tcW w:w="2073" w:type="dxa"/>
            <w:shd w:val="clear" w:color="auto" w:fill="FFFFFF"/>
          </w:tcPr>
          <w:p w14:paraId="1241C5B1" w14:textId="77777777" w:rsidR="004B2ED4" w:rsidRPr="00820131" w:rsidRDefault="004B2ED4" w:rsidP="007F0D7E">
            <w:pPr>
              <w:spacing w:after="0"/>
            </w:pPr>
            <w:r w:rsidRPr="00820131">
              <w:t>1/13. évfolyam</w:t>
            </w:r>
          </w:p>
        </w:tc>
        <w:tc>
          <w:tcPr>
            <w:tcW w:w="1505" w:type="dxa"/>
            <w:shd w:val="clear" w:color="auto" w:fill="FFFFFF"/>
          </w:tcPr>
          <w:p w14:paraId="0049D44C" w14:textId="77777777" w:rsidR="004B2ED4" w:rsidRPr="00820131" w:rsidRDefault="004B2ED4" w:rsidP="007F0D7E">
            <w:pPr>
              <w:spacing w:after="0"/>
            </w:pPr>
            <w:r w:rsidRPr="00820131">
              <w:t>31 óra/hét</w:t>
            </w:r>
          </w:p>
        </w:tc>
        <w:tc>
          <w:tcPr>
            <w:tcW w:w="1592" w:type="dxa"/>
            <w:shd w:val="clear" w:color="auto" w:fill="FFFFFF"/>
          </w:tcPr>
          <w:p w14:paraId="2B62158B" w14:textId="77777777" w:rsidR="004B2ED4" w:rsidRPr="00820131" w:rsidRDefault="004B2ED4" w:rsidP="007F0D7E">
            <w:pPr>
              <w:spacing w:after="0"/>
            </w:pPr>
            <w:r w:rsidRPr="00820131">
              <w:t>1116 óra/év</w:t>
            </w:r>
          </w:p>
        </w:tc>
      </w:tr>
      <w:tr w:rsidR="004B2ED4" w:rsidRPr="00820131" w14:paraId="0BFA6A1F" w14:textId="77777777" w:rsidTr="007F0D7E">
        <w:trPr>
          <w:jc w:val="center"/>
        </w:trPr>
        <w:tc>
          <w:tcPr>
            <w:tcW w:w="2073" w:type="dxa"/>
            <w:shd w:val="clear" w:color="auto" w:fill="auto"/>
          </w:tcPr>
          <w:p w14:paraId="16EA81A1" w14:textId="77777777" w:rsidR="004B2ED4" w:rsidRPr="00820131" w:rsidRDefault="004B2ED4" w:rsidP="007F0D7E">
            <w:pPr>
              <w:spacing w:after="0"/>
            </w:pPr>
            <w:r w:rsidRPr="00820131">
              <w:t>Ögy</w:t>
            </w:r>
          </w:p>
        </w:tc>
        <w:tc>
          <w:tcPr>
            <w:tcW w:w="1505" w:type="dxa"/>
            <w:shd w:val="clear" w:color="auto" w:fill="auto"/>
          </w:tcPr>
          <w:p w14:paraId="3D7BAB45" w14:textId="77777777" w:rsidR="004B2ED4" w:rsidRPr="00820131" w:rsidRDefault="004B2ED4" w:rsidP="007F0D7E">
            <w:pPr>
              <w:spacing w:after="0"/>
            </w:pPr>
          </w:p>
        </w:tc>
        <w:tc>
          <w:tcPr>
            <w:tcW w:w="1592" w:type="dxa"/>
            <w:shd w:val="clear" w:color="auto" w:fill="auto"/>
          </w:tcPr>
          <w:p w14:paraId="4C664F3B" w14:textId="77777777" w:rsidR="004B2ED4" w:rsidRPr="00820131" w:rsidRDefault="004B2ED4" w:rsidP="007F0D7E">
            <w:pPr>
              <w:spacing w:after="0"/>
            </w:pPr>
            <w:r w:rsidRPr="00820131">
              <w:t>160 óra</w:t>
            </w:r>
          </w:p>
        </w:tc>
      </w:tr>
      <w:tr w:rsidR="004B2ED4" w:rsidRPr="00820131" w14:paraId="66D9F4A0" w14:textId="77777777" w:rsidTr="007F0D7E">
        <w:trPr>
          <w:jc w:val="center"/>
        </w:trPr>
        <w:tc>
          <w:tcPr>
            <w:tcW w:w="2073" w:type="dxa"/>
            <w:shd w:val="clear" w:color="auto" w:fill="FFFFFF"/>
          </w:tcPr>
          <w:p w14:paraId="20C5D904" w14:textId="77777777" w:rsidR="004B2ED4" w:rsidRPr="00820131" w:rsidRDefault="004B2ED4" w:rsidP="007F0D7E">
            <w:pPr>
              <w:spacing w:after="0"/>
            </w:pPr>
            <w:r w:rsidRPr="00820131">
              <w:t>2/14. évfolyam</w:t>
            </w:r>
          </w:p>
        </w:tc>
        <w:tc>
          <w:tcPr>
            <w:tcW w:w="1505" w:type="dxa"/>
            <w:shd w:val="clear" w:color="auto" w:fill="FFFFFF"/>
          </w:tcPr>
          <w:p w14:paraId="6123394E" w14:textId="77777777" w:rsidR="004B2ED4" w:rsidRPr="00820131" w:rsidRDefault="004B2ED4" w:rsidP="007F0D7E">
            <w:pPr>
              <w:spacing w:after="0"/>
            </w:pPr>
            <w:r w:rsidRPr="00820131">
              <w:t>31 óra/hét</w:t>
            </w:r>
          </w:p>
        </w:tc>
        <w:tc>
          <w:tcPr>
            <w:tcW w:w="1592" w:type="dxa"/>
            <w:shd w:val="clear" w:color="auto" w:fill="FFFFFF"/>
          </w:tcPr>
          <w:p w14:paraId="1F5A50C9" w14:textId="77777777" w:rsidR="004B2ED4" w:rsidRPr="00820131" w:rsidRDefault="004B2ED4" w:rsidP="007F0D7E">
            <w:pPr>
              <w:spacing w:after="0"/>
            </w:pPr>
            <w:r w:rsidRPr="00820131">
              <w:t>961 óra/év</w:t>
            </w:r>
          </w:p>
        </w:tc>
      </w:tr>
      <w:tr w:rsidR="004B2ED4" w:rsidRPr="006B2168" w14:paraId="5232B126" w14:textId="77777777" w:rsidTr="007F0D7E">
        <w:trPr>
          <w:jc w:val="center"/>
        </w:trPr>
        <w:tc>
          <w:tcPr>
            <w:tcW w:w="3578" w:type="dxa"/>
            <w:gridSpan w:val="2"/>
            <w:shd w:val="clear" w:color="auto" w:fill="FFFFFF"/>
          </w:tcPr>
          <w:p w14:paraId="528A9483" w14:textId="77777777" w:rsidR="004B2ED4" w:rsidRPr="00820131" w:rsidRDefault="004B2ED4" w:rsidP="007F0D7E">
            <w:pPr>
              <w:spacing w:after="0"/>
            </w:pPr>
            <w:r w:rsidRPr="00820131">
              <w:t>Összesen:</w:t>
            </w:r>
          </w:p>
        </w:tc>
        <w:tc>
          <w:tcPr>
            <w:tcW w:w="1592" w:type="dxa"/>
            <w:shd w:val="clear" w:color="auto" w:fill="FFFFFF"/>
          </w:tcPr>
          <w:p w14:paraId="29703F21" w14:textId="77777777" w:rsidR="004B2ED4" w:rsidRPr="00820131" w:rsidRDefault="004B2ED4" w:rsidP="007F0D7E">
            <w:pPr>
              <w:spacing w:after="0"/>
            </w:pPr>
            <w:r w:rsidRPr="00820131">
              <w:t>2237 óra</w:t>
            </w:r>
          </w:p>
        </w:tc>
      </w:tr>
    </w:tbl>
    <w:p w14:paraId="7DC2E8AD" w14:textId="77777777" w:rsidR="004B2ED4" w:rsidRDefault="004B2ED4" w:rsidP="004B2ED4">
      <w:pPr>
        <w:spacing w:after="0"/>
        <w:rPr>
          <w:rFonts w:cs="Times New Roman"/>
        </w:rPr>
      </w:pPr>
    </w:p>
    <w:p w14:paraId="0E7091FE" w14:textId="78B9FC06" w:rsidR="00876453" w:rsidRDefault="001F08AF" w:rsidP="004B2ED4">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F9D7878" w14:textId="77777777"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14:paraId="27235A1A"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12446E5E"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664AB43C" w14:textId="77777777" w:rsidR="00420CA2" w:rsidRDefault="00420CA2" w:rsidP="000B5E9D">
      <w:pPr>
        <w:spacing w:after="0"/>
        <w:rPr>
          <w:rFonts w:cs="Times New Roman"/>
        </w:rPr>
      </w:pPr>
    </w:p>
    <w:p w14:paraId="5AF14274" w14:textId="77777777" w:rsidR="00752ECD" w:rsidRDefault="00752ECD" w:rsidP="000B5E9D">
      <w:pPr>
        <w:spacing w:after="0"/>
        <w:rPr>
          <w:rFonts w:cs="Times New Roman"/>
        </w:rPr>
      </w:pPr>
    </w:p>
    <w:p w14:paraId="57512259"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540"/>
        <w:gridCol w:w="444"/>
        <w:gridCol w:w="636"/>
        <w:gridCol w:w="403"/>
        <w:gridCol w:w="442"/>
        <w:gridCol w:w="775"/>
        <w:gridCol w:w="390"/>
        <w:gridCol w:w="690"/>
        <w:gridCol w:w="540"/>
        <w:gridCol w:w="540"/>
        <w:gridCol w:w="622"/>
        <w:gridCol w:w="458"/>
        <w:gridCol w:w="540"/>
        <w:gridCol w:w="540"/>
        <w:gridCol w:w="540"/>
      </w:tblGrid>
      <w:tr w:rsidR="00A431FE" w:rsidRPr="00C03B93" w14:paraId="0CC03EE6" w14:textId="77777777" w:rsidTr="00A431FE">
        <w:trPr>
          <w:trHeight w:val="750"/>
          <w:jc w:val="center"/>
        </w:trPr>
        <w:tc>
          <w:tcPr>
            <w:tcW w:w="5160" w:type="dxa"/>
            <w:gridSpan w:val="2"/>
            <w:vMerge w:val="restart"/>
            <w:shd w:val="clear" w:color="auto" w:fill="auto"/>
            <w:vAlign w:val="center"/>
            <w:hideMark/>
          </w:tcPr>
          <w:p w14:paraId="4AFBD4E6"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 </w:t>
            </w:r>
          </w:p>
        </w:tc>
        <w:tc>
          <w:tcPr>
            <w:tcW w:w="1080" w:type="dxa"/>
            <w:gridSpan w:val="2"/>
            <w:shd w:val="clear" w:color="auto" w:fill="auto"/>
            <w:noWrap/>
            <w:vAlign w:val="center"/>
            <w:hideMark/>
          </w:tcPr>
          <w:p w14:paraId="78E3319C"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9.</w:t>
            </w:r>
          </w:p>
        </w:tc>
        <w:tc>
          <w:tcPr>
            <w:tcW w:w="1620" w:type="dxa"/>
            <w:gridSpan w:val="3"/>
            <w:shd w:val="clear" w:color="auto" w:fill="auto"/>
            <w:noWrap/>
            <w:vAlign w:val="center"/>
            <w:hideMark/>
          </w:tcPr>
          <w:p w14:paraId="3EF32901"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1178E49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65E6CE98"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2909793"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6013D3F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73B89F32"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2/14.</w:t>
            </w:r>
          </w:p>
        </w:tc>
      </w:tr>
      <w:tr w:rsidR="00A431FE" w:rsidRPr="00C03B93" w14:paraId="588765C5" w14:textId="77777777" w:rsidTr="00A431FE">
        <w:trPr>
          <w:trHeight w:val="450"/>
          <w:jc w:val="center"/>
        </w:trPr>
        <w:tc>
          <w:tcPr>
            <w:tcW w:w="5160" w:type="dxa"/>
            <w:gridSpan w:val="2"/>
            <w:vMerge/>
            <w:vAlign w:val="center"/>
            <w:hideMark/>
          </w:tcPr>
          <w:p w14:paraId="4639A93D" w14:textId="77777777" w:rsidR="00A431FE" w:rsidRPr="00C03B93" w:rsidRDefault="00A431FE" w:rsidP="00C03B9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01306F88"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3A335BA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5F508FDA"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ögy</w:t>
            </w:r>
          </w:p>
        </w:tc>
        <w:tc>
          <w:tcPr>
            <w:tcW w:w="845" w:type="dxa"/>
            <w:gridSpan w:val="2"/>
            <w:shd w:val="clear" w:color="auto" w:fill="auto"/>
            <w:vAlign w:val="center"/>
            <w:hideMark/>
          </w:tcPr>
          <w:p w14:paraId="30AB969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41BD8E2D"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ögy</w:t>
            </w:r>
          </w:p>
        </w:tc>
        <w:tc>
          <w:tcPr>
            <w:tcW w:w="1080" w:type="dxa"/>
            <w:gridSpan w:val="2"/>
            <w:shd w:val="clear" w:color="auto" w:fill="auto"/>
            <w:vAlign w:val="center"/>
            <w:hideMark/>
          </w:tcPr>
          <w:p w14:paraId="20043455"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5C586E81"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47942B98"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14:paraId="1A59532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ögy</w:t>
            </w:r>
          </w:p>
        </w:tc>
        <w:tc>
          <w:tcPr>
            <w:tcW w:w="1080" w:type="dxa"/>
            <w:gridSpan w:val="2"/>
            <w:shd w:val="clear" w:color="auto" w:fill="auto"/>
            <w:vAlign w:val="center"/>
            <w:hideMark/>
          </w:tcPr>
          <w:p w14:paraId="6FD85024"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r>
      <w:tr w:rsidR="00A431FE" w:rsidRPr="00C03B93" w14:paraId="1790B9CC" w14:textId="77777777" w:rsidTr="00B515DC">
        <w:trPr>
          <w:trHeight w:val="375"/>
          <w:jc w:val="center"/>
        </w:trPr>
        <w:tc>
          <w:tcPr>
            <w:tcW w:w="5160" w:type="dxa"/>
            <w:gridSpan w:val="2"/>
            <w:vMerge/>
            <w:vAlign w:val="center"/>
            <w:hideMark/>
          </w:tcPr>
          <w:p w14:paraId="5D581799" w14:textId="77777777" w:rsidR="00A431FE" w:rsidRPr="00C03B93" w:rsidRDefault="00A431FE" w:rsidP="00C03B9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4415EC09"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690" w:type="dxa"/>
            <w:shd w:val="clear" w:color="000000" w:fill="F2F2F2"/>
            <w:noWrap/>
            <w:vAlign w:val="center"/>
            <w:hideMark/>
          </w:tcPr>
          <w:p w14:paraId="180CE11A"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gy</w:t>
            </w:r>
          </w:p>
        </w:tc>
        <w:tc>
          <w:tcPr>
            <w:tcW w:w="540" w:type="dxa"/>
            <w:shd w:val="clear" w:color="auto" w:fill="auto"/>
            <w:noWrap/>
            <w:vAlign w:val="center"/>
            <w:hideMark/>
          </w:tcPr>
          <w:p w14:paraId="41244F07"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444" w:type="dxa"/>
            <w:shd w:val="clear" w:color="000000" w:fill="F2F2F2"/>
            <w:noWrap/>
            <w:vAlign w:val="center"/>
            <w:hideMark/>
          </w:tcPr>
          <w:p w14:paraId="28F89C4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gy</w:t>
            </w:r>
          </w:p>
        </w:tc>
        <w:tc>
          <w:tcPr>
            <w:tcW w:w="636" w:type="dxa"/>
            <w:vMerge/>
            <w:vAlign w:val="center"/>
            <w:hideMark/>
          </w:tcPr>
          <w:p w14:paraId="6491313A" w14:textId="77777777" w:rsidR="00A431FE" w:rsidRPr="00C03B93" w:rsidRDefault="00A431FE" w:rsidP="00C03B93">
            <w:pPr>
              <w:spacing w:after="0"/>
              <w:jc w:val="left"/>
              <w:rPr>
                <w:rFonts w:eastAsia="Times New Roman" w:cs="Times New Roman"/>
                <w:color w:val="000000"/>
                <w:sz w:val="20"/>
                <w:szCs w:val="20"/>
                <w:lang w:eastAsia="hu-HU"/>
              </w:rPr>
            </w:pPr>
          </w:p>
        </w:tc>
        <w:tc>
          <w:tcPr>
            <w:tcW w:w="403" w:type="dxa"/>
            <w:shd w:val="clear" w:color="auto" w:fill="auto"/>
            <w:noWrap/>
            <w:vAlign w:val="center"/>
            <w:hideMark/>
          </w:tcPr>
          <w:p w14:paraId="311A768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442" w:type="dxa"/>
            <w:shd w:val="clear" w:color="000000" w:fill="F2F2F2"/>
            <w:noWrap/>
            <w:vAlign w:val="center"/>
            <w:hideMark/>
          </w:tcPr>
          <w:p w14:paraId="5F43026C"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gy</w:t>
            </w:r>
          </w:p>
        </w:tc>
        <w:tc>
          <w:tcPr>
            <w:tcW w:w="775" w:type="dxa"/>
            <w:vMerge/>
            <w:vAlign w:val="center"/>
            <w:hideMark/>
          </w:tcPr>
          <w:p w14:paraId="28C0C519" w14:textId="77777777" w:rsidR="00A431FE" w:rsidRPr="00C03B93" w:rsidRDefault="00A431FE" w:rsidP="00C03B9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06561E16"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690" w:type="dxa"/>
            <w:shd w:val="clear" w:color="000000" w:fill="F2F2F2"/>
            <w:noWrap/>
            <w:vAlign w:val="center"/>
            <w:hideMark/>
          </w:tcPr>
          <w:p w14:paraId="30CCE8D7"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gy</w:t>
            </w:r>
          </w:p>
        </w:tc>
        <w:tc>
          <w:tcPr>
            <w:tcW w:w="540" w:type="dxa"/>
            <w:shd w:val="clear" w:color="auto" w:fill="auto"/>
            <w:noWrap/>
            <w:vAlign w:val="center"/>
            <w:hideMark/>
          </w:tcPr>
          <w:p w14:paraId="400D5872"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540" w:type="dxa"/>
            <w:shd w:val="clear" w:color="000000" w:fill="F2F2F2"/>
            <w:noWrap/>
            <w:vAlign w:val="center"/>
            <w:hideMark/>
          </w:tcPr>
          <w:p w14:paraId="5B06ED2C"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gy</w:t>
            </w:r>
          </w:p>
        </w:tc>
        <w:tc>
          <w:tcPr>
            <w:tcW w:w="622" w:type="dxa"/>
            <w:shd w:val="clear" w:color="auto" w:fill="auto"/>
            <w:noWrap/>
            <w:vAlign w:val="center"/>
            <w:hideMark/>
          </w:tcPr>
          <w:p w14:paraId="33C59012"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458" w:type="dxa"/>
            <w:shd w:val="clear" w:color="000000" w:fill="F2F2F2"/>
            <w:noWrap/>
            <w:vAlign w:val="center"/>
            <w:hideMark/>
          </w:tcPr>
          <w:p w14:paraId="3D34C946"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gy</w:t>
            </w:r>
          </w:p>
        </w:tc>
        <w:tc>
          <w:tcPr>
            <w:tcW w:w="540" w:type="dxa"/>
            <w:vMerge/>
            <w:vAlign w:val="center"/>
            <w:hideMark/>
          </w:tcPr>
          <w:p w14:paraId="2D1A47E4" w14:textId="77777777" w:rsidR="00A431FE" w:rsidRPr="00C03B93" w:rsidRDefault="00A431FE" w:rsidP="00C03B93">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6444B7EA"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540" w:type="dxa"/>
            <w:shd w:val="clear" w:color="000000" w:fill="F2F2F2"/>
            <w:noWrap/>
            <w:vAlign w:val="center"/>
            <w:hideMark/>
          </w:tcPr>
          <w:p w14:paraId="3B506DCA"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gy</w:t>
            </w:r>
          </w:p>
        </w:tc>
      </w:tr>
      <w:tr w:rsidR="00A431FE" w:rsidRPr="00C03B93" w14:paraId="418F3E44" w14:textId="77777777" w:rsidTr="00B515DC">
        <w:trPr>
          <w:trHeight w:val="615"/>
          <w:jc w:val="center"/>
        </w:trPr>
        <w:tc>
          <w:tcPr>
            <w:tcW w:w="2700" w:type="dxa"/>
            <w:vMerge w:val="restart"/>
            <w:shd w:val="clear" w:color="auto" w:fill="auto"/>
            <w:vAlign w:val="center"/>
            <w:hideMark/>
          </w:tcPr>
          <w:p w14:paraId="263491AA"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49C4F655" w14:textId="77777777" w:rsidR="00A431FE" w:rsidRPr="00C03B93" w:rsidRDefault="00A431FE" w:rsidP="00C03B93">
            <w:pPr>
              <w:spacing w:after="0"/>
              <w:jc w:val="left"/>
              <w:rPr>
                <w:rFonts w:eastAsia="Times New Roman" w:cs="Times New Roman"/>
                <w:color w:val="000000"/>
                <w:sz w:val="20"/>
                <w:szCs w:val="20"/>
                <w:lang w:eastAsia="hu-HU"/>
              </w:rPr>
            </w:pPr>
            <w:r w:rsidRPr="00C03B93">
              <w:rPr>
                <w:rFonts w:eastAsia="Times New Roman" w:cs="Times New Roman"/>
                <w:color w:val="000000"/>
                <w:sz w:val="20"/>
                <w:szCs w:val="20"/>
                <w:lang w:eastAsia="hu-HU"/>
              </w:rPr>
              <w:t>Összesen</w:t>
            </w:r>
          </w:p>
        </w:tc>
        <w:tc>
          <w:tcPr>
            <w:tcW w:w="390" w:type="dxa"/>
            <w:shd w:val="clear" w:color="auto" w:fill="auto"/>
            <w:noWrap/>
            <w:vAlign w:val="center"/>
            <w:hideMark/>
          </w:tcPr>
          <w:p w14:paraId="1E6B4EFC" w14:textId="2F648E8B" w:rsidR="00A431FE" w:rsidRPr="00C03B93" w:rsidRDefault="00B515DC"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90" w:type="dxa"/>
            <w:shd w:val="clear" w:color="000000" w:fill="F2F2F2"/>
            <w:noWrap/>
            <w:vAlign w:val="center"/>
            <w:hideMark/>
          </w:tcPr>
          <w:p w14:paraId="15C1DAD0" w14:textId="5BD39ED3" w:rsidR="00A431FE" w:rsidRPr="00C03B93" w:rsidRDefault="00B515DC"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14:paraId="48F4190E" w14:textId="3D41A84E" w:rsidR="00A431FE" w:rsidRPr="00C03B93" w:rsidRDefault="00643FD6"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4,84</w:t>
            </w:r>
          </w:p>
        </w:tc>
        <w:tc>
          <w:tcPr>
            <w:tcW w:w="444" w:type="dxa"/>
            <w:shd w:val="clear" w:color="000000" w:fill="F2F2F2"/>
            <w:noWrap/>
            <w:vAlign w:val="center"/>
            <w:hideMark/>
          </w:tcPr>
          <w:p w14:paraId="57721077" w14:textId="4C540276" w:rsidR="00A431FE" w:rsidRPr="00C03B93" w:rsidRDefault="00B515DC"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36" w:type="dxa"/>
            <w:vMerge w:val="restart"/>
            <w:shd w:val="clear" w:color="000000" w:fill="F2F2F2"/>
            <w:noWrap/>
            <w:vAlign w:val="center"/>
            <w:hideMark/>
          </w:tcPr>
          <w:p w14:paraId="4DEE920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140</w:t>
            </w:r>
          </w:p>
        </w:tc>
        <w:tc>
          <w:tcPr>
            <w:tcW w:w="403" w:type="dxa"/>
            <w:shd w:val="clear" w:color="auto" w:fill="auto"/>
            <w:noWrap/>
            <w:vAlign w:val="center"/>
            <w:hideMark/>
          </w:tcPr>
          <w:p w14:paraId="5464E67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5</w:t>
            </w:r>
          </w:p>
        </w:tc>
        <w:tc>
          <w:tcPr>
            <w:tcW w:w="442" w:type="dxa"/>
            <w:shd w:val="clear" w:color="000000" w:fill="F2F2F2"/>
            <w:noWrap/>
            <w:vAlign w:val="center"/>
            <w:hideMark/>
          </w:tcPr>
          <w:p w14:paraId="3DEB4258" w14:textId="2F613A8E" w:rsidR="00A431FE" w:rsidRPr="00C03B93" w:rsidRDefault="00643FD6"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75" w:type="dxa"/>
            <w:vMerge w:val="restart"/>
            <w:shd w:val="clear" w:color="000000" w:fill="F2F2F2"/>
            <w:noWrap/>
            <w:vAlign w:val="center"/>
            <w:hideMark/>
          </w:tcPr>
          <w:p w14:paraId="055D0A4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140</w:t>
            </w:r>
          </w:p>
        </w:tc>
        <w:tc>
          <w:tcPr>
            <w:tcW w:w="390" w:type="dxa"/>
            <w:shd w:val="clear" w:color="auto" w:fill="auto"/>
            <w:noWrap/>
            <w:vAlign w:val="center"/>
            <w:hideMark/>
          </w:tcPr>
          <w:p w14:paraId="5D5F22B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7</w:t>
            </w:r>
          </w:p>
        </w:tc>
        <w:tc>
          <w:tcPr>
            <w:tcW w:w="690" w:type="dxa"/>
            <w:shd w:val="clear" w:color="000000" w:fill="F2F2F2"/>
            <w:noWrap/>
            <w:vAlign w:val="center"/>
            <w:hideMark/>
          </w:tcPr>
          <w:p w14:paraId="25C4F00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540" w:type="dxa"/>
            <w:shd w:val="clear" w:color="auto" w:fill="auto"/>
            <w:noWrap/>
            <w:vAlign w:val="center"/>
            <w:hideMark/>
          </w:tcPr>
          <w:p w14:paraId="0F37F816" w14:textId="4E942055"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540" w:type="dxa"/>
            <w:shd w:val="clear" w:color="000000" w:fill="F2F2F2"/>
            <w:noWrap/>
            <w:vAlign w:val="center"/>
            <w:hideMark/>
          </w:tcPr>
          <w:p w14:paraId="71350D6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11,5</w:t>
            </w:r>
          </w:p>
        </w:tc>
        <w:tc>
          <w:tcPr>
            <w:tcW w:w="622" w:type="dxa"/>
            <w:shd w:val="clear" w:color="auto" w:fill="auto"/>
            <w:noWrap/>
            <w:vAlign w:val="center"/>
            <w:hideMark/>
          </w:tcPr>
          <w:p w14:paraId="1B50F99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21,5</w:t>
            </w:r>
          </w:p>
        </w:tc>
        <w:tc>
          <w:tcPr>
            <w:tcW w:w="458" w:type="dxa"/>
            <w:shd w:val="clear" w:color="000000" w:fill="F2F2F2"/>
            <w:noWrap/>
            <w:vAlign w:val="center"/>
            <w:hideMark/>
          </w:tcPr>
          <w:p w14:paraId="0C8424B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9,5</w:t>
            </w:r>
          </w:p>
        </w:tc>
        <w:tc>
          <w:tcPr>
            <w:tcW w:w="540" w:type="dxa"/>
            <w:vMerge w:val="restart"/>
            <w:shd w:val="clear" w:color="000000" w:fill="F2F2F2"/>
            <w:noWrap/>
            <w:vAlign w:val="center"/>
            <w:hideMark/>
          </w:tcPr>
          <w:p w14:paraId="448275C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160</w:t>
            </w:r>
          </w:p>
        </w:tc>
        <w:tc>
          <w:tcPr>
            <w:tcW w:w="540" w:type="dxa"/>
            <w:shd w:val="clear" w:color="auto" w:fill="auto"/>
            <w:noWrap/>
            <w:vAlign w:val="center"/>
            <w:hideMark/>
          </w:tcPr>
          <w:p w14:paraId="5BED0438" w14:textId="5C61334B"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540" w:type="dxa"/>
            <w:shd w:val="clear" w:color="000000" w:fill="F2F2F2"/>
            <w:noWrap/>
            <w:vAlign w:val="center"/>
            <w:hideMark/>
          </w:tcPr>
          <w:p w14:paraId="2EC7C9A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11,5</w:t>
            </w:r>
          </w:p>
        </w:tc>
      </w:tr>
      <w:tr w:rsidR="00A431FE" w:rsidRPr="00C03B93" w14:paraId="0ABA9ED9" w14:textId="77777777" w:rsidTr="00A431FE">
        <w:trPr>
          <w:trHeight w:val="615"/>
          <w:jc w:val="center"/>
        </w:trPr>
        <w:tc>
          <w:tcPr>
            <w:tcW w:w="2700" w:type="dxa"/>
            <w:vMerge/>
            <w:vAlign w:val="center"/>
            <w:hideMark/>
          </w:tcPr>
          <w:p w14:paraId="2F549E8E"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537DFC" w14:textId="77777777" w:rsidR="00A431FE" w:rsidRPr="00C03B93" w:rsidRDefault="00A431FE" w:rsidP="00C03B93">
            <w:pPr>
              <w:spacing w:after="0"/>
              <w:jc w:val="left"/>
              <w:rPr>
                <w:rFonts w:eastAsia="Times New Roman" w:cs="Times New Roman"/>
                <w:color w:val="000000"/>
                <w:sz w:val="20"/>
                <w:szCs w:val="20"/>
                <w:lang w:eastAsia="hu-HU"/>
              </w:rPr>
            </w:pPr>
            <w:r w:rsidRPr="00C03B9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63103C3B" w14:textId="4E653118" w:rsidR="00A431FE" w:rsidRPr="00C03B93" w:rsidRDefault="00B515DC"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00E38F2F" w14:textId="7FF206D2" w:rsidR="00A431FE" w:rsidRPr="00C03B93" w:rsidRDefault="00643FD6"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11,84</w:t>
            </w:r>
          </w:p>
        </w:tc>
        <w:tc>
          <w:tcPr>
            <w:tcW w:w="636" w:type="dxa"/>
            <w:vMerge/>
            <w:vAlign w:val="center"/>
            <w:hideMark/>
          </w:tcPr>
          <w:p w14:paraId="34F8B932" w14:textId="77777777" w:rsidR="00A431FE" w:rsidRPr="00C03B93" w:rsidRDefault="00A431FE" w:rsidP="00C03B93">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44E572B4" w14:textId="490D5FB6" w:rsidR="00A431FE" w:rsidRPr="00C03B93" w:rsidRDefault="00643FD6"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bookmarkStart w:id="0" w:name="_GoBack"/>
            <w:bookmarkEnd w:id="0"/>
          </w:p>
        </w:tc>
        <w:tc>
          <w:tcPr>
            <w:tcW w:w="775" w:type="dxa"/>
            <w:vMerge/>
            <w:vAlign w:val="center"/>
            <w:hideMark/>
          </w:tcPr>
          <w:p w14:paraId="316E49EE" w14:textId="77777777" w:rsidR="00A431FE" w:rsidRPr="00C03B93" w:rsidRDefault="00A431FE" w:rsidP="00C03B9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6F170C38" w14:textId="70FD0A30"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623CBB99" w14:textId="2EDE546C"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14:paraId="4EF5D524" w14:textId="051CB3BF"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540" w:type="dxa"/>
            <w:vMerge/>
            <w:vAlign w:val="center"/>
            <w:hideMark/>
          </w:tcPr>
          <w:p w14:paraId="47FEA9E2" w14:textId="77777777" w:rsidR="00A431FE" w:rsidRPr="00C03B93" w:rsidRDefault="00A431FE" w:rsidP="00C03B9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FC81AD9" w14:textId="61CD3A26"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A431FE" w:rsidRPr="00C03B93" w14:paraId="44563BE6" w14:textId="77777777" w:rsidTr="00B515DC">
        <w:trPr>
          <w:trHeight w:val="600"/>
          <w:jc w:val="center"/>
        </w:trPr>
        <w:tc>
          <w:tcPr>
            <w:tcW w:w="2700" w:type="dxa"/>
            <w:shd w:val="clear" w:color="000000" w:fill="FFC000"/>
            <w:vAlign w:val="center"/>
            <w:hideMark/>
          </w:tcPr>
          <w:p w14:paraId="346C9E29"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11499-12</w:t>
            </w:r>
            <w:r w:rsidRPr="00C03B93">
              <w:rPr>
                <w:rFonts w:eastAsia="Times New Roman" w:cs="Times New Roman"/>
                <w:color w:val="000000"/>
                <w:sz w:val="20"/>
                <w:szCs w:val="20"/>
                <w:lang w:eastAsia="hu-HU"/>
              </w:rPr>
              <w:br/>
              <w:t>Foglalkoztatás II.</w:t>
            </w:r>
          </w:p>
        </w:tc>
        <w:tc>
          <w:tcPr>
            <w:tcW w:w="2460" w:type="dxa"/>
            <w:shd w:val="clear" w:color="auto" w:fill="auto"/>
            <w:vAlign w:val="center"/>
            <w:hideMark/>
          </w:tcPr>
          <w:p w14:paraId="45FC4EA1"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607E6A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CD1A79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217C21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247D019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6AB2912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F78B30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479168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2461B34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3275EC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86C6D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2BE674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0,5</w:t>
            </w:r>
          </w:p>
        </w:tc>
        <w:tc>
          <w:tcPr>
            <w:tcW w:w="540" w:type="dxa"/>
            <w:shd w:val="clear" w:color="auto" w:fill="auto"/>
            <w:noWrap/>
            <w:vAlign w:val="center"/>
            <w:hideMark/>
          </w:tcPr>
          <w:p w14:paraId="3D8D2C5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BEBEB9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54BABB3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AAD8E2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F32CE6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0,5</w:t>
            </w:r>
          </w:p>
        </w:tc>
        <w:tc>
          <w:tcPr>
            <w:tcW w:w="540" w:type="dxa"/>
            <w:shd w:val="clear" w:color="auto" w:fill="auto"/>
            <w:noWrap/>
            <w:vAlign w:val="center"/>
            <w:hideMark/>
          </w:tcPr>
          <w:p w14:paraId="2B24F84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0621838F" w14:textId="77777777" w:rsidTr="00B515DC">
        <w:trPr>
          <w:trHeight w:val="915"/>
          <w:jc w:val="center"/>
        </w:trPr>
        <w:tc>
          <w:tcPr>
            <w:tcW w:w="2700" w:type="dxa"/>
            <w:shd w:val="clear" w:color="000000" w:fill="FFC000"/>
            <w:vAlign w:val="center"/>
            <w:hideMark/>
          </w:tcPr>
          <w:p w14:paraId="3B44BA8D"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11498-12</w:t>
            </w:r>
            <w:r w:rsidRPr="00C03B9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56B57E73"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02D275C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EFC655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3C9DBD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2026D1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21EE8F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26DCF42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058F1F2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5EAB3B1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A05C67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A9C253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34C823A" w14:textId="4861131E"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392CBD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046B7D4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2AB0CFC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C1EC7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3E6AF06" w14:textId="30B95C57"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63D53A1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21C4467" w14:textId="77777777" w:rsidTr="00B515DC">
        <w:trPr>
          <w:trHeight w:val="255"/>
          <w:jc w:val="center"/>
        </w:trPr>
        <w:tc>
          <w:tcPr>
            <w:tcW w:w="2700" w:type="dxa"/>
            <w:vMerge w:val="restart"/>
            <w:shd w:val="clear" w:color="auto" w:fill="auto"/>
            <w:vAlign w:val="center"/>
            <w:hideMark/>
          </w:tcPr>
          <w:p w14:paraId="4EC0AF35"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11636-16</w:t>
            </w:r>
            <w:r w:rsidRPr="00C03B93">
              <w:rPr>
                <w:rFonts w:eastAsia="Times New Roman" w:cs="Times New Roman"/>
                <w:color w:val="000000"/>
                <w:sz w:val="20"/>
                <w:szCs w:val="20"/>
                <w:lang w:eastAsia="hu-HU"/>
              </w:rPr>
              <w:br/>
              <w:t>Építőipari ágazati ismeretek</w:t>
            </w:r>
          </w:p>
        </w:tc>
        <w:tc>
          <w:tcPr>
            <w:tcW w:w="2460" w:type="dxa"/>
            <w:shd w:val="clear" w:color="auto" w:fill="auto"/>
            <w:vAlign w:val="center"/>
            <w:hideMark/>
          </w:tcPr>
          <w:p w14:paraId="510E6F2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Ábrázoló geometria</w:t>
            </w:r>
          </w:p>
        </w:tc>
        <w:tc>
          <w:tcPr>
            <w:tcW w:w="390" w:type="dxa"/>
            <w:shd w:val="clear" w:color="auto" w:fill="auto"/>
            <w:noWrap/>
            <w:vAlign w:val="center"/>
            <w:hideMark/>
          </w:tcPr>
          <w:p w14:paraId="783274C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42B740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B2A986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44" w:type="dxa"/>
            <w:shd w:val="clear" w:color="auto" w:fill="auto"/>
            <w:noWrap/>
            <w:vAlign w:val="center"/>
            <w:hideMark/>
          </w:tcPr>
          <w:p w14:paraId="7C2647E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63A0DBC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2D1D4FE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588FBB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D110CA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3220404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A4EF88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2A11B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9B729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2B1BF2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458" w:type="dxa"/>
            <w:shd w:val="clear" w:color="auto" w:fill="auto"/>
            <w:noWrap/>
            <w:vAlign w:val="center"/>
            <w:hideMark/>
          </w:tcPr>
          <w:p w14:paraId="57FE8DF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B99E87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A77267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80BA74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66ADA64E" w14:textId="77777777" w:rsidTr="00B515DC">
        <w:trPr>
          <w:trHeight w:val="510"/>
          <w:jc w:val="center"/>
        </w:trPr>
        <w:tc>
          <w:tcPr>
            <w:tcW w:w="2700" w:type="dxa"/>
            <w:vMerge/>
            <w:vAlign w:val="center"/>
            <w:hideMark/>
          </w:tcPr>
          <w:p w14:paraId="5178EA73"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6C71F1C"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CAD alapismeretek gyakorlat</w:t>
            </w:r>
          </w:p>
        </w:tc>
        <w:tc>
          <w:tcPr>
            <w:tcW w:w="390" w:type="dxa"/>
            <w:shd w:val="clear" w:color="auto" w:fill="auto"/>
            <w:noWrap/>
            <w:vAlign w:val="center"/>
            <w:hideMark/>
          </w:tcPr>
          <w:p w14:paraId="0CF91B0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B8D75F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CF349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6C5AFCE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36" w:type="dxa"/>
            <w:shd w:val="clear" w:color="auto" w:fill="auto"/>
            <w:noWrap/>
            <w:vAlign w:val="center"/>
            <w:hideMark/>
          </w:tcPr>
          <w:p w14:paraId="79A5C61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67AE6BC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968928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2BC9D6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792873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FDE02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312314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BF94FA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67191D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7DF576B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2,5</w:t>
            </w:r>
          </w:p>
        </w:tc>
        <w:tc>
          <w:tcPr>
            <w:tcW w:w="540" w:type="dxa"/>
            <w:shd w:val="clear" w:color="auto" w:fill="auto"/>
            <w:noWrap/>
            <w:vAlign w:val="center"/>
            <w:hideMark/>
          </w:tcPr>
          <w:p w14:paraId="4CD93E5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539C8C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4D767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8BFFCB9" w14:textId="77777777" w:rsidTr="00B515DC">
        <w:trPr>
          <w:trHeight w:val="255"/>
          <w:jc w:val="center"/>
        </w:trPr>
        <w:tc>
          <w:tcPr>
            <w:tcW w:w="2700" w:type="dxa"/>
            <w:vMerge/>
            <w:vAlign w:val="center"/>
            <w:hideMark/>
          </w:tcPr>
          <w:p w14:paraId="2ED1DCBF"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40E6021" w14:textId="2A033BC5"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Építő</w:t>
            </w:r>
            <w:r w:rsidR="00FF7E86">
              <w:rPr>
                <w:rFonts w:eastAsia="Times New Roman" w:cs="Times New Roman"/>
                <w:b/>
                <w:bCs/>
                <w:color w:val="000000"/>
                <w:sz w:val="20"/>
                <w:szCs w:val="20"/>
                <w:lang w:eastAsia="hu-HU"/>
              </w:rPr>
              <w:t>i</w:t>
            </w:r>
            <w:r w:rsidRPr="00C03B93">
              <w:rPr>
                <w:rFonts w:eastAsia="Times New Roman" w:cs="Times New Roman"/>
                <w:b/>
                <w:bCs/>
                <w:color w:val="000000"/>
                <w:sz w:val="20"/>
                <w:szCs w:val="20"/>
                <w:lang w:eastAsia="hu-HU"/>
              </w:rPr>
              <w:t>pari alapismeretek</w:t>
            </w:r>
          </w:p>
        </w:tc>
        <w:tc>
          <w:tcPr>
            <w:tcW w:w="390" w:type="dxa"/>
            <w:shd w:val="clear" w:color="auto" w:fill="auto"/>
            <w:noWrap/>
            <w:vAlign w:val="center"/>
            <w:hideMark/>
          </w:tcPr>
          <w:p w14:paraId="436FB8D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3013380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C58F3D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2B8EE7F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246550B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DD529A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55AB007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C3CF20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91DBD7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4FBB1D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6E3475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835EA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576EDBB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1,5</w:t>
            </w:r>
          </w:p>
        </w:tc>
        <w:tc>
          <w:tcPr>
            <w:tcW w:w="458" w:type="dxa"/>
            <w:shd w:val="clear" w:color="auto" w:fill="auto"/>
            <w:noWrap/>
            <w:vAlign w:val="center"/>
            <w:hideMark/>
          </w:tcPr>
          <w:p w14:paraId="52EFFB4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B88DAE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C424AD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63D4D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A7FDE20" w14:textId="77777777" w:rsidTr="00B515DC">
        <w:trPr>
          <w:trHeight w:val="255"/>
          <w:jc w:val="center"/>
        </w:trPr>
        <w:tc>
          <w:tcPr>
            <w:tcW w:w="2700" w:type="dxa"/>
            <w:vMerge/>
            <w:vAlign w:val="center"/>
            <w:hideMark/>
          </w:tcPr>
          <w:p w14:paraId="784F2B7B"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0440BA4"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Építőanyagok</w:t>
            </w:r>
          </w:p>
        </w:tc>
        <w:tc>
          <w:tcPr>
            <w:tcW w:w="390" w:type="dxa"/>
            <w:shd w:val="clear" w:color="auto" w:fill="auto"/>
            <w:noWrap/>
            <w:vAlign w:val="center"/>
            <w:hideMark/>
          </w:tcPr>
          <w:p w14:paraId="38A3824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73C8DCD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BCD0D2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047E84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4AD518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081C8E2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4A85D17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0AC1D2F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8C8316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31C92D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A3AFC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3F8A0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4403C1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458" w:type="dxa"/>
            <w:shd w:val="clear" w:color="auto" w:fill="auto"/>
            <w:noWrap/>
            <w:vAlign w:val="center"/>
            <w:hideMark/>
          </w:tcPr>
          <w:p w14:paraId="5F4E173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1DDA9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FC2D5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07D85B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217EED4" w14:textId="77777777" w:rsidTr="00B515DC">
        <w:trPr>
          <w:trHeight w:val="255"/>
          <w:jc w:val="center"/>
        </w:trPr>
        <w:tc>
          <w:tcPr>
            <w:tcW w:w="2700" w:type="dxa"/>
            <w:vMerge/>
            <w:vAlign w:val="center"/>
            <w:hideMark/>
          </w:tcPr>
          <w:p w14:paraId="76795C3F"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8D4C8EF"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Építőanyagok gyakorlat</w:t>
            </w:r>
          </w:p>
        </w:tc>
        <w:tc>
          <w:tcPr>
            <w:tcW w:w="390" w:type="dxa"/>
            <w:shd w:val="clear" w:color="auto" w:fill="auto"/>
            <w:noWrap/>
            <w:vAlign w:val="center"/>
            <w:hideMark/>
          </w:tcPr>
          <w:p w14:paraId="13619A1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261124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540" w:type="dxa"/>
            <w:shd w:val="clear" w:color="auto" w:fill="auto"/>
            <w:noWrap/>
            <w:vAlign w:val="center"/>
            <w:hideMark/>
          </w:tcPr>
          <w:p w14:paraId="010761A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1338E83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930EBC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34D140C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5AAF564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38D5E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317BF7B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BDB9F6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37FA79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34CE58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80F5E0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0977D3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540" w:type="dxa"/>
            <w:shd w:val="clear" w:color="auto" w:fill="auto"/>
            <w:noWrap/>
            <w:vAlign w:val="center"/>
            <w:hideMark/>
          </w:tcPr>
          <w:p w14:paraId="4EABDA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1ED6F0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CC9503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2E289DA" w14:textId="77777777" w:rsidTr="00B515DC">
        <w:trPr>
          <w:trHeight w:val="510"/>
          <w:jc w:val="center"/>
        </w:trPr>
        <w:tc>
          <w:tcPr>
            <w:tcW w:w="2700" w:type="dxa"/>
            <w:vMerge/>
            <w:vAlign w:val="center"/>
            <w:hideMark/>
          </w:tcPr>
          <w:p w14:paraId="7B321D8B"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CA4583A"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Munka- és környezetvédelem</w:t>
            </w:r>
          </w:p>
        </w:tc>
        <w:tc>
          <w:tcPr>
            <w:tcW w:w="390" w:type="dxa"/>
            <w:shd w:val="clear" w:color="auto" w:fill="auto"/>
            <w:noWrap/>
            <w:vAlign w:val="center"/>
            <w:hideMark/>
          </w:tcPr>
          <w:p w14:paraId="518DD32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48E9DD1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ED3094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1118C24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DE2594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6F874B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4558CA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5102B9E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70A3238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D96732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FCD07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7B79CA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2A0140D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58" w:type="dxa"/>
            <w:shd w:val="clear" w:color="auto" w:fill="auto"/>
            <w:noWrap/>
            <w:vAlign w:val="center"/>
            <w:hideMark/>
          </w:tcPr>
          <w:p w14:paraId="0D20EB8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2F8136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20C1D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5CEA02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40E13EA" w14:textId="77777777" w:rsidTr="00B515DC">
        <w:trPr>
          <w:trHeight w:val="255"/>
          <w:jc w:val="center"/>
        </w:trPr>
        <w:tc>
          <w:tcPr>
            <w:tcW w:w="2700" w:type="dxa"/>
            <w:vMerge/>
            <w:vAlign w:val="center"/>
            <w:hideMark/>
          </w:tcPr>
          <w:p w14:paraId="07CF44F1"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59495B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Statika</w:t>
            </w:r>
          </w:p>
        </w:tc>
        <w:tc>
          <w:tcPr>
            <w:tcW w:w="390" w:type="dxa"/>
            <w:shd w:val="clear" w:color="auto" w:fill="auto"/>
            <w:noWrap/>
            <w:vAlign w:val="center"/>
            <w:hideMark/>
          </w:tcPr>
          <w:p w14:paraId="003667F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24029F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29655B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C6297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D47FF8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E234CD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442" w:type="dxa"/>
            <w:shd w:val="clear" w:color="auto" w:fill="auto"/>
            <w:noWrap/>
            <w:vAlign w:val="center"/>
            <w:hideMark/>
          </w:tcPr>
          <w:p w14:paraId="3B47A9C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747F5D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2EAEA0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C3D25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0E6929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893135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D5A7C1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458" w:type="dxa"/>
            <w:shd w:val="clear" w:color="auto" w:fill="auto"/>
            <w:noWrap/>
            <w:vAlign w:val="center"/>
            <w:hideMark/>
          </w:tcPr>
          <w:p w14:paraId="1357B6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6FF653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EDAF0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0478D8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6CBC3CC2" w14:textId="77777777" w:rsidTr="00B515DC">
        <w:trPr>
          <w:trHeight w:val="255"/>
          <w:jc w:val="center"/>
        </w:trPr>
        <w:tc>
          <w:tcPr>
            <w:tcW w:w="2700" w:type="dxa"/>
            <w:vMerge w:val="restart"/>
            <w:shd w:val="clear" w:color="auto" w:fill="auto"/>
            <w:vAlign w:val="center"/>
            <w:hideMark/>
          </w:tcPr>
          <w:p w14:paraId="5B1EF2F7"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11637-16</w:t>
            </w:r>
            <w:r w:rsidRPr="00C03B93">
              <w:rPr>
                <w:rFonts w:eastAsia="Times New Roman" w:cs="Times New Roman"/>
                <w:color w:val="000000"/>
                <w:sz w:val="20"/>
                <w:szCs w:val="20"/>
                <w:lang w:eastAsia="hu-HU"/>
              </w:rPr>
              <w:br/>
              <w:t xml:space="preserve">Építész technikus közös </w:t>
            </w:r>
            <w:r w:rsidRPr="00C03B93">
              <w:rPr>
                <w:rFonts w:eastAsia="Times New Roman" w:cs="Times New Roman"/>
                <w:color w:val="000000"/>
                <w:sz w:val="20"/>
                <w:szCs w:val="20"/>
                <w:lang w:eastAsia="hu-HU"/>
              </w:rPr>
              <w:lastRenderedPageBreak/>
              <w:t>ismeretek</w:t>
            </w:r>
          </w:p>
        </w:tc>
        <w:tc>
          <w:tcPr>
            <w:tcW w:w="2460" w:type="dxa"/>
            <w:shd w:val="clear" w:color="auto" w:fill="auto"/>
            <w:vAlign w:val="center"/>
            <w:hideMark/>
          </w:tcPr>
          <w:p w14:paraId="4D5BCA6B"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lastRenderedPageBreak/>
              <w:t>Építési ismeretek</w:t>
            </w:r>
          </w:p>
        </w:tc>
        <w:tc>
          <w:tcPr>
            <w:tcW w:w="390" w:type="dxa"/>
            <w:shd w:val="clear" w:color="auto" w:fill="auto"/>
            <w:noWrap/>
            <w:vAlign w:val="center"/>
            <w:hideMark/>
          </w:tcPr>
          <w:p w14:paraId="739CC05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F8C192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CADF31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444" w:type="dxa"/>
            <w:shd w:val="clear" w:color="auto" w:fill="auto"/>
            <w:noWrap/>
            <w:vAlign w:val="center"/>
            <w:hideMark/>
          </w:tcPr>
          <w:p w14:paraId="58529D5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46B7F2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AF9E5D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442" w:type="dxa"/>
            <w:shd w:val="clear" w:color="auto" w:fill="auto"/>
            <w:noWrap/>
            <w:vAlign w:val="center"/>
            <w:hideMark/>
          </w:tcPr>
          <w:p w14:paraId="3FF442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8A056D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A30724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0F9C4D5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506DC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91583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34F140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6</w:t>
            </w:r>
          </w:p>
        </w:tc>
        <w:tc>
          <w:tcPr>
            <w:tcW w:w="458" w:type="dxa"/>
            <w:shd w:val="clear" w:color="auto" w:fill="auto"/>
            <w:noWrap/>
            <w:vAlign w:val="center"/>
            <w:hideMark/>
          </w:tcPr>
          <w:p w14:paraId="264123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BE8F1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27CD35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9C459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39794CE" w14:textId="77777777" w:rsidTr="00B515DC">
        <w:trPr>
          <w:trHeight w:val="255"/>
          <w:jc w:val="center"/>
        </w:trPr>
        <w:tc>
          <w:tcPr>
            <w:tcW w:w="2700" w:type="dxa"/>
            <w:vMerge/>
            <w:vAlign w:val="center"/>
            <w:hideMark/>
          </w:tcPr>
          <w:p w14:paraId="0C73CB20"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1444CC9"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Építési gyakorlat</w:t>
            </w:r>
          </w:p>
        </w:tc>
        <w:tc>
          <w:tcPr>
            <w:tcW w:w="390" w:type="dxa"/>
            <w:shd w:val="clear" w:color="auto" w:fill="auto"/>
            <w:noWrap/>
            <w:vAlign w:val="center"/>
            <w:hideMark/>
          </w:tcPr>
          <w:p w14:paraId="4B9193D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AE229D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16C5C3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751BC4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636" w:type="dxa"/>
            <w:shd w:val="clear" w:color="auto" w:fill="auto"/>
            <w:noWrap/>
            <w:vAlign w:val="center"/>
            <w:hideMark/>
          </w:tcPr>
          <w:p w14:paraId="4557570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2B3B08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0288930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C7D0E7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749FE6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56A4B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540" w:type="dxa"/>
            <w:shd w:val="clear" w:color="auto" w:fill="auto"/>
            <w:noWrap/>
            <w:vAlign w:val="center"/>
            <w:hideMark/>
          </w:tcPr>
          <w:p w14:paraId="49E59C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8B1383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1C5359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55A4FB5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5</w:t>
            </w:r>
          </w:p>
        </w:tc>
        <w:tc>
          <w:tcPr>
            <w:tcW w:w="540" w:type="dxa"/>
            <w:shd w:val="clear" w:color="auto" w:fill="auto"/>
            <w:noWrap/>
            <w:vAlign w:val="center"/>
            <w:hideMark/>
          </w:tcPr>
          <w:p w14:paraId="354B995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04588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68ABD9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390683E8" w14:textId="77777777" w:rsidTr="00B515DC">
        <w:trPr>
          <w:trHeight w:val="510"/>
          <w:jc w:val="center"/>
        </w:trPr>
        <w:tc>
          <w:tcPr>
            <w:tcW w:w="2700" w:type="dxa"/>
            <w:vMerge/>
            <w:vAlign w:val="center"/>
            <w:hideMark/>
          </w:tcPr>
          <w:p w14:paraId="29348BF6"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FEA3023"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Építésszervezési alapismeretek</w:t>
            </w:r>
          </w:p>
        </w:tc>
        <w:tc>
          <w:tcPr>
            <w:tcW w:w="390" w:type="dxa"/>
            <w:shd w:val="clear" w:color="auto" w:fill="auto"/>
            <w:noWrap/>
            <w:vAlign w:val="center"/>
            <w:hideMark/>
          </w:tcPr>
          <w:p w14:paraId="2501BC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EA3523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A95BE1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0DA9E4A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49B596E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66B43F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6C1BDE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0425920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3060AC2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07B92D3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60735D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DA899A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081B3F6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58" w:type="dxa"/>
            <w:shd w:val="clear" w:color="auto" w:fill="auto"/>
            <w:noWrap/>
            <w:vAlign w:val="center"/>
            <w:hideMark/>
          </w:tcPr>
          <w:p w14:paraId="185C6B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C8C24E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76FE4B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AA723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0A5F6B0" w14:textId="77777777" w:rsidTr="00B515DC">
        <w:trPr>
          <w:trHeight w:val="255"/>
          <w:jc w:val="center"/>
        </w:trPr>
        <w:tc>
          <w:tcPr>
            <w:tcW w:w="2700" w:type="dxa"/>
            <w:vMerge/>
            <w:vAlign w:val="center"/>
            <w:hideMark/>
          </w:tcPr>
          <w:p w14:paraId="49FF326C"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E3E3C96"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Kitűzési ismeretek</w:t>
            </w:r>
          </w:p>
        </w:tc>
        <w:tc>
          <w:tcPr>
            <w:tcW w:w="390" w:type="dxa"/>
            <w:shd w:val="clear" w:color="auto" w:fill="auto"/>
            <w:noWrap/>
            <w:vAlign w:val="center"/>
            <w:hideMark/>
          </w:tcPr>
          <w:p w14:paraId="6F7B35E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4CFDCB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5537E2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3F1B42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13D6329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B60546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5992C31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6E52403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4772E9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4B42326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593E54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5CF51B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0D7EEEE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58" w:type="dxa"/>
            <w:shd w:val="clear" w:color="auto" w:fill="auto"/>
            <w:noWrap/>
            <w:vAlign w:val="center"/>
            <w:hideMark/>
          </w:tcPr>
          <w:p w14:paraId="599F5BA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18BB95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851DD6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7A784F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3E011CC0" w14:textId="77777777" w:rsidTr="00B515DC">
        <w:trPr>
          <w:trHeight w:val="255"/>
          <w:jc w:val="center"/>
        </w:trPr>
        <w:tc>
          <w:tcPr>
            <w:tcW w:w="2700" w:type="dxa"/>
            <w:vMerge/>
            <w:vAlign w:val="center"/>
            <w:hideMark/>
          </w:tcPr>
          <w:p w14:paraId="29F5A5DD"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FE8E6BA"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Kitűzési gyakorlat</w:t>
            </w:r>
          </w:p>
        </w:tc>
        <w:tc>
          <w:tcPr>
            <w:tcW w:w="390" w:type="dxa"/>
            <w:shd w:val="clear" w:color="auto" w:fill="auto"/>
            <w:noWrap/>
            <w:vAlign w:val="center"/>
            <w:hideMark/>
          </w:tcPr>
          <w:p w14:paraId="4DE2FA7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7B0C2B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32B96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6A26EA9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203C79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60C4F3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71487BF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04C7FA3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06D7AB7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AD8A0C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540" w:type="dxa"/>
            <w:shd w:val="clear" w:color="auto" w:fill="auto"/>
            <w:noWrap/>
            <w:vAlign w:val="center"/>
            <w:hideMark/>
          </w:tcPr>
          <w:p w14:paraId="039D023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96B68A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89A92A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CF7FAA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540" w:type="dxa"/>
            <w:shd w:val="clear" w:color="auto" w:fill="auto"/>
            <w:noWrap/>
            <w:vAlign w:val="center"/>
            <w:hideMark/>
          </w:tcPr>
          <w:p w14:paraId="20580C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CF29AE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22E871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2CEBDEDD" w14:textId="77777777" w:rsidTr="00B515DC">
        <w:trPr>
          <w:trHeight w:val="510"/>
          <w:jc w:val="center"/>
        </w:trPr>
        <w:tc>
          <w:tcPr>
            <w:tcW w:w="2700" w:type="dxa"/>
            <w:vMerge/>
            <w:vAlign w:val="center"/>
            <w:hideMark/>
          </w:tcPr>
          <w:p w14:paraId="4BB8CFB6"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C054A6B"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Komplex szakmai ismeretek</w:t>
            </w:r>
          </w:p>
        </w:tc>
        <w:tc>
          <w:tcPr>
            <w:tcW w:w="390" w:type="dxa"/>
            <w:shd w:val="clear" w:color="auto" w:fill="auto"/>
            <w:noWrap/>
            <w:vAlign w:val="center"/>
            <w:hideMark/>
          </w:tcPr>
          <w:p w14:paraId="46B168B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F0A8B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28DB3A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131E2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1CAA09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57E954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431538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35F401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82B3DA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3DE7F9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75F073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3A4E8B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48810B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58" w:type="dxa"/>
            <w:shd w:val="clear" w:color="auto" w:fill="auto"/>
            <w:noWrap/>
            <w:vAlign w:val="center"/>
            <w:hideMark/>
          </w:tcPr>
          <w:p w14:paraId="199B59B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7CEC6E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2B0A56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DC6C1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40E7F21" w14:textId="77777777" w:rsidTr="00B515DC">
        <w:trPr>
          <w:trHeight w:val="255"/>
          <w:jc w:val="center"/>
        </w:trPr>
        <w:tc>
          <w:tcPr>
            <w:tcW w:w="2700" w:type="dxa"/>
            <w:vMerge/>
            <w:vAlign w:val="center"/>
            <w:hideMark/>
          </w:tcPr>
          <w:p w14:paraId="6FD18FE3"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589DBDE"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Szilárdságtan</w:t>
            </w:r>
          </w:p>
        </w:tc>
        <w:tc>
          <w:tcPr>
            <w:tcW w:w="390" w:type="dxa"/>
            <w:shd w:val="clear" w:color="auto" w:fill="auto"/>
            <w:noWrap/>
            <w:vAlign w:val="center"/>
            <w:hideMark/>
          </w:tcPr>
          <w:p w14:paraId="2A8ACBB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9B56EB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065306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34FEDC0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04BAEA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6277A8F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399C7F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5D9976C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36F33B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3C1F075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D6A2A2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DF79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436967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458" w:type="dxa"/>
            <w:shd w:val="clear" w:color="auto" w:fill="auto"/>
            <w:noWrap/>
            <w:vAlign w:val="center"/>
            <w:hideMark/>
          </w:tcPr>
          <w:p w14:paraId="1D383FC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1F2C31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9339D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21B4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0DF48F6" w14:textId="77777777" w:rsidTr="00B515DC">
        <w:trPr>
          <w:trHeight w:val="255"/>
          <w:jc w:val="center"/>
        </w:trPr>
        <w:tc>
          <w:tcPr>
            <w:tcW w:w="2700" w:type="dxa"/>
            <w:vMerge w:val="restart"/>
            <w:shd w:val="clear" w:color="auto" w:fill="auto"/>
            <w:vAlign w:val="center"/>
            <w:hideMark/>
          </w:tcPr>
          <w:p w14:paraId="6B3005A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11641-16</w:t>
            </w:r>
            <w:r w:rsidRPr="00C03B93">
              <w:rPr>
                <w:rFonts w:eastAsia="Times New Roman" w:cs="Times New Roman"/>
                <w:color w:val="000000"/>
                <w:sz w:val="20"/>
                <w:szCs w:val="20"/>
                <w:lang w:eastAsia="hu-HU"/>
              </w:rPr>
              <w:br/>
              <w:t>Mélyépítő technikus ismeretek</w:t>
            </w:r>
          </w:p>
        </w:tc>
        <w:tc>
          <w:tcPr>
            <w:tcW w:w="2460" w:type="dxa"/>
            <w:shd w:val="clear" w:color="auto" w:fill="auto"/>
            <w:vAlign w:val="center"/>
            <w:hideMark/>
          </w:tcPr>
          <w:p w14:paraId="2C56C53F"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Talajmechanika</w:t>
            </w:r>
          </w:p>
        </w:tc>
        <w:tc>
          <w:tcPr>
            <w:tcW w:w="390" w:type="dxa"/>
            <w:shd w:val="clear" w:color="auto" w:fill="auto"/>
            <w:noWrap/>
            <w:vAlign w:val="center"/>
            <w:hideMark/>
          </w:tcPr>
          <w:p w14:paraId="175CF3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3F4973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959C5F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40B616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3A5794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7E29603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145E1C1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79696C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C72C23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99249D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27B95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540" w:type="dxa"/>
            <w:shd w:val="clear" w:color="auto" w:fill="auto"/>
            <w:noWrap/>
            <w:vAlign w:val="center"/>
            <w:hideMark/>
          </w:tcPr>
          <w:p w14:paraId="5AFDF83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5C2896B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1C2A0B6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4040EA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B2611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540" w:type="dxa"/>
            <w:shd w:val="clear" w:color="auto" w:fill="auto"/>
            <w:noWrap/>
            <w:vAlign w:val="center"/>
            <w:hideMark/>
          </w:tcPr>
          <w:p w14:paraId="2843ECC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17DEF1DA" w14:textId="77777777" w:rsidTr="00B515DC">
        <w:trPr>
          <w:trHeight w:val="255"/>
          <w:jc w:val="center"/>
        </w:trPr>
        <w:tc>
          <w:tcPr>
            <w:tcW w:w="2700" w:type="dxa"/>
            <w:vMerge/>
            <w:vAlign w:val="center"/>
            <w:hideMark/>
          </w:tcPr>
          <w:p w14:paraId="20FEE7D3"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E10570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Mélyépítéstan</w:t>
            </w:r>
          </w:p>
        </w:tc>
        <w:tc>
          <w:tcPr>
            <w:tcW w:w="390" w:type="dxa"/>
            <w:shd w:val="clear" w:color="auto" w:fill="auto"/>
            <w:noWrap/>
            <w:vAlign w:val="center"/>
            <w:hideMark/>
          </w:tcPr>
          <w:p w14:paraId="098006F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0F979B6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631935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76ED36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54485E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30D217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06DF841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7DB8C2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C9D4CB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9944B4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9183A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6</w:t>
            </w:r>
          </w:p>
        </w:tc>
        <w:tc>
          <w:tcPr>
            <w:tcW w:w="540" w:type="dxa"/>
            <w:shd w:val="clear" w:color="auto" w:fill="auto"/>
            <w:noWrap/>
            <w:vAlign w:val="center"/>
            <w:hideMark/>
          </w:tcPr>
          <w:p w14:paraId="117CE5A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F841E6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A9009C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2D2CF9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C736A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6</w:t>
            </w:r>
          </w:p>
        </w:tc>
        <w:tc>
          <w:tcPr>
            <w:tcW w:w="540" w:type="dxa"/>
            <w:shd w:val="clear" w:color="auto" w:fill="auto"/>
            <w:noWrap/>
            <w:vAlign w:val="center"/>
            <w:hideMark/>
          </w:tcPr>
          <w:p w14:paraId="72D2B10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9423806" w14:textId="77777777" w:rsidTr="00B515DC">
        <w:trPr>
          <w:trHeight w:val="510"/>
          <w:jc w:val="center"/>
        </w:trPr>
        <w:tc>
          <w:tcPr>
            <w:tcW w:w="2700" w:type="dxa"/>
            <w:vMerge/>
            <w:vAlign w:val="center"/>
            <w:hideMark/>
          </w:tcPr>
          <w:p w14:paraId="5EF0FF9A"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E8A94C1"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Szilárdságtan és vasbetonszerkezetek</w:t>
            </w:r>
          </w:p>
        </w:tc>
        <w:tc>
          <w:tcPr>
            <w:tcW w:w="390" w:type="dxa"/>
            <w:shd w:val="clear" w:color="auto" w:fill="auto"/>
            <w:noWrap/>
            <w:vAlign w:val="center"/>
            <w:hideMark/>
          </w:tcPr>
          <w:p w14:paraId="250F8BE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076B24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4A1F85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14C1752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5CB7440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7DBAE1D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0575FE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AA2B40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EE0E59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4D5313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1CDF6F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5</w:t>
            </w:r>
          </w:p>
        </w:tc>
        <w:tc>
          <w:tcPr>
            <w:tcW w:w="540" w:type="dxa"/>
            <w:shd w:val="clear" w:color="auto" w:fill="auto"/>
            <w:noWrap/>
            <w:vAlign w:val="center"/>
            <w:hideMark/>
          </w:tcPr>
          <w:p w14:paraId="1587BE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3AA59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93094C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7C8337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66A42C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5</w:t>
            </w:r>
          </w:p>
        </w:tc>
        <w:tc>
          <w:tcPr>
            <w:tcW w:w="540" w:type="dxa"/>
            <w:shd w:val="clear" w:color="auto" w:fill="auto"/>
            <w:noWrap/>
            <w:vAlign w:val="center"/>
            <w:hideMark/>
          </w:tcPr>
          <w:p w14:paraId="7590A6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6F9E8B29" w14:textId="77777777" w:rsidTr="00B515DC">
        <w:trPr>
          <w:trHeight w:val="255"/>
          <w:jc w:val="center"/>
        </w:trPr>
        <w:tc>
          <w:tcPr>
            <w:tcW w:w="2700" w:type="dxa"/>
            <w:vMerge w:val="restart"/>
            <w:shd w:val="clear" w:color="auto" w:fill="auto"/>
            <w:vAlign w:val="center"/>
            <w:hideMark/>
          </w:tcPr>
          <w:p w14:paraId="0C6C17B9"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11642-16</w:t>
            </w:r>
            <w:r w:rsidRPr="00C03B93">
              <w:rPr>
                <w:rFonts w:eastAsia="Times New Roman" w:cs="Times New Roman"/>
                <w:color w:val="000000"/>
                <w:sz w:val="20"/>
                <w:szCs w:val="20"/>
                <w:lang w:eastAsia="hu-HU"/>
              </w:rPr>
              <w:br/>
              <w:t>Mélyépítő technikus feladatok</w:t>
            </w:r>
          </w:p>
        </w:tc>
        <w:tc>
          <w:tcPr>
            <w:tcW w:w="2460" w:type="dxa"/>
            <w:shd w:val="clear" w:color="auto" w:fill="auto"/>
            <w:vAlign w:val="center"/>
            <w:hideMark/>
          </w:tcPr>
          <w:p w14:paraId="29D6CA02"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Építésszervezés</w:t>
            </w:r>
          </w:p>
        </w:tc>
        <w:tc>
          <w:tcPr>
            <w:tcW w:w="390" w:type="dxa"/>
            <w:shd w:val="clear" w:color="auto" w:fill="auto"/>
            <w:noWrap/>
            <w:vAlign w:val="center"/>
            <w:hideMark/>
          </w:tcPr>
          <w:p w14:paraId="01FB5AE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2DA904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5DED2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02B871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60EB75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4047CD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7B35037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3BD2C62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2008521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A41C4E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82B7A2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4</w:t>
            </w:r>
          </w:p>
        </w:tc>
        <w:tc>
          <w:tcPr>
            <w:tcW w:w="540" w:type="dxa"/>
            <w:shd w:val="clear" w:color="auto" w:fill="auto"/>
            <w:noWrap/>
            <w:vAlign w:val="center"/>
            <w:hideMark/>
          </w:tcPr>
          <w:p w14:paraId="46FA18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0397AE7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6D0C2A0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6B5F8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DF8431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4</w:t>
            </w:r>
          </w:p>
        </w:tc>
        <w:tc>
          <w:tcPr>
            <w:tcW w:w="540" w:type="dxa"/>
            <w:shd w:val="clear" w:color="auto" w:fill="auto"/>
            <w:noWrap/>
            <w:vAlign w:val="center"/>
            <w:hideMark/>
          </w:tcPr>
          <w:p w14:paraId="08318A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3920AE10" w14:textId="77777777" w:rsidTr="00B515DC">
        <w:trPr>
          <w:trHeight w:val="255"/>
          <w:jc w:val="center"/>
        </w:trPr>
        <w:tc>
          <w:tcPr>
            <w:tcW w:w="2700" w:type="dxa"/>
            <w:vMerge/>
            <w:vAlign w:val="center"/>
            <w:hideMark/>
          </w:tcPr>
          <w:p w14:paraId="304D8899"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97E3438"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Építésszervezés gyakorlat</w:t>
            </w:r>
          </w:p>
        </w:tc>
        <w:tc>
          <w:tcPr>
            <w:tcW w:w="390" w:type="dxa"/>
            <w:shd w:val="clear" w:color="auto" w:fill="auto"/>
            <w:noWrap/>
            <w:vAlign w:val="center"/>
            <w:hideMark/>
          </w:tcPr>
          <w:p w14:paraId="2218FDA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3C895B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12351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32F9E60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7F973A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77D7A05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62F2A6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7A7ABA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161626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008B04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86084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9CB700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22" w:type="dxa"/>
            <w:shd w:val="clear" w:color="auto" w:fill="auto"/>
            <w:noWrap/>
            <w:vAlign w:val="center"/>
            <w:hideMark/>
          </w:tcPr>
          <w:p w14:paraId="0C9632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790952A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5B518B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F8270C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A2E9BE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r>
      <w:tr w:rsidR="00A431FE" w:rsidRPr="00C03B93" w14:paraId="4AD87127" w14:textId="77777777" w:rsidTr="00B515DC">
        <w:trPr>
          <w:trHeight w:val="510"/>
          <w:jc w:val="center"/>
        </w:trPr>
        <w:tc>
          <w:tcPr>
            <w:tcW w:w="2700" w:type="dxa"/>
            <w:vMerge/>
            <w:vAlign w:val="center"/>
            <w:hideMark/>
          </w:tcPr>
          <w:p w14:paraId="35C262EC"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D59B9AB"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Számítógépes rajzolás gyakorlat</w:t>
            </w:r>
          </w:p>
        </w:tc>
        <w:tc>
          <w:tcPr>
            <w:tcW w:w="390" w:type="dxa"/>
            <w:shd w:val="clear" w:color="auto" w:fill="auto"/>
            <w:noWrap/>
            <w:vAlign w:val="center"/>
            <w:hideMark/>
          </w:tcPr>
          <w:p w14:paraId="6302AD3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8BD1AB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9B777C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5E7A49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145665A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1862F0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3C7E3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67C419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27EDF8B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F6AF4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544B74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83892F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3,5</w:t>
            </w:r>
          </w:p>
        </w:tc>
        <w:tc>
          <w:tcPr>
            <w:tcW w:w="622" w:type="dxa"/>
            <w:shd w:val="clear" w:color="auto" w:fill="auto"/>
            <w:noWrap/>
            <w:vAlign w:val="center"/>
            <w:hideMark/>
          </w:tcPr>
          <w:p w14:paraId="5D6BA63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5D354B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765725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9E0D5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163559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3,5</w:t>
            </w:r>
          </w:p>
        </w:tc>
      </w:tr>
      <w:tr w:rsidR="00A431FE" w:rsidRPr="00C03B93" w14:paraId="60EA6FC7" w14:textId="77777777" w:rsidTr="00B515DC">
        <w:trPr>
          <w:trHeight w:val="255"/>
          <w:jc w:val="center"/>
        </w:trPr>
        <w:tc>
          <w:tcPr>
            <w:tcW w:w="2700" w:type="dxa"/>
            <w:vMerge/>
            <w:vAlign w:val="center"/>
            <w:hideMark/>
          </w:tcPr>
          <w:p w14:paraId="6C79CE71"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7F1A6C3"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Mélyépítési gyakorlat</w:t>
            </w:r>
          </w:p>
        </w:tc>
        <w:tc>
          <w:tcPr>
            <w:tcW w:w="390" w:type="dxa"/>
            <w:shd w:val="clear" w:color="auto" w:fill="auto"/>
            <w:noWrap/>
            <w:vAlign w:val="center"/>
            <w:hideMark/>
          </w:tcPr>
          <w:p w14:paraId="3FD6106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2405B5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9FD18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0DA4EF4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B7B9C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20387F0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26E529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D6327E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FFF63F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3AC109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B06554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D02D43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7</w:t>
            </w:r>
          </w:p>
        </w:tc>
        <w:tc>
          <w:tcPr>
            <w:tcW w:w="622" w:type="dxa"/>
            <w:shd w:val="clear" w:color="auto" w:fill="auto"/>
            <w:noWrap/>
            <w:vAlign w:val="center"/>
            <w:hideMark/>
          </w:tcPr>
          <w:p w14:paraId="2093539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4EFB72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F6812C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6A522C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834E96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7</w:t>
            </w:r>
          </w:p>
        </w:tc>
      </w:tr>
      <w:tr w:rsidR="00A431FE" w:rsidRPr="00C03B93" w14:paraId="6B98E768" w14:textId="77777777" w:rsidTr="00B515DC">
        <w:trPr>
          <w:trHeight w:val="255"/>
          <w:jc w:val="center"/>
        </w:trPr>
        <w:tc>
          <w:tcPr>
            <w:tcW w:w="2700" w:type="dxa"/>
            <w:vMerge w:val="restart"/>
            <w:shd w:val="clear" w:color="auto" w:fill="auto"/>
            <w:vAlign w:val="center"/>
            <w:hideMark/>
          </w:tcPr>
          <w:p w14:paraId="1CCF05F4"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11579-16</w:t>
            </w:r>
            <w:r w:rsidRPr="00C03B93">
              <w:rPr>
                <w:rFonts w:eastAsia="Times New Roman" w:cs="Times New Roman"/>
                <w:color w:val="000000"/>
                <w:sz w:val="20"/>
                <w:szCs w:val="20"/>
                <w:lang w:eastAsia="hu-HU"/>
              </w:rPr>
              <w:br/>
              <w:t xml:space="preserve">Műszaki rajzolás alapjai </w:t>
            </w:r>
          </w:p>
        </w:tc>
        <w:tc>
          <w:tcPr>
            <w:tcW w:w="2460" w:type="dxa"/>
            <w:shd w:val="clear" w:color="auto" w:fill="auto"/>
            <w:vAlign w:val="center"/>
            <w:hideMark/>
          </w:tcPr>
          <w:p w14:paraId="4D242141"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Műszaki rajzolás alapjai</w:t>
            </w:r>
          </w:p>
        </w:tc>
        <w:tc>
          <w:tcPr>
            <w:tcW w:w="390" w:type="dxa"/>
            <w:shd w:val="clear" w:color="auto" w:fill="auto"/>
            <w:noWrap/>
            <w:vAlign w:val="center"/>
            <w:hideMark/>
          </w:tcPr>
          <w:p w14:paraId="2AB149B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6E65D61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3D3C7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7EA64AA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4C8B212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08343B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16C96A9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80B1C0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D3E94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4CB44E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5202F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EDAC2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3956469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3DDE666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80B073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215AC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CA4067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251F80F" w14:textId="77777777" w:rsidTr="00B515DC">
        <w:trPr>
          <w:trHeight w:val="510"/>
          <w:jc w:val="center"/>
        </w:trPr>
        <w:tc>
          <w:tcPr>
            <w:tcW w:w="2700" w:type="dxa"/>
            <w:vMerge/>
            <w:vAlign w:val="center"/>
            <w:hideMark/>
          </w:tcPr>
          <w:p w14:paraId="63F27B70"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8765ED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Műszaki rajzolás alapjai gyakorlat</w:t>
            </w:r>
          </w:p>
        </w:tc>
        <w:tc>
          <w:tcPr>
            <w:tcW w:w="390" w:type="dxa"/>
            <w:shd w:val="clear" w:color="auto" w:fill="auto"/>
            <w:noWrap/>
            <w:vAlign w:val="center"/>
            <w:hideMark/>
          </w:tcPr>
          <w:p w14:paraId="5899DB6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1830F5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540" w:type="dxa"/>
            <w:shd w:val="clear" w:color="auto" w:fill="auto"/>
            <w:noWrap/>
            <w:vAlign w:val="center"/>
            <w:hideMark/>
          </w:tcPr>
          <w:p w14:paraId="3BEFEE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7EA1185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52F49E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0233C2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16C79A3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0273E21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32B62A8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1898B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4A684A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33C961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265802B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196D366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DCD7E1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F6AFC5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65E7F9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E5266F7" w14:textId="77777777" w:rsidTr="00B515DC">
        <w:trPr>
          <w:trHeight w:val="510"/>
          <w:jc w:val="center"/>
        </w:trPr>
        <w:tc>
          <w:tcPr>
            <w:tcW w:w="2700" w:type="dxa"/>
            <w:shd w:val="clear" w:color="auto" w:fill="auto"/>
            <w:vAlign w:val="center"/>
            <w:hideMark/>
          </w:tcPr>
          <w:p w14:paraId="2DA62B5F"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11580-16</w:t>
            </w:r>
            <w:r w:rsidRPr="00C03B93">
              <w:rPr>
                <w:rFonts w:eastAsia="Times New Roman" w:cs="Times New Roman"/>
                <w:color w:val="000000"/>
                <w:sz w:val="20"/>
                <w:szCs w:val="20"/>
                <w:lang w:eastAsia="hu-HU"/>
              </w:rPr>
              <w:br/>
              <w:t>Digitális rajzi környezet</w:t>
            </w:r>
          </w:p>
        </w:tc>
        <w:tc>
          <w:tcPr>
            <w:tcW w:w="2460" w:type="dxa"/>
            <w:shd w:val="clear" w:color="auto" w:fill="auto"/>
            <w:vAlign w:val="center"/>
            <w:hideMark/>
          </w:tcPr>
          <w:p w14:paraId="5ADA9FC5"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Digitális rajzi környezet gyakorlat</w:t>
            </w:r>
          </w:p>
        </w:tc>
        <w:tc>
          <w:tcPr>
            <w:tcW w:w="390" w:type="dxa"/>
            <w:shd w:val="clear" w:color="auto" w:fill="auto"/>
            <w:noWrap/>
            <w:vAlign w:val="center"/>
            <w:hideMark/>
          </w:tcPr>
          <w:p w14:paraId="245F420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574DBF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F2748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124AC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36" w:type="dxa"/>
            <w:shd w:val="clear" w:color="auto" w:fill="auto"/>
            <w:noWrap/>
            <w:vAlign w:val="center"/>
            <w:hideMark/>
          </w:tcPr>
          <w:p w14:paraId="36F4916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F7BB3D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7AE8C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6E4F201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C8E3BE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79C5C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48D613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ED76F1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9CEC09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2BBE5F6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15DEA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B0856A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9F16F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1D31A7D7" w14:textId="77777777" w:rsidTr="00B515DC">
        <w:trPr>
          <w:trHeight w:val="510"/>
          <w:jc w:val="center"/>
        </w:trPr>
        <w:tc>
          <w:tcPr>
            <w:tcW w:w="2700" w:type="dxa"/>
            <w:shd w:val="clear" w:color="auto" w:fill="auto"/>
            <w:vAlign w:val="center"/>
            <w:hideMark/>
          </w:tcPr>
          <w:p w14:paraId="1A4508A5"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 xml:space="preserve"> 11581-16</w:t>
            </w:r>
            <w:r w:rsidRPr="00C03B93">
              <w:rPr>
                <w:rFonts w:eastAsia="Times New Roman" w:cs="Times New Roman"/>
                <w:color w:val="000000"/>
                <w:sz w:val="20"/>
                <w:szCs w:val="20"/>
                <w:lang w:eastAsia="hu-HU"/>
              </w:rPr>
              <w:br/>
              <w:t>Digitális műszaki rajzolás</w:t>
            </w:r>
          </w:p>
        </w:tc>
        <w:tc>
          <w:tcPr>
            <w:tcW w:w="2460" w:type="dxa"/>
            <w:shd w:val="clear" w:color="auto" w:fill="auto"/>
            <w:vAlign w:val="center"/>
            <w:hideMark/>
          </w:tcPr>
          <w:p w14:paraId="65695F88"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Digitális műszaki rajzolás gyakorlat</w:t>
            </w:r>
          </w:p>
        </w:tc>
        <w:tc>
          <w:tcPr>
            <w:tcW w:w="390" w:type="dxa"/>
            <w:shd w:val="clear" w:color="auto" w:fill="auto"/>
            <w:noWrap/>
            <w:vAlign w:val="center"/>
            <w:hideMark/>
          </w:tcPr>
          <w:p w14:paraId="328F74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466CA1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662AAD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0241E57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36" w:type="dxa"/>
            <w:shd w:val="clear" w:color="auto" w:fill="auto"/>
            <w:noWrap/>
            <w:vAlign w:val="center"/>
            <w:hideMark/>
          </w:tcPr>
          <w:p w14:paraId="350BA48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AB464C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158C0A6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775" w:type="dxa"/>
            <w:shd w:val="clear" w:color="auto" w:fill="auto"/>
            <w:noWrap/>
            <w:vAlign w:val="center"/>
            <w:hideMark/>
          </w:tcPr>
          <w:p w14:paraId="3878DE6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0FF8D0F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7763CE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E0B05D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7ECE5F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63F508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160056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612C7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97446E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D0469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132831DF" w14:textId="77777777" w:rsidTr="00B515DC">
        <w:trPr>
          <w:trHeight w:val="510"/>
          <w:jc w:val="center"/>
        </w:trPr>
        <w:tc>
          <w:tcPr>
            <w:tcW w:w="2700" w:type="dxa"/>
            <w:shd w:val="clear" w:color="auto" w:fill="auto"/>
            <w:vAlign w:val="center"/>
            <w:hideMark/>
          </w:tcPr>
          <w:p w14:paraId="15009C6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10443-16</w:t>
            </w:r>
            <w:r w:rsidRPr="00C03B93">
              <w:rPr>
                <w:rFonts w:eastAsia="Times New Roman" w:cs="Times New Roman"/>
                <w:color w:val="000000"/>
                <w:sz w:val="20"/>
                <w:szCs w:val="20"/>
                <w:lang w:eastAsia="hu-HU"/>
              </w:rPr>
              <w:br/>
              <w:t>Gépkezelő általános ismeretei</w:t>
            </w:r>
          </w:p>
        </w:tc>
        <w:tc>
          <w:tcPr>
            <w:tcW w:w="2460" w:type="dxa"/>
            <w:shd w:val="clear" w:color="auto" w:fill="auto"/>
            <w:vAlign w:val="center"/>
            <w:hideMark/>
          </w:tcPr>
          <w:p w14:paraId="537DD9B6"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Gépkezelő általános ismeretei</w:t>
            </w:r>
          </w:p>
        </w:tc>
        <w:tc>
          <w:tcPr>
            <w:tcW w:w="390" w:type="dxa"/>
            <w:shd w:val="clear" w:color="auto" w:fill="auto"/>
            <w:noWrap/>
            <w:vAlign w:val="center"/>
            <w:hideMark/>
          </w:tcPr>
          <w:p w14:paraId="4EE4045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C86D0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EB2BA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0,5</w:t>
            </w:r>
          </w:p>
        </w:tc>
        <w:tc>
          <w:tcPr>
            <w:tcW w:w="444" w:type="dxa"/>
            <w:shd w:val="clear" w:color="auto" w:fill="auto"/>
            <w:noWrap/>
            <w:vAlign w:val="center"/>
            <w:hideMark/>
          </w:tcPr>
          <w:p w14:paraId="2AF658D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47BB32B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7395143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9360A6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6939EBB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E1453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CE2790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74A45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74CD9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A47347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38B372D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748BCB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C7D0EA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4A6EEE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291D67B1" w14:textId="77777777" w:rsidTr="00B515DC">
        <w:trPr>
          <w:trHeight w:val="510"/>
          <w:jc w:val="center"/>
        </w:trPr>
        <w:tc>
          <w:tcPr>
            <w:tcW w:w="2700" w:type="dxa"/>
            <w:vMerge w:val="restart"/>
            <w:shd w:val="clear" w:color="auto" w:fill="auto"/>
            <w:vAlign w:val="center"/>
            <w:hideMark/>
          </w:tcPr>
          <w:p w14:paraId="080DE798"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10445-16</w:t>
            </w:r>
            <w:r w:rsidRPr="00C03B93">
              <w:rPr>
                <w:rFonts w:eastAsia="Times New Roman" w:cs="Times New Roman"/>
                <w:color w:val="000000"/>
                <w:sz w:val="20"/>
                <w:szCs w:val="20"/>
                <w:lang w:eastAsia="hu-HU"/>
              </w:rPr>
              <w:br/>
              <w:t>Emelőgépkezelő speciális feladatai</w:t>
            </w:r>
          </w:p>
        </w:tc>
        <w:tc>
          <w:tcPr>
            <w:tcW w:w="2460" w:type="dxa"/>
            <w:shd w:val="clear" w:color="auto" w:fill="auto"/>
            <w:vAlign w:val="center"/>
            <w:hideMark/>
          </w:tcPr>
          <w:p w14:paraId="187A72CF"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Emelőgépkezelő speciális ismeretei</w:t>
            </w:r>
          </w:p>
        </w:tc>
        <w:tc>
          <w:tcPr>
            <w:tcW w:w="390" w:type="dxa"/>
            <w:shd w:val="clear" w:color="auto" w:fill="auto"/>
            <w:noWrap/>
            <w:vAlign w:val="center"/>
            <w:hideMark/>
          </w:tcPr>
          <w:p w14:paraId="26F3328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AE51B8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25F2C98" w14:textId="78FA4ED2"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0,17</w:t>
            </w:r>
          </w:p>
        </w:tc>
        <w:tc>
          <w:tcPr>
            <w:tcW w:w="444" w:type="dxa"/>
            <w:shd w:val="clear" w:color="auto" w:fill="auto"/>
            <w:noWrap/>
            <w:vAlign w:val="center"/>
            <w:hideMark/>
          </w:tcPr>
          <w:p w14:paraId="383E8F6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5310F1A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C13A88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935FFF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7AA73C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0128CEE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596F29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AE5C0A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B1BDF2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374CCAA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18079A0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6ACAFD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9E2DF3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F9B050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0AF530EE" w14:textId="77777777" w:rsidTr="00B515DC">
        <w:trPr>
          <w:trHeight w:val="510"/>
          <w:jc w:val="center"/>
        </w:trPr>
        <w:tc>
          <w:tcPr>
            <w:tcW w:w="2700" w:type="dxa"/>
            <w:vMerge/>
            <w:vAlign w:val="center"/>
            <w:hideMark/>
          </w:tcPr>
          <w:p w14:paraId="681FABF8"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2152B8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Emelőgépkezelő speciális gyakorlata</w:t>
            </w:r>
          </w:p>
        </w:tc>
        <w:tc>
          <w:tcPr>
            <w:tcW w:w="390" w:type="dxa"/>
            <w:shd w:val="clear" w:color="auto" w:fill="auto"/>
            <w:noWrap/>
            <w:vAlign w:val="center"/>
            <w:hideMark/>
          </w:tcPr>
          <w:p w14:paraId="7829FEF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E26A9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C44BC5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63F9BE7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36" w:type="dxa"/>
            <w:shd w:val="clear" w:color="auto" w:fill="auto"/>
            <w:noWrap/>
            <w:vAlign w:val="center"/>
            <w:hideMark/>
          </w:tcPr>
          <w:p w14:paraId="7F0C3D1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391344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448EC7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347A203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C31E48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118B1A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B64771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83966E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4D2D729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6391565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9A9C80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16C9E5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F0481D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9D919C2" w14:textId="77777777" w:rsidTr="00B515DC">
        <w:trPr>
          <w:trHeight w:val="765"/>
          <w:jc w:val="center"/>
        </w:trPr>
        <w:tc>
          <w:tcPr>
            <w:tcW w:w="2700" w:type="dxa"/>
            <w:vMerge w:val="restart"/>
            <w:shd w:val="clear" w:color="auto" w:fill="auto"/>
            <w:vAlign w:val="center"/>
            <w:hideMark/>
          </w:tcPr>
          <w:p w14:paraId="7B62D38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10448-16</w:t>
            </w:r>
            <w:r w:rsidRPr="00C03B93">
              <w:rPr>
                <w:rFonts w:eastAsia="Times New Roman" w:cs="Times New Roman"/>
                <w:color w:val="000000"/>
                <w:sz w:val="20"/>
                <w:szCs w:val="20"/>
                <w:lang w:eastAsia="hu-HU"/>
              </w:rPr>
              <w:br/>
              <w:t>Földmunka-, rakodó- és szállítógép kezelő speciális</w:t>
            </w:r>
          </w:p>
        </w:tc>
        <w:tc>
          <w:tcPr>
            <w:tcW w:w="2460" w:type="dxa"/>
            <w:shd w:val="clear" w:color="auto" w:fill="auto"/>
            <w:vAlign w:val="center"/>
            <w:hideMark/>
          </w:tcPr>
          <w:p w14:paraId="195AD82A"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Földmunka-, rakodó- és szállítógép kezelő speciális ismeretei</w:t>
            </w:r>
          </w:p>
        </w:tc>
        <w:tc>
          <w:tcPr>
            <w:tcW w:w="390" w:type="dxa"/>
            <w:shd w:val="clear" w:color="auto" w:fill="auto"/>
            <w:noWrap/>
            <w:vAlign w:val="center"/>
            <w:hideMark/>
          </w:tcPr>
          <w:p w14:paraId="642D205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23F823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972C661" w14:textId="3A6F1ABA"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0,17</w:t>
            </w:r>
          </w:p>
        </w:tc>
        <w:tc>
          <w:tcPr>
            <w:tcW w:w="444" w:type="dxa"/>
            <w:shd w:val="clear" w:color="auto" w:fill="auto"/>
            <w:noWrap/>
            <w:vAlign w:val="center"/>
            <w:hideMark/>
          </w:tcPr>
          <w:p w14:paraId="533147A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24960E3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2BACDB5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167F77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2C8C8B8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26D1C65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8B19F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149E3B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B2877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2E04278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706DB94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69414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CF9A6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06F533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64D812A" w14:textId="77777777" w:rsidTr="00B515DC">
        <w:trPr>
          <w:trHeight w:val="765"/>
          <w:jc w:val="center"/>
        </w:trPr>
        <w:tc>
          <w:tcPr>
            <w:tcW w:w="2700" w:type="dxa"/>
            <w:vMerge/>
            <w:vAlign w:val="center"/>
            <w:hideMark/>
          </w:tcPr>
          <w:p w14:paraId="28BE1613"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F6199BE"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Földmunka-, rakodó- és szállítógép kezelő speciális gyakorlata</w:t>
            </w:r>
          </w:p>
        </w:tc>
        <w:tc>
          <w:tcPr>
            <w:tcW w:w="390" w:type="dxa"/>
            <w:shd w:val="clear" w:color="auto" w:fill="auto"/>
            <w:noWrap/>
            <w:vAlign w:val="center"/>
            <w:hideMark/>
          </w:tcPr>
          <w:p w14:paraId="6E559B9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53FF13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115855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11A9944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1AA45A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6C3FEE8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6BAF052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775" w:type="dxa"/>
            <w:shd w:val="clear" w:color="auto" w:fill="auto"/>
            <w:noWrap/>
            <w:vAlign w:val="center"/>
            <w:hideMark/>
          </w:tcPr>
          <w:p w14:paraId="3465FEC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7EC5FD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22516B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3E4537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9642F1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33704E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7686B58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8EE2FB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4A86FB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CD1C3B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2B1EF421" w14:textId="77777777" w:rsidTr="00B515DC">
        <w:trPr>
          <w:trHeight w:val="510"/>
          <w:jc w:val="center"/>
        </w:trPr>
        <w:tc>
          <w:tcPr>
            <w:tcW w:w="2700" w:type="dxa"/>
            <w:vMerge w:val="restart"/>
            <w:shd w:val="clear" w:color="auto" w:fill="auto"/>
            <w:vAlign w:val="center"/>
            <w:hideMark/>
          </w:tcPr>
          <w:p w14:paraId="166131F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10449-16</w:t>
            </w:r>
            <w:r w:rsidRPr="00C03B93">
              <w:rPr>
                <w:rFonts w:eastAsia="Times New Roman" w:cs="Times New Roman"/>
                <w:color w:val="000000"/>
                <w:sz w:val="20"/>
                <w:szCs w:val="20"/>
                <w:lang w:eastAsia="hu-HU"/>
              </w:rPr>
              <w:br/>
              <w:t>Targoncavezető speciális feladatai</w:t>
            </w:r>
          </w:p>
        </w:tc>
        <w:tc>
          <w:tcPr>
            <w:tcW w:w="2460" w:type="dxa"/>
            <w:shd w:val="clear" w:color="auto" w:fill="auto"/>
            <w:vAlign w:val="center"/>
            <w:hideMark/>
          </w:tcPr>
          <w:p w14:paraId="29C71844"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Targoncavezető speciális ismeretei</w:t>
            </w:r>
          </w:p>
        </w:tc>
        <w:tc>
          <w:tcPr>
            <w:tcW w:w="390" w:type="dxa"/>
            <w:shd w:val="clear" w:color="auto" w:fill="auto"/>
            <w:noWrap/>
            <w:vAlign w:val="center"/>
            <w:hideMark/>
          </w:tcPr>
          <w:p w14:paraId="0E59D37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711494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D35F21A" w14:textId="7CA84597"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0,17</w:t>
            </w:r>
          </w:p>
        </w:tc>
        <w:tc>
          <w:tcPr>
            <w:tcW w:w="444" w:type="dxa"/>
            <w:shd w:val="clear" w:color="auto" w:fill="auto"/>
            <w:noWrap/>
            <w:vAlign w:val="center"/>
            <w:hideMark/>
          </w:tcPr>
          <w:p w14:paraId="7995B53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F5532A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028420E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1EE423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C6EEFB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6EFA8C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32BD8C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42914E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712BE8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523084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C011BC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192890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DA01AE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233DF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604DDF40" w14:textId="77777777" w:rsidTr="00B515DC">
        <w:trPr>
          <w:trHeight w:val="510"/>
          <w:jc w:val="center"/>
        </w:trPr>
        <w:tc>
          <w:tcPr>
            <w:tcW w:w="2700" w:type="dxa"/>
            <w:vMerge/>
            <w:vAlign w:val="center"/>
            <w:hideMark/>
          </w:tcPr>
          <w:p w14:paraId="5D88523B"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1C77CC5"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Targoncavezető speciális gyakorlata</w:t>
            </w:r>
          </w:p>
        </w:tc>
        <w:tc>
          <w:tcPr>
            <w:tcW w:w="390" w:type="dxa"/>
            <w:shd w:val="clear" w:color="auto" w:fill="auto"/>
            <w:noWrap/>
            <w:vAlign w:val="center"/>
            <w:hideMark/>
          </w:tcPr>
          <w:p w14:paraId="46314AA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C09981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71CD01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376820D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0C0456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B323DF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180925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775" w:type="dxa"/>
            <w:shd w:val="clear" w:color="auto" w:fill="auto"/>
            <w:noWrap/>
            <w:vAlign w:val="center"/>
            <w:hideMark/>
          </w:tcPr>
          <w:p w14:paraId="2C79CF8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81AED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C19B69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17F691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FEEAEA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2B02C9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6BAA8A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8A233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195BC8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86F48E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bl>
    <w:p w14:paraId="4F935AD8" w14:textId="77777777" w:rsidR="00A170DB" w:rsidRDefault="00A170DB" w:rsidP="000B5E9D">
      <w:pPr>
        <w:spacing w:after="0"/>
        <w:rPr>
          <w:rFonts w:cs="Times New Roman"/>
        </w:rPr>
      </w:pPr>
    </w:p>
    <w:p w14:paraId="6310F638" w14:textId="77777777" w:rsidR="00A170DB" w:rsidRDefault="00A170DB" w:rsidP="000B5E9D">
      <w:pPr>
        <w:spacing w:after="0"/>
        <w:rPr>
          <w:rFonts w:cs="Times New Roman"/>
        </w:rPr>
      </w:pPr>
    </w:p>
    <w:p w14:paraId="5E9FA764"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2DE59938"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5C33D6C7" w14:textId="77777777" w:rsidR="00CB484D" w:rsidRPr="00CB484D" w:rsidRDefault="00CB484D" w:rsidP="00CB484D">
      <w:pPr>
        <w:spacing w:after="0"/>
        <w:rPr>
          <w:rFonts w:cs="Times New Roman"/>
        </w:rPr>
      </w:pPr>
    </w:p>
    <w:p w14:paraId="4BC37D8A"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25B3EA88" w14:textId="77777777" w:rsidR="00CB484D" w:rsidRDefault="00CB484D">
      <w:pPr>
        <w:spacing w:after="200" w:line="276" w:lineRule="auto"/>
        <w:jc w:val="left"/>
        <w:rPr>
          <w:rFonts w:cs="Times New Roman"/>
        </w:rPr>
      </w:pPr>
      <w:r>
        <w:rPr>
          <w:rFonts w:cs="Times New Roman"/>
        </w:rPr>
        <w:br w:type="page"/>
      </w:r>
    </w:p>
    <w:p w14:paraId="02391D41"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642402C7"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548B8707" w14:textId="77777777" w:rsidR="00420CA2" w:rsidRDefault="00420CA2" w:rsidP="00A431FE">
      <w:pPr>
        <w:spacing w:after="0"/>
        <w:jc w:val="left"/>
        <w:rPr>
          <w:rFonts w:cs="Times New Roman"/>
        </w:rPr>
      </w:pPr>
    </w:p>
    <w:p w14:paraId="5C125762" w14:textId="77777777" w:rsidR="00A170DB" w:rsidRDefault="00A170DB" w:rsidP="00DD65F6">
      <w:pPr>
        <w:spacing w:after="0"/>
        <w:jc w:val="left"/>
        <w:rPr>
          <w:rFonts w:cs="Times New Roman"/>
        </w:rPr>
      </w:pPr>
    </w:p>
    <w:p w14:paraId="51207955" w14:textId="77777777" w:rsidR="00A431FE" w:rsidRDefault="00A431FE" w:rsidP="00DD65F6">
      <w:pPr>
        <w:spacing w:after="0"/>
        <w:jc w:val="left"/>
        <w:rPr>
          <w:rFonts w:cs="Times New Roman"/>
        </w:rPr>
      </w:pPr>
    </w:p>
    <w:p w14:paraId="65DB92C2" w14:textId="77777777" w:rsidR="00A431FE" w:rsidRDefault="00A431FE" w:rsidP="00DD65F6">
      <w:pPr>
        <w:spacing w:after="0"/>
        <w:jc w:val="left"/>
        <w:rPr>
          <w:rFonts w:cs="Times New Roman"/>
        </w:r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20"/>
        <w:gridCol w:w="588"/>
        <w:gridCol w:w="412"/>
        <w:gridCol w:w="500"/>
        <w:gridCol w:w="500"/>
        <w:gridCol w:w="500"/>
        <w:gridCol w:w="500"/>
        <w:gridCol w:w="500"/>
        <w:gridCol w:w="500"/>
        <w:gridCol w:w="588"/>
        <w:gridCol w:w="412"/>
        <w:gridCol w:w="676"/>
        <w:gridCol w:w="670"/>
        <w:gridCol w:w="677"/>
        <w:gridCol w:w="545"/>
        <w:gridCol w:w="545"/>
        <w:gridCol w:w="687"/>
        <w:gridCol w:w="500"/>
        <w:gridCol w:w="500"/>
        <w:gridCol w:w="500"/>
        <w:gridCol w:w="545"/>
        <w:gridCol w:w="545"/>
        <w:gridCol w:w="687"/>
      </w:tblGrid>
      <w:tr w:rsidR="00A431FE" w:rsidRPr="00C03B93" w14:paraId="41669905" w14:textId="77777777" w:rsidTr="00A431FE">
        <w:trPr>
          <w:trHeight w:val="990"/>
          <w:jc w:val="center"/>
        </w:trPr>
        <w:tc>
          <w:tcPr>
            <w:tcW w:w="2660" w:type="dxa"/>
            <w:gridSpan w:val="2"/>
            <w:vMerge w:val="restart"/>
            <w:shd w:val="clear" w:color="auto" w:fill="auto"/>
            <w:vAlign w:val="center"/>
            <w:hideMark/>
          </w:tcPr>
          <w:p w14:paraId="5AC938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27F27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313A0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62F575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7D9F34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14:paraId="5FBA34B4"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14:paraId="0584C41F"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14:paraId="51648DDC"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Fő szakképesítéshez kapcsolódó összes óraszám</w:t>
            </w:r>
          </w:p>
        </w:tc>
        <w:tc>
          <w:tcPr>
            <w:tcW w:w="1090" w:type="dxa"/>
            <w:gridSpan w:val="2"/>
            <w:shd w:val="clear" w:color="auto" w:fill="auto"/>
            <w:noWrap/>
            <w:vAlign w:val="center"/>
            <w:hideMark/>
          </w:tcPr>
          <w:p w14:paraId="19A31E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5/13.</w:t>
            </w:r>
          </w:p>
        </w:tc>
        <w:tc>
          <w:tcPr>
            <w:tcW w:w="687" w:type="dxa"/>
            <w:vMerge w:val="restart"/>
            <w:shd w:val="clear" w:color="auto" w:fill="auto"/>
            <w:textDirection w:val="btLr"/>
            <w:vAlign w:val="center"/>
            <w:hideMark/>
          </w:tcPr>
          <w:p w14:paraId="21D1CAA1"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085756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1/13.</w:t>
            </w:r>
          </w:p>
        </w:tc>
        <w:tc>
          <w:tcPr>
            <w:tcW w:w="1090" w:type="dxa"/>
            <w:gridSpan w:val="2"/>
            <w:shd w:val="clear" w:color="auto" w:fill="auto"/>
            <w:noWrap/>
            <w:vAlign w:val="center"/>
            <w:hideMark/>
          </w:tcPr>
          <w:p w14:paraId="1997DE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2/14.</w:t>
            </w:r>
          </w:p>
        </w:tc>
        <w:tc>
          <w:tcPr>
            <w:tcW w:w="687" w:type="dxa"/>
            <w:vMerge w:val="restart"/>
            <w:shd w:val="clear" w:color="auto" w:fill="auto"/>
            <w:textDirection w:val="btLr"/>
            <w:vAlign w:val="center"/>
            <w:hideMark/>
          </w:tcPr>
          <w:p w14:paraId="7240F792"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A szakképzés összes óraszáma</w:t>
            </w:r>
          </w:p>
        </w:tc>
      </w:tr>
      <w:tr w:rsidR="00A431FE" w:rsidRPr="00C03B93" w14:paraId="3DD48BF5" w14:textId="77777777" w:rsidTr="00A431FE">
        <w:trPr>
          <w:trHeight w:val="990"/>
          <w:jc w:val="center"/>
        </w:trPr>
        <w:tc>
          <w:tcPr>
            <w:tcW w:w="2660" w:type="dxa"/>
            <w:gridSpan w:val="2"/>
            <w:vMerge/>
            <w:vAlign w:val="center"/>
            <w:hideMark/>
          </w:tcPr>
          <w:p w14:paraId="18092DC2" w14:textId="77777777" w:rsidR="00A431FE" w:rsidRPr="00C03B93" w:rsidRDefault="00A431FE" w:rsidP="00C03B93">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88740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412" w:type="dxa"/>
            <w:shd w:val="clear" w:color="000000" w:fill="F2F2F2"/>
            <w:noWrap/>
            <w:vAlign w:val="center"/>
            <w:hideMark/>
          </w:tcPr>
          <w:p w14:paraId="27B2A2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gy</w:t>
            </w:r>
          </w:p>
        </w:tc>
        <w:tc>
          <w:tcPr>
            <w:tcW w:w="500" w:type="dxa"/>
            <w:shd w:val="clear" w:color="auto" w:fill="auto"/>
            <w:noWrap/>
            <w:vAlign w:val="center"/>
            <w:hideMark/>
          </w:tcPr>
          <w:p w14:paraId="0B0EE5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00" w:type="dxa"/>
            <w:shd w:val="clear" w:color="000000" w:fill="F2F2F2"/>
            <w:noWrap/>
            <w:vAlign w:val="center"/>
            <w:hideMark/>
          </w:tcPr>
          <w:p w14:paraId="558463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gy</w:t>
            </w:r>
          </w:p>
        </w:tc>
        <w:tc>
          <w:tcPr>
            <w:tcW w:w="500" w:type="dxa"/>
            <w:shd w:val="clear" w:color="000000" w:fill="F2F2F2"/>
            <w:noWrap/>
            <w:vAlign w:val="center"/>
            <w:hideMark/>
          </w:tcPr>
          <w:p w14:paraId="52F014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ögy</w:t>
            </w:r>
          </w:p>
        </w:tc>
        <w:tc>
          <w:tcPr>
            <w:tcW w:w="500" w:type="dxa"/>
            <w:shd w:val="clear" w:color="auto" w:fill="auto"/>
            <w:noWrap/>
            <w:vAlign w:val="center"/>
            <w:hideMark/>
          </w:tcPr>
          <w:p w14:paraId="5F5ABE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00" w:type="dxa"/>
            <w:shd w:val="clear" w:color="000000" w:fill="F2F2F2"/>
            <w:noWrap/>
            <w:vAlign w:val="center"/>
            <w:hideMark/>
          </w:tcPr>
          <w:p w14:paraId="373C16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gy</w:t>
            </w:r>
          </w:p>
        </w:tc>
        <w:tc>
          <w:tcPr>
            <w:tcW w:w="500" w:type="dxa"/>
            <w:shd w:val="clear" w:color="000000" w:fill="F2F2F2"/>
            <w:noWrap/>
            <w:vAlign w:val="center"/>
            <w:hideMark/>
          </w:tcPr>
          <w:p w14:paraId="173847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ögy</w:t>
            </w:r>
          </w:p>
        </w:tc>
        <w:tc>
          <w:tcPr>
            <w:tcW w:w="588" w:type="dxa"/>
            <w:shd w:val="clear" w:color="auto" w:fill="auto"/>
            <w:noWrap/>
            <w:vAlign w:val="center"/>
            <w:hideMark/>
          </w:tcPr>
          <w:p w14:paraId="6508B9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412" w:type="dxa"/>
            <w:shd w:val="clear" w:color="000000" w:fill="F2F2F2"/>
            <w:noWrap/>
            <w:vAlign w:val="center"/>
            <w:hideMark/>
          </w:tcPr>
          <w:p w14:paraId="1AC7B9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gy</w:t>
            </w:r>
          </w:p>
        </w:tc>
        <w:tc>
          <w:tcPr>
            <w:tcW w:w="676" w:type="dxa"/>
            <w:vMerge/>
            <w:vAlign w:val="center"/>
            <w:hideMark/>
          </w:tcPr>
          <w:p w14:paraId="7B30B249" w14:textId="77777777" w:rsidR="00A431FE" w:rsidRPr="00C03B93" w:rsidRDefault="00A431FE" w:rsidP="00C03B93">
            <w:pPr>
              <w:spacing w:after="0"/>
              <w:jc w:val="left"/>
              <w:rPr>
                <w:rFonts w:eastAsia="Times New Roman" w:cs="Times New Roman"/>
                <w:color w:val="000000"/>
                <w:sz w:val="16"/>
                <w:szCs w:val="16"/>
                <w:lang w:eastAsia="hu-HU"/>
              </w:rPr>
            </w:pPr>
          </w:p>
        </w:tc>
        <w:tc>
          <w:tcPr>
            <w:tcW w:w="670" w:type="dxa"/>
            <w:vMerge/>
            <w:vAlign w:val="center"/>
            <w:hideMark/>
          </w:tcPr>
          <w:p w14:paraId="1634842C" w14:textId="77777777" w:rsidR="00A431FE" w:rsidRPr="00C03B93" w:rsidRDefault="00A431FE" w:rsidP="00C03B93">
            <w:pPr>
              <w:spacing w:after="0"/>
              <w:jc w:val="left"/>
              <w:rPr>
                <w:rFonts w:eastAsia="Times New Roman" w:cs="Times New Roman"/>
                <w:color w:val="000000"/>
                <w:sz w:val="16"/>
                <w:szCs w:val="16"/>
                <w:lang w:eastAsia="hu-HU"/>
              </w:rPr>
            </w:pPr>
          </w:p>
        </w:tc>
        <w:tc>
          <w:tcPr>
            <w:tcW w:w="677" w:type="dxa"/>
            <w:vMerge/>
            <w:vAlign w:val="center"/>
            <w:hideMark/>
          </w:tcPr>
          <w:p w14:paraId="77BF43F4" w14:textId="77777777" w:rsidR="00A431FE" w:rsidRPr="00C03B93" w:rsidRDefault="00A431FE" w:rsidP="00C03B93">
            <w:pPr>
              <w:spacing w:after="0"/>
              <w:jc w:val="left"/>
              <w:rPr>
                <w:rFonts w:eastAsia="Times New Roman" w:cs="Times New Roman"/>
                <w:color w:val="000000"/>
                <w:sz w:val="16"/>
                <w:szCs w:val="16"/>
                <w:lang w:eastAsia="hu-HU"/>
              </w:rPr>
            </w:pPr>
          </w:p>
        </w:tc>
        <w:tc>
          <w:tcPr>
            <w:tcW w:w="545" w:type="dxa"/>
            <w:shd w:val="clear" w:color="auto" w:fill="auto"/>
            <w:noWrap/>
            <w:vAlign w:val="center"/>
            <w:hideMark/>
          </w:tcPr>
          <w:p w14:paraId="7F9EDB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45" w:type="dxa"/>
            <w:shd w:val="clear" w:color="000000" w:fill="F2F2F2"/>
            <w:noWrap/>
            <w:vAlign w:val="center"/>
            <w:hideMark/>
          </w:tcPr>
          <w:p w14:paraId="0C6250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gy</w:t>
            </w:r>
          </w:p>
        </w:tc>
        <w:tc>
          <w:tcPr>
            <w:tcW w:w="687" w:type="dxa"/>
            <w:vMerge/>
            <w:vAlign w:val="center"/>
            <w:hideMark/>
          </w:tcPr>
          <w:p w14:paraId="32A834E3" w14:textId="77777777" w:rsidR="00A431FE" w:rsidRPr="00C03B93" w:rsidRDefault="00A431FE" w:rsidP="00C03B9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7A01C5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00" w:type="dxa"/>
            <w:shd w:val="clear" w:color="000000" w:fill="F2F2F2"/>
            <w:noWrap/>
            <w:vAlign w:val="center"/>
            <w:hideMark/>
          </w:tcPr>
          <w:p w14:paraId="310F15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gy</w:t>
            </w:r>
          </w:p>
        </w:tc>
        <w:tc>
          <w:tcPr>
            <w:tcW w:w="500" w:type="dxa"/>
            <w:shd w:val="clear" w:color="000000" w:fill="F2F2F2"/>
            <w:noWrap/>
            <w:vAlign w:val="center"/>
            <w:hideMark/>
          </w:tcPr>
          <w:p w14:paraId="2AC923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ögy</w:t>
            </w:r>
          </w:p>
        </w:tc>
        <w:tc>
          <w:tcPr>
            <w:tcW w:w="545" w:type="dxa"/>
            <w:shd w:val="clear" w:color="auto" w:fill="auto"/>
            <w:noWrap/>
            <w:vAlign w:val="center"/>
            <w:hideMark/>
          </w:tcPr>
          <w:p w14:paraId="015290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45" w:type="dxa"/>
            <w:shd w:val="clear" w:color="000000" w:fill="F2F2F2"/>
            <w:noWrap/>
            <w:vAlign w:val="center"/>
            <w:hideMark/>
          </w:tcPr>
          <w:p w14:paraId="577F46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gy</w:t>
            </w:r>
          </w:p>
        </w:tc>
        <w:tc>
          <w:tcPr>
            <w:tcW w:w="687" w:type="dxa"/>
            <w:vMerge/>
            <w:vAlign w:val="center"/>
            <w:hideMark/>
          </w:tcPr>
          <w:p w14:paraId="48C4B806" w14:textId="77777777" w:rsidR="00A431FE" w:rsidRPr="00C03B93" w:rsidRDefault="00A431FE" w:rsidP="00C03B93">
            <w:pPr>
              <w:spacing w:after="0"/>
              <w:jc w:val="left"/>
              <w:rPr>
                <w:rFonts w:eastAsia="Times New Roman" w:cs="Times New Roman"/>
                <w:color w:val="000000"/>
                <w:sz w:val="16"/>
                <w:szCs w:val="16"/>
                <w:lang w:eastAsia="hu-HU"/>
              </w:rPr>
            </w:pPr>
          </w:p>
        </w:tc>
      </w:tr>
      <w:tr w:rsidR="00A431FE" w:rsidRPr="00C03B93" w14:paraId="7483234A" w14:textId="77777777" w:rsidTr="00A431FE">
        <w:trPr>
          <w:trHeight w:val="240"/>
          <w:jc w:val="center"/>
        </w:trPr>
        <w:tc>
          <w:tcPr>
            <w:tcW w:w="940" w:type="dxa"/>
            <w:vMerge w:val="restart"/>
            <w:shd w:val="clear" w:color="auto" w:fill="auto"/>
            <w:vAlign w:val="center"/>
            <w:hideMark/>
          </w:tcPr>
          <w:p w14:paraId="1E09FE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A fő szakképe-sítésre vonatkozó:</w:t>
            </w:r>
          </w:p>
        </w:tc>
        <w:tc>
          <w:tcPr>
            <w:tcW w:w="1720" w:type="dxa"/>
            <w:shd w:val="clear" w:color="auto" w:fill="auto"/>
            <w:vAlign w:val="center"/>
            <w:hideMark/>
          </w:tcPr>
          <w:p w14:paraId="006E016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Összesen</w:t>
            </w:r>
          </w:p>
        </w:tc>
        <w:tc>
          <w:tcPr>
            <w:tcW w:w="588" w:type="dxa"/>
            <w:shd w:val="clear" w:color="auto" w:fill="auto"/>
            <w:noWrap/>
            <w:vAlign w:val="center"/>
            <w:hideMark/>
          </w:tcPr>
          <w:p w14:paraId="7406FB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252</w:t>
            </w:r>
          </w:p>
        </w:tc>
        <w:tc>
          <w:tcPr>
            <w:tcW w:w="412" w:type="dxa"/>
            <w:shd w:val="clear" w:color="000000" w:fill="F2F2F2"/>
            <w:noWrap/>
            <w:vAlign w:val="center"/>
            <w:hideMark/>
          </w:tcPr>
          <w:p w14:paraId="4AE655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015F54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500" w:type="dxa"/>
            <w:shd w:val="clear" w:color="000000" w:fill="F2F2F2"/>
            <w:noWrap/>
            <w:vAlign w:val="center"/>
            <w:hideMark/>
          </w:tcPr>
          <w:p w14:paraId="412B3E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14:paraId="32FEC81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140</w:t>
            </w:r>
          </w:p>
        </w:tc>
        <w:tc>
          <w:tcPr>
            <w:tcW w:w="500" w:type="dxa"/>
            <w:shd w:val="clear" w:color="auto" w:fill="auto"/>
            <w:noWrap/>
            <w:vAlign w:val="center"/>
            <w:hideMark/>
          </w:tcPr>
          <w:p w14:paraId="734E95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180</w:t>
            </w:r>
          </w:p>
        </w:tc>
        <w:tc>
          <w:tcPr>
            <w:tcW w:w="500" w:type="dxa"/>
            <w:shd w:val="clear" w:color="000000" w:fill="F2F2F2"/>
            <w:noWrap/>
            <w:vAlign w:val="center"/>
            <w:hideMark/>
          </w:tcPr>
          <w:p w14:paraId="28C9974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vMerge w:val="restart"/>
            <w:shd w:val="clear" w:color="000000" w:fill="F2F2F2"/>
            <w:noWrap/>
            <w:vAlign w:val="center"/>
            <w:hideMark/>
          </w:tcPr>
          <w:p w14:paraId="58BE5C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140</w:t>
            </w:r>
          </w:p>
        </w:tc>
        <w:tc>
          <w:tcPr>
            <w:tcW w:w="588" w:type="dxa"/>
            <w:shd w:val="clear" w:color="auto" w:fill="auto"/>
            <w:noWrap/>
            <w:vAlign w:val="center"/>
            <w:hideMark/>
          </w:tcPr>
          <w:p w14:paraId="19EED00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c>
          <w:tcPr>
            <w:tcW w:w="412" w:type="dxa"/>
            <w:shd w:val="clear" w:color="000000" w:fill="F2F2F2"/>
            <w:noWrap/>
            <w:vAlign w:val="center"/>
            <w:hideMark/>
          </w:tcPr>
          <w:p w14:paraId="79AF3A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93</w:t>
            </w:r>
          </w:p>
        </w:tc>
        <w:tc>
          <w:tcPr>
            <w:tcW w:w="676" w:type="dxa"/>
            <w:vMerge w:val="restart"/>
            <w:shd w:val="clear" w:color="auto" w:fill="auto"/>
            <w:vAlign w:val="center"/>
            <w:hideMark/>
          </w:tcPr>
          <w:p w14:paraId="527305F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1066</w:t>
            </w:r>
          </w:p>
        </w:tc>
        <w:tc>
          <w:tcPr>
            <w:tcW w:w="670" w:type="dxa"/>
            <w:vMerge w:val="restart"/>
            <w:shd w:val="clear" w:color="auto" w:fill="auto"/>
            <w:vAlign w:val="center"/>
            <w:hideMark/>
          </w:tcPr>
          <w:p w14:paraId="21B86CA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432</w:t>
            </w:r>
          </w:p>
        </w:tc>
        <w:tc>
          <w:tcPr>
            <w:tcW w:w="677" w:type="dxa"/>
            <w:vMerge w:val="restart"/>
            <w:shd w:val="clear" w:color="auto" w:fill="auto"/>
            <w:vAlign w:val="center"/>
            <w:hideMark/>
          </w:tcPr>
          <w:p w14:paraId="3B2C5A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1066</w:t>
            </w:r>
          </w:p>
        </w:tc>
        <w:tc>
          <w:tcPr>
            <w:tcW w:w="545" w:type="dxa"/>
            <w:shd w:val="clear" w:color="auto" w:fill="auto"/>
            <w:noWrap/>
            <w:vAlign w:val="center"/>
            <w:hideMark/>
          </w:tcPr>
          <w:p w14:paraId="2F9967B9" w14:textId="2AABC641"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604,5</w:t>
            </w:r>
          </w:p>
        </w:tc>
        <w:tc>
          <w:tcPr>
            <w:tcW w:w="545" w:type="dxa"/>
            <w:shd w:val="clear" w:color="000000" w:fill="F2F2F2"/>
            <w:noWrap/>
            <w:vAlign w:val="center"/>
            <w:hideMark/>
          </w:tcPr>
          <w:p w14:paraId="2B2D0205" w14:textId="51FDE2DE"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356,5</w:t>
            </w:r>
          </w:p>
        </w:tc>
        <w:tc>
          <w:tcPr>
            <w:tcW w:w="687" w:type="dxa"/>
            <w:vMerge w:val="restart"/>
            <w:shd w:val="clear" w:color="auto" w:fill="auto"/>
            <w:vAlign w:val="center"/>
            <w:hideMark/>
          </w:tcPr>
          <w:p w14:paraId="78B33D2C" w14:textId="58CE9CC4"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2027</w:t>
            </w:r>
          </w:p>
        </w:tc>
        <w:tc>
          <w:tcPr>
            <w:tcW w:w="500" w:type="dxa"/>
            <w:shd w:val="clear" w:color="auto" w:fill="auto"/>
            <w:noWrap/>
            <w:vAlign w:val="center"/>
            <w:hideMark/>
          </w:tcPr>
          <w:p w14:paraId="0F3ECC8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774</w:t>
            </w:r>
          </w:p>
        </w:tc>
        <w:tc>
          <w:tcPr>
            <w:tcW w:w="500" w:type="dxa"/>
            <w:shd w:val="clear" w:color="000000" w:fill="F2F2F2"/>
            <w:noWrap/>
            <w:vAlign w:val="center"/>
            <w:hideMark/>
          </w:tcPr>
          <w:p w14:paraId="77382CB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342</w:t>
            </w:r>
          </w:p>
        </w:tc>
        <w:tc>
          <w:tcPr>
            <w:tcW w:w="500" w:type="dxa"/>
            <w:vMerge w:val="restart"/>
            <w:shd w:val="clear" w:color="000000" w:fill="F2F2F2"/>
            <w:noWrap/>
            <w:vAlign w:val="center"/>
            <w:hideMark/>
          </w:tcPr>
          <w:p w14:paraId="4118E0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160</w:t>
            </w:r>
          </w:p>
        </w:tc>
        <w:tc>
          <w:tcPr>
            <w:tcW w:w="545" w:type="dxa"/>
            <w:shd w:val="clear" w:color="auto" w:fill="auto"/>
            <w:noWrap/>
            <w:vAlign w:val="center"/>
            <w:hideMark/>
          </w:tcPr>
          <w:p w14:paraId="7274A415" w14:textId="4D4863ED"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604,5</w:t>
            </w:r>
          </w:p>
        </w:tc>
        <w:tc>
          <w:tcPr>
            <w:tcW w:w="545" w:type="dxa"/>
            <w:shd w:val="clear" w:color="000000" w:fill="F2F2F2"/>
            <w:noWrap/>
            <w:vAlign w:val="center"/>
            <w:hideMark/>
          </w:tcPr>
          <w:p w14:paraId="7FC7BFBF" w14:textId="124535A5"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356,5</w:t>
            </w:r>
          </w:p>
        </w:tc>
        <w:tc>
          <w:tcPr>
            <w:tcW w:w="687" w:type="dxa"/>
            <w:vMerge w:val="restart"/>
            <w:shd w:val="clear" w:color="auto" w:fill="auto"/>
            <w:vAlign w:val="center"/>
            <w:hideMark/>
          </w:tcPr>
          <w:p w14:paraId="2D1407FC" w14:textId="093AEC66"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2077</w:t>
            </w:r>
          </w:p>
        </w:tc>
      </w:tr>
      <w:tr w:rsidR="00A431FE" w:rsidRPr="00C03B93" w14:paraId="10D2C73C" w14:textId="77777777" w:rsidTr="00A431FE">
        <w:trPr>
          <w:trHeight w:val="240"/>
          <w:jc w:val="center"/>
        </w:trPr>
        <w:tc>
          <w:tcPr>
            <w:tcW w:w="940" w:type="dxa"/>
            <w:vMerge/>
            <w:vAlign w:val="center"/>
            <w:hideMark/>
          </w:tcPr>
          <w:p w14:paraId="65EDB86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BC9393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45BBB5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6E2FA7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288</w:t>
            </w:r>
          </w:p>
        </w:tc>
        <w:tc>
          <w:tcPr>
            <w:tcW w:w="500" w:type="dxa"/>
            <w:vMerge/>
            <w:vAlign w:val="center"/>
            <w:hideMark/>
          </w:tcPr>
          <w:p w14:paraId="352CE1E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5E4420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180</w:t>
            </w:r>
          </w:p>
        </w:tc>
        <w:tc>
          <w:tcPr>
            <w:tcW w:w="500" w:type="dxa"/>
            <w:vMerge/>
            <w:vAlign w:val="center"/>
            <w:hideMark/>
          </w:tcPr>
          <w:p w14:paraId="70C6B75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274CE3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310</w:t>
            </w:r>
          </w:p>
        </w:tc>
        <w:tc>
          <w:tcPr>
            <w:tcW w:w="676" w:type="dxa"/>
            <w:vMerge/>
            <w:vAlign w:val="center"/>
            <w:hideMark/>
          </w:tcPr>
          <w:p w14:paraId="2618CC3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0" w:type="dxa"/>
            <w:vMerge/>
            <w:vAlign w:val="center"/>
            <w:hideMark/>
          </w:tcPr>
          <w:p w14:paraId="205EE32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33BFC3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14:paraId="5F48CA83" w14:textId="17DF4EA6"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7" w:type="dxa"/>
            <w:vMerge/>
            <w:vAlign w:val="center"/>
            <w:hideMark/>
          </w:tcPr>
          <w:p w14:paraId="068DE45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C7D0A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1116</w:t>
            </w:r>
          </w:p>
        </w:tc>
        <w:tc>
          <w:tcPr>
            <w:tcW w:w="500" w:type="dxa"/>
            <w:vMerge/>
            <w:vAlign w:val="center"/>
            <w:hideMark/>
          </w:tcPr>
          <w:p w14:paraId="3411AC2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14:paraId="25075168" w14:textId="2589715A"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7" w:type="dxa"/>
            <w:vMerge/>
            <w:vAlign w:val="center"/>
            <w:hideMark/>
          </w:tcPr>
          <w:p w14:paraId="24CABD74" w14:textId="77777777" w:rsidR="00A431FE" w:rsidRPr="00C03B93" w:rsidRDefault="00A431FE" w:rsidP="00C03B93">
            <w:pPr>
              <w:spacing w:after="0"/>
              <w:jc w:val="left"/>
              <w:rPr>
                <w:rFonts w:eastAsia="Times New Roman" w:cs="Times New Roman"/>
                <w:b/>
                <w:bCs/>
                <w:color w:val="000000"/>
                <w:sz w:val="18"/>
                <w:szCs w:val="18"/>
                <w:lang w:eastAsia="hu-HU"/>
              </w:rPr>
            </w:pPr>
          </w:p>
        </w:tc>
      </w:tr>
      <w:tr w:rsidR="00A431FE" w:rsidRPr="00C03B93" w14:paraId="520AA5E8" w14:textId="77777777" w:rsidTr="00A431FE">
        <w:trPr>
          <w:trHeight w:val="480"/>
          <w:jc w:val="center"/>
        </w:trPr>
        <w:tc>
          <w:tcPr>
            <w:tcW w:w="940" w:type="dxa"/>
            <w:vMerge/>
            <w:vAlign w:val="center"/>
            <w:hideMark/>
          </w:tcPr>
          <w:p w14:paraId="0132163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98A6E5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Elméleti óraszámok </w:t>
            </w:r>
            <w:r w:rsidRPr="00C03B93">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14144ABE" w14:textId="68C9F0C3"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öt é</w:t>
            </w:r>
            <w:r>
              <w:rPr>
                <w:rFonts w:eastAsia="Times New Roman" w:cs="Times New Roman"/>
                <w:color w:val="000000"/>
                <w:sz w:val="18"/>
                <w:szCs w:val="18"/>
                <w:lang w:eastAsia="hu-HU"/>
              </w:rPr>
              <w:t>vfolyamos képzés egészében: 1397,5</w:t>
            </w:r>
            <w:r w:rsidRPr="00C03B93">
              <w:rPr>
                <w:rFonts w:eastAsia="Times New Roman" w:cs="Times New Roman"/>
                <w:color w:val="000000"/>
                <w:sz w:val="18"/>
                <w:szCs w:val="18"/>
                <w:lang w:eastAsia="hu-HU"/>
              </w:rPr>
              <w:t xml:space="preserve"> óra (60,6%)</w:t>
            </w:r>
          </w:p>
        </w:tc>
        <w:tc>
          <w:tcPr>
            <w:tcW w:w="676" w:type="dxa"/>
            <w:vMerge/>
            <w:vAlign w:val="center"/>
            <w:hideMark/>
          </w:tcPr>
          <w:p w14:paraId="69840F7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0" w:type="dxa"/>
            <w:vMerge/>
            <w:vAlign w:val="center"/>
            <w:hideMark/>
          </w:tcPr>
          <w:p w14:paraId="0A52747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84BCFF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90" w:type="dxa"/>
            <w:gridSpan w:val="2"/>
            <w:vMerge w:val="restart"/>
            <w:shd w:val="clear" w:color="auto" w:fill="auto"/>
            <w:noWrap/>
            <w:vAlign w:val="center"/>
            <w:hideMark/>
          </w:tcPr>
          <w:p w14:paraId="2F7596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vMerge/>
            <w:vAlign w:val="center"/>
            <w:hideMark/>
          </w:tcPr>
          <w:p w14:paraId="4D2494F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2590" w:type="dxa"/>
            <w:gridSpan w:val="5"/>
            <w:shd w:val="clear" w:color="auto" w:fill="auto"/>
            <w:noWrap/>
            <w:vAlign w:val="center"/>
            <w:hideMark/>
          </w:tcPr>
          <w:p w14:paraId="0F74C74B" w14:textId="2C75E076"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1378,5 óra (61,6</w:t>
            </w:r>
            <w:r w:rsidRPr="00C03B93">
              <w:rPr>
                <w:rFonts w:eastAsia="Times New Roman" w:cs="Times New Roman"/>
                <w:color w:val="000000"/>
                <w:sz w:val="18"/>
                <w:szCs w:val="18"/>
                <w:lang w:eastAsia="hu-HU"/>
              </w:rPr>
              <w:t>%)</w:t>
            </w:r>
          </w:p>
        </w:tc>
        <w:tc>
          <w:tcPr>
            <w:tcW w:w="687" w:type="dxa"/>
            <w:vMerge/>
            <w:vAlign w:val="center"/>
            <w:hideMark/>
          </w:tcPr>
          <w:p w14:paraId="0E0E34C2" w14:textId="77777777" w:rsidR="00A431FE" w:rsidRPr="00C03B93" w:rsidRDefault="00A431FE" w:rsidP="00C03B93">
            <w:pPr>
              <w:spacing w:after="0"/>
              <w:jc w:val="left"/>
              <w:rPr>
                <w:rFonts w:eastAsia="Times New Roman" w:cs="Times New Roman"/>
                <w:b/>
                <w:bCs/>
                <w:color w:val="000000"/>
                <w:sz w:val="18"/>
                <w:szCs w:val="18"/>
                <w:lang w:eastAsia="hu-HU"/>
              </w:rPr>
            </w:pPr>
          </w:p>
        </w:tc>
      </w:tr>
      <w:tr w:rsidR="00A431FE" w:rsidRPr="00C03B93" w14:paraId="6395539D" w14:textId="77777777" w:rsidTr="00A431FE">
        <w:trPr>
          <w:trHeight w:val="480"/>
          <w:jc w:val="center"/>
        </w:trPr>
        <w:tc>
          <w:tcPr>
            <w:tcW w:w="940" w:type="dxa"/>
            <w:vMerge/>
            <w:vAlign w:val="center"/>
            <w:hideMark/>
          </w:tcPr>
          <w:p w14:paraId="7D8B8E4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DDECB5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Gyakorlati óraszámok </w:t>
            </w:r>
            <w:r w:rsidRPr="00C03B93">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17FFAC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öt évfolyamos képzés egészében: 629,5 óra (39,4%)</w:t>
            </w:r>
          </w:p>
        </w:tc>
        <w:tc>
          <w:tcPr>
            <w:tcW w:w="676" w:type="dxa"/>
            <w:vMerge/>
            <w:vAlign w:val="center"/>
            <w:hideMark/>
          </w:tcPr>
          <w:p w14:paraId="4699A8B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0" w:type="dxa"/>
            <w:vMerge/>
            <w:vAlign w:val="center"/>
            <w:hideMark/>
          </w:tcPr>
          <w:p w14:paraId="0FEA12D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1E1182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90" w:type="dxa"/>
            <w:gridSpan w:val="2"/>
            <w:vMerge/>
            <w:vAlign w:val="center"/>
            <w:hideMark/>
          </w:tcPr>
          <w:p w14:paraId="53682812" w14:textId="77777777" w:rsidR="00A431FE" w:rsidRPr="00C03B93" w:rsidRDefault="00A431FE" w:rsidP="00C03B93">
            <w:pPr>
              <w:spacing w:after="0"/>
              <w:jc w:val="left"/>
              <w:rPr>
                <w:rFonts w:eastAsia="Times New Roman" w:cs="Times New Roman"/>
                <w:color w:val="000000"/>
                <w:sz w:val="18"/>
                <w:szCs w:val="18"/>
                <w:lang w:eastAsia="hu-HU"/>
              </w:rPr>
            </w:pPr>
          </w:p>
        </w:tc>
        <w:tc>
          <w:tcPr>
            <w:tcW w:w="687" w:type="dxa"/>
            <w:vMerge/>
            <w:vAlign w:val="center"/>
            <w:hideMark/>
          </w:tcPr>
          <w:p w14:paraId="5DD6123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2590" w:type="dxa"/>
            <w:gridSpan w:val="5"/>
            <w:shd w:val="clear" w:color="auto" w:fill="auto"/>
            <w:noWrap/>
            <w:vAlign w:val="center"/>
            <w:hideMark/>
          </w:tcPr>
          <w:p w14:paraId="788542A8" w14:textId="2A6768C1"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698,5 óra (38,4</w:t>
            </w:r>
            <w:r w:rsidRPr="00C03B93">
              <w:rPr>
                <w:rFonts w:eastAsia="Times New Roman" w:cs="Times New Roman"/>
                <w:color w:val="000000"/>
                <w:sz w:val="18"/>
                <w:szCs w:val="18"/>
                <w:lang w:eastAsia="hu-HU"/>
              </w:rPr>
              <w:t>%)</w:t>
            </w:r>
          </w:p>
        </w:tc>
        <w:tc>
          <w:tcPr>
            <w:tcW w:w="687" w:type="dxa"/>
            <w:vMerge/>
            <w:vAlign w:val="center"/>
            <w:hideMark/>
          </w:tcPr>
          <w:p w14:paraId="2B5B2B35" w14:textId="77777777" w:rsidR="00A431FE" w:rsidRPr="00C03B93" w:rsidRDefault="00A431FE" w:rsidP="00C03B93">
            <w:pPr>
              <w:spacing w:after="0"/>
              <w:jc w:val="left"/>
              <w:rPr>
                <w:rFonts w:eastAsia="Times New Roman" w:cs="Times New Roman"/>
                <w:b/>
                <w:bCs/>
                <w:color w:val="000000"/>
                <w:sz w:val="18"/>
                <w:szCs w:val="18"/>
                <w:lang w:eastAsia="hu-HU"/>
              </w:rPr>
            </w:pPr>
          </w:p>
        </w:tc>
      </w:tr>
      <w:tr w:rsidR="00A431FE" w:rsidRPr="00C03B93" w14:paraId="66E8DA4B" w14:textId="77777777" w:rsidTr="00A431FE">
        <w:trPr>
          <w:trHeight w:val="240"/>
          <w:jc w:val="center"/>
        </w:trPr>
        <w:tc>
          <w:tcPr>
            <w:tcW w:w="940" w:type="dxa"/>
            <w:vMerge w:val="restart"/>
            <w:shd w:val="clear" w:color="000000" w:fill="FFC000"/>
            <w:textDirection w:val="btLr"/>
            <w:vAlign w:val="center"/>
            <w:hideMark/>
          </w:tcPr>
          <w:p w14:paraId="72B593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11499-12</w:t>
            </w:r>
            <w:r w:rsidRPr="00C03B93">
              <w:rPr>
                <w:rFonts w:eastAsia="Times New Roman" w:cs="Times New Roman"/>
                <w:color w:val="000000"/>
                <w:sz w:val="18"/>
                <w:szCs w:val="18"/>
                <w:lang w:eastAsia="hu-HU"/>
              </w:rPr>
              <w:br/>
              <w:t>Foglalkoztatás II.</w:t>
            </w:r>
          </w:p>
        </w:tc>
        <w:tc>
          <w:tcPr>
            <w:tcW w:w="1720" w:type="dxa"/>
            <w:shd w:val="clear" w:color="auto" w:fill="auto"/>
            <w:vAlign w:val="center"/>
            <w:hideMark/>
          </w:tcPr>
          <w:p w14:paraId="3ADC7A85"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5586117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358CF2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111067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5317B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667B51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739A83E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9C3F5C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DB80B9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8A159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100CA4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565DB81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646C85E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3259BB3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376F438F" w14:textId="7F096FBE"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45" w:type="dxa"/>
            <w:shd w:val="clear" w:color="000000" w:fill="F2F2F2"/>
            <w:noWrap/>
            <w:vAlign w:val="center"/>
            <w:hideMark/>
          </w:tcPr>
          <w:p w14:paraId="427F88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1B702B1" w14:textId="517221A0"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auto" w:fill="auto"/>
            <w:noWrap/>
            <w:vAlign w:val="center"/>
            <w:hideMark/>
          </w:tcPr>
          <w:p w14:paraId="54EEFD4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F77FA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8D367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112C403E" w14:textId="71647E68"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45" w:type="dxa"/>
            <w:shd w:val="clear" w:color="000000" w:fill="F2F2F2"/>
            <w:noWrap/>
            <w:vAlign w:val="center"/>
            <w:hideMark/>
          </w:tcPr>
          <w:p w14:paraId="69A93D0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C96F95B" w14:textId="2C767B65"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A431FE" w:rsidRPr="00C03B93" w14:paraId="3835E048" w14:textId="77777777" w:rsidTr="00A431FE">
        <w:trPr>
          <w:trHeight w:val="240"/>
          <w:jc w:val="center"/>
        </w:trPr>
        <w:tc>
          <w:tcPr>
            <w:tcW w:w="940" w:type="dxa"/>
            <w:vMerge/>
            <w:vAlign w:val="center"/>
            <w:hideMark/>
          </w:tcPr>
          <w:p w14:paraId="0E0B5EF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546FCE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75AC54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F287B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1317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6B18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957D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70002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660E0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D9917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51940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4D038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30BB7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391AD4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6B06EC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997A6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59E162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68729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7A4C47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B5780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6E7C0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3C456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5E3B9D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0228A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r>
      <w:tr w:rsidR="00A431FE" w:rsidRPr="00C03B93" w14:paraId="572CA9F1" w14:textId="77777777" w:rsidTr="00A431FE">
        <w:trPr>
          <w:trHeight w:val="240"/>
          <w:jc w:val="center"/>
        </w:trPr>
        <w:tc>
          <w:tcPr>
            <w:tcW w:w="940" w:type="dxa"/>
            <w:vMerge/>
            <w:vAlign w:val="center"/>
            <w:hideMark/>
          </w:tcPr>
          <w:p w14:paraId="05E9F32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B215C6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1FF909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FFE0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621E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D2AB9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1736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9777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CAD9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FA0A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C8045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004E6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71A3D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4B24F0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78F1C6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4294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5D37C7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FF0BD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11955E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A4708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20E70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F106A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33E3E7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9337C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r>
      <w:tr w:rsidR="00A431FE" w:rsidRPr="00C03B93" w14:paraId="25B28D8B" w14:textId="77777777" w:rsidTr="00A431FE">
        <w:trPr>
          <w:trHeight w:val="240"/>
          <w:jc w:val="center"/>
        </w:trPr>
        <w:tc>
          <w:tcPr>
            <w:tcW w:w="940" w:type="dxa"/>
            <w:vMerge/>
            <w:vAlign w:val="center"/>
            <w:hideMark/>
          </w:tcPr>
          <w:p w14:paraId="67805AB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25FCD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Álláskeresés</w:t>
            </w:r>
          </w:p>
        </w:tc>
        <w:tc>
          <w:tcPr>
            <w:tcW w:w="588" w:type="dxa"/>
            <w:shd w:val="clear" w:color="auto" w:fill="auto"/>
            <w:noWrap/>
            <w:vAlign w:val="center"/>
            <w:hideMark/>
          </w:tcPr>
          <w:p w14:paraId="31BA45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1F976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A392D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98CA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A1C1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6817F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0F3F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0F275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09ADC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01661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5A14C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80F1A6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674798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D67B6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6EC08B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BB7B2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0136EF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37D74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EDBF3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72C47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48CD60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9EB5F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r>
      <w:tr w:rsidR="00A431FE" w:rsidRPr="00C03B93" w14:paraId="17A8C9C5" w14:textId="77777777" w:rsidTr="00A431FE">
        <w:trPr>
          <w:trHeight w:val="240"/>
          <w:jc w:val="center"/>
        </w:trPr>
        <w:tc>
          <w:tcPr>
            <w:tcW w:w="940" w:type="dxa"/>
            <w:vMerge/>
            <w:vAlign w:val="center"/>
            <w:hideMark/>
          </w:tcPr>
          <w:p w14:paraId="4DECDF2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3A4E0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Munkanélküliség</w:t>
            </w:r>
          </w:p>
        </w:tc>
        <w:tc>
          <w:tcPr>
            <w:tcW w:w="588" w:type="dxa"/>
            <w:shd w:val="clear" w:color="auto" w:fill="auto"/>
            <w:noWrap/>
            <w:vAlign w:val="center"/>
            <w:hideMark/>
          </w:tcPr>
          <w:p w14:paraId="3CECCA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31512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7ACA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3C3AE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1610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A90F9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C249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97E9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CE365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AE24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5BB2D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58D0298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4D62B0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3DCFEF" w14:textId="3F36785C"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45" w:type="dxa"/>
            <w:shd w:val="clear" w:color="000000" w:fill="F2F2F2"/>
            <w:noWrap/>
            <w:vAlign w:val="center"/>
            <w:hideMark/>
          </w:tcPr>
          <w:p w14:paraId="495EF1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A673207" w14:textId="4716193D"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14:paraId="43F720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A9DB5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F5674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2C58894" w14:textId="7C6D459A"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45" w:type="dxa"/>
            <w:shd w:val="clear" w:color="000000" w:fill="F2F2F2"/>
            <w:noWrap/>
            <w:vAlign w:val="center"/>
            <w:hideMark/>
          </w:tcPr>
          <w:p w14:paraId="6F1556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0AFE9CB" w14:textId="29554666"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A431FE" w:rsidRPr="00C03B93" w14:paraId="1D0D52F2" w14:textId="77777777" w:rsidTr="00A431FE">
        <w:trPr>
          <w:trHeight w:val="240"/>
          <w:jc w:val="center"/>
        </w:trPr>
        <w:tc>
          <w:tcPr>
            <w:tcW w:w="940" w:type="dxa"/>
            <w:vMerge w:val="restart"/>
            <w:shd w:val="clear" w:color="000000" w:fill="FFC000"/>
            <w:textDirection w:val="btLr"/>
            <w:vAlign w:val="center"/>
            <w:hideMark/>
          </w:tcPr>
          <w:p w14:paraId="415146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11498-12</w:t>
            </w:r>
            <w:r w:rsidRPr="00C03B93">
              <w:rPr>
                <w:rFonts w:eastAsia="Times New Roman" w:cs="Times New Roman"/>
                <w:color w:val="000000"/>
                <w:sz w:val="18"/>
                <w:szCs w:val="18"/>
                <w:lang w:eastAsia="hu-HU"/>
              </w:rPr>
              <w:br/>
              <w:t>Foglalkoztatás I. (érettségire épülő képzések esetén)</w:t>
            </w:r>
          </w:p>
        </w:tc>
        <w:tc>
          <w:tcPr>
            <w:tcW w:w="1720" w:type="dxa"/>
            <w:shd w:val="clear" w:color="auto" w:fill="auto"/>
            <w:vAlign w:val="center"/>
            <w:hideMark/>
          </w:tcPr>
          <w:p w14:paraId="66164E8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3E2DB1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A00D0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C5918B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115A5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67EFA9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06006B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EEE53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7F7D8C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A432DB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2E3CC76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CB9932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2650155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69507FE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5047A911" w14:textId="3B112401"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45" w:type="dxa"/>
            <w:shd w:val="clear" w:color="000000" w:fill="F2F2F2"/>
            <w:noWrap/>
            <w:vAlign w:val="center"/>
            <w:hideMark/>
          </w:tcPr>
          <w:p w14:paraId="682DDD7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2954A50" w14:textId="53AF7C4A"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7450A81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54E648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B749D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3D9E270" w14:textId="1DE76B0E"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45" w:type="dxa"/>
            <w:shd w:val="clear" w:color="000000" w:fill="F2F2F2"/>
            <w:noWrap/>
            <w:vAlign w:val="center"/>
            <w:hideMark/>
          </w:tcPr>
          <w:p w14:paraId="58D095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500DC39" w14:textId="2A85BF80"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A431FE" w:rsidRPr="00C03B93" w14:paraId="449AF64F" w14:textId="77777777" w:rsidTr="00A431FE">
        <w:trPr>
          <w:trHeight w:val="480"/>
          <w:jc w:val="center"/>
        </w:trPr>
        <w:tc>
          <w:tcPr>
            <w:tcW w:w="940" w:type="dxa"/>
            <w:vMerge/>
            <w:vAlign w:val="center"/>
            <w:hideMark/>
          </w:tcPr>
          <w:p w14:paraId="2333D86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701634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7F3650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C6B3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E5AB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DE5A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C3619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287F8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55DE7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7635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7ED07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B4DE5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660A6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34CF772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61BB82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073F8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3C1C7B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BA8C2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auto" w:fill="auto"/>
            <w:noWrap/>
            <w:vAlign w:val="center"/>
            <w:hideMark/>
          </w:tcPr>
          <w:p w14:paraId="043454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A15F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7CEB0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F4977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306B08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5359B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5F450B6C" w14:textId="77777777" w:rsidTr="00A431FE">
        <w:trPr>
          <w:trHeight w:val="480"/>
          <w:jc w:val="center"/>
        </w:trPr>
        <w:tc>
          <w:tcPr>
            <w:tcW w:w="940" w:type="dxa"/>
            <w:vMerge/>
            <w:vAlign w:val="center"/>
            <w:hideMark/>
          </w:tcPr>
          <w:p w14:paraId="07E7FDC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9FEB2C5"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5A0926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C2540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C3037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0D671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BEA5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5F146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42A73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A05E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24564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22EB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5BCCC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6EDBC0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952811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D2F9D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26B0CC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7A287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auto" w:fill="auto"/>
            <w:noWrap/>
            <w:vAlign w:val="center"/>
            <w:hideMark/>
          </w:tcPr>
          <w:p w14:paraId="614243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6259E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C50F6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91034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3DC491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90711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4E30052D" w14:textId="77777777" w:rsidTr="00A431FE">
        <w:trPr>
          <w:trHeight w:val="240"/>
          <w:jc w:val="center"/>
        </w:trPr>
        <w:tc>
          <w:tcPr>
            <w:tcW w:w="940" w:type="dxa"/>
            <w:vMerge/>
            <w:vAlign w:val="center"/>
            <w:hideMark/>
          </w:tcPr>
          <w:p w14:paraId="76D41AA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0F728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0C3CAE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EEC02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F28D3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C5217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44EBE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BF6FE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8FFD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04A8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5CA96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8055A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0728C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572FBE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73797F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ACD31D8" w14:textId="73BADAEE"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45" w:type="dxa"/>
            <w:shd w:val="clear" w:color="000000" w:fill="F2F2F2"/>
            <w:noWrap/>
            <w:vAlign w:val="center"/>
            <w:hideMark/>
          </w:tcPr>
          <w:p w14:paraId="2CFE33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F008A18" w14:textId="4B7561E5"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14:paraId="42BE99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5221A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85D22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7FD18CB" w14:textId="37E3B831"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45" w:type="dxa"/>
            <w:shd w:val="clear" w:color="000000" w:fill="F2F2F2"/>
            <w:noWrap/>
            <w:vAlign w:val="center"/>
            <w:hideMark/>
          </w:tcPr>
          <w:p w14:paraId="63ACDB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9730FBF" w14:textId="3B31BE08"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A431FE" w:rsidRPr="00C03B93" w14:paraId="23354E72" w14:textId="77777777" w:rsidTr="00A431FE">
        <w:trPr>
          <w:trHeight w:val="240"/>
          <w:jc w:val="center"/>
        </w:trPr>
        <w:tc>
          <w:tcPr>
            <w:tcW w:w="940" w:type="dxa"/>
            <w:vMerge/>
            <w:vAlign w:val="center"/>
            <w:hideMark/>
          </w:tcPr>
          <w:p w14:paraId="234373A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DB9960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70F7A5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7A826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8D697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74B3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2106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9145A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D5C3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FC659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75FD5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28996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35A93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4E5F34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4B2AB4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562B84F" w14:textId="21C72DFD"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45" w:type="dxa"/>
            <w:shd w:val="clear" w:color="000000" w:fill="F2F2F2"/>
            <w:noWrap/>
            <w:vAlign w:val="center"/>
            <w:hideMark/>
          </w:tcPr>
          <w:p w14:paraId="77459A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454281F" w14:textId="4EB317A5"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14:paraId="6B93FA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6FE57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67CD4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DFCCCC8" w14:textId="3F00959D"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45" w:type="dxa"/>
            <w:shd w:val="clear" w:color="000000" w:fill="F2F2F2"/>
            <w:noWrap/>
            <w:vAlign w:val="center"/>
            <w:hideMark/>
          </w:tcPr>
          <w:p w14:paraId="66490E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BC65847" w14:textId="45DC0FA0"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A431FE" w:rsidRPr="00C03B93" w14:paraId="3B35B266" w14:textId="77777777" w:rsidTr="00A431FE">
        <w:trPr>
          <w:trHeight w:val="240"/>
          <w:jc w:val="center"/>
        </w:trPr>
        <w:tc>
          <w:tcPr>
            <w:tcW w:w="940" w:type="dxa"/>
            <w:vMerge w:val="restart"/>
            <w:shd w:val="clear" w:color="auto" w:fill="auto"/>
            <w:textDirection w:val="btLr"/>
            <w:vAlign w:val="center"/>
            <w:hideMark/>
          </w:tcPr>
          <w:p w14:paraId="4F0F3D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lastRenderedPageBreak/>
              <w:t>11636-16</w:t>
            </w:r>
            <w:r w:rsidRPr="00C03B93">
              <w:rPr>
                <w:rFonts w:eastAsia="Times New Roman" w:cs="Times New Roman"/>
                <w:color w:val="000000"/>
                <w:sz w:val="18"/>
                <w:szCs w:val="18"/>
                <w:lang w:eastAsia="hu-HU"/>
              </w:rPr>
              <w:br/>
              <w:t>Építőipari ágazati ismeretek</w:t>
            </w:r>
          </w:p>
        </w:tc>
        <w:tc>
          <w:tcPr>
            <w:tcW w:w="1720" w:type="dxa"/>
            <w:shd w:val="clear" w:color="auto" w:fill="auto"/>
            <w:vAlign w:val="center"/>
            <w:hideMark/>
          </w:tcPr>
          <w:p w14:paraId="16AA2E4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Ábrázoló geometria</w:t>
            </w:r>
          </w:p>
        </w:tc>
        <w:tc>
          <w:tcPr>
            <w:tcW w:w="588" w:type="dxa"/>
            <w:shd w:val="clear" w:color="auto" w:fill="auto"/>
            <w:noWrap/>
            <w:vAlign w:val="center"/>
            <w:hideMark/>
          </w:tcPr>
          <w:p w14:paraId="0BF587F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412" w:type="dxa"/>
            <w:shd w:val="clear" w:color="000000" w:fill="F2F2F2"/>
            <w:noWrap/>
            <w:vAlign w:val="center"/>
            <w:hideMark/>
          </w:tcPr>
          <w:p w14:paraId="656E23E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4D64944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26998AE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B72F70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347C382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C827A2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494B8B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87EB45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FDA785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5B4703D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670" w:type="dxa"/>
            <w:vMerge w:val="restart"/>
            <w:shd w:val="clear" w:color="auto" w:fill="auto"/>
            <w:noWrap/>
            <w:hideMark/>
          </w:tcPr>
          <w:p w14:paraId="4E6BE47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1C2979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45" w:type="dxa"/>
            <w:shd w:val="clear" w:color="auto" w:fill="auto"/>
            <w:noWrap/>
            <w:vAlign w:val="center"/>
            <w:hideMark/>
          </w:tcPr>
          <w:p w14:paraId="7E35B13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CDC43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923D6F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auto" w:fill="auto"/>
            <w:noWrap/>
            <w:vAlign w:val="center"/>
            <w:hideMark/>
          </w:tcPr>
          <w:p w14:paraId="4EF99FC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5974B43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D33AB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255AC2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BBA571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6AB0D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r>
      <w:tr w:rsidR="00A431FE" w:rsidRPr="00C03B93" w14:paraId="4F0A6AD2" w14:textId="77777777" w:rsidTr="00A431FE">
        <w:trPr>
          <w:trHeight w:val="240"/>
          <w:jc w:val="center"/>
        </w:trPr>
        <w:tc>
          <w:tcPr>
            <w:tcW w:w="940" w:type="dxa"/>
            <w:vMerge/>
            <w:vAlign w:val="center"/>
            <w:hideMark/>
          </w:tcPr>
          <w:p w14:paraId="1609CAA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0B002B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Síkgeometria</w:t>
            </w:r>
          </w:p>
        </w:tc>
        <w:tc>
          <w:tcPr>
            <w:tcW w:w="588" w:type="dxa"/>
            <w:shd w:val="clear" w:color="auto" w:fill="auto"/>
            <w:noWrap/>
            <w:vAlign w:val="center"/>
            <w:hideMark/>
          </w:tcPr>
          <w:p w14:paraId="263EBD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412" w:type="dxa"/>
            <w:shd w:val="clear" w:color="000000" w:fill="F2F2F2"/>
            <w:noWrap/>
            <w:vAlign w:val="center"/>
            <w:hideMark/>
          </w:tcPr>
          <w:p w14:paraId="500B7B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90F9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BCC95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2A263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ACFEA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6462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7195C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30190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E06E1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90BA2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0E6CACF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A34BC6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2C7D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9C940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8B726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35573E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6F0522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31B4A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909CC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807E8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2735E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371B61E0" w14:textId="77777777" w:rsidTr="00A431FE">
        <w:trPr>
          <w:trHeight w:val="240"/>
          <w:jc w:val="center"/>
        </w:trPr>
        <w:tc>
          <w:tcPr>
            <w:tcW w:w="940" w:type="dxa"/>
            <w:vMerge/>
            <w:vAlign w:val="center"/>
            <w:hideMark/>
          </w:tcPr>
          <w:p w14:paraId="5DB0D8E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47EBF6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Térgeometria</w:t>
            </w:r>
          </w:p>
        </w:tc>
        <w:tc>
          <w:tcPr>
            <w:tcW w:w="588" w:type="dxa"/>
            <w:shd w:val="clear" w:color="auto" w:fill="auto"/>
            <w:noWrap/>
            <w:vAlign w:val="center"/>
            <w:hideMark/>
          </w:tcPr>
          <w:p w14:paraId="06A235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54</w:t>
            </w:r>
          </w:p>
        </w:tc>
        <w:tc>
          <w:tcPr>
            <w:tcW w:w="412" w:type="dxa"/>
            <w:shd w:val="clear" w:color="000000" w:fill="F2F2F2"/>
            <w:noWrap/>
            <w:vAlign w:val="center"/>
            <w:hideMark/>
          </w:tcPr>
          <w:p w14:paraId="17E09C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D74D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44C799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52FE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2EE78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879F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AF3DF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8DC33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2B092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AF088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c>
          <w:tcPr>
            <w:tcW w:w="670" w:type="dxa"/>
            <w:vMerge/>
            <w:vAlign w:val="center"/>
            <w:hideMark/>
          </w:tcPr>
          <w:p w14:paraId="38C1927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51C92B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434FB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F9E5E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98E40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c>
          <w:tcPr>
            <w:tcW w:w="500" w:type="dxa"/>
            <w:shd w:val="clear" w:color="auto" w:fill="auto"/>
            <w:noWrap/>
            <w:vAlign w:val="center"/>
            <w:hideMark/>
          </w:tcPr>
          <w:p w14:paraId="415BBB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c>
          <w:tcPr>
            <w:tcW w:w="500" w:type="dxa"/>
            <w:shd w:val="clear" w:color="000000" w:fill="F2F2F2"/>
            <w:noWrap/>
            <w:vAlign w:val="center"/>
            <w:hideMark/>
          </w:tcPr>
          <w:p w14:paraId="772B52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41B1A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EDA97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2E520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B1A32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r>
      <w:tr w:rsidR="00A431FE" w:rsidRPr="00C03B93" w14:paraId="689BB3C2" w14:textId="77777777" w:rsidTr="00A431FE">
        <w:trPr>
          <w:trHeight w:val="480"/>
          <w:jc w:val="center"/>
        </w:trPr>
        <w:tc>
          <w:tcPr>
            <w:tcW w:w="940" w:type="dxa"/>
            <w:vMerge/>
            <w:vAlign w:val="center"/>
            <w:hideMark/>
          </w:tcPr>
          <w:p w14:paraId="308696D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65535A8"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CAD alapismeretek gyakorlat</w:t>
            </w:r>
          </w:p>
        </w:tc>
        <w:tc>
          <w:tcPr>
            <w:tcW w:w="588" w:type="dxa"/>
            <w:shd w:val="clear" w:color="auto" w:fill="auto"/>
            <w:noWrap/>
            <w:vAlign w:val="center"/>
            <w:hideMark/>
          </w:tcPr>
          <w:p w14:paraId="3865CDA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48E96F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D4371A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F6B01C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47303CC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097B5E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72AD13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0A9D4F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E5C16C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DE253E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2EB920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0F2F236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1E6E84E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45" w:type="dxa"/>
            <w:shd w:val="clear" w:color="auto" w:fill="auto"/>
            <w:noWrap/>
            <w:vAlign w:val="center"/>
            <w:hideMark/>
          </w:tcPr>
          <w:p w14:paraId="10EC90B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E799D2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A8F53C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678E25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349429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90</w:t>
            </w:r>
          </w:p>
        </w:tc>
        <w:tc>
          <w:tcPr>
            <w:tcW w:w="500" w:type="dxa"/>
            <w:shd w:val="clear" w:color="000000" w:fill="F2F2F2"/>
            <w:noWrap/>
            <w:vAlign w:val="center"/>
            <w:hideMark/>
          </w:tcPr>
          <w:p w14:paraId="3C8C1FF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66B2949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BFBC4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4A63D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90</w:t>
            </w:r>
          </w:p>
        </w:tc>
      </w:tr>
      <w:tr w:rsidR="00A431FE" w:rsidRPr="00C03B93" w14:paraId="0D9BE8AC" w14:textId="77777777" w:rsidTr="00A431FE">
        <w:trPr>
          <w:trHeight w:val="720"/>
          <w:jc w:val="center"/>
        </w:trPr>
        <w:tc>
          <w:tcPr>
            <w:tcW w:w="940" w:type="dxa"/>
            <w:vMerge/>
            <w:vAlign w:val="center"/>
            <w:hideMark/>
          </w:tcPr>
          <w:p w14:paraId="384BFE7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66E88D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Rajzoló- és tervezőprogramok felépítése</w:t>
            </w:r>
          </w:p>
        </w:tc>
        <w:tc>
          <w:tcPr>
            <w:tcW w:w="588" w:type="dxa"/>
            <w:shd w:val="clear" w:color="auto" w:fill="auto"/>
            <w:noWrap/>
            <w:vAlign w:val="center"/>
            <w:hideMark/>
          </w:tcPr>
          <w:p w14:paraId="08EDF2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78E4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EEA4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91872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000000" w:fill="F2F2F2"/>
            <w:noWrap/>
            <w:vAlign w:val="center"/>
            <w:hideMark/>
          </w:tcPr>
          <w:p w14:paraId="39E0C7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55E2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D81D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0131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AE2D5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B26B1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68689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0244B1A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05F5BA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54B30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082C1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33A9F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1B054F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5CFAF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000000" w:fill="F2F2F2"/>
            <w:noWrap/>
            <w:vAlign w:val="center"/>
            <w:hideMark/>
          </w:tcPr>
          <w:p w14:paraId="7B92EF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EFE3D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A9333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C199C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4F5722E0" w14:textId="77777777" w:rsidTr="00A431FE">
        <w:trPr>
          <w:trHeight w:val="480"/>
          <w:jc w:val="center"/>
        </w:trPr>
        <w:tc>
          <w:tcPr>
            <w:tcW w:w="940" w:type="dxa"/>
            <w:vMerge/>
            <w:vAlign w:val="center"/>
            <w:hideMark/>
          </w:tcPr>
          <w:p w14:paraId="3139C9D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1009E7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Számítógéppel segített rajzolás</w:t>
            </w:r>
          </w:p>
        </w:tc>
        <w:tc>
          <w:tcPr>
            <w:tcW w:w="588" w:type="dxa"/>
            <w:shd w:val="clear" w:color="auto" w:fill="auto"/>
            <w:noWrap/>
            <w:vAlign w:val="center"/>
            <w:hideMark/>
          </w:tcPr>
          <w:p w14:paraId="2BE51A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F3DF8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6A9E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5FA9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00" w:type="dxa"/>
            <w:shd w:val="clear" w:color="000000" w:fill="F2F2F2"/>
            <w:noWrap/>
            <w:vAlign w:val="center"/>
            <w:hideMark/>
          </w:tcPr>
          <w:p w14:paraId="60F5ED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5A590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BB4F7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8FDC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20658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87334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6A7BE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670" w:type="dxa"/>
            <w:vMerge/>
            <w:vAlign w:val="center"/>
            <w:hideMark/>
          </w:tcPr>
          <w:p w14:paraId="2C35099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9BEDD4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A3A94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45ED6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568FE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00" w:type="dxa"/>
            <w:shd w:val="clear" w:color="auto" w:fill="auto"/>
            <w:noWrap/>
            <w:vAlign w:val="center"/>
            <w:hideMark/>
          </w:tcPr>
          <w:p w14:paraId="180490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21F29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75</w:t>
            </w:r>
          </w:p>
        </w:tc>
        <w:tc>
          <w:tcPr>
            <w:tcW w:w="500" w:type="dxa"/>
            <w:shd w:val="clear" w:color="000000" w:fill="F2F2F2"/>
            <w:noWrap/>
            <w:vAlign w:val="center"/>
            <w:hideMark/>
          </w:tcPr>
          <w:p w14:paraId="007DED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A0416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9F189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243D5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75</w:t>
            </w:r>
          </w:p>
        </w:tc>
      </w:tr>
      <w:tr w:rsidR="00A431FE" w:rsidRPr="00C03B93" w14:paraId="5FA7892E" w14:textId="77777777" w:rsidTr="00A431FE">
        <w:trPr>
          <w:trHeight w:val="480"/>
          <w:jc w:val="center"/>
        </w:trPr>
        <w:tc>
          <w:tcPr>
            <w:tcW w:w="940" w:type="dxa"/>
            <w:vMerge/>
            <w:vAlign w:val="center"/>
            <w:hideMark/>
          </w:tcPr>
          <w:p w14:paraId="5CE1D64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EE7032A" w14:textId="37B74EE1"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Építő</w:t>
            </w:r>
            <w:r w:rsidR="00FF7E86">
              <w:rPr>
                <w:rFonts w:eastAsia="Times New Roman" w:cs="Times New Roman"/>
                <w:b/>
                <w:bCs/>
                <w:color w:val="000000"/>
                <w:sz w:val="18"/>
                <w:szCs w:val="18"/>
                <w:lang w:eastAsia="hu-HU"/>
              </w:rPr>
              <w:t>i</w:t>
            </w:r>
            <w:r w:rsidRPr="00C03B93">
              <w:rPr>
                <w:rFonts w:eastAsia="Times New Roman" w:cs="Times New Roman"/>
                <w:b/>
                <w:bCs/>
                <w:color w:val="000000"/>
                <w:sz w:val="18"/>
                <w:szCs w:val="18"/>
                <w:lang w:eastAsia="hu-HU"/>
              </w:rPr>
              <w:t>pari alapismeretek</w:t>
            </w:r>
          </w:p>
        </w:tc>
        <w:tc>
          <w:tcPr>
            <w:tcW w:w="588" w:type="dxa"/>
            <w:shd w:val="clear" w:color="auto" w:fill="auto"/>
            <w:noWrap/>
            <w:vAlign w:val="center"/>
            <w:hideMark/>
          </w:tcPr>
          <w:p w14:paraId="18F57BE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412" w:type="dxa"/>
            <w:shd w:val="clear" w:color="000000" w:fill="F2F2F2"/>
            <w:noWrap/>
            <w:vAlign w:val="center"/>
            <w:hideMark/>
          </w:tcPr>
          <w:p w14:paraId="1C9F41B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4A9839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62A1DD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8C7566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249DDE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6D364E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6D3A8C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0FF65A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0EAFB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01C4FC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670" w:type="dxa"/>
            <w:vMerge w:val="restart"/>
            <w:shd w:val="clear" w:color="auto" w:fill="auto"/>
            <w:noWrap/>
            <w:hideMark/>
          </w:tcPr>
          <w:p w14:paraId="7D1980C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566DCD5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45" w:type="dxa"/>
            <w:shd w:val="clear" w:color="auto" w:fill="auto"/>
            <w:noWrap/>
            <w:vAlign w:val="center"/>
            <w:hideMark/>
          </w:tcPr>
          <w:p w14:paraId="4D6BC0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9CC660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173BE1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auto" w:fill="auto"/>
            <w:noWrap/>
            <w:vAlign w:val="center"/>
            <w:hideMark/>
          </w:tcPr>
          <w:p w14:paraId="005049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54</w:t>
            </w:r>
          </w:p>
        </w:tc>
        <w:tc>
          <w:tcPr>
            <w:tcW w:w="500" w:type="dxa"/>
            <w:shd w:val="clear" w:color="000000" w:fill="F2F2F2"/>
            <w:noWrap/>
            <w:vAlign w:val="center"/>
            <w:hideMark/>
          </w:tcPr>
          <w:p w14:paraId="231249A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F9FB31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CA6E03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8F4437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DCC3F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54</w:t>
            </w:r>
          </w:p>
        </w:tc>
      </w:tr>
      <w:tr w:rsidR="00A431FE" w:rsidRPr="00C03B93" w14:paraId="649E45F7" w14:textId="77777777" w:rsidTr="00A431FE">
        <w:trPr>
          <w:trHeight w:val="240"/>
          <w:jc w:val="center"/>
        </w:trPr>
        <w:tc>
          <w:tcPr>
            <w:tcW w:w="940" w:type="dxa"/>
            <w:vMerge/>
            <w:vAlign w:val="center"/>
            <w:hideMark/>
          </w:tcPr>
          <w:p w14:paraId="3946A4F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33903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Építőipari alapfogalmak</w:t>
            </w:r>
          </w:p>
        </w:tc>
        <w:tc>
          <w:tcPr>
            <w:tcW w:w="588" w:type="dxa"/>
            <w:shd w:val="clear" w:color="auto" w:fill="auto"/>
            <w:noWrap/>
            <w:vAlign w:val="center"/>
            <w:hideMark/>
          </w:tcPr>
          <w:p w14:paraId="537EAF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412" w:type="dxa"/>
            <w:shd w:val="clear" w:color="000000" w:fill="F2F2F2"/>
            <w:noWrap/>
            <w:vAlign w:val="center"/>
            <w:hideMark/>
          </w:tcPr>
          <w:p w14:paraId="3E2AA6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53DDA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0035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20BE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33FD1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26584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9E07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88A13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40C6E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BF7B6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79291CE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9470AB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572A9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ADE8F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740DE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6EB34B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00" w:type="dxa"/>
            <w:shd w:val="clear" w:color="000000" w:fill="F2F2F2"/>
            <w:noWrap/>
            <w:vAlign w:val="center"/>
            <w:hideMark/>
          </w:tcPr>
          <w:p w14:paraId="6F5BF8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6563D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57E36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607C6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3508F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r>
      <w:tr w:rsidR="00A431FE" w:rsidRPr="00C03B93" w14:paraId="4E667401" w14:textId="77777777" w:rsidTr="00A431FE">
        <w:trPr>
          <w:trHeight w:val="240"/>
          <w:jc w:val="center"/>
        </w:trPr>
        <w:tc>
          <w:tcPr>
            <w:tcW w:w="940" w:type="dxa"/>
            <w:vMerge/>
            <w:vAlign w:val="center"/>
            <w:hideMark/>
          </w:tcPr>
          <w:p w14:paraId="26EF097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B4B1A4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Építési tevékenységek</w:t>
            </w:r>
          </w:p>
        </w:tc>
        <w:tc>
          <w:tcPr>
            <w:tcW w:w="588" w:type="dxa"/>
            <w:shd w:val="clear" w:color="auto" w:fill="auto"/>
            <w:noWrap/>
            <w:vAlign w:val="center"/>
            <w:hideMark/>
          </w:tcPr>
          <w:p w14:paraId="5D946D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412" w:type="dxa"/>
            <w:shd w:val="clear" w:color="000000" w:fill="F2F2F2"/>
            <w:noWrap/>
            <w:vAlign w:val="center"/>
            <w:hideMark/>
          </w:tcPr>
          <w:p w14:paraId="222FD7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065DD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EF26B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244C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CA23F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7420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0FF5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8561D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B8A7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8F06E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3ADDA2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3A6EEE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62728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742B1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4B086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131CEA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00" w:type="dxa"/>
            <w:shd w:val="clear" w:color="000000" w:fill="F2F2F2"/>
            <w:noWrap/>
            <w:vAlign w:val="center"/>
            <w:hideMark/>
          </w:tcPr>
          <w:p w14:paraId="57536E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6C3B2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CB3A9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37E56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0D033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r>
      <w:tr w:rsidR="00A431FE" w:rsidRPr="00C03B93" w14:paraId="04583480" w14:textId="77777777" w:rsidTr="00A431FE">
        <w:trPr>
          <w:trHeight w:val="480"/>
          <w:jc w:val="center"/>
        </w:trPr>
        <w:tc>
          <w:tcPr>
            <w:tcW w:w="940" w:type="dxa"/>
            <w:vMerge/>
            <w:vAlign w:val="center"/>
            <w:hideMark/>
          </w:tcPr>
          <w:p w14:paraId="4B7D2C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C108E7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Talajok, földmunkák, víztelenítések</w:t>
            </w:r>
          </w:p>
        </w:tc>
        <w:tc>
          <w:tcPr>
            <w:tcW w:w="588" w:type="dxa"/>
            <w:shd w:val="clear" w:color="auto" w:fill="auto"/>
            <w:noWrap/>
            <w:vAlign w:val="center"/>
            <w:hideMark/>
          </w:tcPr>
          <w:p w14:paraId="1D25BF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412" w:type="dxa"/>
            <w:shd w:val="clear" w:color="000000" w:fill="F2F2F2"/>
            <w:noWrap/>
            <w:vAlign w:val="center"/>
            <w:hideMark/>
          </w:tcPr>
          <w:p w14:paraId="4C240D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36D1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1A9E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34F6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D703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5A017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9A416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6FCE1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50F7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32B01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43DF0FF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F745AC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CAB1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3F9DA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3457A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6B673E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c>
          <w:tcPr>
            <w:tcW w:w="500" w:type="dxa"/>
            <w:shd w:val="clear" w:color="000000" w:fill="F2F2F2"/>
            <w:noWrap/>
            <w:vAlign w:val="center"/>
            <w:hideMark/>
          </w:tcPr>
          <w:p w14:paraId="72C54F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6859B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EB174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8D868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12A06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r>
      <w:tr w:rsidR="00A431FE" w:rsidRPr="00C03B93" w14:paraId="51BD475B" w14:textId="77777777" w:rsidTr="00A431FE">
        <w:trPr>
          <w:trHeight w:val="240"/>
          <w:jc w:val="center"/>
        </w:trPr>
        <w:tc>
          <w:tcPr>
            <w:tcW w:w="940" w:type="dxa"/>
            <w:vMerge/>
            <w:vAlign w:val="center"/>
            <w:hideMark/>
          </w:tcPr>
          <w:p w14:paraId="46E2BEC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3BDE5E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Építőanyagok</w:t>
            </w:r>
          </w:p>
        </w:tc>
        <w:tc>
          <w:tcPr>
            <w:tcW w:w="588" w:type="dxa"/>
            <w:shd w:val="clear" w:color="auto" w:fill="auto"/>
            <w:noWrap/>
            <w:vAlign w:val="center"/>
            <w:hideMark/>
          </w:tcPr>
          <w:p w14:paraId="0BB6560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412" w:type="dxa"/>
            <w:shd w:val="clear" w:color="000000" w:fill="F2F2F2"/>
            <w:noWrap/>
            <w:vAlign w:val="center"/>
            <w:hideMark/>
          </w:tcPr>
          <w:p w14:paraId="6D0EC26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6A43BE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3ED6E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6C7780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D54DDD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BCF62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E031A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81D65D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AD8B6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76E9E48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670" w:type="dxa"/>
            <w:vMerge w:val="restart"/>
            <w:shd w:val="clear" w:color="auto" w:fill="auto"/>
            <w:noWrap/>
            <w:hideMark/>
          </w:tcPr>
          <w:p w14:paraId="05F1449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13E159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45" w:type="dxa"/>
            <w:shd w:val="clear" w:color="auto" w:fill="auto"/>
            <w:noWrap/>
            <w:vAlign w:val="center"/>
            <w:hideMark/>
          </w:tcPr>
          <w:p w14:paraId="47356A5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73E3A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947690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auto" w:fill="auto"/>
            <w:noWrap/>
            <w:vAlign w:val="center"/>
            <w:hideMark/>
          </w:tcPr>
          <w:p w14:paraId="2396431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000000" w:fill="F2F2F2"/>
            <w:noWrap/>
            <w:vAlign w:val="center"/>
            <w:hideMark/>
          </w:tcPr>
          <w:p w14:paraId="5698664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F988F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AD850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782C6B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F0EB1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r>
      <w:tr w:rsidR="00A431FE" w:rsidRPr="00C03B93" w14:paraId="2AE6216A" w14:textId="77777777" w:rsidTr="00A431FE">
        <w:trPr>
          <w:trHeight w:val="480"/>
          <w:jc w:val="center"/>
        </w:trPr>
        <w:tc>
          <w:tcPr>
            <w:tcW w:w="940" w:type="dxa"/>
            <w:vMerge/>
            <w:vAlign w:val="center"/>
            <w:hideMark/>
          </w:tcPr>
          <w:p w14:paraId="65675A8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909D40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Építőanyagok tulajdonságai</w:t>
            </w:r>
          </w:p>
        </w:tc>
        <w:tc>
          <w:tcPr>
            <w:tcW w:w="588" w:type="dxa"/>
            <w:shd w:val="clear" w:color="auto" w:fill="auto"/>
            <w:noWrap/>
            <w:vAlign w:val="center"/>
            <w:hideMark/>
          </w:tcPr>
          <w:p w14:paraId="412955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412" w:type="dxa"/>
            <w:shd w:val="clear" w:color="000000" w:fill="F2F2F2"/>
            <w:noWrap/>
            <w:vAlign w:val="center"/>
            <w:hideMark/>
          </w:tcPr>
          <w:p w14:paraId="69C506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9180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00D4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D83F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FA8F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E68E2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C0AC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2AE41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21733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F2509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5ADADAD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90AB4B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AC389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A9015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48F20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51DE47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576DEA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EBFF3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4E707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E18A5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28C49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76E06A41" w14:textId="77777777" w:rsidTr="00A431FE">
        <w:trPr>
          <w:trHeight w:val="480"/>
          <w:jc w:val="center"/>
        </w:trPr>
        <w:tc>
          <w:tcPr>
            <w:tcW w:w="940" w:type="dxa"/>
            <w:vMerge/>
            <w:vAlign w:val="center"/>
            <w:hideMark/>
          </w:tcPr>
          <w:p w14:paraId="599CA9B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A26980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Természetes építőanyagok</w:t>
            </w:r>
          </w:p>
        </w:tc>
        <w:tc>
          <w:tcPr>
            <w:tcW w:w="588" w:type="dxa"/>
            <w:shd w:val="clear" w:color="auto" w:fill="auto"/>
            <w:noWrap/>
            <w:vAlign w:val="center"/>
            <w:hideMark/>
          </w:tcPr>
          <w:p w14:paraId="4617E7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1E2A9B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9248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E0591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B1AB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917D1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D59D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0D8A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19855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C05F3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B4853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50B4F27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C744F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FAD30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22BE7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950FA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32976C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000000" w:fill="F2F2F2"/>
            <w:noWrap/>
            <w:vAlign w:val="center"/>
            <w:hideMark/>
          </w:tcPr>
          <w:p w14:paraId="76386E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DE55D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33541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D19BD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F7DC4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r>
      <w:tr w:rsidR="00A431FE" w:rsidRPr="00C03B93" w14:paraId="38981C00" w14:textId="77777777" w:rsidTr="00A431FE">
        <w:trPr>
          <w:trHeight w:val="480"/>
          <w:jc w:val="center"/>
        </w:trPr>
        <w:tc>
          <w:tcPr>
            <w:tcW w:w="940" w:type="dxa"/>
            <w:vMerge/>
            <w:vAlign w:val="center"/>
            <w:hideMark/>
          </w:tcPr>
          <w:p w14:paraId="1A5926D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934D1D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Mesterséges építőanyagok</w:t>
            </w:r>
          </w:p>
        </w:tc>
        <w:tc>
          <w:tcPr>
            <w:tcW w:w="588" w:type="dxa"/>
            <w:shd w:val="clear" w:color="auto" w:fill="auto"/>
            <w:noWrap/>
            <w:vAlign w:val="center"/>
            <w:hideMark/>
          </w:tcPr>
          <w:p w14:paraId="0B5242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c>
          <w:tcPr>
            <w:tcW w:w="412" w:type="dxa"/>
            <w:shd w:val="clear" w:color="000000" w:fill="F2F2F2"/>
            <w:noWrap/>
            <w:vAlign w:val="center"/>
            <w:hideMark/>
          </w:tcPr>
          <w:p w14:paraId="6DDEF9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242C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C7A6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23C59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03C18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7476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0457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0A20E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408D2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17B06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c>
          <w:tcPr>
            <w:tcW w:w="670" w:type="dxa"/>
            <w:vMerge/>
            <w:vAlign w:val="center"/>
            <w:hideMark/>
          </w:tcPr>
          <w:p w14:paraId="37C6E8C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4DDEDB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0F57F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51F27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73623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c>
          <w:tcPr>
            <w:tcW w:w="500" w:type="dxa"/>
            <w:shd w:val="clear" w:color="auto" w:fill="auto"/>
            <w:noWrap/>
            <w:vAlign w:val="center"/>
            <w:hideMark/>
          </w:tcPr>
          <w:p w14:paraId="63039E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c>
          <w:tcPr>
            <w:tcW w:w="500" w:type="dxa"/>
            <w:shd w:val="clear" w:color="000000" w:fill="F2F2F2"/>
            <w:noWrap/>
            <w:vAlign w:val="center"/>
            <w:hideMark/>
          </w:tcPr>
          <w:p w14:paraId="1CE781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86CC2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F5DB9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9910E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CE42C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r>
      <w:tr w:rsidR="00A431FE" w:rsidRPr="00C03B93" w14:paraId="572E4210" w14:textId="77777777" w:rsidTr="00A431FE">
        <w:trPr>
          <w:trHeight w:val="480"/>
          <w:jc w:val="center"/>
        </w:trPr>
        <w:tc>
          <w:tcPr>
            <w:tcW w:w="940" w:type="dxa"/>
            <w:vMerge/>
            <w:vAlign w:val="center"/>
            <w:hideMark/>
          </w:tcPr>
          <w:p w14:paraId="3E77102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8B488ED"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Építőanyagok gyakorlat</w:t>
            </w:r>
          </w:p>
        </w:tc>
        <w:tc>
          <w:tcPr>
            <w:tcW w:w="588" w:type="dxa"/>
            <w:shd w:val="clear" w:color="auto" w:fill="auto"/>
            <w:noWrap/>
            <w:vAlign w:val="center"/>
            <w:hideMark/>
          </w:tcPr>
          <w:p w14:paraId="36688CD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3F08D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1E5EBC0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3602F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C150F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F0BFB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9C1D06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B656C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D0B6C0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A3B4E6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03BE9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756BB9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40AA29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45" w:type="dxa"/>
            <w:shd w:val="clear" w:color="auto" w:fill="auto"/>
            <w:noWrap/>
            <w:vAlign w:val="center"/>
            <w:hideMark/>
          </w:tcPr>
          <w:p w14:paraId="5B15CFE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ED5434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682F8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698D9E4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8FD593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2A555E6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2812E5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7EB771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F45E35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3FBFCC34" w14:textId="77777777" w:rsidTr="00A431FE">
        <w:trPr>
          <w:trHeight w:val="720"/>
          <w:jc w:val="center"/>
        </w:trPr>
        <w:tc>
          <w:tcPr>
            <w:tcW w:w="940" w:type="dxa"/>
            <w:vMerge/>
            <w:vAlign w:val="center"/>
            <w:hideMark/>
          </w:tcPr>
          <w:p w14:paraId="24A93D0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B96E78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Építőanyagok tulajdonságainak meghatározása</w:t>
            </w:r>
          </w:p>
        </w:tc>
        <w:tc>
          <w:tcPr>
            <w:tcW w:w="588" w:type="dxa"/>
            <w:shd w:val="clear" w:color="auto" w:fill="auto"/>
            <w:noWrap/>
            <w:vAlign w:val="center"/>
            <w:hideMark/>
          </w:tcPr>
          <w:p w14:paraId="2F94EC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546C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64D8BB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9A20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8E0B6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FC6BD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56E4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94F1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313EB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E44F5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699B5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71C644D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E4B0EF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08A22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E5968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71484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491B37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43A58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000000" w:fill="F2F2F2"/>
            <w:noWrap/>
            <w:vAlign w:val="center"/>
            <w:hideMark/>
          </w:tcPr>
          <w:p w14:paraId="3D528F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36641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4E0C7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E5A0D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r>
      <w:tr w:rsidR="00A431FE" w:rsidRPr="00C03B93" w14:paraId="5564001C" w14:textId="77777777" w:rsidTr="00A431FE">
        <w:trPr>
          <w:trHeight w:val="480"/>
          <w:jc w:val="center"/>
        </w:trPr>
        <w:tc>
          <w:tcPr>
            <w:tcW w:w="940" w:type="dxa"/>
            <w:vMerge/>
            <w:vAlign w:val="center"/>
            <w:hideMark/>
          </w:tcPr>
          <w:p w14:paraId="3C09C6C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E1C6D2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Természetes építőanyagok vizsgálata</w:t>
            </w:r>
          </w:p>
        </w:tc>
        <w:tc>
          <w:tcPr>
            <w:tcW w:w="588" w:type="dxa"/>
            <w:shd w:val="clear" w:color="auto" w:fill="auto"/>
            <w:noWrap/>
            <w:vAlign w:val="center"/>
            <w:hideMark/>
          </w:tcPr>
          <w:p w14:paraId="4A3677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69A09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7E61E1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C1697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AC68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3837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B1FE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74A2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D8888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9F583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AC2D3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70" w:type="dxa"/>
            <w:vMerge/>
            <w:vAlign w:val="center"/>
            <w:hideMark/>
          </w:tcPr>
          <w:p w14:paraId="3F49837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246426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C6F3E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C2FA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D1AEB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0CD7AC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90045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2A697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AE899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86729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8B07A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254890BF" w14:textId="77777777" w:rsidTr="00A431FE">
        <w:trPr>
          <w:trHeight w:val="480"/>
          <w:jc w:val="center"/>
        </w:trPr>
        <w:tc>
          <w:tcPr>
            <w:tcW w:w="940" w:type="dxa"/>
            <w:vMerge/>
            <w:vAlign w:val="center"/>
            <w:hideMark/>
          </w:tcPr>
          <w:p w14:paraId="786512C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88D551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Mesterséges építőanyagok vizsgálata</w:t>
            </w:r>
          </w:p>
        </w:tc>
        <w:tc>
          <w:tcPr>
            <w:tcW w:w="588" w:type="dxa"/>
            <w:shd w:val="clear" w:color="auto" w:fill="auto"/>
            <w:noWrap/>
            <w:vAlign w:val="center"/>
            <w:hideMark/>
          </w:tcPr>
          <w:p w14:paraId="54D601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11409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c>
          <w:tcPr>
            <w:tcW w:w="500" w:type="dxa"/>
            <w:shd w:val="clear" w:color="auto" w:fill="auto"/>
            <w:noWrap/>
            <w:vAlign w:val="center"/>
            <w:hideMark/>
          </w:tcPr>
          <w:p w14:paraId="68B7CD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4E32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F1E1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6DA4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439C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3DE2F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DCD66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BEB8F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6EE9F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c>
          <w:tcPr>
            <w:tcW w:w="670" w:type="dxa"/>
            <w:vMerge/>
            <w:vAlign w:val="center"/>
            <w:hideMark/>
          </w:tcPr>
          <w:p w14:paraId="3B65754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E50F63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3036D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579C0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AD3AE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c>
          <w:tcPr>
            <w:tcW w:w="500" w:type="dxa"/>
            <w:shd w:val="clear" w:color="auto" w:fill="auto"/>
            <w:noWrap/>
            <w:vAlign w:val="center"/>
            <w:hideMark/>
          </w:tcPr>
          <w:p w14:paraId="05C925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0B563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c>
          <w:tcPr>
            <w:tcW w:w="500" w:type="dxa"/>
            <w:shd w:val="clear" w:color="000000" w:fill="F2F2F2"/>
            <w:noWrap/>
            <w:vAlign w:val="center"/>
            <w:hideMark/>
          </w:tcPr>
          <w:p w14:paraId="19B574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14D67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1810E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2764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r>
      <w:tr w:rsidR="00A431FE" w:rsidRPr="00C03B93" w14:paraId="001F3033" w14:textId="77777777" w:rsidTr="00A431FE">
        <w:trPr>
          <w:trHeight w:val="480"/>
          <w:jc w:val="center"/>
        </w:trPr>
        <w:tc>
          <w:tcPr>
            <w:tcW w:w="940" w:type="dxa"/>
            <w:vMerge/>
            <w:vAlign w:val="center"/>
            <w:hideMark/>
          </w:tcPr>
          <w:p w14:paraId="6BE5B30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12AE05"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Munka- és környezetvédelem</w:t>
            </w:r>
          </w:p>
        </w:tc>
        <w:tc>
          <w:tcPr>
            <w:tcW w:w="588" w:type="dxa"/>
            <w:shd w:val="clear" w:color="auto" w:fill="auto"/>
            <w:noWrap/>
            <w:vAlign w:val="center"/>
            <w:hideMark/>
          </w:tcPr>
          <w:p w14:paraId="39767D7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412" w:type="dxa"/>
            <w:shd w:val="clear" w:color="000000" w:fill="F2F2F2"/>
            <w:noWrap/>
            <w:vAlign w:val="center"/>
            <w:hideMark/>
          </w:tcPr>
          <w:p w14:paraId="11B7BB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0AADB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5B523B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127CA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7E82BCC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89178E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FD943D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D0D436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0E0E48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1EACA5E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6066517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5050DA7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45" w:type="dxa"/>
            <w:shd w:val="clear" w:color="auto" w:fill="auto"/>
            <w:noWrap/>
            <w:vAlign w:val="center"/>
            <w:hideMark/>
          </w:tcPr>
          <w:p w14:paraId="48D9C79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5CAED2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4F9EB2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72C02C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16542E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4C5AE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1EC64E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8B8F1E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2A259DB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37F8298E" w14:textId="77777777" w:rsidTr="00A431FE">
        <w:trPr>
          <w:trHeight w:val="240"/>
          <w:jc w:val="center"/>
        </w:trPr>
        <w:tc>
          <w:tcPr>
            <w:tcW w:w="940" w:type="dxa"/>
            <w:vMerge/>
            <w:vAlign w:val="center"/>
            <w:hideMark/>
          </w:tcPr>
          <w:p w14:paraId="4788BE0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3EF513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Munkavédelem</w:t>
            </w:r>
          </w:p>
        </w:tc>
        <w:tc>
          <w:tcPr>
            <w:tcW w:w="588" w:type="dxa"/>
            <w:shd w:val="clear" w:color="auto" w:fill="auto"/>
            <w:noWrap/>
            <w:vAlign w:val="center"/>
            <w:hideMark/>
          </w:tcPr>
          <w:p w14:paraId="486F27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412" w:type="dxa"/>
            <w:shd w:val="clear" w:color="000000" w:fill="F2F2F2"/>
            <w:noWrap/>
            <w:vAlign w:val="center"/>
            <w:hideMark/>
          </w:tcPr>
          <w:p w14:paraId="6B5785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7AA1E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4547C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404B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5A4CA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E08AE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10A4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F7B6D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D2D06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3625A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1F410CE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D991C4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5DF0D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92770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90E32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60BA9B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71E375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E0DEB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71847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98D6D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1B280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r>
      <w:tr w:rsidR="00A431FE" w:rsidRPr="00C03B93" w14:paraId="5438C624" w14:textId="77777777" w:rsidTr="00A431FE">
        <w:trPr>
          <w:trHeight w:val="240"/>
          <w:jc w:val="center"/>
        </w:trPr>
        <w:tc>
          <w:tcPr>
            <w:tcW w:w="940" w:type="dxa"/>
            <w:vMerge/>
            <w:vAlign w:val="center"/>
            <w:hideMark/>
          </w:tcPr>
          <w:p w14:paraId="465F06E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697AB7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Tűzvédelem</w:t>
            </w:r>
          </w:p>
        </w:tc>
        <w:tc>
          <w:tcPr>
            <w:tcW w:w="588" w:type="dxa"/>
            <w:shd w:val="clear" w:color="auto" w:fill="auto"/>
            <w:noWrap/>
            <w:vAlign w:val="center"/>
            <w:hideMark/>
          </w:tcPr>
          <w:p w14:paraId="2D1F61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412" w:type="dxa"/>
            <w:shd w:val="clear" w:color="000000" w:fill="F2F2F2"/>
            <w:noWrap/>
            <w:vAlign w:val="center"/>
            <w:hideMark/>
          </w:tcPr>
          <w:p w14:paraId="27E7A3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C6ACB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12F6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A77D4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21E48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DF62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D710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7A7AF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70144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6BE4C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70" w:type="dxa"/>
            <w:vMerge/>
            <w:vAlign w:val="center"/>
            <w:hideMark/>
          </w:tcPr>
          <w:p w14:paraId="5D9C0FF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71CC42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59DF5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7CF72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C64C2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008542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1350FD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519E5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D7508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DE6AB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54507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146AA125" w14:textId="77777777" w:rsidTr="00A431FE">
        <w:trPr>
          <w:trHeight w:val="240"/>
          <w:jc w:val="center"/>
        </w:trPr>
        <w:tc>
          <w:tcPr>
            <w:tcW w:w="940" w:type="dxa"/>
            <w:vMerge/>
            <w:vAlign w:val="center"/>
            <w:hideMark/>
          </w:tcPr>
          <w:p w14:paraId="21162BD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A9DC6D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Környezetvédelem</w:t>
            </w:r>
          </w:p>
        </w:tc>
        <w:tc>
          <w:tcPr>
            <w:tcW w:w="588" w:type="dxa"/>
            <w:shd w:val="clear" w:color="auto" w:fill="auto"/>
            <w:noWrap/>
            <w:vAlign w:val="center"/>
            <w:hideMark/>
          </w:tcPr>
          <w:p w14:paraId="2A3851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412" w:type="dxa"/>
            <w:shd w:val="clear" w:color="000000" w:fill="F2F2F2"/>
            <w:noWrap/>
            <w:vAlign w:val="center"/>
            <w:hideMark/>
          </w:tcPr>
          <w:p w14:paraId="4D95C0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50275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70D9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642EC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081BB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F19C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17EA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37E1F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89C82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734E4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70" w:type="dxa"/>
            <w:vMerge/>
            <w:vAlign w:val="center"/>
            <w:hideMark/>
          </w:tcPr>
          <w:p w14:paraId="6329A8D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040016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827B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2B94E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9F78F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694F96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2D3E04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F2DCD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B448B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FB11B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869F8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5334C81F" w14:textId="77777777" w:rsidTr="00A431FE">
        <w:trPr>
          <w:trHeight w:val="240"/>
          <w:jc w:val="center"/>
        </w:trPr>
        <w:tc>
          <w:tcPr>
            <w:tcW w:w="940" w:type="dxa"/>
            <w:vMerge/>
            <w:vAlign w:val="center"/>
            <w:hideMark/>
          </w:tcPr>
          <w:p w14:paraId="59B4BE5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5F5F3E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Statika</w:t>
            </w:r>
          </w:p>
        </w:tc>
        <w:tc>
          <w:tcPr>
            <w:tcW w:w="588" w:type="dxa"/>
            <w:shd w:val="clear" w:color="auto" w:fill="auto"/>
            <w:noWrap/>
            <w:vAlign w:val="center"/>
            <w:hideMark/>
          </w:tcPr>
          <w:p w14:paraId="19BF85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37832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1530DE9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ED7572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636BA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C92F4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1CC42DB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D1A6F4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A2C515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13A0A5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AAB963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670" w:type="dxa"/>
            <w:vMerge w:val="restart"/>
            <w:shd w:val="clear" w:color="auto" w:fill="auto"/>
            <w:noWrap/>
            <w:hideMark/>
          </w:tcPr>
          <w:p w14:paraId="53AF1B1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7FB024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45" w:type="dxa"/>
            <w:shd w:val="clear" w:color="auto" w:fill="auto"/>
            <w:noWrap/>
            <w:vAlign w:val="center"/>
            <w:hideMark/>
          </w:tcPr>
          <w:p w14:paraId="2384144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D09916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31CC29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auto" w:fill="auto"/>
            <w:noWrap/>
            <w:vAlign w:val="center"/>
            <w:hideMark/>
          </w:tcPr>
          <w:p w14:paraId="5161D2F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30E79C8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06CF3D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2ED317D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3461DF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3F899E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r>
      <w:tr w:rsidR="00A431FE" w:rsidRPr="00C03B93" w14:paraId="633E7F04" w14:textId="77777777" w:rsidTr="00A431FE">
        <w:trPr>
          <w:trHeight w:val="240"/>
          <w:jc w:val="center"/>
        </w:trPr>
        <w:tc>
          <w:tcPr>
            <w:tcW w:w="940" w:type="dxa"/>
            <w:vMerge/>
            <w:vAlign w:val="center"/>
            <w:hideMark/>
          </w:tcPr>
          <w:p w14:paraId="2AEE369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FB1E75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Alapfogalmak</w:t>
            </w:r>
          </w:p>
        </w:tc>
        <w:tc>
          <w:tcPr>
            <w:tcW w:w="588" w:type="dxa"/>
            <w:shd w:val="clear" w:color="auto" w:fill="auto"/>
            <w:noWrap/>
            <w:vAlign w:val="center"/>
            <w:hideMark/>
          </w:tcPr>
          <w:p w14:paraId="588329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ACBD6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8E959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2359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373B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FF71C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000000" w:fill="F2F2F2"/>
            <w:noWrap/>
            <w:vAlign w:val="center"/>
            <w:hideMark/>
          </w:tcPr>
          <w:p w14:paraId="55FA12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AA64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4E498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0CDE3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59C70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670" w:type="dxa"/>
            <w:vMerge/>
            <w:vAlign w:val="center"/>
            <w:hideMark/>
          </w:tcPr>
          <w:p w14:paraId="7D8DF23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991646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C556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2A0B8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AC7EE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auto" w:fill="auto"/>
            <w:noWrap/>
            <w:vAlign w:val="center"/>
            <w:hideMark/>
          </w:tcPr>
          <w:p w14:paraId="63145F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000000" w:fill="F2F2F2"/>
            <w:noWrap/>
            <w:vAlign w:val="center"/>
            <w:hideMark/>
          </w:tcPr>
          <w:p w14:paraId="1F9870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62957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AFD72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81E7E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4D890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2024D6AF" w14:textId="77777777" w:rsidTr="00A431FE">
        <w:trPr>
          <w:trHeight w:val="240"/>
          <w:jc w:val="center"/>
        </w:trPr>
        <w:tc>
          <w:tcPr>
            <w:tcW w:w="940" w:type="dxa"/>
            <w:vMerge/>
            <w:vAlign w:val="center"/>
            <w:hideMark/>
          </w:tcPr>
          <w:p w14:paraId="6F9B9F2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034BDA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Erőrendszerek</w:t>
            </w:r>
          </w:p>
        </w:tc>
        <w:tc>
          <w:tcPr>
            <w:tcW w:w="588" w:type="dxa"/>
            <w:shd w:val="clear" w:color="auto" w:fill="auto"/>
            <w:noWrap/>
            <w:vAlign w:val="center"/>
            <w:hideMark/>
          </w:tcPr>
          <w:p w14:paraId="7A9FBA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CD574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3E203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AC17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14C5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8E4CD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000000" w:fill="F2F2F2"/>
            <w:noWrap/>
            <w:vAlign w:val="center"/>
            <w:hideMark/>
          </w:tcPr>
          <w:p w14:paraId="7CBD56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6B66A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F1908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70B1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4684E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108E372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AE6A77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B340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0D041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06EFD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6D051A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000000" w:fill="F2F2F2"/>
            <w:noWrap/>
            <w:vAlign w:val="center"/>
            <w:hideMark/>
          </w:tcPr>
          <w:p w14:paraId="77C440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EF8E1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D014A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5846F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4BA74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r>
      <w:tr w:rsidR="00A431FE" w:rsidRPr="00C03B93" w14:paraId="72FA6042" w14:textId="77777777" w:rsidTr="00A431FE">
        <w:trPr>
          <w:trHeight w:val="240"/>
          <w:jc w:val="center"/>
        </w:trPr>
        <w:tc>
          <w:tcPr>
            <w:tcW w:w="940" w:type="dxa"/>
            <w:vMerge/>
            <w:vAlign w:val="center"/>
            <w:hideMark/>
          </w:tcPr>
          <w:p w14:paraId="404CB39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99294A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Tartók</w:t>
            </w:r>
          </w:p>
        </w:tc>
        <w:tc>
          <w:tcPr>
            <w:tcW w:w="588" w:type="dxa"/>
            <w:shd w:val="clear" w:color="auto" w:fill="auto"/>
            <w:noWrap/>
            <w:vAlign w:val="center"/>
            <w:hideMark/>
          </w:tcPr>
          <w:p w14:paraId="0D0171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B7E17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53A7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748DE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7E39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27B84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07940A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54BD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EE920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095F2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37742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214384B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6460CE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86915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73D3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0770F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12996C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22D7BE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9ACAC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070CE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2AE65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77232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r>
      <w:tr w:rsidR="00A431FE" w:rsidRPr="00C03B93" w14:paraId="4CFC413F" w14:textId="77777777" w:rsidTr="00A431FE">
        <w:trPr>
          <w:trHeight w:val="240"/>
          <w:jc w:val="center"/>
        </w:trPr>
        <w:tc>
          <w:tcPr>
            <w:tcW w:w="940" w:type="dxa"/>
            <w:vMerge/>
            <w:vAlign w:val="center"/>
            <w:hideMark/>
          </w:tcPr>
          <w:p w14:paraId="0A4BB91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6087D9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Igénybevételek</w:t>
            </w:r>
          </w:p>
        </w:tc>
        <w:tc>
          <w:tcPr>
            <w:tcW w:w="588" w:type="dxa"/>
            <w:shd w:val="clear" w:color="auto" w:fill="auto"/>
            <w:noWrap/>
            <w:vAlign w:val="center"/>
            <w:hideMark/>
          </w:tcPr>
          <w:p w14:paraId="1AFE0C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F2DC7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5884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EBBC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EB63E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90C8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c>
          <w:tcPr>
            <w:tcW w:w="500" w:type="dxa"/>
            <w:shd w:val="clear" w:color="000000" w:fill="F2F2F2"/>
            <w:noWrap/>
            <w:vAlign w:val="center"/>
            <w:hideMark/>
          </w:tcPr>
          <w:p w14:paraId="5D5FFE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B12D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61E5E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612AD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59F37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c>
          <w:tcPr>
            <w:tcW w:w="670" w:type="dxa"/>
            <w:vMerge/>
            <w:vAlign w:val="center"/>
            <w:hideMark/>
          </w:tcPr>
          <w:p w14:paraId="383313E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A8FC44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69FA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4CBA7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3D428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c>
          <w:tcPr>
            <w:tcW w:w="500" w:type="dxa"/>
            <w:shd w:val="clear" w:color="auto" w:fill="auto"/>
            <w:noWrap/>
            <w:vAlign w:val="center"/>
            <w:hideMark/>
          </w:tcPr>
          <w:p w14:paraId="7D14AA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c>
          <w:tcPr>
            <w:tcW w:w="500" w:type="dxa"/>
            <w:shd w:val="clear" w:color="000000" w:fill="F2F2F2"/>
            <w:noWrap/>
            <w:vAlign w:val="center"/>
            <w:hideMark/>
          </w:tcPr>
          <w:p w14:paraId="1CCD48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A6FFA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4EBF8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B95C6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BE861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r>
      <w:tr w:rsidR="00A431FE" w:rsidRPr="00C03B93" w14:paraId="55151C9F" w14:textId="77777777" w:rsidTr="00A431FE">
        <w:trPr>
          <w:trHeight w:val="480"/>
          <w:jc w:val="center"/>
        </w:trPr>
        <w:tc>
          <w:tcPr>
            <w:tcW w:w="940" w:type="dxa"/>
            <w:vMerge/>
            <w:vAlign w:val="center"/>
            <w:hideMark/>
          </w:tcPr>
          <w:p w14:paraId="045FF70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09401D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Keresztmetszeti jellemzők</w:t>
            </w:r>
          </w:p>
        </w:tc>
        <w:tc>
          <w:tcPr>
            <w:tcW w:w="588" w:type="dxa"/>
            <w:shd w:val="clear" w:color="auto" w:fill="auto"/>
            <w:noWrap/>
            <w:vAlign w:val="center"/>
            <w:hideMark/>
          </w:tcPr>
          <w:p w14:paraId="3033FB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54AD2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284AE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35A3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FBB89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98A9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43A8DE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06E3E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05EDE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2917A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20E96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54A01B2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D3EDFF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021F7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22264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C8641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458D57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5A7015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8F19D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82C9C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27B66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32A9E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5C0AFF6D" w14:textId="77777777" w:rsidTr="00A431FE">
        <w:trPr>
          <w:trHeight w:val="240"/>
          <w:jc w:val="center"/>
        </w:trPr>
        <w:tc>
          <w:tcPr>
            <w:tcW w:w="940" w:type="dxa"/>
            <w:vMerge w:val="restart"/>
            <w:shd w:val="clear" w:color="auto" w:fill="auto"/>
            <w:textDirection w:val="btLr"/>
            <w:vAlign w:val="center"/>
            <w:hideMark/>
          </w:tcPr>
          <w:p w14:paraId="25F7E3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11637-16</w:t>
            </w:r>
            <w:r w:rsidRPr="00C03B93">
              <w:rPr>
                <w:rFonts w:eastAsia="Times New Roman" w:cs="Times New Roman"/>
                <w:color w:val="000000"/>
                <w:sz w:val="18"/>
                <w:szCs w:val="18"/>
                <w:lang w:eastAsia="hu-HU"/>
              </w:rPr>
              <w:br/>
              <w:t>Építész technikus közös ismeretek</w:t>
            </w:r>
          </w:p>
        </w:tc>
        <w:tc>
          <w:tcPr>
            <w:tcW w:w="1720" w:type="dxa"/>
            <w:shd w:val="clear" w:color="auto" w:fill="auto"/>
            <w:vAlign w:val="center"/>
            <w:hideMark/>
          </w:tcPr>
          <w:p w14:paraId="31D3AA1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Építési ismeretek</w:t>
            </w:r>
          </w:p>
        </w:tc>
        <w:tc>
          <w:tcPr>
            <w:tcW w:w="588" w:type="dxa"/>
            <w:shd w:val="clear" w:color="auto" w:fill="auto"/>
            <w:noWrap/>
            <w:vAlign w:val="center"/>
            <w:hideMark/>
          </w:tcPr>
          <w:p w14:paraId="6E1AE58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8E59AA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B6AF4A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11395BE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0886D1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CCDC49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000000" w:fill="F2F2F2"/>
            <w:noWrap/>
            <w:vAlign w:val="center"/>
            <w:hideMark/>
          </w:tcPr>
          <w:p w14:paraId="2CFC19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E5B7CC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76CE5D3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412" w:type="dxa"/>
            <w:shd w:val="clear" w:color="000000" w:fill="F2F2F2"/>
            <w:noWrap/>
            <w:vAlign w:val="center"/>
            <w:hideMark/>
          </w:tcPr>
          <w:p w14:paraId="65DBFEE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43CE7C4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242</w:t>
            </w:r>
          </w:p>
        </w:tc>
        <w:tc>
          <w:tcPr>
            <w:tcW w:w="670" w:type="dxa"/>
            <w:vMerge w:val="restart"/>
            <w:shd w:val="clear" w:color="auto" w:fill="auto"/>
            <w:noWrap/>
            <w:hideMark/>
          </w:tcPr>
          <w:p w14:paraId="63823E2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16983FC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242</w:t>
            </w:r>
          </w:p>
        </w:tc>
        <w:tc>
          <w:tcPr>
            <w:tcW w:w="545" w:type="dxa"/>
            <w:shd w:val="clear" w:color="auto" w:fill="auto"/>
            <w:noWrap/>
            <w:vAlign w:val="center"/>
            <w:hideMark/>
          </w:tcPr>
          <w:p w14:paraId="69D2AF2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296FF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5D7AD6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242</w:t>
            </w:r>
          </w:p>
        </w:tc>
        <w:tc>
          <w:tcPr>
            <w:tcW w:w="500" w:type="dxa"/>
            <w:shd w:val="clear" w:color="auto" w:fill="auto"/>
            <w:noWrap/>
            <w:vAlign w:val="center"/>
            <w:hideMark/>
          </w:tcPr>
          <w:p w14:paraId="3E23293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216</w:t>
            </w:r>
          </w:p>
        </w:tc>
        <w:tc>
          <w:tcPr>
            <w:tcW w:w="500" w:type="dxa"/>
            <w:shd w:val="clear" w:color="000000" w:fill="F2F2F2"/>
            <w:noWrap/>
            <w:vAlign w:val="center"/>
            <w:hideMark/>
          </w:tcPr>
          <w:p w14:paraId="65F03D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C7540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92A14E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E70660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90767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216</w:t>
            </w:r>
          </w:p>
        </w:tc>
      </w:tr>
      <w:tr w:rsidR="00A431FE" w:rsidRPr="00C03B93" w14:paraId="481EB8D9" w14:textId="77777777" w:rsidTr="00A431FE">
        <w:trPr>
          <w:trHeight w:val="240"/>
          <w:jc w:val="center"/>
        </w:trPr>
        <w:tc>
          <w:tcPr>
            <w:tcW w:w="940" w:type="dxa"/>
            <w:vMerge/>
            <w:vAlign w:val="center"/>
            <w:hideMark/>
          </w:tcPr>
          <w:p w14:paraId="2CF5CE2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CF30BB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Alapozások</w:t>
            </w:r>
          </w:p>
        </w:tc>
        <w:tc>
          <w:tcPr>
            <w:tcW w:w="588" w:type="dxa"/>
            <w:shd w:val="clear" w:color="auto" w:fill="auto"/>
            <w:noWrap/>
            <w:vAlign w:val="center"/>
            <w:hideMark/>
          </w:tcPr>
          <w:p w14:paraId="39B3FC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8E038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CD521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7760CC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8D7F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A7372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FAEE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8E83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85082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B144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2A7F5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7093A14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A9F027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12FBC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F705E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4E99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303430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c>
          <w:tcPr>
            <w:tcW w:w="500" w:type="dxa"/>
            <w:shd w:val="clear" w:color="000000" w:fill="F2F2F2"/>
            <w:noWrap/>
            <w:vAlign w:val="center"/>
            <w:hideMark/>
          </w:tcPr>
          <w:p w14:paraId="5D3339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14292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20256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EB7DA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E5544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r>
      <w:tr w:rsidR="00A431FE" w:rsidRPr="00C03B93" w14:paraId="5B5F21FC" w14:textId="77777777" w:rsidTr="00A431FE">
        <w:trPr>
          <w:trHeight w:val="240"/>
          <w:jc w:val="center"/>
        </w:trPr>
        <w:tc>
          <w:tcPr>
            <w:tcW w:w="940" w:type="dxa"/>
            <w:vMerge/>
            <w:vAlign w:val="center"/>
            <w:hideMark/>
          </w:tcPr>
          <w:p w14:paraId="5DA6388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CD412E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Alépítményi szigetelések</w:t>
            </w:r>
          </w:p>
        </w:tc>
        <w:tc>
          <w:tcPr>
            <w:tcW w:w="588" w:type="dxa"/>
            <w:shd w:val="clear" w:color="auto" w:fill="auto"/>
            <w:noWrap/>
            <w:vAlign w:val="center"/>
            <w:hideMark/>
          </w:tcPr>
          <w:p w14:paraId="775A82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63B2D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74A4A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48262C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8C5A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27FDF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9F38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596F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B1130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D6B50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8F0E3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0C5F6A6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381460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689A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4FF6C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5E2BB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263AFF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c>
          <w:tcPr>
            <w:tcW w:w="500" w:type="dxa"/>
            <w:shd w:val="clear" w:color="000000" w:fill="F2F2F2"/>
            <w:noWrap/>
            <w:vAlign w:val="center"/>
            <w:hideMark/>
          </w:tcPr>
          <w:p w14:paraId="4068E9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3D0EF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17036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8E944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7F19E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r>
      <w:tr w:rsidR="00A431FE" w:rsidRPr="00C03B93" w14:paraId="5C71C11E" w14:textId="77777777" w:rsidTr="00A431FE">
        <w:trPr>
          <w:trHeight w:val="480"/>
          <w:jc w:val="center"/>
        </w:trPr>
        <w:tc>
          <w:tcPr>
            <w:tcW w:w="940" w:type="dxa"/>
            <w:vMerge/>
            <w:vAlign w:val="center"/>
            <w:hideMark/>
          </w:tcPr>
          <w:p w14:paraId="6BA7B3C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BA90DC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Függőleges teherhordó szerkezetek</w:t>
            </w:r>
          </w:p>
        </w:tc>
        <w:tc>
          <w:tcPr>
            <w:tcW w:w="588" w:type="dxa"/>
            <w:shd w:val="clear" w:color="auto" w:fill="auto"/>
            <w:noWrap/>
            <w:vAlign w:val="center"/>
            <w:hideMark/>
          </w:tcPr>
          <w:p w14:paraId="22BAAC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E6ACA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1E780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792BD7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20264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C746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DE51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6DFDB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501AD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C797F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C1223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6EFAA36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05B9D1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5A6E3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E803A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854EB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2CCC37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c>
          <w:tcPr>
            <w:tcW w:w="500" w:type="dxa"/>
            <w:shd w:val="clear" w:color="000000" w:fill="F2F2F2"/>
            <w:noWrap/>
            <w:vAlign w:val="center"/>
            <w:hideMark/>
          </w:tcPr>
          <w:p w14:paraId="31759C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80FCA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0DACE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5423B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90128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r>
      <w:tr w:rsidR="00A431FE" w:rsidRPr="00C03B93" w14:paraId="259EFD10" w14:textId="77777777" w:rsidTr="00A431FE">
        <w:trPr>
          <w:trHeight w:val="480"/>
          <w:jc w:val="center"/>
        </w:trPr>
        <w:tc>
          <w:tcPr>
            <w:tcW w:w="940" w:type="dxa"/>
            <w:vMerge/>
            <w:vAlign w:val="center"/>
            <w:hideMark/>
          </w:tcPr>
          <w:p w14:paraId="130A79A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E91E9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Függőleges nem teherhordó szerkezetek</w:t>
            </w:r>
          </w:p>
        </w:tc>
        <w:tc>
          <w:tcPr>
            <w:tcW w:w="588" w:type="dxa"/>
            <w:shd w:val="clear" w:color="auto" w:fill="auto"/>
            <w:noWrap/>
            <w:vAlign w:val="center"/>
            <w:hideMark/>
          </w:tcPr>
          <w:p w14:paraId="73A47A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80938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4BD58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ECFF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16B2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D645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71476A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BC53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2DF6A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0019A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89BA8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16953E7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68910B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3527D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EB280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0FDDD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563145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22</w:t>
            </w:r>
          </w:p>
        </w:tc>
        <w:tc>
          <w:tcPr>
            <w:tcW w:w="500" w:type="dxa"/>
            <w:shd w:val="clear" w:color="000000" w:fill="F2F2F2"/>
            <w:noWrap/>
            <w:vAlign w:val="center"/>
            <w:hideMark/>
          </w:tcPr>
          <w:p w14:paraId="3B46FA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CF2F8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03D8A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3EAFB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8CE83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22</w:t>
            </w:r>
          </w:p>
        </w:tc>
      </w:tr>
      <w:tr w:rsidR="00A431FE" w:rsidRPr="00C03B93" w14:paraId="2ED12E75" w14:textId="77777777" w:rsidTr="00A431FE">
        <w:trPr>
          <w:trHeight w:val="480"/>
          <w:jc w:val="center"/>
        </w:trPr>
        <w:tc>
          <w:tcPr>
            <w:tcW w:w="940" w:type="dxa"/>
            <w:vMerge/>
            <w:vAlign w:val="center"/>
            <w:hideMark/>
          </w:tcPr>
          <w:p w14:paraId="5F5F07A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BB6993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Nyílásáthidalók, boltövek</w:t>
            </w:r>
          </w:p>
        </w:tc>
        <w:tc>
          <w:tcPr>
            <w:tcW w:w="588" w:type="dxa"/>
            <w:shd w:val="clear" w:color="auto" w:fill="auto"/>
            <w:noWrap/>
            <w:vAlign w:val="center"/>
            <w:hideMark/>
          </w:tcPr>
          <w:p w14:paraId="3546A5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24D85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30E3C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43E6C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DE95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B211A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0FFC45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F704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E670B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221FA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CA05F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1F8410D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8871ED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2B7C9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FB7E6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D256A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6F671A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22</w:t>
            </w:r>
          </w:p>
        </w:tc>
        <w:tc>
          <w:tcPr>
            <w:tcW w:w="500" w:type="dxa"/>
            <w:shd w:val="clear" w:color="000000" w:fill="F2F2F2"/>
            <w:noWrap/>
            <w:vAlign w:val="center"/>
            <w:hideMark/>
          </w:tcPr>
          <w:p w14:paraId="616754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433F6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8856E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1F141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5D06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22</w:t>
            </w:r>
          </w:p>
        </w:tc>
      </w:tr>
      <w:tr w:rsidR="00A431FE" w:rsidRPr="00C03B93" w14:paraId="5ECF14DE" w14:textId="77777777" w:rsidTr="00A431FE">
        <w:trPr>
          <w:trHeight w:val="480"/>
          <w:jc w:val="center"/>
        </w:trPr>
        <w:tc>
          <w:tcPr>
            <w:tcW w:w="940" w:type="dxa"/>
            <w:vMerge/>
            <w:vAlign w:val="center"/>
            <w:hideMark/>
          </w:tcPr>
          <w:p w14:paraId="29F0134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A1F426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Koszorúk, födémek, boltozatok</w:t>
            </w:r>
          </w:p>
        </w:tc>
        <w:tc>
          <w:tcPr>
            <w:tcW w:w="588" w:type="dxa"/>
            <w:shd w:val="clear" w:color="auto" w:fill="auto"/>
            <w:noWrap/>
            <w:vAlign w:val="center"/>
            <w:hideMark/>
          </w:tcPr>
          <w:p w14:paraId="0B2527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6D41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96FC2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F8E2E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9C3D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E58C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114BC7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32B41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D75FC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34</w:t>
            </w:r>
          </w:p>
        </w:tc>
        <w:tc>
          <w:tcPr>
            <w:tcW w:w="412" w:type="dxa"/>
            <w:shd w:val="clear" w:color="000000" w:fill="F2F2F2"/>
            <w:noWrap/>
            <w:vAlign w:val="center"/>
            <w:hideMark/>
          </w:tcPr>
          <w:p w14:paraId="42646A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16326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58</w:t>
            </w:r>
          </w:p>
        </w:tc>
        <w:tc>
          <w:tcPr>
            <w:tcW w:w="670" w:type="dxa"/>
            <w:vMerge/>
            <w:vAlign w:val="center"/>
            <w:hideMark/>
          </w:tcPr>
          <w:p w14:paraId="73D918C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A9788F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26E58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E4423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70432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58</w:t>
            </w:r>
          </w:p>
        </w:tc>
        <w:tc>
          <w:tcPr>
            <w:tcW w:w="500" w:type="dxa"/>
            <w:shd w:val="clear" w:color="auto" w:fill="auto"/>
            <w:noWrap/>
            <w:vAlign w:val="center"/>
            <w:hideMark/>
          </w:tcPr>
          <w:p w14:paraId="07239A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52</w:t>
            </w:r>
          </w:p>
        </w:tc>
        <w:tc>
          <w:tcPr>
            <w:tcW w:w="500" w:type="dxa"/>
            <w:shd w:val="clear" w:color="000000" w:fill="F2F2F2"/>
            <w:noWrap/>
            <w:vAlign w:val="center"/>
            <w:hideMark/>
          </w:tcPr>
          <w:p w14:paraId="7BEFB9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6B5DB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9B1EA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985E0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FF897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52</w:t>
            </w:r>
          </w:p>
        </w:tc>
      </w:tr>
      <w:tr w:rsidR="00A431FE" w:rsidRPr="00C03B93" w14:paraId="2AAC4A19" w14:textId="77777777" w:rsidTr="00A431FE">
        <w:trPr>
          <w:trHeight w:val="240"/>
          <w:jc w:val="center"/>
        </w:trPr>
        <w:tc>
          <w:tcPr>
            <w:tcW w:w="940" w:type="dxa"/>
            <w:vMerge/>
            <w:vAlign w:val="center"/>
            <w:hideMark/>
          </w:tcPr>
          <w:p w14:paraId="49605F5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1366C8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Lépcsők, lejtők</w:t>
            </w:r>
          </w:p>
        </w:tc>
        <w:tc>
          <w:tcPr>
            <w:tcW w:w="588" w:type="dxa"/>
            <w:shd w:val="clear" w:color="auto" w:fill="auto"/>
            <w:noWrap/>
            <w:vAlign w:val="center"/>
            <w:hideMark/>
          </w:tcPr>
          <w:p w14:paraId="1082A7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61AC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11FB4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5883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6C8D6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C7FC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01D3D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CDEEB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F0C8E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4FCD3E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FE0E4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41A4CA6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9F5A15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F3C65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B1724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1D1C9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481DA0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33B179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A8D4D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9DB6D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216AB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AC2B5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07005DEA" w14:textId="77777777" w:rsidTr="00A431FE">
        <w:trPr>
          <w:trHeight w:val="480"/>
          <w:jc w:val="center"/>
        </w:trPr>
        <w:tc>
          <w:tcPr>
            <w:tcW w:w="940" w:type="dxa"/>
            <w:vMerge/>
            <w:vAlign w:val="center"/>
            <w:hideMark/>
          </w:tcPr>
          <w:p w14:paraId="2EA36C0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E737B2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Hő- és hangszigetelések, energiatudatos építés</w:t>
            </w:r>
          </w:p>
        </w:tc>
        <w:tc>
          <w:tcPr>
            <w:tcW w:w="588" w:type="dxa"/>
            <w:shd w:val="clear" w:color="auto" w:fill="auto"/>
            <w:noWrap/>
            <w:vAlign w:val="center"/>
            <w:hideMark/>
          </w:tcPr>
          <w:p w14:paraId="4798A9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6B932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9E40F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246A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918AB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26791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3587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29489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7686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412" w:type="dxa"/>
            <w:shd w:val="clear" w:color="000000" w:fill="F2F2F2"/>
            <w:noWrap/>
            <w:vAlign w:val="center"/>
            <w:hideMark/>
          </w:tcPr>
          <w:p w14:paraId="7B03F5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1E91D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670" w:type="dxa"/>
            <w:vMerge/>
            <w:vAlign w:val="center"/>
            <w:hideMark/>
          </w:tcPr>
          <w:p w14:paraId="47231E9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958F33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77BB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05890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0A776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00" w:type="dxa"/>
            <w:shd w:val="clear" w:color="auto" w:fill="auto"/>
            <w:noWrap/>
            <w:vAlign w:val="center"/>
            <w:hideMark/>
          </w:tcPr>
          <w:p w14:paraId="2386BF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00" w:type="dxa"/>
            <w:shd w:val="clear" w:color="000000" w:fill="F2F2F2"/>
            <w:noWrap/>
            <w:vAlign w:val="center"/>
            <w:hideMark/>
          </w:tcPr>
          <w:p w14:paraId="037D5B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B2B77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DA629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A8D4D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9EF28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r>
      <w:tr w:rsidR="00A431FE" w:rsidRPr="00C03B93" w14:paraId="438CE34C" w14:textId="77777777" w:rsidTr="00A431FE">
        <w:trPr>
          <w:trHeight w:val="240"/>
          <w:jc w:val="center"/>
        </w:trPr>
        <w:tc>
          <w:tcPr>
            <w:tcW w:w="940" w:type="dxa"/>
            <w:vMerge/>
            <w:vAlign w:val="center"/>
            <w:hideMark/>
          </w:tcPr>
          <w:p w14:paraId="341F9E7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C10225D"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Építési gyakorlat</w:t>
            </w:r>
          </w:p>
        </w:tc>
        <w:tc>
          <w:tcPr>
            <w:tcW w:w="588" w:type="dxa"/>
            <w:shd w:val="clear" w:color="auto" w:fill="auto"/>
            <w:noWrap/>
            <w:vAlign w:val="center"/>
            <w:hideMark/>
          </w:tcPr>
          <w:p w14:paraId="5B32FD0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E22ADB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36E54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AAEFC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061662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3BF23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6C25A2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908F3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0762954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C06333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676" w:type="dxa"/>
            <w:shd w:val="clear" w:color="auto" w:fill="auto"/>
            <w:noWrap/>
            <w:vAlign w:val="center"/>
            <w:hideMark/>
          </w:tcPr>
          <w:p w14:paraId="44E79E1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170</w:t>
            </w:r>
          </w:p>
        </w:tc>
        <w:tc>
          <w:tcPr>
            <w:tcW w:w="670" w:type="dxa"/>
            <w:vMerge w:val="restart"/>
            <w:shd w:val="clear" w:color="auto" w:fill="auto"/>
            <w:noWrap/>
            <w:hideMark/>
          </w:tcPr>
          <w:p w14:paraId="04A7F1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39E206B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170</w:t>
            </w:r>
          </w:p>
        </w:tc>
        <w:tc>
          <w:tcPr>
            <w:tcW w:w="545" w:type="dxa"/>
            <w:shd w:val="clear" w:color="auto" w:fill="auto"/>
            <w:noWrap/>
            <w:vAlign w:val="center"/>
            <w:hideMark/>
          </w:tcPr>
          <w:p w14:paraId="2F28AD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6975CA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7CA6FB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170</w:t>
            </w:r>
          </w:p>
        </w:tc>
        <w:tc>
          <w:tcPr>
            <w:tcW w:w="500" w:type="dxa"/>
            <w:shd w:val="clear" w:color="auto" w:fill="auto"/>
            <w:noWrap/>
            <w:vAlign w:val="center"/>
            <w:hideMark/>
          </w:tcPr>
          <w:p w14:paraId="6C2CEC1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26B018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180</w:t>
            </w:r>
          </w:p>
        </w:tc>
        <w:tc>
          <w:tcPr>
            <w:tcW w:w="500" w:type="dxa"/>
            <w:shd w:val="clear" w:color="000000" w:fill="F2F2F2"/>
            <w:noWrap/>
            <w:vAlign w:val="center"/>
            <w:hideMark/>
          </w:tcPr>
          <w:p w14:paraId="2E2789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DD35A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035814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FAD39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180</w:t>
            </w:r>
          </w:p>
        </w:tc>
      </w:tr>
      <w:tr w:rsidR="00A431FE" w:rsidRPr="00C03B93" w14:paraId="36505E54" w14:textId="77777777" w:rsidTr="00A431FE">
        <w:trPr>
          <w:trHeight w:val="240"/>
          <w:jc w:val="center"/>
        </w:trPr>
        <w:tc>
          <w:tcPr>
            <w:tcW w:w="940" w:type="dxa"/>
            <w:vMerge/>
            <w:vAlign w:val="center"/>
            <w:hideMark/>
          </w:tcPr>
          <w:p w14:paraId="0EF8BA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70707B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Alépítményi munkák</w:t>
            </w:r>
          </w:p>
        </w:tc>
        <w:tc>
          <w:tcPr>
            <w:tcW w:w="588" w:type="dxa"/>
            <w:shd w:val="clear" w:color="auto" w:fill="auto"/>
            <w:noWrap/>
            <w:vAlign w:val="center"/>
            <w:hideMark/>
          </w:tcPr>
          <w:p w14:paraId="042719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AF8FE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D3F11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8D63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762101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B30E5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DB5A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2EB2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173CD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2AF59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C0F5F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44BFE61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0EC1B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CDEB7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73935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8CB03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6F4F77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6AE93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02594D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6EDD0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C7303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35887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r>
      <w:tr w:rsidR="00A431FE" w:rsidRPr="00C03B93" w14:paraId="4734652D" w14:textId="77777777" w:rsidTr="00A431FE">
        <w:trPr>
          <w:trHeight w:val="240"/>
          <w:jc w:val="center"/>
        </w:trPr>
        <w:tc>
          <w:tcPr>
            <w:tcW w:w="940" w:type="dxa"/>
            <w:vMerge/>
            <w:vAlign w:val="center"/>
            <w:hideMark/>
          </w:tcPr>
          <w:p w14:paraId="443F8E6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547407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Felépítményi munkák</w:t>
            </w:r>
          </w:p>
        </w:tc>
        <w:tc>
          <w:tcPr>
            <w:tcW w:w="588" w:type="dxa"/>
            <w:shd w:val="clear" w:color="auto" w:fill="auto"/>
            <w:noWrap/>
            <w:vAlign w:val="center"/>
            <w:hideMark/>
          </w:tcPr>
          <w:p w14:paraId="2C4A0D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0037E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12747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E216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72</w:t>
            </w:r>
          </w:p>
        </w:tc>
        <w:tc>
          <w:tcPr>
            <w:tcW w:w="500" w:type="dxa"/>
            <w:shd w:val="clear" w:color="000000" w:fill="F2F2F2"/>
            <w:noWrap/>
            <w:vAlign w:val="center"/>
            <w:hideMark/>
          </w:tcPr>
          <w:p w14:paraId="3E8FFE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510F5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6971C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357C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4F673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DC81A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76" w:type="dxa"/>
            <w:shd w:val="clear" w:color="auto" w:fill="auto"/>
            <w:noWrap/>
            <w:vAlign w:val="center"/>
            <w:hideMark/>
          </w:tcPr>
          <w:p w14:paraId="70A922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134</w:t>
            </w:r>
          </w:p>
        </w:tc>
        <w:tc>
          <w:tcPr>
            <w:tcW w:w="670" w:type="dxa"/>
            <w:vMerge/>
            <w:vAlign w:val="center"/>
            <w:hideMark/>
          </w:tcPr>
          <w:p w14:paraId="23AAEBB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F20F81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DA37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48E91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C64F1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134</w:t>
            </w:r>
          </w:p>
        </w:tc>
        <w:tc>
          <w:tcPr>
            <w:tcW w:w="500" w:type="dxa"/>
            <w:shd w:val="clear" w:color="auto" w:fill="auto"/>
            <w:noWrap/>
            <w:vAlign w:val="center"/>
            <w:hideMark/>
          </w:tcPr>
          <w:p w14:paraId="67840B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B85A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144</w:t>
            </w:r>
          </w:p>
        </w:tc>
        <w:tc>
          <w:tcPr>
            <w:tcW w:w="500" w:type="dxa"/>
            <w:shd w:val="clear" w:color="000000" w:fill="F2F2F2"/>
            <w:noWrap/>
            <w:vAlign w:val="center"/>
            <w:hideMark/>
          </w:tcPr>
          <w:p w14:paraId="6E6FEA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68A7B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9A2BF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397F2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144</w:t>
            </w:r>
          </w:p>
        </w:tc>
      </w:tr>
      <w:tr w:rsidR="00A431FE" w:rsidRPr="00C03B93" w14:paraId="43419D39" w14:textId="77777777" w:rsidTr="00A431FE">
        <w:trPr>
          <w:trHeight w:val="480"/>
          <w:jc w:val="center"/>
        </w:trPr>
        <w:tc>
          <w:tcPr>
            <w:tcW w:w="940" w:type="dxa"/>
            <w:vMerge/>
            <w:vAlign w:val="center"/>
            <w:hideMark/>
          </w:tcPr>
          <w:p w14:paraId="401A3B7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9687FC7"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Építésszervezési alapismeretek</w:t>
            </w:r>
          </w:p>
        </w:tc>
        <w:tc>
          <w:tcPr>
            <w:tcW w:w="588" w:type="dxa"/>
            <w:shd w:val="clear" w:color="auto" w:fill="auto"/>
            <w:noWrap/>
            <w:vAlign w:val="center"/>
            <w:hideMark/>
          </w:tcPr>
          <w:p w14:paraId="56E0D4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A426A5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0F722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3F5D1A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87961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39B069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D59661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AF3F6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32016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412" w:type="dxa"/>
            <w:shd w:val="clear" w:color="000000" w:fill="F2F2F2"/>
            <w:noWrap/>
            <w:vAlign w:val="center"/>
            <w:hideMark/>
          </w:tcPr>
          <w:p w14:paraId="710197A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5246AD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0" w:type="dxa"/>
            <w:vMerge w:val="restart"/>
            <w:shd w:val="clear" w:color="auto" w:fill="auto"/>
            <w:noWrap/>
            <w:hideMark/>
          </w:tcPr>
          <w:p w14:paraId="41238D5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0BF287F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45" w:type="dxa"/>
            <w:shd w:val="clear" w:color="auto" w:fill="auto"/>
            <w:noWrap/>
            <w:vAlign w:val="center"/>
            <w:hideMark/>
          </w:tcPr>
          <w:p w14:paraId="7256F98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DAE9D7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EDC6C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6946A44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6190D6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A254CC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23FED53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24598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2F4C54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729D8CAA" w14:textId="77777777" w:rsidTr="00A431FE">
        <w:trPr>
          <w:trHeight w:val="480"/>
          <w:jc w:val="center"/>
        </w:trPr>
        <w:tc>
          <w:tcPr>
            <w:tcW w:w="940" w:type="dxa"/>
            <w:vMerge/>
            <w:vAlign w:val="center"/>
            <w:hideMark/>
          </w:tcPr>
          <w:p w14:paraId="47396F6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174424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Építési beruházási folyamatok</w:t>
            </w:r>
          </w:p>
        </w:tc>
        <w:tc>
          <w:tcPr>
            <w:tcW w:w="588" w:type="dxa"/>
            <w:shd w:val="clear" w:color="auto" w:fill="auto"/>
            <w:noWrap/>
            <w:vAlign w:val="center"/>
            <w:hideMark/>
          </w:tcPr>
          <w:p w14:paraId="44B994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7F25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D584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4888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982F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75F1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CCE6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B7A6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869D6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412" w:type="dxa"/>
            <w:shd w:val="clear" w:color="000000" w:fill="F2F2F2"/>
            <w:noWrap/>
            <w:vAlign w:val="center"/>
            <w:hideMark/>
          </w:tcPr>
          <w:p w14:paraId="6F606D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14360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670" w:type="dxa"/>
            <w:vMerge/>
            <w:vAlign w:val="center"/>
            <w:hideMark/>
          </w:tcPr>
          <w:p w14:paraId="70E8B8E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B0A915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F75C6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43F14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2F94F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216F3A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432181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76C29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B6F72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D8A3F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BC228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06EA7345" w14:textId="77777777" w:rsidTr="00A431FE">
        <w:trPr>
          <w:trHeight w:val="480"/>
          <w:jc w:val="center"/>
        </w:trPr>
        <w:tc>
          <w:tcPr>
            <w:tcW w:w="940" w:type="dxa"/>
            <w:vMerge/>
            <w:vAlign w:val="center"/>
            <w:hideMark/>
          </w:tcPr>
          <w:p w14:paraId="212A505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F58F9B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Építőipari mennyiségszámítások</w:t>
            </w:r>
          </w:p>
        </w:tc>
        <w:tc>
          <w:tcPr>
            <w:tcW w:w="588" w:type="dxa"/>
            <w:shd w:val="clear" w:color="auto" w:fill="auto"/>
            <w:noWrap/>
            <w:vAlign w:val="center"/>
            <w:hideMark/>
          </w:tcPr>
          <w:p w14:paraId="798F9A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211D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2796B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72561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26FD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2E637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4EF85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3D324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63395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412" w:type="dxa"/>
            <w:shd w:val="clear" w:color="000000" w:fill="F2F2F2"/>
            <w:noWrap/>
            <w:vAlign w:val="center"/>
            <w:hideMark/>
          </w:tcPr>
          <w:p w14:paraId="33EC21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4DB51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670" w:type="dxa"/>
            <w:vMerge/>
            <w:vAlign w:val="center"/>
            <w:hideMark/>
          </w:tcPr>
          <w:p w14:paraId="6CC6394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B8F9A3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F1C89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4D972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503F6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00" w:type="dxa"/>
            <w:shd w:val="clear" w:color="auto" w:fill="auto"/>
            <w:noWrap/>
            <w:vAlign w:val="center"/>
            <w:hideMark/>
          </w:tcPr>
          <w:p w14:paraId="4409F6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4D470C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9BD22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7ED25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FBB28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A0B84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41EADA40" w14:textId="77777777" w:rsidTr="00A431FE">
        <w:trPr>
          <w:trHeight w:val="240"/>
          <w:jc w:val="center"/>
        </w:trPr>
        <w:tc>
          <w:tcPr>
            <w:tcW w:w="940" w:type="dxa"/>
            <w:vMerge/>
            <w:vAlign w:val="center"/>
            <w:hideMark/>
          </w:tcPr>
          <w:p w14:paraId="6B54CC7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F341BF7"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Kitűzési ismeretek</w:t>
            </w:r>
          </w:p>
        </w:tc>
        <w:tc>
          <w:tcPr>
            <w:tcW w:w="588" w:type="dxa"/>
            <w:shd w:val="clear" w:color="auto" w:fill="auto"/>
            <w:noWrap/>
            <w:vAlign w:val="center"/>
            <w:hideMark/>
          </w:tcPr>
          <w:p w14:paraId="0BDB5D4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995ED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7B2A1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ADEE6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4503A0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4CDCD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6541D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3EA57D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0393C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412" w:type="dxa"/>
            <w:shd w:val="clear" w:color="000000" w:fill="F2F2F2"/>
            <w:noWrap/>
            <w:vAlign w:val="center"/>
            <w:hideMark/>
          </w:tcPr>
          <w:p w14:paraId="0EE1792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7AF198D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0" w:type="dxa"/>
            <w:vMerge w:val="restart"/>
            <w:shd w:val="clear" w:color="auto" w:fill="auto"/>
            <w:noWrap/>
            <w:hideMark/>
          </w:tcPr>
          <w:p w14:paraId="218181D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005EFA3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45" w:type="dxa"/>
            <w:shd w:val="clear" w:color="auto" w:fill="auto"/>
            <w:noWrap/>
            <w:vAlign w:val="center"/>
            <w:hideMark/>
          </w:tcPr>
          <w:p w14:paraId="56B0B83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496DE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AE203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0B9ED8C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67EF82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A5BBBF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5C474E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69E0E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8989D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6CE98F4D" w14:textId="77777777" w:rsidTr="00A431FE">
        <w:trPr>
          <w:trHeight w:val="240"/>
          <w:jc w:val="center"/>
        </w:trPr>
        <w:tc>
          <w:tcPr>
            <w:tcW w:w="940" w:type="dxa"/>
            <w:vMerge/>
            <w:vAlign w:val="center"/>
            <w:hideMark/>
          </w:tcPr>
          <w:p w14:paraId="69C3B11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6E02D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Alapfogalmak</w:t>
            </w:r>
          </w:p>
        </w:tc>
        <w:tc>
          <w:tcPr>
            <w:tcW w:w="588" w:type="dxa"/>
            <w:shd w:val="clear" w:color="auto" w:fill="auto"/>
            <w:noWrap/>
            <w:vAlign w:val="center"/>
            <w:hideMark/>
          </w:tcPr>
          <w:p w14:paraId="271CF8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D8807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9694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D26C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9048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22B71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AC3E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F1A8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2D7E7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412" w:type="dxa"/>
            <w:shd w:val="clear" w:color="000000" w:fill="F2F2F2"/>
            <w:noWrap/>
            <w:vAlign w:val="center"/>
            <w:hideMark/>
          </w:tcPr>
          <w:p w14:paraId="1FE524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4C676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3CBA4E1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25303C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5C3C1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1E15D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DD75E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5A5431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6B0D1D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130C8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77E63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6BA92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E9673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4F355893" w14:textId="77777777" w:rsidTr="00A431FE">
        <w:trPr>
          <w:trHeight w:val="240"/>
          <w:jc w:val="center"/>
        </w:trPr>
        <w:tc>
          <w:tcPr>
            <w:tcW w:w="940" w:type="dxa"/>
            <w:vMerge/>
            <w:vAlign w:val="center"/>
            <w:hideMark/>
          </w:tcPr>
          <w:p w14:paraId="572B7F4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ABE757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Vízszintes mérések</w:t>
            </w:r>
          </w:p>
        </w:tc>
        <w:tc>
          <w:tcPr>
            <w:tcW w:w="588" w:type="dxa"/>
            <w:shd w:val="clear" w:color="auto" w:fill="auto"/>
            <w:noWrap/>
            <w:vAlign w:val="center"/>
            <w:hideMark/>
          </w:tcPr>
          <w:p w14:paraId="168805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B3679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3F20C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D318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70DF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D298E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5628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6A09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0FBCA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412" w:type="dxa"/>
            <w:shd w:val="clear" w:color="000000" w:fill="F2F2F2"/>
            <w:noWrap/>
            <w:vAlign w:val="center"/>
            <w:hideMark/>
          </w:tcPr>
          <w:p w14:paraId="4681FD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3D6CB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624007B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D7459B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3A356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C4846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BCF5E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0D6C7F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166CD7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88D02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4A9FF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8C543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2C94A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09F14BC5" w14:textId="77777777" w:rsidTr="00A431FE">
        <w:trPr>
          <w:trHeight w:val="240"/>
          <w:jc w:val="center"/>
        </w:trPr>
        <w:tc>
          <w:tcPr>
            <w:tcW w:w="940" w:type="dxa"/>
            <w:vMerge/>
            <w:vAlign w:val="center"/>
            <w:hideMark/>
          </w:tcPr>
          <w:p w14:paraId="4C93D3F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E38BA3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Magasságmérés</w:t>
            </w:r>
          </w:p>
        </w:tc>
        <w:tc>
          <w:tcPr>
            <w:tcW w:w="588" w:type="dxa"/>
            <w:shd w:val="clear" w:color="auto" w:fill="auto"/>
            <w:noWrap/>
            <w:vAlign w:val="center"/>
            <w:hideMark/>
          </w:tcPr>
          <w:p w14:paraId="6604FB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835B8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FF34F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44F14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D1D8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57CBE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A2B8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8F39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F8C0E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412" w:type="dxa"/>
            <w:shd w:val="clear" w:color="000000" w:fill="F2F2F2"/>
            <w:noWrap/>
            <w:vAlign w:val="center"/>
            <w:hideMark/>
          </w:tcPr>
          <w:p w14:paraId="2B1409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AC23E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48F30BF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F1ECE7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BE437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D1FC2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664B4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3066F6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790C3D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5AA15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90655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31ACA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5C8F8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76D34DC2" w14:textId="77777777" w:rsidTr="00A431FE">
        <w:trPr>
          <w:trHeight w:val="480"/>
          <w:jc w:val="center"/>
        </w:trPr>
        <w:tc>
          <w:tcPr>
            <w:tcW w:w="940" w:type="dxa"/>
            <w:vMerge/>
            <w:vAlign w:val="center"/>
            <w:hideMark/>
          </w:tcPr>
          <w:p w14:paraId="08F48A2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865B05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Térképek, helyszínrajzok</w:t>
            </w:r>
          </w:p>
        </w:tc>
        <w:tc>
          <w:tcPr>
            <w:tcW w:w="588" w:type="dxa"/>
            <w:shd w:val="clear" w:color="auto" w:fill="auto"/>
            <w:noWrap/>
            <w:vAlign w:val="center"/>
            <w:hideMark/>
          </w:tcPr>
          <w:p w14:paraId="13F0FC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F2253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FC6A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9056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45AE2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DB7DD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1B63D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5E18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FD8BA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412" w:type="dxa"/>
            <w:shd w:val="clear" w:color="000000" w:fill="F2F2F2"/>
            <w:noWrap/>
            <w:vAlign w:val="center"/>
            <w:hideMark/>
          </w:tcPr>
          <w:p w14:paraId="78849F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2F713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2BB699C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736946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3E717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37757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45522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111AD4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4D5676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9095A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6D0C8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2BA8B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988F9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50A76CE6" w14:textId="77777777" w:rsidTr="00A431FE">
        <w:trPr>
          <w:trHeight w:val="240"/>
          <w:jc w:val="center"/>
        </w:trPr>
        <w:tc>
          <w:tcPr>
            <w:tcW w:w="940" w:type="dxa"/>
            <w:vMerge/>
            <w:vAlign w:val="center"/>
            <w:hideMark/>
          </w:tcPr>
          <w:p w14:paraId="235AF7A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3DC666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Kitűzési gyakorlat</w:t>
            </w:r>
          </w:p>
        </w:tc>
        <w:tc>
          <w:tcPr>
            <w:tcW w:w="588" w:type="dxa"/>
            <w:shd w:val="clear" w:color="auto" w:fill="auto"/>
            <w:noWrap/>
            <w:vAlign w:val="center"/>
            <w:hideMark/>
          </w:tcPr>
          <w:p w14:paraId="7FE6C0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260F9F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6D62990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A94832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E77FCE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C2D26D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B38F86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39E54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7C1D48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A7B322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6" w:type="dxa"/>
            <w:shd w:val="clear" w:color="auto" w:fill="auto"/>
            <w:noWrap/>
            <w:vAlign w:val="center"/>
            <w:hideMark/>
          </w:tcPr>
          <w:p w14:paraId="333FD95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0" w:type="dxa"/>
            <w:vMerge w:val="restart"/>
            <w:shd w:val="clear" w:color="auto" w:fill="auto"/>
            <w:noWrap/>
            <w:hideMark/>
          </w:tcPr>
          <w:p w14:paraId="33808F0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65FCE06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45" w:type="dxa"/>
            <w:shd w:val="clear" w:color="auto" w:fill="auto"/>
            <w:noWrap/>
            <w:vAlign w:val="center"/>
            <w:hideMark/>
          </w:tcPr>
          <w:p w14:paraId="3138D05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B9D710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206B23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25F01F0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7E3461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350454B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233D0F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8E3982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E51BC0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6D317D1C" w14:textId="77777777" w:rsidTr="00A431FE">
        <w:trPr>
          <w:trHeight w:val="480"/>
          <w:jc w:val="center"/>
        </w:trPr>
        <w:tc>
          <w:tcPr>
            <w:tcW w:w="940" w:type="dxa"/>
            <w:vMerge/>
            <w:vAlign w:val="center"/>
            <w:hideMark/>
          </w:tcPr>
          <w:p w14:paraId="4209A64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73C826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Egyszerű mérő és kitűző eszközök és használatuk</w:t>
            </w:r>
          </w:p>
        </w:tc>
        <w:tc>
          <w:tcPr>
            <w:tcW w:w="588" w:type="dxa"/>
            <w:shd w:val="clear" w:color="auto" w:fill="auto"/>
            <w:noWrap/>
            <w:vAlign w:val="center"/>
            <w:hideMark/>
          </w:tcPr>
          <w:p w14:paraId="240AE9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1BBAF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84ECC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2061A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F2F34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0F0ED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E084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5776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35D5C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B7AD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6" w:type="dxa"/>
            <w:shd w:val="clear" w:color="auto" w:fill="auto"/>
            <w:noWrap/>
            <w:vAlign w:val="center"/>
            <w:hideMark/>
          </w:tcPr>
          <w:p w14:paraId="447CC7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01F8719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32A293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7BCC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F5E00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4465A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1A14B5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77433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2FF366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7A5D8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07BE6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C3375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6C894DC4" w14:textId="77777777" w:rsidTr="00A431FE">
        <w:trPr>
          <w:trHeight w:val="240"/>
          <w:jc w:val="center"/>
        </w:trPr>
        <w:tc>
          <w:tcPr>
            <w:tcW w:w="940" w:type="dxa"/>
            <w:vMerge/>
            <w:vAlign w:val="center"/>
            <w:hideMark/>
          </w:tcPr>
          <w:p w14:paraId="1E9981A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2108FE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Vízszintes mérések</w:t>
            </w:r>
          </w:p>
        </w:tc>
        <w:tc>
          <w:tcPr>
            <w:tcW w:w="588" w:type="dxa"/>
            <w:shd w:val="clear" w:color="auto" w:fill="auto"/>
            <w:noWrap/>
            <w:vAlign w:val="center"/>
            <w:hideMark/>
          </w:tcPr>
          <w:p w14:paraId="1570CE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3BF4F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5A20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94BC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0009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8BBD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DE9E1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82A3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ECFEB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7D86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6" w:type="dxa"/>
            <w:shd w:val="clear" w:color="auto" w:fill="auto"/>
            <w:noWrap/>
            <w:vAlign w:val="center"/>
            <w:hideMark/>
          </w:tcPr>
          <w:p w14:paraId="4FABDF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0FBC077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B76EF9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CD256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C5747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B6604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63C3B8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8E26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766E3A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DC611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29336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4AC2E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7EDC1BA7" w14:textId="77777777" w:rsidTr="00A431FE">
        <w:trPr>
          <w:trHeight w:val="240"/>
          <w:jc w:val="center"/>
        </w:trPr>
        <w:tc>
          <w:tcPr>
            <w:tcW w:w="940" w:type="dxa"/>
            <w:vMerge/>
            <w:vAlign w:val="center"/>
            <w:hideMark/>
          </w:tcPr>
          <w:p w14:paraId="6A793AE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7D4D27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Magasságmérések</w:t>
            </w:r>
          </w:p>
        </w:tc>
        <w:tc>
          <w:tcPr>
            <w:tcW w:w="588" w:type="dxa"/>
            <w:shd w:val="clear" w:color="auto" w:fill="auto"/>
            <w:noWrap/>
            <w:vAlign w:val="center"/>
            <w:hideMark/>
          </w:tcPr>
          <w:p w14:paraId="50282F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0B82C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48D0B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FFB0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2122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7311E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26871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E815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18F84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D68C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6" w:type="dxa"/>
            <w:shd w:val="clear" w:color="auto" w:fill="auto"/>
            <w:noWrap/>
            <w:vAlign w:val="center"/>
            <w:hideMark/>
          </w:tcPr>
          <w:p w14:paraId="26D330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0EEA879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66022F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2939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59AC3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D53FC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1A1742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965FC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28884A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FAF34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F7440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9C969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6D749E52" w14:textId="77777777" w:rsidTr="00A431FE">
        <w:trPr>
          <w:trHeight w:val="480"/>
          <w:jc w:val="center"/>
        </w:trPr>
        <w:tc>
          <w:tcPr>
            <w:tcW w:w="940" w:type="dxa"/>
            <w:vMerge/>
            <w:vAlign w:val="center"/>
            <w:hideMark/>
          </w:tcPr>
          <w:p w14:paraId="5D1DD4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C5DA0D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Épületek, építmények kitűzése</w:t>
            </w:r>
          </w:p>
        </w:tc>
        <w:tc>
          <w:tcPr>
            <w:tcW w:w="588" w:type="dxa"/>
            <w:shd w:val="clear" w:color="auto" w:fill="auto"/>
            <w:noWrap/>
            <w:vAlign w:val="center"/>
            <w:hideMark/>
          </w:tcPr>
          <w:p w14:paraId="50C485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54C2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4A74A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D15A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7F13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8238F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42E4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5624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FC812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98CB6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6" w:type="dxa"/>
            <w:shd w:val="clear" w:color="auto" w:fill="auto"/>
            <w:noWrap/>
            <w:vAlign w:val="center"/>
            <w:hideMark/>
          </w:tcPr>
          <w:p w14:paraId="363576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3BFE8FD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FDFF62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F31C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AB38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D9127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74A64E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26B9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079D55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9EA5C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EFBB1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8CFF8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1F23751F" w14:textId="77777777" w:rsidTr="00A431FE">
        <w:trPr>
          <w:trHeight w:val="480"/>
          <w:jc w:val="center"/>
        </w:trPr>
        <w:tc>
          <w:tcPr>
            <w:tcW w:w="940" w:type="dxa"/>
            <w:vMerge/>
            <w:vAlign w:val="center"/>
            <w:hideMark/>
          </w:tcPr>
          <w:p w14:paraId="2DEAAA8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E9C9E8A"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Komplex szakmai ismeretek</w:t>
            </w:r>
          </w:p>
        </w:tc>
        <w:tc>
          <w:tcPr>
            <w:tcW w:w="588" w:type="dxa"/>
            <w:shd w:val="clear" w:color="auto" w:fill="auto"/>
            <w:noWrap/>
            <w:vAlign w:val="center"/>
            <w:hideMark/>
          </w:tcPr>
          <w:p w14:paraId="776510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B3865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D9EE5A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3DD9C6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7C6CA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04527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7FEFB1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BF2A5F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6D52EE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412" w:type="dxa"/>
            <w:shd w:val="clear" w:color="000000" w:fill="F2F2F2"/>
            <w:noWrap/>
            <w:vAlign w:val="center"/>
            <w:hideMark/>
          </w:tcPr>
          <w:p w14:paraId="4B74FC4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200128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0" w:type="dxa"/>
            <w:vMerge w:val="restart"/>
            <w:shd w:val="clear" w:color="auto" w:fill="auto"/>
            <w:noWrap/>
            <w:hideMark/>
          </w:tcPr>
          <w:p w14:paraId="37D2B45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295DEA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45" w:type="dxa"/>
            <w:shd w:val="clear" w:color="auto" w:fill="auto"/>
            <w:noWrap/>
            <w:vAlign w:val="center"/>
            <w:hideMark/>
          </w:tcPr>
          <w:p w14:paraId="12FC788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AA94B5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BBCBA4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2241FB2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84CA8B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FF21C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563D0D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F3DE8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50801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1F0D7440" w14:textId="77777777" w:rsidTr="00A431FE">
        <w:trPr>
          <w:trHeight w:val="240"/>
          <w:jc w:val="center"/>
        </w:trPr>
        <w:tc>
          <w:tcPr>
            <w:tcW w:w="940" w:type="dxa"/>
            <w:vMerge/>
            <w:vAlign w:val="center"/>
            <w:hideMark/>
          </w:tcPr>
          <w:p w14:paraId="2E50ED7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1B1F75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Ábrázoló geometria</w:t>
            </w:r>
          </w:p>
        </w:tc>
        <w:tc>
          <w:tcPr>
            <w:tcW w:w="588" w:type="dxa"/>
            <w:shd w:val="clear" w:color="auto" w:fill="auto"/>
            <w:noWrap/>
            <w:vAlign w:val="center"/>
            <w:hideMark/>
          </w:tcPr>
          <w:p w14:paraId="1E0A89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4E5F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AA111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2444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5E03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C041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8EEE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7370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EC1CD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412" w:type="dxa"/>
            <w:shd w:val="clear" w:color="000000" w:fill="F2F2F2"/>
            <w:noWrap/>
            <w:vAlign w:val="center"/>
            <w:hideMark/>
          </w:tcPr>
          <w:p w14:paraId="2BE67E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47E41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3AAEBB6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C5809C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87CDD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956FE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96DA7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4EB331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w:t>
            </w:r>
          </w:p>
        </w:tc>
        <w:tc>
          <w:tcPr>
            <w:tcW w:w="500" w:type="dxa"/>
            <w:shd w:val="clear" w:color="000000" w:fill="F2F2F2"/>
            <w:noWrap/>
            <w:vAlign w:val="center"/>
            <w:hideMark/>
          </w:tcPr>
          <w:p w14:paraId="4B8A78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A2EC6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F925C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CF34B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C9BC6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w:t>
            </w:r>
          </w:p>
        </w:tc>
      </w:tr>
      <w:tr w:rsidR="00A431FE" w:rsidRPr="00C03B93" w14:paraId="296A2E27" w14:textId="77777777" w:rsidTr="00A431FE">
        <w:trPr>
          <w:trHeight w:val="240"/>
          <w:jc w:val="center"/>
        </w:trPr>
        <w:tc>
          <w:tcPr>
            <w:tcW w:w="940" w:type="dxa"/>
            <w:vMerge/>
            <w:vAlign w:val="center"/>
            <w:hideMark/>
          </w:tcPr>
          <w:p w14:paraId="623189E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185184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CAD alapismeretek</w:t>
            </w:r>
          </w:p>
        </w:tc>
        <w:tc>
          <w:tcPr>
            <w:tcW w:w="588" w:type="dxa"/>
            <w:shd w:val="clear" w:color="auto" w:fill="auto"/>
            <w:noWrap/>
            <w:vAlign w:val="center"/>
            <w:hideMark/>
          </w:tcPr>
          <w:p w14:paraId="08296E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88DED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7DCEE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AC70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63DB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F230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28C6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4378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C6FF0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3D617E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04D42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0EF25F4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33EB13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2247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92596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20653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7C561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4A4C81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42012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D6D9A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0D5D8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6CEDF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6E1BD8DC" w14:textId="77777777" w:rsidTr="00A431FE">
        <w:trPr>
          <w:trHeight w:val="480"/>
          <w:jc w:val="center"/>
        </w:trPr>
        <w:tc>
          <w:tcPr>
            <w:tcW w:w="940" w:type="dxa"/>
            <w:vMerge/>
            <w:vAlign w:val="center"/>
            <w:hideMark/>
          </w:tcPr>
          <w:p w14:paraId="6979557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ED1E65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Építőipari alapismeretek és építési ismeretek</w:t>
            </w:r>
          </w:p>
        </w:tc>
        <w:tc>
          <w:tcPr>
            <w:tcW w:w="588" w:type="dxa"/>
            <w:shd w:val="clear" w:color="auto" w:fill="auto"/>
            <w:noWrap/>
            <w:vAlign w:val="center"/>
            <w:hideMark/>
          </w:tcPr>
          <w:p w14:paraId="61D271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60F9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060FC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3CD0A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202A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903AB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CD484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FF312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B224B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w:t>
            </w:r>
          </w:p>
        </w:tc>
        <w:tc>
          <w:tcPr>
            <w:tcW w:w="412" w:type="dxa"/>
            <w:shd w:val="clear" w:color="000000" w:fill="F2F2F2"/>
            <w:noWrap/>
            <w:vAlign w:val="center"/>
            <w:hideMark/>
          </w:tcPr>
          <w:p w14:paraId="2DBD16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A187F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w:t>
            </w:r>
          </w:p>
        </w:tc>
        <w:tc>
          <w:tcPr>
            <w:tcW w:w="670" w:type="dxa"/>
            <w:vMerge/>
            <w:vAlign w:val="center"/>
            <w:hideMark/>
          </w:tcPr>
          <w:p w14:paraId="28D80AF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329210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E438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D687E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CC980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w:t>
            </w:r>
          </w:p>
        </w:tc>
        <w:tc>
          <w:tcPr>
            <w:tcW w:w="500" w:type="dxa"/>
            <w:shd w:val="clear" w:color="auto" w:fill="auto"/>
            <w:noWrap/>
            <w:vAlign w:val="center"/>
            <w:hideMark/>
          </w:tcPr>
          <w:p w14:paraId="2955F7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000000" w:fill="F2F2F2"/>
            <w:noWrap/>
            <w:vAlign w:val="center"/>
            <w:hideMark/>
          </w:tcPr>
          <w:p w14:paraId="62056F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59A08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15183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F3696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C3EBE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5E3C9D30" w14:textId="77777777" w:rsidTr="00A431FE">
        <w:trPr>
          <w:trHeight w:val="480"/>
          <w:jc w:val="center"/>
        </w:trPr>
        <w:tc>
          <w:tcPr>
            <w:tcW w:w="940" w:type="dxa"/>
            <w:vMerge/>
            <w:vAlign w:val="center"/>
            <w:hideMark/>
          </w:tcPr>
          <w:p w14:paraId="3D5B6B1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728B5F5"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Építőanyagok elméleti és gyakorlati ismeretei</w:t>
            </w:r>
          </w:p>
        </w:tc>
        <w:tc>
          <w:tcPr>
            <w:tcW w:w="588" w:type="dxa"/>
            <w:shd w:val="clear" w:color="auto" w:fill="auto"/>
            <w:noWrap/>
            <w:vAlign w:val="center"/>
            <w:hideMark/>
          </w:tcPr>
          <w:p w14:paraId="05F66E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051A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0E673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EBBB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7DFD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D6481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C053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5676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40ED8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412" w:type="dxa"/>
            <w:shd w:val="clear" w:color="000000" w:fill="F2F2F2"/>
            <w:noWrap/>
            <w:vAlign w:val="center"/>
            <w:hideMark/>
          </w:tcPr>
          <w:p w14:paraId="588A6D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1A73D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17F486A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ADFB3B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FDC8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D0EF9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2777D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2D18E7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w:t>
            </w:r>
          </w:p>
        </w:tc>
        <w:tc>
          <w:tcPr>
            <w:tcW w:w="500" w:type="dxa"/>
            <w:shd w:val="clear" w:color="000000" w:fill="F2F2F2"/>
            <w:noWrap/>
            <w:vAlign w:val="center"/>
            <w:hideMark/>
          </w:tcPr>
          <w:p w14:paraId="2F7E08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10FAF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1C624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96693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258A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w:t>
            </w:r>
          </w:p>
        </w:tc>
      </w:tr>
      <w:tr w:rsidR="00A431FE" w:rsidRPr="00C03B93" w14:paraId="3957FCEB" w14:textId="77777777" w:rsidTr="00A431FE">
        <w:trPr>
          <w:trHeight w:val="480"/>
          <w:jc w:val="center"/>
        </w:trPr>
        <w:tc>
          <w:tcPr>
            <w:tcW w:w="940" w:type="dxa"/>
            <w:vMerge/>
            <w:vAlign w:val="center"/>
            <w:hideMark/>
          </w:tcPr>
          <w:p w14:paraId="566724C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DFA1D0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 és környezetvédelem</w:t>
            </w:r>
          </w:p>
        </w:tc>
        <w:tc>
          <w:tcPr>
            <w:tcW w:w="588" w:type="dxa"/>
            <w:shd w:val="clear" w:color="auto" w:fill="auto"/>
            <w:noWrap/>
            <w:vAlign w:val="center"/>
            <w:hideMark/>
          </w:tcPr>
          <w:p w14:paraId="6E2205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A3D82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4D15E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18B5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E5C53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6CB38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4EF3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D8C1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E7938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6B7BE7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B6CBE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65CCFDE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435DC7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1578E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707A8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BDEEE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26351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7327F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445A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44813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C16BC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F4BC8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7833E2A6" w14:textId="77777777" w:rsidTr="00A431FE">
        <w:trPr>
          <w:trHeight w:val="240"/>
          <w:jc w:val="center"/>
        </w:trPr>
        <w:tc>
          <w:tcPr>
            <w:tcW w:w="940" w:type="dxa"/>
            <w:vMerge/>
            <w:vAlign w:val="center"/>
            <w:hideMark/>
          </w:tcPr>
          <w:p w14:paraId="7F8E871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9E1F87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Statika és szilárdságtan</w:t>
            </w:r>
          </w:p>
        </w:tc>
        <w:tc>
          <w:tcPr>
            <w:tcW w:w="588" w:type="dxa"/>
            <w:shd w:val="clear" w:color="auto" w:fill="auto"/>
            <w:noWrap/>
            <w:vAlign w:val="center"/>
            <w:hideMark/>
          </w:tcPr>
          <w:p w14:paraId="0D5CF1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1B19D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6005E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41AC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7CBB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52F25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CB234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9D5C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F0486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412" w:type="dxa"/>
            <w:shd w:val="clear" w:color="000000" w:fill="F2F2F2"/>
            <w:noWrap/>
            <w:vAlign w:val="center"/>
            <w:hideMark/>
          </w:tcPr>
          <w:p w14:paraId="3B96EF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86EA8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70" w:type="dxa"/>
            <w:vMerge/>
            <w:vAlign w:val="center"/>
            <w:hideMark/>
          </w:tcPr>
          <w:p w14:paraId="383062D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34DA81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535E1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F1519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791E1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2289F9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000000" w:fill="F2F2F2"/>
            <w:noWrap/>
            <w:vAlign w:val="center"/>
            <w:hideMark/>
          </w:tcPr>
          <w:p w14:paraId="224650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E803A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855F4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491AD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3B595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7891217A" w14:textId="77777777" w:rsidTr="00A431FE">
        <w:trPr>
          <w:trHeight w:val="240"/>
          <w:jc w:val="center"/>
        </w:trPr>
        <w:tc>
          <w:tcPr>
            <w:tcW w:w="940" w:type="dxa"/>
            <w:vMerge/>
            <w:vAlign w:val="center"/>
            <w:hideMark/>
          </w:tcPr>
          <w:p w14:paraId="798AF42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2C4CA0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Építési gyakorlat</w:t>
            </w:r>
          </w:p>
        </w:tc>
        <w:tc>
          <w:tcPr>
            <w:tcW w:w="588" w:type="dxa"/>
            <w:shd w:val="clear" w:color="auto" w:fill="auto"/>
            <w:noWrap/>
            <w:vAlign w:val="center"/>
            <w:hideMark/>
          </w:tcPr>
          <w:p w14:paraId="1EF8C2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84CA8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FF31F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02AE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0030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15DCD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A22A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6323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F342C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1FA7C6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27743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346E93A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1247B3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F98BB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167F1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B9CDE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C0A54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335A47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9747A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48D15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37C2A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D718F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7A003968" w14:textId="77777777" w:rsidTr="00A431FE">
        <w:trPr>
          <w:trHeight w:val="480"/>
          <w:jc w:val="center"/>
        </w:trPr>
        <w:tc>
          <w:tcPr>
            <w:tcW w:w="940" w:type="dxa"/>
            <w:vMerge/>
            <w:vAlign w:val="center"/>
            <w:hideMark/>
          </w:tcPr>
          <w:p w14:paraId="72BE2AF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484653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Építésszervezési alapismeretek</w:t>
            </w:r>
          </w:p>
        </w:tc>
        <w:tc>
          <w:tcPr>
            <w:tcW w:w="588" w:type="dxa"/>
            <w:shd w:val="clear" w:color="auto" w:fill="auto"/>
            <w:noWrap/>
            <w:vAlign w:val="center"/>
            <w:hideMark/>
          </w:tcPr>
          <w:p w14:paraId="2E69A9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68CE4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295C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D815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CE1F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DA236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0BA9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1739E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BA3A4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7FFC4F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D765B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090A6C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85A964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64308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4A6AB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9070F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1EFCC3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1E81C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9447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38499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100D3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7C6A0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41BA43E9" w14:textId="77777777" w:rsidTr="00A431FE">
        <w:trPr>
          <w:trHeight w:val="480"/>
          <w:jc w:val="center"/>
        </w:trPr>
        <w:tc>
          <w:tcPr>
            <w:tcW w:w="940" w:type="dxa"/>
            <w:vMerge/>
            <w:vAlign w:val="center"/>
            <w:hideMark/>
          </w:tcPr>
          <w:p w14:paraId="75A734A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A9BDDD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Kitűzések elméleti és gyakorlati ismeretei</w:t>
            </w:r>
          </w:p>
        </w:tc>
        <w:tc>
          <w:tcPr>
            <w:tcW w:w="588" w:type="dxa"/>
            <w:shd w:val="clear" w:color="auto" w:fill="auto"/>
            <w:noWrap/>
            <w:vAlign w:val="center"/>
            <w:hideMark/>
          </w:tcPr>
          <w:p w14:paraId="0A2E7F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4EBF0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A78B5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3E187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E08D0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3227A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CB81E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8156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2E59A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2D6CF6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834E5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304C4F7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A91B2C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83F2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B0B53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8880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BAB17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DB8C2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3FB79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17988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E6506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4A53A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7A046B10" w14:textId="77777777" w:rsidTr="00A431FE">
        <w:trPr>
          <w:trHeight w:val="240"/>
          <w:jc w:val="center"/>
        </w:trPr>
        <w:tc>
          <w:tcPr>
            <w:tcW w:w="940" w:type="dxa"/>
            <w:vMerge/>
            <w:vAlign w:val="center"/>
            <w:hideMark/>
          </w:tcPr>
          <w:p w14:paraId="21CC145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D362202"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Szilárdságtan</w:t>
            </w:r>
          </w:p>
        </w:tc>
        <w:tc>
          <w:tcPr>
            <w:tcW w:w="588" w:type="dxa"/>
            <w:shd w:val="clear" w:color="auto" w:fill="auto"/>
            <w:noWrap/>
            <w:vAlign w:val="center"/>
            <w:hideMark/>
          </w:tcPr>
          <w:p w14:paraId="3284E1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2ED5B6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7D5A2B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9CF28A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B5886E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E3B669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7DC7F0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1033D3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44F331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412" w:type="dxa"/>
            <w:shd w:val="clear" w:color="000000" w:fill="F2F2F2"/>
            <w:noWrap/>
            <w:vAlign w:val="center"/>
            <w:hideMark/>
          </w:tcPr>
          <w:p w14:paraId="7D675B8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012F656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670" w:type="dxa"/>
            <w:vMerge w:val="restart"/>
            <w:shd w:val="clear" w:color="auto" w:fill="auto"/>
            <w:noWrap/>
            <w:hideMark/>
          </w:tcPr>
          <w:p w14:paraId="1250B5D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3D5BF7A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45" w:type="dxa"/>
            <w:shd w:val="clear" w:color="auto" w:fill="auto"/>
            <w:noWrap/>
            <w:vAlign w:val="center"/>
            <w:hideMark/>
          </w:tcPr>
          <w:p w14:paraId="0C37C5A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2A55D1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2CF156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00" w:type="dxa"/>
            <w:shd w:val="clear" w:color="auto" w:fill="auto"/>
            <w:noWrap/>
            <w:vAlign w:val="center"/>
            <w:hideMark/>
          </w:tcPr>
          <w:p w14:paraId="41A2BF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000000" w:fill="F2F2F2"/>
            <w:noWrap/>
            <w:vAlign w:val="center"/>
            <w:hideMark/>
          </w:tcPr>
          <w:p w14:paraId="1B91472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F62C7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B90607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CD2C4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CBBC1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r>
      <w:tr w:rsidR="00A431FE" w:rsidRPr="00C03B93" w14:paraId="1AA3AE61" w14:textId="77777777" w:rsidTr="00A431FE">
        <w:trPr>
          <w:trHeight w:val="480"/>
          <w:jc w:val="center"/>
        </w:trPr>
        <w:tc>
          <w:tcPr>
            <w:tcW w:w="940" w:type="dxa"/>
            <w:vMerge/>
            <w:vAlign w:val="center"/>
            <w:hideMark/>
          </w:tcPr>
          <w:p w14:paraId="168C4B5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F31F15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Szilárdságtani alapfogalmak</w:t>
            </w:r>
          </w:p>
        </w:tc>
        <w:tc>
          <w:tcPr>
            <w:tcW w:w="588" w:type="dxa"/>
            <w:shd w:val="clear" w:color="auto" w:fill="auto"/>
            <w:noWrap/>
            <w:vAlign w:val="center"/>
            <w:hideMark/>
          </w:tcPr>
          <w:p w14:paraId="72726F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303E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CD95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E255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F790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725F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0CB39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F5C06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8808F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412" w:type="dxa"/>
            <w:shd w:val="clear" w:color="000000" w:fill="F2F2F2"/>
            <w:noWrap/>
            <w:vAlign w:val="center"/>
            <w:hideMark/>
          </w:tcPr>
          <w:p w14:paraId="670735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AA4DA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670" w:type="dxa"/>
            <w:vMerge/>
            <w:vAlign w:val="center"/>
            <w:hideMark/>
          </w:tcPr>
          <w:p w14:paraId="415ED6E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E6778E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95B1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3BE9A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2354D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00" w:type="dxa"/>
            <w:shd w:val="clear" w:color="auto" w:fill="auto"/>
            <w:noWrap/>
            <w:vAlign w:val="center"/>
            <w:hideMark/>
          </w:tcPr>
          <w:p w14:paraId="21F6DE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000000" w:fill="F2F2F2"/>
            <w:noWrap/>
            <w:vAlign w:val="center"/>
            <w:hideMark/>
          </w:tcPr>
          <w:p w14:paraId="16C1FE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4121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CA835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C0F0E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8AFC8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r>
      <w:tr w:rsidR="00A431FE" w:rsidRPr="00C03B93" w14:paraId="2172F35D" w14:textId="77777777" w:rsidTr="00A431FE">
        <w:trPr>
          <w:trHeight w:val="240"/>
          <w:jc w:val="center"/>
        </w:trPr>
        <w:tc>
          <w:tcPr>
            <w:tcW w:w="940" w:type="dxa"/>
            <w:vMerge/>
            <w:vAlign w:val="center"/>
            <w:hideMark/>
          </w:tcPr>
          <w:p w14:paraId="14657D8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48C958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Húzás</w:t>
            </w:r>
          </w:p>
        </w:tc>
        <w:tc>
          <w:tcPr>
            <w:tcW w:w="588" w:type="dxa"/>
            <w:shd w:val="clear" w:color="auto" w:fill="auto"/>
            <w:noWrap/>
            <w:vAlign w:val="center"/>
            <w:hideMark/>
          </w:tcPr>
          <w:p w14:paraId="79898E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D27BC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6D2F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B1E2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40BE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CCEE4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24DB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91360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7710A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412" w:type="dxa"/>
            <w:shd w:val="clear" w:color="000000" w:fill="F2F2F2"/>
            <w:noWrap/>
            <w:vAlign w:val="center"/>
            <w:hideMark/>
          </w:tcPr>
          <w:p w14:paraId="16B213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89327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670" w:type="dxa"/>
            <w:vMerge/>
            <w:vAlign w:val="center"/>
            <w:hideMark/>
          </w:tcPr>
          <w:p w14:paraId="5053EB8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E7F7AA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B902B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4D39D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54D41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500" w:type="dxa"/>
            <w:shd w:val="clear" w:color="auto" w:fill="auto"/>
            <w:noWrap/>
            <w:vAlign w:val="center"/>
            <w:hideMark/>
          </w:tcPr>
          <w:p w14:paraId="5FCD8F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c>
          <w:tcPr>
            <w:tcW w:w="500" w:type="dxa"/>
            <w:shd w:val="clear" w:color="000000" w:fill="F2F2F2"/>
            <w:noWrap/>
            <w:vAlign w:val="center"/>
            <w:hideMark/>
          </w:tcPr>
          <w:p w14:paraId="6C03BA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2287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5AA38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E36FF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EEA66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r>
      <w:tr w:rsidR="00A431FE" w:rsidRPr="00C03B93" w14:paraId="6AEFA188" w14:textId="77777777" w:rsidTr="00A431FE">
        <w:trPr>
          <w:trHeight w:val="240"/>
          <w:jc w:val="center"/>
        </w:trPr>
        <w:tc>
          <w:tcPr>
            <w:tcW w:w="940" w:type="dxa"/>
            <w:vMerge/>
            <w:vAlign w:val="center"/>
            <w:hideMark/>
          </w:tcPr>
          <w:p w14:paraId="51EF06C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9E50CB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Nyomás</w:t>
            </w:r>
          </w:p>
        </w:tc>
        <w:tc>
          <w:tcPr>
            <w:tcW w:w="588" w:type="dxa"/>
            <w:shd w:val="clear" w:color="auto" w:fill="auto"/>
            <w:noWrap/>
            <w:vAlign w:val="center"/>
            <w:hideMark/>
          </w:tcPr>
          <w:p w14:paraId="38A884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E30B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84F9C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12F53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FA86D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B81A1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1ED0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3270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E18BD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412" w:type="dxa"/>
            <w:shd w:val="clear" w:color="000000" w:fill="F2F2F2"/>
            <w:noWrap/>
            <w:vAlign w:val="center"/>
            <w:hideMark/>
          </w:tcPr>
          <w:p w14:paraId="463A8E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F7AA6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670" w:type="dxa"/>
            <w:vMerge/>
            <w:vAlign w:val="center"/>
            <w:hideMark/>
          </w:tcPr>
          <w:p w14:paraId="2F59790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684687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0A796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84BA2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8A77D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500" w:type="dxa"/>
            <w:shd w:val="clear" w:color="auto" w:fill="auto"/>
            <w:noWrap/>
            <w:vAlign w:val="center"/>
            <w:hideMark/>
          </w:tcPr>
          <w:p w14:paraId="0C882F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c>
          <w:tcPr>
            <w:tcW w:w="500" w:type="dxa"/>
            <w:shd w:val="clear" w:color="000000" w:fill="F2F2F2"/>
            <w:noWrap/>
            <w:vAlign w:val="center"/>
            <w:hideMark/>
          </w:tcPr>
          <w:p w14:paraId="5F9486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FEAF8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43C11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F82B2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3F722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r>
      <w:tr w:rsidR="00A431FE" w:rsidRPr="00C03B93" w14:paraId="4186B771" w14:textId="77777777" w:rsidTr="00A431FE">
        <w:trPr>
          <w:trHeight w:val="240"/>
          <w:jc w:val="center"/>
        </w:trPr>
        <w:tc>
          <w:tcPr>
            <w:tcW w:w="940" w:type="dxa"/>
            <w:vMerge w:val="restart"/>
            <w:shd w:val="clear" w:color="auto" w:fill="auto"/>
            <w:textDirection w:val="btLr"/>
            <w:vAlign w:val="center"/>
            <w:hideMark/>
          </w:tcPr>
          <w:p w14:paraId="0614CF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11641-16</w:t>
            </w:r>
            <w:r w:rsidRPr="00C03B93">
              <w:rPr>
                <w:rFonts w:eastAsia="Times New Roman" w:cs="Times New Roman"/>
                <w:color w:val="000000"/>
                <w:sz w:val="18"/>
                <w:szCs w:val="18"/>
                <w:lang w:eastAsia="hu-HU"/>
              </w:rPr>
              <w:br/>
              <w:t>Mélyépítő technikus ismeretek</w:t>
            </w:r>
          </w:p>
        </w:tc>
        <w:tc>
          <w:tcPr>
            <w:tcW w:w="1720" w:type="dxa"/>
            <w:shd w:val="clear" w:color="auto" w:fill="auto"/>
            <w:vAlign w:val="center"/>
            <w:hideMark/>
          </w:tcPr>
          <w:p w14:paraId="676DF248"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Talajmechanika</w:t>
            </w:r>
          </w:p>
        </w:tc>
        <w:tc>
          <w:tcPr>
            <w:tcW w:w="588" w:type="dxa"/>
            <w:shd w:val="clear" w:color="auto" w:fill="auto"/>
            <w:noWrap/>
            <w:vAlign w:val="center"/>
            <w:hideMark/>
          </w:tcPr>
          <w:p w14:paraId="67BB35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412DE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2F00D6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E3E136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E7A8BF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E5761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93B108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F6902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3059C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943AE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485738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6EAE46B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2EDC465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5383E36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45" w:type="dxa"/>
            <w:shd w:val="clear" w:color="000000" w:fill="F2F2F2"/>
            <w:noWrap/>
            <w:vAlign w:val="center"/>
            <w:hideMark/>
          </w:tcPr>
          <w:p w14:paraId="05B7D8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8EC6C6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00" w:type="dxa"/>
            <w:shd w:val="clear" w:color="auto" w:fill="auto"/>
            <w:noWrap/>
            <w:vAlign w:val="center"/>
            <w:hideMark/>
          </w:tcPr>
          <w:p w14:paraId="21072D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B757D9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55F31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FF2C94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45" w:type="dxa"/>
            <w:shd w:val="clear" w:color="000000" w:fill="F2F2F2"/>
            <w:noWrap/>
            <w:vAlign w:val="center"/>
            <w:hideMark/>
          </w:tcPr>
          <w:p w14:paraId="601FDF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1DFCB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r>
      <w:tr w:rsidR="00A431FE" w:rsidRPr="00C03B93" w14:paraId="072F5E90" w14:textId="77777777" w:rsidTr="00A431FE">
        <w:trPr>
          <w:trHeight w:val="240"/>
          <w:jc w:val="center"/>
        </w:trPr>
        <w:tc>
          <w:tcPr>
            <w:tcW w:w="940" w:type="dxa"/>
            <w:vMerge/>
            <w:vAlign w:val="center"/>
            <w:hideMark/>
          </w:tcPr>
          <w:p w14:paraId="6838308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EABB4D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Építésföldtani ismeretek</w:t>
            </w:r>
          </w:p>
        </w:tc>
        <w:tc>
          <w:tcPr>
            <w:tcW w:w="588" w:type="dxa"/>
            <w:shd w:val="clear" w:color="auto" w:fill="auto"/>
            <w:noWrap/>
            <w:vAlign w:val="center"/>
            <w:hideMark/>
          </w:tcPr>
          <w:p w14:paraId="2653DA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9FB6A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D36D1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0541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3B4D4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B5A3F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3488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55AF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43C7B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F6B2C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DA1CD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364B0D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8E1227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F3FA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45" w:type="dxa"/>
            <w:shd w:val="clear" w:color="000000" w:fill="F2F2F2"/>
            <w:noWrap/>
            <w:vAlign w:val="center"/>
            <w:hideMark/>
          </w:tcPr>
          <w:p w14:paraId="2DDC42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5ED4D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2BBC61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4F1E7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F4B7B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DD896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45" w:type="dxa"/>
            <w:shd w:val="clear" w:color="000000" w:fill="F2F2F2"/>
            <w:noWrap/>
            <w:vAlign w:val="center"/>
            <w:hideMark/>
          </w:tcPr>
          <w:p w14:paraId="491D12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B4E55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3676A628" w14:textId="77777777" w:rsidTr="00A431FE">
        <w:trPr>
          <w:trHeight w:val="240"/>
          <w:jc w:val="center"/>
        </w:trPr>
        <w:tc>
          <w:tcPr>
            <w:tcW w:w="940" w:type="dxa"/>
            <w:vMerge/>
            <w:vAlign w:val="center"/>
            <w:hideMark/>
          </w:tcPr>
          <w:p w14:paraId="3F4B5D7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94D0C3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Talajok</w:t>
            </w:r>
          </w:p>
        </w:tc>
        <w:tc>
          <w:tcPr>
            <w:tcW w:w="588" w:type="dxa"/>
            <w:shd w:val="clear" w:color="auto" w:fill="auto"/>
            <w:noWrap/>
            <w:vAlign w:val="center"/>
            <w:hideMark/>
          </w:tcPr>
          <w:p w14:paraId="26EDE4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F5DD0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D07F7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AB3F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5A843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33B90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F24C0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00045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57150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7258C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6882C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1157AA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00DFF8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410A8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45" w:type="dxa"/>
            <w:shd w:val="clear" w:color="000000" w:fill="F2F2F2"/>
            <w:noWrap/>
            <w:vAlign w:val="center"/>
            <w:hideMark/>
          </w:tcPr>
          <w:p w14:paraId="7E2684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6C547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00" w:type="dxa"/>
            <w:shd w:val="clear" w:color="auto" w:fill="auto"/>
            <w:noWrap/>
            <w:vAlign w:val="center"/>
            <w:hideMark/>
          </w:tcPr>
          <w:p w14:paraId="794342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45E93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B52CC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28C6B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45" w:type="dxa"/>
            <w:shd w:val="clear" w:color="000000" w:fill="F2F2F2"/>
            <w:noWrap/>
            <w:vAlign w:val="center"/>
            <w:hideMark/>
          </w:tcPr>
          <w:p w14:paraId="3003F6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320A5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r>
      <w:tr w:rsidR="00A431FE" w:rsidRPr="00C03B93" w14:paraId="12F537CA" w14:textId="77777777" w:rsidTr="00A431FE">
        <w:trPr>
          <w:trHeight w:val="240"/>
          <w:jc w:val="center"/>
        </w:trPr>
        <w:tc>
          <w:tcPr>
            <w:tcW w:w="940" w:type="dxa"/>
            <w:vMerge/>
            <w:vAlign w:val="center"/>
            <w:hideMark/>
          </w:tcPr>
          <w:p w14:paraId="00D10D6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EFCA73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Földmunkák</w:t>
            </w:r>
          </w:p>
        </w:tc>
        <w:tc>
          <w:tcPr>
            <w:tcW w:w="588" w:type="dxa"/>
            <w:shd w:val="clear" w:color="auto" w:fill="auto"/>
            <w:noWrap/>
            <w:vAlign w:val="center"/>
            <w:hideMark/>
          </w:tcPr>
          <w:p w14:paraId="0A45EB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76761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415CA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2F8AD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91993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5493A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5459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F834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FF25F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03BC8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088AD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3664771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7386D6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AC961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45" w:type="dxa"/>
            <w:shd w:val="clear" w:color="000000" w:fill="F2F2F2"/>
            <w:noWrap/>
            <w:vAlign w:val="center"/>
            <w:hideMark/>
          </w:tcPr>
          <w:p w14:paraId="7AA3EE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DFBA4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39F4B9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C88C3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5B220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DA7F0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45" w:type="dxa"/>
            <w:shd w:val="clear" w:color="000000" w:fill="F2F2F2"/>
            <w:noWrap/>
            <w:vAlign w:val="center"/>
            <w:hideMark/>
          </w:tcPr>
          <w:p w14:paraId="6ED3D4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F8DEE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5604F3F9" w14:textId="77777777" w:rsidTr="00A431FE">
        <w:trPr>
          <w:trHeight w:val="240"/>
          <w:jc w:val="center"/>
        </w:trPr>
        <w:tc>
          <w:tcPr>
            <w:tcW w:w="940" w:type="dxa"/>
            <w:vMerge/>
            <w:vAlign w:val="center"/>
            <w:hideMark/>
          </w:tcPr>
          <w:p w14:paraId="646A050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24F52F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Földművek</w:t>
            </w:r>
          </w:p>
        </w:tc>
        <w:tc>
          <w:tcPr>
            <w:tcW w:w="588" w:type="dxa"/>
            <w:shd w:val="clear" w:color="auto" w:fill="auto"/>
            <w:noWrap/>
            <w:vAlign w:val="center"/>
            <w:hideMark/>
          </w:tcPr>
          <w:p w14:paraId="545A9D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5290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18A21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2A7C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E7C1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045C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702C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5940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413BA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3F6F8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4AA2C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3F8CB1B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38B729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B881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45" w:type="dxa"/>
            <w:shd w:val="clear" w:color="000000" w:fill="F2F2F2"/>
            <w:noWrap/>
            <w:vAlign w:val="center"/>
            <w:hideMark/>
          </w:tcPr>
          <w:p w14:paraId="2C3C64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3E5C8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41479A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2F565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B34D7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53D80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45" w:type="dxa"/>
            <w:shd w:val="clear" w:color="000000" w:fill="F2F2F2"/>
            <w:noWrap/>
            <w:vAlign w:val="center"/>
            <w:hideMark/>
          </w:tcPr>
          <w:p w14:paraId="636678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D2596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r>
      <w:tr w:rsidR="00A431FE" w:rsidRPr="00C03B93" w14:paraId="72AE84FD" w14:textId="77777777" w:rsidTr="00A431FE">
        <w:trPr>
          <w:trHeight w:val="240"/>
          <w:jc w:val="center"/>
        </w:trPr>
        <w:tc>
          <w:tcPr>
            <w:tcW w:w="940" w:type="dxa"/>
            <w:vMerge/>
            <w:vAlign w:val="center"/>
            <w:hideMark/>
          </w:tcPr>
          <w:p w14:paraId="1710812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F38A6DD"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Mélyépítéstan</w:t>
            </w:r>
          </w:p>
        </w:tc>
        <w:tc>
          <w:tcPr>
            <w:tcW w:w="588" w:type="dxa"/>
            <w:shd w:val="clear" w:color="auto" w:fill="auto"/>
            <w:noWrap/>
            <w:vAlign w:val="center"/>
            <w:hideMark/>
          </w:tcPr>
          <w:p w14:paraId="4ED93D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F0B9BE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7B695A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3B9B38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62847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25E6C8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B7588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703599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690D8A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DD5A1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7ADAC8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0CBFF2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3AC3714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76DE519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186</w:t>
            </w:r>
          </w:p>
        </w:tc>
        <w:tc>
          <w:tcPr>
            <w:tcW w:w="545" w:type="dxa"/>
            <w:shd w:val="clear" w:color="000000" w:fill="F2F2F2"/>
            <w:noWrap/>
            <w:vAlign w:val="center"/>
            <w:hideMark/>
          </w:tcPr>
          <w:p w14:paraId="49EC03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E4233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186</w:t>
            </w:r>
          </w:p>
        </w:tc>
        <w:tc>
          <w:tcPr>
            <w:tcW w:w="500" w:type="dxa"/>
            <w:shd w:val="clear" w:color="auto" w:fill="auto"/>
            <w:noWrap/>
            <w:vAlign w:val="center"/>
            <w:hideMark/>
          </w:tcPr>
          <w:p w14:paraId="4CCC2A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F99B1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63C79C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6918E3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186</w:t>
            </w:r>
          </w:p>
        </w:tc>
        <w:tc>
          <w:tcPr>
            <w:tcW w:w="545" w:type="dxa"/>
            <w:shd w:val="clear" w:color="000000" w:fill="F2F2F2"/>
            <w:noWrap/>
            <w:vAlign w:val="center"/>
            <w:hideMark/>
          </w:tcPr>
          <w:p w14:paraId="7ADD347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331A5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186</w:t>
            </w:r>
          </w:p>
        </w:tc>
      </w:tr>
      <w:tr w:rsidR="00A431FE" w:rsidRPr="00C03B93" w14:paraId="03331C35" w14:textId="77777777" w:rsidTr="00A431FE">
        <w:trPr>
          <w:trHeight w:val="240"/>
          <w:jc w:val="center"/>
        </w:trPr>
        <w:tc>
          <w:tcPr>
            <w:tcW w:w="940" w:type="dxa"/>
            <w:vMerge/>
            <w:vAlign w:val="center"/>
            <w:hideMark/>
          </w:tcPr>
          <w:p w14:paraId="2C30CA4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CC12A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Síkalapok</w:t>
            </w:r>
          </w:p>
        </w:tc>
        <w:tc>
          <w:tcPr>
            <w:tcW w:w="588" w:type="dxa"/>
            <w:shd w:val="clear" w:color="auto" w:fill="auto"/>
            <w:noWrap/>
            <w:vAlign w:val="center"/>
            <w:hideMark/>
          </w:tcPr>
          <w:p w14:paraId="411D08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1D0FF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9D34E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72E5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4ECD8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D3966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0E22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F4C62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05A89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C5EB7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8B0F8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8445B4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16FB2F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530F8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52BB54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7A927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2F52DE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929B7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073A2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F3368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123E2C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63C52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1B8CCC07" w14:textId="77777777" w:rsidTr="00A431FE">
        <w:trPr>
          <w:trHeight w:val="240"/>
          <w:jc w:val="center"/>
        </w:trPr>
        <w:tc>
          <w:tcPr>
            <w:tcW w:w="940" w:type="dxa"/>
            <w:vMerge/>
            <w:vAlign w:val="center"/>
            <w:hideMark/>
          </w:tcPr>
          <w:p w14:paraId="5ACDD36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534E2F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Mélyalapok</w:t>
            </w:r>
          </w:p>
        </w:tc>
        <w:tc>
          <w:tcPr>
            <w:tcW w:w="588" w:type="dxa"/>
            <w:shd w:val="clear" w:color="auto" w:fill="auto"/>
            <w:noWrap/>
            <w:vAlign w:val="center"/>
            <w:hideMark/>
          </w:tcPr>
          <w:p w14:paraId="2F9326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B463A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031FC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BF10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4DEDF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52F69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F0AB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9EC40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78641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48863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F70AA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04F253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753FF2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C6F85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6D6B25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27BA7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1CE3E3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DA964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683A2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2FF1A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1FA81A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F0DB2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6B9BD71C" w14:textId="77777777" w:rsidTr="00A431FE">
        <w:trPr>
          <w:trHeight w:val="480"/>
          <w:jc w:val="center"/>
        </w:trPr>
        <w:tc>
          <w:tcPr>
            <w:tcW w:w="940" w:type="dxa"/>
            <w:vMerge/>
            <w:vAlign w:val="center"/>
            <w:hideMark/>
          </w:tcPr>
          <w:p w14:paraId="037BE3F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E52FC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Különleges mélyépítési feladatok</w:t>
            </w:r>
          </w:p>
        </w:tc>
        <w:tc>
          <w:tcPr>
            <w:tcW w:w="588" w:type="dxa"/>
            <w:shd w:val="clear" w:color="auto" w:fill="auto"/>
            <w:noWrap/>
            <w:vAlign w:val="center"/>
            <w:hideMark/>
          </w:tcPr>
          <w:p w14:paraId="1D34A5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7B21F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5DC5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6CF8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94FF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D0A30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01EB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ADA2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74D34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7E8B7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5C6B1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2A0CC0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DBF593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0CD9F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1B64C8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4746D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01A2EF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2C668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0B257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4CA43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5E9C1F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6782E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73708C5E" w14:textId="77777777" w:rsidTr="00A431FE">
        <w:trPr>
          <w:trHeight w:val="240"/>
          <w:jc w:val="center"/>
        </w:trPr>
        <w:tc>
          <w:tcPr>
            <w:tcW w:w="940" w:type="dxa"/>
            <w:vMerge/>
            <w:vAlign w:val="center"/>
            <w:hideMark/>
          </w:tcPr>
          <w:p w14:paraId="5498306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D84BF9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Közlekedésépítés</w:t>
            </w:r>
          </w:p>
        </w:tc>
        <w:tc>
          <w:tcPr>
            <w:tcW w:w="588" w:type="dxa"/>
            <w:shd w:val="clear" w:color="auto" w:fill="auto"/>
            <w:noWrap/>
            <w:vAlign w:val="center"/>
            <w:hideMark/>
          </w:tcPr>
          <w:p w14:paraId="435C80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EAD46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63C5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AABB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DE6B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5D98F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67081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12B3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97A13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B5734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B76E1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AAF0E1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BD23C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B139B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5A4765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011C2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446079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40EEB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B6EDB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6F643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207F83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6E6E8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5875FCA4" w14:textId="77777777" w:rsidTr="00A431FE">
        <w:trPr>
          <w:trHeight w:val="480"/>
          <w:jc w:val="center"/>
        </w:trPr>
        <w:tc>
          <w:tcPr>
            <w:tcW w:w="940" w:type="dxa"/>
            <w:vMerge/>
            <w:vAlign w:val="center"/>
            <w:hideMark/>
          </w:tcPr>
          <w:p w14:paraId="3FC5F75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8AFCFD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Vízépítés és közműépítés</w:t>
            </w:r>
          </w:p>
        </w:tc>
        <w:tc>
          <w:tcPr>
            <w:tcW w:w="588" w:type="dxa"/>
            <w:shd w:val="clear" w:color="auto" w:fill="auto"/>
            <w:noWrap/>
            <w:vAlign w:val="center"/>
            <w:hideMark/>
          </w:tcPr>
          <w:p w14:paraId="6C1518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0625E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8CB7B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156EC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CD5F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7D2AC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1FEF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2E2E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2AB96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BBB89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4A40F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54F411F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261466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8D6E7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4773BD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E434D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370531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D56BD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3A19C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9EFB0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0B5A8F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C4119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1702D516" w14:textId="77777777" w:rsidTr="00A431FE">
        <w:trPr>
          <w:trHeight w:val="720"/>
          <w:jc w:val="center"/>
        </w:trPr>
        <w:tc>
          <w:tcPr>
            <w:tcW w:w="940" w:type="dxa"/>
            <w:vMerge/>
            <w:vAlign w:val="center"/>
            <w:hideMark/>
          </w:tcPr>
          <w:p w14:paraId="4169F7D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955F24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Víziközmű, vízgazdálkodó és vízgépészeti feladatok</w:t>
            </w:r>
          </w:p>
        </w:tc>
        <w:tc>
          <w:tcPr>
            <w:tcW w:w="588" w:type="dxa"/>
            <w:shd w:val="clear" w:color="auto" w:fill="auto"/>
            <w:noWrap/>
            <w:vAlign w:val="center"/>
            <w:hideMark/>
          </w:tcPr>
          <w:p w14:paraId="3A091E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AE151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0F8F4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B690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D078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7B71A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7DAC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4224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A8D24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B1AF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2B178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2D78095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10A224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D193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7F1829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EAC0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34DCF3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B7DB4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8FEA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C140E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586EF4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3A333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36363670" w14:textId="77777777" w:rsidTr="00A431FE">
        <w:trPr>
          <w:trHeight w:val="480"/>
          <w:jc w:val="center"/>
        </w:trPr>
        <w:tc>
          <w:tcPr>
            <w:tcW w:w="940" w:type="dxa"/>
            <w:vMerge/>
            <w:vAlign w:val="center"/>
            <w:hideMark/>
          </w:tcPr>
          <w:p w14:paraId="62B560E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353EC7D"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Szilárdságtan és vasbetonszerkezetek</w:t>
            </w:r>
          </w:p>
        </w:tc>
        <w:tc>
          <w:tcPr>
            <w:tcW w:w="588" w:type="dxa"/>
            <w:shd w:val="clear" w:color="auto" w:fill="auto"/>
            <w:noWrap/>
            <w:vAlign w:val="center"/>
            <w:hideMark/>
          </w:tcPr>
          <w:p w14:paraId="2DC7BF2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2FD64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E13F5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EBF74E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1F42CC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F6712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0447A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E0DDA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7474949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7758F5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3407F9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30F222D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543009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51DBA5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155</w:t>
            </w:r>
          </w:p>
        </w:tc>
        <w:tc>
          <w:tcPr>
            <w:tcW w:w="545" w:type="dxa"/>
            <w:shd w:val="clear" w:color="000000" w:fill="F2F2F2"/>
            <w:noWrap/>
            <w:vAlign w:val="center"/>
            <w:hideMark/>
          </w:tcPr>
          <w:p w14:paraId="725FC67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F4EB0B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155</w:t>
            </w:r>
          </w:p>
        </w:tc>
        <w:tc>
          <w:tcPr>
            <w:tcW w:w="500" w:type="dxa"/>
            <w:shd w:val="clear" w:color="auto" w:fill="auto"/>
            <w:noWrap/>
            <w:vAlign w:val="center"/>
            <w:hideMark/>
          </w:tcPr>
          <w:p w14:paraId="68DED1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71AAD7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57ECA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C337F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155</w:t>
            </w:r>
          </w:p>
        </w:tc>
        <w:tc>
          <w:tcPr>
            <w:tcW w:w="545" w:type="dxa"/>
            <w:shd w:val="clear" w:color="000000" w:fill="F2F2F2"/>
            <w:noWrap/>
            <w:vAlign w:val="center"/>
            <w:hideMark/>
          </w:tcPr>
          <w:p w14:paraId="6EA8CA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C61FD1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155</w:t>
            </w:r>
          </w:p>
        </w:tc>
      </w:tr>
      <w:tr w:rsidR="00A431FE" w:rsidRPr="00C03B93" w14:paraId="3211628B" w14:textId="77777777" w:rsidTr="00A431FE">
        <w:trPr>
          <w:trHeight w:val="240"/>
          <w:jc w:val="center"/>
        </w:trPr>
        <w:tc>
          <w:tcPr>
            <w:tcW w:w="940" w:type="dxa"/>
            <w:vMerge/>
            <w:vAlign w:val="center"/>
            <w:hideMark/>
          </w:tcPr>
          <w:p w14:paraId="58D3488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C92DEE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Hajlítás</w:t>
            </w:r>
          </w:p>
        </w:tc>
        <w:tc>
          <w:tcPr>
            <w:tcW w:w="588" w:type="dxa"/>
            <w:shd w:val="clear" w:color="auto" w:fill="auto"/>
            <w:noWrap/>
            <w:vAlign w:val="center"/>
            <w:hideMark/>
          </w:tcPr>
          <w:p w14:paraId="00E17B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55C52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1D1CC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8B161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F334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3096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1C64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47D2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D5C75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145D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B56EB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0A10D0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D7DEBE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2CF20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4F145D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B47C7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6BBECF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22952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64396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9F508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485F9A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6B8293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4CAFDDC7" w14:textId="77777777" w:rsidTr="00A431FE">
        <w:trPr>
          <w:trHeight w:val="240"/>
          <w:jc w:val="center"/>
        </w:trPr>
        <w:tc>
          <w:tcPr>
            <w:tcW w:w="940" w:type="dxa"/>
            <w:vMerge/>
            <w:vAlign w:val="center"/>
            <w:hideMark/>
          </w:tcPr>
          <w:p w14:paraId="5FFE403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7F36AE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Nyírás</w:t>
            </w:r>
          </w:p>
        </w:tc>
        <w:tc>
          <w:tcPr>
            <w:tcW w:w="588" w:type="dxa"/>
            <w:shd w:val="clear" w:color="auto" w:fill="auto"/>
            <w:noWrap/>
            <w:vAlign w:val="center"/>
            <w:hideMark/>
          </w:tcPr>
          <w:p w14:paraId="2157FF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7ED1B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E33DA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5AE7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81B2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2B6C0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F8DD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4B5B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307D2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3211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1CE9D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E7097E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080102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BF858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015C60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FF42B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6531CE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2C295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E00E6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3A4E7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285D7C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58079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5F78B8D4" w14:textId="77777777" w:rsidTr="00A431FE">
        <w:trPr>
          <w:trHeight w:val="240"/>
          <w:jc w:val="center"/>
        </w:trPr>
        <w:tc>
          <w:tcPr>
            <w:tcW w:w="940" w:type="dxa"/>
            <w:vMerge/>
            <w:vAlign w:val="center"/>
            <w:hideMark/>
          </w:tcPr>
          <w:p w14:paraId="11DC0C2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1CA635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Összetett igénybevételek</w:t>
            </w:r>
          </w:p>
        </w:tc>
        <w:tc>
          <w:tcPr>
            <w:tcW w:w="588" w:type="dxa"/>
            <w:shd w:val="clear" w:color="auto" w:fill="auto"/>
            <w:noWrap/>
            <w:vAlign w:val="center"/>
            <w:hideMark/>
          </w:tcPr>
          <w:p w14:paraId="1E85C3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CAA63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C119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0607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6D26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E6E32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49D6C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4DD8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37DEB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0C6C6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4C96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2D62D46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37A278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04BA9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31B67C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0CB33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4E7219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A3A71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F2ED6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2DCFF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333943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6DD36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6CCDAA92" w14:textId="77777777" w:rsidTr="00A431FE">
        <w:trPr>
          <w:trHeight w:val="720"/>
          <w:jc w:val="center"/>
        </w:trPr>
        <w:tc>
          <w:tcPr>
            <w:tcW w:w="940" w:type="dxa"/>
            <w:vMerge/>
            <w:vAlign w:val="center"/>
            <w:hideMark/>
          </w:tcPr>
          <w:p w14:paraId="3557983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C76A7A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Alakváltozások, statikailag határozatlan szerkezetek</w:t>
            </w:r>
          </w:p>
        </w:tc>
        <w:tc>
          <w:tcPr>
            <w:tcW w:w="588" w:type="dxa"/>
            <w:shd w:val="clear" w:color="auto" w:fill="auto"/>
            <w:noWrap/>
            <w:vAlign w:val="center"/>
            <w:hideMark/>
          </w:tcPr>
          <w:p w14:paraId="2BE610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40A93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4C9D2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DA7A2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1818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611D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B098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D2BD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AB8A4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89385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E755F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7EB450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7C3E9B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EB13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4266BA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A1105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7A0CE6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BFD39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C8B37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3DA3A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05F961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B0DD5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47BFF135" w14:textId="77777777" w:rsidTr="00A431FE">
        <w:trPr>
          <w:trHeight w:val="480"/>
          <w:jc w:val="center"/>
        </w:trPr>
        <w:tc>
          <w:tcPr>
            <w:tcW w:w="940" w:type="dxa"/>
            <w:vMerge/>
            <w:vAlign w:val="center"/>
            <w:hideMark/>
          </w:tcPr>
          <w:p w14:paraId="291586F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9E8A41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Vasbetonszerkezetek alapfogalmai</w:t>
            </w:r>
          </w:p>
        </w:tc>
        <w:tc>
          <w:tcPr>
            <w:tcW w:w="588" w:type="dxa"/>
            <w:shd w:val="clear" w:color="auto" w:fill="auto"/>
            <w:noWrap/>
            <w:vAlign w:val="center"/>
            <w:hideMark/>
          </w:tcPr>
          <w:p w14:paraId="006693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A27FC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B12C4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05F3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5552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15A63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39E67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EF4D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D761F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7911A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4A020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E16993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40160F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F10F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01DE88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1351C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7DA5F1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2221E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20ADE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613DA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42B774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30527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6B19DEF6" w14:textId="77777777" w:rsidTr="00A431FE">
        <w:trPr>
          <w:trHeight w:val="480"/>
          <w:jc w:val="center"/>
        </w:trPr>
        <w:tc>
          <w:tcPr>
            <w:tcW w:w="940" w:type="dxa"/>
            <w:vMerge/>
            <w:vAlign w:val="center"/>
            <w:hideMark/>
          </w:tcPr>
          <w:p w14:paraId="29955D1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221F9B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Vasbetonszerkezetek méretezése</w:t>
            </w:r>
          </w:p>
        </w:tc>
        <w:tc>
          <w:tcPr>
            <w:tcW w:w="588" w:type="dxa"/>
            <w:shd w:val="clear" w:color="auto" w:fill="auto"/>
            <w:noWrap/>
            <w:vAlign w:val="center"/>
            <w:hideMark/>
          </w:tcPr>
          <w:p w14:paraId="6BABB1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4CB40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63A6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DE82C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06E5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91F0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B59E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D98A6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4310E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8F7AA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06732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203985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EF8F05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F2826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45" w:type="dxa"/>
            <w:shd w:val="clear" w:color="000000" w:fill="F2F2F2"/>
            <w:noWrap/>
            <w:vAlign w:val="center"/>
            <w:hideMark/>
          </w:tcPr>
          <w:p w14:paraId="426066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752E5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00" w:type="dxa"/>
            <w:shd w:val="clear" w:color="auto" w:fill="auto"/>
            <w:noWrap/>
            <w:vAlign w:val="center"/>
            <w:hideMark/>
          </w:tcPr>
          <w:p w14:paraId="12296B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A1A6A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2756D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DFA55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45" w:type="dxa"/>
            <w:shd w:val="clear" w:color="000000" w:fill="F2F2F2"/>
            <w:noWrap/>
            <w:vAlign w:val="center"/>
            <w:hideMark/>
          </w:tcPr>
          <w:p w14:paraId="779CF4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B5F1E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r>
      <w:tr w:rsidR="00A431FE" w:rsidRPr="00C03B93" w14:paraId="1FF0AD6E" w14:textId="77777777" w:rsidTr="00A431FE">
        <w:trPr>
          <w:trHeight w:val="480"/>
          <w:jc w:val="center"/>
        </w:trPr>
        <w:tc>
          <w:tcPr>
            <w:tcW w:w="940" w:type="dxa"/>
            <w:vMerge/>
            <w:vAlign w:val="center"/>
            <w:hideMark/>
          </w:tcPr>
          <w:p w14:paraId="5A8B7AA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3ED391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Mélyépítési vasbeton szerkezetek</w:t>
            </w:r>
          </w:p>
        </w:tc>
        <w:tc>
          <w:tcPr>
            <w:tcW w:w="588" w:type="dxa"/>
            <w:shd w:val="clear" w:color="auto" w:fill="auto"/>
            <w:noWrap/>
            <w:vAlign w:val="center"/>
            <w:hideMark/>
          </w:tcPr>
          <w:p w14:paraId="5A8D9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4A659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CD6E1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8E2F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B2A4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F64A1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2830A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2A18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1F6AF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B51F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29493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28DBB47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FA734A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C9B31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30</w:t>
            </w:r>
          </w:p>
        </w:tc>
        <w:tc>
          <w:tcPr>
            <w:tcW w:w="545" w:type="dxa"/>
            <w:shd w:val="clear" w:color="000000" w:fill="F2F2F2"/>
            <w:noWrap/>
            <w:vAlign w:val="center"/>
            <w:hideMark/>
          </w:tcPr>
          <w:p w14:paraId="08BE1F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0B905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30</w:t>
            </w:r>
          </w:p>
        </w:tc>
        <w:tc>
          <w:tcPr>
            <w:tcW w:w="500" w:type="dxa"/>
            <w:shd w:val="clear" w:color="auto" w:fill="auto"/>
            <w:noWrap/>
            <w:vAlign w:val="center"/>
            <w:hideMark/>
          </w:tcPr>
          <w:p w14:paraId="552003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83AEA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4CD5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9ADB5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30</w:t>
            </w:r>
          </w:p>
        </w:tc>
        <w:tc>
          <w:tcPr>
            <w:tcW w:w="545" w:type="dxa"/>
            <w:shd w:val="clear" w:color="000000" w:fill="F2F2F2"/>
            <w:noWrap/>
            <w:vAlign w:val="center"/>
            <w:hideMark/>
          </w:tcPr>
          <w:p w14:paraId="181E61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08D18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30</w:t>
            </w:r>
          </w:p>
        </w:tc>
      </w:tr>
      <w:tr w:rsidR="00A431FE" w:rsidRPr="00C03B93" w14:paraId="61060C75" w14:textId="77777777" w:rsidTr="00A431FE">
        <w:trPr>
          <w:trHeight w:val="480"/>
          <w:jc w:val="center"/>
        </w:trPr>
        <w:tc>
          <w:tcPr>
            <w:tcW w:w="940" w:type="dxa"/>
            <w:vMerge/>
            <w:vAlign w:val="center"/>
            <w:hideMark/>
          </w:tcPr>
          <w:p w14:paraId="6F3A15C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2622B5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Vasbetonszerkezetek kivitelezési szabályai</w:t>
            </w:r>
          </w:p>
        </w:tc>
        <w:tc>
          <w:tcPr>
            <w:tcW w:w="588" w:type="dxa"/>
            <w:shd w:val="clear" w:color="auto" w:fill="auto"/>
            <w:noWrap/>
            <w:vAlign w:val="center"/>
            <w:hideMark/>
          </w:tcPr>
          <w:p w14:paraId="5846A9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F001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7828A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5F676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B33AA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8333A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6189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F344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7873D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A4AA0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BEC2A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4E23BD7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C281E0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A13C0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22CA6B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A9436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auto" w:fill="auto"/>
            <w:noWrap/>
            <w:vAlign w:val="center"/>
            <w:hideMark/>
          </w:tcPr>
          <w:p w14:paraId="330774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0A29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0DA8A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AF875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68BFAA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BFA01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7D2D89D3" w14:textId="77777777" w:rsidTr="00A431FE">
        <w:trPr>
          <w:trHeight w:val="480"/>
          <w:jc w:val="center"/>
        </w:trPr>
        <w:tc>
          <w:tcPr>
            <w:tcW w:w="940" w:type="dxa"/>
            <w:vMerge/>
            <w:vAlign w:val="center"/>
            <w:hideMark/>
          </w:tcPr>
          <w:p w14:paraId="4018D7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FF9CF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Vasbetonszerkezetek rajzfeladatai</w:t>
            </w:r>
          </w:p>
        </w:tc>
        <w:tc>
          <w:tcPr>
            <w:tcW w:w="588" w:type="dxa"/>
            <w:shd w:val="clear" w:color="auto" w:fill="auto"/>
            <w:noWrap/>
            <w:vAlign w:val="center"/>
            <w:hideMark/>
          </w:tcPr>
          <w:p w14:paraId="2E4516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72BC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BAF0B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5CD1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4E9DB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A8FD2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9B84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33F1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2B788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5EE83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A2B34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692CC8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8BDA57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E81D6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161066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E2D3B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78512F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D92D8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58E5E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1D7BA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6C08C3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74AD7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584B8741" w14:textId="77777777" w:rsidTr="00A431FE">
        <w:trPr>
          <w:trHeight w:val="240"/>
          <w:jc w:val="center"/>
        </w:trPr>
        <w:tc>
          <w:tcPr>
            <w:tcW w:w="940" w:type="dxa"/>
            <w:vMerge w:val="restart"/>
            <w:shd w:val="clear" w:color="auto" w:fill="auto"/>
            <w:textDirection w:val="btLr"/>
            <w:vAlign w:val="center"/>
            <w:hideMark/>
          </w:tcPr>
          <w:p w14:paraId="570D51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11642-16</w:t>
            </w:r>
            <w:r w:rsidRPr="00C03B93">
              <w:rPr>
                <w:rFonts w:eastAsia="Times New Roman" w:cs="Times New Roman"/>
                <w:color w:val="000000"/>
                <w:sz w:val="18"/>
                <w:szCs w:val="18"/>
                <w:lang w:eastAsia="hu-HU"/>
              </w:rPr>
              <w:br/>
              <w:t>Mélyépítő technikus feladatok</w:t>
            </w:r>
          </w:p>
        </w:tc>
        <w:tc>
          <w:tcPr>
            <w:tcW w:w="1720" w:type="dxa"/>
            <w:shd w:val="clear" w:color="auto" w:fill="auto"/>
            <w:vAlign w:val="center"/>
            <w:hideMark/>
          </w:tcPr>
          <w:p w14:paraId="34FC5A1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Építésszervezés</w:t>
            </w:r>
          </w:p>
        </w:tc>
        <w:tc>
          <w:tcPr>
            <w:tcW w:w="588" w:type="dxa"/>
            <w:shd w:val="clear" w:color="auto" w:fill="auto"/>
            <w:noWrap/>
            <w:vAlign w:val="center"/>
            <w:hideMark/>
          </w:tcPr>
          <w:p w14:paraId="457858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4FA747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753E1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7FB58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082F5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7B11C68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3FA39B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1858B2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B3952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11478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4954236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3BDF0F5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775B7BA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0BA39EB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124</w:t>
            </w:r>
          </w:p>
        </w:tc>
        <w:tc>
          <w:tcPr>
            <w:tcW w:w="545" w:type="dxa"/>
            <w:shd w:val="clear" w:color="000000" w:fill="F2F2F2"/>
            <w:noWrap/>
            <w:vAlign w:val="center"/>
            <w:hideMark/>
          </w:tcPr>
          <w:p w14:paraId="1F0CC5C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80CEB7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124</w:t>
            </w:r>
          </w:p>
        </w:tc>
        <w:tc>
          <w:tcPr>
            <w:tcW w:w="500" w:type="dxa"/>
            <w:shd w:val="clear" w:color="auto" w:fill="auto"/>
            <w:noWrap/>
            <w:vAlign w:val="center"/>
            <w:hideMark/>
          </w:tcPr>
          <w:p w14:paraId="32B3061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8FD2E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3E0051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430911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124</w:t>
            </w:r>
          </w:p>
        </w:tc>
        <w:tc>
          <w:tcPr>
            <w:tcW w:w="545" w:type="dxa"/>
            <w:shd w:val="clear" w:color="000000" w:fill="F2F2F2"/>
            <w:noWrap/>
            <w:vAlign w:val="center"/>
            <w:hideMark/>
          </w:tcPr>
          <w:p w14:paraId="563BB0C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AF947F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124</w:t>
            </w:r>
          </w:p>
        </w:tc>
      </w:tr>
      <w:tr w:rsidR="00A431FE" w:rsidRPr="00C03B93" w14:paraId="17F36419" w14:textId="77777777" w:rsidTr="00A431FE">
        <w:trPr>
          <w:trHeight w:val="240"/>
          <w:jc w:val="center"/>
        </w:trPr>
        <w:tc>
          <w:tcPr>
            <w:tcW w:w="940" w:type="dxa"/>
            <w:vMerge/>
            <w:vAlign w:val="center"/>
            <w:hideMark/>
          </w:tcPr>
          <w:p w14:paraId="6490BA5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F4A048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Építési folyamatok</w:t>
            </w:r>
          </w:p>
        </w:tc>
        <w:tc>
          <w:tcPr>
            <w:tcW w:w="588" w:type="dxa"/>
            <w:shd w:val="clear" w:color="auto" w:fill="auto"/>
            <w:noWrap/>
            <w:vAlign w:val="center"/>
            <w:hideMark/>
          </w:tcPr>
          <w:p w14:paraId="3D9EF8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6B1FA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4D7C9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55700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5C417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CA00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7895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1AB1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A196B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C343C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B05F5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EADDE8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F3E0F1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AD50A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45" w:type="dxa"/>
            <w:shd w:val="clear" w:color="000000" w:fill="F2F2F2"/>
            <w:noWrap/>
            <w:vAlign w:val="center"/>
            <w:hideMark/>
          </w:tcPr>
          <w:p w14:paraId="39F9AB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A2311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00" w:type="dxa"/>
            <w:shd w:val="clear" w:color="auto" w:fill="auto"/>
            <w:noWrap/>
            <w:vAlign w:val="center"/>
            <w:hideMark/>
          </w:tcPr>
          <w:p w14:paraId="6E52BE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753A7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F57C6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55C3F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45" w:type="dxa"/>
            <w:shd w:val="clear" w:color="000000" w:fill="F2F2F2"/>
            <w:noWrap/>
            <w:vAlign w:val="center"/>
            <w:hideMark/>
          </w:tcPr>
          <w:p w14:paraId="7EF1F7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3C001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r>
      <w:tr w:rsidR="00A431FE" w:rsidRPr="00C03B93" w14:paraId="6D86E04F" w14:textId="77777777" w:rsidTr="00A431FE">
        <w:trPr>
          <w:trHeight w:val="240"/>
          <w:jc w:val="center"/>
        </w:trPr>
        <w:tc>
          <w:tcPr>
            <w:tcW w:w="940" w:type="dxa"/>
            <w:vMerge/>
            <w:vAlign w:val="center"/>
            <w:hideMark/>
          </w:tcPr>
          <w:p w14:paraId="6F53D9A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ED22CA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Organizáció</w:t>
            </w:r>
          </w:p>
        </w:tc>
        <w:tc>
          <w:tcPr>
            <w:tcW w:w="588" w:type="dxa"/>
            <w:shd w:val="clear" w:color="auto" w:fill="auto"/>
            <w:noWrap/>
            <w:vAlign w:val="center"/>
            <w:hideMark/>
          </w:tcPr>
          <w:p w14:paraId="1AD398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27CC3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75D2A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C392B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39F1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1FE35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654A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F3B3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844BC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FF4C1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BAB59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078F33C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BC3071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3F463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45" w:type="dxa"/>
            <w:shd w:val="clear" w:color="000000" w:fill="F2F2F2"/>
            <w:noWrap/>
            <w:vAlign w:val="center"/>
            <w:hideMark/>
          </w:tcPr>
          <w:p w14:paraId="718CF9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84318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00" w:type="dxa"/>
            <w:shd w:val="clear" w:color="auto" w:fill="auto"/>
            <w:noWrap/>
            <w:vAlign w:val="center"/>
            <w:hideMark/>
          </w:tcPr>
          <w:p w14:paraId="511EBA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2E281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9585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12C1C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45" w:type="dxa"/>
            <w:shd w:val="clear" w:color="000000" w:fill="F2F2F2"/>
            <w:noWrap/>
            <w:vAlign w:val="center"/>
            <w:hideMark/>
          </w:tcPr>
          <w:p w14:paraId="645BE6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49C5C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r>
      <w:tr w:rsidR="00A431FE" w:rsidRPr="00C03B93" w14:paraId="3E28867A" w14:textId="77777777" w:rsidTr="00A431FE">
        <w:trPr>
          <w:trHeight w:val="240"/>
          <w:jc w:val="center"/>
        </w:trPr>
        <w:tc>
          <w:tcPr>
            <w:tcW w:w="940" w:type="dxa"/>
            <w:vMerge/>
            <w:vAlign w:val="center"/>
            <w:hideMark/>
          </w:tcPr>
          <w:p w14:paraId="6A5828B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31FC62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Ütemtervek</w:t>
            </w:r>
          </w:p>
        </w:tc>
        <w:tc>
          <w:tcPr>
            <w:tcW w:w="588" w:type="dxa"/>
            <w:shd w:val="clear" w:color="auto" w:fill="auto"/>
            <w:noWrap/>
            <w:vAlign w:val="center"/>
            <w:hideMark/>
          </w:tcPr>
          <w:p w14:paraId="566563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AA9B1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B1CB6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89BD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34CD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6B0E5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6B21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7E5F7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C4FE0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6F60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EDE94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BE12C3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8699D2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6BDFD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01C1D3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3E7D7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703FB2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6BD78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DD702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C8540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1F0B48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EFA94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1802C118" w14:textId="77777777" w:rsidTr="00A431FE">
        <w:trPr>
          <w:trHeight w:val="240"/>
          <w:jc w:val="center"/>
        </w:trPr>
        <w:tc>
          <w:tcPr>
            <w:tcW w:w="940" w:type="dxa"/>
            <w:vMerge/>
            <w:vAlign w:val="center"/>
            <w:hideMark/>
          </w:tcPr>
          <w:p w14:paraId="33BBC72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5D4961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Építőipari gépek</w:t>
            </w:r>
          </w:p>
        </w:tc>
        <w:tc>
          <w:tcPr>
            <w:tcW w:w="588" w:type="dxa"/>
            <w:shd w:val="clear" w:color="auto" w:fill="auto"/>
            <w:noWrap/>
            <w:vAlign w:val="center"/>
            <w:hideMark/>
          </w:tcPr>
          <w:p w14:paraId="057DBC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3A4CA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4086A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DE99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3BBD9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8808E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E677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288DD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7B64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6B01D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D74CE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5521888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27F0F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7958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4D574E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962FA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552BDC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EBD2A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A15E6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53C35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71E5F8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E7F62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6AD2138F" w14:textId="77777777" w:rsidTr="00A431FE">
        <w:trPr>
          <w:trHeight w:val="480"/>
          <w:jc w:val="center"/>
        </w:trPr>
        <w:tc>
          <w:tcPr>
            <w:tcW w:w="940" w:type="dxa"/>
            <w:vMerge/>
            <w:vAlign w:val="center"/>
            <w:hideMark/>
          </w:tcPr>
          <w:p w14:paraId="3CB6628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BEEA05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Építésszervezés gyakorlat</w:t>
            </w:r>
          </w:p>
        </w:tc>
        <w:tc>
          <w:tcPr>
            <w:tcW w:w="588" w:type="dxa"/>
            <w:shd w:val="clear" w:color="auto" w:fill="auto"/>
            <w:noWrap/>
            <w:vAlign w:val="center"/>
            <w:hideMark/>
          </w:tcPr>
          <w:p w14:paraId="6E9A77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6E86E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DEACDC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3E4E0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E76F2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3433D94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422FA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CF17A9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26F998A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061FA4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59CC99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191713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2541046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4A5395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38CCA1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87" w:type="dxa"/>
            <w:shd w:val="clear" w:color="auto" w:fill="auto"/>
            <w:noWrap/>
            <w:vAlign w:val="center"/>
            <w:hideMark/>
          </w:tcPr>
          <w:p w14:paraId="4B308EB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20DF161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95E1DA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AA498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77DA0A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98A214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87" w:type="dxa"/>
            <w:shd w:val="clear" w:color="auto" w:fill="auto"/>
            <w:noWrap/>
            <w:vAlign w:val="center"/>
            <w:hideMark/>
          </w:tcPr>
          <w:p w14:paraId="732B9A7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r>
      <w:tr w:rsidR="00A431FE" w:rsidRPr="00C03B93" w14:paraId="0A7C4978" w14:textId="77777777" w:rsidTr="00A431FE">
        <w:trPr>
          <w:trHeight w:val="240"/>
          <w:jc w:val="center"/>
        </w:trPr>
        <w:tc>
          <w:tcPr>
            <w:tcW w:w="940" w:type="dxa"/>
            <w:vMerge/>
            <w:vAlign w:val="center"/>
            <w:hideMark/>
          </w:tcPr>
          <w:p w14:paraId="18453BA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30F36E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Anyagszükséglet</w:t>
            </w:r>
          </w:p>
        </w:tc>
        <w:tc>
          <w:tcPr>
            <w:tcW w:w="588" w:type="dxa"/>
            <w:shd w:val="clear" w:color="auto" w:fill="auto"/>
            <w:noWrap/>
            <w:vAlign w:val="center"/>
            <w:hideMark/>
          </w:tcPr>
          <w:p w14:paraId="0A1F42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C3FCB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66669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E217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AD28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021D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332CC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CC22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8632F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020A9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00A89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F374D3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79962D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7186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83B35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87" w:type="dxa"/>
            <w:shd w:val="clear" w:color="auto" w:fill="auto"/>
            <w:noWrap/>
            <w:vAlign w:val="center"/>
            <w:hideMark/>
          </w:tcPr>
          <w:p w14:paraId="028092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198B61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329BA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2D2C0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A1D1D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A06DB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87" w:type="dxa"/>
            <w:shd w:val="clear" w:color="auto" w:fill="auto"/>
            <w:noWrap/>
            <w:vAlign w:val="center"/>
            <w:hideMark/>
          </w:tcPr>
          <w:p w14:paraId="3417A7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r>
      <w:tr w:rsidR="00A431FE" w:rsidRPr="00C03B93" w14:paraId="3502D468" w14:textId="77777777" w:rsidTr="00A431FE">
        <w:trPr>
          <w:trHeight w:val="240"/>
          <w:jc w:val="center"/>
        </w:trPr>
        <w:tc>
          <w:tcPr>
            <w:tcW w:w="940" w:type="dxa"/>
            <w:vMerge/>
            <w:vAlign w:val="center"/>
            <w:hideMark/>
          </w:tcPr>
          <w:p w14:paraId="5D1B3A4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897FD7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Költségvetés készítés</w:t>
            </w:r>
          </w:p>
        </w:tc>
        <w:tc>
          <w:tcPr>
            <w:tcW w:w="588" w:type="dxa"/>
            <w:shd w:val="clear" w:color="auto" w:fill="auto"/>
            <w:noWrap/>
            <w:vAlign w:val="center"/>
            <w:hideMark/>
          </w:tcPr>
          <w:p w14:paraId="3CF750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6E2E3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92EF2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2474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A421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1A6BF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200A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3156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4DCC2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42EFB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98585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2653DB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0FDA4D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A8D2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094B4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87" w:type="dxa"/>
            <w:shd w:val="clear" w:color="auto" w:fill="auto"/>
            <w:noWrap/>
            <w:vAlign w:val="center"/>
            <w:hideMark/>
          </w:tcPr>
          <w:p w14:paraId="03CC92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5A2B2C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54FAE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CE5B8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3E1A8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3058F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87" w:type="dxa"/>
            <w:shd w:val="clear" w:color="auto" w:fill="auto"/>
            <w:noWrap/>
            <w:vAlign w:val="center"/>
            <w:hideMark/>
          </w:tcPr>
          <w:p w14:paraId="376190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r>
      <w:tr w:rsidR="00A431FE" w:rsidRPr="00C03B93" w14:paraId="27B06227" w14:textId="77777777" w:rsidTr="00A431FE">
        <w:trPr>
          <w:trHeight w:val="240"/>
          <w:jc w:val="center"/>
        </w:trPr>
        <w:tc>
          <w:tcPr>
            <w:tcW w:w="940" w:type="dxa"/>
            <w:vMerge/>
            <w:vAlign w:val="center"/>
            <w:hideMark/>
          </w:tcPr>
          <w:p w14:paraId="489B659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C95E49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Prezentáció készítése</w:t>
            </w:r>
          </w:p>
        </w:tc>
        <w:tc>
          <w:tcPr>
            <w:tcW w:w="588" w:type="dxa"/>
            <w:shd w:val="clear" w:color="auto" w:fill="auto"/>
            <w:noWrap/>
            <w:vAlign w:val="center"/>
            <w:hideMark/>
          </w:tcPr>
          <w:p w14:paraId="0AD91F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6A55A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90C3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CAB8F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B7BA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F689E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9917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2060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411EC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EBB12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9D0AA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4517389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6E2CA3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574F6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332A6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87" w:type="dxa"/>
            <w:shd w:val="clear" w:color="auto" w:fill="auto"/>
            <w:noWrap/>
            <w:vAlign w:val="center"/>
            <w:hideMark/>
          </w:tcPr>
          <w:p w14:paraId="593D02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1488DF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1EC33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D7B6A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2A50F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15807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87" w:type="dxa"/>
            <w:shd w:val="clear" w:color="auto" w:fill="auto"/>
            <w:noWrap/>
            <w:vAlign w:val="center"/>
            <w:hideMark/>
          </w:tcPr>
          <w:p w14:paraId="3919A3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40362EC5" w14:textId="77777777" w:rsidTr="00A431FE">
        <w:trPr>
          <w:trHeight w:val="240"/>
          <w:jc w:val="center"/>
        </w:trPr>
        <w:tc>
          <w:tcPr>
            <w:tcW w:w="940" w:type="dxa"/>
            <w:vMerge/>
            <w:vAlign w:val="center"/>
            <w:hideMark/>
          </w:tcPr>
          <w:p w14:paraId="34B2383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423DC8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Zárófeladat</w:t>
            </w:r>
          </w:p>
        </w:tc>
        <w:tc>
          <w:tcPr>
            <w:tcW w:w="588" w:type="dxa"/>
            <w:shd w:val="clear" w:color="auto" w:fill="auto"/>
            <w:noWrap/>
            <w:vAlign w:val="center"/>
            <w:hideMark/>
          </w:tcPr>
          <w:p w14:paraId="7FFD92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DDB10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824CB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A4CB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B211D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07F97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9DA9B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28CD6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01EBA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5D3C6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88571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2264532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DD5CA3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BB86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E2E88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87" w:type="dxa"/>
            <w:shd w:val="clear" w:color="auto" w:fill="auto"/>
            <w:noWrap/>
            <w:vAlign w:val="center"/>
            <w:hideMark/>
          </w:tcPr>
          <w:p w14:paraId="0A3ACB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0CAADF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25D8B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9C5FF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BD508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6C284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87" w:type="dxa"/>
            <w:shd w:val="clear" w:color="auto" w:fill="auto"/>
            <w:noWrap/>
            <w:vAlign w:val="center"/>
            <w:hideMark/>
          </w:tcPr>
          <w:p w14:paraId="0F5162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r>
      <w:tr w:rsidR="00A431FE" w:rsidRPr="00C03B93" w14:paraId="365ED8B5" w14:textId="77777777" w:rsidTr="00A431FE">
        <w:trPr>
          <w:trHeight w:val="480"/>
          <w:jc w:val="center"/>
        </w:trPr>
        <w:tc>
          <w:tcPr>
            <w:tcW w:w="940" w:type="dxa"/>
            <w:vMerge/>
            <w:vAlign w:val="center"/>
            <w:hideMark/>
          </w:tcPr>
          <w:p w14:paraId="79AD17E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079E43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Számítógépes rajzolás gyakorlat</w:t>
            </w:r>
          </w:p>
        </w:tc>
        <w:tc>
          <w:tcPr>
            <w:tcW w:w="588" w:type="dxa"/>
            <w:shd w:val="clear" w:color="auto" w:fill="auto"/>
            <w:noWrap/>
            <w:vAlign w:val="center"/>
            <w:hideMark/>
          </w:tcPr>
          <w:p w14:paraId="60D91D3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441D92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6D33E29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A89852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8C583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C4C11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D556DA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15B6B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B2554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231B4A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17EC2F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5ADCA5A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5DCAD7F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49CD28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E999E0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109</w:t>
            </w:r>
          </w:p>
        </w:tc>
        <w:tc>
          <w:tcPr>
            <w:tcW w:w="687" w:type="dxa"/>
            <w:shd w:val="clear" w:color="auto" w:fill="auto"/>
            <w:noWrap/>
            <w:vAlign w:val="center"/>
            <w:hideMark/>
          </w:tcPr>
          <w:p w14:paraId="46509FE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108,5</w:t>
            </w:r>
          </w:p>
        </w:tc>
        <w:tc>
          <w:tcPr>
            <w:tcW w:w="500" w:type="dxa"/>
            <w:shd w:val="clear" w:color="auto" w:fill="auto"/>
            <w:noWrap/>
            <w:vAlign w:val="center"/>
            <w:hideMark/>
          </w:tcPr>
          <w:p w14:paraId="1E142D1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71213E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B929B9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2268212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FCC0C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109</w:t>
            </w:r>
          </w:p>
        </w:tc>
        <w:tc>
          <w:tcPr>
            <w:tcW w:w="687" w:type="dxa"/>
            <w:shd w:val="clear" w:color="auto" w:fill="auto"/>
            <w:noWrap/>
            <w:vAlign w:val="center"/>
            <w:hideMark/>
          </w:tcPr>
          <w:p w14:paraId="22050A0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108,5</w:t>
            </w:r>
          </w:p>
        </w:tc>
      </w:tr>
      <w:tr w:rsidR="00A431FE" w:rsidRPr="00C03B93" w14:paraId="2AF7BA29" w14:textId="77777777" w:rsidTr="00A431FE">
        <w:trPr>
          <w:trHeight w:val="720"/>
          <w:jc w:val="center"/>
        </w:trPr>
        <w:tc>
          <w:tcPr>
            <w:tcW w:w="940" w:type="dxa"/>
            <w:vMerge/>
            <w:vAlign w:val="center"/>
            <w:hideMark/>
          </w:tcPr>
          <w:p w14:paraId="6FAC5EA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B7669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Mélyépítési létesítmények terveinek rajzolása</w:t>
            </w:r>
          </w:p>
        </w:tc>
        <w:tc>
          <w:tcPr>
            <w:tcW w:w="588" w:type="dxa"/>
            <w:shd w:val="clear" w:color="auto" w:fill="auto"/>
            <w:noWrap/>
            <w:vAlign w:val="center"/>
            <w:hideMark/>
          </w:tcPr>
          <w:p w14:paraId="3B29D0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E22C5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6F8EF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70C90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0BC4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6741A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F22A4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F11F9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F987F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85802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358D0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0138B39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74E40A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0134B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F47CE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87" w:type="dxa"/>
            <w:shd w:val="clear" w:color="auto" w:fill="auto"/>
            <w:noWrap/>
            <w:vAlign w:val="center"/>
            <w:hideMark/>
          </w:tcPr>
          <w:p w14:paraId="10B990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00" w:type="dxa"/>
            <w:shd w:val="clear" w:color="auto" w:fill="auto"/>
            <w:noWrap/>
            <w:vAlign w:val="center"/>
            <w:hideMark/>
          </w:tcPr>
          <w:p w14:paraId="39DC45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27223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FBE5B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4C4AD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83AF4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87" w:type="dxa"/>
            <w:shd w:val="clear" w:color="auto" w:fill="auto"/>
            <w:noWrap/>
            <w:vAlign w:val="center"/>
            <w:hideMark/>
          </w:tcPr>
          <w:p w14:paraId="18CDD1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r>
      <w:tr w:rsidR="00A431FE" w:rsidRPr="00C03B93" w14:paraId="639D4401" w14:textId="77777777" w:rsidTr="00A431FE">
        <w:trPr>
          <w:trHeight w:val="240"/>
          <w:jc w:val="center"/>
        </w:trPr>
        <w:tc>
          <w:tcPr>
            <w:tcW w:w="940" w:type="dxa"/>
            <w:vMerge/>
            <w:vAlign w:val="center"/>
            <w:hideMark/>
          </w:tcPr>
          <w:p w14:paraId="7CAD924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9D2AB4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Zárófeladat</w:t>
            </w:r>
          </w:p>
        </w:tc>
        <w:tc>
          <w:tcPr>
            <w:tcW w:w="588" w:type="dxa"/>
            <w:shd w:val="clear" w:color="auto" w:fill="auto"/>
            <w:noWrap/>
            <w:vAlign w:val="center"/>
            <w:hideMark/>
          </w:tcPr>
          <w:p w14:paraId="3EDD63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E3B30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FCCD0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5F85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8683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96104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9FED3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F622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09C4B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6FB82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9BE4A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4437D2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C2524B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FF9C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429E1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46,5</w:t>
            </w:r>
          </w:p>
        </w:tc>
        <w:tc>
          <w:tcPr>
            <w:tcW w:w="687" w:type="dxa"/>
            <w:shd w:val="clear" w:color="auto" w:fill="auto"/>
            <w:noWrap/>
            <w:vAlign w:val="center"/>
            <w:hideMark/>
          </w:tcPr>
          <w:p w14:paraId="15AD76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46,5</w:t>
            </w:r>
          </w:p>
        </w:tc>
        <w:tc>
          <w:tcPr>
            <w:tcW w:w="500" w:type="dxa"/>
            <w:shd w:val="clear" w:color="auto" w:fill="auto"/>
            <w:noWrap/>
            <w:vAlign w:val="center"/>
            <w:hideMark/>
          </w:tcPr>
          <w:p w14:paraId="3AB6D7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3763F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A5E22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85B92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C18CF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46,5</w:t>
            </w:r>
          </w:p>
        </w:tc>
        <w:tc>
          <w:tcPr>
            <w:tcW w:w="687" w:type="dxa"/>
            <w:shd w:val="clear" w:color="auto" w:fill="auto"/>
            <w:noWrap/>
            <w:vAlign w:val="center"/>
            <w:hideMark/>
          </w:tcPr>
          <w:p w14:paraId="5ED670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46,5</w:t>
            </w:r>
          </w:p>
        </w:tc>
      </w:tr>
      <w:tr w:rsidR="00A431FE" w:rsidRPr="00C03B93" w14:paraId="5D7B62F5" w14:textId="77777777" w:rsidTr="00A431FE">
        <w:trPr>
          <w:trHeight w:val="240"/>
          <w:jc w:val="center"/>
        </w:trPr>
        <w:tc>
          <w:tcPr>
            <w:tcW w:w="940" w:type="dxa"/>
            <w:vMerge/>
            <w:vAlign w:val="center"/>
            <w:hideMark/>
          </w:tcPr>
          <w:p w14:paraId="2346C4C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CF743FB"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Mélyépítési gyakorlat</w:t>
            </w:r>
          </w:p>
        </w:tc>
        <w:tc>
          <w:tcPr>
            <w:tcW w:w="588" w:type="dxa"/>
            <w:shd w:val="clear" w:color="auto" w:fill="auto"/>
            <w:noWrap/>
            <w:vAlign w:val="center"/>
            <w:hideMark/>
          </w:tcPr>
          <w:p w14:paraId="13149D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8EE057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7E538F3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6AB63D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822F8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50A0E0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6C8377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A03C0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CF7B9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6973E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033375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68306D7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24E5767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11FF39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744540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c>
          <w:tcPr>
            <w:tcW w:w="687" w:type="dxa"/>
            <w:shd w:val="clear" w:color="auto" w:fill="auto"/>
            <w:noWrap/>
            <w:vAlign w:val="center"/>
            <w:hideMark/>
          </w:tcPr>
          <w:p w14:paraId="635822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c>
          <w:tcPr>
            <w:tcW w:w="500" w:type="dxa"/>
            <w:shd w:val="clear" w:color="auto" w:fill="auto"/>
            <w:noWrap/>
            <w:vAlign w:val="center"/>
            <w:hideMark/>
          </w:tcPr>
          <w:p w14:paraId="4739FEE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6F4FE5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FCE5DA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AEC51F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7108F2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c>
          <w:tcPr>
            <w:tcW w:w="687" w:type="dxa"/>
            <w:shd w:val="clear" w:color="auto" w:fill="auto"/>
            <w:noWrap/>
            <w:vAlign w:val="center"/>
            <w:hideMark/>
          </w:tcPr>
          <w:p w14:paraId="7151782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r>
      <w:tr w:rsidR="00A431FE" w:rsidRPr="00C03B93" w14:paraId="7C587FB8" w14:textId="77777777" w:rsidTr="00A431FE">
        <w:trPr>
          <w:trHeight w:val="480"/>
          <w:jc w:val="center"/>
        </w:trPr>
        <w:tc>
          <w:tcPr>
            <w:tcW w:w="940" w:type="dxa"/>
            <w:vMerge/>
            <w:vAlign w:val="center"/>
            <w:hideMark/>
          </w:tcPr>
          <w:p w14:paraId="6190355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45AE00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Talajmechanikai vizsgálatok</w:t>
            </w:r>
          </w:p>
        </w:tc>
        <w:tc>
          <w:tcPr>
            <w:tcW w:w="588" w:type="dxa"/>
            <w:shd w:val="clear" w:color="auto" w:fill="auto"/>
            <w:noWrap/>
            <w:vAlign w:val="center"/>
            <w:hideMark/>
          </w:tcPr>
          <w:p w14:paraId="1D3AAE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F3CD8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C4D3F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941D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F32A1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46E4E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6D063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77F6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C3697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6207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CD985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FE14F0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1A115C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CE79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B15DC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687" w:type="dxa"/>
            <w:shd w:val="clear" w:color="auto" w:fill="auto"/>
            <w:noWrap/>
            <w:vAlign w:val="center"/>
            <w:hideMark/>
          </w:tcPr>
          <w:p w14:paraId="60C010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433FF9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864D4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F34D6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9159B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D0052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687" w:type="dxa"/>
            <w:shd w:val="clear" w:color="auto" w:fill="auto"/>
            <w:noWrap/>
            <w:vAlign w:val="center"/>
            <w:hideMark/>
          </w:tcPr>
          <w:p w14:paraId="707CBC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338B5555" w14:textId="77777777" w:rsidTr="00A431FE">
        <w:trPr>
          <w:trHeight w:val="480"/>
          <w:jc w:val="center"/>
        </w:trPr>
        <w:tc>
          <w:tcPr>
            <w:tcW w:w="940" w:type="dxa"/>
            <w:vMerge/>
            <w:vAlign w:val="center"/>
            <w:hideMark/>
          </w:tcPr>
          <w:p w14:paraId="6A28B48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6A33EB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Mélyépítési létesítmények kitűzése</w:t>
            </w:r>
          </w:p>
        </w:tc>
        <w:tc>
          <w:tcPr>
            <w:tcW w:w="588" w:type="dxa"/>
            <w:shd w:val="clear" w:color="auto" w:fill="auto"/>
            <w:noWrap/>
            <w:vAlign w:val="center"/>
            <w:hideMark/>
          </w:tcPr>
          <w:p w14:paraId="7F664F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30B3F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88EB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B9CF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F500E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D391B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2CE24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9629C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70795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91075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78AC4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1A028D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4B22C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58338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61067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87" w:type="dxa"/>
            <w:shd w:val="clear" w:color="auto" w:fill="auto"/>
            <w:noWrap/>
            <w:vAlign w:val="center"/>
            <w:hideMark/>
          </w:tcPr>
          <w:p w14:paraId="0E682A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00" w:type="dxa"/>
            <w:shd w:val="clear" w:color="auto" w:fill="auto"/>
            <w:noWrap/>
            <w:vAlign w:val="center"/>
            <w:hideMark/>
          </w:tcPr>
          <w:p w14:paraId="4D43B6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9BFA4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8223B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44978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1A183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87" w:type="dxa"/>
            <w:shd w:val="clear" w:color="auto" w:fill="auto"/>
            <w:noWrap/>
            <w:vAlign w:val="center"/>
            <w:hideMark/>
          </w:tcPr>
          <w:p w14:paraId="1C2E33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r>
      <w:tr w:rsidR="00A431FE" w:rsidRPr="00C03B93" w14:paraId="7F8D9ECB" w14:textId="77777777" w:rsidTr="00A431FE">
        <w:trPr>
          <w:trHeight w:val="720"/>
          <w:jc w:val="center"/>
        </w:trPr>
        <w:tc>
          <w:tcPr>
            <w:tcW w:w="940" w:type="dxa"/>
            <w:vMerge/>
            <w:vAlign w:val="center"/>
            <w:hideMark/>
          </w:tcPr>
          <w:p w14:paraId="03555AE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C8BF14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Mélyépítési létesítmények kivitelezése</w:t>
            </w:r>
          </w:p>
        </w:tc>
        <w:tc>
          <w:tcPr>
            <w:tcW w:w="588" w:type="dxa"/>
            <w:shd w:val="clear" w:color="auto" w:fill="auto"/>
            <w:noWrap/>
            <w:vAlign w:val="center"/>
            <w:hideMark/>
          </w:tcPr>
          <w:p w14:paraId="0343CB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D787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963B1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0A4D3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474E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08A32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C3E4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1D64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0A1DD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CC2CF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89C79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5FA0C0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4AB94B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57467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DA237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124</w:t>
            </w:r>
          </w:p>
        </w:tc>
        <w:tc>
          <w:tcPr>
            <w:tcW w:w="687" w:type="dxa"/>
            <w:shd w:val="clear" w:color="auto" w:fill="auto"/>
            <w:noWrap/>
            <w:vAlign w:val="center"/>
            <w:hideMark/>
          </w:tcPr>
          <w:p w14:paraId="632EE1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124</w:t>
            </w:r>
          </w:p>
        </w:tc>
        <w:tc>
          <w:tcPr>
            <w:tcW w:w="500" w:type="dxa"/>
            <w:shd w:val="clear" w:color="auto" w:fill="auto"/>
            <w:noWrap/>
            <w:vAlign w:val="center"/>
            <w:hideMark/>
          </w:tcPr>
          <w:p w14:paraId="188DD5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43F90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59B3D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F9E19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F4C74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124</w:t>
            </w:r>
          </w:p>
        </w:tc>
        <w:tc>
          <w:tcPr>
            <w:tcW w:w="687" w:type="dxa"/>
            <w:shd w:val="clear" w:color="auto" w:fill="auto"/>
            <w:noWrap/>
            <w:vAlign w:val="center"/>
            <w:hideMark/>
          </w:tcPr>
          <w:p w14:paraId="732578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124</w:t>
            </w:r>
          </w:p>
        </w:tc>
      </w:tr>
      <w:tr w:rsidR="00A431FE" w:rsidRPr="00C03B93" w14:paraId="3D53E7CE" w14:textId="77777777" w:rsidTr="00A431FE">
        <w:trPr>
          <w:trHeight w:val="480"/>
          <w:jc w:val="center"/>
        </w:trPr>
        <w:tc>
          <w:tcPr>
            <w:tcW w:w="940" w:type="dxa"/>
            <w:vMerge w:val="restart"/>
            <w:shd w:val="clear" w:color="auto" w:fill="auto"/>
            <w:textDirection w:val="btLr"/>
            <w:vAlign w:val="center"/>
            <w:hideMark/>
          </w:tcPr>
          <w:p w14:paraId="7711C4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11579-16</w:t>
            </w:r>
            <w:r w:rsidRPr="00C03B93">
              <w:rPr>
                <w:rFonts w:eastAsia="Times New Roman" w:cs="Times New Roman"/>
                <w:color w:val="000000"/>
                <w:sz w:val="18"/>
                <w:szCs w:val="18"/>
                <w:lang w:eastAsia="hu-HU"/>
              </w:rPr>
              <w:br/>
              <w:t xml:space="preserve">Műszaki rajzolás alapjai </w:t>
            </w:r>
          </w:p>
        </w:tc>
        <w:tc>
          <w:tcPr>
            <w:tcW w:w="1720" w:type="dxa"/>
            <w:shd w:val="clear" w:color="auto" w:fill="auto"/>
            <w:vAlign w:val="center"/>
            <w:hideMark/>
          </w:tcPr>
          <w:p w14:paraId="7F9F40D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Műszaki rajzolás alapjai</w:t>
            </w:r>
          </w:p>
        </w:tc>
        <w:tc>
          <w:tcPr>
            <w:tcW w:w="588" w:type="dxa"/>
            <w:shd w:val="clear" w:color="auto" w:fill="auto"/>
            <w:noWrap/>
            <w:vAlign w:val="center"/>
            <w:hideMark/>
          </w:tcPr>
          <w:p w14:paraId="1444D1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412" w:type="dxa"/>
            <w:shd w:val="clear" w:color="000000" w:fill="F2F2F2"/>
            <w:noWrap/>
            <w:vAlign w:val="center"/>
            <w:hideMark/>
          </w:tcPr>
          <w:p w14:paraId="2F34492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3E741A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CE470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87F3E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FA55B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5B17BB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4E476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BA59D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B9339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5A1783F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532ECC3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455DFF6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421BD19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0441FB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080859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2D92E0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6C33F3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B5D1B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DF183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55C33F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2D414DD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19637E14" w14:textId="77777777" w:rsidTr="00A431FE">
        <w:trPr>
          <w:trHeight w:val="240"/>
          <w:jc w:val="center"/>
        </w:trPr>
        <w:tc>
          <w:tcPr>
            <w:tcW w:w="940" w:type="dxa"/>
            <w:vMerge/>
            <w:vAlign w:val="center"/>
            <w:hideMark/>
          </w:tcPr>
          <w:p w14:paraId="56F0943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73D02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Rajzi alapismeretek</w:t>
            </w:r>
          </w:p>
        </w:tc>
        <w:tc>
          <w:tcPr>
            <w:tcW w:w="588" w:type="dxa"/>
            <w:shd w:val="clear" w:color="auto" w:fill="auto"/>
            <w:noWrap/>
            <w:vAlign w:val="center"/>
            <w:hideMark/>
          </w:tcPr>
          <w:p w14:paraId="64EE0C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1B573B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CA2B1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87DF4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312D7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4E2A1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563D8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26654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ACD6A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57669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AAF77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0896300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4BE499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31A5B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53462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5C36D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655412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55AFF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F1640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3C228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A8A8A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FC9E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60F8F22" w14:textId="77777777" w:rsidTr="00A431FE">
        <w:trPr>
          <w:trHeight w:val="240"/>
          <w:jc w:val="center"/>
        </w:trPr>
        <w:tc>
          <w:tcPr>
            <w:tcW w:w="940" w:type="dxa"/>
            <w:vMerge/>
            <w:vAlign w:val="center"/>
            <w:hideMark/>
          </w:tcPr>
          <w:p w14:paraId="18E873A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8A96B7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Műszaki rajzok, tervek</w:t>
            </w:r>
          </w:p>
        </w:tc>
        <w:tc>
          <w:tcPr>
            <w:tcW w:w="588" w:type="dxa"/>
            <w:shd w:val="clear" w:color="auto" w:fill="auto"/>
            <w:noWrap/>
            <w:vAlign w:val="center"/>
            <w:hideMark/>
          </w:tcPr>
          <w:p w14:paraId="7D60B9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02BA1E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9397F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D708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6149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83EC2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AB9D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B2D7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BFD57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11519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17CB2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77E349C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591DD5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7E607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EC1A8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670E8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5492DB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ED0F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1768A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BB743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09E75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A186C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9A74347" w14:textId="77777777" w:rsidTr="00A431FE">
        <w:trPr>
          <w:trHeight w:val="240"/>
          <w:jc w:val="center"/>
        </w:trPr>
        <w:tc>
          <w:tcPr>
            <w:tcW w:w="940" w:type="dxa"/>
            <w:vMerge/>
            <w:vAlign w:val="center"/>
            <w:hideMark/>
          </w:tcPr>
          <w:p w14:paraId="0DF2DF5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96F249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Felmérések</w:t>
            </w:r>
          </w:p>
        </w:tc>
        <w:tc>
          <w:tcPr>
            <w:tcW w:w="588" w:type="dxa"/>
            <w:shd w:val="clear" w:color="auto" w:fill="auto"/>
            <w:noWrap/>
            <w:vAlign w:val="center"/>
            <w:hideMark/>
          </w:tcPr>
          <w:p w14:paraId="111C8D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0F7684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B57C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7281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CE909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2AEA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07C8E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56D30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8F499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AB2E2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BB792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3C76901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B83875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FEB26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B1E17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C6674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41A0C5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BDD1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1E9E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1A0EB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57A44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E9D75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081F778" w14:textId="77777777" w:rsidTr="00A431FE">
        <w:trPr>
          <w:trHeight w:val="480"/>
          <w:jc w:val="center"/>
        </w:trPr>
        <w:tc>
          <w:tcPr>
            <w:tcW w:w="940" w:type="dxa"/>
            <w:vMerge/>
            <w:vAlign w:val="center"/>
            <w:hideMark/>
          </w:tcPr>
          <w:p w14:paraId="20CCFBE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2E858D4"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Műszaki rajzolás alapjai gyakorlat</w:t>
            </w:r>
          </w:p>
        </w:tc>
        <w:tc>
          <w:tcPr>
            <w:tcW w:w="588" w:type="dxa"/>
            <w:shd w:val="clear" w:color="auto" w:fill="auto"/>
            <w:noWrap/>
            <w:vAlign w:val="center"/>
            <w:hideMark/>
          </w:tcPr>
          <w:p w14:paraId="084C870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AE5FA4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auto" w:fill="auto"/>
            <w:noWrap/>
            <w:vAlign w:val="center"/>
            <w:hideMark/>
          </w:tcPr>
          <w:p w14:paraId="63BE651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A39A06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FCADF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4E0290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69197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A62743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E104E9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2A4126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3B62FCE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670" w:type="dxa"/>
            <w:vMerge w:val="restart"/>
            <w:shd w:val="clear" w:color="auto" w:fill="auto"/>
            <w:noWrap/>
            <w:hideMark/>
          </w:tcPr>
          <w:p w14:paraId="5F8D94B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677" w:type="dxa"/>
            <w:vMerge w:val="restart"/>
            <w:shd w:val="clear" w:color="auto" w:fill="auto"/>
            <w:noWrap/>
            <w:hideMark/>
          </w:tcPr>
          <w:p w14:paraId="559020E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154B1CA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D9616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1F351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auto" w:fill="auto"/>
            <w:noWrap/>
            <w:vAlign w:val="center"/>
            <w:hideMark/>
          </w:tcPr>
          <w:p w14:paraId="6E7A9FB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14E30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FB3536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D92BC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164DB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53C2C7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741C32FC" w14:textId="77777777" w:rsidTr="00A431FE">
        <w:trPr>
          <w:trHeight w:val="480"/>
          <w:jc w:val="center"/>
        </w:trPr>
        <w:tc>
          <w:tcPr>
            <w:tcW w:w="940" w:type="dxa"/>
            <w:vMerge/>
            <w:vAlign w:val="center"/>
            <w:hideMark/>
          </w:tcPr>
          <w:p w14:paraId="54FF84B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992E845"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Szabadkézi rajzok készítése</w:t>
            </w:r>
          </w:p>
        </w:tc>
        <w:tc>
          <w:tcPr>
            <w:tcW w:w="588" w:type="dxa"/>
            <w:shd w:val="clear" w:color="auto" w:fill="auto"/>
            <w:noWrap/>
            <w:vAlign w:val="center"/>
            <w:hideMark/>
          </w:tcPr>
          <w:p w14:paraId="5A7AF2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9C861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5744B4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D0FC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96E71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CF69D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BFECC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F35A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AE153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140D3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EED23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4A84B6A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0605D2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BE20F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A7BC6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98874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62DFEF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40222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E686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6B04D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4AB3E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89696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DE3A762" w14:textId="77777777" w:rsidTr="00A431FE">
        <w:trPr>
          <w:trHeight w:val="480"/>
          <w:jc w:val="center"/>
        </w:trPr>
        <w:tc>
          <w:tcPr>
            <w:tcW w:w="940" w:type="dxa"/>
            <w:vMerge/>
            <w:vAlign w:val="center"/>
            <w:hideMark/>
          </w:tcPr>
          <w:p w14:paraId="78DCF1B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F32099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Műszaki rajzok készítése</w:t>
            </w:r>
          </w:p>
        </w:tc>
        <w:tc>
          <w:tcPr>
            <w:tcW w:w="588" w:type="dxa"/>
            <w:shd w:val="clear" w:color="auto" w:fill="auto"/>
            <w:noWrap/>
            <w:vAlign w:val="center"/>
            <w:hideMark/>
          </w:tcPr>
          <w:p w14:paraId="704B5A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EDA8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59753A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41BF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25967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AF2ED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49A50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0A70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E975B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AA42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1D3B4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21D010F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627575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4E00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17886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7C716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3BAC2E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790DF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BE04A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688AC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45371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042CD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1E4B71C" w14:textId="77777777" w:rsidTr="00A431FE">
        <w:trPr>
          <w:trHeight w:val="240"/>
          <w:jc w:val="center"/>
        </w:trPr>
        <w:tc>
          <w:tcPr>
            <w:tcW w:w="940" w:type="dxa"/>
            <w:vMerge/>
            <w:vAlign w:val="center"/>
            <w:hideMark/>
          </w:tcPr>
          <w:p w14:paraId="21995F1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E13B2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Felmérések készítése</w:t>
            </w:r>
          </w:p>
        </w:tc>
        <w:tc>
          <w:tcPr>
            <w:tcW w:w="588" w:type="dxa"/>
            <w:shd w:val="clear" w:color="auto" w:fill="auto"/>
            <w:noWrap/>
            <w:vAlign w:val="center"/>
            <w:hideMark/>
          </w:tcPr>
          <w:p w14:paraId="08E4CD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CA046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3BCD33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390F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07B2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467DA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3482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79E4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B46B8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1B70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EB3BD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1083D15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C028E8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921E8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4F060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4B6AB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5EDCE4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B4712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0A7CB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03CDF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A6260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B2DAA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B55477F" w14:textId="77777777" w:rsidTr="00A431FE">
        <w:trPr>
          <w:trHeight w:val="480"/>
          <w:jc w:val="center"/>
        </w:trPr>
        <w:tc>
          <w:tcPr>
            <w:tcW w:w="940" w:type="dxa"/>
            <w:vMerge w:val="restart"/>
            <w:shd w:val="clear" w:color="auto" w:fill="auto"/>
            <w:textDirection w:val="btLr"/>
            <w:vAlign w:val="center"/>
            <w:hideMark/>
          </w:tcPr>
          <w:p w14:paraId="1E51A8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11580-16</w:t>
            </w:r>
            <w:r w:rsidRPr="00C03B93">
              <w:rPr>
                <w:rFonts w:eastAsia="Times New Roman" w:cs="Times New Roman"/>
                <w:color w:val="000000"/>
                <w:sz w:val="18"/>
                <w:szCs w:val="18"/>
                <w:lang w:eastAsia="hu-HU"/>
              </w:rPr>
              <w:br/>
              <w:t>Digitális rajzi környezet</w:t>
            </w:r>
          </w:p>
        </w:tc>
        <w:tc>
          <w:tcPr>
            <w:tcW w:w="1720" w:type="dxa"/>
            <w:shd w:val="clear" w:color="auto" w:fill="auto"/>
            <w:vAlign w:val="center"/>
            <w:hideMark/>
          </w:tcPr>
          <w:p w14:paraId="3DB75615"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Digitális rajzi környezet gyakorlat</w:t>
            </w:r>
          </w:p>
        </w:tc>
        <w:tc>
          <w:tcPr>
            <w:tcW w:w="588" w:type="dxa"/>
            <w:shd w:val="clear" w:color="auto" w:fill="auto"/>
            <w:noWrap/>
            <w:vAlign w:val="center"/>
            <w:hideMark/>
          </w:tcPr>
          <w:p w14:paraId="49ABF1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44CF3B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772EB70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6316C6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411971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08216F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5ACAF1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CC4E5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89262A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2DF943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364592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2613977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58A5A5B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65D2306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B977C4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D8713E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121408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59E64D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88F4D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C92314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F78C1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6B5E66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78C7680E" w14:textId="77777777" w:rsidTr="00A431FE">
        <w:trPr>
          <w:trHeight w:val="480"/>
          <w:jc w:val="center"/>
        </w:trPr>
        <w:tc>
          <w:tcPr>
            <w:tcW w:w="940" w:type="dxa"/>
            <w:vMerge/>
            <w:vAlign w:val="center"/>
            <w:hideMark/>
          </w:tcPr>
          <w:p w14:paraId="41A4CEE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AA2E9E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Rajzi környezet informatikai alapjai</w:t>
            </w:r>
          </w:p>
        </w:tc>
        <w:tc>
          <w:tcPr>
            <w:tcW w:w="588" w:type="dxa"/>
            <w:shd w:val="clear" w:color="auto" w:fill="auto"/>
            <w:noWrap/>
            <w:vAlign w:val="center"/>
            <w:hideMark/>
          </w:tcPr>
          <w:p w14:paraId="659FD8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03B36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B815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0D12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679082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DDB20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6A0E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AC0B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034E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8704F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7A9AF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43CAB09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1E5EF7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D209B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6EDB2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7F488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0B23A9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233FB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5375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FD0A7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2ADB2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CB00B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534A7C1" w14:textId="77777777" w:rsidTr="00A431FE">
        <w:trPr>
          <w:trHeight w:val="720"/>
          <w:jc w:val="center"/>
        </w:trPr>
        <w:tc>
          <w:tcPr>
            <w:tcW w:w="940" w:type="dxa"/>
            <w:vMerge/>
            <w:vAlign w:val="center"/>
            <w:hideMark/>
          </w:tcPr>
          <w:p w14:paraId="14EFC7D1"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DD1519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Szövegszerkesztés, táblázatkezelés, prezentáció</w:t>
            </w:r>
          </w:p>
        </w:tc>
        <w:tc>
          <w:tcPr>
            <w:tcW w:w="588" w:type="dxa"/>
            <w:shd w:val="clear" w:color="auto" w:fill="auto"/>
            <w:noWrap/>
            <w:vAlign w:val="center"/>
            <w:hideMark/>
          </w:tcPr>
          <w:p w14:paraId="5BC856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BE48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200B9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0DBA0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64B2E4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E0734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88DC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E8E46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33C47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A80A2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3D7FB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0FC78E6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5AF978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C541A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18EB2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A726A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626A23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CEB62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D1BC2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D1348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7C608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3364C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002BE52" w14:textId="77777777" w:rsidTr="00A431FE">
        <w:trPr>
          <w:trHeight w:val="240"/>
          <w:jc w:val="center"/>
        </w:trPr>
        <w:tc>
          <w:tcPr>
            <w:tcW w:w="940" w:type="dxa"/>
            <w:vMerge/>
            <w:vAlign w:val="center"/>
            <w:hideMark/>
          </w:tcPr>
          <w:p w14:paraId="10147E2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D37FB8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Internethasználat</w:t>
            </w:r>
          </w:p>
        </w:tc>
        <w:tc>
          <w:tcPr>
            <w:tcW w:w="588" w:type="dxa"/>
            <w:shd w:val="clear" w:color="auto" w:fill="auto"/>
            <w:noWrap/>
            <w:vAlign w:val="center"/>
            <w:hideMark/>
          </w:tcPr>
          <w:p w14:paraId="6C6534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18DA2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A820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ECBB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29E082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50529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2102D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BC30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B8BF3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303D0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45C4A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23ACD45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859D7C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B6E7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8C997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8D2D1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2ABFA0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48846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B1092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5CA0C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351A4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E14D3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8394E61" w14:textId="77777777" w:rsidTr="00A431FE">
        <w:trPr>
          <w:trHeight w:val="240"/>
          <w:jc w:val="center"/>
        </w:trPr>
        <w:tc>
          <w:tcPr>
            <w:tcW w:w="940" w:type="dxa"/>
            <w:vMerge/>
            <w:vAlign w:val="center"/>
            <w:hideMark/>
          </w:tcPr>
          <w:p w14:paraId="344C546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F4F2D7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Szakmai számítások</w:t>
            </w:r>
          </w:p>
        </w:tc>
        <w:tc>
          <w:tcPr>
            <w:tcW w:w="588" w:type="dxa"/>
            <w:shd w:val="clear" w:color="auto" w:fill="auto"/>
            <w:noWrap/>
            <w:vAlign w:val="center"/>
            <w:hideMark/>
          </w:tcPr>
          <w:p w14:paraId="6FA68B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340D1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8C479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46E67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0A76FC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1C2D9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174E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272F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268D8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53D1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9A47E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670" w:type="dxa"/>
            <w:vMerge/>
            <w:vAlign w:val="center"/>
            <w:hideMark/>
          </w:tcPr>
          <w:p w14:paraId="4698330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7EA6FC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7CF16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E910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85F5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auto" w:fill="auto"/>
            <w:noWrap/>
            <w:vAlign w:val="center"/>
            <w:hideMark/>
          </w:tcPr>
          <w:p w14:paraId="1A14F5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11B8D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9195B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CE201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572F8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6B77C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4AF3AFA" w14:textId="77777777" w:rsidTr="00A431FE">
        <w:trPr>
          <w:trHeight w:val="240"/>
          <w:jc w:val="center"/>
        </w:trPr>
        <w:tc>
          <w:tcPr>
            <w:tcW w:w="940" w:type="dxa"/>
            <w:vMerge w:val="restart"/>
            <w:shd w:val="clear" w:color="auto" w:fill="auto"/>
            <w:textDirection w:val="btLr"/>
            <w:vAlign w:val="center"/>
            <w:hideMark/>
          </w:tcPr>
          <w:p w14:paraId="2980B2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 11581-16</w:t>
            </w:r>
            <w:r w:rsidRPr="00C03B93">
              <w:rPr>
                <w:rFonts w:eastAsia="Times New Roman" w:cs="Times New Roman"/>
                <w:color w:val="000000"/>
                <w:sz w:val="18"/>
                <w:szCs w:val="18"/>
                <w:lang w:eastAsia="hu-HU"/>
              </w:rPr>
              <w:br/>
              <w:t>Digitális műszaki rajzolás</w:t>
            </w:r>
          </w:p>
        </w:tc>
        <w:tc>
          <w:tcPr>
            <w:tcW w:w="1720" w:type="dxa"/>
            <w:shd w:val="clear" w:color="auto" w:fill="auto"/>
            <w:vAlign w:val="center"/>
            <w:hideMark/>
          </w:tcPr>
          <w:p w14:paraId="49493172"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Digitális műszaki rajzolás gyakorlat</w:t>
            </w:r>
          </w:p>
        </w:tc>
        <w:tc>
          <w:tcPr>
            <w:tcW w:w="588" w:type="dxa"/>
            <w:shd w:val="clear" w:color="auto" w:fill="auto"/>
            <w:noWrap/>
            <w:vAlign w:val="center"/>
            <w:hideMark/>
          </w:tcPr>
          <w:p w14:paraId="0C3C96F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B77943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57CB9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CF28D7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202969E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FD025F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F4E7D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21233E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02429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667511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249F9E1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670" w:type="dxa"/>
            <w:vMerge w:val="restart"/>
            <w:shd w:val="clear" w:color="auto" w:fill="auto"/>
            <w:noWrap/>
            <w:hideMark/>
          </w:tcPr>
          <w:p w14:paraId="1A8119B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677" w:type="dxa"/>
            <w:vMerge w:val="restart"/>
            <w:shd w:val="clear" w:color="auto" w:fill="auto"/>
            <w:noWrap/>
            <w:hideMark/>
          </w:tcPr>
          <w:p w14:paraId="65C5871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65DD05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B16BEC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2A28F7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500" w:type="dxa"/>
            <w:shd w:val="clear" w:color="auto" w:fill="auto"/>
            <w:noWrap/>
            <w:vAlign w:val="center"/>
            <w:hideMark/>
          </w:tcPr>
          <w:p w14:paraId="1166D61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12F447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D6227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983E2A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39BB7A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7E058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012D6FE6" w14:textId="77777777" w:rsidTr="00A431FE">
        <w:trPr>
          <w:trHeight w:val="720"/>
          <w:jc w:val="center"/>
        </w:trPr>
        <w:tc>
          <w:tcPr>
            <w:tcW w:w="940" w:type="dxa"/>
            <w:vMerge/>
            <w:vAlign w:val="center"/>
            <w:hideMark/>
          </w:tcPr>
          <w:p w14:paraId="61766FE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7B0882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Rajzoló- és tervezőprogramok felépítése</w:t>
            </w:r>
          </w:p>
        </w:tc>
        <w:tc>
          <w:tcPr>
            <w:tcW w:w="588" w:type="dxa"/>
            <w:shd w:val="clear" w:color="auto" w:fill="auto"/>
            <w:noWrap/>
            <w:vAlign w:val="center"/>
            <w:hideMark/>
          </w:tcPr>
          <w:p w14:paraId="3F9FA4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A81C1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FBA9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B1D6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2C6EFB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8B94A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77C39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3B0B7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D7289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E2269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93409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7C50666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376391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9790A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3A55C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9C82C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1F700B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886C4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52CC2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1205A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13184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3B566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F3F82C4" w14:textId="77777777" w:rsidTr="00A431FE">
        <w:trPr>
          <w:trHeight w:val="480"/>
          <w:jc w:val="center"/>
        </w:trPr>
        <w:tc>
          <w:tcPr>
            <w:tcW w:w="940" w:type="dxa"/>
            <w:vMerge/>
            <w:vAlign w:val="center"/>
            <w:hideMark/>
          </w:tcPr>
          <w:p w14:paraId="472A712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4360D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Számítógéppel segített rajzolás</w:t>
            </w:r>
          </w:p>
        </w:tc>
        <w:tc>
          <w:tcPr>
            <w:tcW w:w="588" w:type="dxa"/>
            <w:shd w:val="clear" w:color="auto" w:fill="auto"/>
            <w:noWrap/>
            <w:vAlign w:val="center"/>
            <w:hideMark/>
          </w:tcPr>
          <w:p w14:paraId="7781DB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BBF01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9977D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B773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6FE6CA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3E4F9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24869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c>
          <w:tcPr>
            <w:tcW w:w="500" w:type="dxa"/>
            <w:shd w:val="clear" w:color="000000" w:fill="F2F2F2"/>
            <w:noWrap/>
            <w:vAlign w:val="center"/>
            <w:hideMark/>
          </w:tcPr>
          <w:p w14:paraId="2F167E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CF737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30D5C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28F0F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108</w:t>
            </w:r>
          </w:p>
        </w:tc>
        <w:tc>
          <w:tcPr>
            <w:tcW w:w="670" w:type="dxa"/>
            <w:vMerge/>
            <w:vAlign w:val="center"/>
            <w:hideMark/>
          </w:tcPr>
          <w:p w14:paraId="3553188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FE151F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11E6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3B4E2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D5434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108</w:t>
            </w:r>
          </w:p>
        </w:tc>
        <w:tc>
          <w:tcPr>
            <w:tcW w:w="500" w:type="dxa"/>
            <w:shd w:val="clear" w:color="auto" w:fill="auto"/>
            <w:noWrap/>
            <w:vAlign w:val="center"/>
            <w:hideMark/>
          </w:tcPr>
          <w:p w14:paraId="0260A0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FBC4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89DBC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65A78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7C8FF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50A17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10BAAD3" w14:textId="77777777" w:rsidTr="00A431FE">
        <w:trPr>
          <w:trHeight w:val="720"/>
          <w:jc w:val="center"/>
        </w:trPr>
        <w:tc>
          <w:tcPr>
            <w:tcW w:w="940" w:type="dxa"/>
            <w:vMerge/>
            <w:vAlign w:val="center"/>
            <w:hideMark/>
          </w:tcPr>
          <w:p w14:paraId="62885FB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4CCA00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Kiegészítő programok használata CAD rendszerekhez</w:t>
            </w:r>
          </w:p>
        </w:tc>
        <w:tc>
          <w:tcPr>
            <w:tcW w:w="588" w:type="dxa"/>
            <w:shd w:val="clear" w:color="auto" w:fill="auto"/>
            <w:noWrap/>
            <w:vAlign w:val="center"/>
            <w:hideMark/>
          </w:tcPr>
          <w:p w14:paraId="5FE03E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8CA9A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F951C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6C8C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D55BC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D1FCE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841F6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759637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EE621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D901C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CA3A1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4C87687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1BEC07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EA9A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C314C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A4F37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1C1D04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4639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12612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CA540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ABA30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3E19B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1502C02" w14:textId="77777777" w:rsidTr="00A431FE">
        <w:trPr>
          <w:trHeight w:val="240"/>
          <w:jc w:val="center"/>
        </w:trPr>
        <w:tc>
          <w:tcPr>
            <w:tcW w:w="940" w:type="dxa"/>
            <w:vMerge w:val="restart"/>
            <w:shd w:val="clear" w:color="auto" w:fill="auto"/>
            <w:textDirection w:val="btLr"/>
            <w:vAlign w:val="center"/>
            <w:hideMark/>
          </w:tcPr>
          <w:p w14:paraId="27A53C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10443-16</w:t>
            </w:r>
            <w:r w:rsidRPr="00C03B93">
              <w:rPr>
                <w:rFonts w:eastAsia="Times New Roman" w:cs="Times New Roman"/>
                <w:color w:val="000000"/>
                <w:sz w:val="18"/>
                <w:szCs w:val="18"/>
                <w:lang w:eastAsia="hu-HU"/>
              </w:rPr>
              <w:br/>
              <w:t>Gépkezelő általános ismeretei</w:t>
            </w:r>
          </w:p>
        </w:tc>
        <w:tc>
          <w:tcPr>
            <w:tcW w:w="1720" w:type="dxa"/>
            <w:shd w:val="clear" w:color="auto" w:fill="auto"/>
            <w:vAlign w:val="center"/>
            <w:hideMark/>
          </w:tcPr>
          <w:p w14:paraId="091241D4"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Gépkezelő általános ismeretei</w:t>
            </w:r>
          </w:p>
        </w:tc>
        <w:tc>
          <w:tcPr>
            <w:tcW w:w="588" w:type="dxa"/>
            <w:shd w:val="clear" w:color="auto" w:fill="auto"/>
            <w:noWrap/>
            <w:vAlign w:val="center"/>
            <w:hideMark/>
          </w:tcPr>
          <w:p w14:paraId="2C4C95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1194FE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131AF50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w:t>
            </w:r>
          </w:p>
        </w:tc>
        <w:tc>
          <w:tcPr>
            <w:tcW w:w="500" w:type="dxa"/>
            <w:shd w:val="clear" w:color="000000" w:fill="F2F2F2"/>
            <w:noWrap/>
            <w:vAlign w:val="center"/>
            <w:hideMark/>
          </w:tcPr>
          <w:p w14:paraId="0C3722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A41C59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084600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07B11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C5B9EB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1E3A67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57546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7F2FF78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w:t>
            </w:r>
          </w:p>
        </w:tc>
        <w:tc>
          <w:tcPr>
            <w:tcW w:w="670" w:type="dxa"/>
            <w:vMerge w:val="restart"/>
            <w:shd w:val="clear" w:color="auto" w:fill="auto"/>
            <w:noWrap/>
            <w:hideMark/>
          </w:tcPr>
          <w:p w14:paraId="6E3832B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w:t>
            </w:r>
          </w:p>
        </w:tc>
        <w:tc>
          <w:tcPr>
            <w:tcW w:w="677" w:type="dxa"/>
            <w:vMerge w:val="restart"/>
            <w:shd w:val="clear" w:color="auto" w:fill="auto"/>
            <w:noWrap/>
            <w:hideMark/>
          </w:tcPr>
          <w:p w14:paraId="7CFFC83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7BB1B9E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C36BD5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B0AC9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w:t>
            </w:r>
          </w:p>
        </w:tc>
        <w:tc>
          <w:tcPr>
            <w:tcW w:w="500" w:type="dxa"/>
            <w:shd w:val="clear" w:color="auto" w:fill="auto"/>
            <w:noWrap/>
            <w:vAlign w:val="center"/>
            <w:hideMark/>
          </w:tcPr>
          <w:p w14:paraId="37EA196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ADC36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D2FB9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AEF51D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A22536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1E5A0A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4DF1288D" w14:textId="77777777" w:rsidTr="00A431FE">
        <w:trPr>
          <w:trHeight w:val="240"/>
          <w:jc w:val="center"/>
        </w:trPr>
        <w:tc>
          <w:tcPr>
            <w:tcW w:w="940" w:type="dxa"/>
            <w:vMerge/>
            <w:vAlign w:val="center"/>
            <w:hideMark/>
          </w:tcPr>
          <w:p w14:paraId="0BB53BA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BEDB0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Gépelemek</w:t>
            </w:r>
          </w:p>
        </w:tc>
        <w:tc>
          <w:tcPr>
            <w:tcW w:w="588" w:type="dxa"/>
            <w:shd w:val="clear" w:color="auto" w:fill="auto"/>
            <w:noWrap/>
            <w:vAlign w:val="center"/>
            <w:hideMark/>
          </w:tcPr>
          <w:p w14:paraId="2E1824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F37B2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CEFE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E15AC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7CEB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35FF9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3FE31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AB4B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B805B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63EDC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49463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BC101A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669054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5FD96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C9297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EDC07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3A07DD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AB95A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3D2B6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5A0BA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228E6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62B80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A181D9C" w14:textId="77777777" w:rsidTr="00A431FE">
        <w:trPr>
          <w:trHeight w:val="240"/>
          <w:jc w:val="center"/>
        </w:trPr>
        <w:tc>
          <w:tcPr>
            <w:tcW w:w="940" w:type="dxa"/>
            <w:vMerge/>
            <w:vAlign w:val="center"/>
            <w:hideMark/>
          </w:tcPr>
          <w:p w14:paraId="37AD813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641F1B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Belsőégésű motorok </w:t>
            </w:r>
          </w:p>
        </w:tc>
        <w:tc>
          <w:tcPr>
            <w:tcW w:w="588" w:type="dxa"/>
            <w:shd w:val="clear" w:color="auto" w:fill="auto"/>
            <w:noWrap/>
            <w:vAlign w:val="center"/>
            <w:hideMark/>
          </w:tcPr>
          <w:p w14:paraId="6EB175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02B6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2462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6D45A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A8B4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2A68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FE8F5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2D8E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9B947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404CB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703D9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59B6BFB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2E6B8A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8460C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4DCE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DF208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93F93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0B1E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8D80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F91AC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28363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57B66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AFF5CED" w14:textId="77777777" w:rsidTr="00A431FE">
        <w:trPr>
          <w:trHeight w:val="480"/>
          <w:jc w:val="center"/>
        </w:trPr>
        <w:tc>
          <w:tcPr>
            <w:tcW w:w="940" w:type="dxa"/>
            <w:vMerge/>
            <w:vAlign w:val="center"/>
            <w:hideMark/>
          </w:tcPr>
          <w:p w14:paraId="7A34ACB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1D3719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Elektromosság alapfogalmai</w:t>
            </w:r>
          </w:p>
        </w:tc>
        <w:tc>
          <w:tcPr>
            <w:tcW w:w="588" w:type="dxa"/>
            <w:shd w:val="clear" w:color="auto" w:fill="auto"/>
            <w:noWrap/>
            <w:vAlign w:val="center"/>
            <w:hideMark/>
          </w:tcPr>
          <w:p w14:paraId="5052E7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77EB5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2FC56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5810F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48D1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B96BF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3B86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B13E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1B77E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76F8D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D8C11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019199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9B187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A9F13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3AB76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3FD3B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04ED31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A9FFE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6E112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3854A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B8463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0FC52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A0BE7B5" w14:textId="77777777" w:rsidTr="00A431FE">
        <w:trPr>
          <w:trHeight w:val="480"/>
          <w:jc w:val="center"/>
        </w:trPr>
        <w:tc>
          <w:tcPr>
            <w:tcW w:w="940" w:type="dxa"/>
            <w:vMerge/>
            <w:vAlign w:val="center"/>
            <w:hideMark/>
          </w:tcPr>
          <w:p w14:paraId="719CCD61"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78007E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Hidraulika és pneumatika </w:t>
            </w:r>
          </w:p>
        </w:tc>
        <w:tc>
          <w:tcPr>
            <w:tcW w:w="588" w:type="dxa"/>
            <w:shd w:val="clear" w:color="auto" w:fill="auto"/>
            <w:noWrap/>
            <w:vAlign w:val="center"/>
            <w:hideMark/>
          </w:tcPr>
          <w:p w14:paraId="548716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D7B6E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54ED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4C2D1B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98780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E6B3D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2EB2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1874C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E97B3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CC90C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7F6D43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0337CCE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EBD412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78DF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13208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7711B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3947B6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F2F0B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ACEAB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5A0C6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3F9D0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1BC90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1BB1604" w14:textId="77777777" w:rsidTr="00A431FE">
        <w:trPr>
          <w:trHeight w:val="240"/>
          <w:jc w:val="center"/>
        </w:trPr>
        <w:tc>
          <w:tcPr>
            <w:tcW w:w="940" w:type="dxa"/>
            <w:vMerge/>
            <w:vAlign w:val="center"/>
            <w:hideMark/>
          </w:tcPr>
          <w:p w14:paraId="15C4DF6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CBC15D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Gazdaságos üzemeltetés</w:t>
            </w:r>
          </w:p>
        </w:tc>
        <w:tc>
          <w:tcPr>
            <w:tcW w:w="588" w:type="dxa"/>
            <w:shd w:val="clear" w:color="auto" w:fill="auto"/>
            <w:noWrap/>
            <w:vAlign w:val="center"/>
            <w:hideMark/>
          </w:tcPr>
          <w:p w14:paraId="3B52D4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3B20A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0432D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7C2910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6B1A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D341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C9266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6B2F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6017D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2282A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9EAC0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0DEBD9D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C10FDA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2DF9C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77FDF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FB7BB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46AB21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E238B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4B0EE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2B833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F8B56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92E7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4E551BA" w14:textId="77777777" w:rsidTr="00A431FE">
        <w:trPr>
          <w:trHeight w:val="480"/>
          <w:jc w:val="center"/>
        </w:trPr>
        <w:tc>
          <w:tcPr>
            <w:tcW w:w="940" w:type="dxa"/>
            <w:vMerge/>
            <w:vAlign w:val="center"/>
            <w:hideMark/>
          </w:tcPr>
          <w:p w14:paraId="414876B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FE129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 és balesetvédelmi ismeretek</w:t>
            </w:r>
          </w:p>
        </w:tc>
        <w:tc>
          <w:tcPr>
            <w:tcW w:w="588" w:type="dxa"/>
            <w:shd w:val="clear" w:color="auto" w:fill="auto"/>
            <w:noWrap/>
            <w:vAlign w:val="center"/>
            <w:hideMark/>
          </w:tcPr>
          <w:p w14:paraId="076198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62A8C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95CBC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5C013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4C040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E64EE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0CB0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DCFC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EC3B2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4AE41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C008C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2C1AA26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4D5211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F6310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678F6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9A366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C8D3F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1D87C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93955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786D9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B4198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E8F92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EB6730A" w14:textId="77777777" w:rsidTr="00A431FE">
        <w:trPr>
          <w:trHeight w:val="480"/>
          <w:jc w:val="center"/>
        </w:trPr>
        <w:tc>
          <w:tcPr>
            <w:tcW w:w="940" w:type="dxa"/>
            <w:vMerge/>
            <w:vAlign w:val="center"/>
            <w:hideMark/>
          </w:tcPr>
          <w:p w14:paraId="4C7D3BB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B67B71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Gépkezelő adminisztrációs feladatai</w:t>
            </w:r>
          </w:p>
        </w:tc>
        <w:tc>
          <w:tcPr>
            <w:tcW w:w="588" w:type="dxa"/>
            <w:shd w:val="clear" w:color="auto" w:fill="auto"/>
            <w:noWrap/>
            <w:vAlign w:val="center"/>
            <w:hideMark/>
          </w:tcPr>
          <w:p w14:paraId="57D4FD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106B6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98443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21F94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9368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1EB5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F371C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3E99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CA1CA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F06B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361D1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A9DE40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64271A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E0F16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3EFFE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8FEBF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6004AF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EC4BE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CDEB5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6E559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79DA1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55310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BDA4597" w14:textId="77777777" w:rsidTr="00A431FE">
        <w:trPr>
          <w:trHeight w:val="240"/>
          <w:jc w:val="center"/>
        </w:trPr>
        <w:tc>
          <w:tcPr>
            <w:tcW w:w="940" w:type="dxa"/>
            <w:vMerge/>
            <w:vAlign w:val="center"/>
            <w:hideMark/>
          </w:tcPr>
          <w:p w14:paraId="0867FFA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8C78C4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Hibaelhárítás</w:t>
            </w:r>
          </w:p>
        </w:tc>
        <w:tc>
          <w:tcPr>
            <w:tcW w:w="588" w:type="dxa"/>
            <w:shd w:val="clear" w:color="auto" w:fill="auto"/>
            <w:noWrap/>
            <w:vAlign w:val="center"/>
            <w:hideMark/>
          </w:tcPr>
          <w:p w14:paraId="24BE2D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ED704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9E268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4DBCC0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2E52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50D1D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212F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292E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5F44E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885A5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A1CCF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E53825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4BCBBF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784DE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F5616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497CB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0E755F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7DFF5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5DCCF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30617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BAEE5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FA083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B732F9F" w14:textId="77777777" w:rsidTr="00A431FE">
        <w:trPr>
          <w:trHeight w:val="480"/>
          <w:jc w:val="center"/>
        </w:trPr>
        <w:tc>
          <w:tcPr>
            <w:tcW w:w="940" w:type="dxa"/>
            <w:vMerge/>
            <w:vAlign w:val="center"/>
            <w:hideMark/>
          </w:tcPr>
          <w:p w14:paraId="5FAC8E2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9D6D91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Elsősegély nyújtási alapismeretek</w:t>
            </w:r>
          </w:p>
        </w:tc>
        <w:tc>
          <w:tcPr>
            <w:tcW w:w="588" w:type="dxa"/>
            <w:shd w:val="clear" w:color="auto" w:fill="auto"/>
            <w:noWrap/>
            <w:vAlign w:val="center"/>
            <w:hideMark/>
          </w:tcPr>
          <w:p w14:paraId="6A3B5C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2687B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6774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04ECB2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7AA1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8A4C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2AC7C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40DE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99EBE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A0A67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C1E9B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6D4D07A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F2A8FD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DC27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ED708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A69BC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5720C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34882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FB1A5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D395A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C58D6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73807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B2E1ECE" w14:textId="77777777" w:rsidTr="00A431FE">
        <w:trPr>
          <w:trHeight w:val="720"/>
          <w:jc w:val="center"/>
        </w:trPr>
        <w:tc>
          <w:tcPr>
            <w:tcW w:w="940" w:type="dxa"/>
            <w:vMerge/>
            <w:vAlign w:val="center"/>
            <w:hideMark/>
          </w:tcPr>
          <w:p w14:paraId="3CF6E5E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DF254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Tűz- és környezetvédelmi ismeretek</w:t>
            </w:r>
          </w:p>
        </w:tc>
        <w:tc>
          <w:tcPr>
            <w:tcW w:w="588" w:type="dxa"/>
            <w:shd w:val="clear" w:color="auto" w:fill="auto"/>
            <w:noWrap/>
            <w:vAlign w:val="center"/>
            <w:hideMark/>
          </w:tcPr>
          <w:p w14:paraId="1D1FBD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5B4C8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785A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1B2F07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630A3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30C89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047A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DF29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53F54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9958B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908E0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74A19C2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6EF7B0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C506C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456AF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955F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696EA5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4E0D0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9F9F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9C13C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542B4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B0288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2ED9010" w14:textId="77777777" w:rsidTr="00A431FE">
        <w:trPr>
          <w:trHeight w:val="240"/>
          <w:jc w:val="center"/>
        </w:trPr>
        <w:tc>
          <w:tcPr>
            <w:tcW w:w="940" w:type="dxa"/>
            <w:vMerge w:val="restart"/>
            <w:shd w:val="clear" w:color="auto" w:fill="auto"/>
            <w:textDirection w:val="btLr"/>
            <w:vAlign w:val="center"/>
            <w:hideMark/>
          </w:tcPr>
          <w:p w14:paraId="536088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10445-16</w:t>
            </w:r>
            <w:r w:rsidRPr="00C03B93">
              <w:rPr>
                <w:rFonts w:eastAsia="Times New Roman" w:cs="Times New Roman"/>
                <w:color w:val="000000"/>
                <w:sz w:val="18"/>
                <w:szCs w:val="18"/>
                <w:lang w:eastAsia="hu-HU"/>
              </w:rPr>
              <w:br/>
              <w:t>Emelőgépkezelő speciális feladatai</w:t>
            </w:r>
          </w:p>
        </w:tc>
        <w:tc>
          <w:tcPr>
            <w:tcW w:w="1720" w:type="dxa"/>
            <w:shd w:val="clear" w:color="auto" w:fill="auto"/>
            <w:vAlign w:val="center"/>
            <w:hideMark/>
          </w:tcPr>
          <w:p w14:paraId="3952EB73"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Emelőgépkezelő speciális ismeretei</w:t>
            </w:r>
          </w:p>
        </w:tc>
        <w:tc>
          <w:tcPr>
            <w:tcW w:w="588" w:type="dxa"/>
            <w:shd w:val="clear" w:color="auto" w:fill="auto"/>
            <w:noWrap/>
            <w:vAlign w:val="center"/>
            <w:hideMark/>
          </w:tcPr>
          <w:p w14:paraId="76E42FF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2B103AD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8AF3C7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000000" w:fill="F2F2F2"/>
            <w:noWrap/>
            <w:vAlign w:val="center"/>
            <w:hideMark/>
          </w:tcPr>
          <w:p w14:paraId="65AFE86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87316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233F6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E83CAC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10775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63D6D5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D978E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A332E7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0" w:type="dxa"/>
            <w:vMerge w:val="restart"/>
            <w:shd w:val="clear" w:color="auto" w:fill="auto"/>
            <w:noWrap/>
            <w:hideMark/>
          </w:tcPr>
          <w:p w14:paraId="488AA6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7" w:type="dxa"/>
            <w:vMerge w:val="restart"/>
            <w:shd w:val="clear" w:color="auto" w:fill="auto"/>
            <w:noWrap/>
            <w:hideMark/>
          </w:tcPr>
          <w:p w14:paraId="0A1904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7CD60E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B05D5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9D6FB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auto" w:fill="auto"/>
            <w:noWrap/>
            <w:vAlign w:val="center"/>
            <w:hideMark/>
          </w:tcPr>
          <w:p w14:paraId="777DDF0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2E161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B59517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C97077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90633C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DFD212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0C47E924" w14:textId="77777777" w:rsidTr="00A431FE">
        <w:trPr>
          <w:trHeight w:val="480"/>
          <w:jc w:val="center"/>
        </w:trPr>
        <w:tc>
          <w:tcPr>
            <w:tcW w:w="940" w:type="dxa"/>
            <w:vMerge/>
            <w:vAlign w:val="center"/>
            <w:hideMark/>
          </w:tcPr>
          <w:p w14:paraId="2EBC86D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18C9A9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 rendszerezése szerkezettana</w:t>
            </w:r>
          </w:p>
        </w:tc>
        <w:tc>
          <w:tcPr>
            <w:tcW w:w="588" w:type="dxa"/>
            <w:shd w:val="clear" w:color="auto" w:fill="auto"/>
            <w:noWrap/>
            <w:vAlign w:val="center"/>
            <w:hideMark/>
          </w:tcPr>
          <w:p w14:paraId="458E89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84E81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CABF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B272D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02CA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B1318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69E20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5F88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B0030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14FC0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BAA69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73A3B57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A76280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EA16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C7C0E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E3E71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1C9606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28B3B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27EDB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7A4BB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5B683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5D94C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381B0CF" w14:textId="77777777" w:rsidTr="00A431FE">
        <w:trPr>
          <w:trHeight w:val="240"/>
          <w:jc w:val="center"/>
        </w:trPr>
        <w:tc>
          <w:tcPr>
            <w:tcW w:w="940" w:type="dxa"/>
            <w:vMerge/>
            <w:vAlign w:val="center"/>
            <w:hideMark/>
          </w:tcPr>
          <w:p w14:paraId="3DC7D01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585C25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Rakatképzés szabályai</w:t>
            </w:r>
          </w:p>
        </w:tc>
        <w:tc>
          <w:tcPr>
            <w:tcW w:w="588" w:type="dxa"/>
            <w:shd w:val="clear" w:color="auto" w:fill="auto"/>
            <w:noWrap/>
            <w:vAlign w:val="center"/>
            <w:hideMark/>
          </w:tcPr>
          <w:p w14:paraId="29D641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B99FD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A947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22351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F164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A9882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7DE7C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D5E74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BA1EC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DEE21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37AFF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09C670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B29067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FE96F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96B2A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F3D17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45C7C4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BCD54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F2350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8D674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64840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CD146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8C3E9E4" w14:textId="77777777" w:rsidTr="00A431FE">
        <w:trPr>
          <w:trHeight w:val="480"/>
          <w:jc w:val="center"/>
        </w:trPr>
        <w:tc>
          <w:tcPr>
            <w:tcW w:w="940" w:type="dxa"/>
            <w:vMerge/>
            <w:vAlign w:val="center"/>
            <w:hideMark/>
          </w:tcPr>
          <w:p w14:paraId="5168FD0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3C074F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Veszélyes és egészsére ártalmas anyagok</w:t>
            </w:r>
          </w:p>
        </w:tc>
        <w:tc>
          <w:tcPr>
            <w:tcW w:w="588" w:type="dxa"/>
            <w:shd w:val="clear" w:color="auto" w:fill="auto"/>
            <w:noWrap/>
            <w:vAlign w:val="center"/>
            <w:hideMark/>
          </w:tcPr>
          <w:p w14:paraId="4385DD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18338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22049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4BA481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1AC9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BB77A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EA9C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7F51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E7496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CA18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92290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E04BF7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73123E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33A09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48514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073B1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7167DB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85710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F114C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5B468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511CF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7523B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140C212" w14:textId="77777777" w:rsidTr="00A431FE">
        <w:trPr>
          <w:trHeight w:val="480"/>
          <w:jc w:val="center"/>
        </w:trPr>
        <w:tc>
          <w:tcPr>
            <w:tcW w:w="940" w:type="dxa"/>
            <w:vMerge/>
            <w:vAlign w:val="center"/>
            <w:hideMark/>
          </w:tcPr>
          <w:p w14:paraId="1EF09CD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FBE4CE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Teherfelvevő-, kötöző-,  függesztő eszközök</w:t>
            </w:r>
          </w:p>
        </w:tc>
        <w:tc>
          <w:tcPr>
            <w:tcW w:w="588" w:type="dxa"/>
            <w:shd w:val="clear" w:color="auto" w:fill="auto"/>
            <w:noWrap/>
            <w:vAlign w:val="center"/>
            <w:hideMark/>
          </w:tcPr>
          <w:p w14:paraId="1D6591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C82C43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FADEB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E292F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D115B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DF341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828FF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7E828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07299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76506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9A5BA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15FC060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08096F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02D03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9F9DF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1F64E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12A89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7D99E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2B2E2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3972B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97DBC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7ADCA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1E55C91" w14:textId="77777777" w:rsidTr="00A431FE">
        <w:trPr>
          <w:trHeight w:val="720"/>
          <w:jc w:val="center"/>
        </w:trPr>
        <w:tc>
          <w:tcPr>
            <w:tcW w:w="940" w:type="dxa"/>
            <w:vMerge/>
            <w:vAlign w:val="center"/>
            <w:hideMark/>
          </w:tcPr>
          <w:p w14:paraId="2C61D22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FC8030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Anyagmozgatás, közlekedés szabályai a munkaterületen</w:t>
            </w:r>
          </w:p>
        </w:tc>
        <w:tc>
          <w:tcPr>
            <w:tcW w:w="588" w:type="dxa"/>
            <w:shd w:val="clear" w:color="auto" w:fill="auto"/>
            <w:noWrap/>
            <w:vAlign w:val="center"/>
            <w:hideMark/>
          </w:tcPr>
          <w:p w14:paraId="1DF902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4D939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C7190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3BD21B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663E5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16A8F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0148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47C8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8F2C3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454E5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7F802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1076A20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231B71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848AB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6DD44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1AC2F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45A7CF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1C094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3FBA5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817CB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3D4DC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81753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13379C8" w14:textId="77777777" w:rsidTr="00A431FE">
        <w:trPr>
          <w:trHeight w:val="480"/>
          <w:jc w:val="center"/>
        </w:trPr>
        <w:tc>
          <w:tcPr>
            <w:tcW w:w="940" w:type="dxa"/>
            <w:vMerge/>
            <w:vAlign w:val="center"/>
            <w:hideMark/>
          </w:tcPr>
          <w:p w14:paraId="771CFB5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DE3428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0B62A0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A333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D0ABD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30227E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4DB6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E6684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DE512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04D8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CF292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0E43C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EEAB1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CB72FB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AAEB96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C0A8A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B7680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1CAE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5351BF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233EB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CF0A7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74DC6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DC700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67713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8B2EC30" w14:textId="77777777" w:rsidTr="00A431FE">
        <w:trPr>
          <w:trHeight w:val="480"/>
          <w:jc w:val="center"/>
        </w:trPr>
        <w:tc>
          <w:tcPr>
            <w:tcW w:w="940" w:type="dxa"/>
            <w:vMerge/>
            <w:vAlign w:val="center"/>
            <w:hideMark/>
          </w:tcPr>
          <w:p w14:paraId="7ED3993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6A8B4BC"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Emelőgépkezelő speciális gyakorlata</w:t>
            </w:r>
          </w:p>
        </w:tc>
        <w:tc>
          <w:tcPr>
            <w:tcW w:w="588" w:type="dxa"/>
            <w:shd w:val="clear" w:color="auto" w:fill="auto"/>
            <w:noWrap/>
            <w:vAlign w:val="center"/>
            <w:hideMark/>
          </w:tcPr>
          <w:p w14:paraId="2F9EBBC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7965C5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E61656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7BD43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7E88495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D72A43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21387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253AD0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F20C1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6AD1A7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39DBDC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429D91D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31F0B1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79E8D1F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3CB93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3F1D33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4F42058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2DA1C1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474DD0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250F9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78A96F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ACE558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4DE3725F" w14:textId="77777777" w:rsidTr="00A431FE">
        <w:trPr>
          <w:trHeight w:val="480"/>
          <w:jc w:val="center"/>
        </w:trPr>
        <w:tc>
          <w:tcPr>
            <w:tcW w:w="940" w:type="dxa"/>
            <w:vMerge/>
            <w:vAlign w:val="center"/>
            <w:hideMark/>
          </w:tcPr>
          <w:p w14:paraId="431BBB5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9EFB50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 rendszerezése szerkezettana</w:t>
            </w:r>
          </w:p>
        </w:tc>
        <w:tc>
          <w:tcPr>
            <w:tcW w:w="588" w:type="dxa"/>
            <w:shd w:val="clear" w:color="auto" w:fill="auto"/>
            <w:noWrap/>
            <w:vAlign w:val="center"/>
            <w:hideMark/>
          </w:tcPr>
          <w:p w14:paraId="6086C7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DA9CC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62A07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72D5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517A08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1A346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CCAA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BA8D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4E184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AA2DA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4A4B5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1DD092B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598CC2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1DC8F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57D80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AA937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78C3D8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C5E81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AC6F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24F45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62AD8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4BCE6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F44942E" w14:textId="77777777" w:rsidTr="00A431FE">
        <w:trPr>
          <w:trHeight w:val="240"/>
          <w:jc w:val="center"/>
        </w:trPr>
        <w:tc>
          <w:tcPr>
            <w:tcW w:w="940" w:type="dxa"/>
            <w:vMerge/>
            <w:vAlign w:val="center"/>
            <w:hideMark/>
          </w:tcPr>
          <w:p w14:paraId="29A7975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D6646A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Rakatképzés szabályai</w:t>
            </w:r>
          </w:p>
        </w:tc>
        <w:tc>
          <w:tcPr>
            <w:tcW w:w="588" w:type="dxa"/>
            <w:shd w:val="clear" w:color="auto" w:fill="auto"/>
            <w:noWrap/>
            <w:vAlign w:val="center"/>
            <w:hideMark/>
          </w:tcPr>
          <w:p w14:paraId="796B3B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1DA94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980FC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4656A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1A894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B4D28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18C0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2AB29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B56EC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0AA86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8FB11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52D554C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D22413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62CBC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D49C0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1702A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171B18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58B13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36A7E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78EA0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5B663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11C21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43111A8" w14:textId="77777777" w:rsidTr="00A431FE">
        <w:trPr>
          <w:trHeight w:val="480"/>
          <w:jc w:val="center"/>
        </w:trPr>
        <w:tc>
          <w:tcPr>
            <w:tcW w:w="940" w:type="dxa"/>
            <w:vMerge/>
            <w:vAlign w:val="center"/>
            <w:hideMark/>
          </w:tcPr>
          <w:p w14:paraId="14F59A9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D38E36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Veszélyes és egészsére ártalmas anyagok</w:t>
            </w:r>
          </w:p>
        </w:tc>
        <w:tc>
          <w:tcPr>
            <w:tcW w:w="588" w:type="dxa"/>
            <w:shd w:val="clear" w:color="auto" w:fill="auto"/>
            <w:noWrap/>
            <w:vAlign w:val="center"/>
            <w:hideMark/>
          </w:tcPr>
          <w:p w14:paraId="65DE81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418AC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19822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46BB3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2D18A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BBAD3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5373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7108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86B3C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4FCAB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C4F25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3637BA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A8BEAF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4C301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83040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E2520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4164FB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A0C65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89028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D6FD4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62BBC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6E4D7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F88848F" w14:textId="77777777" w:rsidTr="00A431FE">
        <w:trPr>
          <w:trHeight w:val="480"/>
          <w:jc w:val="center"/>
        </w:trPr>
        <w:tc>
          <w:tcPr>
            <w:tcW w:w="940" w:type="dxa"/>
            <w:vMerge/>
            <w:vAlign w:val="center"/>
            <w:hideMark/>
          </w:tcPr>
          <w:p w14:paraId="097F2F8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F4F0B2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Teherfelvevő-, kötöző-,  függesztő eszközök</w:t>
            </w:r>
          </w:p>
        </w:tc>
        <w:tc>
          <w:tcPr>
            <w:tcW w:w="588" w:type="dxa"/>
            <w:shd w:val="clear" w:color="auto" w:fill="auto"/>
            <w:noWrap/>
            <w:vAlign w:val="center"/>
            <w:hideMark/>
          </w:tcPr>
          <w:p w14:paraId="5BB24B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FE75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9E3FF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AD810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DF4E9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7AFBE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C247D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EE1C0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5B0E8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EE6A0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0BA6E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3B36188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556E55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1A99B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BB22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01AB9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2C49EF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6305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0D04D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2287D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66593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1CF7A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68E92CF" w14:textId="77777777" w:rsidTr="00A431FE">
        <w:trPr>
          <w:trHeight w:val="720"/>
          <w:jc w:val="center"/>
        </w:trPr>
        <w:tc>
          <w:tcPr>
            <w:tcW w:w="940" w:type="dxa"/>
            <w:vMerge/>
            <w:vAlign w:val="center"/>
            <w:hideMark/>
          </w:tcPr>
          <w:p w14:paraId="03520FA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E2F893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Anyagmozgatás, közlekedés szabályai a munkaterületen</w:t>
            </w:r>
          </w:p>
        </w:tc>
        <w:tc>
          <w:tcPr>
            <w:tcW w:w="588" w:type="dxa"/>
            <w:shd w:val="clear" w:color="auto" w:fill="auto"/>
            <w:noWrap/>
            <w:vAlign w:val="center"/>
            <w:hideMark/>
          </w:tcPr>
          <w:p w14:paraId="0CD8C2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2AC86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FBD05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828A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381312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ECC69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2F160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1C90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FDC0A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79DA0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5191D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2F86D8D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33961D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B6BFF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9403A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00C60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5EC34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1B48F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E28E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C77CA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A9C77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FAC0D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04E6235" w14:textId="77777777" w:rsidTr="00A431FE">
        <w:trPr>
          <w:trHeight w:val="480"/>
          <w:jc w:val="center"/>
        </w:trPr>
        <w:tc>
          <w:tcPr>
            <w:tcW w:w="940" w:type="dxa"/>
            <w:vMerge/>
            <w:vAlign w:val="center"/>
            <w:hideMark/>
          </w:tcPr>
          <w:p w14:paraId="46A2E89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2C1B71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74DFB7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59569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FFDE3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1B79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B06FE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6B44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25B2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417A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40A9E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65C37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AC23B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4872402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213BBA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1406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D3D27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E2962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64B9C1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54CFD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5AD1A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CDCEC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262DC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5A89A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C90F15D" w14:textId="77777777" w:rsidTr="00A431FE">
        <w:trPr>
          <w:trHeight w:val="480"/>
          <w:jc w:val="center"/>
        </w:trPr>
        <w:tc>
          <w:tcPr>
            <w:tcW w:w="940" w:type="dxa"/>
            <w:vMerge/>
            <w:vAlign w:val="center"/>
            <w:hideMark/>
          </w:tcPr>
          <w:p w14:paraId="7A1A489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D60CC8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Egyéni és csoportos védőfelszerelések</w:t>
            </w:r>
          </w:p>
        </w:tc>
        <w:tc>
          <w:tcPr>
            <w:tcW w:w="588" w:type="dxa"/>
            <w:shd w:val="clear" w:color="auto" w:fill="auto"/>
            <w:noWrap/>
            <w:vAlign w:val="center"/>
            <w:hideMark/>
          </w:tcPr>
          <w:p w14:paraId="6532A7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35AA2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7267C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76DB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CD4B7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8CFD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EBC6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2E36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DFE9C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BBB83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3A650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6E68C90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4F40FE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2137B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06AEC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10B96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49568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2D004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149A6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17D9E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B440A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C6512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14178F0" w14:textId="77777777" w:rsidTr="00A431FE">
        <w:trPr>
          <w:trHeight w:val="480"/>
          <w:jc w:val="center"/>
        </w:trPr>
        <w:tc>
          <w:tcPr>
            <w:tcW w:w="940" w:type="dxa"/>
            <w:vMerge/>
            <w:vAlign w:val="center"/>
            <w:hideMark/>
          </w:tcPr>
          <w:p w14:paraId="1F88512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B9E333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Emelőgépkezelő gyakorlati feladatok</w:t>
            </w:r>
          </w:p>
        </w:tc>
        <w:tc>
          <w:tcPr>
            <w:tcW w:w="588" w:type="dxa"/>
            <w:shd w:val="clear" w:color="auto" w:fill="auto"/>
            <w:noWrap/>
            <w:vAlign w:val="center"/>
            <w:hideMark/>
          </w:tcPr>
          <w:p w14:paraId="6CA10D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99FFD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9C893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C072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000000" w:fill="F2F2F2"/>
            <w:noWrap/>
            <w:vAlign w:val="center"/>
            <w:hideMark/>
          </w:tcPr>
          <w:p w14:paraId="67F20C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BE1C2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E610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B1E81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C6D2B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3B61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806A8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670" w:type="dxa"/>
            <w:vMerge/>
            <w:vAlign w:val="center"/>
            <w:hideMark/>
          </w:tcPr>
          <w:p w14:paraId="026DD31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A48A51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F1A3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42678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2EC45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auto" w:fill="auto"/>
            <w:noWrap/>
            <w:vAlign w:val="center"/>
            <w:hideMark/>
          </w:tcPr>
          <w:p w14:paraId="1D292A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6174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8BC9D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6E362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C3C5A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26254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F907526" w14:textId="77777777" w:rsidTr="00A431FE">
        <w:trPr>
          <w:trHeight w:val="240"/>
          <w:jc w:val="center"/>
        </w:trPr>
        <w:tc>
          <w:tcPr>
            <w:tcW w:w="940" w:type="dxa"/>
            <w:vMerge w:val="restart"/>
            <w:shd w:val="clear" w:color="auto" w:fill="auto"/>
            <w:textDirection w:val="btLr"/>
            <w:vAlign w:val="center"/>
            <w:hideMark/>
          </w:tcPr>
          <w:p w14:paraId="47C93C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10448-16</w:t>
            </w:r>
            <w:r w:rsidRPr="00C03B93">
              <w:rPr>
                <w:rFonts w:eastAsia="Times New Roman" w:cs="Times New Roman"/>
                <w:color w:val="000000"/>
                <w:sz w:val="18"/>
                <w:szCs w:val="18"/>
                <w:lang w:eastAsia="hu-HU"/>
              </w:rPr>
              <w:br/>
              <w:t>Földmunka-, rakodó- és szállítógép kezelő speciális</w:t>
            </w:r>
          </w:p>
        </w:tc>
        <w:tc>
          <w:tcPr>
            <w:tcW w:w="1720" w:type="dxa"/>
            <w:shd w:val="clear" w:color="auto" w:fill="auto"/>
            <w:vAlign w:val="center"/>
            <w:hideMark/>
          </w:tcPr>
          <w:p w14:paraId="0E266FE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Földmunka-, rakodó- és szállítógép kezelő speciális ismeretei</w:t>
            </w:r>
          </w:p>
        </w:tc>
        <w:tc>
          <w:tcPr>
            <w:tcW w:w="588" w:type="dxa"/>
            <w:shd w:val="clear" w:color="auto" w:fill="auto"/>
            <w:noWrap/>
            <w:vAlign w:val="center"/>
            <w:hideMark/>
          </w:tcPr>
          <w:p w14:paraId="59E0C4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EE745D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97047F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000000" w:fill="F2F2F2"/>
            <w:noWrap/>
            <w:vAlign w:val="center"/>
            <w:hideMark/>
          </w:tcPr>
          <w:p w14:paraId="538695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D2D614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00F9435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59978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BB00E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C16236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85883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46C52C7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0" w:type="dxa"/>
            <w:vMerge w:val="restart"/>
            <w:shd w:val="clear" w:color="auto" w:fill="auto"/>
            <w:noWrap/>
            <w:hideMark/>
          </w:tcPr>
          <w:p w14:paraId="15476E4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7" w:type="dxa"/>
            <w:vMerge w:val="restart"/>
            <w:shd w:val="clear" w:color="auto" w:fill="auto"/>
            <w:noWrap/>
            <w:hideMark/>
          </w:tcPr>
          <w:p w14:paraId="705F6C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17C2B2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34D8EA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166AD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auto" w:fill="auto"/>
            <w:noWrap/>
            <w:vAlign w:val="center"/>
            <w:hideMark/>
          </w:tcPr>
          <w:p w14:paraId="0B296B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F0740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43781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07D7C6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91A976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C2FC47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5E326FD9" w14:textId="77777777" w:rsidTr="00A431FE">
        <w:trPr>
          <w:trHeight w:val="720"/>
          <w:jc w:val="center"/>
        </w:trPr>
        <w:tc>
          <w:tcPr>
            <w:tcW w:w="940" w:type="dxa"/>
            <w:vMerge/>
            <w:vAlign w:val="center"/>
            <w:hideMark/>
          </w:tcPr>
          <w:p w14:paraId="73EB18E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D28526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Földmunka gépek fajtái, rendszerezése, szerkezettana </w:t>
            </w:r>
          </w:p>
        </w:tc>
        <w:tc>
          <w:tcPr>
            <w:tcW w:w="588" w:type="dxa"/>
            <w:shd w:val="clear" w:color="auto" w:fill="auto"/>
            <w:noWrap/>
            <w:vAlign w:val="center"/>
            <w:hideMark/>
          </w:tcPr>
          <w:p w14:paraId="008D83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006D0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08152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C5327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2E3B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1A7F0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2C99F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C0A0B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8669F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40483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C2B79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1AD412B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4DEDF7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530C1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A736A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8BC3E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68AAF0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0E51D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0B22A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E26D0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211CA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F850C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16290DF" w14:textId="77777777" w:rsidTr="00A431FE">
        <w:trPr>
          <w:trHeight w:val="480"/>
          <w:jc w:val="center"/>
        </w:trPr>
        <w:tc>
          <w:tcPr>
            <w:tcW w:w="940" w:type="dxa"/>
            <w:vMerge/>
            <w:vAlign w:val="center"/>
            <w:hideMark/>
          </w:tcPr>
          <w:p w14:paraId="4FF9B7F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A135A4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Veszélyes és egészségre ártalmas anyagok</w:t>
            </w:r>
          </w:p>
        </w:tc>
        <w:tc>
          <w:tcPr>
            <w:tcW w:w="588" w:type="dxa"/>
            <w:shd w:val="clear" w:color="auto" w:fill="auto"/>
            <w:noWrap/>
            <w:vAlign w:val="center"/>
            <w:hideMark/>
          </w:tcPr>
          <w:p w14:paraId="0EAA64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9F13B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675B5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1CBC2F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A6492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46E8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E51B7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F8F3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C95EB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E6911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FD8BD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8FABBB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5FFF8B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7F4E5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90552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C42E2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7CEB3B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7481A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431A0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EE244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95FB4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79A31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5E5E2DA" w14:textId="77777777" w:rsidTr="00A431FE">
        <w:trPr>
          <w:trHeight w:val="240"/>
          <w:jc w:val="center"/>
        </w:trPr>
        <w:tc>
          <w:tcPr>
            <w:tcW w:w="940" w:type="dxa"/>
            <w:vMerge/>
            <w:vAlign w:val="center"/>
            <w:hideMark/>
          </w:tcPr>
          <w:p w14:paraId="7D5C876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1C4B80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Munkaszerelékek fajtái</w:t>
            </w:r>
          </w:p>
        </w:tc>
        <w:tc>
          <w:tcPr>
            <w:tcW w:w="588" w:type="dxa"/>
            <w:shd w:val="clear" w:color="auto" w:fill="auto"/>
            <w:noWrap/>
            <w:vAlign w:val="center"/>
            <w:hideMark/>
          </w:tcPr>
          <w:p w14:paraId="369B3F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CDD5D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35962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272F2D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E802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AC663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F226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CCEF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41E15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12D4E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22129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5D4A8AE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FC0957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A31E6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76DE6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E4125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5447C4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04BA8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18BB2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7556C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33BFA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F0F38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4301D64" w14:textId="77777777" w:rsidTr="00A431FE">
        <w:trPr>
          <w:trHeight w:val="480"/>
          <w:jc w:val="center"/>
        </w:trPr>
        <w:tc>
          <w:tcPr>
            <w:tcW w:w="940" w:type="dxa"/>
            <w:vMerge/>
            <w:vAlign w:val="center"/>
            <w:hideMark/>
          </w:tcPr>
          <w:p w14:paraId="2F3C8B6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0BCCFD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Anyagok halmozásának, tárolásának szabályai</w:t>
            </w:r>
          </w:p>
        </w:tc>
        <w:tc>
          <w:tcPr>
            <w:tcW w:w="588" w:type="dxa"/>
            <w:shd w:val="clear" w:color="auto" w:fill="auto"/>
            <w:noWrap/>
            <w:vAlign w:val="center"/>
            <w:hideMark/>
          </w:tcPr>
          <w:p w14:paraId="3EEC49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9D259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5BB52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5E6637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27206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B6832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550F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40F8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89A31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E6ADF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51DB0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7EFB002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E420FB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762C6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36FFF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AA8E6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6CB0ED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A8A2B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1BD68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A6C2F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36A76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65B35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B27B52B" w14:textId="77777777" w:rsidTr="00A431FE">
        <w:trPr>
          <w:trHeight w:val="480"/>
          <w:jc w:val="center"/>
        </w:trPr>
        <w:tc>
          <w:tcPr>
            <w:tcW w:w="940" w:type="dxa"/>
            <w:vMerge/>
            <w:vAlign w:val="center"/>
            <w:hideMark/>
          </w:tcPr>
          <w:p w14:paraId="14E42E7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0D75A5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Közlekedés szabályai a munkaterületen</w:t>
            </w:r>
          </w:p>
        </w:tc>
        <w:tc>
          <w:tcPr>
            <w:tcW w:w="588" w:type="dxa"/>
            <w:shd w:val="clear" w:color="auto" w:fill="auto"/>
            <w:noWrap/>
            <w:vAlign w:val="center"/>
            <w:hideMark/>
          </w:tcPr>
          <w:p w14:paraId="3DAA0B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F8D77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3FC2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761A5F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BD30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0A6E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2BE7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75BDA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9CC27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81F37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097FF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6222424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755F36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6809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D3B34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35FFA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0406E4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7B26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A8F52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76CB8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0E6F4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740C7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5389B84" w14:textId="77777777" w:rsidTr="00A431FE">
        <w:trPr>
          <w:trHeight w:val="480"/>
          <w:jc w:val="center"/>
        </w:trPr>
        <w:tc>
          <w:tcPr>
            <w:tcW w:w="940" w:type="dxa"/>
            <w:vMerge/>
            <w:vAlign w:val="center"/>
            <w:hideMark/>
          </w:tcPr>
          <w:p w14:paraId="0D5DF5F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8B2835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0293AD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66392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4F1BE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291F08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9650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F9445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3F5A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7139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DABF6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90EF8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E5F57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0A9C96A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44C25D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5554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C9E05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549CA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3AF7C1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DD556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C546E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E1362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8AB45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D83D2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1161026" w14:textId="77777777" w:rsidTr="00A431FE">
        <w:trPr>
          <w:trHeight w:val="720"/>
          <w:jc w:val="center"/>
        </w:trPr>
        <w:tc>
          <w:tcPr>
            <w:tcW w:w="940" w:type="dxa"/>
            <w:vMerge/>
            <w:vAlign w:val="center"/>
            <w:hideMark/>
          </w:tcPr>
          <w:p w14:paraId="37B2DE4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4066D5C"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Földmunka-, rakodó- és szállítógép kezelő speciális gyakorlata</w:t>
            </w:r>
          </w:p>
        </w:tc>
        <w:tc>
          <w:tcPr>
            <w:tcW w:w="588" w:type="dxa"/>
            <w:shd w:val="clear" w:color="auto" w:fill="auto"/>
            <w:noWrap/>
            <w:vAlign w:val="center"/>
            <w:hideMark/>
          </w:tcPr>
          <w:p w14:paraId="057A257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9FCC54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129670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C6315E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04CBB0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3AB0C4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A5D26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295DE9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A88CC5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D136FF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7DBAE1B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05732AC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2E3C54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5B8968E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1897F7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2ECD2F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626772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5AA22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AEAAD3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804D1A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BECD5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7D4FD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4AFC7742" w14:textId="77777777" w:rsidTr="00A431FE">
        <w:trPr>
          <w:trHeight w:val="720"/>
          <w:jc w:val="center"/>
        </w:trPr>
        <w:tc>
          <w:tcPr>
            <w:tcW w:w="940" w:type="dxa"/>
            <w:vMerge/>
            <w:vAlign w:val="center"/>
            <w:hideMark/>
          </w:tcPr>
          <w:p w14:paraId="0676645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6F40B9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Földmunka gépek fajtái, rendszerezése, szerkezettana </w:t>
            </w:r>
          </w:p>
        </w:tc>
        <w:tc>
          <w:tcPr>
            <w:tcW w:w="588" w:type="dxa"/>
            <w:shd w:val="clear" w:color="auto" w:fill="auto"/>
            <w:noWrap/>
            <w:vAlign w:val="center"/>
            <w:hideMark/>
          </w:tcPr>
          <w:p w14:paraId="31A945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5D61A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1B849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F81D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87F8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D42BF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4C2B3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7C68D5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CC8DA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0601A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1DAEF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6733FEB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0BE95B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A8301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ECCFD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915FD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4BBA30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DAF7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621F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E6FFC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92B0B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35EE8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7B883B1" w14:textId="77777777" w:rsidTr="00A431FE">
        <w:trPr>
          <w:trHeight w:val="480"/>
          <w:jc w:val="center"/>
        </w:trPr>
        <w:tc>
          <w:tcPr>
            <w:tcW w:w="940" w:type="dxa"/>
            <w:vMerge/>
            <w:vAlign w:val="center"/>
            <w:hideMark/>
          </w:tcPr>
          <w:p w14:paraId="5277F2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E8E873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Veszélyes és egészsére ártalmas anyagok</w:t>
            </w:r>
          </w:p>
        </w:tc>
        <w:tc>
          <w:tcPr>
            <w:tcW w:w="588" w:type="dxa"/>
            <w:shd w:val="clear" w:color="auto" w:fill="auto"/>
            <w:noWrap/>
            <w:vAlign w:val="center"/>
            <w:hideMark/>
          </w:tcPr>
          <w:p w14:paraId="64572D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76D1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C4144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FD96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18D4A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46ECE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E407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C1171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42926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9A3CA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BABF8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F62846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17D839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2DDF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5D562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635A7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13652B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3780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B5AA4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F76BA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8D89B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8E22B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2DCBDBD" w14:textId="77777777" w:rsidTr="00A431FE">
        <w:trPr>
          <w:trHeight w:val="240"/>
          <w:jc w:val="center"/>
        </w:trPr>
        <w:tc>
          <w:tcPr>
            <w:tcW w:w="940" w:type="dxa"/>
            <w:vMerge/>
            <w:vAlign w:val="center"/>
            <w:hideMark/>
          </w:tcPr>
          <w:p w14:paraId="4CA0D3B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0E64EE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Munkaszerelékek fajtái</w:t>
            </w:r>
          </w:p>
        </w:tc>
        <w:tc>
          <w:tcPr>
            <w:tcW w:w="588" w:type="dxa"/>
            <w:shd w:val="clear" w:color="auto" w:fill="auto"/>
            <w:noWrap/>
            <w:vAlign w:val="center"/>
            <w:hideMark/>
          </w:tcPr>
          <w:p w14:paraId="6111FF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A7FA1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D6592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B561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720E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3ABFB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E394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0C620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BD74C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D95B5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37039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7360BA9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0E34DE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2FA9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E95AB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EDC85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3CF585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205A5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DB52E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AD591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E3291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50102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7330E8E" w14:textId="77777777" w:rsidTr="00A431FE">
        <w:trPr>
          <w:trHeight w:val="480"/>
          <w:jc w:val="center"/>
        </w:trPr>
        <w:tc>
          <w:tcPr>
            <w:tcW w:w="940" w:type="dxa"/>
            <w:vMerge/>
            <w:vAlign w:val="center"/>
            <w:hideMark/>
          </w:tcPr>
          <w:p w14:paraId="2967D20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EF2272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Anyagok halmozásának, tárolásának szabályai</w:t>
            </w:r>
          </w:p>
        </w:tc>
        <w:tc>
          <w:tcPr>
            <w:tcW w:w="588" w:type="dxa"/>
            <w:shd w:val="clear" w:color="auto" w:fill="auto"/>
            <w:noWrap/>
            <w:vAlign w:val="center"/>
            <w:hideMark/>
          </w:tcPr>
          <w:p w14:paraId="24C9FD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41969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DEC56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C12E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247E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1941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EFBFC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4138D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D18F1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0865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A19A4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64C3CBF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675B64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DF78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41C8A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5F654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6221B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57ED0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D0D37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F13A1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F3A67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EAF53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9CBB988" w14:textId="77777777" w:rsidTr="00A431FE">
        <w:trPr>
          <w:trHeight w:val="480"/>
          <w:jc w:val="center"/>
        </w:trPr>
        <w:tc>
          <w:tcPr>
            <w:tcW w:w="940" w:type="dxa"/>
            <w:vMerge/>
            <w:vAlign w:val="center"/>
            <w:hideMark/>
          </w:tcPr>
          <w:p w14:paraId="1CC2093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AE7921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Közlekedés szabályai a munkaterületen</w:t>
            </w:r>
          </w:p>
        </w:tc>
        <w:tc>
          <w:tcPr>
            <w:tcW w:w="588" w:type="dxa"/>
            <w:shd w:val="clear" w:color="auto" w:fill="auto"/>
            <w:noWrap/>
            <w:vAlign w:val="center"/>
            <w:hideMark/>
          </w:tcPr>
          <w:p w14:paraId="792F2B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1A957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87C1B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C2B8E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0D4A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E0BD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D9AE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FFBD8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BB726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C5B33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1C8CF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4FB9FCC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D24417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2EFD8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64168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64F42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19ADCE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BC758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98F06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EF926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75653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5DE3C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F9FEEB5" w14:textId="77777777" w:rsidTr="00A431FE">
        <w:trPr>
          <w:trHeight w:val="480"/>
          <w:jc w:val="center"/>
        </w:trPr>
        <w:tc>
          <w:tcPr>
            <w:tcW w:w="940" w:type="dxa"/>
            <w:vMerge/>
            <w:vAlign w:val="center"/>
            <w:hideMark/>
          </w:tcPr>
          <w:p w14:paraId="07995EB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1D350D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500955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11D6E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2FFB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C58A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55C3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3C77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0BBA4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7999A6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6865F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BFB6E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7B970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60240D5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220857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4AC1A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98C8F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07B2B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60439F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D4A46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5767F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E17D1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2C7C4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4BE32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7DA3D3B" w14:textId="77777777" w:rsidTr="00A431FE">
        <w:trPr>
          <w:trHeight w:val="480"/>
          <w:jc w:val="center"/>
        </w:trPr>
        <w:tc>
          <w:tcPr>
            <w:tcW w:w="940" w:type="dxa"/>
            <w:vMerge/>
            <w:vAlign w:val="center"/>
            <w:hideMark/>
          </w:tcPr>
          <w:p w14:paraId="6595816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3930D3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Munkabiztonsági ismeretek</w:t>
            </w:r>
          </w:p>
        </w:tc>
        <w:tc>
          <w:tcPr>
            <w:tcW w:w="588" w:type="dxa"/>
            <w:shd w:val="clear" w:color="auto" w:fill="auto"/>
            <w:noWrap/>
            <w:vAlign w:val="center"/>
            <w:hideMark/>
          </w:tcPr>
          <w:p w14:paraId="2AC823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B0F1B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DAAEF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BF55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449C0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C7383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9510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FB3E4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3432E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3689C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F50CB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499088F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E36E5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80C7D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231FB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27815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3E781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364C2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B7DDE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6CEDE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94803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AC58D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820F1E7" w14:textId="77777777" w:rsidTr="00A431FE">
        <w:trPr>
          <w:trHeight w:val="720"/>
          <w:jc w:val="center"/>
        </w:trPr>
        <w:tc>
          <w:tcPr>
            <w:tcW w:w="940" w:type="dxa"/>
            <w:vMerge/>
            <w:vAlign w:val="center"/>
            <w:hideMark/>
          </w:tcPr>
          <w:p w14:paraId="6A6BF08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9F73AB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Földmunka-, rakodó- és szállítógép gyakorlati feladatok</w:t>
            </w:r>
          </w:p>
        </w:tc>
        <w:tc>
          <w:tcPr>
            <w:tcW w:w="588" w:type="dxa"/>
            <w:shd w:val="clear" w:color="auto" w:fill="auto"/>
            <w:noWrap/>
            <w:vAlign w:val="center"/>
            <w:hideMark/>
          </w:tcPr>
          <w:p w14:paraId="300A3B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38D88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7B80F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2526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B544D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C26B4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E3B2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000000" w:fill="F2F2F2"/>
            <w:noWrap/>
            <w:vAlign w:val="center"/>
            <w:hideMark/>
          </w:tcPr>
          <w:p w14:paraId="013286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A5CA8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FBE84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AF2EC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670" w:type="dxa"/>
            <w:vMerge/>
            <w:vAlign w:val="center"/>
            <w:hideMark/>
          </w:tcPr>
          <w:p w14:paraId="0472F0D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8E361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BE87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4EA3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DD615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auto" w:fill="auto"/>
            <w:noWrap/>
            <w:vAlign w:val="center"/>
            <w:hideMark/>
          </w:tcPr>
          <w:p w14:paraId="68FB96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6DB6E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B3780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B488A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8F299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DFFC4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51B9141" w14:textId="77777777" w:rsidTr="00A431FE">
        <w:trPr>
          <w:trHeight w:val="480"/>
          <w:jc w:val="center"/>
        </w:trPr>
        <w:tc>
          <w:tcPr>
            <w:tcW w:w="940" w:type="dxa"/>
            <w:vMerge w:val="restart"/>
            <w:shd w:val="clear" w:color="auto" w:fill="auto"/>
            <w:textDirection w:val="btLr"/>
            <w:vAlign w:val="center"/>
            <w:hideMark/>
          </w:tcPr>
          <w:p w14:paraId="22ED21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10449-16</w:t>
            </w:r>
            <w:r w:rsidRPr="00C03B93">
              <w:rPr>
                <w:rFonts w:eastAsia="Times New Roman" w:cs="Times New Roman"/>
                <w:color w:val="000000"/>
                <w:sz w:val="18"/>
                <w:szCs w:val="18"/>
                <w:lang w:eastAsia="hu-HU"/>
              </w:rPr>
              <w:br/>
              <w:t>Targoncavezető speciális feladatai</w:t>
            </w:r>
          </w:p>
        </w:tc>
        <w:tc>
          <w:tcPr>
            <w:tcW w:w="1720" w:type="dxa"/>
            <w:shd w:val="clear" w:color="auto" w:fill="auto"/>
            <w:vAlign w:val="center"/>
            <w:hideMark/>
          </w:tcPr>
          <w:p w14:paraId="7E2F065B"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Targoncavezető speciális ismeretei</w:t>
            </w:r>
          </w:p>
        </w:tc>
        <w:tc>
          <w:tcPr>
            <w:tcW w:w="588" w:type="dxa"/>
            <w:shd w:val="clear" w:color="auto" w:fill="auto"/>
            <w:noWrap/>
            <w:vAlign w:val="center"/>
            <w:hideMark/>
          </w:tcPr>
          <w:p w14:paraId="2A3081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21E8E3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7E7E273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000000" w:fill="F2F2F2"/>
            <w:noWrap/>
            <w:vAlign w:val="center"/>
            <w:hideMark/>
          </w:tcPr>
          <w:p w14:paraId="48B424F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1FA7DB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1B647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8E7878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547A9F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1950A4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5C0C3D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0F24D0B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0" w:type="dxa"/>
            <w:vMerge w:val="restart"/>
            <w:shd w:val="clear" w:color="auto" w:fill="auto"/>
            <w:noWrap/>
            <w:hideMark/>
          </w:tcPr>
          <w:p w14:paraId="1267C14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7" w:type="dxa"/>
            <w:vMerge w:val="restart"/>
            <w:shd w:val="clear" w:color="auto" w:fill="auto"/>
            <w:noWrap/>
            <w:hideMark/>
          </w:tcPr>
          <w:p w14:paraId="316E1DC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687A21F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076723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B08DEF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auto" w:fill="auto"/>
            <w:noWrap/>
            <w:vAlign w:val="center"/>
            <w:hideMark/>
          </w:tcPr>
          <w:p w14:paraId="2E5E263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CECAA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E6340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50B780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AD818F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F43BFA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669F49E1" w14:textId="77777777" w:rsidTr="00A431FE">
        <w:trPr>
          <w:trHeight w:val="240"/>
          <w:jc w:val="center"/>
        </w:trPr>
        <w:tc>
          <w:tcPr>
            <w:tcW w:w="940" w:type="dxa"/>
            <w:vMerge/>
            <w:vAlign w:val="center"/>
            <w:hideMark/>
          </w:tcPr>
          <w:p w14:paraId="2DA03791"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6807E0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Targonca szerkezettana</w:t>
            </w:r>
          </w:p>
        </w:tc>
        <w:tc>
          <w:tcPr>
            <w:tcW w:w="588" w:type="dxa"/>
            <w:shd w:val="clear" w:color="auto" w:fill="auto"/>
            <w:noWrap/>
            <w:vAlign w:val="center"/>
            <w:hideMark/>
          </w:tcPr>
          <w:p w14:paraId="141F4F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02909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169FA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29B72D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4E3F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BE78F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D67FF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9C95A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C9957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1B8A6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3EAC7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20E5C53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9CC418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BFA8A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59C20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1A814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8382A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0DBBDA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AB9BE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2DA52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C9AB5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63050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C4A192A" w14:textId="77777777" w:rsidTr="00A431FE">
        <w:trPr>
          <w:trHeight w:val="480"/>
          <w:jc w:val="center"/>
        </w:trPr>
        <w:tc>
          <w:tcPr>
            <w:tcW w:w="940" w:type="dxa"/>
            <w:vMerge/>
            <w:vAlign w:val="center"/>
            <w:hideMark/>
          </w:tcPr>
          <w:p w14:paraId="07E22C6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ACD77C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Hulladék és veszélyes anyag kezelése</w:t>
            </w:r>
          </w:p>
        </w:tc>
        <w:tc>
          <w:tcPr>
            <w:tcW w:w="588" w:type="dxa"/>
            <w:shd w:val="clear" w:color="auto" w:fill="auto"/>
            <w:noWrap/>
            <w:vAlign w:val="center"/>
            <w:hideMark/>
          </w:tcPr>
          <w:p w14:paraId="6AF677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C5319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B1599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36BFA9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D218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3F36E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CEF2B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761C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42804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E50A0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61725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6115B2C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87989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993B5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2B6C5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8BFA9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BD2BB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4E820A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DEC42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BD284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62F43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E3D9A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98928C0" w14:textId="77777777" w:rsidTr="00A431FE">
        <w:trPr>
          <w:trHeight w:val="480"/>
          <w:jc w:val="center"/>
        </w:trPr>
        <w:tc>
          <w:tcPr>
            <w:tcW w:w="940" w:type="dxa"/>
            <w:vMerge/>
            <w:vAlign w:val="center"/>
            <w:hideMark/>
          </w:tcPr>
          <w:p w14:paraId="71B4434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B87330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Emelőgép-napló vezetése</w:t>
            </w:r>
          </w:p>
        </w:tc>
        <w:tc>
          <w:tcPr>
            <w:tcW w:w="588" w:type="dxa"/>
            <w:shd w:val="clear" w:color="auto" w:fill="auto"/>
            <w:noWrap/>
            <w:vAlign w:val="center"/>
            <w:hideMark/>
          </w:tcPr>
          <w:p w14:paraId="5CEB22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39E50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B93FE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79088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D721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3198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FA1C7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769C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D6E2E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6F3E8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63B2C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0731AAF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7792D1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C461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ED9FB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BA438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61783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6F0979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97F8B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D0A9E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B6BAE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D1569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B382CC5" w14:textId="77777777" w:rsidTr="00A431FE">
        <w:trPr>
          <w:trHeight w:val="240"/>
          <w:jc w:val="center"/>
        </w:trPr>
        <w:tc>
          <w:tcPr>
            <w:tcW w:w="940" w:type="dxa"/>
            <w:vMerge/>
            <w:vAlign w:val="center"/>
            <w:hideMark/>
          </w:tcPr>
          <w:p w14:paraId="7DED45E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2A0C92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Targoncák szerelékei</w:t>
            </w:r>
          </w:p>
        </w:tc>
        <w:tc>
          <w:tcPr>
            <w:tcW w:w="588" w:type="dxa"/>
            <w:shd w:val="clear" w:color="auto" w:fill="auto"/>
            <w:noWrap/>
            <w:vAlign w:val="center"/>
            <w:hideMark/>
          </w:tcPr>
          <w:p w14:paraId="7FEFBB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AFA84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7B2A9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4C114B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9544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F6FAE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9452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723D4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4ADC3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92A24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0B536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32FA8B6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0C3A40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C7842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C95B4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62797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37F597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63C532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F2E5C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090D7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F95B8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DDE7B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F367AC8" w14:textId="77777777" w:rsidTr="00A431FE">
        <w:trPr>
          <w:trHeight w:val="240"/>
          <w:jc w:val="center"/>
        </w:trPr>
        <w:tc>
          <w:tcPr>
            <w:tcW w:w="940" w:type="dxa"/>
            <w:vMerge/>
            <w:vAlign w:val="center"/>
            <w:hideMark/>
          </w:tcPr>
          <w:p w14:paraId="251A3E0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ACAA925"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Rakodástechnológia</w:t>
            </w:r>
          </w:p>
        </w:tc>
        <w:tc>
          <w:tcPr>
            <w:tcW w:w="588" w:type="dxa"/>
            <w:shd w:val="clear" w:color="auto" w:fill="auto"/>
            <w:noWrap/>
            <w:vAlign w:val="center"/>
            <w:hideMark/>
          </w:tcPr>
          <w:p w14:paraId="50F775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058DD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C42EA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1E3889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9EED2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A0C62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3E5C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65E3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EC2A2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BECCC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66924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2ABAEF8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0837D1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F6373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54209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164E2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3641B7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12252B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704B1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A0F61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B1D23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7ED8C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9B76D41" w14:textId="77777777" w:rsidTr="00A431FE">
        <w:trPr>
          <w:trHeight w:val="480"/>
          <w:jc w:val="center"/>
        </w:trPr>
        <w:tc>
          <w:tcPr>
            <w:tcW w:w="940" w:type="dxa"/>
            <w:vMerge/>
            <w:vAlign w:val="center"/>
            <w:hideMark/>
          </w:tcPr>
          <w:p w14:paraId="581117E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2CF038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Anyagmozgatás, közlekedés szabályai</w:t>
            </w:r>
          </w:p>
        </w:tc>
        <w:tc>
          <w:tcPr>
            <w:tcW w:w="588" w:type="dxa"/>
            <w:shd w:val="clear" w:color="auto" w:fill="auto"/>
            <w:noWrap/>
            <w:vAlign w:val="center"/>
            <w:hideMark/>
          </w:tcPr>
          <w:p w14:paraId="519E88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9D4DD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3E1A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1783AE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D1E1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BCE12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B9F5E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C0566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64939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22C18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0C54D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C4209B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C7B94D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C09AA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9CD02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8E0CD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349E2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648359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DFB96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7D7B2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8E293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73A7C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9D038E1" w14:textId="77777777" w:rsidTr="00A431FE">
        <w:trPr>
          <w:trHeight w:val="480"/>
          <w:jc w:val="center"/>
        </w:trPr>
        <w:tc>
          <w:tcPr>
            <w:tcW w:w="940" w:type="dxa"/>
            <w:vMerge/>
            <w:vAlign w:val="center"/>
            <w:hideMark/>
          </w:tcPr>
          <w:p w14:paraId="2CE7037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57DF16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Targoncavezető speciális gyakorlata</w:t>
            </w:r>
          </w:p>
        </w:tc>
        <w:tc>
          <w:tcPr>
            <w:tcW w:w="588" w:type="dxa"/>
            <w:shd w:val="clear" w:color="auto" w:fill="auto"/>
            <w:noWrap/>
            <w:vAlign w:val="center"/>
            <w:hideMark/>
          </w:tcPr>
          <w:p w14:paraId="794BD43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D18C40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6A24309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96986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066F2D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787E40C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E87C7A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A02C50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74C9C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128D5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6940FC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592D410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38252C5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052314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DDBCE4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484D5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570918C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308E8C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7D6191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B8E680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13A472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23C8CF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67882148" w14:textId="77777777" w:rsidTr="00A431FE">
        <w:trPr>
          <w:trHeight w:val="240"/>
          <w:jc w:val="center"/>
        </w:trPr>
        <w:tc>
          <w:tcPr>
            <w:tcW w:w="940" w:type="dxa"/>
            <w:vMerge/>
            <w:vAlign w:val="center"/>
            <w:hideMark/>
          </w:tcPr>
          <w:p w14:paraId="742300F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DE87C1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Targonca  szerkezettana</w:t>
            </w:r>
          </w:p>
        </w:tc>
        <w:tc>
          <w:tcPr>
            <w:tcW w:w="588" w:type="dxa"/>
            <w:shd w:val="clear" w:color="auto" w:fill="auto"/>
            <w:noWrap/>
            <w:vAlign w:val="center"/>
            <w:hideMark/>
          </w:tcPr>
          <w:p w14:paraId="5B5AEA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9E5BB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D4F78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C046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76A1F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505E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4B90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60EA87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04BCB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6C4F6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D20B0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0A29E05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3911A1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0A3AB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1F9BC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4B331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198E44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01EDB8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C919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8D2A6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45C5F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6B9F8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DA555D0" w14:textId="77777777" w:rsidTr="00A431FE">
        <w:trPr>
          <w:trHeight w:val="480"/>
          <w:jc w:val="center"/>
        </w:trPr>
        <w:tc>
          <w:tcPr>
            <w:tcW w:w="940" w:type="dxa"/>
            <w:vMerge/>
            <w:vAlign w:val="center"/>
            <w:hideMark/>
          </w:tcPr>
          <w:p w14:paraId="6C71B0F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09E6CC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Hulladék és veszélyes anyag kezelése</w:t>
            </w:r>
          </w:p>
        </w:tc>
        <w:tc>
          <w:tcPr>
            <w:tcW w:w="588" w:type="dxa"/>
            <w:shd w:val="clear" w:color="auto" w:fill="auto"/>
            <w:noWrap/>
            <w:vAlign w:val="center"/>
            <w:hideMark/>
          </w:tcPr>
          <w:p w14:paraId="1EDB33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58F3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17D40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1AA9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2E236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B5F1F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5727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498E54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44DCA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75532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A8106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52DD1D8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7C1DF4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39F01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61413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B3BDD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42A0E7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31DD3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E536A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11FDC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E5972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87A79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150AB19" w14:textId="77777777" w:rsidTr="00A431FE">
        <w:trPr>
          <w:trHeight w:val="480"/>
          <w:jc w:val="center"/>
        </w:trPr>
        <w:tc>
          <w:tcPr>
            <w:tcW w:w="940" w:type="dxa"/>
            <w:vMerge/>
            <w:vAlign w:val="center"/>
            <w:hideMark/>
          </w:tcPr>
          <w:p w14:paraId="5AD9F40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673F78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Emelőgép-napló vezetése</w:t>
            </w:r>
          </w:p>
        </w:tc>
        <w:tc>
          <w:tcPr>
            <w:tcW w:w="588" w:type="dxa"/>
            <w:shd w:val="clear" w:color="auto" w:fill="auto"/>
            <w:noWrap/>
            <w:vAlign w:val="center"/>
            <w:hideMark/>
          </w:tcPr>
          <w:p w14:paraId="6B9538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6A8D6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645E1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E3E4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EBC78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F54D5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97CA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1E3C09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0560B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F42F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5BF9F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3350729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0490E9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DC12A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676BF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49DE4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850E9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53155E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5D1FE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40A85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2C23C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09DD0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0F51D18" w14:textId="77777777" w:rsidTr="00A431FE">
        <w:trPr>
          <w:trHeight w:val="240"/>
          <w:jc w:val="center"/>
        </w:trPr>
        <w:tc>
          <w:tcPr>
            <w:tcW w:w="940" w:type="dxa"/>
            <w:vMerge/>
            <w:vAlign w:val="center"/>
            <w:hideMark/>
          </w:tcPr>
          <w:p w14:paraId="6EC0DA5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7840F0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Targoncák szerelékei</w:t>
            </w:r>
          </w:p>
        </w:tc>
        <w:tc>
          <w:tcPr>
            <w:tcW w:w="588" w:type="dxa"/>
            <w:shd w:val="clear" w:color="auto" w:fill="auto"/>
            <w:noWrap/>
            <w:vAlign w:val="center"/>
            <w:hideMark/>
          </w:tcPr>
          <w:p w14:paraId="20FBE0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9D5DA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C2C3A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D26C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A61D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5CB02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189E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381BE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377AE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16543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4D721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7C2390D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B78FE1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BB8C5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A7001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60865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2B337A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70E494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C22E5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1C172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54FF0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6C1B9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C02BF9D" w14:textId="77777777" w:rsidTr="00A431FE">
        <w:trPr>
          <w:trHeight w:val="240"/>
          <w:jc w:val="center"/>
        </w:trPr>
        <w:tc>
          <w:tcPr>
            <w:tcW w:w="940" w:type="dxa"/>
            <w:vMerge/>
            <w:vAlign w:val="center"/>
            <w:hideMark/>
          </w:tcPr>
          <w:p w14:paraId="2669D5C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53BAFC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Rakodástechnológia</w:t>
            </w:r>
          </w:p>
        </w:tc>
        <w:tc>
          <w:tcPr>
            <w:tcW w:w="588" w:type="dxa"/>
            <w:shd w:val="clear" w:color="auto" w:fill="auto"/>
            <w:noWrap/>
            <w:vAlign w:val="center"/>
            <w:hideMark/>
          </w:tcPr>
          <w:p w14:paraId="6F65F7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5C935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31523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045B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B2CE9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5119E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FF8D1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78C39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98FB2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8C06E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952C0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76C033F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6966BE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3B6BA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40EB6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38260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BB1EA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5374BC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6B4C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F646E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ADCD9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58B4C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7ACFFE0" w14:textId="77777777" w:rsidTr="00A431FE">
        <w:trPr>
          <w:trHeight w:val="480"/>
          <w:jc w:val="center"/>
        </w:trPr>
        <w:tc>
          <w:tcPr>
            <w:tcW w:w="940" w:type="dxa"/>
            <w:vMerge/>
            <w:vAlign w:val="center"/>
            <w:hideMark/>
          </w:tcPr>
          <w:p w14:paraId="207DC03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43606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Anyagmozgatás, közlekedés szabályai</w:t>
            </w:r>
          </w:p>
        </w:tc>
        <w:tc>
          <w:tcPr>
            <w:tcW w:w="588" w:type="dxa"/>
            <w:shd w:val="clear" w:color="auto" w:fill="auto"/>
            <w:noWrap/>
            <w:vAlign w:val="center"/>
            <w:hideMark/>
          </w:tcPr>
          <w:p w14:paraId="09ADB5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8071F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4FFC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BA861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5B345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97FF8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61D5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7D5238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64AF2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439A7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2CA7D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2D3CB6C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D3C6A4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1C6E8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6CFC9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C7A07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40792F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042A0F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C9E9C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BDEBE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B50DB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80C37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2086966" w14:textId="77777777" w:rsidTr="00A431FE">
        <w:trPr>
          <w:trHeight w:val="480"/>
          <w:jc w:val="center"/>
        </w:trPr>
        <w:tc>
          <w:tcPr>
            <w:tcW w:w="940" w:type="dxa"/>
            <w:vMerge/>
            <w:vAlign w:val="center"/>
            <w:hideMark/>
          </w:tcPr>
          <w:p w14:paraId="42E1285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2D6588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Sajátos munkabiztonsági ismeretek</w:t>
            </w:r>
          </w:p>
        </w:tc>
        <w:tc>
          <w:tcPr>
            <w:tcW w:w="588" w:type="dxa"/>
            <w:shd w:val="clear" w:color="auto" w:fill="auto"/>
            <w:noWrap/>
            <w:vAlign w:val="center"/>
            <w:hideMark/>
          </w:tcPr>
          <w:p w14:paraId="420BD1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6EA6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1F1B8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13711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8A80F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25764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B5AF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1E18AB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379A2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C49B8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33E2E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538E591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6FC48A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7B25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A621C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0E721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E0CA0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2576BC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72F03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1A009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3A4FE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BC725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DC95F29" w14:textId="77777777" w:rsidTr="00A431FE">
        <w:trPr>
          <w:trHeight w:val="480"/>
          <w:jc w:val="center"/>
        </w:trPr>
        <w:tc>
          <w:tcPr>
            <w:tcW w:w="940" w:type="dxa"/>
            <w:vMerge/>
            <w:vAlign w:val="center"/>
            <w:hideMark/>
          </w:tcPr>
          <w:p w14:paraId="17C01A6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FC21C5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Targoncavezető gyakorlati feladatai</w:t>
            </w:r>
          </w:p>
        </w:tc>
        <w:tc>
          <w:tcPr>
            <w:tcW w:w="588" w:type="dxa"/>
            <w:shd w:val="clear" w:color="auto" w:fill="auto"/>
            <w:noWrap/>
            <w:vAlign w:val="center"/>
            <w:hideMark/>
          </w:tcPr>
          <w:p w14:paraId="3458D8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F6E77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BDC3A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ABC6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DCF6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9DBC3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EAF2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000000" w:fill="F2F2F2"/>
            <w:noWrap/>
            <w:vAlign w:val="center"/>
            <w:hideMark/>
          </w:tcPr>
          <w:p w14:paraId="465EAF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9918C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FD6F1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40814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670" w:type="dxa"/>
            <w:vMerge/>
            <w:vAlign w:val="center"/>
            <w:hideMark/>
          </w:tcPr>
          <w:p w14:paraId="14FAEB1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919F55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E72E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6FB60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4C0CC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auto" w:fill="auto"/>
            <w:noWrap/>
            <w:vAlign w:val="center"/>
            <w:hideMark/>
          </w:tcPr>
          <w:p w14:paraId="236DEF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4B9151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F888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9AC0B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8432E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449C9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bl>
    <w:p w14:paraId="46AF25F0" w14:textId="77777777" w:rsidR="00A170DB" w:rsidRDefault="00A170DB" w:rsidP="00DD65F6">
      <w:pPr>
        <w:spacing w:after="0"/>
        <w:jc w:val="left"/>
        <w:rPr>
          <w:rFonts w:cs="Times New Roman"/>
        </w:rPr>
      </w:pPr>
    </w:p>
    <w:p w14:paraId="1D3EE5DF" w14:textId="77777777" w:rsidR="00752ECD" w:rsidRDefault="00752ECD" w:rsidP="00DD65F6">
      <w:pPr>
        <w:spacing w:after="0"/>
        <w:jc w:val="left"/>
        <w:rPr>
          <w:rFonts w:cs="Times New Roman"/>
        </w:rPr>
      </w:pPr>
    </w:p>
    <w:p w14:paraId="457396E7" w14:textId="521849F9" w:rsidR="00C413A7" w:rsidRDefault="00C413A7" w:rsidP="00C413A7">
      <w:pPr>
        <w:spacing w:after="0"/>
        <w:jc w:val="left"/>
        <w:rPr>
          <w:rFonts w:cs="Times New Roman"/>
        </w:rPr>
      </w:pPr>
      <w:bookmarkStart w:id="1" w:name="_MON_1523115594"/>
      <w:bookmarkStart w:id="2" w:name="_MON_1524704905"/>
      <w:bookmarkStart w:id="3" w:name="_MON_1524322721"/>
      <w:bookmarkEnd w:id="1"/>
      <w:bookmarkEnd w:id="2"/>
      <w:bookmarkEnd w:id="3"/>
    </w:p>
    <w:p w14:paraId="11054FB7" w14:textId="7969B757" w:rsidR="00752ECD" w:rsidRDefault="00752ECD" w:rsidP="00DD65F6">
      <w:pPr>
        <w:spacing w:after="0"/>
        <w:jc w:val="left"/>
        <w:rPr>
          <w:rFonts w:cs="Times New Roman"/>
        </w:rPr>
      </w:pPr>
    </w:p>
    <w:p w14:paraId="13CFDFB2" w14:textId="77777777" w:rsidR="004F6765" w:rsidRDefault="004F6765" w:rsidP="000B5E9D">
      <w:pPr>
        <w:spacing w:after="0"/>
        <w:rPr>
          <w:rFonts w:cs="Times New Roman"/>
        </w:rPr>
      </w:pPr>
    </w:p>
    <w:p w14:paraId="28C57CB1" w14:textId="77777777"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14:paraId="3B4D61A7" w14:textId="77777777" w:rsidR="00CB484D" w:rsidRPr="00CB484D" w:rsidRDefault="00CB484D" w:rsidP="00CB484D">
      <w:pPr>
        <w:spacing w:after="0"/>
        <w:rPr>
          <w:rFonts w:cs="Times New Roman"/>
        </w:rPr>
      </w:pPr>
    </w:p>
    <w:p w14:paraId="22A804DC"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2CF2073"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F1C9BEA"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07964C6F"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2BFEEB82" w14:textId="77777777" w:rsidR="00C53E01" w:rsidRPr="00D52C63" w:rsidRDefault="00C53E01" w:rsidP="00C53E01">
      <w:pPr>
        <w:rPr>
          <w:rFonts w:cs="Times New Roman"/>
        </w:rPr>
      </w:pPr>
    </w:p>
    <w:p w14:paraId="6D9DA201"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35D0104"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31FCCBA6" w14:textId="77777777" w:rsidR="00C53E01" w:rsidRPr="00D52C63" w:rsidRDefault="00C53E01" w:rsidP="00C53E01">
      <w:pPr>
        <w:jc w:val="center"/>
        <w:rPr>
          <w:rFonts w:cs="Times New Roman"/>
          <w:b/>
          <w:sz w:val="36"/>
        </w:rPr>
      </w:pPr>
      <w:r w:rsidRPr="00E65AE8">
        <w:rPr>
          <w:rFonts w:cs="Times New Roman"/>
          <w:b/>
          <w:sz w:val="36"/>
        </w:rPr>
        <w:t>Foglalkoztatás II.</w:t>
      </w:r>
    </w:p>
    <w:p w14:paraId="4A1D66F0" w14:textId="77777777" w:rsidR="00C53E01" w:rsidRPr="00D52C63" w:rsidRDefault="00C53E01" w:rsidP="00C53E01">
      <w:pPr>
        <w:jc w:val="center"/>
        <w:rPr>
          <w:rFonts w:cs="Times New Roman"/>
          <w:b/>
          <w:sz w:val="36"/>
        </w:rPr>
      </w:pPr>
      <w:r w:rsidRPr="00D52C63">
        <w:rPr>
          <w:rFonts w:cs="Times New Roman"/>
          <w:b/>
          <w:sz w:val="36"/>
        </w:rPr>
        <w:t>megnevezésű</w:t>
      </w:r>
    </w:p>
    <w:p w14:paraId="6502D18A"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382D787F"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4374600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295AA3D" w14:textId="77777777"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465C6420" w14:textId="77777777" w:rsidTr="00C200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B0C5F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2A8875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22273C17"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A0BE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3936CEA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39076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4DE24C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87D884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A1972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030BAD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C9E0052"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0E28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85F571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4D3921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7F55A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406D2D9"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F1F99E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99671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F1476D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5C99C64"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60FD2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5DBA15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84138C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15FB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614BE310"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2C39E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0B7412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E10674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52D1DA"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F49676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89490A7"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57FE7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8CA00F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7F5641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7E069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BD0E53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B6B107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0C9CF2"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AEDAF4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C01CE7"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626F1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C4C3CA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1FD1A4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186EA"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D416CF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D468A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6605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20A290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1AD945"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BEAAB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AA86A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4EF393E"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DF76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9D7C00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52F53E"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73E8C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1B6BBE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E36CCD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7161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6D436F2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5D2A5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C2E74C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5ACAA8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B279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9FACD8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0AC974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171D9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DD7F3B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9FF40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337D2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A55AB7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A4328C2"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62B8A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852599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865753C"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F517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3DA7A93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4F5651"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9AF1AE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4509DC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14987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52B2C5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566CF2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2DB6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33E1978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26373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920A18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2F2438"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7DF312"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AE2F71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BE39537"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D6EE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1AC7867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E032E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80D8C2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7247216"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7E878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82323E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2C399FCB" w14:textId="77777777" w:rsidR="00C53E01" w:rsidRPr="00D52C63" w:rsidRDefault="00C53E01" w:rsidP="00C53E01">
      <w:pPr>
        <w:jc w:val="center"/>
        <w:rPr>
          <w:rFonts w:cs="Times New Roman"/>
        </w:rPr>
      </w:pPr>
    </w:p>
    <w:p w14:paraId="39B3F481" w14:textId="77777777"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14:paraId="47B7D6D3" w14:textId="77777777" w:rsidR="00C53E01" w:rsidRDefault="00C53E01" w:rsidP="00C53E01">
      <w:pPr>
        <w:spacing w:after="0"/>
        <w:rPr>
          <w:rFonts w:cs="Times New Roman"/>
        </w:rPr>
      </w:pPr>
    </w:p>
    <w:p w14:paraId="72B92DF2" w14:textId="55920627"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4516F9">
        <w:rPr>
          <w:b/>
        </w:rPr>
        <w:t>15,5</w:t>
      </w:r>
      <w:r>
        <w:rPr>
          <w:b/>
        </w:rPr>
        <w:t xml:space="preserve"> ó</w:t>
      </w:r>
      <w:r w:rsidRPr="00644690">
        <w:rPr>
          <w:b/>
        </w:rPr>
        <w:t>ra/</w:t>
      </w:r>
      <w:r w:rsidR="004516F9">
        <w:rPr>
          <w:b/>
        </w:rPr>
        <w:t>15,5</w:t>
      </w:r>
      <w:r w:rsidRPr="00644690">
        <w:rPr>
          <w:b/>
        </w:rPr>
        <w:t xml:space="preserve"> óra*</w:t>
      </w:r>
    </w:p>
    <w:p w14:paraId="4524A03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223445" w14:textId="77777777" w:rsidR="00C53E01" w:rsidRPr="00644690" w:rsidRDefault="00C53E01" w:rsidP="00C53E01"/>
    <w:p w14:paraId="203C04F3" w14:textId="77777777" w:rsidR="00C53E01" w:rsidRDefault="00C53E01" w:rsidP="00C53E01">
      <w:pPr>
        <w:pStyle w:val="Listaszerbekezds"/>
        <w:numPr>
          <w:ilvl w:val="1"/>
          <w:numId w:val="8"/>
        </w:numPr>
        <w:spacing w:after="0"/>
        <w:rPr>
          <w:b/>
        </w:rPr>
      </w:pPr>
      <w:r w:rsidRPr="00644690">
        <w:rPr>
          <w:b/>
        </w:rPr>
        <w:t>A tantárgy tanításának célja</w:t>
      </w:r>
    </w:p>
    <w:p w14:paraId="39969580"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60F22451" w14:textId="77777777" w:rsidR="00C53E01" w:rsidRPr="002B5BF7" w:rsidRDefault="00C53E01" w:rsidP="00C53E01">
      <w:pPr>
        <w:spacing w:after="0"/>
        <w:ind w:left="426"/>
      </w:pPr>
    </w:p>
    <w:p w14:paraId="446828F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AF78681" w14:textId="77777777" w:rsidR="00C53E01" w:rsidRDefault="00C53E01" w:rsidP="00C53E01">
      <w:pPr>
        <w:spacing w:after="0"/>
        <w:ind w:left="426"/>
      </w:pPr>
      <w:r>
        <w:t>—</w:t>
      </w:r>
    </w:p>
    <w:p w14:paraId="34F004B7" w14:textId="77777777" w:rsidR="00C53E01" w:rsidRPr="002B5BF7" w:rsidRDefault="00C53E01" w:rsidP="00C53E01">
      <w:pPr>
        <w:spacing w:after="0"/>
        <w:ind w:left="426"/>
      </w:pPr>
    </w:p>
    <w:p w14:paraId="76F1B21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1497BB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6B1AE148"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14178E7"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47C7DF34"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59CAAAF4"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F0D2882" w14:textId="77777777" w:rsidR="00C53E01" w:rsidRPr="00644690" w:rsidRDefault="00C53E01" w:rsidP="00C53E01">
      <w:pPr>
        <w:tabs>
          <w:tab w:val="left" w:pos="1418"/>
          <w:tab w:val="right" w:pos="9072"/>
        </w:tabs>
        <w:spacing w:after="0"/>
        <w:ind w:left="851"/>
      </w:pPr>
    </w:p>
    <w:p w14:paraId="46D7E33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63345C3E"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AC39741"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6C8E858E"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2A69CD6" w14:textId="77777777" w:rsidR="00C53E01" w:rsidRPr="002A1C54" w:rsidRDefault="00C53E01" w:rsidP="00C53E01">
      <w:pPr>
        <w:tabs>
          <w:tab w:val="left" w:pos="1418"/>
          <w:tab w:val="right" w:pos="9072"/>
        </w:tabs>
        <w:spacing w:after="0"/>
        <w:ind w:left="851"/>
      </w:pPr>
    </w:p>
    <w:p w14:paraId="3CDB882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4D02DB71"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01A95C64" w14:textId="77777777"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594A0FBD"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94AB456" w14:textId="77777777"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11F4EAB0"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7BDC1230" w14:textId="77777777" w:rsidR="00C53E01" w:rsidRPr="002A1C54" w:rsidRDefault="00C53E01" w:rsidP="00C53E01">
      <w:pPr>
        <w:tabs>
          <w:tab w:val="left" w:pos="1418"/>
          <w:tab w:val="right" w:pos="9072"/>
        </w:tabs>
        <w:spacing w:after="0"/>
        <w:ind w:left="851"/>
      </w:pPr>
    </w:p>
    <w:p w14:paraId="44B2BABE" w14:textId="0CEF6726"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4516F9">
        <w:rPr>
          <w:b/>
          <w:i/>
        </w:rPr>
        <w:t>3,5</w:t>
      </w:r>
      <w:r>
        <w:rPr>
          <w:b/>
          <w:i/>
        </w:rPr>
        <w:t xml:space="preserve"> ó</w:t>
      </w:r>
      <w:r w:rsidRPr="00644690">
        <w:rPr>
          <w:b/>
          <w:i/>
        </w:rPr>
        <w:t>ra/</w:t>
      </w:r>
      <w:r w:rsidR="004516F9">
        <w:rPr>
          <w:b/>
          <w:i/>
        </w:rPr>
        <w:t>3,5</w:t>
      </w:r>
      <w:r w:rsidRPr="00644690">
        <w:rPr>
          <w:b/>
          <w:i/>
        </w:rPr>
        <w:t xml:space="preserve"> óra</w:t>
      </w:r>
    </w:p>
    <w:p w14:paraId="17B2D5E1"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2C3DDD3"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6F21AD42"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7A00B35C" w14:textId="77777777"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14:paraId="07EDD054"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495DDC64"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30DCB2CF"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DC477CF"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1534F40D" w14:textId="77777777" w:rsidR="00C53E01" w:rsidRPr="002A1C54" w:rsidRDefault="00C53E01" w:rsidP="00C53E01">
      <w:pPr>
        <w:tabs>
          <w:tab w:val="left" w:pos="1418"/>
          <w:tab w:val="right" w:pos="9072"/>
        </w:tabs>
        <w:spacing w:after="0"/>
        <w:ind w:left="851"/>
      </w:pPr>
    </w:p>
    <w:p w14:paraId="2B8364E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AC1AA28" w14:textId="77777777" w:rsidR="00C53E01" w:rsidRDefault="00C53E01" w:rsidP="00C53E01">
      <w:pPr>
        <w:spacing w:after="0"/>
        <w:ind w:left="426"/>
      </w:pPr>
      <w:r w:rsidRPr="00C66FDF">
        <w:t>Tanterem</w:t>
      </w:r>
    </w:p>
    <w:p w14:paraId="22A9B6FF" w14:textId="77777777" w:rsidR="00C53E01" w:rsidRPr="002B5BF7" w:rsidRDefault="00C53E01" w:rsidP="00C53E01">
      <w:pPr>
        <w:spacing w:after="0"/>
        <w:ind w:left="426"/>
      </w:pPr>
    </w:p>
    <w:p w14:paraId="63DE0EC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E9E6B2" w14:textId="77777777" w:rsidR="00C53E01" w:rsidRDefault="00C53E01" w:rsidP="00C53E01">
      <w:pPr>
        <w:spacing w:after="0"/>
        <w:ind w:left="426"/>
      </w:pPr>
    </w:p>
    <w:p w14:paraId="204424E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7148EE36"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60ECFA7C" w14:textId="77777777" w:rsidTr="00C200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E7793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22068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06130D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9AE91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6906FE57" w14:textId="77777777" w:rsidTr="00C200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E524CCC" w14:textId="77777777" w:rsidR="00C53E01" w:rsidRPr="002A7CEA" w:rsidRDefault="00C53E01" w:rsidP="00C200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592193" w14:textId="77777777" w:rsidR="00C53E01" w:rsidRPr="002A7CEA" w:rsidRDefault="00C53E01" w:rsidP="00C200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469DAC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BFB882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A2CA9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F42997B" w14:textId="77777777" w:rsidR="00C53E01" w:rsidRPr="002A7CEA" w:rsidRDefault="00C53E01" w:rsidP="00C200BB">
            <w:pPr>
              <w:spacing w:after="0"/>
              <w:jc w:val="left"/>
              <w:rPr>
                <w:rFonts w:eastAsia="Times New Roman" w:cs="Times New Roman"/>
                <w:color w:val="000000"/>
                <w:sz w:val="20"/>
                <w:szCs w:val="20"/>
                <w:lang w:eastAsia="hu-HU"/>
              </w:rPr>
            </w:pPr>
          </w:p>
        </w:tc>
      </w:tr>
      <w:tr w:rsidR="00C53E01" w:rsidRPr="002A7CEA" w14:paraId="3A0FAE76"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5836C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F3A751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0A9E1E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4CDF0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13A25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6FAC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8364D8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A4BC9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8E47B0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051550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38978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1A251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0D670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76188AE"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A54D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CA6B47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266480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E6AF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F8007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5FE17"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F47D06C"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C54A4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2BEB80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9A65CD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43EFA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4DD42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D19B8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C31C45B"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13A549"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9B8CA7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13D2FF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66220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340D5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F1395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B87521A"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46934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A8DCC4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CE3DCA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94A02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D0B57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CE39AC"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1658863" w14:textId="77777777" w:rsidR="00C53E01" w:rsidRDefault="00C53E01" w:rsidP="00C53E01">
      <w:pPr>
        <w:spacing w:after="0"/>
        <w:ind w:left="426"/>
      </w:pPr>
    </w:p>
    <w:p w14:paraId="4F2E08BE" w14:textId="77777777" w:rsidR="00C53E01" w:rsidRDefault="00C53E01" w:rsidP="00C53E01">
      <w:pPr>
        <w:spacing w:after="0"/>
        <w:ind w:left="426"/>
      </w:pPr>
    </w:p>
    <w:p w14:paraId="34124581"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C012F98"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07C1EDC4" w14:textId="77777777" w:rsidTr="00C200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8BA9D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0086B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83CBE8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65DC5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7180D35E" w14:textId="77777777" w:rsidTr="00C200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5CB1F9E" w14:textId="77777777" w:rsidR="00C53E01" w:rsidRPr="002A7CEA" w:rsidRDefault="00C53E01" w:rsidP="00C200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C88B8B4" w14:textId="77777777" w:rsidR="00C53E01" w:rsidRPr="002A7CEA" w:rsidRDefault="00C53E01" w:rsidP="00C200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422B61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B0955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5E875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47B1928" w14:textId="77777777" w:rsidR="00C53E01" w:rsidRPr="002A7CEA" w:rsidRDefault="00C53E01" w:rsidP="00C200BB">
            <w:pPr>
              <w:spacing w:after="0"/>
              <w:jc w:val="left"/>
              <w:rPr>
                <w:rFonts w:eastAsia="Times New Roman" w:cs="Times New Roman"/>
                <w:color w:val="000000"/>
                <w:sz w:val="20"/>
                <w:szCs w:val="20"/>
                <w:lang w:eastAsia="hu-HU"/>
              </w:rPr>
            </w:pPr>
          </w:p>
        </w:tc>
      </w:tr>
      <w:tr w:rsidR="00C53E01" w:rsidRPr="002A7CEA" w14:paraId="6803400A"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39B40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BD877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6610C164"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BCAEF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491838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6F188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BAD2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FEBC6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8DE82C"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456C1F3"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D7F84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75C018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B2593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14E13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156E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F6D7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61C98E3"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5B53C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DA9E49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B352E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FCD2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ECA6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6CA5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BC34BCC"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2201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B0A32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C7123D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7963F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FD120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A8CCB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B0C1844"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3FA27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A492C8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43F6F0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93036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F7936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E23B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0B98B9C"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0BAFF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D6A403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02F562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07EE1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464B9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CF9CA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9C8B6FD"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2DAA7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7F0E241"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F24C7B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E3A6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E35E7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AC5F17"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DE805F5"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210C9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ED8A8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2F8008D0"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9423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4AE63B7" w14:textId="77777777" w:rsidR="00C53E01" w:rsidRPr="002A7CEA" w:rsidRDefault="00C53E01" w:rsidP="00C200B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134499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F8AF3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68127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999F4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5C93CFC"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ED8D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932BD8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A9DA7B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77F0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120DA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A3C50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F6C2B58"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355A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DEE111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112C9D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6A9A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37565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F920C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3C7A4C3" w14:textId="77777777" w:rsidR="00C53E01" w:rsidRDefault="00C53E01" w:rsidP="00C53E01">
      <w:pPr>
        <w:spacing w:after="0"/>
        <w:ind w:left="426"/>
      </w:pPr>
    </w:p>
    <w:p w14:paraId="7D08A5DA" w14:textId="77777777" w:rsidR="00C53E01" w:rsidRPr="002B5BF7" w:rsidRDefault="00C53E01" w:rsidP="00C53E01">
      <w:pPr>
        <w:spacing w:after="0"/>
        <w:ind w:left="426"/>
      </w:pPr>
    </w:p>
    <w:p w14:paraId="4FCF944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97954C4" w14:textId="77777777" w:rsidR="00C53E01" w:rsidRDefault="00C53E01" w:rsidP="00C53E01">
      <w:pPr>
        <w:spacing w:after="0"/>
        <w:ind w:left="426"/>
      </w:pPr>
      <w:r w:rsidRPr="003A56AA">
        <w:t>A nemzeti köznevelésről szóló 2011. évi CXC. törvény. 54. § (2) a) pontja szerinti értékeléssel.</w:t>
      </w:r>
    </w:p>
    <w:p w14:paraId="6EB5DAA3" w14:textId="77777777" w:rsidR="00C53E01" w:rsidRPr="002B5BF7" w:rsidRDefault="00C53E01" w:rsidP="00C53E01">
      <w:pPr>
        <w:spacing w:after="0"/>
        <w:ind w:left="426"/>
      </w:pPr>
    </w:p>
    <w:p w14:paraId="51918D95" w14:textId="77777777" w:rsidR="00C53E01" w:rsidRDefault="00C53E01" w:rsidP="00C53E01">
      <w:pPr>
        <w:spacing w:after="200" w:line="276" w:lineRule="auto"/>
        <w:jc w:val="left"/>
        <w:rPr>
          <w:rFonts w:cs="Times New Roman"/>
        </w:rPr>
      </w:pPr>
      <w:r>
        <w:rPr>
          <w:rFonts w:cs="Times New Roman"/>
        </w:rPr>
        <w:br w:type="page"/>
      </w:r>
    </w:p>
    <w:p w14:paraId="57F17C65" w14:textId="77777777" w:rsidR="00C53E01" w:rsidRPr="00D52C63" w:rsidRDefault="00C53E01" w:rsidP="00C53E01">
      <w:pPr>
        <w:rPr>
          <w:rFonts w:cs="Times New Roman"/>
        </w:rPr>
      </w:pPr>
    </w:p>
    <w:p w14:paraId="663E24C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915CA52"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53FF986F"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0F87C2DA"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664AE794" w14:textId="77777777" w:rsidR="00C53E01" w:rsidRPr="00D52C63" w:rsidRDefault="00C53E01" w:rsidP="00C53E01">
      <w:pPr>
        <w:jc w:val="center"/>
        <w:rPr>
          <w:rFonts w:cs="Times New Roman"/>
          <w:b/>
          <w:sz w:val="36"/>
        </w:rPr>
      </w:pPr>
      <w:r w:rsidRPr="00D52C63">
        <w:rPr>
          <w:rFonts w:cs="Times New Roman"/>
          <w:b/>
          <w:sz w:val="36"/>
        </w:rPr>
        <w:t>megnevezésű</w:t>
      </w:r>
    </w:p>
    <w:p w14:paraId="62A3166B"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59FF82A"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05002F50"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323D18C" w14:textId="77777777"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12235316" w14:textId="77777777" w:rsidTr="00C200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2ADE9F"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7AB4FDB"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10DC837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373441"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58FC9E7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C751F"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11620F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11FECD66"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592907"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D87E8E7"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163F92F"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1A6FAF"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C3B7E2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A724135"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5B5772"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2365BF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0D36ABA"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3C767B"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69A198F"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1028B27"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B22B14"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32B5902"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E47179B"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A12073"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566A7FB"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8AAE968"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6183D4"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00B32DC"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C0CD8C5"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C8F932"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1C363475"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E4BCBB"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929307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08E2B599"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72872"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A27833D"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0AE6CCD"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5D5A69"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4627850"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04BD841"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0E935"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484F9675"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343876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B3EF9B"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9FBFDC6"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5070C95"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F02B1"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3274299B"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7A6028"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3C7C8E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DC9F9CE" w14:textId="77777777" w:rsidTr="00C200B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6CDC4D"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44C4A44"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E661BA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12B48"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7B30482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3FE63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46F417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9D6095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BED2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509E6B57"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3171CD"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AE79079"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A1FFBF4"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88CC5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313D00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065F87A"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17298"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503E789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FA3033"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317B9C4"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3E822D6"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A5D271"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F86DD6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81EA93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8D5FF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9A7095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5B4FB0C6" w14:textId="77777777" w:rsidR="00C53E01" w:rsidRDefault="00C53E01" w:rsidP="00C53E01">
      <w:pPr>
        <w:rPr>
          <w:rFonts w:cs="Times New Roman"/>
        </w:rPr>
      </w:pPr>
    </w:p>
    <w:p w14:paraId="1B3D826F" w14:textId="77777777" w:rsidR="00C53E01" w:rsidRDefault="00C53E01" w:rsidP="00C53E01">
      <w:pPr>
        <w:rPr>
          <w:rFonts w:cs="Times New Roman"/>
        </w:rPr>
      </w:pPr>
      <w:r>
        <w:rPr>
          <w:rFonts w:cs="Times New Roman"/>
        </w:rPr>
        <w:br w:type="page"/>
      </w:r>
    </w:p>
    <w:p w14:paraId="21C1A262" w14:textId="77777777" w:rsidR="00C53E01" w:rsidRDefault="00C53E01" w:rsidP="00C53E01">
      <w:pPr>
        <w:spacing w:after="0"/>
        <w:rPr>
          <w:rFonts w:cs="Times New Roman"/>
        </w:rPr>
      </w:pPr>
    </w:p>
    <w:p w14:paraId="1C7F5D13" w14:textId="464F9AB8"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4516F9">
        <w:rPr>
          <w:b/>
        </w:rPr>
        <w:t>62</w:t>
      </w:r>
      <w:r>
        <w:rPr>
          <w:b/>
        </w:rPr>
        <w:t xml:space="preserve"> ó</w:t>
      </w:r>
      <w:r w:rsidRPr="00644690">
        <w:rPr>
          <w:b/>
        </w:rPr>
        <w:t>ra/</w:t>
      </w:r>
      <w:r w:rsidR="004516F9">
        <w:rPr>
          <w:b/>
        </w:rPr>
        <w:t>62</w:t>
      </w:r>
      <w:r w:rsidRPr="00644690">
        <w:rPr>
          <w:b/>
        </w:rPr>
        <w:t xml:space="preserve"> óra*</w:t>
      </w:r>
    </w:p>
    <w:p w14:paraId="5D2262B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B31E4E5" w14:textId="77777777" w:rsidR="00C53E01" w:rsidRPr="00644690" w:rsidRDefault="00C53E01" w:rsidP="00C53E01"/>
    <w:p w14:paraId="1426D393" w14:textId="77777777" w:rsidR="00C53E01" w:rsidRDefault="00C53E01" w:rsidP="00C53E01">
      <w:pPr>
        <w:pStyle w:val="Listaszerbekezds"/>
        <w:numPr>
          <w:ilvl w:val="1"/>
          <w:numId w:val="8"/>
        </w:numPr>
        <w:spacing w:after="0"/>
        <w:rPr>
          <w:b/>
        </w:rPr>
      </w:pPr>
      <w:r w:rsidRPr="00644690">
        <w:rPr>
          <w:b/>
        </w:rPr>
        <w:t>A tantárgy tanításának célja</w:t>
      </w:r>
    </w:p>
    <w:p w14:paraId="308F7297"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0A2BC993"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4CE0C127"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55ECA36" w14:textId="77777777" w:rsidR="00C53E01" w:rsidRPr="002B5BF7" w:rsidRDefault="00C53E01" w:rsidP="00C53E01">
      <w:pPr>
        <w:spacing w:after="0"/>
        <w:ind w:left="426"/>
      </w:pPr>
    </w:p>
    <w:p w14:paraId="008059A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6FD1671" w14:textId="77777777" w:rsidR="00C53E01" w:rsidRDefault="00C53E01" w:rsidP="00C53E01">
      <w:pPr>
        <w:spacing w:after="0"/>
        <w:ind w:left="426"/>
      </w:pPr>
      <w:r w:rsidRPr="005E7F82">
        <w:t>Idegen nyelvek</w:t>
      </w:r>
    </w:p>
    <w:p w14:paraId="4652C9AA" w14:textId="77777777" w:rsidR="00C53E01" w:rsidRPr="002B5BF7" w:rsidRDefault="00C53E01" w:rsidP="00C53E01">
      <w:pPr>
        <w:spacing w:after="0"/>
        <w:ind w:left="426"/>
      </w:pPr>
    </w:p>
    <w:p w14:paraId="710F512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AA240E"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61361EE6"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44C5A75"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03732D7" w14:textId="77777777" w:rsidR="00C53E01" w:rsidRPr="00644690" w:rsidRDefault="00C53E01" w:rsidP="00C53E01">
      <w:pPr>
        <w:tabs>
          <w:tab w:val="left" w:pos="1418"/>
          <w:tab w:val="right" w:pos="9072"/>
        </w:tabs>
        <w:spacing w:after="0"/>
        <w:ind w:left="851"/>
      </w:pPr>
    </w:p>
    <w:p w14:paraId="50A63127"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12B89736"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4E8DB7A0" w14:textId="77777777" w:rsidR="00C53E01" w:rsidRPr="002A1C54" w:rsidRDefault="00C53E01" w:rsidP="00C53E01">
      <w:pPr>
        <w:tabs>
          <w:tab w:val="left" w:pos="1418"/>
          <w:tab w:val="right" w:pos="9072"/>
        </w:tabs>
        <w:spacing w:after="0"/>
        <w:ind w:left="851"/>
      </w:pPr>
    </w:p>
    <w:p w14:paraId="2DCA5A21" w14:textId="541F8B51"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4516F9">
        <w:rPr>
          <w:b/>
          <w:i/>
        </w:rPr>
        <w:t>23</w:t>
      </w:r>
      <w:r>
        <w:rPr>
          <w:b/>
          <w:i/>
        </w:rPr>
        <w:t xml:space="preserve"> ó</w:t>
      </w:r>
      <w:r w:rsidRPr="00644690">
        <w:rPr>
          <w:b/>
          <w:i/>
        </w:rPr>
        <w:t>ra/</w:t>
      </w:r>
      <w:r w:rsidR="004516F9">
        <w:rPr>
          <w:b/>
          <w:i/>
        </w:rPr>
        <w:t>23</w:t>
      </w:r>
      <w:r w:rsidRPr="00644690">
        <w:rPr>
          <w:b/>
          <w:i/>
        </w:rPr>
        <w:t xml:space="preserve"> óra</w:t>
      </w:r>
    </w:p>
    <w:p w14:paraId="46F07822"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123D8985" w14:textId="77777777" w:rsidR="00C53E01" w:rsidRPr="004B44FB" w:rsidRDefault="00C53E01" w:rsidP="00C53E01">
      <w:pPr>
        <w:spacing w:after="0"/>
        <w:ind w:left="851"/>
        <w:rPr>
          <w:rFonts w:cs="Times New Roman"/>
        </w:rPr>
      </w:pPr>
    </w:p>
    <w:p w14:paraId="5DD16CA3"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6418155" w14:textId="77777777" w:rsidR="00C53E01" w:rsidRPr="004B44FB" w:rsidRDefault="00C53E01" w:rsidP="00C53E01">
      <w:pPr>
        <w:spacing w:after="0"/>
        <w:ind w:left="851"/>
        <w:rPr>
          <w:rFonts w:cs="Times New Roman"/>
        </w:rPr>
      </w:pPr>
      <w:r w:rsidRPr="004B44FB">
        <w:rPr>
          <w:rFonts w:cs="Times New Roman"/>
        </w:rPr>
        <w:t>Az elsajátítandó témakörök:</w:t>
      </w:r>
    </w:p>
    <w:p w14:paraId="5A0B64BB"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02244563"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44868636"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77D795A4"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2494A51F"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758F6981"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19CF7280"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46685D0F" w14:textId="77777777" w:rsidR="00C53E01" w:rsidRPr="002A1C54" w:rsidRDefault="00C53E01" w:rsidP="00C53E01">
      <w:pPr>
        <w:tabs>
          <w:tab w:val="left" w:pos="1418"/>
          <w:tab w:val="right" w:pos="9072"/>
        </w:tabs>
        <w:spacing w:after="0"/>
        <w:ind w:left="851"/>
      </w:pPr>
    </w:p>
    <w:p w14:paraId="2CC6EA02" w14:textId="708DF4F4"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4516F9">
        <w:rPr>
          <w:b/>
          <w:i/>
        </w:rPr>
        <w:t>23</w:t>
      </w:r>
      <w:r>
        <w:rPr>
          <w:b/>
          <w:i/>
        </w:rPr>
        <w:t xml:space="preserve"> ó</w:t>
      </w:r>
      <w:r w:rsidRPr="00644690">
        <w:rPr>
          <w:b/>
          <w:i/>
        </w:rPr>
        <w:t>ra/</w:t>
      </w:r>
      <w:r w:rsidR="004516F9">
        <w:rPr>
          <w:b/>
          <w:i/>
        </w:rPr>
        <w:t>23</w:t>
      </w:r>
      <w:r w:rsidRPr="00644690">
        <w:rPr>
          <w:b/>
          <w:i/>
        </w:rPr>
        <w:t xml:space="preserve"> óra</w:t>
      </w:r>
    </w:p>
    <w:p w14:paraId="660C153B"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89775B6" w14:textId="77777777" w:rsidR="00C53E01" w:rsidRPr="002A1C54" w:rsidRDefault="00C53E01" w:rsidP="00C53E01">
      <w:pPr>
        <w:tabs>
          <w:tab w:val="left" w:pos="1418"/>
          <w:tab w:val="right" w:pos="9072"/>
        </w:tabs>
        <w:spacing w:after="0"/>
        <w:ind w:left="851"/>
      </w:pPr>
    </w:p>
    <w:p w14:paraId="658BBBE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CB57A32" w14:textId="77777777"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14:paraId="191D96C0" w14:textId="77777777" w:rsidR="00C53E01" w:rsidRPr="002B5BF7" w:rsidRDefault="00C53E01" w:rsidP="00C53E01">
      <w:pPr>
        <w:spacing w:after="0"/>
        <w:ind w:left="426"/>
      </w:pPr>
    </w:p>
    <w:p w14:paraId="1F2CFB46"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1BB076C3" w14:textId="77777777" w:rsidR="00C53E01" w:rsidRDefault="00C53E01" w:rsidP="00C53E01">
      <w:pPr>
        <w:spacing w:after="0"/>
        <w:ind w:left="426"/>
      </w:pPr>
    </w:p>
    <w:p w14:paraId="5BC8D182"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421A4AAF" w14:textId="77777777" w:rsidR="00C53E01" w:rsidRDefault="00C53E01" w:rsidP="00C53E01">
      <w:pPr>
        <w:spacing w:after="0"/>
        <w:ind w:left="426"/>
      </w:pPr>
    </w:p>
    <w:p w14:paraId="05AFE8FB" w14:textId="77777777" w:rsidR="00C53E01" w:rsidRPr="00FF2E9D" w:rsidRDefault="00C53E01" w:rsidP="00C53E01">
      <w:pPr>
        <w:spacing w:after="0"/>
        <w:ind w:left="426"/>
      </w:pPr>
    </w:p>
    <w:p w14:paraId="48898AA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F98D540"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20F0E3DE" w14:textId="77777777" w:rsidTr="00C200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39D50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ADA8F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F389DA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0585F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520B990C" w14:textId="77777777" w:rsidTr="00C200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46289A6" w14:textId="77777777" w:rsidR="00C53E01" w:rsidRPr="00CE747D" w:rsidRDefault="00C53E01" w:rsidP="00C200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3478283" w14:textId="77777777" w:rsidR="00C53E01" w:rsidRPr="00CE747D" w:rsidRDefault="00C53E01" w:rsidP="00C200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966DA4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9D14F0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DD0B87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40DA83" w14:textId="77777777" w:rsidR="00C53E01" w:rsidRPr="00CE747D" w:rsidRDefault="00C53E01" w:rsidP="00C200BB">
            <w:pPr>
              <w:spacing w:after="0"/>
              <w:jc w:val="left"/>
              <w:rPr>
                <w:rFonts w:eastAsia="Times New Roman" w:cs="Times New Roman"/>
                <w:color w:val="000000"/>
                <w:sz w:val="20"/>
                <w:szCs w:val="20"/>
                <w:lang w:eastAsia="hu-HU"/>
              </w:rPr>
            </w:pPr>
          </w:p>
        </w:tc>
      </w:tr>
      <w:tr w:rsidR="00C53E01" w:rsidRPr="00CE747D" w14:paraId="43C85E16"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FB49D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04B6BF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87A579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7F532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A5354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FA2E2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B3E0B7A"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CE515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14B27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B0FF40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114DC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E12BE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5DEC46"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1BCD10"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4B1D3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AB9A6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4FEED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8B4EA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55499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F5E9E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31DCF61"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96BFD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4AA3E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C7F887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A4625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5D037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5AA2A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3DDEF5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A9B4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E86FA0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3353D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24ECE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1F6F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8B7A4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7E7EC43"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35059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124A29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57F275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1436C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87314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7A9D0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A69CDEC"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FBFC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F4DDFC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98FD4D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E5821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BB9BF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B521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F8CB4F4"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0D90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B76200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DB7EBC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DC604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670FE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D94DD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523AEA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06F22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98458D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5523E4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2BE66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3321F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AAAFB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B19F5E3" w14:textId="77777777" w:rsidTr="00C200B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F15A0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A185C78"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3A046D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CA07A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95A82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60C95E"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DFADE09" w14:textId="77777777" w:rsidR="00C53E01" w:rsidRDefault="00C53E01" w:rsidP="00C53E01">
      <w:pPr>
        <w:spacing w:after="0"/>
        <w:ind w:left="426"/>
      </w:pPr>
    </w:p>
    <w:p w14:paraId="6C24A734" w14:textId="77777777" w:rsidR="00C53E01" w:rsidRDefault="00C53E01" w:rsidP="00C53E01">
      <w:pPr>
        <w:spacing w:after="0"/>
        <w:ind w:left="426"/>
      </w:pPr>
    </w:p>
    <w:p w14:paraId="552F6EF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7C134AE"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5B2DC1EA" w14:textId="77777777" w:rsidTr="00C200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0EB21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D386C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DE7743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3151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AF51167" w14:textId="77777777" w:rsidTr="00C200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7519AF" w14:textId="77777777" w:rsidR="00C53E01" w:rsidRPr="00CE747D" w:rsidRDefault="00C53E01" w:rsidP="00C200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86702B9" w14:textId="77777777" w:rsidR="00C53E01" w:rsidRPr="00CE747D" w:rsidRDefault="00C53E01" w:rsidP="00C200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2E05D3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4657B2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331F8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84E3287" w14:textId="77777777" w:rsidR="00C53E01" w:rsidRPr="00CE747D" w:rsidRDefault="00C53E01" w:rsidP="00C200BB">
            <w:pPr>
              <w:spacing w:after="0"/>
              <w:jc w:val="left"/>
              <w:rPr>
                <w:rFonts w:eastAsia="Times New Roman" w:cs="Times New Roman"/>
                <w:color w:val="000000"/>
                <w:sz w:val="20"/>
                <w:szCs w:val="20"/>
                <w:lang w:eastAsia="hu-HU"/>
              </w:rPr>
            </w:pPr>
          </w:p>
        </w:tc>
      </w:tr>
      <w:tr w:rsidR="00C53E01" w:rsidRPr="00CE747D" w14:paraId="306BDAF0"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A9644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78B2B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05CB8D3E"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BAEA3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B88007"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142E9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4B0FA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3384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B2DCC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82FED79"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62EA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B69BB07"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38D21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E067F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013DA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A62D9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151D896"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5F8D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D18780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C133D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EE3EF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F2090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5245E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012AED7"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EEC88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28F112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591A42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54A71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A2B1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73EB3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C1EFC08"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CA212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065E39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FD87E2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6C92C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6E83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47EB6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FD588D9"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B76D1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6DFD47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3E6579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BAC91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C2638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0436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5BA8C6"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EFD7E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3AA86A"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31F353A7"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668B9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A0633FC" w14:textId="77777777" w:rsidR="00C53E01" w:rsidRPr="00CE747D" w:rsidRDefault="00C53E01" w:rsidP="00C200B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B054EC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CB28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49339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D063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4B34E51"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DCFD0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EE36A0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566834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614C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16F62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EEC97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18334E"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057D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CC6817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6625C9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87184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BBF6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F4EC4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49315E1"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75324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1743D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4349514D"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BB331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DA4488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27F6C6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6DE9C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AE72F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7E9C9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EDB35A4"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C0BC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152FE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2A49D4D5"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5992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F0B546"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6704E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5421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5D44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1CC8A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244D80A"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76AB0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C8BCF2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A962FF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BB87E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5A5D7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C0C4A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2F7557F"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20D94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53BD32E"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3215E8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33700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E7FD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5C034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4597CFA3" w14:textId="77777777" w:rsidR="00C53E01" w:rsidRDefault="00C53E01" w:rsidP="00C53E01">
      <w:pPr>
        <w:spacing w:after="0"/>
        <w:ind w:left="426"/>
      </w:pPr>
    </w:p>
    <w:p w14:paraId="6C058CA2" w14:textId="77777777" w:rsidR="00C53E01" w:rsidRPr="002B5BF7" w:rsidRDefault="00C53E01" w:rsidP="00C53E01">
      <w:pPr>
        <w:spacing w:after="0"/>
        <w:ind w:left="426"/>
      </w:pPr>
    </w:p>
    <w:p w14:paraId="2BF11CB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BE64CE6" w14:textId="77777777" w:rsidR="00C53E01" w:rsidRDefault="00C53E01" w:rsidP="00C53E01">
      <w:pPr>
        <w:spacing w:after="0"/>
        <w:ind w:left="426"/>
      </w:pPr>
      <w:r w:rsidRPr="003A56AA">
        <w:t>A nemzeti köznevelésről szóló 2011. évi CXC. törvény. 54. § (2) a) pontja szerinti értékeléssel.</w:t>
      </w:r>
    </w:p>
    <w:p w14:paraId="2D20FFE7" w14:textId="77777777" w:rsidR="00C53E01" w:rsidRPr="002B5BF7" w:rsidRDefault="00C53E01" w:rsidP="00C53E01">
      <w:pPr>
        <w:spacing w:after="0"/>
        <w:ind w:left="426"/>
      </w:pPr>
    </w:p>
    <w:p w14:paraId="66060D6B" w14:textId="77777777" w:rsidR="00C53E01" w:rsidRDefault="00C53E01" w:rsidP="00C53E01">
      <w:pPr>
        <w:spacing w:after="0"/>
        <w:rPr>
          <w:rFonts w:cs="Times New Roman"/>
        </w:rPr>
      </w:pPr>
    </w:p>
    <w:p w14:paraId="113DAD2C" w14:textId="77777777" w:rsidR="00C53E01" w:rsidRDefault="00C53E01" w:rsidP="00C53E01">
      <w:pPr>
        <w:spacing w:after="200" w:line="276" w:lineRule="auto"/>
        <w:jc w:val="left"/>
        <w:rPr>
          <w:rFonts w:cs="Times New Roman"/>
        </w:rPr>
      </w:pPr>
      <w:r>
        <w:rPr>
          <w:rFonts w:cs="Times New Roman"/>
        </w:rPr>
        <w:br w:type="page"/>
      </w:r>
    </w:p>
    <w:p w14:paraId="062928A9" w14:textId="77777777" w:rsidR="00C53E01" w:rsidRPr="00D52C63" w:rsidRDefault="00C53E01" w:rsidP="00C53E01">
      <w:pPr>
        <w:rPr>
          <w:rFonts w:cs="Times New Roman"/>
        </w:rPr>
      </w:pPr>
    </w:p>
    <w:p w14:paraId="74098D4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D7E7567" w14:textId="359BDC07" w:rsidR="00C53E01" w:rsidRPr="00D52C63" w:rsidRDefault="00334A1E" w:rsidP="00C53E01">
      <w:pPr>
        <w:spacing w:after="480"/>
        <w:jc w:val="center"/>
        <w:rPr>
          <w:rFonts w:cs="Times New Roman"/>
          <w:b/>
          <w:sz w:val="36"/>
        </w:rPr>
      </w:pPr>
      <w:r w:rsidRPr="00334A1E">
        <w:rPr>
          <w:rFonts w:cs="Times New Roman"/>
          <w:b/>
          <w:sz w:val="36"/>
        </w:rPr>
        <w:t>11636-16</w:t>
      </w:r>
      <w:r w:rsidR="00C53E01" w:rsidRPr="00D52C63">
        <w:rPr>
          <w:rFonts w:cs="Times New Roman"/>
          <w:b/>
          <w:sz w:val="36"/>
        </w:rPr>
        <w:t xml:space="preserve"> azonosító számú</w:t>
      </w:r>
    </w:p>
    <w:p w14:paraId="676AAD55" w14:textId="364B6765" w:rsidR="00C53E01" w:rsidRPr="00D52C63" w:rsidRDefault="00334A1E" w:rsidP="00C53E01">
      <w:pPr>
        <w:jc w:val="center"/>
        <w:rPr>
          <w:rFonts w:cs="Times New Roman"/>
          <w:b/>
          <w:sz w:val="36"/>
        </w:rPr>
      </w:pPr>
      <w:r w:rsidRPr="00334A1E">
        <w:rPr>
          <w:rFonts w:cs="Times New Roman"/>
          <w:b/>
          <w:sz w:val="36"/>
        </w:rPr>
        <w:t>Építőipari ágazati ismeretek</w:t>
      </w:r>
    </w:p>
    <w:p w14:paraId="02888992" w14:textId="77777777" w:rsidR="00C53E01" w:rsidRPr="00D52C63" w:rsidRDefault="00C53E01" w:rsidP="00C53E01">
      <w:pPr>
        <w:jc w:val="center"/>
        <w:rPr>
          <w:rFonts w:cs="Times New Roman"/>
          <w:b/>
          <w:sz w:val="36"/>
        </w:rPr>
      </w:pPr>
      <w:r w:rsidRPr="00D52C63">
        <w:rPr>
          <w:rFonts w:cs="Times New Roman"/>
          <w:b/>
          <w:sz w:val="36"/>
        </w:rPr>
        <w:t>megnevezésű</w:t>
      </w:r>
    </w:p>
    <w:p w14:paraId="4B126AE6"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1C9BD0A0"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09F572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BDF4285" w14:textId="4957BF84" w:rsidR="00C53E01" w:rsidRDefault="00C53E01" w:rsidP="00C53E01">
      <w:pPr>
        <w:rPr>
          <w:rFonts w:cs="Times New Roman"/>
        </w:rPr>
      </w:pPr>
      <w:r w:rsidRPr="00D52C63">
        <w:rPr>
          <w:rFonts w:cs="Times New Roman"/>
        </w:rPr>
        <w:lastRenderedPageBreak/>
        <w:t xml:space="preserve">A </w:t>
      </w:r>
      <w:r w:rsidR="00334A1E" w:rsidRPr="00334A1E">
        <w:rPr>
          <w:rFonts w:cs="Times New Roman"/>
        </w:rPr>
        <w:t>11636-16</w:t>
      </w:r>
      <w:r w:rsidRPr="00D52C63">
        <w:rPr>
          <w:rFonts w:cs="Times New Roman"/>
        </w:rPr>
        <w:t xml:space="preserve"> azonosító számú </w:t>
      </w:r>
      <w:r w:rsidR="00334A1E" w:rsidRPr="00334A1E">
        <w:rPr>
          <w:rFonts w:cs="Times New Roman"/>
        </w:rPr>
        <w:t>Építőipari ágazati ismeretek</w:t>
      </w:r>
      <w:r w:rsidRPr="00D26A67">
        <w:rPr>
          <w:rFonts w:cs="Times New Roman"/>
        </w:rPr>
        <w:t>.</w:t>
      </w:r>
      <w:r w:rsidRPr="00D52C63">
        <w:rPr>
          <w:rFonts w:cs="Times New Roman"/>
        </w:rPr>
        <w:t>megnevezésű szakmai követelménymodulhoz tartozó tantárgyak és témakörök oktatása során fejlesztendő kompetenciák</w:t>
      </w:r>
    </w:p>
    <w:p w14:paraId="5F07A981" w14:textId="59BDCA80" w:rsidR="00C53E01" w:rsidRPr="00D52C63" w:rsidRDefault="00C53E01" w:rsidP="00C53E01">
      <w:pPr>
        <w:jc w:val="center"/>
        <w:rPr>
          <w:rFonts w:cs="Times New Roman"/>
        </w:rPr>
      </w:pPr>
    </w:p>
    <w:p w14:paraId="189D7041" w14:textId="0037E71C" w:rsidR="00C53E01" w:rsidRDefault="00C53E01" w:rsidP="00AF2D7A">
      <w:pPr>
        <w:rPr>
          <w:rFonts w:cs="Times New Roman"/>
        </w:rPr>
      </w:pPr>
    </w:p>
    <w:tbl>
      <w:tblPr>
        <w:tblW w:w="88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tblGrid>
      <w:tr w:rsidR="00AF2D7A" w:rsidRPr="00AF2D7A" w14:paraId="5790F15C" w14:textId="77777777" w:rsidTr="00AF2D7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9185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C747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Ábrázoló geometria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0E78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CAD alapismeretek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F3E1E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250B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12DDF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7E173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Munka-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F2633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Statika</w:t>
            </w:r>
          </w:p>
        </w:tc>
      </w:tr>
      <w:tr w:rsidR="00AF2D7A" w:rsidRPr="00AF2D7A" w14:paraId="7AF7FD44"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838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FELADATOK</w:t>
            </w:r>
          </w:p>
        </w:tc>
      </w:tr>
      <w:tr w:rsidR="00AF2D7A" w:rsidRPr="00AF2D7A" w14:paraId="4503FEF1"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BC10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Rendszerezi a különböző építőanyagok tulajdonságait és gyártási folyamatát</w:t>
            </w:r>
          </w:p>
        </w:tc>
        <w:tc>
          <w:tcPr>
            <w:tcW w:w="700" w:type="dxa"/>
            <w:tcBorders>
              <w:top w:val="nil"/>
              <w:left w:val="nil"/>
              <w:bottom w:val="single" w:sz="4" w:space="0" w:color="auto"/>
              <w:right w:val="single" w:sz="4" w:space="0" w:color="auto"/>
            </w:tcBorders>
            <w:shd w:val="clear" w:color="auto" w:fill="auto"/>
            <w:noWrap/>
            <w:vAlign w:val="center"/>
            <w:hideMark/>
          </w:tcPr>
          <w:p w14:paraId="47BF3C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7172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3C0C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AF10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1CA88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793E6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5C7B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E435EFC" w14:textId="77777777" w:rsidTr="00AF2D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5832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Az építési anyagok egyedi tulajdonságai alapján dönt ezek felhasználásáról, minősítéséről</w:t>
            </w:r>
          </w:p>
        </w:tc>
        <w:tc>
          <w:tcPr>
            <w:tcW w:w="700" w:type="dxa"/>
            <w:tcBorders>
              <w:top w:val="nil"/>
              <w:left w:val="nil"/>
              <w:bottom w:val="single" w:sz="4" w:space="0" w:color="auto"/>
              <w:right w:val="single" w:sz="4" w:space="0" w:color="auto"/>
            </w:tcBorders>
            <w:shd w:val="clear" w:color="auto" w:fill="auto"/>
            <w:noWrap/>
            <w:vAlign w:val="center"/>
            <w:hideMark/>
          </w:tcPr>
          <w:p w14:paraId="63830A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3CB5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F8EF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11C9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6280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F70F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16D0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4B966A" w14:textId="77777777" w:rsidTr="00AF2D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9FF1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Mintát vesz az építőanyagokból a vizsgálatokhoz, mintavételi és vizsgálati jegyzőkönyvet készít, értelmez</w:t>
            </w:r>
          </w:p>
        </w:tc>
        <w:tc>
          <w:tcPr>
            <w:tcW w:w="700" w:type="dxa"/>
            <w:tcBorders>
              <w:top w:val="nil"/>
              <w:left w:val="nil"/>
              <w:bottom w:val="single" w:sz="4" w:space="0" w:color="auto"/>
              <w:right w:val="single" w:sz="4" w:space="0" w:color="auto"/>
            </w:tcBorders>
            <w:shd w:val="clear" w:color="auto" w:fill="auto"/>
            <w:noWrap/>
            <w:vAlign w:val="center"/>
            <w:hideMark/>
          </w:tcPr>
          <w:p w14:paraId="07FC6F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6E5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DC0A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6EE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3C2B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6886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F043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FD98BF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D623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Használja a laboratóriumi vizsgálatokhoz szükséges eszközöket, műszereket</w:t>
            </w:r>
          </w:p>
        </w:tc>
        <w:tc>
          <w:tcPr>
            <w:tcW w:w="700" w:type="dxa"/>
            <w:tcBorders>
              <w:top w:val="nil"/>
              <w:left w:val="nil"/>
              <w:bottom w:val="single" w:sz="4" w:space="0" w:color="auto"/>
              <w:right w:val="single" w:sz="4" w:space="0" w:color="auto"/>
            </w:tcBorders>
            <w:shd w:val="clear" w:color="auto" w:fill="auto"/>
            <w:noWrap/>
            <w:vAlign w:val="center"/>
            <w:hideMark/>
          </w:tcPr>
          <w:p w14:paraId="7C0E22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3ED7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E3C8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91D3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78BA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8FAB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A9DE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BA1DB99"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DBCEE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Síkmértani szerkesztéseket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469D995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113A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042F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AD6C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3AB3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011E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F09C1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55D47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727F7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Térbeli testeket síkban ábrázol: vetületben, axonometriában, perspektívában</w:t>
            </w:r>
          </w:p>
        </w:tc>
        <w:tc>
          <w:tcPr>
            <w:tcW w:w="700" w:type="dxa"/>
            <w:tcBorders>
              <w:top w:val="nil"/>
              <w:left w:val="nil"/>
              <w:bottom w:val="single" w:sz="4" w:space="0" w:color="auto"/>
              <w:right w:val="single" w:sz="4" w:space="0" w:color="auto"/>
            </w:tcBorders>
            <w:shd w:val="clear" w:color="auto" w:fill="auto"/>
            <w:noWrap/>
            <w:vAlign w:val="center"/>
            <w:hideMark/>
          </w:tcPr>
          <w:p w14:paraId="4291781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B9AF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9364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8BA7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9D57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22D0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9F82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C520203"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541B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Szabadkézi vázlatot készít, arányosít, mér, ellenőriz</w:t>
            </w:r>
          </w:p>
        </w:tc>
        <w:tc>
          <w:tcPr>
            <w:tcW w:w="700" w:type="dxa"/>
            <w:tcBorders>
              <w:top w:val="nil"/>
              <w:left w:val="nil"/>
              <w:bottom w:val="single" w:sz="4" w:space="0" w:color="auto"/>
              <w:right w:val="single" w:sz="4" w:space="0" w:color="auto"/>
            </w:tcBorders>
            <w:shd w:val="clear" w:color="auto" w:fill="auto"/>
            <w:noWrap/>
            <w:vAlign w:val="center"/>
            <w:hideMark/>
          </w:tcPr>
          <w:p w14:paraId="287794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9AFF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554D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788C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C492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392A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31F35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4249581"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24208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Felmérést végez, műszaki rajzokat szerkeszt, műszaki 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2004E0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BD65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E580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800D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923D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4CDBE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9C95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32655A2"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885E2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Irányítás mellett terveket, tervrészleteket szerkeszt</w:t>
            </w:r>
          </w:p>
        </w:tc>
        <w:tc>
          <w:tcPr>
            <w:tcW w:w="700" w:type="dxa"/>
            <w:tcBorders>
              <w:top w:val="nil"/>
              <w:left w:val="nil"/>
              <w:bottom w:val="single" w:sz="4" w:space="0" w:color="auto"/>
              <w:right w:val="single" w:sz="4" w:space="0" w:color="auto"/>
            </w:tcBorders>
            <w:shd w:val="clear" w:color="auto" w:fill="auto"/>
            <w:noWrap/>
            <w:vAlign w:val="center"/>
            <w:hideMark/>
          </w:tcPr>
          <w:p w14:paraId="6C9145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14DA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FFE1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76EA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1333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A68F0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CA5B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55C65C6"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B010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Számítógéppel segített tervezői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6D853A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2A85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5625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DEAF1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F08F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CC61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D40F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68EDAE5"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B9447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Digitális rajzi dokumentálást végez</w:t>
            </w:r>
          </w:p>
        </w:tc>
        <w:tc>
          <w:tcPr>
            <w:tcW w:w="700" w:type="dxa"/>
            <w:tcBorders>
              <w:top w:val="nil"/>
              <w:left w:val="nil"/>
              <w:bottom w:val="single" w:sz="4" w:space="0" w:color="auto"/>
              <w:right w:val="single" w:sz="4" w:space="0" w:color="auto"/>
            </w:tcBorders>
            <w:shd w:val="clear" w:color="auto" w:fill="auto"/>
            <w:noWrap/>
            <w:vAlign w:val="center"/>
            <w:hideMark/>
          </w:tcPr>
          <w:p w14:paraId="7284FD9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00B0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818A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AD3D2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0F09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E117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4FCD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591A13A" w14:textId="77777777" w:rsidTr="00AF2D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70502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Biztosítja, biztosíttatja a munkaterület balesetmentességét, ellenőrzi az egyéni munkavédelmi eszközöket és azok használatát</w:t>
            </w:r>
          </w:p>
        </w:tc>
        <w:tc>
          <w:tcPr>
            <w:tcW w:w="700" w:type="dxa"/>
            <w:tcBorders>
              <w:top w:val="nil"/>
              <w:left w:val="nil"/>
              <w:bottom w:val="single" w:sz="4" w:space="0" w:color="auto"/>
              <w:right w:val="single" w:sz="4" w:space="0" w:color="auto"/>
            </w:tcBorders>
            <w:shd w:val="clear" w:color="auto" w:fill="auto"/>
            <w:noWrap/>
            <w:vAlign w:val="center"/>
            <w:hideMark/>
          </w:tcPr>
          <w:p w14:paraId="5CBF63D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655A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5F69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6DC6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F01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9983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5518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C42AF78" w14:textId="77777777" w:rsidTr="00AF2D7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E31FD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Betartja, betartatja a munkabiztonsági előírásokat, jogszabályokat, munkavédelmi, biztonságtechnikai, tűz- és környezetvédelmi oktatáson vesz részt, oktatást tart</w:t>
            </w:r>
          </w:p>
        </w:tc>
        <w:tc>
          <w:tcPr>
            <w:tcW w:w="700" w:type="dxa"/>
            <w:tcBorders>
              <w:top w:val="nil"/>
              <w:left w:val="nil"/>
              <w:bottom w:val="single" w:sz="4" w:space="0" w:color="auto"/>
              <w:right w:val="single" w:sz="4" w:space="0" w:color="auto"/>
            </w:tcBorders>
            <w:shd w:val="clear" w:color="auto" w:fill="auto"/>
            <w:noWrap/>
            <w:vAlign w:val="center"/>
            <w:hideMark/>
          </w:tcPr>
          <w:p w14:paraId="0A483E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81BA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ED5B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E8E1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24C2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548F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0934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0F38264" w14:textId="77777777" w:rsidTr="00AF2D7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52551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Közreműködik a veszélyforrások és az egészségre ártalmas tényezők felmérésében, baleset, illetve vészhelyzet esetén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22979D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7CC7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F429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E72D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BAB9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7AC3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A0B95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898547"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DE28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Érti a statikai alapfogalmakat</w:t>
            </w:r>
          </w:p>
        </w:tc>
        <w:tc>
          <w:tcPr>
            <w:tcW w:w="700" w:type="dxa"/>
            <w:tcBorders>
              <w:top w:val="nil"/>
              <w:left w:val="nil"/>
              <w:bottom w:val="single" w:sz="4" w:space="0" w:color="auto"/>
              <w:right w:val="single" w:sz="4" w:space="0" w:color="auto"/>
            </w:tcBorders>
            <w:shd w:val="clear" w:color="auto" w:fill="auto"/>
            <w:noWrap/>
            <w:vAlign w:val="center"/>
            <w:hideMark/>
          </w:tcPr>
          <w:p w14:paraId="7DBCA9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C52E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9305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5293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F112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628E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FD1E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0FFD471D"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CAB2E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Meghatározza a síkbeli erőrendszer eredőjét</w:t>
            </w:r>
          </w:p>
        </w:tc>
        <w:tc>
          <w:tcPr>
            <w:tcW w:w="700" w:type="dxa"/>
            <w:tcBorders>
              <w:top w:val="nil"/>
              <w:left w:val="nil"/>
              <w:bottom w:val="single" w:sz="4" w:space="0" w:color="auto"/>
              <w:right w:val="single" w:sz="4" w:space="0" w:color="auto"/>
            </w:tcBorders>
            <w:shd w:val="clear" w:color="auto" w:fill="auto"/>
            <w:noWrap/>
            <w:vAlign w:val="center"/>
            <w:hideMark/>
          </w:tcPr>
          <w:p w14:paraId="293E5E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B758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CBE9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D2E8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2B85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B11C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AF31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456B2D41"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9DE1E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Meghatározza statikailag határozott tartók támaszerőit, igénybevételeit</w:t>
            </w:r>
          </w:p>
        </w:tc>
        <w:tc>
          <w:tcPr>
            <w:tcW w:w="700" w:type="dxa"/>
            <w:tcBorders>
              <w:top w:val="nil"/>
              <w:left w:val="nil"/>
              <w:bottom w:val="single" w:sz="4" w:space="0" w:color="auto"/>
              <w:right w:val="single" w:sz="4" w:space="0" w:color="auto"/>
            </w:tcBorders>
            <w:shd w:val="clear" w:color="auto" w:fill="auto"/>
            <w:noWrap/>
            <w:vAlign w:val="center"/>
            <w:hideMark/>
          </w:tcPr>
          <w:p w14:paraId="7DEF2D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9E8F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EF4B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2261D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0F82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0FCC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20CD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835C13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B3F98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Kiszámítja a keresztmetszeti jellemzőket</w:t>
            </w:r>
          </w:p>
        </w:tc>
        <w:tc>
          <w:tcPr>
            <w:tcW w:w="700" w:type="dxa"/>
            <w:tcBorders>
              <w:top w:val="nil"/>
              <w:left w:val="nil"/>
              <w:bottom w:val="single" w:sz="4" w:space="0" w:color="auto"/>
              <w:right w:val="single" w:sz="4" w:space="0" w:color="auto"/>
            </w:tcBorders>
            <w:shd w:val="clear" w:color="auto" w:fill="auto"/>
            <w:noWrap/>
            <w:vAlign w:val="center"/>
            <w:hideMark/>
          </w:tcPr>
          <w:p w14:paraId="0278342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7608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3976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802C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26D8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4792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D39C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4BBF63E5"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417F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Helyzeti állékonysági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14:paraId="78B687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7BFE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F177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9318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1005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ABC1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3560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27883790"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682F4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Érti az építőipari alapfogalmakat</w:t>
            </w:r>
          </w:p>
        </w:tc>
        <w:tc>
          <w:tcPr>
            <w:tcW w:w="700" w:type="dxa"/>
            <w:tcBorders>
              <w:top w:val="nil"/>
              <w:left w:val="nil"/>
              <w:bottom w:val="single" w:sz="4" w:space="0" w:color="auto"/>
              <w:right w:val="single" w:sz="4" w:space="0" w:color="auto"/>
            </w:tcBorders>
            <w:shd w:val="clear" w:color="auto" w:fill="auto"/>
            <w:noWrap/>
            <w:vAlign w:val="center"/>
            <w:hideMark/>
          </w:tcPr>
          <w:p w14:paraId="1FEB27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5E63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2799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3E37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E598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25B6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D4DF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384B6C5"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C862E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Értelmezi a természetes és mesterséges környezet kapcsolatát</w:t>
            </w:r>
          </w:p>
        </w:tc>
        <w:tc>
          <w:tcPr>
            <w:tcW w:w="700" w:type="dxa"/>
            <w:tcBorders>
              <w:top w:val="nil"/>
              <w:left w:val="nil"/>
              <w:bottom w:val="single" w:sz="4" w:space="0" w:color="auto"/>
              <w:right w:val="single" w:sz="4" w:space="0" w:color="auto"/>
            </w:tcBorders>
            <w:shd w:val="clear" w:color="auto" w:fill="auto"/>
            <w:noWrap/>
            <w:vAlign w:val="center"/>
            <w:hideMark/>
          </w:tcPr>
          <w:p w14:paraId="358839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15929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A4C0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7B04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7840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5DB0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41A5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6EE09D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6499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Tisztában van az építmények kialakításával, funkcióival</w:t>
            </w:r>
          </w:p>
        </w:tc>
        <w:tc>
          <w:tcPr>
            <w:tcW w:w="700" w:type="dxa"/>
            <w:tcBorders>
              <w:top w:val="nil"/>
              <w:left w:val="nil"/>
              <w:bottom w:val="single" w:sz="4" w:space="0" w:color="auto"/>
              <w:right w:val="single" w:sz="4" w:space="0" w:color="auto"/>
            </w:tcBorders>
            <w:shd w:val="clear" w:color="auto" w:fill="auto"/>
            <w:noWrap/>
            <w:vAlign w:val="center"/>
            <w:hideMark/>
          </w:tcPr>
          <w:p w14:paraId="2F5640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F4410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7009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3210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ABB4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43181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FF6C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01B9336"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FCBB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Rendszerezi az építési tevékenységek fajtáit</w:t>
            </w:r>
          </w:p>
        </w:tc>
        <w:tc>
          <w:tcPr>
            <w:tcW w:w="700" w:type="dxa"/>
            <w:tcBorders>
              <w:top w:val="nil"/>
              <w:left w:val="nil"/>
              <w:bottom w:val="single" w:sz="4" w:space="0" w:color="auto"/>
              <w:right w:val="single" w:sz="4" w:space="0" w:color="auto"/>
            </w:tcBorders>
            <w:shd w:val="clear" w:color="auto" w:fill="auto"/>
            <w:noWrap/>
            <w:vAlign w:val="center"/>
            <w:hideMark/>
          </w:tcPr>
          <w:p w14:paraId="1EB7A5C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5F68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28CE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8A2B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C60D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08A4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905B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E2F0CEB" w14:textId="77777777" w:rsidTr="00AF2D7A">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EB51A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Tisztában van a talajok fajtáival, tulajdonságaival, a földmunkákkal, dúcolásokkal, megkülönbözteti a nedvességhatásokat, talajok víztelenítési módszereit</w:t>
            </w:r>
          </w:p>
        </w:tc>
        <w:tc>
          <w:tcPr>
            <w:tcW w:w="700" w:type="dxa"/>
            <w:tcBorders>
              <w:top w:val="nil"/>
              <w:left w:val="nil"/>
              <w:bottom w:val="single" w:sz="4" w:space="0" w:color="auto"/>
              <w:right w:val="single" w:sz="4" w:space="0" w:color="auto"/>
            </w:tcBorders>
            <w:shd w:val="clear" w:color="auto" w:fill="auto"/>
            <w:noWrap/>
            <w:vAlign w:val="center"/>
            <w:hideMark/>
          </w:tcPr>
          <w:p w14:paraId="7AA7BD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2EBD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2FDB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07CA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EBD0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B4CD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46AB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2CBEC0C"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0F7A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SZAKMAI ISMERETEK</w:t>
            </w:r>
          </w:p>
        </w:tc>
      </w:tr>
      <w:tr w:rsidR="00AF2D7A" w:rsidRPr="00AF2D7A" w14:paraId="317D753F"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2B4F7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Építőanyagok fizikai, kémiai és mechanikai tulajdonságai, vizsgálatai</w:t>
            </w:r>
          </w:p>
        </w:tc>
        <w:tc>
          <w:tcPr>
            <w:tcW w:w="700" w:type="dxa"/>
            <w:tcBorders>
              <w:top w:val="nil"/>
              <w:left w:val="nil"/>
              <w:bottom w:val="single" w:sz="4" w:space="0" w:color="auto"/>
              <w:right w:val="single" w:sz="4" w:space="0" w:color="auto"/>
            </w:tcBorders>
            <w:shd w:val="clear" w:color="auto" w:fill="auto"/>
            <w:noWrap/>
            <w:vAlign w:val="center"/>
            <w:hideMark/>
          </w:tcPr>
          <w:p w14:paraId="0C9470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ADE5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40AB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0FAD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6FFB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1748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483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72770F6" w14:textId="77777777" w:rsidTr="00AF2D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07B83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Természetes és mesterséges építőanyagok csoportosítása, tulajdonságai,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14:paraId="043411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9E48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4A11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8EBB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C034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ABE5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86A9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1C112D1"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2592E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Építőanyagok gyártási folyamata</w:t>
            </w:r>
          </w:p>
        </w:tc>
        <w:tc>
          <w:tcPr>
            <w:tcW w:w="700" w:type="dxa"/>
            <w:tcBorders>
              <w:top w:val="nil"/>
              <w:left w:val="nil"/>
              <w:bottom w:val="single" w:sz="4" w:space="0" w:color="auto"/>
              <w:right w:val="single" w:sz="4" w:space="0" w:color="auto"/>
            </w:tcBorders>
            <w:shd w:val="clear" w:color="auto" w:fill="auto"/>
            <w:noWrap/>
            <w:vAlign w:val="center"/>
            <w:hideMark/>
          </w:tcPr>
          <w:p w14:paraId="1F8102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509C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9021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66FC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F17A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EC4C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374E3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26B7311"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B863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Síkidomok, testek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6A57A3F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3B4F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59F7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7F58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6F35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7266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CBA4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1D34BC2"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2A43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Mértani ismeretek és szerkesztések, síkmértan, térmértan</w:t>
            </w:r>
          </w:p>
        </w:tc>
        <w:tc>
          <w:tcPr>
            <w:tcW w:w="700" w:type="dxa"/>
            <w:tcBorders>
              <w:top w:val="nil"/>
              <w:left w:val="nil"/>
              <w:bottom w:val="single" w:sz="4" w:space="0" w:color="auto"/>
              <w:right w:val="single" w:sz="4" w:space="0" w:color="auto"/>
            </w:tcBorders>
            <w:shd w:val="clear" w:color="auto" w:fill="auto"/>
            <w:noWrap/>
            <w:vAlign w:val="center"/>
            <w:hideMark/>
          </w:tcPr>
          <w:p w14:paraId="236C1D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ADF0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E5398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DC0D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04F9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ECBBD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EF35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E5DD26E"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0DF3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Szabadkézi ábrázolás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0C48D4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011E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040D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932C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0F89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24BD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8D8C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AF3E7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5EAB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Műszaki ábrázolás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AEB78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82B8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EF110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6D13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9328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72F2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D1CC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CB2D6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FB64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Szabványos rajzi jelölések, léptékek</w:t>
            </w:r>
          </w:p>
        </w:tc>
        <w:tc>
          <w:tcPr>
            <w:tcW w:w="700" w:type="dxa"/>
            <w:tcBorders>
              <w:top w:val="nil"/>
              <w:left w:val="nil"/>
              <w:bottom w:val="single" w:sz="4" w:space="0" w:color="auto"/>
              <w:right w:val="single" w:sz="4" w:space="0" w:color="auto"/>
            </w:tcBorders>
            <w:shd w:val="clear" w:color="auto" w:fill="auto"/>
            <w:noWrap/>
            <w:vAlign w:val="center"/>
            <w:hideMark/>
          </w:tcPr>
          <w:p w14:paraId="3F4D0D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FD5C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CA70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5094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5CF60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57E9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9838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2483617"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990F6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 számítógéppel segített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7BF08D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65D2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5753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2B79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D90E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1335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EF66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E18730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500C3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 számítógépes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34F157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AB02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8684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96E1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4BFC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1690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A53C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60FDB62"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00E4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 digitális rajzi dokumentálás szabályai, eszközei</w:t>
            </w:r>
          </w:p>
        </w:tc>
        <w:tc>
          <w:tcPr>
            <w:tcW w:w="700" w:type="dxa"/>
            <w:tcBorders>
              <w:top w:val="nil"/>
              <w:left w:val="nil"/>
              <w:bottom w:val="single" w:sz="4" w:space="0" w:color="auto"/>
              <w:right w:val="single" w:sz="4" w:space="0" w:color="auto"/>
            </w:tcBorders>
            <w:shd w:val="clear" w:color="auto" w:fill="auto"/>
            <w:noWrap/>
            <w:vAlign w:val="center"/>
            <w:hideMark/>
          </w:tcPr>
          <w:p w14:paraId="7C5374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AD51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212F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2B33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5FF3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00C9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3A8B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CE7E3AC"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5FFA5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Munkabiztonsági, balesetvédelmi és elsősegély-nyújtási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7212EC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0FE2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730C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AE67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C4EB1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7CCD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E059F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6ED8808"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16050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 védőruhák, védőfelszerelések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2CC3C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3536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8116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5278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E2BB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4699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81E2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918F284"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88746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Tűzvédelem, tűzveszélyes anyagok raktározása, szállítása, kezelése</w:t>
            </w:r>
          </w:p>
        </w:tc>
        <w:tc>
          <w:tcPr>
            <w:tcW w:w="700" w:type="dxa"/>
            <w:tcBorders>
              <w:top w:val="nil"/>
              <w:left w:val="nil"/>
              <w:bottom w:val="single" w:sz="4" w:space="0" w:color="auto"/>
              <w:right w:val="single" w:sz="4" w:space="0" w:color="auto"/>
            </w:tcBorders>
            <w:shd w:val="clear" w:color="auto" w:fill="auto"/>
            <w:noWrap/>
            <w:vAlign w:val="center"/>
            <w:hideMark/>
          </w:tcPr>
          <w:p w14:paraId="6AE535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4A28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FC35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AAEE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9D92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0387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6830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8E3625"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1C9A4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14:paraId="3D5683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FE03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CC05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037AA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84E4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4D7C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BCA8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B6B6B41"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C0266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Munkavédelmi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0F8ED6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BB47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A47B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1384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D351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F04C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B7C77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D347DA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FE8C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Statikai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2A68CB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500B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D817F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1BF5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B4BD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E29E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F391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470556EB"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C4B14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Síkbeli erőrendszer eredője</w:t>
            </w:r>
          </w:p>
        </w:tc>
        <w:tc>
          <w:tcPr>
            <w:tcW w:w="700" w:type="dxa"/>
            <w:tcBorders>
              <w:top w:val="nil"/>
              <w:left w:val="nil"/>
              <w:bottom w:val="single" w:sz="4" w:space="0" w:color="auto"/>
              <w:right w:val="single" w:sz="4" w:space="0" w:color="auto"/>
            </w:tcBorders>
            <w:shd w:val="clear" w:color="auto" w:fill="auto"/>
            <w:noWrap/>
            <w:vAlign w:val="center"/>
            <w:hideMark/>
          </w:tcPr>
          <w:p w14:paraId="41D0D8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189B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2509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D772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463F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0BDE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767F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5E6D6B50"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448E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Síkbeli erőrendszer egyensúlya</w:t>
            </w:r>
          </w:p>
        </w:tc>
        <w:tc>
          <w:tcPr>
            <w:tcW w:w="700" w:type="dxa"/>
            <w:tcBorders>
              <w:top w:val="nil"/>
              <w:left w:val="nil"/>
              <w:bottom w:val="single" w:sz="4" w:space="0" w:color="auto"/>
              <w:right w:val="single" w:sz="4" w:space="0" w:color="auto"/>
            </w:tcBorders>
            <w:shd w:val="clear" w:color="auto" w:fill="auto"/>
            <w:noWrap/>
            <w:vAlign w:val="center"/>
            <w:hideMark/>
          </w:tcPr>
          <w:p w14:paraId="7ACE27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C0DD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FCA6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93E8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5167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05E7D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9B50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539855EA"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BACA3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Tartók fajtái, tartók támaszerői</w:t>
            </w:r>
          </w:p>
        </w:tc>
        <w:tc>
          <w:tcPr>
            <w:tcW w:w="700" w:type="dxa"/>
            <w:tcBorders>
              <w:top w:val="nil"/>
              <w:left w:val="nil"/>
              <w:bottom w:val="single" w:sz="4" w:space="0" w:color="auto"/>
              <w:right w:val="single" w:sz="4" w:space="0" w:color="auto"/>
            </w:tcBorders>
            <w:shd w:val="clear" w:color="auto" w:fill="auto"/>
            <w:noWrap/>
            <w:vAlign w:val="center"/>
            <w:hideMark/>
          </w:tcPr>
          <w:p w14:paraId="66EC2D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9C02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1D28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6BE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0ED38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D4E5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7B70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3340BAF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24C34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Igénybevételek, belső erők</w:t>
            </w:r>
          </w:p>
        </w:tc>
        <w:tc>
          <w:tcPr>
            <w:tcW w:w="700" w:type="dxa"/>
            <w:tcBorders>
              <w:top w:val="nil"/>
              <w:left w:val="nil"/>
              <w:bottom w:val="single" w:sz="4" w:space="0" w:color="auto"/>
              <w:right w:val="single" w:sz="4" w:space="0" w:color="auto"/>
            </w:tcBorders>
            <w:shd w:val="clear" w:color="auto" w:fill="auto"/>
            <w:noWrap/>
            <w:vAlign w:val="center"/>
            <w:hideMark/>
          </w:tcPr>
          <w:p w14:paraId="1B6564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C3A7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0607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6321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143D9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8AAE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61DBF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1986589E"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50A7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Síkidomok keresztmetszeti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12343F2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671E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0BAB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CD10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FA43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0D1A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CB7C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5DE9A291"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02580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Tartók helyzeti állékonysága</w:t>
            </w:r>
          </w:p>
        </w:tc>
        <w:tc>
          <w:tcPr>
            <w:tcW w:w="700" w:type="dxa"/>
            <w:tcBorders>
              <w:top w:val="nil"/>
              <w:left w:val="nil"/>
              <w:bottom w:val="single" w:sz="4" w:space="0" w:color="auto"/>
              <w:right w:val="single" w:sz="4" w:space="0" w:color="auto"/>
            </w:tcBorders>
            <w:shd w:val="clear" w:color="auto" w:fill="auto"/>
            <w:noWrap/>
            <w:vAlign w:val="center"/>
            <w:hideMark/>
          </w:tcPr>
          <w:p w14:paraId="3EF8C7F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1C64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3A73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7D08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BF27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109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BE4F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1426387"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0E804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Építőipari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325BD0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6CCE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3EC4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FB06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45260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D0F7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BD11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5D3EC1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F10EC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Természetes és mesterséges környezet kapcsolata</w:t>
            </w:r>
          </w:p>
        </w:tc>
        <w:tc>
          <w:tcPr>
            <w:tcW w:w="700" w:type="dxa"/>
            <w:tcBorders>
              <w:top w:val="nil"/>
              <w:left w:val="nil"/>
              <w:bottom w:val="single" w:sz="4" w:space="0" w:color="auto"/>
              <w:right w:val="single" w:sz="4" w:space="0" w:color="auto"/>
            </w:tcBorders>
            <w:shd w:val="clear" w:color="auto" w:fill="auto"/>
            <w:noWrap/>
            <w:vAlign w:val="center"/>
            <w:hideMark/>
          </w:tcPr>
          <w:p w14:paraId="1CD1C9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34DD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113E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A7BF9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6E1E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982E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36B5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F2536FB"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15A6E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Építmények kialakítása, funkciói</w:t>
            </w:r>
          </w:p>
        </w:tc>
        <w:tc>
          <w:tcPr>
            <w:tcW w:w="700" w:type="dxa"/>
            <w:tcBorders>
              <w:top w:val="nil"/>
              <w:left w:val="nil"/>
              <w:bottom w:val="single" w:sz="4" w:space="0" w:color="auto"/>
              <w:right w:val="single" w:sz="4" w:space="0" w:color="auto"/>
            </w:tcBorders>
            <w:shd w:val="clear" w:color="auto" w:fill="auto"/>
            <w:noWrap/>
            <w:vAlign w:val="center"/>
            <w:hideMark/>
          </w:tcPr>
          <w:p w14:paraId="6FB065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42FA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93021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C4D4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2939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834C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0F9D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C20ED4A"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BB2A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Építési tevékenység</w:t>
            </w:r>
          </w:p>
        </w:tc>
        <w:tc>
          <w:tcPr>
            <w:tcW w:w="700" w:type="dxa"/>
            <w:tcBorders>
              <w:top w:val="nil"/>
              <w:left w:val="nil"/>
              <w:bottom w:val="single" w:sz="4" w:space="0" w:color="auto"/>
              <w:right w:val="single" w:sz="4" w:space="0" w:color="auto"/>
            </w:tcBorders>
            <w:shd w:val="clear" w:color="auto" w:fill="auto"/>
            <w:noWrap/>
            <w:vAlign w:val="center"/>
            <w:hideMark/>
          </w:tcPr>
          <w:p w14:paraId="6469BE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C010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5419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5779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D7DB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141F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10B5F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DB2535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3C0A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Talajok, földmunkák, dúcolások, nedvességhatások, talajok víztelenítése</w:t>
            </w:r>
          </w:p>
        </w:tc>
        <w:tc>
          <w:tcPr>
            <w:tcW w:w="700" w:type="dxa"/>
            <w:tcBorders>
              <w:top w:val="nil"/>
              <w:left w:val="nil"/>
              <w:bottom w:val="single" w:sz="4" w:space="0" w:color="auto"/>
              <w:right w:val="single" w:sz="4" w:space="0" w:color="auto"/>
            </w:tcBorders>
            <w:shd w:val="clear" w:color="auto" w:fill="auto"/>
            <w:noWrap/>
            <w:vAlign w:val="center"/>
            <w:hideMark/>
          </w:tcPr>
          <w:p w14:paraId="78732E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C024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4FE6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55E7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99D1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F49EE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8202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6B46969"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349E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SZAKMAI KÉSZSÉGEK</w:t>
            </w:r>
          </w:p>
        </w:tc>
      </w:tr>
      <w:tr w:rsidR="00AF2D7A" w:rsidRPr="00AF2D7A" w14:paraId="6A2026BC"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3CAC3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CA7E0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63EC4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6C0A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DE9E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7CA3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A22C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8F36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10A62975"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7AE81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Szakmai nyelvi kommunikáció, információgyűjtés és továbbítás</w:t>
            </w:r>
          </w:p>
        </w:tc>
        <w:tc>
          <w:tcPr>
            <w:tcW w:w="700" w:type="dxa"/>
            <w:tcBorders>
              <w:top w:val="nil"/>
              <w:left w:val="nil"/>
              <w:bottom w:val="single" w:sz="4" w:space="0" w:color="auto"/>
              <w:right w:val="single" w:sz="4" w:space="0" w:color="auto"/>
            </w:tcBorders>
            <w:shd w:val="clear" w:color="auto" w:fill="auto"/>
            <w:noWrap/>
            <w:vAlign w:val="center"/>
            <w:hideMark/>
          </w:tcPr>
          <w:p w14:paraId="7C25B1F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29FA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730E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F83C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2DFC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3929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E7C6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08826C24"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91389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Rajzok, tervek, szakmai szövegek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4B349D1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7C84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FFA4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6268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406B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5CDD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B18D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3EB585EE"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7B64B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ED481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721E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127E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7F30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6DF8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D9CB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5FD6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728D30C7"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DFDE9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Építőanyag-laboratóriumi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B6B2C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9B29C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9E67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EBBF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1761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0B7F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3732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180FB54"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953E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SZEMÉLYES KOMPETENCIÁK</w:t>
            </w:r>
          </w:p>
        </w:tc>
      </w:tr>
      <w:tr w:rsidR="00AF2D7A" w:rsidRPr="00AF2D7A" w14:paraId="0EAAE588"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36B19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3946B8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195DC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2E91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9673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DFD2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9BED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F9792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8DCC9D3"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3443A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691384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D4DC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1FC2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860D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B2C8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B3D6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3ACD2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0C407F1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37852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61FB4F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1C4B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8F13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F544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465E9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A705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8B8A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38E7D0D4"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79B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TÁRSAS KOMPETENCIÁK</w:t>
            </w:r>
          </w:p>
        </w:tc>
      </w:tr>
      <w:tr w:rsidR="00AF2D7A" w:rsidRPr="00AF2D7A" w14:paraId="65836CF6"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432E8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1C5DD9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775E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67FD1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644F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381E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E88B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29E6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E5AB8CC"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F80B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2FE5FF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8CE4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32B5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75B3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74CF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5022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40A0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6DD3677"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706A0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89FD1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2E4E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72F8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AA3C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E8EC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D1AC5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CDA2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7373E19"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F71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MÓDSZERKOMPETENCIÁK</w:t>
            </w:r>
          </w:p>
        </w:tc>
      </w:tr>
      <w:tr w:rsidR="00AF2D7A" w:rsidRPr="00AF2D7A" w14:paraId="70F9EB1F"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5634A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Logikus gondolkodás, 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14:paraId="7F2EAF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1F047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FB11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CB5A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521A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C5CA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EE45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59D4E1D5"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BDEFE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17AA7E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C0732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0DDC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C7A1F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9CCD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7838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25EB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2E6496CF"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E87C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000D9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AD1D0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4007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6C0D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5808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58F42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9A7A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bl>
    <w:p w14:paraId="41F73E82" w14:textId="77777777" w:rsidR="00AF2D7A" w:rsidRDefault="00AF2D7A" w:rsidP="00C53E01">
      <w:pPr>
        <w:spacing w:after="0"/>
        <w:rPr>
          <w:rFonts w:cs="Times New Roman"/>
        </w:rPr>
      </w:pPr>
    </w:p>
    <w:p w14:paraId="6AE833AB" w14:textId="6DF04E15" w:rsidR="00C53E01" w:rsidRPr="00644690" w:rsidRDefault="008E7773" w:rsidP="00C53E01">
      <w:pPr>
        <w:pStyle w:val="Listaszerbekezds"/>
        <w:numPr>
          <w:ilvl w:val="0"/>
          <w:numId w:val="8"/>
        </w:numPr>
        <w:tabs>
          <w:tab w:val="right" w:pos="9072"/>
        </w:tabs>
        <w:spacing w:after="0"/>
        <w:rPr>
          <w:rFonts w:cs="Times New Roman"/>
          <w:b/>
        </w:rPr>
      </w:pPr>
      <w:r w:rsidRPr="008E7773">
        <w:rPr>
          <w:b/>
        </w:rPr>
        <w:t>Ábrázoló geometria</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14:paraId="691320F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DE417F8" w14:textId="77777777" w:rsidR="00C53E01" w:rsidRPr="00644690" w:rsidRDefault="00C53E01" w:rsidP="00C53E01"/>
    <w:p w14:paraId="52784B13" w14:textId="77777777" w:rsidR="00C53E01" w:rsidRDefault="00C53E01" w:rsidP="00C53E01">
      <w:pPr>
        <w:pStyle w:val="Listaszerbekezds"/>
        <w:numPr>
          <w:ilvl w:val="1"/>
          <w:numId w:val="8"/>
        </w:numPr>
        <w:spacing w:after="0"/>
        <w:rPr>
          <w:b/>
        </w:rPr>
      </w:pPr>
      <w:r w:rsidRPr="00644690">
        <w:rPr>
          <w:b/>
        </w:rPr>
        <w:t>A tantárgy tanításának célja</w:t>
      </w:r>
    </w:p>
    <w:p w14:paraId="6BE50AC4" w14:textId="57965770" w:rsidR="00C53E01" w:rsidRDefault="008E7773" w:rsidP="00C53E01">
      <w:pPr>
        <w:spacing w:after="0"/>
        <w:ind w:left="426"/>
      </w:pPr>
      <w:r>
        <w:t>A</w:t>
      </w:r>
      <w:r w:rsidRPr="008E7773">
        <w:t xml:space="preserve"> tanulók térlátását fejlesztő alapoz</w:t>
      </w:r>
      <w:r>
        <w:t>ó tantárgy, melyben a síkgeometriai</w:t>
      </w:r>
      <w:r w:rsidRPr="008E7773">
        <w:t xml:space="preserve"> alapozó ismeretek után a</w:t>
      </w:r>
      <w:r>
        <w:t xml:space="preserve"> térgeometriával, a</w:t>
      </w:r>
      <w:r w:rsidRPr="008E7773">
        <w:t xml:space="preserve"> különféle térbeli elemek ábrázolásának sajátosságaival ismerkedhetnek meg.</w:t>
      </w:r>
    </w:p>
    <w:p w14:paraId="4CDAEC80" w14:textId="77777777" w:rsidR="00C53E01" w:rsidRPr="002B5BF7" w:rsidRDefault="00C53E01" w:rsidP="00C53E01">
      <w:pPr>
        <w:spacing w:after="0"/>
        <w:ind w:left="426"/>
      </w:pPr>
    </w:p>
    <w:p w14:paraId="05AFC88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3AD0809" w14:textId="507DF2E3" w:rsidR="00C53E01" w:rsidRDefault="008E7773" w:rsidP="00C53E01">
      <w:pPr>
        <w:spacing w:after="0"/>
        <w:ind w:left="426"/>
      </w:pPr>
      <w:r w:rsidRPr="008E7773">
        <w:t>A tantárgy az adott évfolyamba lépés feltételeiként megjelölt közismereti és szakmai tartalmakra épül.</w:t>
      </w:r>
    </w:p>
    <w:p w14:paraId="601A1A0F" w14:textId="77777777" w:rsidR="00C53E01" w:rsidRPr="002B5BF7" w:rsidRDefault="00C53E01" w:rsidP="00C53E01">
      <w:pPr>
        <w:spacing w:after="0"/>
        <w:ind w:left="426"/>
      </w:pPr>
    </w:p>
    <w:p w14:paraId="646694A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E61B763" w14:textId="471F8BD5" w:rsidR="00C53E01" w:rsidRDefault="008E7773" w:rsidP="00C53E01">
      <w:pPr>
        <w:pStyle w:val="Listaszerbekezds"/>
        <w:numPr>
          <w:ilvl w:val="2"/>
          <w:numId w:val="8"/>
        </w:numPr>
        <w:tabs>
          <w:tab w:val="left" w:pos="1701"/>
          <w:tab w:val="right" w:pos="9072"/>
        </w:tabs>
        <w:spacing w:after="0"/>
        <w:ind w:left="993" w:hanging="426"/>
        <w:rPr>
          <w:b/>
          <w:i/>
        </w:rPr>
      </w:pPr>
      <w:r w:rsidRPr="008E7773">
        <w:rPr>
          <w:b/>
          <w:i/>
        </w:rPr>
        <w:t>Síkgeometria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1B11085" w14:textId="49600993" w:rsidR="00B05521" w:rsidRPr="00B05521" w:rsidRDefault="00B05521" w:rsidP="00B05521">
      <w:pPr>
        <w:spacing w:after="0"/>
        <w:ind w:left="851"/>
        <w:rPr>
          <w:rFonts w:cs="Times New Roman"/>
        </w:rPr>
      </w:pPr>
      <w:r w:rsidRPr="00B05521">
        <w:rPr>
          <w:rFonts w:cs="Times New Roman"/>
        </w:rPr>
        <w:t>Mér</w:t>
      </w:r>
      <w:r>
        <w:rPr>
          <w:rFonts w:cs="Times New Roman"/>
        </w:rPr>
        <w:t>tani ismeretek és szerkesztések</w:t>
      </w:r>
    </w:p>
    <w:p w14:paraId="70D396A7" w14:textId="7CB86AE5" w:rsidR="00B05521" w:rsidRPr="00B05521" w:rsidRDefault="00B05521" w:rsidP="00B05521">
      <w:pPr>
        <w:spacing w:after="0"/>
        <w:ind w:left="851"/>
        <w:rPr>
          <w:rFonts w:cs="Times New Roman"/>
        </w:rPr>
      </w:pPr>
      <w:r>
        <w:rPr>
          <w:rFonts w:cs="Times New Roman"/>
        </w:rPr>
        <w:t>Síkmértani alapfogalmak</w:t>
      </w:r>
    </w:p>
    <w:p w14:paraId="00478ACB" w14:textId="7AD7978F" w:rsidR="00B05521" w:rsidRPr="00B05521" w:rsidRDefault="00B05521" w:rsidP="00B05521">
      <w:pPr>
        <w:spacing w:after="0"/>
        <w:ind w:left="851"/>
        <w:rPr>
          <w:rFonts w:cs="Times New Roman"/>
        </w:rPr>
      </w:pPr>
      <w:r>
        <w:rPr>
          <w:rFonts w:cs="Times New Roman"/>
        </w:rPr>
        <w:t>Szögek, szögpárok</w:t>
      </w:r>
    </w:p>
    <w:p w14:paraId="53A4469E" w14:textId="26CD38F0" w:rsidR="00B05521" w:rsidRPr="00B05521" w:rsidRDefault="00B05521" w:rsidP="00B05521">
      <w:pPr>
        <w:spacing w:after="0"/>
        <w:ind w:left="851"/>
        <w:rPr>
          <w:rFonts w:cs="Times New Roman"/>
        </w:rPr>
      </w:pPr>
      <w:r w:rsidRPr="00B05521">
        <w:rPr>
          <w:rFonts w:cs="Times New Roman"/>
        </w:rPr>
        <w:t>Pont és egyenes, valamint</w:t>
      </w:r>
      <w:r>
        <w:rPr>
          <w:rFonts w:cs="Times New Roman"/>
        </w:rPr>
        <w:t xml:space="preserve"> párhuzamos egyenesek távolsága</w:t>
      </w:r>
    </w:p>
    <w:p w14:paraId="6035F011" w14:textId="36698E45" w:rsidR="00B05521" w:rsidRDefault="00B05521" w:rsidP="00B05521">
      <w:pPr>
        <w:spacing w:after="0"/>
        <w:ind w:left="851"/>
        <w:rPr>
          <w:rFonts w:cs="Times New Roman"/>
        </w:rPr>
      </w:pPr>
      <w:r>
        <w:rPr>
          <w:rFonts w:cs="Times New Roman"/>
        </w:rPr>
        <w:t>Síkidomok, szabályos sokszögek</w:t>
      </w:r>
    </w:p>
    <w:p w14:paraId="0A83CBEE" w14:textId="33766C3D" w:rsidR="00B05521" w:rsidRPr="00B05521" w:rsidRDefault="00B05521" w:rsidP="00B05521">
      <w:pPr>
        <w:spacing w:after="0"/>
        <w:ind w:left="851"/>
        <w:rPr>
          <w:rFonts w:cs="Times New Roman"/>
        </w:rPr>
      </w:pPr>
      <w:r w:rsidRPr="00AD07AA">
        <w:rPr>
          <w:rFonts w:cs="Times New Roman"/>
        </w:rPr>
        <w:t>Egybevágóság: szögek másolása, síkidomok másolása, nagyítás, kicsinyítés</w:t>
      </w:r>
    </w:p>
    <w:p w14:paraId="15C54050" w14:textId="59322E9C" w:rsidR="00C53E01" w:rsidRPr="00AD07AA" w:rsidRDefault="00B05521" w:rsidP="00B05521">
      <w:pPr>
        <w:spacing w:after="0"/>
        <w:ind w:left="851"/>
        <w:rPr>
          <w:rFonts w:cs="Times New Roman"/>
        </w:rPr>
      </w:pPr>
      <w:r>
        <w:rPr>
          <w:rFonts w:cs="Times New Roman"/>
        </w:rPr>
        <w:t>Í</w:t>
      </w:r>
      <w:r w:rsidRPr="00B05521">
        <w:rPr>
          <w:rFonts w:cs="Times New Roman"/>
        </w:rPr>
        <w:t>vek</w:t>
      </w:r>
      <w:r>
        <w:rPr>
          <w:rFonts w:cs="Times New Roman"/>
        </w:rPr>
        <w:t>, görbék szerkesztése</w:t>
      </w:r>
    </w:p>
    <w:p w14:paraId="4B40ED64" w14:textId="77777777" w:rsidR="00C53E01" w:rsidRPr="00644690" w:rsidRDefault="00C53E01" w:rsidP="00C53E01">
      <w:pPr>
        <w:tabs>
          <w:tab w:val="left" w:pos="1418"/>
          <w:tab w:val="right" w:pos="9072"/>
        </w:tabs>
        <w:spacing w:after="0"/>
        <w:ind w:left="851"/>
      </w:pPr>
    </w:p>
    <w:p w14:paraId="14DFF53D" w14:textId="309CD0BA" w:rsidR="00C53E01" w:rsidRDefault="008E7773" w:rsidP="00C53E01">
      <w:pPr>
        <w:pStyle w:val="Listaszerbekezds"/>
        <w:numPr>
          <w:ilvl w:val="2"/>
          <w:numId w:val="8"/>
        </w:numPr>
        <w:tabs>
          <w:tab w:val="left" w:pos="1701"/>
          <w:tab w:val="right" w:pos="9072"/>
        </w:tabs>
        <w:spacing w:after="0"/>
        <w:ind w:left="993" w:hanging="426"/>
        <w:rPr>
          <w:b/>
          <w:i/>
        </w:rPr>
      </w:pPr>
      <w:r w:rsidRPr="008E7773">
        <w:rPr>
          <w:b/>
          <w:i/>
        </w:rPr>
        <w:t>Térgeometria</w:t>
      </w:r>
      <w:r w:rsidR="00C53E01" w:rsidRPr="00644690">
        <w:rPr>
          <w:b/>
          <w:i/>
        </w:rPr>
        <w:tab/>
      </w:r>
      <w:r>
        <w:rPr>
          <w:b/>
          <w:i/>
        </w:rPr>
        <w:t>90</w:t>
      </w:r>
      <w:r w:rsidR="00C53E01">
        <w:rPr>
          <w:b/>
          <w:i/>
        </w:rPr>
        <w:t xml:space="preserve"> ó</w:t>
      </w:r>
      <w:r w:rsidR="00C53E01" w:rsidRPr="00644690">
        <w:rPr>
          <w:b/>
          <w:i/>
        </w:rPr>
        <w:t>ra/</w:t>
      </w:r>
      <w:r>
        <w:rPr>
          <w:b/>
          <w:i/>
        </w:rPr>
        <w:t>90</w:t>
      </w:r>
      <w:r w:rsidR="00C53E01" w:rsidRPr="00644690">
        <w:rPr>
          <w:b/>
          <w:i/>
        </w:rPr>
        <w:t xml:space="preserve"> óra</w:t>
      </w:r>
    </w:p>
    <w:p w14:paraId="11265096" w14:textId="77777777" w:rsidR="00B05521" w:rsidRDefault="00B05521" w:rsidP="00B05521">
      <w:pPr>
        <w:spacing w:after="0"/>
        <w:ind w:left="851"/>
        <w:rPr>
          <w:rFonts w:cs="Times New Roman"/>
        </w:rPr>
      </w:pPr>
      <w:r w:rsidRPr="00B05521">
        <w:rPr>
          <w:rFonts w:cs="Times New Roman"/>
        </w:rPr>
        <w:t>Vetítési módok, vetületek, képsík-rendszer</w:t>
      </w:r>
    </w:p>
    <w:p w14:paraId="4768014B" w14:textId="4BAB9956" w:rsidR="00B05521" w:rsidRPr="00B05521" w:rsidRDefault="00B05521" w:rsidP="00B05521">
      <w:pPr>
        <w:spacing w:after="0"/>
        <w:ind w:left="851"/>
        <w:rPr>
          <w:rFonts w:cs="Times New Roman"/>
        </w:rPr>
      </w:pPr>
      <w:r w:rsidRPr="00B05521">
        <w:rPr>
          <w:rFonts w:cs="Times New Roman"/>
        </w:rPr>
        <w:t>Térelemek:</w:t>
      </w:r>
    </w:p>
    <w:p w14:paraId="7C067B0D" w14:textId="77777777" w:rsidR="00B05521" w:rsidRPr="00B05521" w:rsidRDefault="00B05521" w:rsidP="00B05521">
      <w:pPr>
        <w:spacing w:after="0"/>
        <w:ind w:left="851"/>
        <w:rPr>
          <w:rFonts w:cs="Times New Roman"/>
        </w:rPr>
      </w:pPr>
      <w:r w:rsidRPr="00B05521">
        <w:rPr>
          <w:rFonts w:cs="Times New Roman"/>
        </w:rPr>
        <w:t>pont</w:t>
      </w:r>
    </w:p>
    <w:p w14:paraId="1FAB95A4" w14:textId="77777777" w:rsidR="00B05521" w:rsidRPr="00B05521" w:rsidRDefault="00B05521" w:rsidP="00B05521">
      <w:pPr>
        <w:spacing w:after="0"/>
        <w:ind w:left="851"/>
        <w:rPr>
          <w:rFonts w:cs="Times New Roman"/>
        </w:rPr>
      </w:pPr>
      <w:r w:rsidRPr="00B05521">
        <w:rPr>
          <w:rFonts w:cs="Times New Roman"/>
        </w:rPr>
        <w:t>egyenes</w:t>
      </w:r>
    </w:p>
    <w:p w14:paraId="1498680F" w14:textId="77777777" w:rsidR="00B05521" w:rsidRPr="00B05521" w:rsidRDefault="00B05521" w:rsidP="00B05521">
      <w:pPr>
        <w:spacing w:after="0"/>
        <w:ind w:left="851"/>
        <w:rPr>
          <w:rFonts w:cs="Times New Roman"/>
        </w:rPr>
      </w:pPr>
      <w:r w:rsidRPr="00B05521">
        <w:rPr>
          <w:rFonts w:cs="Times New Roman"/>
        </w:rPr>
        <w:t>sík</w:t>
      </w:r>
    </w:p>
    <w:p w14:paraId="6EC295DD" w14:textId="63DD3B8B" w:rsidR="00B05521" w:rsidRPr="00B05521" w:rsidRDefault="00B05521" w:rsidP="00B05521">
      <w:pPr>
        <w:spacing w:after="0"/>
        <w:ind w:left="851"/>
        <w:rPr>
          <w:rFonts w:cs="Times New Roman"/>
        </w:rPr>
      </w:pPr>
      <w:r>
        <w:rPr>
          <w:rFonts w:cs="Times New Roman"/>
        </w:rPr>
        <w:lastRenderedPageBreak/>
        <w:t>Térelemek kölcsönös helyzete</w:t>
      </w:r>
    </w:p>
    <w:p w14:paraId="39FC33E0" w14:textId="5F3FB45C" w:rsidR="00B05521" w:rsidRPr="00B05521" w:rsidRDefault="00B05521" w:rsidP="00B05521">
      <w:pPr>
        <w:spacing w:after="0"/>
        <w:ind w:left="851"/>
        <w:rPr>
          <w:rFonts w:cs="Times New Roman"/>
        </w:rPr>
      </w:pPr>
      <w:r w:rsidRPr="00B05521">
        <w:rPr>
          <w:rFonts w:cs="Times New Roman"/>
        </w:rPr>
        <w:t>Egyszerű síkala</w:t>
      </w:r>
      <w:r>
        <w:rPr>
          <w:rFonts w:cs="Times New Roman"/>
        </w:rPr>
        <w:t>pú testek és ezek származtatása</w:t>
      </w:r>
    </w:p>
    <w:p w14:paraId="1B5EE421" w14:textId="77777777" w:rsidR="00B05521" w:rsidRPr="00B05521" w:rsidRDefault="00B05521" w:rsidP="00B05521">
      <w:pPr>
        <w:spacing w:after="0"/>
        <w:ind w:left="851"/>
        <w:rPr>
          <w:rFonts w:cs="Times New Roman"/>
        </w:rPr>
      </w:pPr>
      <w:r w:rsidRPr="00B05521">
        <w:rPr>
          <w:rFonts w:cs="Times New Roman"/>
        </w:rPr>
        <w:t>Forgástestek és származtatásuk.</w:t>
      </w:r>
    </w:p>
    <w:p w14:paraId="3A86919D" w14:textId="3DE281B6" w:rsidR="00B05521" w:rsidRPr="00B05521" w:rsidRDefault="00B05521" w:rsidP="00B05521">
      <w:pPr>
        <w:spacing w:after="0"/>
        <w:ind w:left="851"/>
        <w:rPr>
          <w:rFonts w:cs="Times New Roman"/>
        </w:rPr>
      </w:pPr>
      <w:r w:rsidRPr="00B05521">
        <w:rPr>
          <w:rFonts w:cs="Times New Roman"/>
        </w:rPr>
        <w:t>Térelemek ábrázolása, pont és egyenes, különleges helyzetű egyenesek, általán</w:t>
      </w:r>
      <w:r>
        <w:rPr>
          <w:rFonts w:cs="Times New Roman"/>
        </w:rPr>
        <w:t>os helyzetű síkok</w:t>
      </w:r>
    </w:p>
    <w:p w14:paraId="0BC1A003" w14:textId="1030A0F2" w:rsidR="00B05521" w:rsidRDefault="0040613A" w:rsidP="00B05521">
      <w:pPr>
        <w:spacing w:after="0"/>
        <w:ind w:left="851"/>
        <w:rPr>
          <w:rFonts w:cs="Times New Roman"/>
        </w:rPr>
      </w:pPr>
      <w:r>
        <w:rPr>
          <w:rFonts w:cs="Times New Roman"/>
        </w:rPr>
        <w:t>Transzformáció</w:t>
      </w:r>
    </w:p>
    <w:p w14:paraId="443B4294" w14:textId="22B90913" w:rsidR="00B05521" w:rsidRPr="00B05521" w:rsidRDefault="00B05521" w:rsidP="00B05521">
      <w:pPr>
        <w:spacing w:after="0"/>
        <w:ind w:left="851"/>
        <w:rPr>
          <w:rFonts w:cs="Times New Roman"/>
        </w:rPr>
      </w:pPr>
      <w:r w:rsidRPr="00B05521">
        <w:rPr>
          <w:rFonts w:cs="Times New Roman"/>
        </w:rPr>
        <w:t>Sík és egyenes, valamint általános helyz</w:t>
      </w:r>
      <w:r>
        <w:rPr>
          <w:rFonts w:cs="Times New Roman"/>
        </w:rPr>
        <w:t>etű egyenes és test döféspontja</w:t>
      </w:r>
    </w:p>
    <w:p w14:paraId="3B05BF06" w14:textId="118BD792" w:rsidR="00B05521" w:rsidRPr="00B05521" w:rsidRDefault="0040613A" w:rsidP="0040613A">
      <w:pPr>
        <w:spacing w:after="0"/>
        <w:ind w:left="851"/>
        <w:rPr>
          <w:rFonts w:cs="Times New Roman"/>
        </w:rPr>
      </w:pPr>
      <w:r>
        <w:rPr>
          <w:rFonts w:cs="Times New Roman"/>
        </w:rPr>
        <w:t>Síkok</w:t>
      </w:r>
      <w:r w:rsidR="00B05521">
        <w:rPr>
          <w:rFonts w:cs="Times New Roman"/>
        </w:rPr>
        <w:t xml:space="preserve"> metszésvonala</w:t>
      </w:r>
      <w:r>
        <w:rPr>
          <w:rFonts w:cs="Times New Roman"/>
        </w:rPr>
        <w:t>, f</w:t>
      </w:r>
      <w:r w:rsidR="00B05521">
        <w:rPr>
          <w:rFonts w:cs="Times New Roman"/>
        </w:rPr>
        <w:t>edélidom szerkesztés</w:t>
      </w:r>
    </w:p>
    <w:p w14:paraId="667E1827" w14:textId="66CCF5D5" w:rsidR="00B05521" w:rsidRPr="00B05521" w:rsidRDefault="00B05521" w:rsidP="00B05521">
      <w:pPr>
        <w:spacing w:after="0"/>
        <w:ind w:left="851"/>
        <w:rPr>
          <w:rFonts w:cs="Times New Roman"/>
        </w:rPr>
      </w:pPr>
      <w:r w:rsidRPr="00B05521">
        <w:rPr>
          <w:rFonts w:cs="Times New Roman"/>
        </w:rPr>
        <w:t xml:space="preserve">Testek </w:t>
      </w:r>
      <w:r w:rsidR="0040613A">
        <w:rPr>
          <w:rFonts w:cs="Times New Roman"/>
        </w:rPr>
        <w:t xml:space="preserve">speciális és </w:t>
      </w:r>
      <w:r w:rsidRPr="00B05521">
        <w:rPr>
          <w:rFonts w:cs="Times New Roman"/>
        </w:rPr>
        <w:t>általános helyzetű s</w:t>
      </w:r>
      <w:r>
        <w:rPr>
          <w:rFonts w:cs="Times New Roman"/>
        </w:rPr>
        <w:t>íkkal való metszése</w:t>
      </w:r>
    </w:p>
    <w:p w14:paraId="0E717B3E" w14:textId="45012263" w:rsidR="00B05521" w:rsidRPr="00B05521" w:rsidRDefault="00B05521" w:rsidP="00B05521">
      <w:pPr>
        <w:spacing w:after="0"/>
        <w:ind w:left="851"/>
        <w:rPr>
          <w:rFonts w:cs="Times New Roman"/>
        </w:rPr>
      </w:pPr>
      <w:r>
        <w:rPr>
          <w:rFonts w:cs="Times New Roman"/>
        </w:rPr>
        <w:t>Metszett idom valódi nagysága</w:t>
      </w:r>
    </w:p>
    <w:p w14:paraId="1DAC44E1" w14:textId="77777777" w:rsidR="00B05521" w:rsidRPr="00B05521" w:rsidRDefault="00B05521" w:rsidP="00B05521">
      <w:pPr>
        <w:spacing w:after="0"/>
        <w:ind w:left="851"/>
        <w:rPr>
          <w:rFonts w:cs="Times New Roman"/>
        </w:rPr>
      </w:pPr>
      <w:r w:rsidRPr="00B05521">
        <w:rPr>
          <w:rFonts w:cs="Times New Roman"/>
        </w:rPr>
        <w:t>Ax</w:t>
      </w:r>
      <w:r>
        <w:rPr>
          <w:rFonts w:cs="Times New Roman"/>
        </w:rPr>
        <w:t>onometrikus ábrázolás szabályai</w:t>
      </w:r>
    </w:p>
    <w:p w14:paraId="74DB3FBB" w14:textId="77777777" w:rsidR="00B05521" w:rsidRPr="00B05521" w:rsidRDefault="00B05521" w:rsidP="00B05521">
      <w:pPr>
        <w:spacing w:after="0"/>
        <w:ind w:left="851"/>
        <w:rPr>
          <w:rFonts w:cs="Times New Roman"/>
        </w:rPr>
      </w:pPr>
      <w:r w:rsidRPr="00B05521">
        <w:rPr>
          <w:rFonts w:cs="Times New Roman"/>
        </w:rPr>
        <w:t>Perspekt</w:t>
      </w:r>
      <w:r>
        <w:rPr>
          <w:rFonts w:cs="Times New Roman"/>
        </w:rPr>
        <w:t>ív képek szerkesztési szabályai</w:t>
      </w:r>
    </w:p>
    <w:p w14:paraId="1A28DA87" w14:textId="77777777" w:rsidR="00B05521" w:rsidRPr="00B05521" w:rsidRDefault="00B05521" w:rsidP="00B05521">
      <w:pPr>
        <w:spacing w:after="0"/>
        <w:ind w:left="851"/>
        <w:rPr>
          <w:rFonts w:cs="Times New Roman"/>
        </w:rPr>
      </w:pPr>
      <w:r>
        <w:rPr>
          <w:rFonts w:cs="Times New Roman"/>
        </w:rPr>
        <w:t>Rekonstrukció</w:t>
      </w:r>
    </w:p>
    <w:p w14:paraId="3291C2A8" w14:textId="096F63C3" w:rsidR="00B05521" w:rsidRPr="00B05521" w:rsidRDefault="00B05521" w:rsidP="00B05521">
      <w:pPr>
        <w:spacing w:after="0"/>
        <w:ind w:left="851"/>
        <w:rPr>
          <w:rFonts w:cs="Times New Roman"/>
        </w:rPr>
      </w:pPr>
      <w:r>
        <w:rPr>
          <w:rFonts w:cs="Times New Roman"/>
        </w:rPr>
        <w:t>Áthatások</w:t>
      </w:r>
    </w:p>
    <w:p w14:paraId="6ECFEBD1" w14:textId="05DA4A22" w:rsidR="00C53E01" w:rsidRDefault="00B05521" w:rsidP="00B05521">
      <w:pPr>
        <w:spacing w:after="0"/>
        <w:ind w:left="851"/>
      </w:pPr>
      <w:r w:rsidRPr="00B05521">
        <w:rPr>
          <w:rFonts w:cs="Times New Roman"/>
        </w:rPr>
        <w:t>Árnyékszerk</w:t>
      </w:r>
      <w:r>
        <w:rPr>
          <w:rFonts w:cs="Times New Roman"/>
        </w:rPr>
        <w:t>esztés, önárnyék, vetett árnyék</w:t>
      </w:r>
    </w:p>
    <w:p w14:paraId="1B908133" w14:textId="77777777" w:rsidR="00C53E01" w:rsidRPr="002A1C54" w:rsidRDefault="00C53E01" w:rsidP="00C53E01">
      <w:pPr>
        <w:tabs>
          <w:tab w:val="left" w:pos="1418"/>
          <w:tab w:val="right" w:pos="9072"/>
        </w:tabs>
        <w:spacing w:after="0"/>
        <w:ind w:left="851"/>
      </w:pPr>
    </w:p>
    <w:p w14:paraId="11B9478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F93918" w14:textId="6E01BA29" w:rsidR="00C53E01" w:rsidRDefault="0010635F" w:rsidP="00C53E01">
      <w:pPr>
        <w:spacing w:after="0"/>
        <w:ind w:left="426"/>
      </w:pPr>
      <w:r>
        <w:t>tanterem vagy szaktanterem</w:t>
      </w:r>
    </w:p>
    <w:p w14:paraId="731012A6" w14:textId="77777777" w:rsidR="00C53E01" w:rsidRPr="002B5BF7" w:rsidRDefault="00C53E01" w:rsidP="00C53E01">
      <w:pPr>
        <w:spacing w:after="0"/>
        <w:ind w:left="426"/>
      </w:pPr>
    </w:p>
    <w:p w14:paraId="4AA86EB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AABC7BB" w14:textId="77777777" w:rsidR="00C53E01" w:rsidRDefault="00C53E01" w:rsidP="00C53E01">
      <w:pPr>
        <w:spacing w:after="0"/>
        <w:ind w:left="426"/>
      </w:pPr>
    </w:p>
    <w:p w14:paraId="6B1A30B1" w14:textId="77777777" w:rsidR="00C53E01" w:rsidRPr="00C879C0" w:rsidRDefault="00C53E01" w:rsidP="00C53E01">
      <w:pPr>
        <w:spacing w:after="0"/>
        <w:ind w:left="426"/>
        <w:rPr>
          <w:i/>
        </w:rPr>
      </w:pPr>
    </w:p>
    <w:p w14:paraId="66CAD562" w14:textId="77777777" w:rsidR="00C53E01" w:rsidRPr="00FF2E9D" w:rsidRDefault="00C53E01" w:rsidP="00C53E01">
      <w:pPr>
        <w:spacing w:after="0"/>
        <w:ind w:left="426"/>
      </w:pPr>
    </w:p>
    <w:p w14:paraId="0E68FDC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3621A" w14:paraId="0F0AB507" w14:textId="77777777" w:rsidTr="0083621A">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C9AF97B"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5061A804"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D779478"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7F879276"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3621A" w14:paraId="75B43030"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8CF8045" w14:textId="77777777" w:rsidR="0083621A" w:rsidRDefault="0083621A" w:rsidP="00AF2D7A">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3B78AFC8"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FFC67E5"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312A86AC"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477D3D17"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9D7592" w14:textId="77777777" w:rsidR="0083621A" w:rsidRDefault="0083621A" w:rsidP="00AF2D7A">
            <w:pPr>
              <w:autoSpaceDE w:val="0"/>
              <w:autoSpaceDN w:val="0"/>
              <w:adjustRightInd w:val="0"/>
              <w:spacing w:after="0"/>
              <w:jc w:val="center"/>
              <w:rPr>
                <w:rFonts w:cs="Times New Roman"/>
                <w:color w:val="000000"/>
                <w:sz w:val="20"/>
                <w:szCs w:val="20"/>
              </w:rPr>
            </w:pPr>
          </w:p>
        </w:tc>
      </w:tr>
      <w:tr w:rsidR="0083621A" w14:paraId="6CF2ABBE"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CA98C96"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F8326BE"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55720F1A"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3BA4E9C"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D667B4E"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F9547DD"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680C1E98"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4B39CA6"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98D5342"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6DC00BB3"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B8DD479"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B1D2F4E"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9AC74DC"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7CA1A67D"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3FEA508"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4B0DE864"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6F991EEA"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043E7FF"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8281E8B"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6288C78"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28845DD1"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07D13E0"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39706BFD"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8EBAD2A"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5EFF71"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B7A946C"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89CF589"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173C54B3"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90FD49E"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6F5CAC5A"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514CFBBF"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1629C64"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F165F2E"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84E19B0"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432458AE"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08A0FC1"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4B8AFF7B"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E77FD82"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C4531C7"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593790F"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597FF27"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46732E01"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46AD90F"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72160A15"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528DCE93"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53ABC7D"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95DCE24"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EBA26E5"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2AAC2402"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BB8BE4B"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09692C99"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22E0ABE5"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02F4084"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FCAD700"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3A70D0B"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2D951857"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8EE1F5E"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52362D4B"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03746F6A"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4E2EED4"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0F11322"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B77CA35"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28AE0075"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BD38737"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14:paraId="0CF71902"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7E8714E6"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F39BE15"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53DEF4B"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411C48C" w14:textId="77777777" w:rsidR="0083621A" w:rsidRDefault="0083621A" w:rsidP="00AF2D7A">
            <w:pPr>
              <w:autoSpaceDE w:val="0"/>
              <w:autoSpaceDN w:val="0"/>
              <w:adjustRightInd w:val="0"/>
              <w:spacing w:after="0"/>
              <w:jc w:val="right"/>
              <w:rPr>
                <w:rFonts w:cs="Times New Roman"/>
                <w:color w:val="000000"/>
                <w:sz w:val="20"/>
                <w:szCs w:val="20"/>
              </w:rPr>
            </w:pPr>
          </w:p>
        </w:tc>
      </w:tr>
    </w:tbl>
    <w:p w14:paraId="5C9A3E29" w14:textId="77777777" w:rsidR="0083621A" w:rsidRDefault="0083621A" w:rsidP="00C53E01">
      <w:pPr>
        <w:spacing w:after="0"/>
        <w:ind w:left="426"/>
      </w:pPr>
    </w:p>
    <w:p w14:paraId="1A4B99A0" w14:textId="77777777" w:rsidR="0083621A" w:rsidRDefault="0083621A" w:rsidP="00C53E01">
      <w:pPr>
        <w:spacing w:after="0"/>
        <w:ind w:left="426"/>
      </w:pPr>
    </w:p>
    <w:p w14:paraId="5D8FC463"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621A" w:rsidRPr="0083621A" w14:paraId="06B1F976" w14:textId="77777777" w:rsidTr="0083621A">
        <w:trPr>
          <w:trHeight w:val="255"/>
          <w:jc w:val="center"/>
        </w:trPr>
        <w:tc>
          <w:tcPr>
            <w:tcW w:w="1040" w:type="dxa"/>
            <w:vMerge w:val="restart"/>
            <w:shd w:val="clear" w:color="auto" w:fill="auto"/>
            <w:vAlign w:val="center"/>
            <w:hideMark/>
          </w:tcPr>
          <w:p w14:paraId="3D7BE56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51D883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8FFD5A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9B598C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xml:space="preserve">Alkalmazandó eszközök és felszerelések </w:t>
            </w:r>
          </w:p>
        </w:tc>
      </w:tr>
      <w:tr w:rsidR="0083621A" w:rsidRPr="0083621A" w14:paraId="53048593" w14:textId="77777777" w:rsidTr="0083621A">
        <w:trPr>
          <w:trHeight w:val="510"/>
          <w:jc w:val="center"/>
        </w:trPr>
        <w:tc>
          <w:tcPr>
            <w:tcW w:w="1040" w:type="dxa"/>
            <w:vMerge/>
            <w:vAlign w:val="center"/>
            <w:hideMark/>
          </w:tcPr>
          <w:p w14:paraId="74BBD312" w14:textId="77777777" w:rsidR="0083621A" w:rsidRPr="0083621A" w:rsidRDefault="0083621A" w:rsidP="0083621A">
            <w:pPr>
              <w:spacing w:after="0"/>
              <w:jc w:val="left"/>
              <w:rPr>
                <w:rFonts w:eastAsia="Times New Roman" w:cs="Times New Roman"/>
                <w:color w:val="000000"/>
                <w:sz w:val="20"/>
                <w:szCs w:val="20"/>
                <w:lang w:eastAsia="hu-HU"/>
              </w:rPr>
            </w:pPr>
          </w:p>
        </w:tc>
        <w:tc>
          <w:tcPr>
            <w:tcW w:w="2800" w:type="dxa"/>
            <w:vMerge/>
            <w:vAlign w:val="center"/>
            <w:hideMark/>
          </w:tcPr>
          <w:p w14:paraId="649D4403" w14:textId="77777777" w:rsidR="0083621A" w:rsidRPr="0083621A" w:rsidRDefault="0083621A" w:rsidP="0083621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047054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egyéni</w:t>
            </w:r>
          </w:p>
        </w:tc>
        <w:tc>
          <w:tcPr>
            <w:tcW w:w="760" w:type="dxa"/>
            <w:shd w:val="clear" w:color="auto" w:fill="auto"/>
            <w:vAlign w:val="center"/>
            <w:hideMark/>
          </w:tcPr>
          <w:p w14:paraId="3FA234A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csoport-bontás</w:t>
            </w:r>
          </w:p>
        </w:tc>
        <w:tc>
          <w:tcPr>
            <w:tcW w:w="760" w:type="dxa"/>
            <w:shd w:val="clear" w:color="auto" w:fill="auto"/>
            <w:vAlign w:val="center"/>
            <w:hideMark/>
          </w:tcPr>
          <w:p w14:paraId="4CC9FB6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osztály-keret</w:t>
            </w:r>
          </w:p>
        </w:tc>
        <w:tc>
          <w:tcPr>
            <w:tcW w:w="2380" w:type="dxa"/>
            <w:vMerge/>
            <w:vAlign w:val="center"/>
            <w:hideMark/>
          </w:tcPr>
          <w:p w14:paraId="7BBE6A64" w14:textId="77777777" w:rsidR="0083621A" w:rsidRPr="0083621A" w:rsidRDefault="0083621A" w:rsidP="0083621A">
            <w:pPr>
              <w:spacing w:after="0"/>
              <w:jc w:val="left"/>
              <w:rPr>
                <w:rFonts w:eastAsia="Times New Roman" w:cs="Times New Roman"/>
                <w:color w:val="000000"/>
                <w:sz w:val="20"/>
                <w:szCs w:val="20"/>
                <w:lang w:eastAsia="hu-HU"/>
              </w:rPr>
            </w:pPr>
          </w:p>
        </w:tc>
      </w:tr>
      <w:tr w:rsidR="0083621A" w:rsidRPr="0083621A" w14:paraId="4681D135" w14:textId="77777777" w:rsidTr="0083621A">
        <w:trPr>
          <w:trHeight w:val="255"/>
          <w:jc w:val="center"/>
        </w:trPr>
        <w:tc>
          <w:tcPr>
            <w:tcW w:w="1040" w:type="dxa"/>
            <w:shd w:val="clear" w:color="000000" w:fill="D9D9D9"/>
            <w:vAlign w:val="center"/>
            <w:hideMark/>
          </w:tcPr>
          <w:p w14:paraId="6F852CF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w:t>
            </w:r>
          </w:p>
        </w:tc>
        <w:tc>
          <w:tcPr>
            <w:tcW w:w="7460" w:type="dxa"/>
            <w:gridSpan w:val="5"/>
            <w:shd w:val="clear" w:color="000000" w:fill="D9D9D9"/>
            <w:vAlign w:val="center"/>
            <w:hideMark/>
          </w:tcPr>
          <w:p w14:paraId="631C0F3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Információ feldolgozó tevékenységek</w:t>
            </w:r>
          </w:p>
        </w:tc>
      </w:tr>
      <w:tr w:rsidR="0083621A" w:rsidRPr="0083621A" w14:paraId="15AD9B0B" w14:textId="77777777" w:rsidTr="0083621A">
        <w:trPr>
          <w:trHeight w:val="510"/>
          <w:jc w:val="center"/>
        </w:trPr>
        <w:tc>
          <w:tcPr>
            <w:tcW w:w="1040" w:type="dxa"/>
            <w:shd w:val="clear" w:color="auto" w:fill="auto"/>
            <w:vAlign w:val="center"/>
            <w:hideMark/>
          </w:tcPr>
          <w:p w14:paraId="7D43B89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1.1.</w:t>
            </w:r>
          </w:p>
        </w:tc>
        <w:tc>
          <w:tcPr>
            <w:tcW w:w="2800" w:type="dxa"/>
            <w:shd w:val="clear" w:color="auto" w:fill="auto"/>
            <w:vAlign w:val="center"/>
            <w:hideMark/>
          </w:tcPr>
          <w:p w14:paraId="2A0E617D"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4BEB50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2333A55C"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F5B8FC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6A727C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227A94DE" w14:textId="77777777" w:rsidTr="0083621A">
        <w:trPr>
          <w:trHeight w:val="510"/>
          <w:jc w:val="center"/>
        </w:trPr>
        <w:tc>
          <w:tcPr>
            <w:tcW w:w="1040" w:type="dxa"/>
            <w:shd w:val="clear" w:color="auto" w:fill="auto"/>
            <w:vAlign w:val="center"/>
            <w:hideMark/>
          </w:tcPr>
          <w:p w14:paraId="4021ACB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lastRenderedPageBreak/>
              <w:t>1.2.</w:t>
            </w:r>
          </w:p>
        </w:tc>
        <w:tc>
          <w:tcPr>
            <w:tcW w:w="2800" w:type="dxa"/>
            <w:shd w:val="clear" w:color="auto" w:fill="auto"/>
            <w:vAlign w:val="center"/>
            <w:hideMark/>
          </w:tcPr>
          <w:p w14:paraId="66ECD44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697BCA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62CE98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24077C8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E40AEB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38D5F273" w14:textId="77777777" w:rsidTr="0083621A">
        <w:trPr>
          <w:trHeight w:val="510"/>
          <w:jc w:val="center"/>
        </w:trPr>
        <w:tc>
          <w:tcPr>
            <w:tcW w:w="1040" w:type="dxa"/>
            <w:shd w:val="clear" w:color="auto" w:fill="auto"/>
            <w:vAlign w:val="center"/>
            <w:hideMark/>
          </w:tcPr>
          <w:p w14:paraId="53ADD6F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1.3.</w:t>
            </w:r>
          </w:p>
        </w:tc>
        <w:tc>
          <w:tcPr>
            <w:tcW w:w="2800" w:type="dxa"/>
            <w:shd w:val="clear" w:color="auto" w:fill="auto"/>
            <w:vAlign w:val="center"/>
            <w:hideMark/>
          </w:tcPr>
          <w:p w14:paraId="4F1BFAF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F78F6D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EA310D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30C8F31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821EEE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075DDA1" w14:textId="77777777" w:rsidTr="0083621A">
        <w:trPr>
          <w:trHeight w:val="510"/>
          <w:jc w:val="center"/>
        </w:trPr>
        <w:tc>
          <w:tcPr>
            <w:tcW w:w="1040" w:type="dxa"/>
            <w:shd w:val="clear" w:color="auto" w:fill="auto"/>
            <w:vAlign w:val="center"/>
            <w:hideMark/>
          </w:tcPr>
          <w:p w14:paraId="02C2EEE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1.4.</w:t>
            </w:r>
          </w:p>
        </w:tc>
        <w:tc>
          <w:tcPr>
            <w:tcW w:w="2800" w:type="dxa"/>
            <w:shd w:val="clear" w:color="auto" w:fill="auto"/>
            <w:vAlign w:val="center"/>
            <w:hideMark/>
          </w:tcPr>
          <w:p w14:paraId="0B541EEA"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532A85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36FE37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67611B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1A92E55D"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342B34B" w14:textId="77777777" w:rsidTr="0083621A">
        <w:trPr>
          <w:trHeight w:val="510"/>
          <w:jc w:val="center"/>
        </w:trPr>
        <w:tc>
          <w:tcPr>
            <w:tcW w:w="1040" w:type="dxa"/>
            <w:shd w:val="clear" w:color="auto" w:fill="auto"/>
            <w:vAlign w:val="center"/>
            <w:hideMark/>
          </w:tcPr>
          <w:p w14:paraId="14C42FD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1.5.</w:t>
            </w:r>
          </w:p>
        </w:tc>
        <w:tc>
          <w:tcPr>
            <w:tcW w:w="2800" w:type="dxa"/>
            <w:shd w:val="clear" w:color="auto" w:fill="auto"/>
            <w:vAlign w:val="center"/>
            <w:hideMark/>
          </w:tcPr>
          <w:p w14:paraId="456C60D0"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9CAE24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756B78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4CB565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47BC061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5AA9823" w14:textId="77777777" w:rsidTr="0083621A">
        <w:trPr>
          <w:trHeight w:val="255"/>
          <w:jc w:val="center"/>
        </w:trPr>
        <w:tc>
          <w:tcPr>
            <w:tcW w:w="1040" w:type="dxa"/>
            <w:shd w:val="clear" w:color="auto" w:fill="auto"/>
            <w:vAlign w:val="center"/>
            <w:hideMark/>
          </w:tcPr>
          <w:p w14:paraId="00E4FF4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1.6.</w:t>
            </w:r>
          </w:p>
        </w:tc>
        <w:tc>
          <w:tcPr>
            <w:tcW w:w="2800" w:type="dxa"/>
            <w:shd w:val="clear" w:color="auto" w:fill="auto"/>
            <w:vAlign w:val="center"/>
            <w:hideMark/>
          </w:tcPr>
          <w:p w14:paraId="6C2298D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64D691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62C54A3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5BDA01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16B33FFD"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5DAA60E" w14:textId="77777777" w:rsidTr="0083621A">
        <w:trPr>
          <w:trHeight w:val="510"/>
          <w:jc w:val="center"/>
        </w:trPr>
        <w:tc>
          <w:tcPr>
            <w:tcW w:w="1040" w:type="dxa"/>
            <w:shd w:val="clear" w:color="auto" w:fill="auto"/>
            <w:vAlign w:val="center"/>
            <w:hideMark/>
          </w:tcPr>
          <w:p w14:paraId="2C9B5EA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1.7.</w:t>
            </w:r>
          </w:p>
        </w:tc>
        <w:tc>
          <w:tcPr>
            <w:tcW w:w="2800" w:type="dxa"/>
            <w:shd w:val="clear" w:color="auto" w:fill="auto"/>
            <w:vAlign w:val="center"/>
            <w:hideMark/>
          </w:tcPr>
          <w:p w14:paraId="5F8A910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1EA45A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3800E6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2B4AE3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388BCA3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A2A0930" w14:textId="77777777" w:rsidTr="0083621A">
        <w:trPr>
          <w:trHeight w:val="255"/>
          <w:jc w:val="center"/>
        </w:trPr>
        <w:tc>
          <w:tcPr>
            <w:tcW w:w="1040" w:type="dxa"/>
            <w:shd w:val="clear" w:color="000000" w:fill="D9D9D9"/>
            <w:vAlign w:val="center"/>
            <w:hideMark/>
          </w:tcPr>
          <w:p w14:paraId="102158C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w:t>
            </w:r>
          </w:p>
        </w:tc>
        <w:tc>
          <w:tcPr>
            <w:tcW w:w="7460" w:type="dxa"/>
            <w:gridSpan w:val="5"/>
            <w:shd w:val="clear" w:color="000000" w:fill="D9D9D9"/>
            <w:vAlign w:val="center"/>
            <w:hideMark/>
          </w:tcPr>
          <w:p w14:paraId="6A56ACA4"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Ismeretalkalmazási gyakorló tevékenységek, feladatok</w:t>
            </w:r>
          </w:p>
        </w:tc>
      </w:tr>
      <w:tr w:rsidR="0083621A" w:rsidRPr="0083621A" w14:paraId="07252979" w14:textId="77777777" w:rsidTr="0083621A">
        <w:trPr>
          <w:trHeight w:val="255"/>
          <w:jc w:val="center"/>
        </w:trPr>
        <w:tc>
          <w:tcPr>
            <w:tcW w:w="1040" w:type="dxa"/>
            <w:shd w:val="clear" w:color="auto" w:fill="auto"/>
            <w:vAlign w:val="center"/>
            <w:hideMark/>
          </w:tcPr>
          <w:p w14:paraId="59AF48B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2.1.</w:t>
            </w:r>
          </w:p>
        </w:tc>
        <w:tc>
          <w:tcPr>
            <w:tcW w:w="2800" w:type="dxa"/>
            <w:shd w:val="clear" w:color="auto" w:fill="auto"/>
            <w:vAlign w:val="center"/>
            <w:hideMark/>
          </w:tcPr>
          <w:p w14:paraId="34853287"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4F038A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3EBAA08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8AC717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A89E50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041A3F29" w14:textId="77777777" w:rsidTr="0083621A">
        <w:trPr>
          <w:trHeight w:val="255"/>
          <w:jc w:val="center"/>
        </w:trPr>
        <w:tc>
          <w:tcPr>
            <w:tcW w:w="1040" w:type="dxa"/>
            <w:shd w:val="clear" w:color="auto" w:fill="auto"/>
            <w:vAlign w:val="center"/>
            <w:hideMark/>
          </w:tcPr>
          <w:p w14:paraId="37B4C33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2.2.</w:t>
            </w:r>
          </w:p>
        </w:tc>
        <w:tc>
          <w:tcPr>
            <w:tcW w:w="2800" w:type="dxa"/>
            <w:shd w:val="clear" w:color="auto" w:fill="auto"/>
            <w:vAlign w:val="center"/>
            <w:hideMark/>
          </w:tcPr>
          <w:p w14:paraId="2CB156DE"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Leírás készítése</w:t>
            </w:r>
          </w:p>
        </w:tc>
        <w:tc>
          <w:tcPr>
            <w:tcW w:w="760" w:type="dxa"/>
            <w:shd w:val="clear" w:color="auto" w:fill="auto"/>
            <w:vAlign w:val="center"/>
            <w:hideMark/>
          </w:tcPr>
          <w:p w14:paraId="2A5E463C"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DB93F7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6C59A7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5C4A5D2"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A101131" w14:textId="77777777" w:rsidTr="0083621A">
        <w:trPr>
          <w:trHeight w:val="510"/>
          <w:jc w:val="center"/>
        </w:trPr>
        <w:tc>
          <w:tcPr>
            <w:tcW w:w="1040" w:type="dxa"/>
            <w:shd w:val="clear" w:color="auto" w:fill="auto"/>
            <w:vAlign w:val="center"/>
            <w:hideMark/>
          </w:tcPr>
          <w:p w14:paraId="7DF5C18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2.3.</w:t>
            </w:r>
          </w:p>
        </w:tc>
        <w:tc>
          <w:tcPr>
            <w:tcW w:w="2800" w:type="dxa"/>
            <w:shd w:val="clear" w:color="auto" w:fill="auto"/>
            <w:vAlign w:val="center"/>
            <w:hideMark/>
          </w:tcPr>
          <w:p w14:paraId="580DB294"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088B88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381ACD1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73A7C8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19C79E49"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6A4B083" w14:textId="77777777" w:rsidTr="0083621A">
        <w:trPr>
          <w:trHeight w:val="255"/>
          <w:jc w:val="center"/>
        </w:trPr>
        <w:tc>
          <w:tcPr>
            <w:tcW w:w="1040" w:type="dxa"/>
            <w:shd w:val="clear" w:color="auto" w:fill="auto"/>
            <w:vAlign w:val="center"/>
            <w:hideMark/>
          </w:tcPr>
          <w:p w14:paraId="757040E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2.4.</w:t>
            </w:r>
          </w:p>
        </w:tc>
        <w:tc>
          <w:tcPr>
            <w:tcW w:w="2800" w:type="dxa"/>
            <w:shd w:val="clear" w:color="auto" w:fill="auto"/>
            <w:vAlign w:val="center"/>
            <w:hideMark/>
          </w:tcPr>
          <w:p w14:paraId="6E765E97"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Tesztfeladat megoldása</w:t>
            </w:r>
          </w:p>
        </w:tc>
        <w:tc>
          <w:tcPr>
            <w:tcW w:w="760" w:type="dxa"/>
            <w:shd w:val="clear" w:color="auto" w:fill="auto"/>
            <w:vAlign w:val="center"/>
            <w:hideMark/>
          </w:tcPr>
          <w:p w14:paraId="4E17B91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F25B43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6480DAD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3E58FB12"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5792364F" w14:textId="77777777" w:rsidTr="0083621A">
        <w:trPr>
          <w:trHeight w:val="510"/>
          <w:jc w:val="center"/>
        </w:trPr>
        <w:tc>
          <w:tcPr>
            <w:tcW w:w="1040" w:type="dxa"/>
            <w:shd w:val="clear" w:color="auto" w:fill="auto"/>
            <w:vAlign w:val="center"/>
            <w:hideMark/>
          </w:tcPr>
          <w:p w14:paraId="27147CA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2.5.</w:t>
            </w:r>
          </w:p>
        </w:tc>
        <w:tc>
          <w:tcPr>
            <w:tcW w:w="2800" w:type="dxa"/>
            <w:shd w:val="clear" w:color="auto" w:fill="auto"/>
            <w:vAlign w:val="center"/>
            <w:hideMark/>
          </w:tcPr>
          <w:p w14:paraId="57FF4EF6"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8851EF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2601BD4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BC714A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0F70059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3B2AFAD" w14:textId="77777777" w:rsidTr="0083621A">
        <w:trPr>
          <w:trHeight w:val="510"/>
          <w:jc w:val="center"/>
        </w:trPr>
        <w:tc>
          <w:tcPr>
            <w:tcW w:w="1040" w:type="dxa"/>
            <w:shd w:val="clear" w:color="auto" w:fill="auto"/>
            <w:vAlign w:val="center"/>
            <w:hideMark/>
          </w:tcPr>
          <w:p w14:paraId="1F3A5C1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2.6.</w:t>
            </w:r>
          </w:p>
        </w:tc>
        <w:tc>
          <w:tcPr>
            <w:tcW w:w="2800" w:type="dxa"/>
            <w:shd w:val="clear" w:color="auto" w:fill="auto"/>
            <w:vAlign w:val="center"/>
            <w:hideMark/>
          </w:tcPr>
          <w:p w14:paraId="1CEC1E66"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956F77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85F490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4A80392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341D50D4"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4DCFD1DF" w14:textId="77777777" w:rsidTr="0083621A">
        <w:trPr>
          <w:trHeight w:val="510"/>
          <w:jc w:val="center"/>
        </w:trPr>
        <w:tc>
          <w:tcPr>
            <w:tcW w:w="1040" w:type="dxa"/>
            <w:shd w:val="clear" w:color="auto" w:fill="auto"/>
            <w:vAlign w:val="center"/>
            <w:hideMark/>
          </w:tcPr>
          <w:p w14:paraId="590A77C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2.7.</w:t>
            </w:r>
          </w:p>
        </w:tc>
        <w:tc>
          <w:tcPr>
            <w:tcW w:w="2800" w:type="dxa"/>
            <w:shd w:val="clear" w:color="auto" w:fill="auto"/>
            <w:vAlign w:val="center"/>
            <w:hideMark/>
          </w:tcPr>
          <w:p w14:paraId="01A312A0"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80E301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3586D8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726F952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3DBB198C"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338E039E" w14:textId="77777777" w:rsidTr="0083621A">
        <w:trPr>
          <w:trHeight w:val="255"/>
          <w:jc w:val="center"/>
        </w:trPr>
        <w:tc>
          <w:tcPr>
            <w:tcW w:w="1040" w:type="dxa"/>
            <w:shd w:val="clear" w:color="000000" w:fill="D9D9D9"/>
            <w:vAlign w:val="center"/>
            <w:hideMark/>
          </w:tcPr>
          <w:p w14:paraId="38B332D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w:t>
            </w:r>
          </w:p>
        </w:tc>
        <w:tc>
          <w:tcPr>
            <w:tcW w:w="7460" w:type="dxa"/>
            <w:gridSpan w:val="5"/>
            <w:shd w:val="clear" w:color="000000" w:fill="D9D9D9"/>
            <w:vAlign w:val="center"/>
            <w:hideMark/>
          </w:tcPr>
          <w:p w14:paraId="4DB1A82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Képi információk körében</w:t>
            </w:r>
          </w:p>
        </w:tc>
      </w:tr>
      <w:tr w:rsidR="0083621A" w:rsidRPr="0083621A" w14:paraId="2A8ACE95" w14:textId="77777777" w:rsidTr="0083621A">
        <w:trPr>
          <w:trHeight w:val="255"/>
          <w:jc w:val="center"/>
        </w:trPr>
        <w:tc>
          <w:tcPr>
            <w:tcW w:w="1040" w:type="dxa"/>
            <w:shd w:val="clear" w:color="auto" w:fill="auto"/>
            <w:vAlign w:val="center"/>
            <w:hideMark/>
          </w:tcPr>
          <w:p w14:paraId="6A2D977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3.1.</w:t>
            </w:r>
          </w:p>
        </w:tc>
        <w:tc>
          <w:tcPr>
            <w:tcW w:w="2800" w:type="dxa"/>
            <w:shd w:val="clear" w:color="auto" w:fill="auto"/>
            <w:vAlign w:val="center"/>
            <w:hideMark/>
          </w:tcPr>
          <w:p w14:paraId="7219A77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értelmezése</w:t>
            </w:r>
          </w:p>
        </w:tc>
        <w:tc>
          <w:tcPr>
            <w:tcW w:w="760" w:type="dxa"/>
            <w:shd w:val="clear" w:color="auto" w:fill="auto"/>
            <w:vAlign w:val="center"/>
            <w:hideMark/>
          </w:tcPr>
          <w:p w14:paraId="5D3A999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C23C89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3D4322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E9523CA"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04B07101" w14:textId="77777777" w:rsidTr="0083621A">
        <w:trPr>
          <w:trHeight w:val="255"/>
          <w:jc w:val="center"/>
        </w:trPr>
        <w:tc>
          <w:tcPr>
            <w:tcW w:w="1040" w:type="dxa"/>
            <w:shd w:val="clear" w:color="auto" w:fill="auto"/>
            <w:vAlign w:val="center"/>
            <w:hideMark/>
          </w:tcPr>
          <w:p w14:paraId="2A23E79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3.2.</w:t>
            </w:r>
          </w:p>
        </w:tc>
        <w:tc>
          <w:tcPr>
            <w:tcW w:w="2800" w:type="dxa"/>
            <w:shd w:val="clear" w:color="auto" w:fill="auto"/>
            <w:vAlign w:val="center"/>
            <w:hideMark/>
          </w:tcPr>
          <w:p w14:paraId="3E77A3C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ED2FE0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4F68529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0357B5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EC8B40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22AD3A54" w14:textId="77777777" w:rsidTr="0083621A">
        <w:trPr>
          <w:trHeight w:val="255"/>
          <w:jc w:val="center"/>
        </w:trPr>
        <w:tc>
          <w:tcPr>
            <w:tcW w:w="1040" w:type="dxa"/>
            <w:shd w:val="clear" w:color="auto" w:fill="auto"/>
            <w:vAlign w:val="center"/>
            <w:hideMark/>
          </w:tcPr>
          <w:p w14:paraId="7FEBE6C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3.3.</w:t>
            </w:r>
          </w:p>
        </w:tc>
        <w:tc>
          <w:tcPr>
            <w:tcW w:w="2800" w:type="dxa"/>
            <w:shd w:val="clear" w:color="auto" w:fill="auto"/>
            <w:vAlign w:val="center"/>
            <w:hideMark/>
          </w:tcPr>
          <w:p w14:paraId="1800B7E9"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6E9C1CD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760C457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FD1D7B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04E9B6B"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5D87197E" w14:textId="77777777" w:rsidTr="0083621A">
        <w:trPr>
          <w:trHeight w:val="255"/>
          <w:jc w:val="center"/>
        </w:trPr>
        <w:tc>
          <w:tcPr>
            <w:tcW w:w="1040" w:type="dxa"/>
            <w:shd w:val="clear" w:color="auto" w:fill="auto"/>
            <w:vAlign w:val="center"/>
            <w:hideMark/>
          </w:tcPr>
          <w:p w14:paraId="6AA375E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3.4.</w:t>
            </w:r>
          </w:p>
        </w:tc>
        <w:tc>
          <w:tcPr>
            <w:tcW w:w="2800" w:type="dxa"/>
            <w:shd w:val="clear" w:color="auto" w:fill="auto"/>
            <w:vAlign w:val="center"/>
            <w:hideMark/>
          </w:tcPr>
          <w:p w14:paraId="1BEF8433"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kiegészítés</w:t>
            </w:r>
          </w:p>
        </w:tc>
        <w:tc>
          <w:tcPr>
            <w:tcW w:w="760" w:type="dxa"/>
            <w:shd w:val="clear" w:color="auto" w:fill="auto"/>
            <w:vAlign w:val="center"/>
            <w:hideMark/>
          </w:tcPr>
          <w:p w14:paraId="4EAF6B7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3ABADDB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DD8B0B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6D0114C7"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054A4C1C" w14:textId="77777777" w:rsidTr="0083621A">
        <w:trPr>
          <w:trHeight w:val="255"/>
          <w:jc w:val="center"/>
        </w:trPr>
        <w:tc>
          <w:tcPr>
            <w:tcW w:w="1040" w:type="dxa"/>
            <w:shd w:val="clear" w:color="auto" w:fill="auto"/>
            <w:vAlign w:val="center"/>
            <w:hideMark/>
          </w:tcPr>
          <w:p w14:paraId="22E9D2B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3.5.</w:t>
            </w:r>
          </w:p>
        </w:tc>
        <w:tc>
          <w:tcPr>
            <w:tcW w:w="2800" w:type="dxa"/>
            <w:shd w:val="clear" w:color="auto" w:fill="auto"/>
            <w:vAlign w:val="center"/>
            <w:hideMark/>
          </w:tcPr>
          <w:p w14:paraId="7F45651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443D61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5978BC6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7E1381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66311D9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4D730AF8" w14:textId="77777777" w:rsidTr="0083621A">
        <w:trPr>
          <w:trHeight w:val="255"/>
          <w:jc w:val="center"/>
        </w:trPr>
        <w:tc>
          <w:tcPr>
            <w:tcW w:w="1040" w:type="dxa"/>
            <w:shd w:val="clear" w:color="auto" w:fill="auto"/>
            <w:vAlign w:val="center"/>
            <w:hideMark/>
          </w:tcPr>
          <w:p w14:paraId="0E567E8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3.6.</w:t>
            </w:r>
          </w:p>
        </w:tc>
        <w:tc>
          <w:tcPr>
            <w:tcW w:w="2800" w:type="dxa"/>
            <w:shd w:val="clear" w:color="auto" w:fill="auto"/>
            <w:vAlign w:val="center"/>
            <w:hideMark/>
          </w:tcPr>
          <w:p w14:paraId="273FD469"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56C486C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C744B5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47A9BB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0EB4E99E"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1A02171" w14:textId="77777777" w:rsidTr="0083621A">
        <w:trPr>
          <w:trHeight w:val="255"/>
          <w:jc w:val="center"/>
        </w:trPr>
        <w:tc>
          <w:tcPr>
            <w:tcW w:w="1040" w:type="dxa"/>
            <w:shd w:val="clear" w:color="auto" w:fill="auto"/>
            <w:vAlign w:val="center"/>
            <w:hideMark/>
          </w:tcPr>
          <w:p w14:paraId="5178AB4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3.7.</w:t>
            </w:r>
          </w:p>
        </w:tc>
        <w:tc>
          <w:tcPr>
            <w:tcW w:w="2800" w:type="dxa"/>
            <w:shd w:val="clear" w:color="auto" w:fill="auto"/>
            <w:vAlign w:val="center"/>
            <w:hideMark/>
          </w:tcPr>
          <w:p w14:paraId="1D4EAA5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6DE8A6C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1526FA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292AB1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6FBA857E"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31903210" w14:textId="77777777" w:rsidTr="0083621A">
        <w:trPr>
          <w:trHeight w:val="255"/>
          <w:jc w:val="center"/>
        </w:trPr>
        <w:tc>
          <w:tcPr>
            <w:tcW w:w="1040" w:type="dxa"/>
            <w:shd w:val="clear" w:color="auto" w:fill="auto"/>
            <w:vAlign w:val="center"/>
            <w:hideMark/>
          </w:tcPr>
          <w:p w14:paraId="572FD0D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3.8.</w:t>
            </w:r>
          </w:p>
        </w:tc>
        <w:tc>
          <w:tcPr>
            <w:tcW w:w="2800" w:type="dxa"/>
            <w:shd w:val="clear" w:color="auto" w:fill="auto"/>
            <w:vAlign w:val="center"/>
            <w:hideMark/>
          </w:tcPr>
          <w:p w14:paraId="606B3A9E"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elemzés, hibakeresés</w:t>
            </w:r>
          </w:p>
        </w:tc>
        <w:tc>
          <w:tcPr>
            <w:tcW w:w="760" w:type="dxa"/>
            <w:shd w:val="clear" w:color="auto" w:fill="auto"/>
            <w:vAlign w:val="center"/>
            <w:hideMark/>
          </w:tcPr>
          <w:p w14:paraId="0CB4A4E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927F6A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D2E6DB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5933C16C"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4117F26A" w14:textId="77777777" w:rsidTr="0083621A">
        <w:trPr>
          <w:trHeight w:val="255"/>
          <w:jc w:val="center"/>
        </w:trPr>
        <w:tc>
          <w:tcPr>
            <w:tcW w:w="1040" w:type="dxa"/>
            <w:shd w:val="clear" w:color="000000" w:fill="D9D9D9"/>
            <w:vAlign w:val="center"/>
            <w:hideMark/>
          </w:tcPr>
          <w:p w14:paraId="03DD63E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w:t>
            </w:r>
          </w:p>
        </w:tc>
        <w:tc>
          <w:tcPr>
            <w:tcW w:w="7460" w:type="dxa"/>
            <w:gridSpan w:val="5"/>
            <w:shd w:val="clear" w:color="000000" w:fill="D9D9D9"/>
            <w:vAlign w:val="center"/>
            <w:hideMark/>
          </w:tcPr>
          <w:p w14:paraId="5F4DA74C"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Komplex információk körében</w:t>
            </w:r>
          </w:p>
        </w:tc>
      </w:tr>
      <w:tr w:rsidR="0083621A" w:rsidRPr="0083621A" w14:paraId="354692C3" w14:textId="77777777" w:rsidTr="0083621A">
        <w:trPr>
          <w:trHeight w:val="255"/>
          <w:jc w:val="center"/>
        </w:trPr>
        <w:tc>
          <w:tcPr>
            <w:tcW w:w="1040" w:type="dxa"/>
            <w:shd w:val="clear" w:color="auto" w:fill="auto"/>
            <w:vAlign w:val="center"/>
            <w:hideMark/>
          </w:tcPr>
          <w:p w14:paraId="4EBBA44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4.1.</w:t>
            </w:r>
          </w:p>
        </w:tc>
        <w:tc>
          <w:tcPr>
            <w:tcW w:w="2800" w:type="dxa"/>
            <w:shd w:val="clear" w:color="auto" w:fill="auto"/>
            <w:vAlign w:val="center"/>
            <w:hideMark/>
          </w:tcPr>
          <w:p w14:paraId="0F98F9A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Esetleírás készítése</w:t>
            </w:r>
          </w:p>
        </w:tc>
        <w:tc>
          <w:tcPr>
            <w:tcW w:w="760" w:type="dxa"/>
            <w:shd w:val="clear" w:color="auto" w:fill="auto"/>
            <w:vAlign w:val="center"/>
            <w:hideMark/>
          </w:tcPr>
          <w:p w14:paraId="7AAD48D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64CF3DA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D7D5E0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D8D000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4B273280" w14:textId="77777777" w:rsidTr="0083621A">
        <w:trPr>
          <w:trHeight w:val="510"/>
          <w:jc w:val="center"/>
        </w:trPr>
        <w:tc>
          <w:tcPr>
            <w:tcW w:w="1040" w:type="dxa"/>
            <w:shd w:val="clear" w:color="auto" w:fill="auto"/>
            <w:vAlign w:val="center"/>
            <w:hideMark/>
          </w:tcPr>
          <w:p w14:paraId="6F791F9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4.2.</w:t>
            </w:r>
          </w:p>
        </w:tc>
        <w:tc>
          <w:tcPr>
            <w:tcW w:w="2800" w:type="dxa"/>
            <w:shd w:val="clear" w:color="auto" w:fill="auto"/>
            <w:vAlign w:val="center"/>
            <w:hideMark/>
          </w:tcPr>
          <w:p w14:paraId="14BE2BD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EA4A94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6DFFD2C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A45F40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38AFCBB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2B008BF8" w14:textId="77777777" w:rsidTr="0083621A">
        <w:trPr>
          <w:trHeight w:val="510"/>
          <w:jc w:val="center"/>
        </w:trPr>
        <w:tc>
          <w:tcPr>
            <w:tcW w:w="1040" w:type="dxa"/>
            <w:shd w:val="clear" w:color="auto" w:fill="auto"/>
            <w:vAlign w:val="center"/>
            <w:hideMark/>
          </w:tcPr>
          <w:p w14:paraId="39C93E7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4.3.</w:t>
            </w:r>
          </w:p>
        </w:tc>
        <w:tc>
          <w:tcPr>
            <w:tcW w:w="2800" w:type="dxa"/>
            <w:shd w:val="clear" w:color="auto" w:fill="auto"/>
            <w:vAlign w:val="center"/>
            <w:hideMark/>
          </w:tcPr>
          <w:p w14:paraId="786EB053"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96F507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E6EF03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102926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AB63449"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BB1D33F" w14:textId="77777777" w:rsidTr="0083621A">
        <w:trPr>
          <w:trHeight w:val="510"/>
          <w:jc w:val="center"/>
        </w:trPr>
        <w:tc>
          <w:tcPr>
            <w:tcW w:w="1040" w:type="dxa"/>
            <w:shd w:val="clear" w:color="auto" w:fill="auto"/>
            <w:vAlign w:val="center"/>
            <w:hideMark/>
          </w:tcPr>
          <w:p w14:paraId="4F066C7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4..4.</w:t>
            </w:r>
          </w:p>
        </w:tc>
        <w:tc>
          <w:tcPr>
            <w:tcW w:w="2800" w:type="dxa"/>
            <w:shd w:val="clear" w:color="auto" w:fill="auto"/>
            <w:vAlign w:val="center"/>
            <w:hideMark/>
          </w:tcPr>
          <w:p w14:paraId="447B834B"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168B65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3927857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3C36FA1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24264856"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3426AF82" w14:textId="77777777" w:rsidTr="0083621A">
        <w:trPr>
          <w:trHeight w:val="255"/>
          <w:jc w:val="center"/>
        </w:trPr>
        <w:tc>
          <w:tcPr>
            <w:tcW w:w="1040" w:type="dxa"/>
            <w:shd w:val="clear" w:color="auto" w:fill="auto"/>
            <w:vAlign w:val="center"/>
            <w:hideMark/>
          </w:tcPr>
          <w:p w14:paraId="2002071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4.5.</w:t>
            </w:r>
          </w:p>
        </w:tc>
        <w:tc>
          <w:tcPr>
            <w:tcW w:w="2800" w:type="dxa"/>
            <w:shd w:val="clear" w:color="auto" w:fill="auto"/>
            <w:vAlign w:val="center"/>
            <w:hideMark/>
          </w:tcPr>
          <w:p w14:paraId="08D67963"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6FB8CC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B538E0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6F7C41B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0CF1D28A"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E14C030" w14:textId="77777777" w:rsidTr="0083621A">
        <w:trPr>
          <w:trHeight w:val="255"/>
          <w:jc w:val="center"/>
        </w:trPr>
        <w:tc>
          <w:tcPr>
            <w:tcW w:w="1040" w:type="dxa"/>
            <w:shd w:val="clear" w:color="000000" w:fill="D9D9D9"/>
            <w:vAlign w:val="center"/>
            <w:hideMark/>
          </w:tcPr>
          <w:p w14:paraId="4B27CA9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w:t>
            </w:r>
          </w:p>
        </w:tc>
        <w:tc>
          <w:tcPr>
            <w:tcW w:w="7460" w:type="dxa"/>
            <w:gridSpan w:val="5"/>
            <w:shd w:val="clear" w:color="000000" w:fill="D9D9D9"/>
            <w:vAlign w:val="center"/>
            <w:hideMark/>
          </w:tcPr>
          <w:p w14:paraId="5094F8AC"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Csoportos munkaformák körében</w:t>
            </w:r>
          </w:p>
        </w:tc>
      </w:tr>
      <w:tr w:rsidR="0083621A" w:rsidRPr="0083621A" w14:paraId="26C6409F" w14:textId="77777777" w:rsidTr="0083621A">
        <w:trPr>
          <w:trHeight w:val="510"/>
          <w:jc w:val="center"/>
        </w:trPr>
        <w:tc>
          <w:tcPr>
            <w:tcW w:w="1040" w:type="dxa"/>
            <w:shd w:val="clear" w:color="auto" w:fill="auto"/>
            <w:vAlign w:val="center"/>
            <w:hideMark/>
          </w:tcPr>
          <w:p w14:paraId="7D1DEC3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5.1.</w:t>
            </w:r>
          </w:p>
        </w:tc>
        <w:tc>
          <w:tcPr>
            <w:tcW w:w="2800" w:type="dxa"/>
            <w:shd w:val="clear" w:color="auto" w:fill="auto"/>
            <w:vAlign w:val="center"/>
            <w:hideMark/>
          </w:tcPr>
          <w:p w14:paraId="7FFCFBA2"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74E727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789CF0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4CD898FC"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2C71DA0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22AE13E" w14:textId="77777777" w:rsidTr="0083621A">
        <w:trPr>
          <w:trHeight w:val="510"/>
          <w:jc w:val="center"/>
        </w:trPr>
        <w:tc>
          <w:tcPr>
            <w:tcW w:w="1040" w:type="dxa"/>
            <w:shd w:val="clear" w:color="auto" w:fill="auto"/>
            <w:vAlign w:val="center"/>
            <w:hideMark/>
          </w:tcPr>
          <w:p w14:paraId="1EA9D3D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5.2.</w:t>
            </w:r>
          </w:p>
        </w:tc>
        <w:tc>
          <w:tcPr>
            <w:tcW w:w="2800" w:type="dxa"/>
            <w:shd w:val="clear" w:color="auto" w:fill="auto"/>
            <w:vAlign w:val="center"/>
            <w:hideMark/>
          </w:tcPr>
          <w:p w14:paraId="74302B1A"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6F2826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08169E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0FC9B87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8B5668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8076C7C" w14:textId="77777777" w:rsidTr="0083621A">
        <w:trPr>
          <w:trHeight w:val="510"/>
          <w:jc w:val="center"/>
        </w:trPr>
        <w:tc>
          <w:tcPr>
            <w:tcW w:w="1040" w:type="dxa"/>
            <w:shd w:val="clear" w:color="auto" w:fill="auto"/>
            <w:vAlign w:val="center"/>
            <w:hideMark/>
          </w:tcPr>
          <w:p w14:paraId="720FFB0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5.3.</w:t>
            </w:r>
          </w:p>
        </w:tc>
        <w:tc>
          <w:tcPr>
            <w:tcW w:w="2800" w:type="dxa"/>
            <w:shd w:val="clear" w:color="auto" w:fill="auto"/>
            <w:vAlign w:val="center"/>
            <w:hideMark/>
          </w:tcPr>
          <w:p w14:paraId="6A1F723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36EC83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C03739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0B77507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7B5787F3"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94E057C" w14:textId="77777777" w:rsidTr="0083621A">
        <w:trPr>
          <w:trHeight w:val="255"/>
          <w:jc w:val="center"/>
        </w:trPr>
        <w:tc>
          <w:tcPr>
            <w:tcW w:w="1040" w:type="dxa"/>
            <w:shd w:val="clear" w:color="auto" w:fill="auto"/>
            <w:vAlign w:val="center"/>
            <w:hideMark/>
          </w:tcPr>
          <w:p w14:paraId="7FD9D0F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5.4.</w:t>
            </w:r>
          </w:p>
        </w:tc>
        <w:tc>
          <w:tcPr>
            <w:tcW w:w="2800" w:type="dxa"/>
            <w:shd w:val="clear" w:color="auto" w:fill="auto"/>
            <w:vAlign w:val="center"/>
            <w:hideMark/>
          </w:tcPr>
          <w:p w14:paraId="6231D670"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CFC70B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6B7CD0C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2E625A4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0E2D421D"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8AA2119" w14:textId="77777777" w:rsidTr="0083621A">
        <w:trPr>
          <w:trHeight w:val="255"/>
          <w:jc w:val="center"/>
        </w:trPr>
        <w:tc>
          <w:tcPr>
            <w:tcW w:w="1040" w:type="dxa"/>
            <w:shd w:val="clear" w:color="auto" w:fill="auto"/>
            <w:vAlign w:val="center"/>
            <w:hideMark/>
          </w:tcPr>
          <w:p w14:paraId="413553A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5.5.</w:t>
            </w:r>
          </w:p>
        </w:tc>
        <w:tc>
          <w:tcPr>
            <w:tcW w:w="2800" w:type="dxa"/>
            <w:shd w:val="clear" w:color="auto" w:fill="auto"/>
            <w:vAlign w:val="center"/>
            <w:hideMark/>
          </w:tcPr>
          <w:p w14:paraId="35D79712"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Csoportos versenyjáték</w:t>
            </w:r>
          </w:p>
        </w:tc>
        <w:tc>
          <w:tcPr>
            <w:tcW w:w="760" w:type="dxa"/>
            <w:shd w:val="clear" w:color="auto" w:fill="auto"/>
            <w:vAlign w:val="center"/>
            <w:hideMark/>
          </w:tcPr>
          <w:p w14:paraId="2ACB601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732F27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588C35A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15F2A4D4"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bl>
    <w:p w14:paraId="057E8695" w14:textId="77777777" w:rsidR="0083621A" w:rsidRPr="00BC7291" w:rsidRDefault="0083621A" w:rsidP="0083621A">
      <w:pPr>
        <w:pStyle w:val="Listaszerbekezds"/>
        <w:spacing w:after="0"/>
        <w:ind w:left="1224"/>
        <w:rPr>
          <w:b/>
        </w:rPr>
      </w:pPr>
    </w:p>
    <w:p w14:paraId="6F6DEC31" w14:textId="4B8167D6" w:rsidR="00C53E01" w:rsidRPr="002B5BF7" w:rsidRDefault="00C53E01" w:rsidP="00C53E01">
      <w:pPr>
        <w:spacing w:after="0"/>
        <w:ind w:left="426"/>
      </w:pPr>
    </w:p>
    <w:p w14:paraId="670B1905"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14:paraId="2FCBD385" w14:textId="77777777" w:rsidR="00C53E01" w:rsidRDefault="00C53E01" w:rsidP="00C53E01">
      <w:pPr>
        <w:spacing w:after="0"/>
        <w:ind w:left="426"/>
      </w:pPr>
      <w:r w:rsidRPr="003A56AA">
        <w:t>A nemzeti köznevelésről szóló 2011. évi CXC. törvény. 54. § (2) a) pontja szerinti értékeléssel.</w:t>
      </w:r>
    </w:p>
    <w:p w14:paraId="397E7513" w14:textId="77777777" w:rsidR="00C53E01" w:rsidRPr="002B5BF7" w:rsidRDefault="00C53E01" w:rsidP="00C53E01">
      <w:pPr>
        <w:spacing w:after="0"/>
        <w:ind w:left="426"/>
      </w:pPr>
    </w:p>
    <w:p w14:paraId="435E38FD" w14:textId="77777777" w:rsidR="00C53E01" w:rsidRDefault="00C53E01" w:rsidP="00C53E01">
      <w:pPr>
        <w:spacing w:after="0"/>
        <w:rPr>
          <w:rFonts w:cs="Times New Roman"/>
        </w:rPr>
      </w:pPr>
    </w:p>
    <w:p w14:paraId="10BD08A5" w14:textId="7B45DEFE" w:rsidR="00C53E01" w:rsidRPr="00644690" w:rsidRDefault="0040613A" w:rsidP="00C53E01">
      <w:pPr>
        <w:pStyle w:val="Listaszerbekezds"/>
        <w:numPr>
          <w:ilvl w:val="0"/>
          <w:numId w:val="8"/>
        </w:numPr>
        <w:tabs>
          <w:tab w:val="right" w:pos="9072"/>
        </w:tabs>
        <w:spacing w:after="0"/>
        <w:rPr>
          <w:rFonts w:cs="Times New Roman"/>
          <w:b/>
        </w:rPr>
      </w:pPr>
      <w:r w:rsidRPr="0040613A">
        <w:rPr>
          <w:b/>
        </w:rPr>
        <w:t>CAD alapismeretek</w:t>
      </w:r>
      <w:r w:rsidR="00CB1FAD">
        <w:rPr>
          <w:b/>
        </w:rPr>
        <w:t xml:space="preserve">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sidR="004C5369">
        <w:rPr>
          <w:b/>
        </w:rPr>
        <w:t>90</w:t>
      </w:r>
      <w:r w:rsidR="00C53E01" w:rsidRPr="00644690">
        <w:rPr>
          <w:b/>
        </w:rPr>
        <w:t xml:space="preserve"> óra*</w:t>
      </w:r>
    </w:p>
    <w:p w14:paraId="3F0167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3E89C81" w14:textId="77777777" w:rsidR="00C53E01" w:rsidRPr="00644690" w:rsidRDefault="00C53E01" w:rsidP="00C53E01"/>
    <w:p w14:paraId="7DC8E2A4" w14:textId="77777777" w:rsidR="00C53E01" w:rsidRDefault="00C53E01" w:rsidP="00C53E01">
      <w:pPr>
        <w:pStyle w:val="Listaszerbekezds"/>
        <w:numPr>
          <w:ilvl w:val="1"/>
          <w:numId w:val="8"/>
        </w:numPr>
        <w:spacing w:after="0"/>
        <w:rPr>
          <w:b/>
        </w:rPr>
      </w:pPr>
      <w:r w:rsidRPr="00644690">
        <w:rPr>
          <w:b/>
        </w:rPr>
        <w:t>A tantárgy tanításának célja</w:t>
      </w:r>
    </w:p>
    <w:p w14:paraId="1EABAF5B" w14:textId="00F84B40" w:rsidR="00C53E01" w:rsidRDefault="0040613A" w:rsidP="00C53E01">
      <w:pPr>
        <w:spacing w:after="0"/>
        <w:ind w:left="426"/>
      </w:pPr>
      <w:r w:rsidRPr="0040613A">
        <w:t>A tantárgyon belül sajátítják el a tanulók a számítógéppel segített rajzolási, tervezési ismereteket. Kezdetben a programok felépítésével, majd valós feladatokon keresztül ismerkednek meg a számítógépes rajzolási folyamatokkal.</w:t>
      </w:r>
    </w:p>
    <w:p w14:paraId="3B73009D" w14:textId="77777777" w:rsidR="00C53E01" w:rsidRPr="002B5BF7" w:rsidRDefault="00C53E01" w:rsidP="00C53E01">
      <w:pPr>
        <w:spacing w:after="0"/>
        <w:ind w:left="426"/>
      </w:pPr>
    </w:p>
    <w:p w14:paraId="45EB569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06674C3" w14:textId="0F35B829" w:rsidR="00C53E01" w:rsidRDefault="0040613A" w:rsidP="00C53E01">
      <w:pPr>
        <w:spacing w:after="0"/>
        <w:ind w:left="426"/>
      </w:pPr>
      <w:r w:rsidRPr="0040613A">
        <w:t>A tantárgy az adott évfolyamba lépés feltételeiként megjelölt közismereti és szakmai tartalmakra épül.</w:t>
      </w:r>
    </w:p>
    <w:p w14:paraId="259A51BB" w14:textId="77777777" w:rsidR="00C53E01" w:rsidRPr="002B5BF7" w:rsidRDefault="00C53E01" w:rsidP="00C53E01">
      <w:pPr>
        <w:spacing w:after="0"/>
        <w:ind w:left="426"/>
      </w:pPr>
    </w:p>
    <w:p w14:paraId="2C3E343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9654405" w14:textId="28D10056" w:rsidR="00C53E01" w:rsidRDefault="0040613A" w:rsidP="00C53E01">
      <w:pPr>
        <w:pStyle w:val="Listaszerbekezds"/>
        <w:numPr>
          <w:ilvl w:val="2"/>
          <w:numId w:val="8"/>
        </w:numPr>
        <w:tabs>
          <w:tab w:val="left" w:pos="1701"/>
          <w:tab w:val="right" w:pos="9072"/>
        </w:tabs>
        <w:spacing w:after="0"/>
        <w:ind w:left="993" w:hanging="426"/>
        <w:rPr>
          <w:b/>
          <w:i/>
        </w:rPr>
      </w:pPr>
      <w:r w:rsidRPr="0040613A">
        <w:rPr>
          <w:b/>
          <w:i/>
        </w:rPr>
        <w:t>Rajzoló- és tervezőprogramok felépítése</w:t>
      </w:r>
      <w:r w:rsidR="00C53E01" w:rsidRPr="00644690">
        <w:rPr>
          <w:b/>
          <w:i/>
        </w:rPr>
        <w:tab/>
      </w:r>
      <w:r>
        <w:rPr>
          <w:b/>
          <w:i/>
        </w:rPr>
        <w:t>9</w:t>
      </w:r>
      <w:r w:rsidR="00C53E01">
        <w:rPr>
          <w:b/>
          <w:i/>
        </w:rPr>
        <w:t xml:space="preserve"> ó</w:t>
      </w:r>
      <w:r w:rsidR="00C53E01" w:rsidRPr="00644690">
        <w:rPr>
          <w:b/>
          <w:i/>
        </w:rPr>
        <w:t>ra/</w:t>
      </w:r>
      <w:r w:rsidR="004C5369">
        <w:rPr>
          <w:b/>
          <w:i/>
        </w:rPr>
        <w:t>15</w:t>
      </w:r>
      <w:r w:rsidR="00C53E01" w:rsidRPr="00644690">
        <w:rPr>
          <w:b/>
          <w:i/>
        </w:rPr>
        <w:t xml:space="preserve"> óra</w:t>
      </w:r>
    </w:p>
    <w:p w14:paraId="556843CB" w14:textId="77777777" w:rsidR="002431FD" w:rsidRPr="002431FD" w:rsidRDefault="002431FD" w:rsidP="002431FD">
      <w:pPr>
        <w:spacing w:after="0"/>
        <w:ind w:left="851"/>
        <w:rPr>
          <w:rFonts w:cs="Times New Roman"/>
        </w:rPr>
      </w:pPr>
      <w:r w:rsidRPr="002431FD">
        <w:rPr>
          <w:rFonts w:cs="Times New Roman"/>
        </w:rPr>
        <w:t>CAD alapú rajzoló és tervező programok fajtái</w:t>
      </w:r>
    </w:p>
    <w:p w14:paraId="1BFD9C5D" w14:textId="77777777" w:rsidR="002431FD" w:rsidRPr="002431FD" w:rsidRDefault="002431FD" w:rsidP="002431FD">
      <w:pPr>
        <w:spacing w:after="0"/>
        <w:ind w:left="851"/>
        <w:rPr>
          <w:rFonts w:cs="Times New Roman"/>
        </w:rPr>
      </w:pPr>
      <w:r w:rsidRPr="002431FD">
        <w:rPr>
          <w:rFonts w:cs="Times New Roman"/>
        </w:rPr>
        <w:t>A számítógéppel segített rajzolási, tervezési folyamat</w:t>
      </w:r>
    </w:p>
    <w:p w14:paraId="6B64588D" w14:textId="77777777" w:rsidR="002431FD" w:rsidRPr="002431FD" w:rsidRDefault="002431FD" w:rsidP="002431FD">
      <w:pPr>
        <w:spacing w:after="0"/>
        <w:ind w:left="851"/>
        <w:rPr>
          <w:rFonts w:cs="Times New Roman"/>
        </w:rPr>
      </w:pPr>
      <w:r w:rsidRPr="002431FD">
        <w:rPr>
          <w:rFonts w:cs="Times New Roman"/>
        </w:rPr>
        <w:t>Az alkalmazott CAD program felépítése, alapjai</w:t>
      </w:r>
    </w:p>
    <w:p w14:paraId="03A5FEFB" w14:textId="77777777" w:rsidR="002431FD" w:rsidRPr="002431FD" w:rsidRDefault="002431FD" w:rsidP="002431FD">
      <w:pPr>
        <w:spacing w:after="0"/>
        <w:ind w:left="851"/>
        <w:rPr>
          <w:rFonts w:cs="Times New Roman"/>
        </w:rPr>
      </w:pPr>
      <w:r w:rsidRPr="002431FD">
        <w:rPr>
          <w:rFonts w:cs="Times New Roman"/>
        </w:rPr>
        <w:t>A számítógépes felhasználói felület, menüsorok, eszköztárak</w:t>
      </w:r>
    </w:p>
    <w:p w14:paraId="6CEF5632" w14:textId="12338A13" w:rsidR="00C53E01" w:rsidRDefault="002431FD" w:rsidP="002431FD">
      <w:pPr>
        <w:spacing w:after="0"/>
        <w:ind w:left="851"/>
      </w:pPr>
      <w:r w:rsidRPr="002431FD">
        <w:rPr>
          <w:rFonts w:cs="Times New Roman"/>
        </w:rPr>
        <w:t>Beállítások, rajzi környezetek, billentyű parancsok</w:t>
      </w:r>
    </w:p>
    <w:p w14:paraId="34CAA8F6" w14:textId="77777777" w:rsidR="00C53E01" w:rsidRPr="00644690" w:rsidRDefault="00C53E01" w:rsidP="00C53E01">
      <w:pPr>
        <w:tabs>
          <w:tab w:val="left" w:pos="1418"/>
          <w:tab w:val="right" w:pos="9072"/>
        </w:tabs>
        <w:spacing w:after="0"/>
        <w:ind w:left="851"/>
      </w:pPr>
    </w:p>
    <w:p w14:paraId="5DC0B550" w14:textId="1977EA8C" w:rsidR="00C53E01" w:rsidRDefault="0040613A" w:rsidP="00C53E01">
      <w:pPr>
        <w:pStyle w:val="Listaszerbekezds"/>
        <w:numPr>
          <w:ilvl w:val="2"/>
          <w:numId w:val="8"/>
        </w:numPr>
        <w:tabs>
          <w:tab w:val="left" w:pos="1701"/>
          <w:tab w:val="right" w:pos="9072"/>
        </w:tabs>
        <w:spacing w:after="0"/>
        <w:ind w:left="993" w:hanging="426"/>
        <w:rPr>
          <w:b/>
          <w:i/>
        </w:rPr>
      </w:pPr>
      <w:r w:rsidRPr="0040613A">
        <w:rPr>
          <w:b/>
          <w:i/>
        </w:rPr>
        <w:t>Számítógéppel segített rajzolás</w:t>
      </w:r>
      <w:r w:rsidR="00C53E01" w:rsidRPr="00644690">
        <w:rPr>
          <w:b/>
          <w:i/>
        </w:rPr>
        <w:tab/>
      </w:r>
      <w:r>
        <w:rPr>
          <w:b/>
          <w:i/>
        </w:rPr>
        <w:t>27</w:t>
      </w:r>
      <w:r w:rsidR="00C53E01">
        <w:rPr>
          <w:b/>
          <w:i/>
        </w:rPr>
        <w:t xml:space="preserve"> ó</w:t>
      </w:r>
      <w:r w:rsidR="00C53E01" w:rsidRPr="00644690">
        <w:rPr>
          <w:b/>
          <w:i/>
        </w:rPr>
        <w:t>ra/</w:t>
      </w:r>
      <w:r w:rsidR="004C5369">
        <w:rPr>
          <w:b/>
          <w:i/>
        </w:rPr>
        <w:t>75</w:t>
      </w:r>
      <w:r w:rsidR="00C53E01" w:rsidRPr="00644690">
        <w:rPr>
          <w:b/>
          <w:i/>
        </w:rPr>
        <w:t xml:space="preserve"> óra</w:t>
      </w:r>
    </w:p>
    <w:p w14:paraId="5E3127EE" w14:textId="77777777" w:rsidR="002431FD" w:rsidRPr="002431FD" w:rsidRDefault="002431FD" w:rsidP="002431FD">
      <w:pPr>
        <w:spacing w:after="0"/>
        <w:ind w:left="851"/>
        <w:rPr>
          <w:rFonts w:cs="Times New Roman"/>
        </w:rPr>
      </w:pPr>
      <w:r w:rsidRPr="002431FD">
        <w:rPr>
          <w:rFonts w:cs="Times New Roman"/>
        </w:rPr>
        <w:t>Síkbeli és térbeli elemek, kapcsolatrendszerük</w:t>
      </w:r>
    </w:p>
    <w:p w14:paraId="1ED5C601" w14:textId="77777777" w:rsidR="002431FD" w:rsidRPr="002431FD" w:rsidRDefault="002431FD" w:rsidP="002431FD">
      <w:pPr>
        <w:spacing w:after="0"/>
        <w:ind w:left="851"/>
        <w:rPr>
          <w:rFonts w:cs="Times New Roman"/>
        </w:rPr>
      </w:pPr>
      <w:r w:rsidRPr="002431FD">
        <w:rPr>
          <w:rFonts w:cs="Times New Roman"/>
        </w:rPr>
        <w:t>Geometriai műveletek, parancssorok</w:t>
      </w:r>
    </w:p>
    <w:p w14:paraId="0A19E776" w14:textId="77777777" w:rsidR="002431FD" w:rsidRPr="002431FD" w:rsidRDefault="002431FD" w:rsidP="002431FD">
      <w:pPr>
        <w:spacing w:after="0"/>
        <w:ind w:left="851"/>
        <w:rPr>
          <w:rFonts w:cs="Times New Roman"/>
        </w:rPr>
      </w:pPr>
      <w:r w:rsidRPr="002431FD">
        <w:rPr>
          <w:rFonts w:cs="Times New Roman"/>
        </w:rPr>
        <w:t>2D-s és 3D-s szerkesztések</w:t>
      </w:r>
    </w:p>
    <w:p w14:paraId="1ED15E34" w14:textId="77777777" w:rsidR="002431FD" w:rsidRPr="002431FD" w:rsidRDefault="002431FD" w:rsidP="002431FD">
      <w:pPr>
        <w:spacing w:after="0"/>
        <w:ind w:left="851"/>
        <w:rPr>
          <w:rFonts w:cs="Times New Roman"/>
        </w:rPr>
      </w:pPr>
      <w:r w:rsidRPr="002431FD">
        <w:rPr>
          <w:rFonts w:cs="Times New Roman"/>
        </w:rPr>
        <w:t>Különböző tervezési programok közötti kapcsolat</w:t>
      </w:r>
    </w:p>
    <w:p w14:paraId="6117BD8A" w14:textId="07D5A47C" w:rsidR="002431FD" w:rsidRPr="002431FD" w:rsidRDefault="002431FD" w:rsidP="002431FD">
      <w:pPr>
        <w:spacing w:after="0"/>
        <w:ind w:left="851"/>
        <w:rPr>
          <w:rFonts w:cs="Times New Roman"/>
        </w:rPr>
      </w:pPr>
      <w:r w:rsidRPr="002431FD">
        <w:rPr>
          <w:rFonts w:cs="Times New Roman"/>
        </w:rPr>
        <w:t>Rajzi formátumok</w:t>
      </w:r>
    </w:p>
    <w:p w14:paraId="66CF505D" w14:textId="77777777" w:rsidR="002431FD" w:rsidRPr="002431FD" w:rsidRDefault="002431FD" w:rsidP="002431FD">
      <w:pPr>
        <w:spacing w:after="0"/>
        <w:ind w:left="851"/>
        <w:rPr>
          <w:rFonts w:cs="Times New Roman"/>
        </w:rPr>
      </w:pPr>
      <w:r w:rsidRPr="002431FD">
        <w:rPr>
          <w:rFonts w:cs="Times New Roman"/>
        </w:rPr>
        <w:t>Méretezések, feliratok</w:t>
      </w:r>
    </w:p>
    <w:p w14:paraId="3A4AFBF1" w14:textId="77777777" w:rsidR="002431FD" w:rsidRPr="002431FD" w:rsidRDefault="002431FD" w:rsidP="002431FD">
      <w:pPr>
        <w:spacing w:after="0"/>
        <w:ind w:left="851"/>
        <w:rPr>
          <w:rFonts w:cs="Times New Roman"/>
        </w:rPr>
      </w:pPr>
      <w:r w:rsidRPr="002431FD">
        <w:rPr>
          <w:rFonts w:cs="Times New Roman"/>
        </w:rPr>
        <w:t>Műszaki tervdokumentáció összeállítása</w:t>
      </w:r>
    </w:p>
    <w:p w14:paraId="44F8B6FF" w14:textId="69B02590" w:rsidR="00C53E01" w:rsidRDefault="002431FD" w:rsidP="002431FD">
      <w:pPr>
        <w:spacing w:after="0"/>
        <w:ind w:left="851"/>
      </w:pPr>
      <w:r w:rsidRPr="002431FD">
        <w:rPr>
          <w:rFonts w:cs="Times New Roman"/>
        </w:rPr>
        <w:t>Nyomtatási lehetőségek</w:t>
      </w:r>
    </w:p>
    <w:p w14:paraId="149134EC" w14:textId="77777777" w:rsidR="00C53E01" w:rsidRPr="002A1C54" w:rsidRDefault="00C53E01" w:rsidP="00C53E01">
      <w:pPr>
        <w:tabs>
          <w:tab w:val="left" w:pos="1418"/>
          <w:tab w:val="right" w:pos="9072"/>
        </w:tabs>
        <w:spacing w:after="0"/>
        <w:ind w:left="851"/>
      </w:pPr>
    </w:p>
    <w:p w14:paraId="0C68ED9B" w14:textId="77777777" w:rsidR="00C53E01" w:rsidRPr="002A1C54" w:rsidRDefault="00C53E01" w:rsidP="00C53E01">
      <w:pPr>
        <w:tabs>
          <w:tab w:val="left" w:pos="1418"/>
          <w:tab w:val="right" w:pos="9072"/>
        </w:tabs>
        <w:spacing w:after="0"/>
        <w:ind w:left="851"/>
      </w:pPr>
    </w:p>
    <w:p w14:paraId="3070071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CC9E2C" w14:textId="7D159597" w:rsidR="00C53E01" w:rsidRDefault="00F93332" w:rsidP="00C53E01">
      <w:pPr>
        <w:spacing w:after="0"/>
        <w:ind w:left="426"/>
      </w:pPr>
      <w:r>
        <w:t>számítógépterem</w:t>
      </w:r>
    </w:p>
    <w:p w14:paraId="48DCED41" w14:textId="77777777" w:rsidR="00C53E01" w:rsidRPr="002B5BF7" w:rsidRDefault="00C53E01" w:rsidP="00C53E01">
      <w:pPr>
        <w:spacing w:after="0"/>
        <w:ind w:left="426"/>
      </w:pPr>
    </w:p>
    <w:p w14:paraId="5E86A65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EA81545" w14:textId="77777777" w:rsidR="00C53E01" w:rsidRDefault="00C53E01" w:rsidP="00C53E01">
      <w:pPr>
        <w:spacing w:after="0"/>
        <w:ind w:left="426"/>
      </w:pPr>
    </w:p>
    <w:p w14:paraId="4144E4B6" w14:textId="77777777" w:rsidR="00C53E01" w:rsidRDefault="00C53E01" w:rsidP="00C53E01">
      <w:pPr>
        <w:spacing w:after="0"/>
        <w:ind w:left="426"/>
        <w:rPr>
          <w:i/>
        </w:rPr>
      </w:pPr>
    </w:p>
    <w:p w14:paraId="3959D17A" w14:textId="77777777" w:rsidR="00AF2D7A" w:rsidRDefault="00AF2D7A" w:rsidP="00C53E01">
      <w:pPr>
        <w:spacing w:after="0"/>
        <w:ind w:left="426"/>
        <w:rPr>
          <w:i/>
        </w:rPr>
      </w:pPr>
    </w:p>
    <w:p w14:paraId="1B9DE7A1" w14:textId="77777777" w:rsidR="00AF2D7A" w:rsidRDefault="00AF2D7A" w:rsidP="00C53E01">
      <w:pPr>
        <w:spacing w:after="0"/>
        <w:ind w:left="426"/>
        <w:rPr>
          <w:i/>
        </w:rPr>
      </w:pPr>
    </w:p>
    <w:p w14:paraId="13CBC33D" w14:textId="77777777" w:rsidR="00AF2D7A" w:rsidRDefault="00AF2D7A" w:rsidP="00C53E01">
      <w:pPr>
        <w:spacing w:after="0"/>
        <w:ind w:left="426"/>
        <w:rPr>
          <w:i/>
        </w:rPr>
      </w:pPr>
    </w:p>
    <w:p w14:paraId="0B0DB409" w14:textId="77777777" w:rsidR="00AF2D7A" w:rsidRDefault="00AF2D7A" w:rsidP="00C53E01">
      <w:pPr>
        <w:spacing w:after="0"/>
        <w:ind w:left="426"/>
        <w:rPr>
          <w:i/>
        </w:rPr>
      </w:pPr>
    </w:p>
    <w:p w14:paraId="27C06B94" w14:textId="77777777" w:rsidR="00AF2D7A" w:rsidRDefault="00AF2D7A" w:rsidP="00C53E01">
      <w:pPr>
        <w:spacing w:after="0"/>
        <w:ind w:left="426"/>
        <w:rPr>
          <w:i/>
        </w:rPr>
      </w:pPr>
    </w:p>
    <w:p w14:paraId="1BEBC9FC" w14:textId="77777777" w:rsidR="00AF2D7A" w:rsidRPr="00C879C0" w:rsidRDefault="00AF2D7A" w:rsidP="00C53E01">
      <w:pPr>
        <w:spacing w:after="0"/>
        <w:ind w:left="426"/>
        <w:rPr>
          <w:i/>
        </w:rPr>
      </w:pPr>
    </w:p>
    <w:p w14:paraId="0B0702A5" w14:textId="77777777" w:rsidR="00C53E01" w:rsidRPr="00FF2E9D" w:rsidRDefault="00C53E01" w:rsidP="00C53E01">
      <w:pPr>
        <w:spacing w:after="0"/>
        <w:ind w:left="426"/>
      </w:pPr>
    </w:p>
    <w:p w14:paraId="26FD3654"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5B1A0BCE" w14:textId="2BBAD3BD" w:rsidR="00C53E01" w:rsidRDefault="00C53E01" w:rsidP="00C53E01">
      <w:pPr>
        <w:spacing w:after="0"/>
        <w:ind w:left="426"/>
      </w:pPr>
    </w:p>
    <w:p w14:paraId="50823F11" w14:textId="77777777" w:rsidR="00AF2D7A" w:rsidRDefault="00AF2D7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126BB4EC"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DE911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71FB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BCEE6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78C0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319FB077"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9087642"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4ADA87A"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5253C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09818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5F081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95886F"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4236C5E9"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18A2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B5E4B4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B7B54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65FE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DCB2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B685C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EBBEB1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5352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98A8D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355D7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459E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E187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1098A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FAA3245"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35ED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1D8CDD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55C5E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ACFD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8C5F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4A4E4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6B009C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573C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B27CB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A6771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7F6F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E19F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B2DC0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988DB9F"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730B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94C3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80A6D5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1234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70D5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BEE5F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21ED9D4"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5E20B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01A61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F23F47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662F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2CC9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2DEE6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811E94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9764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EFCE47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6D63B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A2FD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EC39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69FCB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DC3471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2F23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584303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B39CA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0B1C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C50C7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03FB0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C4922B5"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8B12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D5652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3B071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0AA3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240B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C7350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25A6F8"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C54E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855C93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E149F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280EF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D323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FB277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0647C421" w14:textId="77777777" w:rsidR="00AF2D7A" w:rsidRDefault="00AF2D7A" w:rsidP="00C53E01">
      <w:pPr>
        <w:spacing w:after="0"/>
        <w:ind w:left="426"/>
      </w:pPr>
    </w:p>
    <w:p w14:paraId="1143CF2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5D9688F" w14:textId="53D3A65E" w:rsidR="00AF2D7A" w:rsidRDefault="00AF2D7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4BB4E34A"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8D236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94A8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F0473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DC6FA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22E50A0B"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580647F"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99C5B70"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6CC8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64315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4C6A8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444EA80"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013E267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BEFD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1B3EA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31A6DAD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5763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B875FE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377C5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E3F8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B05F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44A6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B27477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265E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005DE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3C67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AD7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32DB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0D23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76D813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EE2F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89FFD1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CBE18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BA08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D5F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7A3C7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C7F93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1C2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18FFE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C28DE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F556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0F7F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A269F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AE244E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B01C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050A74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12D0E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A466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0333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CAEC9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8DBD12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7A1DA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8D11B7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9175E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9AC0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EEC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5BCD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B7D2B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F3A4C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505377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42CB9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C5E6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1A1E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1611D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D84C012"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1B1C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26332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58A13EA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C9642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1132DE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7D541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39D1C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160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5DC02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7F8450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EE80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4D7335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ED96A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E0E89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46F2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C2606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6AD2A3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7CE4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45C9C9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FF0BA2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224D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1061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779C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3CA619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38D7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BB97F7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65C0A9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0E2C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5A89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B09ED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50674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0FB7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3F1207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47746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E7E5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54D5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FB0D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1E3444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95C3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E82FA1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1BFE7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1FAE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68D3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88A9B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54C9FB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BFCC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70CDA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32ADD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7C66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C6B9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674E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F292D6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98D8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C4BA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5F340EA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BF4B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0ACE44C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630C0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5FBD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E654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364C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92840B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23E65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B48ECE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7B61F0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D155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B93A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148B1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2D4FC9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7FD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CE19B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560B4C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909E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1CF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1662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19F18D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EBE4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7A92D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04494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14C5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E098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3D7AD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596AAA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8814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28333F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E6C88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C922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2B1C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E55FB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7A2AE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CBB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954F57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0B5A4B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1F67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C771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5D61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957794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CCCB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0971B4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FFE2C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0ECB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9765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28913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7C8158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D500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57A2DF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B4257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1F58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25B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01954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D0791B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EE2B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8FBC02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64EE303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D71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FAF823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B228B6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4B0D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5166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C8B5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8EB5596"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BDB3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89D4FA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605C56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31DC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49D3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35543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3F69C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3F0C0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8BE052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CD973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1FDF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E4A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41AA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1AA61A6"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ABB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27CC31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754EC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12E4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D680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FF92A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E970CF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70C1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0B3551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AD499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12F4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49C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5C0E2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CFDB98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DA09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9FA1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5EB0AD3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C38D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511407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1E28E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8C9D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7F068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29626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CFAFE0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F2A9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A6C7A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EA559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6ED4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DC61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9D6A1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21F092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0CD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7F947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146FF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BCAC7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3087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BF9E0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A40189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ADF78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BFCD26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D2078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B34B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58FD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0E2F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966D7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FD14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30F22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6A34A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7C2C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C8A0E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1D99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716DF10A" w14:textId="3A79986D" w:rsidR="00C53E01" w:rsidRDefault="00C53E01" w:rsidP="00C53E01">
      <w:pPr>
        <w:spacing w:after="0"/>
        <w:ind w:left="426"/>
      </w:pPr>
    </w:p>
    <w:p w14:paraId="03E22FFC" w14:textId="77777777" w:rsidR="00AF2D7A" w:rsidRPr="002B5BF7" w:rsidRDefault="00AF2D7A" w:rsidP="00C53E01">
      <w:pPr>
        <w:spacing w:after="0"/>
        <w:ind w:left="426"/>
      </w:pPr>
    </w:p>
    <w:p w14:paraId="21C4F47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BE40999" w14:textId="77777777" w:rsidR="00C53E01" w:rsidRDefault="00C53E01" w:rsidP="00C53E01">
      <w:pPr>
        <w:spacing w:after="0"/>
        <w:ind w:left="426"/>
      </w:pPr>
      <w:r w:rsidRPr="003A56AA">
        <w:t>A nemzeti köznevelésről szóló 2011. évi CXC. törvény. 54. § (2) a) pontja szerinti értékeléssel.</w:t>
      </w:r>
    </w:p>
    <w:p w14:paraId="1650F02D" w14:textId="77777777" w:rsidR="00C53E01" w:rsidRPr="002B5BF7" w:rsidRDefault="00C53E01" w:rsidP="00C53E01">
      <w:pPr>
        <w:spacing w:after="0"/>
        <w:ind w:left="426"/>
      </w:pPr>
    </w:p>
    <w:p w14:paraId="3A1AADAA" w14:textId="77777777" w:rsidR="00C53E01" w:rsidRDefault="00C53E01" w:rsidP="00C53E01">
      <w:pPr>
        <w:spacing w:after="0"/>
        <w:rPr>
          <w:rFonts w:cs="Times New Roman"/>
        </w:rPr>
      </w:pPr>
    </w:p>
    <w:p w14:paraId="2C8518E4" w14:textId="4C581611" w:rsidR="00C53E01" w:rsidRPr="00644690" w:rsidRDefault="00306AD4" w:rsidP="00C53E01">
      <w:pPr>
        <w:pStyle w:val="Listaszerbekezds"/>
        <w:numPr>
          <w:ilvl w:val="0"/>
          <w:numId w:val="8"/>
        </w:numPr>
        <w:tabs>
          <w:tab w:val="right" w:pos="9072"/>
        </w:tabs>
        <w:spacing w:after="0"/>
        <w:rPr>
          <w:rFonts w:cs="Times New Roman"/>
          <w:b/>
        </w:rPr>
      </w:pPr>
      <w:r>
        <w:rPr>
          <w:b/>
        </w:rPr>
        <w:t>Építőipari</w:t>
      </w:r>
      <w:r w:rsidRPr="00306AD4">
        <w:rPr>
          <w:b/>
        </w:rPr>
        <w:t xml:space="preserve"> alapismeretek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sidR="004C5369">
        <w:rPr>
          <w:b/>
        </w:rPr>
        <w:t>54</w:t>
      </w:r>
      <w:r w:rsidR="00C53E01" w:rsidRPr="00644690">
        <w:rPr>
          <w:b/>
        </w:rPr>
        <w:t xml:space="preserve"> óra*</w:t>
      </w:r>
    </w:p>
    <w:p w14:paraId="0918BD4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21BCC3" w14:textId="77777777" w:rsidR="00C53E01" w:rsidRPr="00644690" w:rsidRDefault="00C53E01" w:rsidP="00C53E01"/>
    <w:p w14:paraId="4A533D43" w14:textId="77777777" w:rsidR="00C53E01" w:rsidRDefault="00C53E01" w:rsidP="00C53E01">
      <w:pPr>
        <w:pStyle w:val="Listaszerbekezds"/>
        <w:numPr>
          <w:ilvl w:val="1"/>
          <w:numId w:val="8"/>
        </w:numPr>
        <w:spacing w:after="0"/>
        <w:rPr>
          <w:b/>
        </w:rPr>
      </w:pPr>
      <w:r w:rsidRPr="00644690">
        <w:rPr>
          <w:b/>
        </w:rPr>
        <w:t>A tantárgy tanításának célja</w:t>
      </w:r>
    </w:p>
    <w:p w14:paraId="7662048F" w14:textId="77A3CC2E" w:rsidR="00C53E01" w:rsidRDefault="00306AD4" w:rsidP="00C53E01">
      <w:pPr>
        <w:spacing w:after="0"/>
        <w:ind w:left="426"/>
      </w:pPr>
      <w:r>
        <w:t xml:space="preserve">Az építőipari ágazati szakmák közös alapozó tantárgya, mely során megismerkedik az építőipari alapfogalmakkal, az építési tevékenységekkel, majd a talajok, földmunkák és víztelenítések megoldásaival. </w:t>
      </w:r>
      <w:r w:rsidR="00802B0E">
        <w:t>A tantárgy oktatása a 9. évfolyamon történik, mely után építő illetve közlekedésépítő irányultságú tantárgyakra bomlik.</w:t>
      </w:r>
    </w:p>
    <w:p w14:paraId="2955DE42" w14:textId="77777777" w:rsidR="00C53E01" w:rsidRPr="002B5BF7" w:rsidRDefault="00C53E01" w:rsidP="00C53E01">
      <w:pPr>
        <w:spacing w:after="0"/>
        <w:ind w:left="426"/>
      </w:pPr>
    </w:p>
    <w:p w14:paraId="5E3C4AA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A08460D" w14:textId="1CD3FE84" w:rsidR="00C53E01" w:rsidRDefault="00802B0E" w:rsidP="00C53E01">
      <w:pPr>
        <w:spacing w:after="0"/>
        <w:ind w:left="426"/>
      </w:pPr>
      <w:r w:rsidRPr="00802B0E">
        <w:t>A tantárgy az adott évfolyamba lépés feltételeiként megjelölt közismereti és szakmai tartalmakra épül.</w:t>
      </w:r>
    </w:p>
    <w:p w14:paraId="3A743DB6" w14:textId="77777777" w:rsidR="00C53E01" w:rsidRPr="002B5BF7" w:rsidRDefault="00C53E01" w:rsidP="00C53E01">
      <w:pPr>
        <w:spacing w:after="0"/>
        <w:ind w:left="426"/>
      </w:pPr>
    </w:p>
    <w:p w14:paraId="1870328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3503759" w14:textId="49159EAC"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Építőipari alapfogalmak</w:t>
      </w:r>
      <w:r w:rsidR="00C53E01" w:rsidRPr="00644690">
        <w:rPr>
          <w:b/>
          <w:i/>
        </w:rPr>
        <w:tab/>
      </w:r>
      <w:r>
        <w:rPr>
          <w:b/>
          <w:i/>
        </w:rPr>
        <w:t>18</w:t>
      </w:r>
      <w:r w:rsidR="00C53E01">
        <w:rPr>
          <w:b/>
          <w:i/>
        </w:rPr>
        <w:t xml:space="preserve"> ó</w:t>
      </w:r>
      <w:r w:rsidR="00C53E01" w:rsidRPr="00644690">
        <w:rPr>
          <w:b/>
          <w:i/>
        </w:rPr>
        <w:t>ra/</w:t>
      </w:r>
      <w:r>
        <w:rPr>
          <w:b/>
          <w:i/>
        </w:rPr>
        <w:t>1</w:t>
      </w:r>
      <w:r w:rsidR="004C5369">
        <w:rPr>
          <w:b/>
          <w:i/>
        </w:rPr>
        <w:t>4</w:t>
      </w:r>
      <w:r w:rsidR="00C53E01" w:rsidRPr="00644690">
        <w:rPr>
          <w:b/>
          <w:i/>
        </w:rPr>
        <w:t xml:space="preserve"> óra</w:t>
      </w:r>
    </w:p>
    <w:p w14:paraId="38888974" w14:textId="31ED13DF" w:rsidR="00802B0E" w:rsidRPr="00802B0E" w:rsidRDefault="00802B0E" w:rsidP="00802B0E">
      <w:pPr>
        <w:spacing w:after="0"/>
        <w:ind w:left="851"/>
        <w:rPr>
          <w:rFonts w:cs="Times New Roman"/>
        </w:rPr>
      </w:pPr>
      <w:r>
        <w:rPr>
          <w:rFonts w:cs="Times New Roman"/>
        </w:rPr>
        <w:t>Alapfogalmak</w:t>
      </w:r>
    </w:p>
    <w:p w14:paraId="690E0985" w14:textId="00F745EF" w:rsidR="00802B0E" w:rsidRPr="00802B0E" w:rsidRDefault="00802B0E" w:rsidP="00802B0E">
      <w:pPr>
        <w:spacing w:after="0"/>
        <w:ind w:left="851"/>
        <w:rPr>
          <w:rFonts w:cs="Times New Roman"/>
        </w:rPr>
      </w:pPr>
      <w:r w:rsidRPr="00802B0E">
        <w:rPr>
          <w:rFonts w:cs="Times New Roman"/>
        </w:rPr>
        <w:t>Természetes és m</w:t>
      </w:r>
      <w:r>
        <w:rPr>
          <w:rFonts w:cs="Times New Roman"/>
        </w:rPr>
        <w:t>esterséges környezet kapcsolata</w:t>
      </w:r>
    </w:p>
    <w:p w14:paraId="576808ED" w14:textId="0F548774" w:rsidR="00C53E01" w:rsidRDefault="00802B0E" w:rsidP="00802B0E">
      <w:pPr>
        <w:spacing w:after="0"/>
        <w:ind w:left="851"/>
      </w:pPr>
      <w:r w:rsidRPr="00802B0E">
        <w:rPr>
          <w:rFonts w:cs="Times New Roman"/>
        </w:rPr>
        <w:t>É</w:t>
      </w:r>
      <w:r>
        <w:rPr>
          <w:rFonts w:cs="Times New Roman"/>
        </w:rPr>
        <w:t>pítmények kialakítása, funkciói</w:t>
      </w:r>
    </w:p>
    <w:p w14:paraId="4D2B63C2" w14:textId="77777777" w:rsidR="00C53E01" w:rsidRPr="00644690" w:rsidRDefault="00C53E01" w:rsidP="00C53E01">
      <w:pPr>
        <w:tabs>
          <w:tab w:val="left" w:pos="1418"/>
          <w:tab w:val="right" w:pos="9072"/>
        </w:tabs>
        <w:spacing w:after="0"/>
        <w:ind w:left="851"/>
      </w:pPr>
    </w:p>
    <w:p w14:paraId="149EE664" w14:textId="4CB9F962"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Építési tevékenységek</w:t>
      </w:r>
      <w:r w:rsidR="00C53E01" w:rsidRPr="00644690">
        <w:rPr>
          <w:b/>
          <w:i/>
        </w:rPr>
        <w:tab/>
      </w:r>
      <w:r>
        <w:rPr>
          <w:b/>
          <w:i/>
        </w:rPr>
        <w:t>18</w:t>
      </w:r>
      <w:r w:rsidR="00C53E01">
        <w:rPr>
          <w:b/>
          <w:i/>
        </w:rPr>
        <w:t xml:space="preserve"> ó</w:t>
      </w:r>
      <w:r w:rsidR="00C53E01" w:rsidRPr="00644690">
        <w:rPr>
          <w:b/>
          <w:i/>
        </w:rPr>
        <w:t>ra/</w:t>
      </w:r>
      <w:r>
        <w:rPr>
          <w:b/>
          <w:i/>
        </w:rPr>
        <w:t>1</w:t>
      </w:r>
      <w:r w:rsidR="004C5369">
        <w:rPr>
          <w:b/>
          <w:i/>
        </w:rPr>
        <w:t>4</w:t>
      </w:r>
      <w:r w:rsidR="00C53E01" w:rsidRPr="00644690">
        <w:rPr>
          <w:b/>
          <w:i/>
        </w:rPr>
        <w:t xml:space="preserve"> óra</w:t>
      </w:r>
    </w:p>
    <w:p w14:paraId="2EF946CC" w14:textId="3B1AD4AF" w:rsidR="00C53E01" w:rsidRDefault="00C53E01" w:rsidP="00C53E01">
      <w:pPr>
        <w:spacing w:after="0"/>
        <w:ind w:left="851"/>
        <w:rPr>
          <w:rFonts w:cs="Times New Roman"/>
        </w:rPr>
      </w:pPr>
      <w:r w:rsidRPr="00A80941">
        <w:rPr>
          <w:rFonts w:cs="Times New Roman"/>
        </w:rPr>
        <w:t>A</w:t>
      </w:r>
      <w:r w:rsidR="00802B0E">
        <w:rPr>
          <w:rFonts w:cs="Times New Roman"/>
        </w:rPr>
        <w:t>z építési folyamat</w:t>
      </w:r>
    </w:p>
    <w:p w14:paraId="0F5E0941" w14:textId="477CC6E5" w:rsidR="00802B0E" w:rsidRDefault="00802B0E" w:rsidP="00C53E01">
      <w:pPr>
        <w:spacing w:after="0"/>
        <w:ind w:left="851"/>
        <w:rPr>
          <w:rFonts w:cs="Times New Roman"/>
        </w:rPr>
      </w:pPr>
      <w:r>
        <w:rPr>
          <w:rFonts w:cs="Times New Roman"/>
        </w:rPr>
        <w:t>Az építőipar tevékenységi területei</w:t>
      </w:r>
    </w:p>
    <w:p w14:paraId="18E70F5E" w14:textId="71A022E2" w:rsidR="00802B0E" w:rsidRDefault="00802B0E" w:rsidP="00C53E01">
      <w:pPr>
        <w:spacing w:after="0"/>
        <w:ind w:left="851"/>
        <w:rPr>
          <w:rFonts w:cs="Times New Roman"/>
        </w:rPr>
      </w:pPr>
      <w:r>
        <w:rPr>
          <w:rFonts w:cs="Times New Roman"/>
        </w:rPr>
        <w:t>Technológiai sorrendek</w:t>
      </w:r>
    </w:p>
    <w:p w14:paraId="27672294" w14:textId="1B745ACD" w:rsidR="00533BE8" w:rsidRDefault="00533BE8" w:rsidP="00C53E01">
      <w:pPr>
        <w:spacing w:after="0"/>
        <w:ind w:left="851"/>
      </w:pPr>
      <w:r>
        <w:t>Az építési tevékenység szereplői és kapcsolatrendszerük</w:t>
      </w:r>
    </w:p>
    <w:p w14:paraId="2C1DC9FD" w14:textId="77777777" w:rsidR="00C53E01" w:rsidRPr="002A1C54" w:rsidRDefault="00C53E01" w:rsidP="00C53E01">
      <w:pPr>
        <w:tabs>
          <w:tab w:val="left" w:pos="1418"/>
          <w:tab w:val="right" w:pos="9072"/>
        </w:tabs>
        <w:spacing w:after="0"/>
        <w:ind w:left="851"/>
      </w:pPr>
    </w:p>
    <w:p w14:paraId="0DDACC80" w14:textId="36E526B6"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Talajok, földmunkák, víztelenítések</w:t>
      </w:r>
      <w:r w:rsidR="00C53E01" w:rsidRPr="00644690">
        <w:rPr>
          <w:b/>
          <w:i/>
        </w:rPr>
        <w:tab/>
      </w:r>
      <w:r>
        <w:rPr>
          <w:b/>
          <w:i/>
        </w:rPr>
        <w:t>36</w:t>
      </w:r>
      <w:r w:rsidR="00C53E01">
        <w:rPr>
          <w:b/>
          <w:i/>
        </w:rPr>
        <w:t xml:space="preserve"> ó</w:t>
      </w:r>
      <w:r w:rsidR="00C53E01" w:rsidRPr="00644690">
        <w:rPr>
          <w:b/>
          <w:i/>
        </w:rPr>
        <w:t>ra/</w:t>
      </w:r>
      <w:r w:rsidR="004C5369">
        <w:rPr>
          <w:b/>
          <w:i/>
        </w:rPr>
        <w:t>2</w:t>
      </w:r>
      <w:r>
        <w:rPr>
          <w:b/>
          <w:i/>
        </w:rPr>
        <w:t>6</w:t>
      </w:r>
      <w:r w:rsidR="00C53E01" w:rsidRPr="00644690">
        <w:rPr>
          <w:b/>
          <w:i/>
        </w:rPr>
        <w:t xml:space="preserve"> óra</w:t>
      </w:r>
    </w:p>
    <w:p w14:paraId="5EB7E338" w14:textId="00BE2DF3" w:rsidR="00802B0E" w:rsidRPr="00802B0E" w:rsidRDefault="00802B0E" w:rsidP="00802B0E">
      <w:pPr>
        <w:spacing w:after="0"/>
        <w:ind w:left="851"/>
        <w:rPr>
          <w:rFonts w:cs="Times New Roman"/>
        </w:rPr>
      </w:pPr>
      <w:r>
        <w:rPr>
          <w:rFonts w:cs="Times New Roman"/>
        </w:rPr>
        <w:t>Talajok</w:t>
      </w:r>
    </w:p>
    <w:p w14:paraId="4F94D2B4" w14:textId="738B5CDB" w:rsidR="00802B0E" w:rsidRPr="00802B0E" w:rsidRDefault="00802B0E" w:rsidP="00802B0E">
      <w:pPr>
        <w:spacing w:after="0"/>
        <w:ind w:left="851"/>
        <w:rPr>
          <w:rFonts w:cs="Times New Roman"/>
        </w:rPr>
      </w:pPr>
      <w:r>
        <w:rPr>
          <w:rFonts w:cs="Times New Roman"/>
        </w:rPr>
        <w:t>Földmunkák</w:t>
      </w:r>
    </w:p>
    <w:p w14:paraId="1DE3F8F5" w14:textId="73075596" w:rsidR="00C53E01" w:rsidRDefault="00802B0E" w:rsidP="00802B0E">
      <w:pPr>
        <w:spacing w:after="0"/>
        <w:ind w:left="851"/>
        <w:rPr>
          <w:rFonts w:cs="Times New Roman"/>
        </w:rPr>
      </w:pPr>
      <w:r>
        <w:rPr>
          <w:rFonts w:cs="Times New Roman"/>
        </w:rPr>
        <w:t>Dúcolások</w:t>
      </w:r>
    </w:p>
    <w:p w14:paraId="18132526" w14:textId="1323D17E" w:rsidR="00802B0E" w:rsidRDefault="00802B0E" w:rsidP="00802B0E">
      <w:pPr>
        <w:spacing w:after="0"/>
        <w:ind w:left="851"/>
      </w:pPr>
      <w:r>
        <w:t>Talajban található nedvességhatások</w:t>
      </w:r>
    </w:p>
    <w:p w14:paraId="3184E305" w14:textId="066E2900" w:rsidR="00802B0E" w:rsidRDefault="00802B0E" w:rsidP="00802B0E">
      <w:pPr>
        <w:spacing w:after="0"/>
        <w:ind w:left="851"/>
      </w:pPr>
      <w:r>
        <w:t>Talajpára, talajnedvesség, talajvíz</w:t>
      </w:r>
    </w:p>
    <w:p w14:paraId="5C7C94D8" w14:textId="0A188116" w:rsidR="00802B0E" w:rsidRDefault="00802B0E" w:rsidP="00802B0E">
      <w:pPr>
        <w:spacing w:after="0"/>
        <w:ind w:left="851"/>
      </w:pPr>
      <w:r>
        <w:t>Talaj víztelenítés</w:t>
      </w:r>
    </w:p>
    <w:p w14:paraId="4DD29A28" w14:textId="77777777" w:rsidR="00C53E01" w:rsidRPr="002A1C54" w:rsidRDefault="00C53E01" w:rsidP="00C53E01">
      <w:pPr>
        <w:tabs>
          <w:tab w:val="left" w:pos="1418"/>
          <w:tab w:val="right" w:pos="9072"/>
        </w:tabs>
        <w:spacing w:after="0"/>
        <w:ind w:left="851"/>
      </w:pPr>
    </w:p>
    <w:p w14:paraId="0AD94036" w14:textId="77777777" w:rsidR="00C53E01" w:rsidRPr="002A1C54" w:rsidRDefault="00C53E01" w:rsidP="00C53E01">
      <w:pPr>
        <w:tabs>
          <w:tab w:val="left" w:pos="1418"/>
          <w:tab w:val="right" w:pos="9072"/>
        </w:tabs>
        <w:spacing w:after="0"/>
        <w:ind w:left="851"/>
      </w:pPr>
    </w:p>
    <w:p w14:paraId="4B81026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F45F865" w14:textId="43614080" w:rsidR="00C53E01" w:rsidRDefault="00F93332" w:rsidP="00C53E01">
      <w:pPr>
        <w:spacing w:after="0"/>
        <w:ind w:left="426"/>
      </w:pPr>
      <w:r>
        <w:t>tanterem vagy szaktanterem</w:t>
      </w:r>
    </w:p>
    <w:p w14:paraId="2A56FF67" w14:textId="77777777" w:rsidR="00C53E01" w:rsidRPr="002B5BF7" w:rsidRDefault="00C53E01" w:rsidP="00C53E01">
      <w:pPr>
        <w:spacing w:after="0"/>
        <w:ind w:left="426"/>
      </w:pPr>
    </w:p>
    <w:p w14:paraId="6690DB8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E436E7D" w14:textId="77777777" w:rsidR="00C53E01" w:rsidRDefault="00C53E01" w:rsidP="00C53E01">
      <w:pPr>
        <w:spacing w:after="0"/>
        <w:ind w:left="426"/>
      </w:pPr>
    </w:p>
    <w:p w14:paraId="5BF28913" w14:textId="77777777" w:rsidR="00C53E01" w:rsidRPr="00C879C0" w:rsidRDefault="00C53E01" w:rsidP="00C53E01">
      <w:pPr>
        <w:spacing w:after="0"/>
        <w:ind w:left="426"/>
        <w:rPr>
          <w:i/>
        </w:rPr>
      </w:pPr>
    </w:p>
    <w:p w14:paraId="02818BAD" w14:textId="77777777" w:rsidR="00C53E01" w:rsidRPr="00FF2E9D" w:rsidRDefault="00C53E01" w:rsidP="00C53E01">
      <w:pPr>
        <w:spacing w:after="0"/>
        <w:ind w:left="426"/>
      </w:pPr>
    </w:p>
    <w:p w14:paraId="3ED8234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4CEDDFA" w14:textId="0D678EAF" w:rsidR="00C53E01" w:rsidRDefault="00C53E01" w:rsidP="00C53E01">
      <w:pPr>
        <w:spacing w:after="0"/>
        <w:ind w:left="426"/>
      </w:pPr>
    </w:p>
    <w:p w14:paraId="0F1DAA53" w14:textId="77777777" w:rsidR="00AF2D7A" w:rsidRDefault="00AF2D7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6703BA47"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4570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EF23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2A57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5A87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72EBDA9F"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50E24C4"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AA5270D"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D812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84072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867E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9D1999"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20414626"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2EF0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CBA6C7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6DF24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8B59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066F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EBCDC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7AB435"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2CDB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AFFB3D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EA293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0A0A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42D3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BE9C3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E8D6D61"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6015C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22FE91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30E6F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DF02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710E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48D7D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3877830"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AA22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3F81AC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028E4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D199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02342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7AAF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43F231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1A9F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B72726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09C23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107A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3E79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CF3C0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B38F9DF"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3168C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38D116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5E078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7AA9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CC25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B4FC2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D8E60A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D693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9F353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6D4B4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1C56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23F7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D46E0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6F508ED"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1DE9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88100D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80A0F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FD87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331D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E68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558CDD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643E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DC7E64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8D9F0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F805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0434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53DD2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8D078E"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DE21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6B713C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87E4D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6849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DAAA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CAAE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083E8372" w14:textId="77777777" w:rsidR="00AF2D7A" w:rsidRDefault="00AF2D7A" w:rsidP="00C53E01">
      <w:pPr>
        <w:spacing w:after="0"/>
        <w:ind w:left="426"/>
      </w:pPr>
    </w:p>
    <w:p w14:paraId="0F266F4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086C344" w14:textId="362A30D1"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70D06228"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757A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ED4B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753F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128D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70CD2908"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527E5D"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8C66391"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DE68A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06939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DAD2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CD2339"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4C09D39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9AC04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2EDE1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0D5CC2A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07488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14:paraId="2275785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F96AF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C43D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69382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9C405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8678B1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A3C5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7D020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8136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222C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FFD2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3856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44EED4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507C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5BE5D1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06D6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5E2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BF1C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C1A1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D1722C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F11CB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6E7C8F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146F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1802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32B1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D4283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406D13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9D84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4FCB75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E1168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D876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35A9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BAA98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5AB124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64D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53A65D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C6179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7F8E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83EA2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BBD3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734D2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EA11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49C198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38C1D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5B09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95DD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518BF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0AD90AF"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62F95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04D00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607D89A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9451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E16097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E7512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5AAD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B721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9717E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4AF2E9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16D27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594F04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DD3A8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E00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A181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E7763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C3100B7"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C28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4DB21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5AF92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30E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A845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7AEF0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86FAF5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F53B2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0EB3CB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B85AB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2FC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805B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4955D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2F2F1F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A57A7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A57D80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706A8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6B01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5A1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8E66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008889A"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386E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8EEA8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6B0B7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DD5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8549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6F1F1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C09D7C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6D4E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6615EA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077EF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30B3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598E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B0D5E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266FE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0A6D7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AF323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604D70B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9FC2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805E3A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4FBBF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F474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182FF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F4FA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944062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EAB8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8AD8AA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4AC64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8C382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537BF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C7DB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58189A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AC820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205E0A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0688156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AAB7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4555D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F9E98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AAB269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ADE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B795C2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9D02F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B2E0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58BE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9C3B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254909F"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F3F2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3B77A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0E503E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D4AE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3F292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1A770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400E12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3CF8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B0AD7E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4A0A94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F5F1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2BBC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F9035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115431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CAEC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3F178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19581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9B9B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A8F0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2387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681751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BB627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ABCF69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E4C37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038C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239D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6353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006303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F74F1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5084D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24F36F22"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7543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5B4909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B1CA0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47AF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1AA0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8F63C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66EF7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FB3A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60D8C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0CCF86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63A1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A69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FEAE0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F7905D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FEDA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E1A6B6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6968F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1C64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50B6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7E7C7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6AF500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E117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6515E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AAA06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CC80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7871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9CC14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F597D2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9D0B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9C894F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F07C6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62CF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BCC6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0E081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D41761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23F5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9C53A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3CB36D1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5B731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65A4DF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16E8B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DFD9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96D5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8EB49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2AA405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6D1E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7387D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D42D9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9E70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561F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0ECB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76809E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7406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62C361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92446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A073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7376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85F72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D4831A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50E8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3F7C4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339F53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81C2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FC9D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4410D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8E14BE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A48F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551993E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14CAB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068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988E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96AFC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1EA528B8" w14:textId="77777777" w:rsidR="00AF2D7A" w:rsidRPr="002B5BF7" w:rsidRDefault="00AF2D7A" w:rsidP="00C53E01">
      <w:pPr>
        <w:spacing w:after="0"/>
        <w:ind w:left="426"/>
      </w:pPr>
    </w:p>
    <w:p w14:paraId="5CFDD97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18BF123" w14:textId="77777777" w:rsidR="00C53E01" w:rsidRDefault="00C53E01" w:rsidP="00C53E01">
      <w:pPr>
        <w:spacing w:after="0"/>
        <w:ind w:left="426"/>
      </w:pPr>
      <w:r w:rsidRPr="003A56AA">
        <w:t>A nemzeti köznevelésről szóló 2011. évi CXC. törvény. 54. § (2) a) pontja szerinti értékeléssel.</w:t>
      </w:r>
    </w:p>
    <w:p w14:paraId="40AE95D2" w14:textId="77777777" w:rsidR="00C53E01" w:rsidRPr="002B5BF7" w:rsidRDefault="00C53E01" w:rsidP="00C53E01">
      <w:pPr>
        <w:spacing w:after="0"/>
        <w:ind w:left="426"/>
      </w:pPr>
    </w:p>
    <w:p w14:paraId="04B6656C" w14:textId="77777777" w:rsidR="00C53E01" w:rsidRDefault="00C53E01" w:rsidP="00C53E01">
      <w:pPr>
        <w:spacing w:after="0"/>
        <w:rPr>
          <w:rFonts w:cs="Times New Roman"/>
        </w:rPr>
      </w:pPr>
    </w:p>
    <w:p w14:paraId="645D8253" w14:textId="2359E31D" w:rsidR="00C53E01" w:rsidRPr="00644690" w:rsidRDefault="00533BE8" w:rsidP="00C53E01">
      <w:pPr>
        <w:pStyle w:val="Listaszerbekezds"/>
        <w:numPr>
          <w:ilvl w:val="0"/>
          <w:numId w:val="8"/>
        </w:numPr>
        <w:tabs>
          <w:tab w:val="right" w:pos="9072"/>
        </w:tabs>
        <w:spacing w:after="0"/>
        <w:rPr>
          <w:rFonts w:cs="Times New Roman"/>
          <w:b/>
        </w:rPr>
      </w:pPr>
      <w:r w:rsidRPr="00533BE8">
        <w:rPr>
          <w:b/>
        </w:rPr>
        <w:t>Építőanyagok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14:paraId="725D9CC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C54EE24" w14:textId="77777777" w:rsidR="00C53E01" w:rsidRPr="00644690" w:rsidRDefault="00C53E01" w:rsidP="00C53E01"/>
    <w:p w14:paraId="31409F30" w14:textId="77777777" w:rsidR="00C53E01" w:rsidRDefault="00C53E01" w:rsidP="00C53E01">
      <w:pPr>
        <w:pStyle w:val="Listaszerbekezds"/>
        <w:numPr>
          <w:ilvl w:val="1"/>
          <w:numId w:val="8"/>
        </w:numPr>
        <w:spacing w:after="0"/>
        <w:rPr>
          <w:b/>
        </w:rPr>
      </w:pPr>
      <w:r w:rsidRPr="00644690">
        <w:rPr>
          <w:b/>
        </w:rPr>
        <w:t>A tantárgy tanításának célja</w:t>
      </w:r>
    </w:p>
    <w:p w14:paraId="1727D28D" w14:textId="7D553A50" w:rsidR="00C53E01" w:rsidRDefault="00533BE8" w:rsidP="00C53E01">
      <w:pPr>
        <w:spacing w:after="0"/>
        <w:ind w:left="426"/>
      </w:pPr>
      <w:r w:rsidRPr="00533BE8">
        <w:t>Az építőanyagok tulajdonságainak és vizsgálati lehetőségeinek megismerése. Az építőanyago</w:t>
      </w:r>
      <w:r>
        <w:t>k eredet szerinti csoportosítása és ez alapján történő elemzése</w:t>
      </w:r>
      <w:r w:rsidRPr="00533BE8">
        <w:t>.</w:t>
      </w:r>
    </w:p>
    <w:p w14:paraId="6DC52417" w14:textId="77777777" w:rsidR="00C53E01" w:rsidRPr="002B5BF7" w:rsidRDefault="00C53E01" w:rsidP="00C53E01">
      <w:pPr>
        <w:spacing w:after="0"/>
        <w:ind w:left="426"/>
      </w:pPr>
    </w:p>
    <w:p w14:paraId="3F06816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79E96B1" w14:textId="66BF5DE3" w:rsidR="00C53E01" w:rsidRDefault="00533BE8" w:rsidP="00C53E01">
      <w:pPr>
        <w:spacing w:after="0"/>
        <w:ind w:left="426"/>
      </w:pPr>
      <w:r w:rsidRPr="00533BE8">
        <w:t>A tantárgy az adott évfolyamba lépés feltételeiként megjelölt közismereti és szakmai tartalmakra épül.</w:t>
      </w:r>
    </w:p>
    <w:p w14:paraId="1A07FB70" w14:textId="77777777" w:rsidR="00C53E01" w:rsidRPr="002B5BF7" w:rsidRDefault="00C53E01" w:rsidP="00C53E01">
      <w:pPr>
        <w:spacing w:after="0"/>
        <w:ind w:left="426"/>
      </w:pPr>
    </w:p>
    <w:p w14:paraId="3F45CA5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700621" w14:textId="6DF88775"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Építőanyagok tulajdonságai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4CF2FEB" w14:textId="547B929F" w:rsidR="00533BE8" w:rsidRPr="00533BE8" w:rsidRDefault="00533BE8" w:rsidP="00533BE8">
      <w:pPr>
        <w:spacing w:after="0"/>
        <w:ind w:left="851"/>
        <w:rPr>
          <w:rFonts w:cs="Times New Roman"/>
        </w:rPr>
      </w:pPr>
      <w:r>
        <w:rPr>
          <w:rFonts w:cs="Times New Roman"/>
        </w:rPr>
        <w:t>Fizikai tulajdonságok</w:t>
      </w:r>
    </w:p>
    <w:p w14:paraId="1B6DFFE9" w14:textId="601577EE" w:rsidR="00533BE8" w:rsidRPr="00533BE8" w:rsidRDefault="00533BE8" w:rsidP="00533BE8">
      <w:pPr>
        <w:spacing w:after="0"/>
        <w:ind w:left="851"/>
        <w:rPr>
          <w:rFonts w:cs="Times New Roman"/>
        </w:rPr>
      </w:pPr>
      <w:r>
        <w:rPr>
          <w:rFonts w:cs="Times New Roman"/>
        </w:rPr>
        <w:t>Kémiai tulajdonságok</w:t>
      </w:r>
    </w:p>
    <w:p w14:paraId="65FF4BF2" w14:textId="63968E70" w:rsidR="00533BE8" w:rsidRPr="00533BE8" w:rsidRDefault="00533BE8" w:rsidP="00533BE8">
      <w:pPr>
        <w:spacing w:after="0"/>
        <w:ind w:left="851"/>
        <w:rPr>
          <w:rFonts w:cs="Times New Roman"/>
        </w:rPr>
      </w:pPr>
      <w:r>
        <w:rPr>
          <w:rFonts w:cs="Times New Roman"/>
        </w:rPr>
        <w:t>Hidrotechnikai tulajdonságok</w:t>
      </w:r>
    </w:p>
    <w:p w14:paraId="0E117140" w14:textId="50124133" w:rsidR="00533BE8" w:rsidRPr="00533BE8" w:rsidRDefault="00533BE8" w:rsidP="00533BE8">
      <w:pPr>
        <w:spacing w:after="0"/>
        <w:ind w:left="851"/>
        <w:rPr>
          <w:rFonts w:cs="Times New Roman"/>
        </w:rPr>
      </w:pPr>
      <w:r>
        <w:rPr>
          <w:rFonts w:cs="Times New Roman"/>
        </w:rPr>
        <w:t>Hőtechnikai tulajdonságok</w:t>
      </w:r>
    </w:p>
    <w:p w14:paraId="4E325674" w14:textId="2D22E777" w:rsidR="00533BE8" w:rsidRPr="00533BE8" w:rsidRDefault="00533BE8" w:rsidP="00533BE8">
      <w:pPr>
        <w:spacing w:after="0"/>
        <w:ind w:left="851"/>
        <w:rPr>
          <w:rFonts w:cs="Times New Roman"/>
        </w:rPr>
      </w:pPr>
      <w:r>
        <w:rPr>
          <w:rFonts w:cs="Times New Roman"/>
        </w:rPr>
        <w:t>Akusztikai tulajdonságok</w:t>
      </w:r>
    </w:p>
    <w:p w14:paraId="2BA8055E" w14:textId="4461F4A0" w:rsidR="00C53E01" w:rsidRDefault="00533BE8" w:rsidP="00533BE8">
      <w:pPr>
        <w:spacing w:after="0"/>
        <w:ind w:left="851"/>
      </w:pPr>
      <w:r w:rsidRPr="00533BE8">
        <w:rPr>
          <w:rFonts w:cs="Times New Roman"/>
        </w:rPr>
        <w:t>Mechan</w:t>
      </w:r>
      <w:r>
        <w:rPr>
          <w:rFonts w:cs="Times New Roman"/>
        </w:rPr>
        <w:t>ikai tulajdonságok</w:t>
      </w:r>
    </w:p>
    <w:p w14:paraId="67E2B7D8" w14:textId="77777777" w:rsidR="00C53E01" w:rsidRPr="00644690" w:rsidRDefault="00C53E01" w:rsidP="00C53E01">
      <w:pPr>
        <w:tabs>
          <w:tab w:val="left" w:pos="1418"/>
          <w:tab w:val="right" w:pos="9072"/>
        </w:tabs>
        <w:spacing w:after="0"/>
        <w:ind w:left="851"/>
      </w:pPr>
    </w:p>
    <w:p w14:paraId="7FB3CB5B" w14:textId="7980E041"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Természetes építőanyagok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44FD8BB" w14:textId="699554DA" w:rsidR="00533BE8" w:rsidRPr="00533BE8" w:rsidRDefault="00533BE8" w:rsidP="00533BE8">
      <w:pPr>
        <w:spacing w:after="0"/>
        <w:ind w:left="851"/>
        <w:rPr>
          <w:rFonts w:cs="Times New Roman"/>
        </w:rPr>
      </w:pPr>
      <w:r w:rsidRPr="00533BE8">
        <w:rPr>
          <w:rFonts w:cs="Times New Roman"/>
        </w:rPr>
        <w:t>Természe</w:t>
      </w:r>
      <w:r>
        <w:rPr>
          <w:rFonts w:cs="Times New Roman"/>
        </w:rPr>
        <w:t>tes építőanyagok csoportosítása</w:t>
      </w:r>
    </w:p>
    <w:p w14:paraId="2F8D65DC" w14:textId="7FBC9C2D" w:rsidR="00C53E01" w:rsidRDefault="00533BE8" w:rsidP="00533BE8">
      <w:pPr>
        <w:spacing w:after="0"/>
        <w:ind w:left="851"/>
      </w:pPr>
      <w:r w:rsidRPr="00533BE8">
        <w:rPr>
          <w:rFonts w:cs="Times New Roman"/>
        </w:rPr>
        <w:t>Természetes építőa</w:t>
      </w:r>
      <w:r>
        <w:rPr>
          <w:rFonts w:cs="Times New Roman"/>
        </w:rPr>
        <w:t>nyagok tulajdonságai, jellemzői</w:t>
      </w:r>
    </w:p>
    <w:p w14:paraId="5E896FE1" w14:textId="77777777" w:rsidR="00C53E01" w:rsidRPr="002A1C54" w:rsidRDefault="00C53E01" w:rsidP="00C53E01">
      <w:pPr>
        <w:tabs>
          <w:tab w:val="left" w:pos="1418"/>
          <w:tab w:val="right" w:pos="9072"/>
        </w:tabs>
        <w:spacing w:after="0"/>
        <w:ind w:left="851"/>
      </w:pPr>
    </w:p>
    <w:p w14:paraId="5995E51A" w14:textId="6AFCC216"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Mesterséges építőanyagok</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14:paraId="605B4706" w14:textId="67D4F2B8" w:rsidR="00533BE8" w:rsidRPr="00533BE8" w:rsidRDefault="00533BE8" w:rsidP="00533BE8">
      <w:pPr>
        <w:spacing w:after="0"/>
        <w:ind w:left="851"/>
        <w:rPr>
          <w:rFonts w:cs="Times New Roman"/>
        </w:rPr>
      </w:pPr>
      <w:r w:rsidRPr="00533BE8">
        <w:rPr>
          <w:rFonts w:cs="Times New Roman"/>
        </w:rPr>
        <w:t>Agyaggyártm</w:t>
      </w:r>
      <w:r>
        <w:rPr>
          <w:rFonts w:cs="Times New Roman"/>
        </w:rPr>
        <w:t>ányok, felhasználási területeik</w:t>
      </w:r>
    </w:p>
    <w:p w14:paraId="28C09609" w14:textId="4ADB20D2" w:rsidR="00533BE8" w:rsidRPr="00533BE8" w:rsidRDefault="00533BE8" w:rsidP="00533BE8">
      <w:pPr>
        <w:spacing w:after="0"/>
        <w:ind w:left="851"/>
        <w:rPr>
          <w:rFonts w:cs="Times New Roman"/>
        </w:rPr>
      </w:pPr>
      <w:r w:rsidRPr="00533BE8">
        <w:rPr>
          <w:rFonts w:cs="Times New Roman"/>
        </w:rPr>
        <w:t>Kötőanyagok jellemző tulajdon</w:t>
      </w:r>
      <w:r>
        <w:rPr>
          <w:rFonts w:cs="Times New Roman"/>
        </w:rPr>
        <w:t>ságai, felhasználási területeik</w:t>
      </w:r>
    </w:p>
    <w:p w14:paraId="7F489D79" w14:textId="0DDFB709" w:rsidR="00533BE8" w:rsidRPr="00533BE8" w:rsidRDefault="00533BE8" w:rsidP="00533BE8">
      <w:pPr>
        <w:spacing w:after="0"/>
        <w:ind w:left="851"/>
        <w:rPr>
          <w:rFonts w:cs="Times New Roman"/>
        </w:rPr>
      </w:pPr>
      <w:r w:rsidRPr="00533BE8">
        <w:rPr>
          <w:rFonts w:cs="Times New Roman"/>
        </w:rPr>
        <w:t>Aszfalt termékek jellemző tulajdonsága</w:t>
      </w:r>
      <w:r>
        <w:rPr>
          <w:rFonts w:cs="Times New Roman"/>
        </w:rPr>
        <w:t>i, felhasználási területeik</w:t>
      </w:r>
    </w:p>
    <w:p w14:paraId="1FCE32BB" w14:textId="45B1F47A" w:rsidR="00533BE8" w:rsidRPr="00533BE8" w:rsidRDefault="00533BE8" w:rsidP="00533BE8">
      <w:pPr>
        <w:spacing w:after="0"/>
        <w:ind w:left="851"/>
        <w:rPr>
          <w:rFonts w:cs="Times New Roman"/>
        </w:rPr>
      </w:pPr>
      <w:r w:rsidRPr="00533BE8">
        <w:rPr>
          <w:rFonts w:cs="Times New Roman"/>
        </w:rPr>
        <w:t>Adalékanyag jellemző tulajdon</w:t>
      </w:r>
      <w:r>
        <w:rPr>
          <w:rFonts w:cs="Times New Roman"/>
        </w:rPr>
        <w:t>ságai, felhasználási területeik</w:t>
      </w:r>
    </w:p>
    <w:p w14:paraId="447CE881" w14:textId="79E2AA09" w:rsidR="00533BE8" w:rsidRPr="00533BE8" w:rsidRDefault="00533BE8" w:rsidP="00533BE8">
      <w:pPr>
        <w:spacing w:after="0"/>
        <w:ind w:left="851"/>
        <w:rPr>
          <w:rFonts w:cs="Times New Roman"/>
        </w:rPr>
      </w:pPr>
      <w:r w:rsidRPr="00533BE8">
        <w:rPr>
          <w:rFonts w:cs="Times New Roman"/>
        </w:rPr>
        <w:t>Betonok jellemző tulajdons</w:t>
      </w:r>
      <w:r>
        <w:rPr>
          <w:rFonts w:cs="Times New Roman"/>
        </w:rPr>
        <w:t>ágai, szállítása és utókezelése</w:t>
      </w:r>
    </w:p>
    <w:p w14:paraId="06F07C07" w14:textId="7B0992C7" w:rsidR="00533BE8" w:rsidRPr="00533BE8" w:rsidRDefault="00533BE8" w:rsidP="00533BE8">
      <w:pPr>
        <w:spacing w:after="0"/>
        <w:ind w:left="851"/>
        <w:rPr>
          <w:rFonts w:cs="Times New Roman"/>
        </w:rPr>
      </w:pPr>
      <w:r w:rsidRPr="00533BE8">
        <w:rPr>
          <w:rFonts w:cs="Times New Roman"/>
        </w:rPr>
        <w:t>Előre gyártott beton és vasbeton te</w:t>
      </w:r>
      <w:r>
        <w:rPr>
          <w:rFonts w:cs="Times New Roman"/>
        </w:rPr>
        <w:t>rmékek, felhasználási területei</w:t>
      </w:r>
    </w:p>
    <w:p w14:paraId="52D2BFE1" w14:textId="41213577" w:rsidR="00533BE8" w:rsidRPr="00533BE8" w:rsidRDefault="00533BE8" w:rsidP="00533BE8">
      <w:pPr>
        <w:spacing w:after="0"/>
        <w:ind w:left="851"/>
        <w:rPr>
          <w:rFonts w:cs="Times New Roman"/>
        </w:rPr>
      </w:pPr>
      <w:r w:rsidRPr="00533BE8">
        <w:rPr>
          <w:rFonts w:cs="Times New Roman"/>
        </w:rPr>
        <w:t>Habarcsok jellemző tulajdonságai, felhasz</w:t>
      </w:r>
      <w:r>
        <w:rPr>
          <w:rFonts w:cs="Times New Roman"/>
        </w:rPr>
        <w:t>nálásuk szerinti csoportosítása</w:t>
      </w:r>
    </w:p>
    <w:p w14:paraId="7A180270" w14:textId="7CA50B0D" w:rsidR="00533BE8" w:rsidRPr="00533BE8" w:rsidRDefault="00533BE8" w:rsidP="00533BE8">
      <w:pPr>
        <w:spacing w:after="0"/>
        <w:ind w:left="851"/>
        <w:rPr>
          <w:rFonts w:cs="Times New Roman"/>
        </w:rPr>
      </w:pPr>
      <w:r w:rsidRPr="00533BE8">
        <w:rPr>
          <w:rFonts w:cs="Times New Roman"/>
        </w:rPr>
        <w:t>Építőipari faáruk, felhasználá</w:t>
      </w:r>
      <w:r>
        <w:rPr>
          <w:rFonts w:cs="Times New Roman"/>
        </w:rPr>
        <w:t>si területük, faanyagok védelme</w:t>
      </w:r>
    </w:p>
    <w:p w14:paraId="06226B84" w14:textId="507459C0" w:rsidR="00533BE8" w:rsidRPr="00533BE8" w:rsidRDefault="00533BE8" w:rsidP="00533BE8">
      <w:pPr>
        <w:spacing w:after="0"/>
        <w:ind w:left="851"/>
        <w:rPr>
          <w:rFonts w:cs="Times New Roman"/>
        </w:rPr>
      </w:pPr>
      <w:r w:rsidRPr="00533BE8">
        <w:rPr>
          <w:rFonts w:cs="Times New Roman"/>
        </w:rPr>
        <w:t>Fémgyártmányok jellemző tulajdo</w:t>
      </w:r>
      <w:r>
        <w:rPr>
          <w:rFonts w:cs="Times New Roman"/>
        </w:rPr>
        <w:t>nságai, alkalmazási feltételeik</w:t>
      </w:r>
    </w:p>
    <w:p w14:paraId="71835EEC" w14:textId="3A32913F" w:rsidR="00533BE8" w:rsidRPr="00533BE8" w:rsidRDefault="00533BE8" w:rsidP="00533BE8">
      <w:pPr>
        <w:spacing w:after="0"/>
        <w:ind w:left="851"/>
        <w:rPr>
          <w:rFonts w:cs="Times New Roman"/>
        </w:rPr>
      </w:pPr>
      <w:r w:rsidRPr="00533BE8">
        <w:rPr>
          <w:rFonts w:cs="Times New Roman"/>
        </w:rPr>
        <w:t>Műanyag gyárt</w:t>
      </w:r>
      <w:r>
        <w:rPr>
          <w:rFonts w:cs="Times New Roman"/>
        </w:rPr>
        <w:t>mányok, felhasználási területei</w:t>
      </w:r>
    </w:p>
    <w:p w14:paraId="57DD77DF" w14:textId="440ABF2B" w:rsidR="00533BE8" w:rsidRPr="00533BE8" w:rsidRDefault="00533BE8" w:rsidP="00533BE8">
      <w:pPr>
        <w:spacing w:after="0"/>
        <w:ind w:left="851"/>
        <w:rPr>
          <w:rFonts w:cs="Times New Roman"/>
        </w:rPr>
      </w:pPr>
      <w:r w:rsidRPr="00533BE8">
        <w:rPr>
          <w:rFonts w:cs="Times New Roman"/>
        </w:rPr>
        <w:t>Festő-, é</w:t>
      </w:r>
      <w:r>
        <w:rPr>
          <w:rFonts w:cs="Times New Roman"/>
        </w:rPr>
        <w:t>s mázolómunkák anyagai</w:t>
      </w:r>
    </w:p>
    <w:p w14:paraId="664C94D4" w14:textId="71399FF0" w:rsidR="00533BE8" w:rsidRPr="00533BE8" w:rsidRDefault="00533BE8" w:rsidP="00533BE8">
      <w:pPr>
        <w:spacing w:after="0"/>
        <w:ind w:left="851"/>
        <w:rPr>
          <w:rFonts w:cs="Times New Roman"/>
        </w:rPr>
      </w:pPr>
      <w:r w:rsidRPr="00533BE8">
        <w:rPr>
          <w:rFonts w:cs="Times New Roman"/>
        </w:rPr>
        <w:t>Építési üvegek jellemző tulajdon</w:t>
      </w:r>
      <w:r>
        <w:rPr>
          <w:rFonts w:cs="Times New Roman"/>
        </w:rPr>
        <w:t>ságai, felhasználási területeik</w:t>
      </w:r>
    </w:p>
    <w:p w14:paraId="22F67BA8" w14:textId="08BEF95A" w:rsidR="00533BE8" w:rsidRPr="00533BE8" w:rsidRDefault="00533BE8" w:rsidP="00533BE8">
      <w:pPr>
        <w:spacing w:after="0"/>
        <w:ind w:left="851"/>
        <w:rPr>
          <w:rFonts w:cs="Times New Roman"/>
        </w:rPr>
      </w:pPr>
      <w:r w:rsidRPr="00533BE8">
        <w:rPr>
          <w:rFonts w:cs="Times New Roman"/>
        </w:rPr>
        <w:t>Szigetelőan</w:t>
      </w:r>
      <w:r>
        <w:rPr>
          <w:rFonts w:cs="Times New Roman"/>
        </w:rPr>
        <w:t>yagok, felhasználási területeik</w:t>
      </w:r>
    </w:p>
    <w:p w14:paraId="6682F288" w14:textId="10B3DCA3" w:rsidR="00C53E01" w:rsidRDefault="00533BE8" w:rsidP="00533BE8">
      <w:pPr>
        <w:spacing w:after="0"/>
        <w:ind w:left="851"/>
        <w:rPr>
          <w:rFonts w:cs="Times New Roman"/>
        </w:rPr>
      </w:pPr>
      <w:r w:rsidRPr="00533BE8">
        <w:rPr>
          <w:rFonts w:cs="Times New Roman"/>
        </w:rPr>
        <w:t>Építőiparban alkalmazot</w:t>
      </w:r>
      <w:r>
        <w:rPr>
          <w:rFonts w:cs="Times New Roman"/>
        </w:rPr>
        <w:t>t segédanyagok és felületképzők</w:t>
      </w:r>
    </w:p>
    <w:p w14:paraId="5F242378" w14:textId="65F724F1" w:rsidR="00533BE8" w:rsidRDefault="00533BE8" w:rsidP="00533BE8">
      <w:pPr>
        <w:spacing w:after="0"/>
        <w:ind w:left="851"/>
      </w:pPr>
      <w:r>
        <w:rPr>
          <w:rFonts w:cs="Times New Roman"/>
        </w:rPr>
        <w:t>Építőanyagok gyártási folyamatai</w:t>
      </w:r>
    </w:p>
    <w:p w14:paraId="489F2E50" w14:textId="77777777" w:rsidR="00C53E01" w:rsidRPr="002A1C54" w:rsidRDefault="00C53E01" w:rsidP="00C53E01">
      <w:pPr>
        <w:tabs>
          <w:tab w:val="left" w:pos="1418"/>
          <w:tab w:val="right" w:pos="9072"/>
        </w:tabs>
        <w:spacing w:after="0"/>
        <w:ind w:left="851"/>
      </w:pPr>
    </w:p>
    <w:p w14:paraId="3EB872E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51C5EC8" w14:textId="5E56756B" w:rsidR="00C53E01" w:rsidRDefault="00F93332" w:rsidP="00C53E01">
      <w:pPr>
        <w:spacing w:after="0"/>
        <w:ind w:left="426"/>
      </w:pPr>
      <w:r>
        <w:t>tanterem vagy szaktanterem</w:t>
      </w:r>
    </w:p>
    <w:p w14:paraId="6C6D0335" w14:textId="77777777" w:rsidR="00C53E01" w:rsidRPr="002B5BF7" w:rsidRDefault="00C53E01" w:rsidP="00C53E01">
      <w:pPr>
        <w:spacing w:after="0"/>
        <w:ind w:left="426"/>
      </w:pPr>
    </w:p>
    <w:p w14:paraId="2D20FF51"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65EF9207" w14:textId="77777777" w:rsidR="00C53E01" w:rsidRDefault="00C53E01" w:rsidP="00C53E01">
      <w:pPr>
        <w:spacing w:after="0"/>
        <w:ind w:left="426"/>
      </w:pPr>
    </w:p>
    <w:p w14:paraId="32C1FAF3" w14:textId="77777777" w:rsidR="00C53E01" w:rsidRPr="00C879C0" w:rsidRDefault="00C53E01" w:rsidP="00C53E01">
      <w:pPr>
        <w:spacing w:after="0"/>
        <w:ind w:left="426"/>
        <w:rPr>
          <w:i/>
        </w:rPr>
      </w:pPr>
    </w:p>
    <w:p w14:paraId="56C4FF0A" w14:textId="77777777" w:rsidR="00C53E01" w:rsidRPr="00FF2E9D" w:rsidRDefault="00C53E01" w:rsidP="00C53E01">
      <w:pPr>
        <w:spacing w:after="0"/>
        <w:ind w:left="426"/>
      </w:pPr>
    </w:p>
    <w:p w14:paraId="5E78F66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191AA1A" w14:textId="77DD773D"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501B5895"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4B60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B8C96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A1421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525F3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1243DB80"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4222E49"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E5689DF"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8F42AA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A15C9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0D847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295F90"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66BBC7D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487C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7D2251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3E5DE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9FBE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6B52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3B586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D690FB6"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EDEA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E45675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799BE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1D16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ED3B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001D1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726A57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8CAB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A8E7B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CF23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A285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F02A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90B2C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45BF384"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A618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F18ED6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A57BC2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D98E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3765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2E255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0A5D4D1"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99F8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BE5EA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E4EE4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90CA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B763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76F51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A268F5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E21EC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1C2C1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77BDC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CA2C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1630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60C9B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3589B2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553E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55C6A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571B7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9801E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08E0B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60097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3F23AF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4547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1E0E1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B2BB4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ACC0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563C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67108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AC4D298"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CD4F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56360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0813C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0DBC2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F91D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F673C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A97AD3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CFCC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DDC054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CC32D9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B8C7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CC7A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7C2B5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538A137F" w14:textId="77777777" w:rsidR="00AF2D7A" w:rsidRDefault="00AF2D7A" w:rsidP="00C53E01">
      <w:pPr>
        <w:spacing w:after="0"/>
        <w:ind w:left="426"/>
      </w:pPr>
    </w:p>
    <w:p w14:paraId="2C379BB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C5E5189" w14:textId="2CA6BC7D"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61CFAD7A"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D4A3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83ED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629FC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C82F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6F21C45B"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73F1588"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A29F80B"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71D9EB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65F32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D21CF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2F356F"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7BE090B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76B9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B7CA8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1570F55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1C1B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E470E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6FE6E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F291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BD25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6568C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67A484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8168D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49FF69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7C2F9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DE581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73AC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C6FA3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851D18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34AB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BB2C4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437EC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748D7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335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0600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29D8E3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E05A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B0073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B619F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3EC5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BDB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B11C7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DAAA8C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64D7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4BB74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6522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F93D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C4D6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6BEE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971C26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19BE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1A17CB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B3982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604B6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3AD3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CCF22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DBD834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3C4D6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0731E3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B5C33F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41BB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C9EA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2DD7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691E15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6336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2A086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7D38610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7E92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3CFFEC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D6CFE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6818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8935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CF42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E625E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EE38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BEB4E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D2CBE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8509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DB7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FDEFD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A63296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47F3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B5033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EDBDF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14F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1D2D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6BFA0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A76240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8D00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39174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E2CA2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6818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86F6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A462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C96C22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5204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27068D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D71D4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E759C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C4E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FF421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86494E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A3E1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14:paraId="3016C0C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3EEA5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8635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1828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CBD2D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2983F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B0C2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91DA4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1429B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4D6D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E44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0F5B2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9562A2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B8AA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83B8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7E81D11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9B05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B34FDC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AF8D6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3FFAA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7F31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9CF57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15052E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401B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75F7E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592C5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A5B7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6ABF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5B57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E639B1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884C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4F4E80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6276D1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589D5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990B7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59AD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1CE55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429DD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CAE606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8B52F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3CF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6D3E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B8B5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96588B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9619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74C3CF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2CC05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F379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88A4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1D7D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6373B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3BE6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FF4378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7038E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668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97AC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CFA11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EA4B37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5A88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62F79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663C2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1EC6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B49B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CE47C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97C347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851C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0B32A8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47452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8D7B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C79B2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9886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06CF02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F4BB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D57EC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122AA13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4514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B2C9B4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94D76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CC48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18F7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DF221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D4DA8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77C0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51842F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ECD58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C2E9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801E0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0CF30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078DE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D0CF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CB731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B0186E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A09F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219C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7441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B4651A"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DC39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B99A8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0CEDB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C951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4DDA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D24BD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2E339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9762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0B6097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29626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5E10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ACEA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BB796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D12BAC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7D54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1566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002AC805"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930E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EA6BBC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D7F36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562D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0B82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87F76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A61903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811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BD90E9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1120C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6C4F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24B6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73C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9B8A9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E5E3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D49D9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537F8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3CCB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665B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E01BE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1ED28B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1FBD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DA6AC3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E2AB4E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6A7E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7174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9FDCF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F54A0B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4053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8CEEBA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5331C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B0B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25B45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849B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2FA1B80F" w14:textId="77777777" w:rsidR="00AF2D7A" w:rsidRPr="002B5BF7" w:rsidRDefault="00AF2D7A" w:rsidP="00C53E01">
      <w:pPr>
        <w:spacing w:after="0"/>
        <w:ind w:left="426"/>
      </w:pPr>
    </w:p>
    <w:p w14:paraId="796AF79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7A961C1" w14:textId="77777777" w:rsidR="00C53E01" w:rsidRDefault="00C53E01" w:rsidP="00C53E01">
      <w:pPr>
        <w:spacing w:after="0"/>
        <w:ind w:left="426"/>
      </w:pPr>
      <w:r w:rsidRPr="003A56AA">
        <w:t>A nemzeti köznevelésről szóló 2011. évi CXC. törvény. 54. § (2) a) pontja szerinti értékeléssel.</w:t>
      </w:r>
    </w:p>
    <w:p w14:paraId="5817F35E" w14:textId="77777777" w:rsidR="00C53E01" w:rsidRPr="002B5BF7" w:rsidRDefault="00C53E01" w:rsidP="00C53E01">
      <w:pPr>
        <w:spacing w:after="0"/>
        <w:ind w:left="426"/>
      </w:pPr>
    </w:p>
    <w:p w14:paraId="29E03737" w14:textId="77777777" w:rsidR="00C53E01" w:rsidRDefault="00C53E01" w:rsidP="00C53E01">
      <w:pPr>
        <w:spacing w:after="0"/>
        <w:rPr>
          <w:rFonts w:cs="Times New Roman"/>
        </w:rPr>
      </w:pPr>
    </w:p>
    <w:p w14:paraId="19B2F932" w14:textId="2CC8B121" w:rsidR="00C53E01" w:rsidRPr="00644690" w:rsidRDefault="00533BE8" w:rsidP="00C53E01">
      <w:pPr>
        <w:pStyle w:val="Listaszerbekezds"/>
        <w:numPr>
          <w:ilvl w:val="0"/>
          <w:numId w:val="8"/>
        </w:numPr>
        <w:tabs>
          <w:tab w:val="right" w:pos="9072"/>
        </w:tabs>
        <w:spacing w:after="0"/>
        <w:rPr>
          <w:rFonts w:cs="Times New Roman"/>
          <w:b/>
        </w:rPr>
      </w:pPr>
      <w:r w:rsidRPr="00533BE8">
        <w:rPr>
          <w:b/>
        </w:rPr>
        <w:t>Építőanyagok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020EC03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AEFE727" w14:textId="77777777" w:rsidR="00C53E01" w:rsidRPr="00644690" w:rsidRDefault="00C53E01" w:rsidP="00C53E01"/>
    <w:p w14:paraId="3083845C" w14:textId="77777777" w:rsidR="00C53E01" w:rsidRDefault="00C53E01" w:rsidP="00C53E01">
      <w:pPr>
        <w:pStyle w:val="Listaszerbekezds"/>
        <w:numPr>
          <w:ilvl w:val="1"/>
          <w:numId w:val="8"/>
        </w:numPr>
        <w:spacing w:after="0"/>
        <w:rPr>
          <w:b/>
        </w:rPr>
      </w:pPr>
      <w:r w:rsidRPr="00644690">
        <w:rPr>
          <w:b/>
        </w:rPr>
        <w:t>A tantárgy tanításának célja</w:t>
      </w:r>
    </w:p>
    <w:p w14:paraId="407988F1" w14:textId="2B58DD48" w:rsidR="00C53E01" w:rsidRDefault="007C4472" w:rsidP="00C53E01">
      <w:pPr>
        <w:spacing w:after="0"/>
        <w:ind w:left="426"/>
      </w:pPr>
      <w:r w:rsidRPr="007C4472">
        <w:t xml:space="preserve">Az építőanyagok vizsgálatainak </w:t>
      </w:r>
      <w:r>
        <w:t>megismerése. Az építési alap</w:t>
      </w:r>
      <w:r w:rsidRPr="007C4472">
        <w:t xml:space="preserve">anyagok </w:t>
      </w:r>
      <w:r>
        <w:t xml:space="preserve">és késztermékek </w:t>
      </w:r>
      <w:r w:rsidRPr="007C4472">
        <w:t xml:space="preserve">tulajdonságainak </w:t>
      </w:r>
      <w:r>
        <w:t>vizsgálata</w:t>
      </w:r>
      <w:r w:rsidR="00CF3507">
        <w:t>.</w:t>
      </w:r>
    </w:p>
    <w:p w14:paraId="118753BE" w14:textId="77777777" w:rsidR="00C53E01" w:rsidRPr="002B5BF7" w:rsidRDefault="00C53E01" w:rsidP="00C53E01">
      <w:pPr>
        <w:spacing w:after="0"/>
        <w:ind w:left="426"/>
      </w:pPr>
    </w:p>
    <w:p w14:paraId="0FA4551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E608475" w14:textId="206A7432" w:rsidR="00C53E01" w:rsidRDefault="007C4472" w:rsidP="00C53E01">
      <w:pPr>
        <w:spacing w:after="0"/>
        <w:ind w:left="426"/>
      </w:pPr>
      <w:r w:rsidRPr="007C4472">
        <w:t>A tantárgy az adott évfolyamba lépés feltételeiként megjelölt közismereti és szakmai tartalmakra épül.</w:t>
      </w:r>
    </w:p>
    <w:p w14:paraId="47C64C14" w14:textId="77777777" w:rsidR="00C53E01" w:rsidRPr="002B5BF7" w:rsidRDefault="00C53E01" w:rsidP="00C53E01">
      <w:pPr>
        <w:spacing w:after="0"/>
        <w:ind w:left="426"/>
      </w:pPr>
    </w:p>
    <w:p w14:paraId="1D61715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E46A4F2" w14:textId="0D241FE4"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Építőanyagok tulajdonságainak meghatározása</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18728F68" w14:textId="7630A250" w:rsidR="00CF3507" w:rsidRDefault="00CF3507" w:rsidP="007C4472">
      <w:pPr>
        <w:spacing w:after="0"/>
        <w:ind w:left="851"/>
        <w:rPr>
          <w:rFonts w:cs="Times New Roman"/>
        </w:rPr>
      </w:pPr>
      <w:r>
        <w:rPr>
          <w:rFonts w:cs="Times New Roman"/>
        </w:rPr>
        <w:t>Az építőanyagok járatos vizsgálati módszereinek, eljárásainak megismerése</w:t>
      </w:r>
    </w:p>
    <w:p w14:paraId="3732BF8A" w14:textId="232EEE4D" w:rsidR="00C53E01" w:rsidRDefault="00CF3507" w:rsidP="007C4472">
      <w:pPr>
        <w:spacing w:after="0"/>
        <w:ind w:left="851"/>
        <w:rPr>
          <w:rFonts w:cs="Times New Roman"/>
        </w:rPr>
      </w:pPr>
      <w:r w:rsidRPr="00CF3507">
        <w:rPr>
          <w:rFonts w:cs="Times New Roman"/>
        </w:rPr>
        <w:lastRenderedPageBreak/>
        <w:t>Mintavétel, anyagvizsgálat, laboratóriumi vizsgálatok</w:t>
      </w:r>
    </w:p>
    <w:p w14:paraId="5A78B89E" w14:textId="6B9E028D" w:rsidR="00CF3507" w:rsidRDefault="00CF3507" w:rsidP="007C4472">
      <w:pPr>
        <w:spacing w:after="0"/>
        <w:ind w:left="851"/>
      </w:pPr>
      <w:r>
        <w:rPr>
          <w:rFonts w:cs="Times New Roman"/>
        </w:rPr>
        <w:t>A vizsgálati folyamatok megismerése</w:t>
      </w:r>
    </w:p>
    <w:p w14:paraId="30EAF2FE" w14:textId="77777777" w:rsidR="00C53E01" w:rsidRPr="00644690" w:rsidRDefault="00C53E01" w:rsidP="00C53E01">
      <w:pPr>
        <w:tabs>
          <w:tab w:val="left" w:pos="1418"/>
          <w:tab w:val="right" w:pos="9072"/>
        </w:tabs>
        <w:spacing w:after="0"/>
        <w:ind w:left="851"/>
      </w:pPr>
    </w:p>
    <w:p w14:paraId="4078B64B" w14:textId="17502BA0"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Természetes építőanyagok vizsgálata</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0285317D" w14:textId="77777777" w:rsidR="007C4472" w:rsidRPr="007C4472" w:rsidRDefault="007C4472" w:rsidP="007C4472">
      <w:pPr>
        <w:spacing w:after="0"/>
        <w:ind w:left="851"/>
        <w:rPr>
          <w:rFonts w:cs="Times New Roman"/>
        </w:rPr>
      </w:pPr>
      <w:r w:rsidRPr="007C4472">
        <w:rPr>
          <w:rFonts w:cs="Times New Roman"/>
        </w:rPr>
        <w:t>Fizikai tulajdonságok vizsgálata</w:t>
      </w:r>
    </w:p>
    <w:p w14:paraId="4AC8396A" w14:textId="77777777" w:rsidR="007C4472" w:rsidRPr="007C4472" w:rsidRDefault="007C4472" w:rsidP="007C4472">
      <w:pPr>
        <w:spacing w:after="0"/>
        <w:ind w:left="851"/>
        <w:rPr>
          <w:rFonts w:cs="Times New Roman"/>
        </w:rPr>
      </w:pPr>
      <w:r w:rsidRPr="007C4472">
        <w:rPr>
          <w:rFonts w:cs="Times New Roman"/>
        </w:rPr>
        <w:t>Kémiai tulajdonságok vizsgálata</w:t>
      </w:r>
    </w:p>
    <w:p w14:paraId="7E4F6967" w14:textId="77777777" w:rsidR="007C4472" w:rsidRPr="007C4472" w:rsidRDefault="007C4472" w:rsidP="007C4472">
      <w:pPr>
        <w:spacing w:after="0"/>
        <w:ind w:left="851"/>
        <w:rPr>
          <w:rFonts w:cs="Times New Roman"/>
        </w:rPr>
      </w:pPr>
      <w:r w:rsidRPr="007C4472">
        <w:rPr>
          <w:rFonts w:cs="Times New Roman"/>
        </w:rPr>
        <w:t>Hidrotechnikai tulajdonságok vizsgálata</w:t>
      </w:r>
    </w:p>
    <w:p w14:paraId="478B99B7" w14:textId="77777777" w:rsidR="007C4472" w:rsidRPr="007C4472" w:rsidRDefault="007C4472" w:rsidP="007C4472">
      <w:pPr>
        <w:spacing w:after="0"/>
        <w:ind w:left="851"/>
        <w:rPr>
          <w:rFonts w:cs="Times New Roman"/>
        </w:rPr>
      </w:pPr>
      <w:r w:rsidRPr="007C4472">
        <w:rPr>
          <w:rFonts w:cs="Times New Roman"/>
        </w:rPr>
        <w:t>Hőtechnikai tulajdonságok vizsgálata</w:t>
      </w:r>
    </w:p>
    <w:p w14:paraId="5194E0B7" w14:textId="77777777" w:rsidR="007C4472" w:rsidRPr="007C4472" w:rsidRDefault="007C4472" w:rsidP="007C4472">
      <w:pPr>
        <w:spacing w:after="0"/>
        <w:ind w:left="851"/>
        <w:rPr>
          <w:rFonts w:cs="Times New Roman"/>
        </w:rPr>
      </w:pPr>
      <w:r w:rsidRPr="007C4472">
        <w:rPr>
          <w:rFonts w:cs="Times New Roman"/>
        </w:rPr>
        <w:t>Akusztikai tulajdonságok vizsgálata</w:t>
      </w:r>
    </w:p>
    <w:p w14:paraId="71F621AD" w14:textId="577DA126" w:rsidR="00C53E01" w:rsidRDefault="007C4472" w:rsidP="007C4472">
      <w:pPr>
        <w:spacing w:after="0"/>
        <w:ind w:left="851"/>
      </w:pPr>
      <w:r w:rsidRPr="007C4472">
        <w:rPr>
          <w:rFonts w:cs="Times New Roman"/>
        </w:rPr>
        <w:t>Mechanikai tulajdonságok vizsgálata</w:t>
      </w:r>
    </w:p>
    <w:p w14:paraId="0A76E02A" w14:textId="77777777" w:rsidR="00C53E01" w:rsidRPr="002A1C54" w:rsidRDefault="00C53E01" w:rsidP="00C53E01">
      <w:pPr>
        <w:tabs>
          <w:tab w:val="left" w:pos="1418"/>
          <w:tab w:val="right" w:pos="9072"/>
        </w:tabs>
        <w:spacing w:after="0"/>
        <w:ind w:left="851"/>
      </w:pPr>
    </w:p>
    <w:p w14:paraId="0D82578B" w14:textId="5B9ABDBF"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Mesterséges építőanyagok vizsgálata</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14:paraId="533DA255" w14:textId="77777777" w:rsidR="007C4472" w:rsidRPr="007C4472" w:rsidRDefault="007C4472" w:rsidP="007C4472">
      <w:pPr>
        <w:spacing w:after="0"/>
        <w:ind w:left="851"/>
        <w:rPr>
          <w:rFonts w:cs="Times New Roman"/>
        </w:rPr>
      </w:pPr>
      <w:r w:rsidRPr="007C4472">
        <w:rPr>
          <w:rFonts w:cs="Times New Roman"/>
        </w:rPr>
        <w:t>Fizikai tulajdonságok vizsgálata</w:t>
      </w:r>
    </w:p>
    <w:p w14:paraId="7E8975F6" w14:textId="77777777" w:rsidR="007C4472" w:rsidRPr="007C4472" w:rsidRDefault="007C4472" w:rsidP="007C4472">
      <w:pPr>
        <w:spacing w:after="0"/>
        <w:ind w:left="851"/>
        <w:rPr>
          <w:rFonts w:cs="Times New Roman"/>
        </w:rPr>
      </w:pPr>
      <w:r w:rsidRPr="007C4472">
        <w:rPr>
          <w:rFonts w:cs="Times New Roman"/>
        </w:rPr>
        <w:t>Kémiai tulajdonságok vizsgálata</w:t>
      </w:r>
    </w:p>
    <w:p w14:paraId="7A7F4B76" w14:textId="77777777" w:rsidR="007C4472" w:rsidRPr="007C4472" w:rsidRDefault="007C4472" w:rsidP="007C4472">
      <w:pPr>
        <w:spacing w:after="0"/>
        <w:ind w:left="851"/>
        <w:rPr>
          <w:rFonts w:cs="Times New Roman"/>
        </w:rPr>
      </w:pPr>
      <w:r w:rsidRPr="007C4472">
        <w:rPr>
          <w:rFonts w:cs="Times New Roman"/>
        </w:rPr>
        <w:t>Hidrotechnikai tulajdonságok vizsgálata</w:t>
      </w:r>
    </w:p>
    <w:p w14:paraId="007ED9B1" w14:textId="77777777" w:rsidR="007C4472" w:rsidRPr="007C4472" w:rsidRDefault="007C4472" w:rsidP="007C4472">
      <w:pPr>
        <w:spacing w:after="0"/>
        <w:ind w:left="851"/>
        <w:rPr>
          <w:rFonts w:cs="Times New Roman"/>
        </w:rPr>
      </w:pPr>
      <w:r w:rsidRPr="007C4472">
        <w:rPr>
          <w:rFonts w:cs="Times New Roman"/>
        </w:rPr>
        <w:t>Hőtechnikai tulajdonságok vizsgálata</w:t>
      </w:r>
    </w:p>
    <w:p w14:paraId="1D721D77" w14:textId="77777777" w:rsidR="007C4472" w:rsidRPr="007C4472" w:rsidRDefault="007C4472" w:rsidP="007C4472">
      <w:pPr>
        <w:spacing w:after="0"/>
        <w:ind w:left="851"/>
        <w:rPr>
          <w:rFonts w:cs="Times New Roman"/>
        </w:rPr>
      </w:pPr>
      <w:r w:rsidRPr="007C4472">
        <w:rPr>
          <w:rFonts w:cs="Times New Roman"/>
        </w:rPr>
        <w:t>Akusztikai tulajdonságok vizsgálata</w:t>
      </w:r>
    </w:p>
    <w:p w14:paraId="5C653062" w14:textId="3DE1209E" w:rsidR="00C53E01" w:rsidRDefault="007C4472" w:rsidP="007C4472">
      <w:pPr>
        <w:spacing w:after="0"/>
        <w:ind w:left="851"/>
      </w:pPr>
      <w:r w:rsidRPr="007C4472">
        <w:rPr>
          <w:rFonts w:cs="Times New Roman"/>
        </w:rPr>
        <w:t>Mechanikai tulajdonságok vizsgálata</w:t>
      </w:r>
    </w:p>
    <w:p w14:paraId="30FE04FB" w14:textId="77777777" w:rsidR="00C53E01" w:rsidRPr="002A1C54" w:rsidRDefault="00C53E01" w:rsidP="00C53E01">
      <w:pPr>
        <w:tabs>
          <w:tab w:val="left" w:pos="1418"/>
          <w:tab w:val="right" w:pos="9072"/>
        </w:tabs>
        <w:spacing w:after="0"/>
        <w:ind w:left="851"/>
      </w:pPr>
    </w:p>
    <w:p w14:paraId="5759DE7E" w14:textId="77777777" w:rsidR="00C53E01" w:rsidRPr="002A1C54" w:rsidRDefault="00C53E01" w:rsidP="00C53E01">
      <w:pPr>
        <w:tabs>
          <w:tab w:val="left" w:pos="1418"/>
          <w:tab w:val="right" w:pos="9072"/>
        </w:tabs>
        <w:spacing w:after="0"/>
        <w:ind w:left="851"/>
      </w:pPr>
    </w:p>
    <w:p w14:paraId="2DB9723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E60B8FF" w14:textId="67997749" w:rsidR="00C53E01" w:rsidRDefault="00385976" w:rsidP="00C53E01">
      <w:pPr>
        <w:spacing w:after="0"/>
        <w:ind w:left="426"/>
      </w:pPr>
      <w:r>
        <w:t>szaktanterem vagy tanműhely</w:t>
      </w:r>
    </w:p>
    <w:p w14:paraId="1FA5EDDF" w14:textId="77777777" w:rsidR="00C53E01" w:rsidRPr="002B5BF7" w:rsidRDefault="00C53E01" w:rsidP="00C53E01">
      <w:pPr>
        <w:spacing w:after="0"/>
        <w:ind w:left="426"/>
      </w:pPr>
    </w:p>
    <w:p w14:paraId="3BA358A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48DEECB" w14:textId="77777777" w:rsidR="00C53E01" w:rsidRDefault="00C53E01" w:rsidP="00C53E01">
      <w:pPr>
        <w:spacing w:after="0"/>
        <w:ind w:left="426"/>
      </w:pPr>
    </w:p>
    <w:p w14:paraId="540EA495" w14:textId="77777777" w:rsidR="00C53E01" w:rsidRPr="00C879C0" w:rsidRDefault="00C53E01" w:rsidP="00C53E01">
      <w:pPr>
        <w:spacing w:after="0"/>
        <w:ind w:left="426"/>
        <w:rPr>
          <w:i/>
        </w:rPr>
      </w:pPr>
    </w:p>
    <w:p w14:paraId="50CCC2DE" w14:textId="77777777" w:rsidR="00C53E01" w:rsidRPr="00FF2E9D" w:rsidRDefault="00C53E01" w:rsidP="00C53E01">
      <w:pPr>
        <w:spacing w:after="0"/>
        <w:ind w:left="426"/>
      </w:pPr>
    </w:p>
    <w:p w14:paraId="5A5C973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D21E748" w14:textId="3A5B4CF4" w:rsidR="00C53E01" w:rsidRDefault="00C53E01" w:rsidP="00C53E01">
      <w:pPr>
        <w:spacing w:after="0"/>
        <w:ind w:left="426"/>
      </w:pPr>
    </w:p>
    <w:p w14:paraId="33C39462" w14:textId="77777777" w:rsidR="00AF2D7A" w:rsidRDefault="00AF2D7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0DBE5B8D"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0CB9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37FE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43942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BABB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21FFAA39"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ACAEE30"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208998"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4B64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C4C62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6B00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8FECCB2"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23DCE41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32133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417FBE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72775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C088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2F0D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3106C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7B3B79D"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2644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32A6A8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D449E6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7E5A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6740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30DDA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114CF78"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7F6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4D7642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62967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619E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517027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C61B5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32D5D9D"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68252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4654A7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CE68B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77FB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F07A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99B12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61B5AAF"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6D17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A3D46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BD7F1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672C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294D1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80968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F3BEFB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72DA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B42603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711B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4580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65BB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E70F2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11FC40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67A5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83B98E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166FF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5F53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2272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8E820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84C13A8"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006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E0594E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72E12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7EDA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9C8A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4660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05BE2A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9AF5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8C988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68624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3F0D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FB0A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CA98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9A8985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12D1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D05654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30A32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3D4F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2180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48F34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1AA93DBD" w14:textId="77777777" w:rsidR="00AF2D7A" w:rsidRDefault="00AF2D7A" w:rsidP="00C53E01">
      <w:pPr>
        <w:spacing w:after="0"/>
        <w:ind w:left="426"/>
      </w:pPr>
    </w:p>
    <w:p w14:paraId="08B287E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4138A98" w14:textId="4936D9D5" w:rsidR="00C53E01" w:rsidRDefault="00C53E01" w:rsidP="00C53E01">
      <w:pPr>
        <w:spacing w:after="0"/>
        <w:ind w:left="426"/>
      </w:pPr>
    </w:p>
    <w:p w14:paraId="584F9306" w14:textId="77777777" w:rsidR="00AF2D7A" w:rsidRDefault="00AF2D7A" w:rsidP="00C53E01">
      <w:pPr>
        <w:spacing w:after="0"/>
        <w:ind w:left="426"/>
      </w:pPr>
    </w:p>
    <w:p w14:paraId="7FC8346D" w14:textId="77777777" w:rsidR="00AF2D7A" w:rsidRDefault="00AF2D7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F2D7A" w:rsidRPr="00AF2D7A" w14:paraId="0B28692D"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351C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6E6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30E3E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8205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7455CAAB"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8578E0F"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1F19D75"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D325A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FC05DF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1E2E7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8E5D62A"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5BB310F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4CF1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4E978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416FA6D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F82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56A5BA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C4AD3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A50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00D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76CA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A739B0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6184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F12607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0BE5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7761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EF35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E68B1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C66124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0FE8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D4A4DC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969F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7DC4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DCF0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FCC6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60C9B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D73F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69D7D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2E841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B93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B970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1E9C5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5C3A5E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2835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898265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002D6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EECDD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5BCEC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17A28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B43D15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C189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4D1794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326B5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06CF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504A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50DD3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2507F2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C3A7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405E38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0F6C0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A74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8F5C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EB84C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A218E3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2A1C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A0FD4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421EB16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58E2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0EF023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C34A1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CC9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DD2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90EE9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029303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88E1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447D16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239C8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D1371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3AB5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44B6E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A4EDDA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2C14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116E2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5F644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9C96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3D65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792A0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8EEB86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9970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F7B315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42070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75C6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4586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424F7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84D1D0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2643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BE83E6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7AF54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5442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7C1A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F21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A2A2E1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5E72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F5888E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287EC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790B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C351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2456F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A2C74A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37A7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52F8BE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C16BC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4606E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34C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158F6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47F61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8346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53408F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45A689C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B8C9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B231B5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CDC85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0B1DF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89FF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10194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1A07DC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00F1C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C4878F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355B0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6DED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9D6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D467D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755896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05C02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8A9DDA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57AA2E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C8EF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9239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A21D9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634068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8568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402D01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AF513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ECF6D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C591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6B088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73A3E7F"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EA51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C3E4A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CC55A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3A0C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689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083D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034F8E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7C67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F9F542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7E6BB0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702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D693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D360C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C0AADC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3E8A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94A46D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18B6E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4D0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08E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7888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09ABA9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B9A50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CFDC3E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E5263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D2DB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43F0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6EED8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A8D88F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F42F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DAD79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666B4E3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CBF5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5920E1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F335F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E36E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12AC1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5FEF4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06AC74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A53A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6BA620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74FA0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C86A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9953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17141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85B4A2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6B60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172738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EC635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B1E2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BFF2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BDF4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D703ED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392D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9809A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5ACE1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4779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0115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B4A02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BD609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7E6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3BE89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FA1976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A47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DA8C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50FB1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8827B9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2F8C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3759F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30C6DB2A"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CC58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A6CF28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0A039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C2EA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B6C4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A29F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8E6E6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D2B3F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14:paraId="494E350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85495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00A7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2DB75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E0865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FA8AF9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2D50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47A54B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41043A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0105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4AA3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7842D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54A484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63D40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1CA94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3B73D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B81F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85C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18BE5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DC047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C382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069469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1C4F6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3828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659F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AFFF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388230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A3EA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6533F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Gyakorlati munkavégzés körében</w:t>
            </w:r>
          </w:p>
        </w:tc>
      </w:tr>
      <w:tr w:rsidR="00AF2D7A" w:rsidRPr="00AF2D7A" w14:paraId="7CBB8DF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B4FD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27FC39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A7EA5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AEB3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37A4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A8832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926B836"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42E6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B85EA8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B81FE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04B2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314D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84D68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AD661D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75A7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B3B93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Vizsgálati tevékenységek körében</w:t>
            </w:r>
          </w:p>
        </w:tc>
      </w:tr>
      <w:tr w:rsidR="00AF2D7A" w:rsidRPr="00AF2D7A" w14:paraId="16FB458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73E7D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02921D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A8409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66BF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C69B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499C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EE4D8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A6E1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5D1657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3D276D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A7EE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83DD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413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8FFC4E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20EF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4B951D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328731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27F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52B12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62310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7B1C9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322A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14:paraId="7A8289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7CD79BF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70C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EBE6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FC84B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A5A85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05BA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14:paraId="17D3B02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F19DA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F17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CBA0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DF4D5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DCB048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7E6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14:paraId="7CA0EDF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4D658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FFA8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EC5D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B96E5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408DC655" w14:textId="77777777" w:rsidR="00AF2D7A" w:rsidRPr="002B5BF7" w:rsidRDefault="00AF2D7A" w:rsidP="00C53E01">
      <w:pPr>
        <w:spacing w:after="0"/>
        <w:ind w:left="426"/>
      </w:pPr>
    </w:p>
    <w:p w14:paraId="3CB8CA7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83C7B52" w14:textId="77777777" w:rsidR="00C53E01" w:rsidRDefault="00C53E01" w:rsidP="00C53E01">
      <w:pPr>
        <w:spacing w:after="0"/>
        <w:ind w:left="426"/>
      </w:pPr>
      <w:r w:rsidRPr="003A56AA">
        <w:t>A nemzeti köznevelésről szóló 2011. évi CXC. törvény. 54. § (2) a) pontja szerinti értékeléssel.</w:t>
      </w:r>
    </w:p>
    <w:p w14:paraId="6353B9D3" w14:textId="77777777" w:rsidR="00C53E01" w:rsidRPr="002B5BF7" w:rsidRDefault="00C53E01" w:rsidP="00C53E01">
      <w:pPr>
        <w:spacing w:after="0"/>
        <w:ind w:left="426"/>
      </w:pPr>
    </w:p>
    <w:p w14:paraId="1E0CC6F8" w14:textId="77777777" w:rsidR="00C53E01" w:rsidRDefault="00C53E01" w:rsidP="00C53E01">
      <w:pPr>
        <w:spacing w:after="0"/>
        <w:rPr>
          <w:rFonts w:cs="Times New Roman"/>
        </w:rPr>
      </w:pPr>
    </w:p>
    <w:p w14:paraId="6B39E079" w14:textId="7524B08D" w:rsidR="00C53E01" w:rsidRPr="00644690" w:rsidRDefault="00CF3507" w:rsidP="00C53E01">
      <w:pPr>
        <w:pStyle w:val="Listaszerbekezds"/>
        <w:numPr>
          <w:ilvl w:val="0"/>
          <w:numId w:val="8"/>
        </w:numPr>
        <w:tabs>
          <w:tab w:val="right" w:pos="9072"/>
        </w:tabs>
        <w:spacing w:after="0"/>
        <w:rPr>
          <w:rFonts w:cs="Times New Roman"/>
          <w:b/>
        </w:rPr>
      </w:pPr>
      <w:r w:rsidRPr="00CF3507">
        <w:rPr>
          <w:b/>
        </w:rPr>
        <w:t>Munka- és környezetvédelem</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26656D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C2B9414" w14:textId="77777777" w:rsidR="00C53E01" w:rsidRPr="00644690" w:rsidRDefault="00C53E01" w:rsidP="00C53E01"/>
    <w:p w14:paraId="4EDC8DE5" w14:textId="77777777" w:rsidR="00C53E01" w:rsidRDefault="00C53E01" w:rsidP="00C53E01">
      <w:pPr>
        <w:pStyle w:val="Listaszerbekezds"/>
        <w:numPr>
          <w:ilvl w:val="1"/>
          <w:numId w:val="8"/>
        </w:numPr>
        <w:spacing w:after="0"/>
        <w:rPr>
          <w:b/>
        </w:rPr>
      </w:pPr>
      <w:r w:rsidRPr="00644690">
        <w:rPr>
          <w:b/>
        </w:rPr>
        <w:t>A tantárgy tanításának célja</w:t>
      </w:r>
    </w:p>
    <w:p w14:paraId="7E3C60BB" w14:textId="6BE51173" w:rsidR="00C53E01" w:rsidRDefault="00CF3507" w:rsidP="00C53E01">
      <w:pPr>
        <w:spacing w:after="0"/>
        <w:ind w:left="426"/>
      </w:pPr>
      <w:r w:rsidRPr="00CF3507">
        <w:t>A XXI. században egyre fontosabb munka és környezetvédelmi ismeretek elsajátítása során a diákokban kialakul a balesetek megelőzését, a környezet védelmét szem előtt tartó munkakultúra. A tantárgy keretében speciálisan az építőiparra vonatkozó munka-, tűz- és környezetvédelmi szabályokkal ismerkednek meg.</w:t>
      </w:r>
    </w:p>
    <w:p w14:paraId="6D57DE44" w14:textId="77777777" w:rsidR="00C53E01" w:rsidRPr="002B5BF7" w:rsidRDefault="00C53E01" w:rsidP="00C53E01">
      <w:pPr>
        <w:spacing w:after="0"/>
        <w:ind w:left="426"/>
      </w:pPr>
    </w:p>
    <w:p w14:paraId="5EF6CC1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D0166A7" w14:textId="56C03A69" w:rsidR="00C53E01" w:rsidRDefault="00CF3507" w:rsidP="00C53E01">
      <w:pPr>
        <w:spacing w:after="0"/>
        <w:ind w:left="426"/>
      </w:pPr>
      <w:r w:rsidRPr="00CF3507">
        <w:t>A tantárgy az adott évfolyamba lépés feltételeiként megjelölt közismereti és szakmai tartalmakra épül.</w:t>
      </w:r>
    </w:p>
    <w:p w14:paraId="79CBE0A4" w14:textId="77777777" w:rsidR="00C53E01" w:rsidRPr="002B5BF7" w:rsidRDefault="00C53E01" w:rsidP="00C53E01">
      <w:pPr>
        <w:spacing w:after="0"/>
        <w:ind w:left="426"/>
      </w:pPr>
    </w:p>
    <w:p w14:paraId="1D75FAD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24453F" w14:textId="1D794DD7"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Munkavédelem</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F5EAEBB" w14:textId="77777777" w:rsidR="00582ED7" w:rsidRPr="00582ED7" w:rsidRDefault="00582ED7" w:rsidP="00582ED7">
      <w:pPr>
        <w:spacing w:after="0"/>
        <w:ind w:left="851"/>
        <w:rPr>
          <w:rFonts w:cs="Times New Roman"/>
        </w:rPr>
      </w:pPr>
      <w:r w:rsidRPr="00582ED7">
        <w:rPr>
          <w:rFonts w:cs="Times New Roman"/>
        </w:rPr>
        <w:t>Munkavédelmi alapismeretek</w:t>
      </w:r>
    </w:p>
    <w:p w14:paraId="6E623910" w14:textId="77777777" w:rsidR="00582ED7" w:rsidRPr="00582ED7" w:rsidRDefault="00582ED7" w:rsidP="00582ED7">
      <w:pPr>
        <w:spacing w:after="0"/>
        <w:ind w:left="851"/>
        <w:rPr>
          <w:rFonts w:cs="Times New Roman"/>
        </w:rPr>
      </w:pPr>
      <w:r w:rsidRPr="00582ED7">
        <w:rPr>
          <w:rFonts w:cs="Times New Roman"/>
        </w:rPr>
        <w:t>Munkahelyek kialakítása</w:t>
      </w:r>
    </w:p>
    <w:p w14:paraId="493401D7" w14:textId="77777777" w:rsidR="00582ED7" w:rsidRPr="00582ED7" w:rsidRDefault="00582ED7" w:rsidP="00582ED7">
      <w:pPr>
        <w:spacing w:after="0"/>
        <w:ind w:left="851"/>
        <w:rPr>
          <w:rFonts w:cs="Times New Roman"/>
        </w:rPr>
      </w:pPr>
      <w:r w:rsidRPr="00582ED7">
        <w:rPr>
          <w:rFonts w:cs="Times New Roman"/>
        </w:rPr>
        <w:t>Munkavégzés személyi feltételei</w:t>
      </w:r>
    </w:p>
    <w:p w14:paraId="6B3765A7" w14:textId="77777777" w:rsidR="00582ED7" w:rsidRPr="00582ED7" w:rsidRDefault="00582ED7" w:rsidP="00582ED7">
      <w:pPr>
        <w:spacing w:after="0"/>
        <w:ind w:left="851"/>
        <w:rPr>
          <w:rFonts w:cs="Times New Roman"/>
        </w:rPr>
      </w:pPr>
      <w:r w:rsidRPr="00582ED7">
        <w:rPr>
          <w:rFonts w:cs="Times New Roman"/>
        </w:rPr>
        <w:t>Munkaeszközök biztonsága</w:t>
      </w:r>
    </w:p>
    <w:p w14:paraId="47439B9F" w14:textId="77777777" w:rsidR="00582ED7" w:rsidRPr="00582ED7" w:rsidRDefault="00582ED7" w:rsidP="00582ED7">
      <w:pPr>
        <w:spacing w:after="0"/>
        <w:ind w:left="851"/>
        <w:rPr>
          <w:rFonts w:cs="Times New Roman"/>
        </w:rPr>
      </w:pPr>
      <w:r w:rsidRPr="00582ED7">
        <w:rPr>
          <w:rFonts w:cs="Times New Roman"/>
        </w:rPr>
        <w:t>Munkakörnyezeti hatások</w:t>
      </w:r>
    </w:p>
    <w:p w14:paraId="17E02FE8" w14:textId="07B60898" w:rsidR="00582ED7" w:rsidRDefault="00582ED7" w:rsidP="00582ED7">
      <w:pPr>
        <w:spacing w:after="0"/>
        <w:ind w:left="851"/>
        <w:rPr>
          <w:rFonts w:cs="Times New Roman"/>
        </w:rPr>
      </w:pPr>
      <w:r w:rsidRPr="00582ED7">
        <w:rPr>
          <w:rFonts w:cs="Times New Roman"/>
        </w:rPr>
        <w:t>Munkavédelmi jogi ismeretek</w:t>
      </w:r>
    </w:p>
    <w:p w14:paraId="4A6B1F4A" w14:textId="05DF82D1" w:rsidR="00CF3507" w:rsidRPr="00CF3507" w:rsidRDefault="00CF3507" w:rsidP="00CF3507">
      <w:pPr>
        <w:spacing w:after="0"/>
        <w:ind w:left="851"/>
        <w:rPr>
          <w:rFonts w:cs="Times New Roman"/>
        </w:rPr>
      </w:pPr>
      <w:r>
        <w:rPr>
          <w:rFonts w:cs="Times New Roman"/>
        </w:rPr>
        <w:t>Munkavédelmi oktatás</w:t>
      </w:r>
    </w:p>
    <w:p w14:paraId="0A9C27A9" w14:textId="5DF130A6" w:rsidR="00CF3507" w:rsidRPr="00CF3507" w:rsidRDefault="00CF3507" w:rsidP="00CF3507">
      <w:pPr>
        <w:spacing w:after="0"/>
        <w:ind w:left="851"/>
        <w:rPr>
          <w:rFonts w:cs="Times New Roman"/>
        </w:rPr>
      </w:pPr>
      <w:r w:rsidRPr="00CF3507">
        <w:rPr>
          <w:rFonts w:cs="Times New Roman"/>
        </w:rPr>
        <w:t>Anyagmozgatás,</w:t>
      </w:r>
      <w:r>
        <w:rPr>
          <w:rFonts w:cs="Times New Roman"/>
        </w:rPr>
        <w:t xml:space="preserve"> raktározás biztonságtechnikája</w:t>
      </w:r>
    </w:p>
    <w:p w14:paraId="23AA46B4" w14:textId="0DDA99A5" w:rsidR="00CF3507" w:rsidRPr="00CF3507" w:rsidRDefault="00CF3507" w:rsidP="00CF3507">
      <w:pPr>
        <w:spacing w:after="0"/>
        <w:ind w:left="851"/>
        <w:rPr>
          <w:rFonts w:cs="Times New Roman"/>
        </w:rPr>
      </w:pPr>
      <w:r w:rsidRPr="00CF3507">
        <w:rPr>
          <w:rFonts w:cs="Times New Roman"/>
        </w:rPr>
        <w:t>Biztonsági szín és al</w:t>
      </w:r>
      <w:r>
        <w:rPr>
          <w:rFonts w:cs="Times New Roman"/>
        </w:rPr>
        <w:t>akjelek, KRESZ táblák, jelképek</w:t>
      </w:r>
    </w:p>
    <w:p w14:paraId="566725BB" w14:textId="0F9C4C97" w:rsidR="00CF3507" w:rsidRPr="00CF3507" w:rsidRDefault="00CF3507" w:rsidP="00CF3507">
      <w:pPr>
        <w:spacing w:after="0"/>
        <w:ind w:left="851"/>
        <w:rPr>
          <w:rFonts w:cs="Times New Roman"/>
        </w:rPr>
      </w:pPr>
      <w:r>
        <w:rPr>
          <w:rFonts w:cs="Times New Roman"/>
        </w:rPr>
        <w:t>Foglalkozás egészségügy</w:t>
      </w:r>
    </w:p>
    <w:p w14:paraId="4E1F5591" w14:textId="5E9B9657" w:rsidR="00CF3507" w:rsidRPr="00CF3507" w:rsidRDefault="00CF3507" w:rsidP="00CF3507">
      <w:pPr>
        <w:spacing w:after="0"/>
        <w:ind w:left="851"/>
        <w:rPr>
          <w:rFonts w:cs="Times New Roman"/>
        </w:rPr>
      </w:pPr>
      <w:r w:rsidRPr="00CF3507">
        <w:rPr>
          <w:rFonts w:cs="Times New Roman"/>
        </w:rPr>
        <w:t>Bon</w:t>
      </w:r>
      <w:r>
        <w:rPr>
          <w:rFonts w:cs="Times New Roman"/>
        </w:rPr>
        <w:t>tási munkák biztonságtechnikája</w:t>
      </w:r>
    </w:p>
    <w:p w14:paraId="23228554" w14:textId="1BBEC48B" w:rsidR="00CF3507" w:rsidRPr="00CF3507" w:rsidRDefault="00CF3507" w:rsidP="00CF3507">
      <w:pPr>
        <w:spacing w:after="0"/>
        <w:ind w:left="851"/>
        <w:rPr>
          <w:rFonts w:cs="Times New Roman"/>
        </w:rPr>
      </w:pPr>
      <w:r>
        <w:rPr>
          <w:rFonts w:cs="Times New Roman"/>
        </w:rPr>
        <w:t>Villamosság biztonságtechnikája</w:t>
      </w:r>
    </w:p>
    <w:p w14:paraId="7E619F55" w14:textId="7A6A86C4" w:rsidR="00CF3507" w:rsidRPr="00CF3507" w:rsidRDefault="00CF3507" w:rsidP="00CF3507">
      <w:pPr>
        <w:spacing w:after="0"/>
        <w:ind w:left="851"/>
        <w:rPr>
          <w:rFonts w:cs="Times New Roman"/>
        </w:rPr>
      </w:pPr>
      <w:r>
        <w:rPr>
          <w:rFonts w:cs="Times New Roman"/>
        </w:rPr>
        <w:lastRenderedPageBreak/>
        <w:t>Munkagépek, közlekedési utak</w:t>
      </w:r>
    </w:p>
    <w:p w14:paraId="022A8C73" w14:textId="39DA2A2C" w:rsidR="00CF3507" w:rsidRPr="00CF3507" w:rsidRDefault="00CF3507" w:rsidP="00CF3507">
      <w:pPr>
        <w:spacing w:after="0"/>
        <w:ind w:left="851"/>
        <w:rPr>
          <w:rFonts w:cs="Times New Roman"/>
        </w:rPr>
      </w:pPr>
      <w:r w:rsidRPr="00CF3507">
        <w:rPr>
          <w:rFonts w:cs="Times New Roman"/>
        </w:rPr>
        <w:t>Alépítm</w:t>
      </w:r>
      <w:r>
        <w:rPr>
          <w:rFonts w:cs="Times New Roman"/>
        </w:rPr>
        <w:t>ényi munkák biztonságtechnikája</w:t>
      </w:r>
    </w:p>
    <w:p w14:paraId="355AC1F7" w14:textId="4DF92A9D" w:rsidR="00CF3507" w:rsidRPr="00CF3507" w:rsidRDefault="00CF3507" w:rsidP="00CF3507">
      <w:pPr>
        <w:spacing w:after="0"/>
        <w:ind w:left="851"/>
        <w:rPr>
          <w:rFonts w:cs="Times New Roman"/>
        </w:rPr>
      </w:pPr>
      <w:r w:rsidRPr="00CF3507">
        <w:rPr>
          <w:rFonts w:cs="Times New Roman"/>
        </w:rPr>
        <w:t>Felépítm</w:t>
      </w:r>
      <w:r>
        <w:rPr>
          <w:rFonts w:cs="Times New Roman"/>
        </w:rPr>
        <w:t>ényi munkák biztonságtechnikája</w:t>
      </w:r>
    </w:p>
    <w:p w14:paraId="75CFDE52" w14:textId="16797776" w:rsidR="00CF3507" w:rsidRPr="00CF3507" w:rsidRDefault="00CF3507" w:rsidP="00CF3507">
      <w:pPr>
        <w:spacing w:after="0"/>
        <w:ind w:left="851"/>
        <w:rPr>
          <w:rFonts w:cs="Times New Roman"/>
        </w:rPr>
      </w:pPr>
      <w:r w:rsidRPr="00CF3507">
        <w:rPr>
          <w:rFonts w:cs="Times New Roman"/>
        </w:rPr>
        <w:t>Befejező és szakip</w:t>
      </w:r>
      <w:r>
        <w:rPr>
          <w:rFonts w:cs="Times New Roman"/>
        </w:rPr>
        <w:t>ari munkák biztonságtechnikája</w:t>
      </w:r>
    </w:p>
    <w:p w14:paraId="4290EC78" w14:textId="71DB4EAE" w:rsidR="00CF3507" w:rsidRPr="00CF3507" w:rsidRDefault="00CF3507" w:rsidP="00CF3507">
      <w:pPr>
        <w:spacing w:after="0"/>
        <w:ind w:left="851"/>
        <w:rPr>
          <w:rFonts w:cs="Times New Roman"/>
        </w:rPr>
      </w:pPr>
      <w:r>
        <w:rPr>
          <w:rFonts w:cs="Times New Roman"/>
        </w:rPr>
        <w:t>Magasban végzett munkák</w:t>
      </w:r>
    </w:p>
    <w:p w14:paraId="4CCC9B06" w14:textId="035D3FCC" w:rsidR="00CF3507" w:rsidRPr="00CF3507" w:rsidRDefault="00CF3507" w:rsidP="00CF3507">
      <w:pPr>
        <w:spacing w:after="0"/>
        <w:ind w:left="851"/>
        <w:rPr>
          <w:rFonts w:cs="Times New Roman"/>
        </w:rPr>
      </w:pPr>
      <w:r w:rsidRPr="00CF3507">
        <w:rPr>
          <w:rFonts w:cs="Times New Roman"/>
        </w:rPr>
        <w:t>Ál</w:t>
      </w:r>
      <w:r>
        <w:rPr>
          <w:rFonts w:cs="Times New Roman"/>
        </w:rPr>
        <w:t>lványépítés biztonságtechnikája</w:t>
      </w:r>
    </w:p>
    <w:p w14:paraId="60641071" w14:textId="5A904455" w:rsidR="00CF3507" w:rsidRPr="00CF3507" w:rsidRDefault="00CF3507" w:rsidP="00CF3507">
      <w:pPr>
        <w:spacing w:after="0"/>
        <w:ind w:left="851"/>
        <w:rPr>
          <w:rFonts w:cs="Times New Roman"/>
        </w:rPr>
      </w:pPr>
      <w:r>
        <w:rPr>
          <w:rFonts w:cs="Times New Roman"/>
        </w:rPr>
        <w:t>Létrák biztonságos használata</w:t>
      </w:r>
    </w:p>
    <w:p w14:paraId="54815E7F" w14:textId="20482DED" w:rsidR="00C53E01" w:rsidRDefault="00CF3507" w:rsidP="00CF3507">
      <w:pPr>
        <w:spacing w:after="0"/>
        <w:ind w:left="851"/>
      </w:pPr>
      <w:r>
        <w:rPr>
          <w:rFonts w:cs="Times New Roman"/>
        </w:rPr>
        <w:t>Védőfelszerelések</w:t>
      </w:r>
    </w:p>
    <w:p w14:paraId="02131B76" w14:textId="77777777" w:rsidR="00C53E01" w:rsidRPr="00644690" w:rsidRDefault="00C53E01" w:rsidP="00C53E01">
      <w:pPr>
        <w:tabs>
          <w:tab w:val="left" w:pos="1418"/>
          <w:tab w:val="right" w:pos="9072"/>
        </w:tabs>
        <w:spacing w:after="0"/>
        <w:ind w:left="851"/>
      </w:pPr>
    </w:p>
    <w:p w14:paraId="321131DE" w14:textId="7F1E6C83"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Tűzvédelem</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3FF93D63" w14:textId="3C1D7B68" w:rsidR="00CF3507" w:rsidRPr="00CF3507" w:rsidRDefault="00CF3507" w:rsidP="00CF3507">
      <w:pPr>
        <w:spacing w:after="0"/>
        <w:ind w:left="851"/>
        <w:rPr>
          <w:rFonts w:cs="Times New Roman"/>
        </w:rPr>
      </w:pPr>
      <w:r>
        <w:rPr>
          <w:rFonts w:cs="Times New Roman"/>
        </w:rPr>
        <w:t>Tűzvédelmi oktatás</w:t>
      </w:r>
    </w:p>
    <w:p w14:paraId="57B4C339" w14:textId="289672D5" w:rsidR="00CF3507" w:rsidRPr="00CF3507" w:rsidRDefault="00CF3507" w:rsidP="00CF3507">
      <w:pPr>
        <w:spacing w:after="0"/>
        <w:ind w:left="851"/>
        <w:rPr>
          <w:rFonts w:cs="Times New Roman"/>
        </w:rPr>
      </w:pPr>
      <w:r w:rsidRPr="00CF3507">
        <w:rPr>
          <w:rFonts w:cs="Times New Roman"/>
        </w:rPr>
        <w:t>Tűzvédelem a szakm</w:t>
      </w:r>
      <w:r>
        <w:rPr>
          <w:rFonts w:cs="Times New Roman"/>
        </w:rPr>
        <w:t>a sajátosságait figyelembe véve</w:t>
      </w:r>
    </w:p>
    <w:p w14:paraId="4CB24DC1" w14:textId="41A336F9" w:rsidR="00CF3507" w:rsidRPr="00CF3507" w:rsidRDefault="00CF3507" w:rsidP="00CF3507">
      <w:pPr>
        <w:spacing w:after="0"/>
        <w:ind w:left="851"/>
        <w:rPr>
          <w:rFonts w:cs="Times New Roman"/>
        </w:rPr>
      </w:pPr>
      <w:r>
        <w:rPr>
          <w:rFonts w:cs="Times New Roman"/>
        </w:rPr>
        <w:t>Tűzveszélyességi osztályok</w:t>
      </w:r>
    </w:p>
    <w:p w14:paraId="6F5DBC1A" w14:textId="2DF6F1BF" w:rsidR="00CF3507" w:rsidRPr="00CF3507" w:rsidRDefault="00CF3507" w:rsidP="00CF3507">
      <w:pPr>
        <w:spacing w:after="0"/>
        <w:ind w:left="851"/>
        <w:rPr>
          <w:rFonts w:cs="Times New Roman"/>
        </w:rPr>
      </w:pPr>
      <w:r w:rsidRPr="00CF3507">
        <w:rPr>
          <w:rFonts w:cs="Times New Roman"/>
        </w:rPr>
        <w:t>Tűzo</w:t>
      </w:r>
      <w:r>
        <w:rPr>
          <w:rFonts w:cs="Times New Roman"/>
        </w:rPr>
        <w:t>ltás módjai, tűzoltó-készülékek</w:t>
      </w:r>
    </w:p>
    <w:p w14:paraId="58B2EDBD" w14:textId="256A9266" w:rsidR="00C53E01" w:rsidRDefault="00CF3507" w:rsidP="00CF3507">
      <w:pPr>
        <w:spacing w:after="0"/>
        <w:ind w:left="851"/>
      </w:pPr>
      <w:r>
        <w:rPr>
          <w:rFonts w:cs="Times New Roman"/>
        </w:rPr>
        <w:t>Tűzvédelmi szabályzatok</w:t>
      </w:r>
    </w:p>
    <w:p w14:paraId="63573F34" w14:textId="77777777" w:rsidR="00C53E01" w:rsidRPr="002A1C54" w:rsidRDefault="00C53E01" w:rsidP="00C53E01">
      <w:pPr>
        <w:tabs>
          <w:tab w:val="left" w:pos="1418"/>
          <w:tab w:val="right" w:pos="9072"/>
        </w:tabs>
        <w:spacing w:after="0"/>
        <w:ind w:left="851"/>
      </w:pPr>
    </w:p>
    <w:p w14:paraId="25209C0A" w14:textId="1590B380"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Környezetvédelem</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05FB1114" w14:textId="7E205A5C" w:rsidR="00CF3507" w:rsidRPr="00CF3507" w:rsidRDefault="00CF3507" w:rsidP="00CF3507">
      <w:pPr>
        <w:spacing w:after="0"/>
        <w:ind w:left="851"/>
        <w:rPr>
          <w:rFonts w:cs="Times New Roman"/>
        </w:rPr>
      </w:pPr>
      <w:r w:rsidRPr="00CF3507">
        <w:rPr>
          <w:rFonts w:cs="Times New Roman"/>
        </w:rPr>
        <w:t>Környezetvédelem - a szakma sajátosságait figyelembe véve</w:t>
      </w:r>
    </w:p>
    <w:p w14:paraId="0BCAE2AB" w14:textId="2D6B6457" w:rsidR="00CF3507" w:rsidRPr="00CF3507" w:rsidRDefault="00CF3507" w:rsidP="00CF3507">
      <w:pPr>
        <w:spacing w:after="0"/>
        <w:ind w:left="851"/>
        <w:rPr>
          <w:rFonts w:cs="Times New Roman"/>
        </w:rPr>
      </w:pPr>
      <w:r>
        <w:rPr>
          <w:rFonts w:cs="Times New Roman"/>
        </w:rPr>
        <w:t>Feladata, célja, területei</w:t>
      </w:r>
    </w:p>
    <w:p w14:paraId="016668A8" w14:textId="2CFB56D4" w:rsidR="00CF3507" w:rsidRPr="00CF3507" w:rsidRDefault="00CF3507" w:rsidP="00CF3507">
      <w:pPr>
        <w:spacing w:after="0"/>
        <w:ind w:left="851"/>
        <w:rPr>
          <w:rFonts w:cs="Times New Roman"/>
        </w:rPr>
      </w:pPr>
      <w:r w:rsidRPr="00CF3507">
        <w:rPr>
          <w:rFonts w:cs="Times New Roman"/>
        </w:rPr>
        <w:t>Környe</w:t>
      </w:r>
      <w:r>
        <w:rPr>
          <w:rFonts w:cs="Times New Roman"/>
        </w:rPr>
        <w:t>zeti elemek, talaj, levegő, víz</w:t>
      </w:r>
    </w:p>
    <w:p w14:paraId="50C9A0CA" w14:textId="7A42C966" w:rsidR="00CF3507" w:rsidRPr="00CF3507" w:rsidRDefault="00CF3507" w:rsidP="00CF3507">
      <w:pPr>
        <w:spacing w:after="0"/>
        <w:ind w:left="851"/>
        <w:rPr>
          <w:rFonts w:cs="Times New Roman"/>
        </w:rPr>
      </w:pPr>
      <w:r w:rsidRPr="00CF3507">
        <w:rPr>
          <w:rFonts w:cs="Times New Roman"/>
        </w:rPr>
        <w:t>Hulladékok keletkezése, fajtái, k</w:t>
      </w:r>
      <w:r>
        <w:rPr>
          <w:rFonts w:cs="Times New Roman"/>
        </w:rPr>
        <w:t>ezelése, tárolása, elszállítása</w:t>
      </w:r>
    </w:p>
    <w:p w14:paraId="6F0EDF8E" w14:textId="5AF9A3EB" w:rsidR="00C53E01" w:rsidRDefault="00CF3507" w:rsidP="00CF3507">
      <w:pPr>
        <w:spacing w:after="0"/>
        <w:ind w:left="851"/>
      </w:pPr>
      <w:r w:rsidRPr="00CF3507">
        <w:rPr>
          <w:rFonts w:cs="Times New Roman"/>
        </w:rPr>
        <w:t>Veszél</w:t>
      </w:r>
      <w:r>
        <w:rPr>
          <w:rFonts w:cs="Times New Roman"/>
        </w:rPr>
        <w:t>yes hulladékok ártalmatlanítása</w:t>
      </w:r>
    </w:p>
    <w:p w14:paraId="28A34612" w14:textId="77777777" w:rsidR="00C53E01" w:rsidRPr="002A1C54" w:rsidRDefault="00C53E01" w:rsidP="00C53E01">
      <w:pPr>
        <w:tabs>
          <w:tab w:val="left" w:pos="1418"/>
          <w:tab w:val="right" w:pos="9072"/>
        </w:tabs>
        <w:spacing w:after="0"/>
        <w:ind w:left="851"/>
      </w:pPr>
    </w:p>
    <w:p w14:paraId="39547B54" w14:textId="77777777" w:rsidR="00C53E01" w:rsidRPr="002A1C54" w:rsidRDefault="00C53E01" w:rsidP="00C53E01">
      <w:pPr>
        <w:tabs>
          <w:tab w:val="left" w:pos="1418"/>
          <w:tab w:val="right" w:pos="9072"/>
        </w:tabs>
        <w:spacing w:after="0"/>
        <w:ind w:left="851"/>
      </w:pPr>
    </w:p>
    <w:p w14:paraId="790C127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F2D4DF9" w14:textId="478D1130" w:rsidR="00C53E01" w:rsidRDefault="00385976" w:rsidP="00C53E01">
      <w:pPr>
        <w:spacing w:after="0"/>
        <w:ind w:left="426"/>
      </w:pPr>
      <w:r>
        <w:t>tanterem</w:t>
      </w:r>
    </w:p>
    <w:p w14:paraId="68153547" w14:textId="77777777" w:rsidR="00C53E01" w:rsidRPr="002B5BF7" w:rsidRDefault="00C53E01" w:rsidP="00C53E01">
      <w:pPr>
        <w:spacing w:after="0"/>
        <w:ind w:left="426"/>
      </w:pPr>
    </w:p>
    <w:p w14:paraId="10A9CD3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33A54E" w14:textId="77777777" w:rsidR="00C53E01" w:rsidRDefault="00C53E01" w:rsidP="00C53E01">
      <w:pPr>
        <w:spacing w:after="0"/>
        <w:ind w:left="426"/>
      </w:pPr>
    </w:p>
    <w:p w14:paraId="21597CC0" w14:textId="77777777" w:rsidR="00C53E01" w:rsidRPr="00C879C0" w:rsidRDefault="00C53E01" w:rsidP="00C53E01">
      <w:pPr>
        <w:spacing w:after="0"/>
        <w:ind w:left="426"/>
        <w:rPr>
          <w:i/>
        </w:rPr>
      </w:pPr>
    </w:p>
    <w:p w14:paraId="01139C4F" w14:textId="77777777" w:rsidR="00C53E01" w:rsidRPr="00FF2E9D" w:rsidRDefault="00C53E01" w:rsidP="00C53E01">
      <w:pPr>
        <w:spacing w:after="0"/>
        <w:ind w:left="426"/>
      </w:pPr>
    </w:p>
    <w:p w14:paraId="68602BE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C815FBD" w14:textId="313D4FE6" w:rsidR="00C53E01" w:rsidRDefault="00C53E01" w:rsidP="00C53E01">
      <w:pPr>
        <w:spacing w:after="0"/>
        <w:ind w:left="426"/>
      </w:pPr>
    </w:p>
    <w:p w14:paraId="670FDADD" w14:textId="77777777" w:rsidR="00AF2D7A" w:rsidRDefault="00AF2D7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42603E64"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0A5D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A5FF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E4DCE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FB22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45D916FF"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1464851"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050F192"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C500C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600A6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1F5120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1C24B8B"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781980D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5406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67A3E7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ABBA8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4BBD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A8FCF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FDAE6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2BC4974"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715C0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8E445C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856610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D418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0C57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93A8B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193790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5A9A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AD3721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CCD60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074B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E38F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160A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B0D68FE"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9735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0D8F5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E52E7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8A03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ACD30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950C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499BFFF"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81AB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5A39F5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1243C0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206C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FAE9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D15C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2FE04D5"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677C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22A50F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7094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F465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F4D0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023D7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C5AD9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0C35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D5DD22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35311E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E3BE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0CB2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15FE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F976AC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A1432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79961E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24E43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8BB1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1C54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E17D7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05C7010"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E8AD6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F52644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6DEA3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3EFA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26FE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F9AC8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86C000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43F8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B9DFC3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E167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4109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1995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E0A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02012CCA" w14:textId="77777777" w:rsidR="00AF2D7A" w:rsidRDefault="00AF2D7A" w:rsidP="00C53E01">
      <w:pPr>
        <w:spacing w:after="0"/>
        <w:ind w:left="426"/>
      </w:pPr>
    </w:p>
    <w:p w14:paraId="1A42AFA7"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0B5952EB" w14:textId="021D4E8F"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2A89862A"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765B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9DEC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C884D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1A28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5A6AA1F4"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8ECD1E5"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03D39D3"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7E022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C949F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CBB12F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D4310E"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254DD22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D3EC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24C2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57A9A1A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2D6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76F24D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DE518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EDDD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5E41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FB8F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84F4055"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AC70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F5BDB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206BF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DA76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07F1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D9604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708F90A"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63F4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C9806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F4A98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D3F91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0899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0196F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A717C8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6CB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D044E4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93C1AD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DD84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3745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668E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3974D7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223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8CC45B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9C86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DFEB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4F37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1F94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23FFA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83DD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3CC70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5007B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8A03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C513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85553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964FAE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41C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28DFC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C112F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452A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7F5B3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DB129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77A588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F963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76276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7539545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A2A3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6E416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5D0A5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7199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0FE7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2AC0F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BDD796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665A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899EF6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48229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742B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AD05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C38BF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03CE2C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87CC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6CD456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BECB8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6F84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4C7F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B6ADF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462BE0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4C4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F7FBB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235B4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4A75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8E64F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C457A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8FD5ED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2062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481817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7505C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ED21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CDFC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51B79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3BD061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2B69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B8A34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002A4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FD5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9B0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A1296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EC609A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9E8A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E427E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80B415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D706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21EF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DA0A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77F3FD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6D8F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1407E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0906585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C20E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AB413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95FF9F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66E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C332F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869B7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77868F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77684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6E85CD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B3F416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BE0D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0C46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FE225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F2C92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6024F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07647D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4AF84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802B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1634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E50B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757DB3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CB8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8F17C2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333DD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B208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0710C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1BB0B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5ECFC1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827CD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8FB269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604E9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7E50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F193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C2741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349CED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8FAE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621D0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4A35672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2B3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6A7D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61FD9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4231AC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8FD6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61D58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EE7BB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04AE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B3A9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81F1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A0D112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C807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1C49D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EEC4D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6E48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E18E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26AEC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9C2A4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57790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CAF16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3972853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0DD9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C67884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AE494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225B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23DF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5081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773A3A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6C83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301FD9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E6994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6ADB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6C4C4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70C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CB7EB3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598B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853B91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EF08DE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1D6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1C38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B2140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5A79597"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C8B6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D09E06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EF209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0CE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DEE2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3D96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C04AA5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2287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CB6902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2C3F11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05EF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BE24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90D33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C56B30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06D9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D2781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78AE112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1DBE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131445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A1870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95AB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245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537B4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CAD0C2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D54A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987C89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92735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30D8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EA5F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635B2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D19025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B859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C5571C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4FACC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717E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0C3F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DA5C7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FFEED2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A97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11E33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EB1EB2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985A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DEF23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FFCA4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0D0685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DD3E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FA136E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6C359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51A9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EF38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608B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3E531E9D" w14:textId="77777777" w:rsidR="00AF2D7A" w:rsidRPr="002B5BF7" w:rsidRDefault="00AF2D7A" w:rsidP="00C53E01">
      <w:pPr>
        <w:spacing w:after="0"/>
        <w:ind w:left="426"/>
      </w:pPr>
    </w:p>
    <w:p w14:paraId="7CCEAC2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FAF4982" w14:textId="77777777" w:rsidR="00C53E01" w:rsidRDefault="00C53E01" w:rsidP="00C53E01">
      <w:pPr>
        <w:spacing w:after="0"/>
        <w:ind w:left="426"/>
      </w:pPr>
      <w:r w:rsidRPr="003A56AA">
        <w:t>A nemzeti köznevelésről szóló 2011. évi CXC. törvény. 54. § (2) a) pontja szerinti értékeléssel.</w:t>
      </w:r>
    </w:p>
    <w:p w14:paraId="22A3C516" w14:textId="77777777" w:rsidR="00107AF7" w:rsidRDefault="00107AF7" w:rsidP="00107AF7">
      <w:pPr>
        <w:spacing w:after="0"/>
        <w:rPr>
          <w:rFonts w:cs="Times New Roman"/>
        </w:rPr>
      </w:pPr>
    </w:p>
    <w:p w14:paraId="7FCCB40E" w14:textId="687E7700" w:rsidR="00107AF7" w:rsidRPr="00644690" w:rsidRDefault="004E4FF8" w:rsidP="00107AF7">
      <w:pPr>
        <w:pStyle w:val="Listaszerbekezds"/>
        <w:numPr>
          <w:ilvl w:val="0"/>
          <w:numId w:val="8"/>
        </w:numPr>
        <w:tabs>
          <w:tab w:val="right" w:pos="9072"/>
        </w:tabs>
        <w:spacing w:after="0"/>
        <w:rPr>
          <w:rFonts w:cs="Times New Roman"/>
          <w:b/>
        </w:rPr>
      </w:pPr>
      <w:r w:rsidRPr="004E4FF8">
        <w:rPr>
          <w:b/>
        </w:rPr>
        <w:t>Statika</w:t>
      </w:r>
      <w:r w:rsidR="00107AF7" w:rsidRPr="00644690">
        <w:rPr>
          <w:b/>
        </w:rPr>
        <w:t xml:space="preserve"> tantárgy</w:t>
      </w:r>
      <w:r w:rsidR="00107AF7" w:rsidRPr="00644690">
        <w:rPr>
          <w:b/>
        </w:rPr>
        <w:tab/>
      </w:r>
      <w:r>
        <w:rPr>
          <w:b/>
        </w:rPr>
        <w:t>108</w:t>
      </w:r>
      <w:r w:rsidR="00107AF7">
        <w:rPr>
          <w:b/>
        </w:rPr>
        <w:t xml:space="preserve"> ó</w:t>
      </w:r>
      <w:r w:rsidR="00107AF7" w:rsidRPr="00644690">
        <w:rPr>
          <w:b/>
        </w:rPr>
        <w:t>ra/</w:t>
      </w:r>
      <w:r>
        <w:rPr>
          <w:b/>
        </w:rPr>
        <w:t>108</w:t>
      </w:r>
      <w:r w:rsidR="00107AF7" w:rsidRPr="00644690">
        <w:rPr>
          <w:b/>
        </w:rPr>
        <w:t xml:space="preserve"> óra*</w:t>
      </w:r>
    </w:p>
    <w:p w14:paraId="6B247FD5" w14:textId="77777777"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14:paraId="72490D3B" w14:textId="77777777" w:rsidR="00107AF7" w:rsidRPr="00644690" w:rsidRDefault="00107AF7" w:rsidP="00107AF7"/>
    <w:p w14:paraId="778D7E33" w14:textId="77777777" w:rsidR="00107AF7" w:rsidRDefault="00107AF7" w:rsidP="00107AF7">
      <w:pPr>
        <w:pStyle w:val="Listaszerbekezds"/>
        <w:numPr>
          <w:ilvl w:val="1"/>
          <w:numId w:val="8"/>
        </w:numPr>
        <w:spacing w:after="0"/>
        <w:rPr>
          <w:b/>
        </w:rPr>
      </w:pPr>
      <w:r w:rsidRPr="00644690">
        <w:rPr>
          <w:b/>
        </w:rPr>
        <w:t>A tantárgy tanításának célja</w:t>
      </w:r>
    </w:p>
    <w:p w14:paraId="0A2F6EC8" w14:textId="3B37344F" w:rsidR="00107AF7" w:rsidRDefault="004E4FF8" w:rsidP="00107AF7">
      <w:pPr>
        <w:spacing w:after="0"/>
        <w:ind w:left="426"/>
      </w:pPr>
      <w:r w:rsidRPr="004E4FF8">
        <w:t>A statikában használt alapfogalmak megtanulása, az erők, erőrendszerek, és tartók sajátosságainak megismerése, a statika alaptételeinek megtanulása. Az igénybevételek kiszámítása alapján az igénybevételi ábrák megrajzolása. A terhek és az igénybevételek közötti összefüggések, a keresztmetszeti jellemzők meghatározása.</w:t>
      </w:r>
    </w:p>
    <w:p w14:paraId="58B992B2" w14:textId="77777777" w:rsidR="00107AF7" w:rsidRPr="002B5BF7" w:rsidRDefault="00107AF7" w:rsidP="00107AF7">
      <w:pPr>
        <w:spacing w:after="0"/>
        <w:ind w:left="426"/>
      </w:pPr>
    </w:p>
    <w:p w14:paraId="623D9EAA" w14:textId="77777777" w:rsidR="00107AF7" w:rsidRPr="00644690" w:rsidRDefault="00107AF7" w:rsidP="00107AF7">
      <w:pPr>
        <w:pStyle w:val="Listaszerbekezds"/>
        <w:numPr>
          <w:ilvl w:val="1"/>
          <w:numId w:val="8"/>
        </w:numPr>
        <w:spacing w:after="0"/>
        <w:rPr>
          <w:rFonts w:cs="Times New Roman"/>
          <w:b/>
        </w:rPr>
      </w:pPr>
      <w:r w:rsidRPr="00644690">
        <w:rPr>
          <w:b/>
        </w:rPr>
        <w:t>Kapcsolódó közismereti, szakmai tartalmak</w:t>
      </w:r>
    </w:p>
    <w:p w14:paraId="70FCBE17" w14:textId="289E46C1" w:rsidR="00107AF7" w:rsidRDefault="004E4FF8" w:rsidP="00107AF7">
      <w:pPr>
        <w:spacing w:after="0"/>
        <w:ind w:left="426"/>
      </w:pPr>
      <w:r w:rsidRPr="004E4FF8">
        <w:t>A tantárgy az adott évfolyamba lépés feltételeiként megjelölt közismereti és szakmai tartalmakra épül.</w:t>
      </w:r>
    </w:p>
    <w:p w14:paraId="2B156C7F" w14:textId="77777777" w:rsidR="00107AF7" w:rsidRPr="002B5BF7" w:rsidRDefault="00107AF7" w:rsidP="00107AF7">
      <w:pPr>
        <w:spacing w:after="0"/>
        <w:ind w:left="426"/>
      </w:pPr>
    </w:p>
    <w:p w14:paraId="6FF00C97" w14:textId="77777777" w:rsidR="00107AF7" w:rsidRPr="00644690" w:rsidRDefault="00107AF7" w:rsidP="00107AF7">
      <w:pPr>
        <w:pStyle w:val="Listaszerbekezds"/>
        <w:numPr>
          <w:ilvl w:val="1"/>
          <w:numId w:val="8"/>
        </w:numPr>
        <w:spacing w:after="0"/>
        <w:rPr>
          <w:rFonts w:cs="Times New Roman"/>
          <w:b/>
        </w:rPr>
      </w:pPr>
      <w:r w:rsidRPr="00644690">
        <w:rPr>
          <w:b/>
        </w:rPr>
        <w:t>Témakörök</w:t>
      </w:r>
    </w:p>
    <w:p w14:paraId="671FEF7E" w14:textId="1FFB1AA0"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Alapfogalmak</w:t>
      </w:r>
      <w:r w:rsidR="00107AF7" w:rsidRPr="00644690">
        <w:rPr>
          <w:b/>
          <w:i/>
        </w:rPr>
        <w:tab/>
      </w:r>
      <w:r>
        <w:rPr>
          <w:b/>
          <w:i/>
        </w:rPr>
        <w:t>8</w:t>
      </w:r>
      <w:r w:rsidR="00107AF7">
        <w:rPr>
          <w:b/>
          <w:i/>
        </w:rPr>
        <w:t xml:space="preserve"> ó</w:t>
      </w:r>
      <w:r w:rsidR="00107AF7" w:rsidRPr="00644690">
        <w:rPr>
          <w:b/>
          <w:i/>
        </w:rPr>
        <w:t>ra/</w:t>
      </w:r>
      <w:r>
        <w:rPr>
          <w:b/>
          <w:i/>
        </w:rPr>
        <w:t>8</w:t>
      </w:r>
      <w:r w:rsidR="00107AF7" w:rsidRPr="00644690">
        <w:rPr>
          <w:b/>
          <w:i/>
        </w:rPr>
        <w:t xml:space="preserve"> óra</w:t>
      </w:r>
    </w:p>
    <w:p w14:paraId="676B2587" w14:textId="1A09292E" w:rsidR="004E4FF8" w:rsidRPr="004E4FF8" w:rsidRDefault="004E4FF8" w:rsidP="004E4FF8">
      <w:pPr>
        <w:spacing w:after="0"/>
        <w:ind w:left="851"/>
        <w:rPr>
          <w:rFonts w:cs="Times New Roman"/>
        </w:rPr>
      </w:pPr>
      <w:r>
        <w:rPr>
          <w:rFonts w:cs="Times New Roman"/>
        </w:rPr>
        <w:t>Statikai alapfogalmak</w:t>
      </w:r>
    </w:p>
    <w:p w14:paraId="148B8F07" w14:textId="7A336A4E" w:rsidR="004E4FF8" w:rsidRPr="004E4FF8" w:rsidRDefault="004E4FF8" w:rsidP="004E4FF8">
      <w:pPr>
        <w:spacing w:after="0"/>
        <w:ind w:left="851"/>
        <w:rPr>
          <w:rFonts w:cs="Times New Roman"/>
        </w:rPr>
      </w:pPr>
      <w:r>
        <w:rPr>
          <w:rFonts w:cs="Times New Roman"/>
        </w:rPr>
        <w:t>Erő</w:t>
      </w:r>
    </w:p>
    <w:p w14:paraId="48FAB0FF" w14:textId="1BB35046" w:rsidR="004E4FF8" w:rsidRPr="004E4FF8" w:rsidRDefault="004E4FF8" w:rsidP="004E4FF8">
      <w:pPr>
        <w:spacing w:after="0"/>
        <w:ind w:left="851"/>
        <w:rPr>
          <w:rFonts w:cs="Times New Roman"/>
        </w:rPr>
      </w:pPr>
      <w:r>
        <w:rPr>
          <w:rFonts w:cs="Times New Roman"/>
        </w:rPr>
        <w:t>Nyomaték</w:t>
      </w:r>
    </w:p>
    <w:p w14:paraId="4F33B1AE" w14:textId="5F80F61F" w:rsidR="00107AF7" w:rsidRDefault="004E4FF8" w:rsidP="004E4FF8">
      <w:pPr>
        <w:spacing w:after="0"/>
        <w:ind w:left="851"/>
      </w:pPr>
      <w:r>
        <w:rPr>
          <w:rFonts w:cs="Times New Roman"/>
        </w:rPr>
        <w:t>Statika alaptételei</w:t>
      </w:r>
    </w:p>
    <w:p w14:paraId="0D343230" w14:textId="77777777" w:rsidR="00107AF7" w:rsidRPr="00644690" w:rsidRDefault="00107AF7" w:rsidP="00107AF7">
      <w:pPr>
        <w:tabs>
          <w:tab w:val="left" w:pos="1418"/>
          <w:tab w:val="right" w:pos="9072"/>
        </w:tabs>
        <w:spacing w:after="0"/>
        <w:ind w:left="851"/>
      </w:pPr>
    </w:p>
    <w:p w14:paraId="267603FA" w14:textId="39599452"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Erőrendszerek</w:t>
      </w:r>
      <w:r w:rsidR="00107AF7" w:rsidRPr="00644690">
        <w:rPr>
          <w:b/>
          <w:i/>
        </w:rPr>
        <w:tab/>
      </w:r>
      <w:r>
        <w:rPr>
          <w:b/>
          <w:i/>
        </w:rPr>
        <w:t>12</w:t>
      </w:r>
      <w:r w:rsidR="00107AF7">
        <w:rPr>
          <w:b/>
          <w:i/>
        </w:rPr>
        <w:t xml:space="preserve"> ó</w:t>
      </w:r>
      <w:r w:rsidR="00107AF7" w:rsidRPr="00644690">
        <w:rPr>
          <w:b/>
          <w:i/>
        </w:rPr>
        <w:t>ra/</w:t>
      </w:r>
      <w:r>
        <w:rPr>
          <w:b/>
          <w:i/>
        </w:rPr>
        <w:t>12</w:t>
      </w:r>
      <w:r w:rsidR="00107AF7" w:rsidRPr="00644690">
        <w:rPr>
          <w:b/>
          <w:i/>
        </w:rPr>
        <w:t xml:space="preserve"> óra</w:t>
      </w:r>
    </w:p>
    <w:p w14:paraId="4370D531" w14:textId="33F7834D" w:rsidR="004E4FF8" w:rsidRPr="004E4FF8" w:rsidRDefault="004E4FF8" w:rsidP="004E4FF8">
      <w:pPr>
        <w:spacing w:after="0"/>
        <w:ind w:left="851"/>
        <w:rPr>
          <w:rFonts w:cs="Times New Roman"/>
        </w:rPr>
      </w:pPr>
      <w:r w:rsidRPr="004E4FF8">
        <w:rPr>
          <w:rFonts w:cs="Times New Roman"/>
        </w:rPr>
        <w:t>Síkbeli erőrendszer eredőjének meghatároz</w:t>
      </w:r>
      <w:r>
        <w:rPr>
          <w:rFonts w:cs="Times New Roman"/>
        </w:rPr>
        <w:t>ása szerkesztéssel, számítással</w:t>
      </w:r>
    </w:p>
    <w:p w14:paraId="18834B90" w14:textId="26D28C9C" w:rsidR="00107AF7" w:rsidRDefault="004E4FF8" w:rsidP="004E4FF8">
      <w:pPr>
        <w:spacing w:after="0"/>
        <w:ind w:left="851"/>
      </w:pPr>
      <w:r w:rsidRPr="004E4FF8">
        <w:rPr>
          <w:rFonts w:cs="Times New Roman"/>
        </w:rPr>
        <w:t>Síkbeli erőrendszer egyensúl</w:t>
      </w:r>
      <w:r>
        <w:rPr>
          <w:rFonts w:cs="Times New Roman"/>
        </w:rPr>
        <w:t>yozása egy, kettő, három erővel</w:t>
      </w:r>
    </w:p>
    <w:p w14:paraId="7FF6A08F" w14:textId="77777777" w:rsidR="00107AF7" w:rsidRPr="002A1C54" w:rsidRDefault="00107AF7" w:rsidP="00107AF7">
      <w:pPr>
        <w:tabs>
          <w:tab w:val="left" w:pos="1418"/>
          <w:tab w:val="right" w:pos="9072"/>
        </w:tabs>
        <w:spacing w:after="0"/>
        <w:ind w:left="851"/>
      </w:pPr>
    </w:p>
    <w:p w14:paraId="337A9891" w14:textId="2B85B943"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Tartók</w:t>
      </w:r>
      <w:r w:rsidR="00107AF7" w:rsidRPr="00644690">
        <w:rPr>
          <w:b/>
          <w:i/>
        </w:rPr>
        <w:tab/>
      </w:r>
      <w:r>
        <w:rPr>
          <w:b/>
          <w:i/>
        </w:rPr>
        <w:t>24</w:t>
      </w:r>
      <w:r w:rsidR="00107AF7">
        <w:rPr>
          <w:b/>
          <w:i/>
        </w:rPr>
        <w:t xml:space="preserve"> ó</w:t>
      </w:r>
      <w:r w:rsidR="00107AF7" w:rsidRPr="00644690">
        <w:rPr>
          <w:b/>
          <w:i/>
        </w:rPr>
        <w:t>ra/</w:t>
      </w:r>
      <w:r>
        <w:rPr>
          <w:b/>
          <w:i/>
        </w:rPr>
        <w:t>24</w:t>
      </w:r>
      <w:r w:rsidR="00107AF7" w:rsidRPr="00644690">
        <w:rPr>
          <w:b/>
          <w:i/>
        </w:rPr>
        <w:t xml:space="preserve"> óra</w:t>
      </w:r>
    </w:p>
    <w:p w14:paraId="754D42FB" w14:textId="56AF0826" w:rsidR="004E4FF8" w:rsidRPr="004E4FF8" w:rsidRDefault="004E4FF8" w:rsidP="004E4FF8">
      <w:pPr>
        <w:spacing w:after="0"/>
        <w:ind w:left="851"/>
        <w:rPr>
          <w:rFonts w:cs="Times New Roman"/>
        </w:rPr>
      </w:pPr>
      <w:r w:rsidRPr="004E4FF8">
        <w:rPr>
          <w:rFonts w:cs="Times New Roman"/>
        </w:rPr>
        <w:t>Tartók fogalma, osztályozása alak, anyag, statikai r</w:t>
      </w:r>
      <w:r>
        <w:rPr>
          <w:rFonts w:cs="Times New Roman"/>
        </w:rPr>
        <w:t>endszer, keresztmetszet szerint</w:t>
      </w:r>
    </w:p>
    <w:p w14:paraId="300FA0C1" w14:textId="77777777" w:rsidR="004E4FF8" w:rsidRPr="004E4FF8" w:rsidRDefault="004E4FF8" w:rsidP="004E4FF8">
      <w:pPr>
        <w:spacing w:after="0"/>
        <w:ind w:left="851"/>
        <w:rPr>
          <w:rFonts w:cs="Times New Roman"/>
        </w:rPr>
      </w:pPr>
      <w:r w:rsidRPr="004E4FF8">
        <w:rPr>
          <w:rFonts w:cs="Times New Roman"/>
        </w:rPr>
        <w:t>Statikailag határozott tartók támaszerőinek meghatározása:</w:t>
      </w:r>
    </w:p>
    <w:p w14:paraId="6296D278" w14:textId="350271CF" w:rsidR="004E4FF8" w:rsidRPr="004E4FF8" w:rsidRDefault="004E4FF8" w:rsidP="004E4FF8">
      <w:pPr>
        <w:spacing w:after="0"/>
        <w:ind w:left="851"/>
        <w:rPr>
          <w:rFonts w:cs="Times New Roman"/>
        </w:rPr>
      </w:pPr>
      <w:r>
        <w:rPr>
          <w:rFonts w:cs="Times New Roman"/>
        </w:rPr>
        <w:t>Kéttámaszú tartó</w:t>
      </w:r>
    </w:p>
    <w:p w14:paraId="4F1534F0" w14:textId="04E17431" w:rsidR="004E4FF8" w:rsidRPr="004E4FF8" w:rsidRDefault="004E4FF8" w:rsidP="004E4FF8">
      <w:pPr>
        <w:spacing w:after="0"/>
        <w:ind w:left="851"/>
        <w:rPr>
          <w:rFonts w:cs="Times New Roman"/>
        </w:rPr>
      </w:pPr>
      <w:r>
        <w:rPr>
          <w:rFonts w:cs="Times New Roman"/>
        </w:rPr>
        <w:t>Befogott tartó</w:t>
      </w:r>
    </w:p>
    <w:p w14:paraId="7B9CB1E0" w14:textId="63D38AFD" w:rsidR="004E4FF8" w:rsidRPr="004E4FF8" w:rsidRDefault="004E4FF8" w:rsidP="004E4FF8">
      <w:pPr>
        <w:spacing w:after="0"/>
        <w:ind w:left="851"/>
        <w:rPr>
          <w:rFonts w:cs="Times New Roman"/>
        </w:rPr>
      </w:pPr>
      <w:r>
        <w:rPr>
          <w:rFonts w:cs="Times New Roman"/>
        </w:rPr>
        <w:t>Kéttámaszú konzolos tartó</w:t>
      </w:r>
    </w:p>
    <w:p w14:paraId="4560E4A6" w14:textId="25113D29" w:rsidR="004E4FF8" w:rsidRPr="004E4FF8" w:rsidRDefault="004E4FF8" w:rsidP="004E4FF8">
      <w:pPr>
        <w:spacing w:after="0"/>
        <w:ind w:left="851"/>
        <w:rPr>
          <w:rFonts w:cs="Times New Roman"/>
        </w:rPr>
      </w:pPr>
      <w:r>
        <w:rPr>
          <w:rFonts w:cs="Times New Roman"/>
        </w:rPr>
        <w:t>Gerber tartó</w:t>
      </w:r>
    </w:p>
    <w:p w14:paraId="31307AF7" w14:textId="0AC91B50" w:rsidR="004E4FF8" w:rsidRPr="004E4FF8" w:rsidRDefault="004E4FF8" w:rsidP="004E4FF8">
      <w:pPr>
        <w:spacing w:after="0"/>
        <w:ind w:left="851"/>
        <w:rPr>
          <w:rFonts w:cs="Times New Roman"/>
        </w:rPr>
      </w:pPr>
      <w:r w:rsidRPr="004E4FF8">
        <w:rPr>
          <w:rFonts w:cs="Times New Roman"/>
        </w:rPr>
        <w:t xml:space="preserve">Rácsos </w:t>
      </w:r>
      <w:r>
        <w:rPr>
          <w:rFonts w:cs="Times New Roman"/>
        </w:rPr>
        <w:t>tartók rúderőinek meghatározása</w:t>
      </w:r>
    </w:p>
    <w:p w14:paraId="2BEA1439" w14:textId="77777777" w:rsidR="004E4FF8" w:rsidRPr="004E4FF8" w:rsidRDefault="004E4FF8" w:rsidP="004E4FF8">
      <w:pPr>
        <w:spacing w:after="0"/>
        <w:ind w:left="851"/>
        <w:rPr>
          <w:rFonts w:cs="Times New Roman"/>
        </w:rPr>
      </w:pPr>
      <w:r w:rsidRPr="004E4FF8">
        <w:rPr>
          <w:rFonts w:cs="Times New Roman"/>
        </w:rPr>
        <w:t>Tartók helyzeti állékonysága, ellenőrző számítások:</w:t>
      </w:r>
    </w:p>
    <w:p w14:paraId="4E1694EA" w14:textId="1FD4CA71" w:rsidR="004E4FF8" w:rsidRPr="004E4FF8" w:rsidRDefault="004E4FF8" w:rsidP="004E4FF8">
      <w:pPr>
        <w:spacing w:after="0"/>
        <w:ind w:left="851"/>
        <w:rPr>
          <w:rFonts w:cs="Times New Roman"/>
        </w:rPr>
      </w:pPr>
      <w:r>
        <w:rPr>
          <w:rFonts w:cs="Times New Roman"/>
        </w:rPr>
        <w:t>Felúszás</w:t>
      </w:r>
    </w:p>
    <w:p w14:paraId="535BB66A" w14:textId="6498896E" w:rsidR="004E4FF8" w:rsidRPr="004E4FF8" w:rsidRDefault="004E4FF8" w:rsidP="004E4FF8">
      <w:pPr>
        <w:spacing w:after="0"/>
        <w:ind w:left="851"/>
        <w:rPr>
          <w:rFonts w:cs="Times New Roman"/>
        </w:rPr>
      </w:pPr>
      <w:r>
        <w:rPr>
          <w:rFonts w:cs="Times New Roman"/>
        </w:rPr>
        <w:t>Kiborulás</w:t>
      </w:r>
    </w:p>
    <w:p w14:paraId="013BCE04" w14:textId="4F0A7558" w:rsidR="00107AF7" w:rsidRDefault="004E4FF8" w:rsidP="004E4FF8">
      <w:pPr>
        <w:spacing w:after="0"/>
        <w:ind w:left="851"/>
      </w:pPr>
      <w:r>
        <w:rPr>
          <w:rFonts w:cs="Times New Roman"/>
        </w:rPr>
        <w:t>Elcsúszás</w:t>
      </w:r>
    </w:p>
    <w:p w14:paraId="6E5B3309" w14:textId="77777777" w:rsidR="00107AF7" w:rsidRPr="002A1C54" w:rsidRDefault="00107AF7" w:rsidP="00107AF7">
      <w:pPr>
        <w:tabs>
          <w:tab w:val="left" w:pos="1418"/>
          <w:tab w:val="right" w:pos="9072"/>
        </w:tabs>
        <w:spacing w:after="0"/>
        <w:ind w:left="851"/>
      </w:pPr>
    </w:p>
    <w:p w14:paraId="3BC1DA54" w14:textId="2467E386"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Igénybevételek</w:t>
      </w:r>
      <w:r w:rsidR="00107AF7" w:rsidRPr="00644690">
        <w:rPr>
          <w:b/>
          <w:i/>
        </w:rPr>
        <w:tab/>
      </w:r>
      <w:r>
        <w:rPr>
          <w:b/>
          <w:i/>
        </w:rPr>
        <w:t>46</w:t>
      </w:r>
      <w:r w:rsidR="00107AF7">
        <w:rPr>
          <w:b/>
          <w:i/>
        </w:rPr>
        <w:t xml:space="preserve"> ó</w:t>
      </w:r>
      <w:r w:rsidR="00107AF7" w:rsidRPr="00644690">
        <w:rPr>
          <w:b/>
          <w:i/>
        </w:rPr>
        <w:t>ra/</w:t>
      </w:r>
      <w:r>
        <w:rPr>
          <w:b/>
          <w:i/>
        </w:rPr>
        <w:t>46</w:t>
      </w:r>
      <w:r w:rsidR="00107AF7" w:rsidRPr="00644690">
        <w:rPr>
          <w:b/>
          <w:i/>
        </w:rPr>
        <w:t xml:space="preserve"> óra</w:t>
      </w:r>
    </w:p>
    <w:p w14:paraId="1AC3AE65" w14:textId="66607837" w:rsidR="009D6448" w:rsidRPr="009D6448" w:rsidRDefault="009D6448" w:rsidP="009D6448">
      <w:pPr>
        <w:spacing w:after="0"/>
        <w:ind w:left="851"/>
        <w:rPr>
          <w:rFonts w:cs="Times New Roman"/>
        </w:rPr>
      </w:pPr>
      <w:r w:rsidRPr="009D6448">
        <w:rPr>
          <w:rFonts w:cs="Times New Roman"/>
        </w:rPr>
        <w:t>Igénybevételek, belső erők fogalma</w:t>
      </w:r>
    </w:p>
    <w:p w14:paraId="6006208C" w14:textId="77777777" w:rsidR="009D6448" w:rsidRPr="009D6448" w:rsidRDefault="009D6448" w:rsidP="009D6448">
      <w:pPr>
        <w:spacing w:after="0"/>
        <w:ind w:left="851"/>
        <w:rPr>
          <w:rFonts w:cs="Times New Roman"/>
        </w:rPr>
      </w:pPr>
      <w:r w:rsidRPr="009D6448">
        <w:rPr>
          <w:rFonts w:cs="Times New Roman"/>
        </w:rPr>
        <w:t>Statikailag határozott tartók igénybevételeinek meghatározása, normálerő, nyíróerő és nyomatéki ábrák rajzolása:</w:t>
      </w:r>
    </w:p>
    <w:p w14:paraId="661B7C1D" w14:textId="77777777" w:rsidR="009D6448" w:rsidRPr="009D6448" w:rsidRDefault="009D6448" w:rsidP="009D6448">
      <w:pPr>
        <w:spacing w:after="0"/>
        <w:ind w:left="851"/>
        <w:rPr>
          <w:rFonts w:cs="Times New Roman"/>
        </w:rPr>
      </w:pPr>
      <w:r w:rsidRPr="009D6448">
        <w:rPr>
          <w:rFonts w:cs="Times New Roman"/>
        </w:rPr>
        <w:t>Kéttámaszú tartó</w:t>
      </w:r>
    </w:p>
    <w:p w14:paraId="47755BE5" w14:textId="77777777" w:rsidR="009D6448" w:rsidRPr="009D6448" w:rsidRDefault="009D6448" w:rsidP="009D6448">
      <w:pPr>
        <w:spacing w:after="0"/>
        <w:ind w:left="851"/>
        <w:rPr>
          <w:rFonts w:cs="Times New Roman"/>
        </w:rPr>
      </w:pPr>
      <w:r w:rsidRPr="009D6448">
        <w:rPr>
          <w:rFonts w:cs="Times New Roman"/>
        </w:rPr>
        <w:t>Befogott tartó</w:t>
      </w:r>
    </w:p>
    <w:p w14:paraId="7C534797" w14:textId="77777777" w:rsidR="009D6448" w:rsidRPr="009D6448" w:rsidRDefault="009D6448" w:rsidP="009D6448">
      <w:pPr>
        <w:spacing w:after="0"/>
        <w:ind w:left="851"/>
        <w:rPr>
          <w:rFonts w:cs="Times New Roman"/>
        </w:rPr>
      </w:pPr>
      <w:r w:rsidRPr="009D6448">
        <w:rPr>
          <w:rFonts w:cs="Times New Roman"/>
        </w:rPr>
        <w:t>Kéttámaszú konzolos tartó</w:t>
      </w:r>
    </w:p>
    <w:p w14:paraId="21EE5F2C" w14:textId="1DFA0B7D" w:rsidR="009D6448" w:rsidRPr="009D6448" w:rsidRDefault="009D6448" w:rsidP="009D6448">
      <w:pPr>
        <w:spacing w:after="0"/>
        <w:ind w:left="851"/>
        <w:rPr>
          <w:rFonts w:cs="Times New Roman"/>
        </w:rPr>
      </w:pPr>
      <w:r>
        <w:rPr>
          <w:rFonts w:cs="Times New Roman"/>
        </w:rPr>
        <w:t>Gerber tartó</w:t>
      </w:r>
    </w:p>
    <w:p w14:paraId="16E1A9DA" w14:textId="2909797B" w:rsidR="00107AF7" w:rsidRDefault="009D6448" w:rsidP="009D6448">
      <w:pPr>
        <w:spacing w:after="0"/>
        <w:ind w:left="851"/>
      </w:pPr>
      <w:r w:rsidRPr="009D6448">
        <w:rPr>
          <w:rFonts w:cs="Times New Roman"/>
        </w:rPr>
        <w:t>Összefüggések a ter</w:t>
      </w:r>
      <w:r>
        <w:rPr>
          <w:rFonts w:cs="Times New Roman"/>
        </w:rPr>
        <w:t>hek és az igénybevételek között</w:t>
      </w:r>
    </w:p>
    <w:p w14:paraId="6A3DC1CC" w14:textId="77777777" w:rsidR="00107AF7" w:rsidRPr="002A1C54" w:rsidRDefault="00107AF7" w:rsidP="00107AF7">
      <w:pPr>
        <w:tabs>
          <w:tab w:val="left" w:pos="1418"/>
          <w:tab w:val="right" w:pos="9072"/>
        </w:tabs>
        <w:spacing w:after="0"/>
        <w:ind w:left="851"/>
      </w:pPr>
    </w:p>
    <w:p w14:paraId="5E409263" w14:textId="5005F6AB" w:rsidR="00107AF7" w:rsidRPr="00644690" w:rsidRDefault="004E4FF8" w:rsidP="00107AF7">
      <w:pPr>
        <w:pStyle w:val="Listaszerbekezds"/>
        <w:numPr>
          <w:ilvl w:val="2"/>
          <w:numId w:val="8"/>
        </w:numPr>
        <w:tabs>
          <w:tab w:val="left" w:pos="1701"/>
          <w:tab w:val="right" w:pos="9072"/>
        </w:tabs>
        <w:spacing w:after="0"/>
        <w:ind w:left="993" w:hanging="426"/>
        <w:rPr>
          <w:rFonts w:cs="Times New Roman"/>
          <w:b/>
          <w:i/>
        </w:rPr>
      </w:pPr>
      <w:r w:rsidRPr="004E4FF8">
        <w:rPr>
          <w:b/>
          <w:i/>
        </w:rPr>
        <w:t>Keresztmetszeti jellemzők</w:t>
      </w:r>
      <w:r w:rsidR="00107AF7" w:rsidRPr="00644690">
        <w:rPr>
          <w:b/>
          <w:i/>
        </w:rPr>
        <w:tab/>
      </w:r>
      <w:r>
        <w:rPr>
          <w:b/>
          <w:i/>
        </w:rPr>
        <w:t>18</w:t>
      </w:r>
      <w:r w:rsidR="00107AF7">
        <w:rPr>
          <w:b/>
          <w:i/>
        </w:rPr>
        <w:t xml:space="preserve"> ó</w:t>
      </w:r>
      <w:r w:rsidR="00107AF7" w:rsidRPr="00644690">
        <w:rPr>
          <w:b/>
          <w:i/>
        </w:rPr>
        <w:t>ra/</w:t>
      </w:r>
      <w:r>
        <w:rPr>
          <w:b/>
          <w:i/>
        </w:rPr>
        <w:t>18</w:t>
      </w:r>
      <w:r w:rsidR="00107AF7" w:rsidRPr="00644690">
        <w:rPr>
          <w:b/>
          <w:i/>
        </w:rPr>
        <w:t xml:space="preserve"> óra</w:t>
      </w:r>
    </w:p>
    <w:p w14:paraId="537C1DF3" w14:textId="77777777" w:rsidR="009D6448" w:rsidRPr="009D6448" w:rsidRDefault="009D6448" w:rsidP="009D6448">
      <w:pPr>
        <w:spacing w:after="0"/>
        <w:ind w:left="851"/>
        <w:rPr>
          <w:rFonts w:cs="Times New Roman"/>
        </w:rPr>
      </w:pPr>
      <w:r w:rsidRPr="009D6448">
        <w:rPr>
          <w:rFonts w:cs="Times New Roman"/>
        </w:rPr>
        <w:t>Síkidomok keresztmetszeti jellemzőinek meghatározása:</w:t>
      </w:r>
    </w:p>
    <w:p w14:paraId="5B95E864" w14:textId="34220023" w:rsidR="009D6448" w:rsidRPr="009D6448" w:rsidRDefault="009D6448" w:rsidP="009D6448">
      <w:pPr>
        <w:spacing w:after="0"/>
        <w:ind w:left="851"/>
        <w:rPr>
          <w:rFonts w:cs="Times New Roman"/>
        </w:rPr>
      </w:pPr>
      <w:r>
        <w:rPr>
          <w:rFonts w:cs="Times New Roman"/>
        </w:rPr>
        <w:t>Súlypont</w:t>
      </w:r>
    </w:p>
    <w:p w14:paraId="21011A7F" w14:textId="5FAB8611" w:rsidR="009D6448" w:rsidRPr="009D6448" w:rsidRDefault="009D6448" w:rsidP="009D6448">
      <w:pPr>
        <w:spacing w:after="0"/>
        <w:ind w:left="851"/>
        <w:rPr>
          <w:rFonts w:cs="Times New Roman"/>
        </w:rPr>
      </w:pPr>
      <w:r>
        <w:rPr>
          <w:rFonts w:cs="Times New Roman"/>
        </w:rPr>
        <w:t>Statikai nyomaték</w:t>
      </w:r>
    </w:p>
    <w:p w14:paraId="42624FA1" w14:textId="289F73F6" w:rsidR="009D6448" w:rsidRPr="009D6448" w:rsidRDefault="009D6448" w:rsidP="009D6448">
      <w:pPr>
        <w:spacing w:after="0"/>
        <w:ind w:left="851"/>
        <w:rPr>
          <w:rFonts w:cs="Times New Roman"/>
        </w:rPr>
      </w:pPr>
      <w:r>
        <w:rPr>
          <w:rFonts w:cs="Times New Roman"/>
        </w:rPr>
        <w:t>Inercianyomaték</w:t>
      </w:r>
    </w:p>
    <w:p w14:paraId="5095B6FE" w14:textId="4DA33AD9" w:rsidR="009D6448" w:rsidRPr="009D6448" w:rsidRDefault="009D6448" w:rsidP="009D6448">
      <w:pPr>
        <w:spacing w:after="0"/>
        <w:ind w:left="851"/>
        <w:rPr>
          <w:rFonts w:cs="Times New Roman"/>
        </w:rPr>
      </w:pPr>
      <w:r>
        <w:rPr>
          <w:rFonts w:cs="Times New Roman"/>
        </w:rPr>
        <w:t>Inerciasugár</w:t>
      </w:r>
    </w:p>
    <w:p w14:paraId="6E3CD3A7" w14:textId="2C3D54EA" w:rsidR="00107AF7" w:rsidRDefault="009D6448" w:rsidP="009D6448">
      <w:pPr>
        <w:spacing w:after="0"/>
        <w:ind w:left="851"/>
      </w:pPr>
      <w:r>
        <w:rPr>
          <w:rFonts w:cs="Times New Roman"/>
        </w:rPr>
        <w:t>Keresztmetszeti tényező</w:t>
      </w:r>
    </w:p>
    <w:p w14:paraId="2E9098E4" w14:textId="77777777" w:rsidR="00107AF7" w:rsidRDefault="00107AF7" w:rsidP="00107AF7">
      <w:pPr>
        <w:tabs>
          <w:tab w:val="left" w:pos="1418"/>
          <w:tab w:val="right" w:pos="9072"/>
        </w:tabs>
        <w:spacing w:after="0"/>
        <w:ind w:left="851"/>
      </w:pPr>
    </w:p>
    <w:p w14:paraId="3627F1F1" w14:textId="77777777" w:rsidR="00107AF7" w:rsidRPr="002A1C54" w:rsidRDefault="00107AF7" w:rsidP="00107AF7">
      <w:pPr>
        <w:tabs>
          <w:tab w:val="left" w:pos="1418"/>
          <w:tab w:val="right" w:pos="9072"/>
        </w:tabs>
        <w:spacing w:after="0"/>
        <w:ind w:left="851"/>
      </w:pPr>
    </w:p>
    <w:p w14:paraId="35796A04" w14:textId="77777777" w:rsidR="00107AF7" w:rsidRPr="00644690" w:rsidRDefault="00107AF7" w:rsidP="00107AF7">
      <w:pPr>
        <w:pStyle w:val="Listaszerbekezds"/>
        <w:numPr>
          <w:ilvl w:val="1"/>
          <w:numId w:val="8"/>
        </w:numPr>
        <w:spacing w:after="0"/>
        <w:rPr>
          <w:rFonts w:cs="Times New Roman"/>
          <w:b/>
        </w:rPr>
      </w:pPr>
      <w:r w:rsidRPr="00644690">
        <w:rPr>
          <w:b/>
        </w:rPr>
        <w:t>A képzés javasolt helyszíne (ajánlás)</w:t>
      </w:r>
    </w:p>
    <w:p w14:paraId="0DE4EF87" w14:textId="32139339" w:rsidR="00107AF7" w:rsidRDefault="00385976" w:rsidP="00107AF7">
      <w:pPr>
        <w:spacing w:after="0"/>
        <w:ind w:left="426"/>
      </w:pPr>
      <w:r>
        <w:t>tanterem vagy szaktanterem</w:t>
      </w:r>
    </w:p>
    <w:p w14:paraId="22C5B9E1" w14:textId="77777777" w:rsidR="00107AF7" w:rsidRPr="002B5BF7" w:rsidRDefault="00107AF7" w:rsidP="00107AF7">
      <w:pPr>
        <w:spacing w:after="0"/>
        <w:ind w:left="426"/>
      </w:pPr>
    </w:p>
    <w:p w14:paraId="1678AA2F" w14:textId="77777777" w:rsidR="00107AF7" w:rsidRPr="00FF2E9D" w:rsidRDefault="00107AF7" w:rsidP="00107AF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257E74" w14:textId="77777777" w:rsidR="00107AF7" w:rsidRDefault="00107AF7" w:rsidP="00107AF7">
      <w:pPr>
        <w:spacing w:after="0"/>
        <w:ind w:left="426"/>
      </w:pPr>
    </w:p>
    <w:p w14:paraId="6F70F683" w14:textId="77777777" w:rsidR="00107AF7" w:rsidRPr="00C879C0" w:rsidRDefault="00107AF7" w:rsidP="00107AF7">
      <w:pPr>
        <w:spacing w:after="0"/>
        <w:ind w:left="426"/>
        <w:rPr>
          <w:i/>
        </w:rPr>
      </w:pPr>
    </w:p>
    <w:p w14:paraId="5BADFFA4" w14:textId="77777777" w:rsidR="00107AF7" w:rsidRPr="00FF2E9D" w:rsidRDefault="00107AF7" w:rsidP="00107AF7">
      <w:pPr>
        <w:spacing w:after="0"/>
        <w:ind w:left="426"/>
      </w:pPr>
    </w:p>
    <w:p w14:paraId="3D3520C1" w14:textId="77777777" w:rsidR="00107AF7" w:rsidRDefault="00107AF7" w:rsidP="00107AF7">
      <w:pPr>
        <w:pStyle w:val="Listaszerbekezds"/>
        <w:numPr>
          <w:ilvl w:val="2"/>
          <w:numId w:val="8"/>
        </w:numPr>
        <w:spacing w:after="0"/>
        <w:rPr>
          <w:b/>
        </w:rPr>
      </w:pPr>
      <w:r w:rsidRPr="00BC7291">
        <w:rPr>
          <w:b/>
        </w:rPr>
        <w:t>A tantárgy elsajátítása során alkalmazható sajátos módszerek (ajánlás)</w:t>
      </w:r>
    </w:p>
    <w:p w14:paraId="3A364E5A" w14:textId="3DB866B1" w:rsidR="00107AF7" w:rsidRDefault="00107AF7" w:rsidP="00107AF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12898CF8"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195F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60FE9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3EAF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2975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462A3820"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1F1C170"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296BA21"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B6F79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E82D0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B94A2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0263E21"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76A89F2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B8100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C4C6FD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B6AFF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CCD9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B5C15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C7D0F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895668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EF36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CFE121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A081F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AB29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5AC8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65C0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514E1C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8B88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1FFDA6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F6AAE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A44C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297F9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0F9D5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2A41E5E"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25BB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B9D9A6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839A1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FF73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07A8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C9894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1FA6B3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2DD1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1BC44F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EAF76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6994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6888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3C2F9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6ADD9E6"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F072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971F1E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35AF2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247D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20B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E887C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C31DDA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8D29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06E3DB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04227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E82A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C193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42152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91136E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11CF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66272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9D5CD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2A6D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B6FE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4C316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1FE529E"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7341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4A413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58E07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D3A9F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2BC3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0027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0BC954C"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B4312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FCF1A2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72C559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DB63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74FA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B8846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43A6CDE6" w14:textId="77777777" w:rsidR="00AF2D7A" w:rsidRDefault="00AF2D7A" w:rsidP="00107AF7">
      <w:pPr>
        <w:spacing w:after="0"/>
        <w:ind w:left="426"/>
      </w:pPr>
    </w:p>
    <w:p w14:paraId="7E90759F" w14:textId="77777777" w:rsidR="00AF2D7A" w:rsidRDefault="00AF2D7A" w:rsidP="00107AF7">
      <w:pPr>
        <w:spacing w:after="0"/>
        <w:ind w:left="426"/>
      </w:pPr>
    </w:p>
    <w:p w14:paraId="78AE7165" w14:textId="77777777" w:rsidR="00AF2D7A" w:rsidRDefault="00AF2D7A" w:rsidP="00107AF7">
      <w:pPr>
        <w:spacing w:after="0"/>
        <w:ind w:left="426"/>
      </w:pPr>
    </w:p>
    <w:p w14:paraId="574128D9" w14:textId="77777777" w:rsidR="00AF2D7A" w:rsidRDefault="00AF2D7A" w:rsidP="00107AF7">
      <w:pPr>
        <w:spacing w:after="0"/>
        <w:ind w:left="426"/>
      </w:pPr>
    </w:p>
    <w:p w14:paraId="79C90217" w14:textId="77777777" w:rsidR="00AF2D7A" w:rsidRDefault="00AF2D7A" w:rsidP="00107AF7">
      <w:pPr>
        <w:spacing w:after="0"/>
        <w:ind w:left="426"/>
      </w:pPr>
    </w:p>
    <w:p w14:paraId="2F6236D3" w14:textId="77777777" w:rsidR="00AF2D7A" w:rsidRDefault="00AF2D7A" w:rsidP="00107AF7">
      <w:pPr>
        <w:spacing w:after="0"/>
        <w:ind w:left="426"/>
      </w:pPr>
    </w:p>
    <w:p w14:paraId="65DE09E7" w14:textId="77777777" w:rsidR="00AF2D7A" w:rsidRDefault="00AF2D7A" w:rsidP="00107AF7">
      <w:pPr>
        <w:spacing w:after="0"/>
        <w:ind w:left="426"/>
      </w:pPr>
    </w:p>
    <w:p w14:paraId="50689C0D" w14:textId="77777777" w:rsidR="00107AF7" w:rsidRPr="00BC7291" w:rsidRDefault="00107AF7" w:rsidP="00107AF7">
      <w:pPr>
        <w:pStyle w:val="Listaszerbekezds"/>
        <w:numPr>
          <w:ilvl w:val="2"/>
          <w:numId w:val="8"/>
        </w:numPr>
        <w:spacing w:after="0"/>
        <w:rPr>
          <w:b/>
        </w:rPr>
      </w:pPr>
      <w:r w:rsidRPr="00BC7291">
        <w:rPr>
          <w:b/>
        </w:rPr>
        <w:lastRenderedPageBreak/>
        <w:t>A tantárgy elsajátítása során alkalmazható tanulói tevékenységformák (ajánlás)</w:t>
      </w:r>
    </w:p>
    <w:p w14:paraId="583771E4" w14:textId="6A3B4344" w:rsidR="00107AF7" w:rsidRDefault="00107AF7" w:rsidP="00107AF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25330EAC"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1753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EED1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8F7B8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5F18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7FD951C1"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C69CC6"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8792BEE"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B96EE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841CE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F8BAC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C6A94BF"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43BC954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2248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3CC77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3D6A399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B824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75597C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9ADA1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06CE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CD9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970A1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1C3398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313D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F11AB1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DDB6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A0AD8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2D43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8EAE5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D008CD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8244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593BA9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F69E1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0104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E17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78667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20F59A7"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28269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45D4C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A58BF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ACCA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5F2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8A8B5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477DA2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EF0A1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A6438C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1E30B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3651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E87B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C43D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E3FD00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F7BED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F600C7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2CA7E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5B56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74F7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FD5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3307C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1D57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DB15AC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7F469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7B3C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D19B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3AA0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837B6A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BF467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FE70B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3015A22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674D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2144A9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F7E53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5DF9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4732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2FB0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39EB72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FB4F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C1CE95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C31E3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F1F8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C8AD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C08AE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2D8E0A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E56C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E8209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BC20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4058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9624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F4226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C66A84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2E22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5FCF9E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50B65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4AC9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154C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19DE0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5FD9CE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5366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FA104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F3BE0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1B595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3FBE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78D7D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3C6186"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7890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547798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20E3B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071F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4D29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36829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3B6255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7631E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064B3F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25A12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719E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D7DB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1222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1A710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C434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29A7E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1A722D8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6EF0E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01CEC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0B118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909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F24C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7E4D8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941A9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4998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7643F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BE7CB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7443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591D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BC94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17FD4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CDAB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C31F15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30418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31AE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0638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B350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15721F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5D78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AD8EE5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F3CEA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0BA1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2ECF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CE246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172E3A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BFC4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5F3502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257CD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738A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D08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4D098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F7089D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410D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E5741D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24862D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7DF1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B502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32B5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E12E45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6598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3A604E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316781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090A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F13B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1AD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EA405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CF28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740BFD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A0D30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15955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004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9400A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0FFDDE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B33E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714F6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5DBD39C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F116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5E6D0F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2EBE2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55C2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08D0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68B5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5C0C3C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5ECD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2FACC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A769E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AE66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95F1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6481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0984DC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22B5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189A4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87F1D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91CD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B82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229AC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9D86A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EDDA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8EA64C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32908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473A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AB26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FB73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44FA88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42A0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5157DA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481B6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3790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A208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3C4C7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2CC5E8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0168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03D9E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060B8C6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3E7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EE877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74410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3215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6B78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03DB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C897F95"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169B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25AFA7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746A9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D036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B6AB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D3986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A9C2B45"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F02F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65745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D19E8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FC35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A14B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E7F48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24C186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34BC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624CAF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C8B48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705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218B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E2225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DD4DD5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520FF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733B9F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15EBA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E9E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0BD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F3962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1ABA89F0" w14:textId="77777777" w:rsidR="00AF2D7A" w:rsidRPr="002B5BF7" w:rsidRDefault="00AF2D7A" w:rsidP="00107AF7">
      <w:pPr>
        <w:spacing w:after="0"/>
        <w:ind w:left="426"/>
      </w:pPr>
    </w:p>
    <w:p w14:paraId="6219297E" w14:textId="77777777" w:rsidR="00107AF7" w:rsidRPr="00644690" w:rsidRDefault="00107AF7" w:rsidP="00107AF7">
      <w:pPr>
        <w:pStyle w:val="Listaszerbekezds"/>
        <w:numPr>
          <w:ilvl w:val="1"/>
          <w:numId w:val="8"/>
        </w:numPr>
        <w:spacing w:after="0"/>
        <w:rPr>
          <w:rFonts w:cs="Times New Roman"/>
          <w:b/>
        </w:rPr>
      </w:pPr>
      <w:r w:rsidRPr="00644690">
        <w:rPr>
          <w:b/>
        </w:rPr>
        <w:t>A tantárgy értékelésének módja</w:t>
      </w:r>
    </w:p>
    <w:p w14:paraId="7A59B5AA" w14:textId="77777777" w:rsidR="00107AF7" w:rsidRDefault="00107AF7" w:rsidP="00107AF7">
      <w:pPr>
        <w:spacing w:after="0"/>
        <w:ind w:left="426"/>
      </w:pPr>
      <w:r w:rsidRPr="003A56AA">
        <w:t>A nemzeti köznevelésről szóló 2011. évi CXC. törvény. 54. § (2) a) pontja szerinti értékeléssel.</w:t>
      </w:r>
    </w:p>
    <w:p w14:paraId="45ADA967" w14:textId="77777777" w:rsidR="00107AF7" w:rsidRPr="002B5BF7" w:rsidRDefault="00107AF7" w:rsidP="002E279B">
      <w:pPr>
        <w:spacing w:after="0"/>
      </w:pPr>
    </w:p>
    <w:p w14:paraId="3248B6F3" w14:textId="77777777" w:rsidR="00107AF7" w:rsidRDefault="00107AF7" w:rsidP="00107AF7">
      <w:pPr>
        <w:spacing w:after="0"/>
        <w:rPr>
          <w:rFonts w:cs="Times New Roman"/>
        </w:rPr>
      </w:pPr>
    </w:p>
    <w:p w14:paraId="181CE7F7" w14:textId="77777777" w:rsidR="00C53E01" w:rsidRPr="002B5BF7" w:rsidRDefault="00C53E01" w:rsidP="00107AF7">
      <w:pPr>
        <w:spacing w:after="0"/>
      </w:pPr>
    </w:p>
    <w:p w14:paraId="27FBB3BE" w14:textId="77777777" w:rsidR="00C53E01" w:rsidRDefault="00C53E01" w:rsidP="00C53E01">
      <w:pPr>
        <w:spacing w:after="200" w:line="276" w:lineRule="auto"/>
        <w:jc w:val="left"/>
        <w:rPr>
          <w:rFonts w:cs="Times New Roman"/>
        </w:rPr>
      </w:pPr>
      <w:r>
        <w:rPr>
          <w:rFonts w:cs="Times New Roman"/>
        </w:rPr>
        <w:br w:type="page"/>
      </w:r>
    </w:p>
    <w:p w14:paraId="7E2B3EA9" w14:textId="77777777" w:rsidR="00C53E01" w:rsidRPr="00D52C63" w:rsidRDefault="00C53E01" w:rsidP="00C53E01">
      <w:pPr>
        <w:rPr>
          <w:rFonts w:cs="Times New Roman"/>
        </w:rPr>
      </w:pPr>
    </w:p>
    <w:p w14:paraId="5C0FD3E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6411E28" w14:textId="5CAB88E5" w:rsidR="00C53E01" w:rsidRPr="00D52C63" w:rsidRDefault="007706AF" w:rsidP="00C53E01">
      <w:pPr>
        <w:spacing w:after="480"/>
        <w:jc w:val="center"/>
        <w:rPr>
          <w:rFonts w:cs="Times New Roman"/>
          <w:b/>
          <w:sz w:val="36"/>
        </w:rPr>
      </w:pPr>
      <w:r w:rsidRPr="007706AF">
        <w:rPr>
          <w:rFonts w:cs="Times New Roman"/>
          <w:b/>
          <w:sz w:val="36"/>
        </w:rPr>
        <w:t>11637-16</w:t>
      </w:r>
      <w:r w:rsidR="00C53E01" w:rsidRPr="00D52C63">
        <w:rPr>
          <w:rFonts w:cs="Times New Roman"/>
          <w:b/>
          <w:sz w:val="36"/>
        </w:rPr>
        <w:t xml:space="preserve"> azonosító számú</w:t>
      </w:r>
    </w:p>
    <w:p w14:paraId="6B2ECB2E" w14:textId="705E13BC" w:rsidR="00C53E01" w:rsidRPr="00D52C63" w:rsidRDefault="007706AF" w:rsidP="00C53E01">
      <w:pPr>
        <w:jc w:val="center"/>
        <w:rPr>
          <w:rFonts w:cs="Times New Roman"/>
          <w:b/>
          <w:sz w:val="36"/>
        </w:rPr>
      </w:pPr>
      <w:r w:rsidRPr="007706AF">
        <w:rPr>
          <w:rFonts w:cs="Times New Roman"/>
          <w:b/>
          <w:sz w:val="36"/>
        </w:rPr>
        <w:t>Építész technikus közös ismeretek</w:t>
      </w:r>
    </w:p>
    <w:p w14:paraId="7D359E11" w14:textId="77777777" w:rsidR="00C53E01" w:rsidRPr="00D52C63" w:rsidRDefault="00C53E01" w:rsidP="00C53E01">
      <w:pPr>
        <w:jc w:val="center"/>
        <w:rPr>
          <w:rFonts w:cs="Times New Roman"/>
          <w:b/>
          <w:sz w:val="36"/>
        </w:rPr>
      </w:pPr>
      <w:r w:rsidRPr="00D52C63">
        <w:rPr>
          <w:rFonts w:cs="Times New Roman"/>
          <w:b/>
          <w:sz w:val="36"/>
        </w:rPr>
        <w:t>megnevezésű</w:t>
      </w:r>
    </w:p>
    <w:p w14:paraId="0CFDE3D8"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031A9E14"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F2F191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F112518" w14:textId="7EED7662" w:rsidR="00C53E01" w:rsidRDefault="00C53E01" w:rsidP="00773BC7">
      <w:pPr>
        <w:rPr>
          <w:rFonts w:cs="Times New Roman"/>
        </w:rPr>
      </w:pPr>
      <w:r w:rsidRPr="00D52C63">
        <w:rPr>
          <w:rFonts w:cs="Times New Roman"/>
        </w:rPr>
        <w:lastRenderedPageBreak/>
        <w:t xml:space="preserve">A </w:t>
      </w:r>
      <w:r w:rsidR="00647A8C" w:rsidRPr="00647A8C">
        <w:rPr>
          <w:rFonts w:cs="Times New Roman"/>
        </w:rPr>
        <w:t>11637-16</w:t>
      </w:r>
      <w:r w:rsidRPr="00D52C63">
        <w:rPr>
          <w:rFonts w:cs="Times New Roman"/>
        </w:rPr>
        <w:t xml:space="preserve"> azonosító számú </w:t>
      </w:r>
      <w:r w:rsidR="007706AF" w:rsidRPr="007706AF">
        <w:rPr>
          <w:rFonts w:cs="Times New Roman"/>
        </w:rPr>
        <w:t>Építész technikus közös ismeretek</w:t>
      </w:r>
      <w:r w:rsidR="007706AF">
        <w:rPr>
          <w:rFonts w:cs="Times New Roman"/>
        </w:rPr>
        <w:t xml:space="preserve"> </w:t>
      </w:r>
      <w:r w:rsidRPr="00D52C63">
        <w:rPr>
          <w:rFonts w:cs="Times New Roman"/>
        </w:rPr>
        <w:t>megnevezésű szakmai követelménymodulhoz tartozó tantárgyak és témakörök oktatása során fejlesztendő kompetenciák</w:t>
      </w:r>
    </w:p>
    <w:tbl>
      <w:tblPr>
        <w:tblW w:w="88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tblGrid>
      <w:tr w:rsidR="00773BC7" w:rsidRPr="00773BC7" w14:paraId="67F3268E" w14:textId="77777777" w:rsidTr="00773BC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863F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C4750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6F6BC4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Építési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2A0CE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Építésszervezési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E1AEF2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Kitűzési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A558B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Kitűzési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EDC43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érettségi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32545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Szilárdságtan</w:t>
            </w:r>
          </w:p>
        </w:tc>
      </w:tr>
      <w:tr w:rsidR="00773BC7" w:rsidRPr="00773BC7" w14:paraId="046B22BC"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1AFD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FELADATOK</w:t>
            </w:r>
          </w:p>
        </w:tc>
      </w:tr>
      <w:tr w:rsidR="00773BC7" w:rsidRPr="00773BC7" w14:paraId="203456F0"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204A8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Használja és értelmezi a térképeket rendeltetésük és méretarányuk szerint</w:t>
            </w:r>
          </w:p>
        </w:tc>
        <w:tc>
          <w:tcPr>
            <w:tcW w:w="700" w:type="dxa"/>
            <w:tcBorders>
              <w:top w:val="nil"/>
              <w:left w:val="nil"/>
              <w:bottom w:val="single" w:sz="4" w:space="0" w:color="auto"/>
              <w:right w:val="single" w:sz="4" w:space="0" w:color="auto"/>
            </w:tcBorders>
            <w:shd w:val="clear" w:color="auto" w:fill="auto"/>
            <w:noWrap/>
            <w:vAlign w:val="center"/>
            <w:hideMark/>
          </w:tcPr>
          <w:p w14:paraId="7AD915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1FBE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E939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6175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F6AE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8269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0D7B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DD4C90B" w14:textId="77777777" w:rsidTr="00773BC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F807E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Építmények, épületek kitűzése során használja a vízszintes- és magasság mérés eszközeit, műszereit, a mérési jegyzőkönyveket készít, feldolgozza a mérési eredményeket</w:t>
            </w:r>
          </w:p>
        </w:tc>
        <w:tc>
          <w:tcPr>
            <w:tcW w:w="700" w:type="dxa"/>
            <w:tcBorders>
              <w:top w:val="nil"/>
              <w:left w:val="nil"/>
              <w:bottom w:val="single" w:sz="4" w:space="0" w:color="auto"/>
              <w:right w:val="single" w:sz="4" w:space="0" w:color="auto"/>
            </w:tcBorders>
            <w:shd w:val="clear" w:color="auto" w:fill="auto"/>
            <w:noWrap/>
            <w:vAlign w:val="center"/>
            <w:hideMark/>
          </w:tcPr>
          <w:p w14:paraId="50544B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D361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45839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D57D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334B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E572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5C026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2ACC16B"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3151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Alkalmazza a szintezési és szögmérési módszereket</w:t>
            </w:r>
          </w:p>
        </w:tc>
        <w:tc>
          <w:tcPr>
            <w:tcW w:w="700" w:type="dxa"/>
            <w:tcBorders>
              <w:top w:val="nil"/>
              <w:left w:val="nil"/>
              <w:bottom w:val="single" w:sz="4" w:space="0" w:color="auto"/>
              <w:right w:val="single" w:sz="4" w:space="0" w:color="auto"/>
            </w:tcBorders>
            <w:shd w:val="clear" w:color="auto" w:fill="auto"/>
            <w:noWrap/>
            <w:vAlign w:val="center"/>
            <w:hideMark/>
          </w:tcPr>
          <w:p w14:paraId="7A0270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A86E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DD7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723E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DB2B9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2346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5EDF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D69CE3E"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84E14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Érti az alapozási módokat, értelmezi az alépítményi szigeteléseket</w:t>
            </w:r>
          </w:p>
        </w:tc>
        <w:tc>
          <w:tcPr>
            <w:tcW w:w="700" w:type="dxa"/>
            <w:tcBorders>
              <w:top w:val="nil"/>
              <w:left w:val="nil"/>
              <w:bottom w:val="single" w:sz="4" w:space="0" w:color="auto"/>
              <w:right w:val="single" w:sz="4" w:space="0" w:color="auto"/>
            </w:tcBorders>
            <w:shd w:val="clear" w:color="auto" w:fill="auto"/>
            <w:noWrap/>
            <w:vAlign w:val="center"/>
            <w:hideMark/>
          </w:tcPr>
          <w:p w14:paraId="7CC3AF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28C1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8737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789C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15863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CBDC6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D33A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4702BB"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1A061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Rendszerezi a függőleges teherhordó és nem teherhordó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74686F4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80F4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3904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5EF0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F5B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7BA4F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7400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38F9589"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40BF6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Rendszerezi a vízszintes, íves és ferde teherhordó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21FB11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E4FC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B37C0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A990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2013E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A8D4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E8FF1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602E54E"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6883C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Elkészíti az épületszerkezetek műszaki rajzait</w:t>
            </w:r>
          </w:p>
        </w:tc>
        <w:tc>
          <w:tcPr>
            <w:tcW w:w="700" w:type="dxa"/>
            <w:tcBorders>
              <w:top w:val="nil"/>
              <w:left w:val="nil"/>
              <w:bottom w:val="single" w:sz="4" w:space="0" w:color="auto"/>
              <w:right w:val="single" w:sz="4" w:space="0" w:color="auto"/>
            </w:tcBorders>
            <w:shd w:val="clear" w:color="auto" w:fill="auto"/>
            <w:noWrap/>
            <w:vAlign w:val="center"/>
            <w:hideMark/>
          </w:tcPr>
          <w:p w14:paraId="42956A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1AE3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9AAB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C129F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739DE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7E8BF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CBD6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7556E87" w14:textId="77777777" w:rsidTr="00773BC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2382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Tisztában van a hő-, és hangszigetelésekkel, páratechnikai megoldásokkal, épületfizikai alapfogalmakkal</w:t>
            </w:r>
          </w:p>
        </w:tc>
        <w:tc>
          <w:tcPr>
            <w:tcW w:w="700" w:type="dxa"/>
            <w:tcBorders>
              <w:top w:val="nil"/>
              <w:left w:val="nil"/>
              <w:bottom w:val="single" w:sz="4" w:space="0" w:color="auto"/>
              <w:right w:val="single" w:sz="4" w:space="0" w:color="auto"/>
            </w:tcBorders>
            <w:shd w:val="clear" w:color="auto" w:fill="auto"/>
            <w:noWrap/>
            <w:vAlign w:val="center"/>
            <w:hideMark/>
          </w:tcPr>
          <w:p w14:paraId="455360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B506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D532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F3367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7DB4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814AD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200B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F017802"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7E2BB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2A5F59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EB1E6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FB3AD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0C9A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9C794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E47B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74AC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0679A52"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65AD4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55B4903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0DAC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B1DD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8EE3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C77D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3410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7285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04EFB55"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97F7A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Rendszerezi a terheket, hatásokat, súlyelemzést végez, statikai modellt készít</w:t>
            </w:r>
          </w:p>
        </w:tc>
        <w:tc>
          <w:tcPr>
            <w:tcW w:w="700" w:type="dxa"/>
            <w:tcBorders>
              <w:top w:val="nil"/>
              <w:left w:val="nil"/>
              <w:bottom w:val="single" w:sz="4" w:space="0" w:color="auto"/>
              <w:right w:val="single" w:sz="4" w:space="0" w:color="auto"/>
            </w:tcBorders>
            <w:shd w:val="clear" w:color="auto" w:fill="auto"/>
            <w:noWrap/>
            <w:vAlign w:val="center"/>
            <w:hideMark/>
          </w:tcPr>
          <w:p w14:paraId="0E04C6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4EF10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811E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813A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AFAC7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78B7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1E31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25487658" w14:textId="77777777" w:rsidTr="00773BC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0C9E8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Alkalmazza a tartószerkezetek méretezésére, ellenőrzésére és kivitelezésére vonatkozó szabványokat, használja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2C2A99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424D8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A4FE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B6C4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8A50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3490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8F80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200156FA"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F0CD5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Tisztában van a homogén anyagú tartók anyagaival, szilárdsági jellemzőivel</w:t>
            </w:r>
          </w:p>
        </w:tc>
        <w:tc>
          <w:tcPr>
            <w:tcW w:w="700" w:type="dxa"/>
            <w:tcBorders>
              <w:top w:val="nil"/>
              <w:left w:val="nil"/>
              <w:bottom w:val="single" w:sz="4" w:space="0" w:color="auto"/>
              <w:right w:val="single" w:sz="4" w:space="0" w:color="auto"/>
            </w:tcBorders>
            <w:shd w:val="clear" w:color="auto" w:fill="auto"/>
            <w:noWrap/>
            <w:vAlign w:val="center"/>
            <w:hideMark/>
          </w:tcPr>
          <w:p w14:paraId="1C030F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775D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5DE3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CDE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4E51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9FE4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1EA0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03B7215"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7278E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Meghatározza a húzó- és nyomó igénybevételekből származó feszültségeket</w:t>
            </w:r>
          </w:p>
        </w:tc>
        <w:tc>
          <w:tcPr>
            <w:tcW w:w="700" w:type="dxa"/>
            <w:tcBorders>
              <w:top w:val="nil"/>
              <w:left w:val="nil"/>
              <w:bottom w:val="single" w:sz="4" w:space="0" w:color="auto"/>
              <w:right w:val="single" w:sz="4" w:space="0" w:color="auto"/>
            </w:tcBorders>
            <w:shd w:val="clear" w:color="auto" w:fill="auto"/>
            <w:noWrap/>
            <w:vAlign w:val="center"/>
            <w:hideMark/>
          </w:tcPr>
          <w:p w14:paraId="3896209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6C60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B632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ACCCC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3A18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C46D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B2C4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8075D4C"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9439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Húzásra és nyomásra ellenőrzi és méretezi a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7860E5A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5828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1AF8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AF10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1F26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12B1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2A2CD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E413DE9"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92E5A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Rendszerezi az építési beruházási folyamatokat</w:t>
            </w:r>
          </w:p>
        </w:tc>
        <w:tc>
          <w:tcPr>
            <w:tcW w:w="700" w:type="dxa"/>
            <w:tcBorders>
              <w:top w:val="nil"/>
              <w:left w:val="nil"/>
              <w:bottom w:val="single" w:sz="4" w:space="0" w:color="auto"/>
              <w:right w:val="single" w:sz="4" w:space="0" w:color="auto"/>
            </w:tcBorders>
            <w:shd w:val="clear" w:color="auto" w:fill="auto"/>
            <w:noWrap/>
            <w:vAlign w:val="center"/>
            <w:hideMark/>
          </w:tcPr>
          <w:p w14:paraId="278034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5B58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4DFB0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A45C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6EA83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3729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43F6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48D3611"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F0DA4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Azonosítja a beruházási folyamat résztvevőit és kapcsolatrendszerüket</w:t>
            </w:r>
          </w:p>
        </w:tc>
        <w:tc>
          <w:tcPr>
            <w:tcW w:w="700" w:type="dxa"/>
            <w:tcBorders>
              <w:top w:val="nil"/>
              <w:left w:val="nil"/>
              <w:bottom w:val="single" w:sz="4" w:space="0" w:color="auto"/>
              <w:right w:val="single" w:sz="4" w:space="0" w:color="auto"/>
            </w:tcBorders>
            <w:shd w:val="clear" w:color="auto" w:fill="auto"/>
            <w:noWrap/>
            <w:vAlign w:val="center"/>
            <w:hideMark/>
          </w:tcPr>
          <w:p w14:paraId="7DF3A0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6DAB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4E8B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3E96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1A62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4722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F0D7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4787EF2"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6030A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Rendszerezni képes az érettségi előtt tanult szakmai ismereteit</w:t>
            </w:r>
          </w:p>
        </w:tc>
        <w:tc>
          <w:tcPr>
            <w:tcW w:w="700" w:type="dxa"/>
            <w:tcBorders>
              <w:top w:val="nil"/>
              <w:left w:val="nil"/>
              <w:bottom w:val="single" w:sz="4" w:space="0" w:color="auto"/>
              <w:right w:val="single" w:sz="4" w:space="0" w:color="auto"/>
            </w:tcBorders>
            <w:shd w:val="clear" w:color="auto" w:fill="auto"/>
            <w:noWrap/>
            <w:vAlign w:val="center"/>
            <w:hideMark/>
          </w:tcPr>
          <w:p w14:paraId="4D3812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1C0E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6D92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96EA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A218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8995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33CE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916C3AD"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AB6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ISMERETEK</w:t>
            </w:r>
          </w:p>
        </w:tc>
      </w:tr>
      <w:tr w:rsidR="00773BC7" w:rsidRPr="00773BC7" w14:paraId="072BB220"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5D8B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Méréseknél használt egyszerű eszközök</w:t>
            </w:r>
          </w:p>
        </w:tc>
        <w:tc>
          <w:tcPr>
            <w:tcW w:w="700" w:type="dxa"/>
            <w:tcBorders>
              <w:top w:val="nil"/>
              <w:left w:val="nil"/>
              <w:bottom w:val="single" w:sz="4" w:space="0" w:color="auto"/>
              <w:right w:val="single" w:sz="4" w:space="0" w:color="auto"/>
            </w:tcBorders>
            <w:shd w:val="clear" w:color="auto" w:fill="auto"/>
            <w:noWrap/>
            <w:vAlign w:val="center"/>
            <w:hideMark/>
          </w:tcPr>
          <w:p w14:paraId="54AE5A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D9B7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551D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6337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6360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6C48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17E7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63EA06"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5D279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Vízszintes- és magassági geodéziai mérés, eszközei, műszerei</w:t>
            </w:r>
          </w:p>
        </w:tc>
        <w:tc>
          <w:tcPr>
            <w:tcW w:w="700" w:type="dxa"/>
            <w:tcBorders>
              <w:top w:val="nil"/>
              <w:left w:val="nil"/>
              <w:bottom w:val="single" w:sz="4" w:space="0" w:color="auto"/>
              <w:right w:val="single" w:sz="4" w:space="0" w:color="auto"/>
            </w:tcBorders>
            <w:shd w:val="clear" w:color="auto" w:fill="auto"/>
            <w:noWrap/>
            <w:vAlign w:val="center"/>
            <w:hideMark/>
          </w:tcPr>
          <w:p w14:paraId="3AC51E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37BE7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315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9B7F8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78E0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3708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5079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8323629"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15B43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Vízszintes- és magassági szög mérése, kitűzése</w:t>
            </w:r>
          </w:p>
        </w:tc>
        <w:tc>
          <w:tcPr>
            <w:tcW w:w="700" w:type="dxa"/>
            <w:tcBorders>
              <w:top w:val="nil"/>
              <w:left w:val="nil"/>
              <w:bottom w:val="single" w:sz="4" w:space="0" w:color="auto"/>
              <w:right w:val="single" w:sz="4" w:space="0" w:color="auto"/>
            </w:tcBorders>
            <w:shd w:val="clear" w:color="auto" w:fill="auto"/>
            <w:noWrap/>
            <w:vAlign w:val="center"/>
            <w:hideMark/>
          </w:tcPr>
          <w:p w14:paraId="28B03A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B8F0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E444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311A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C46F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E82A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B6C8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137D0CC"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54A59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Magasság meghatározása, kitűzése</w:t>
            </w:r>
          </w:p>
        </w:tc>
        <w:tc>
          <w:tcPr>
            <w:tcW w:w="700" w:type="dxa"/>
            <w:tcBorders>
              <w:top w:val="nil"/>
              <w:left w:val="nil"/>
              <w:bottom w:val="single" w:sz="4" w:space="0" w:color="auto"/>
              <w:right w:val="single" w:sz="4" w:space="0" w:color="auto"/>
            </w:tcBorders>
            <w:shd w:val="clear" w:color="auto" w:fill="auto"/>
            <w:noWrap/>
            <w:vAlign w:val="center"/>
            <w:hideMark/>
          </w:tcPr>
          <w:p w14:paraId="3F60DA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337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6823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1B2D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B60D0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1E21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E9BE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2F338EE"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1D6A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Vonalszintezés, területszintezés</w:t>
            </w:r>
          </w:p>
        </w:tc>
        <w:tc>
          <w:tcPr>
            <w:tcW w:w="700" w:type="dxa"/>
            <w:tcBorders>
              <w:top w:val="nil"/>
              <w:left w:val="nil"/>
              <w:bottom w:val="single" w:sz="4" w:space="0" w:color="auto"/>
              <w:right w:val="single" w:sz="4" w:space="0" w:color="auto"/>
            </w:tcBorders>
            <w:shd w:val="clear" w:color="auto" w:fill="auto"/>
            <w:noWrap/>
            <w:vAlign w:val="center"/>
            <w:hideMark/>
          </w:tcPr>
          <w:p w14:paraId="4FA3EB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88C8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71FA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9ECF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8481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6B46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6B71A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9218B6A"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BDD9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Mérési jegyzőkönyvek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08D0257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39667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1D04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4471D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CFE5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ABDE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7F7E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BCBA90"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EE325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Épület, építmény kitűzése, zsinórállvány</w:t>
            </w:r>
          </w:p>
        </w:tc>
        <w:tc>
          <w:tcPr>
            <w:tcW w:w="700" w:type="dxa"/>
            <w:tcBorders>
              <w:top w:val="nil"/>
              <w:left w:val="nil"/>
              <w:bottom w:val="single" w:sz="4" w:space="0" w:color="auto"/>
              <w:right w:val="single" w:sz="4" w:space="0" w:color="auto"/>
            </w:tcBorders>
            <w:shd w:val="clear" w:color="auto" w:fill="auto"/>
            <w:noWrap/>
            <w:vAlign w:val="center"/>
            <w:hideMark/>
          </w:tcPr>
          <w:p w14:paraId="6B0EA68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1737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C754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F17C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534F8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1E61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934B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6B3B4FA"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4E0E3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Térképek felosztása rendeltetésük szerint</w:t>
            </w:r>
          </w:p>
        </w:tc>
        <w:tc>
          <w:tcPr>
            <w:tcW w:w="700" w:type="dxa"/>
            <w:tcBorders>
              <w:top w:val="nil"/>
              <w:left w:val="nil"/>
              <w:bottom w:val="single" w:sz="4" w:space="0" w:color="auto"/>
              <w:right w:val="single" w:sz="4" w:space="0" w:color="auto"/>
            </w:tcBorders>
            <w:shd w:val="clear" w:color="auto" w:fill="auto"/>
            <w:noWrap/>
            <w:vAlign w:val="center"/>
            <w:hideMark/>
          </w:tcPr>
          <w:p w14:paraId="4D8511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FE39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01A8D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B830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194A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4D00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06BD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1F514E1"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32D6C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Alapozási módok, alépítményi szigetelések</w:t>
            </w:r>
          </w:p>
        </w:tc>
        <w:tc>
          <w:tcPr>
            <w:tcW w:w="700" w:type="dxa"/>
            <w:tcBorders>
              <w:top w:val="nil"/>
              <w:left w:val="nil"/>
              <w:bottom w:val="single" w:sz="4" w:space="0" w:color="auto"/>
              <w:right w:val="single" w:sz="4" w:space="0" w:color="auto"/>
            </w:tcBorders>
            <w:shd w:val="clear" w:color="auto" w:fill="auto"/>
            <w:noWrap/>
            <w:vAlign w:val="center"/>
            <w:hideMark/>
          </w:tcPr>
          <w:p w14:paraId="14656E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425E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3C57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E894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983B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3E83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3589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EDC691A"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2EE28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Függőleges teherhordó és nem teherhordó szerkezetek</w:t>
            </w:r>
          </w:p>
        </w:tc>
        <w:tc>
          <w:tcPr>
            <w:tcW w:w="700" w:type="dxa"/>
            <w:tcBorders>
              <w:top w:val="nil"/>
              <w:left w:val="nil"/>
              <w:bottom w:val="single" w:sz="4" w:space="0" w:color="auto"/>
              <w:right w:val="single" w:sz="4" w:space="0" w:color="auto"/>
            </w:tcBorders>
            <w:shd w:val="clear" w:color="auto" w:fill="auto"/>
            <w:noWrap/>
            <w:vAlign w:val="center"/>
            <w:hideMark/>
          </w:tcPr>
          <w:p w14:paraId="2BB5AA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4A11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813A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B0C3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4675C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2148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DAF4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6C5E7AB"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B8D20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Vízszintes-, íves- és ferde teherhordó szerkezetek</w:t>
            </w:r>
          </w:p>
        </w:tc>
        <w:tc>
          <w:tcPr>
            <w:tcW w:w="700" w:type="dxa"/>
            <w:tcBorders>
              <w:top w:val="nil"/>
              <w:left w:val="nil"/>
              <w:bottom w:val="single" w:sz="4" w:space="0" w:color="auto"/>
              <w:right w:val="single" w:sz="4" w:space="0" w:color="auto"/>
            </w:tcBorders>
            <w:shd w:val="clear" w:color="auto" w:fill="auto"/>
            <w:noWrap/>
            <w:vAlign w:val="center"/>
            <w:hideMark/>
          </w:tcPr>
          <w:p w14:paraId="255D35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E3C1D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91478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72C7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5323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827D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1C9D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C01DFFF"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55405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Hő-, és hangszigetelések, páratechnikai megoldások, épületfizikai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7E9162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742B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B5314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2F52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6D47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5CB8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2810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3AC8D38"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FB1C5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Épületszerkezetek rajzi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227A31C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D598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4D4E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D4E1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CA434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83E4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D9E1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F90F7F3"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B26D2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6111E9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27666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914C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2AC9A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85CA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A547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A6F1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1EA71B"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84D0D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4D4B837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0060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9609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05BE2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5CA7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9672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BBEA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80EEAB5"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FD828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Terhek, hatások, súlyelemzés, statikai modell</w:t>
            </w:r>
          </w:p>
        </w:tc>
        <w:tc>
          <w:tcPr>
            <w:tcW w:w="700" w:type="dxa"/>
            <w:tcBorders>
              <w:top w:val="nil"/>
              <w:left w:val="nil"/>
              <w:bottom w:val="single" w:sz="4" w:space="0" w:color="auto"/>
              <w:right w:val="single" w:sz="4" w:space="0" w:color="auto"/>
            </w:tcBorders>
            <w:shd w:val="clear" w:color="auto" w:fill="auto"/>
            <w:noWrap/>
            <w:vAlign w:val="center"/>
            <w:hideMark/>
          </w:tcPr>
          <w:p w14:paraId="3D869A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D9E9C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E9D8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2C06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0FA4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1DEB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DD47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0781EF8" w14:textId="77777777" w:rsidTr="00773BC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4EC63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Tartószerkezetek méretezésére, ellenőrzésére és kivitelezésére vonatkozó szabványok, méretezési táblázatok, segédletek</w:t>
            </w:r>
          </w:p>
        </w:tc>
        <w:tc>
          <w:tcPr>
            <w:tcW w:w="700" w:type="dxa"/>
            <w:tcBorders>
              <w:top w:val="nil"/>
              <w:left w:val="nil"/>
              <w:bottom w:val="single" w:sz="4" w:space="0" w:color="auto"/>
              <w:right w:val="single" w:sz="4" w:space="0" w:color="auto"/>
            </w:tcBorders>
            <w:shd w:val="clear" w:color="auto" w:fill="auto"/>
            <w:noWrap/>
            <w:vAlign w:val="center"/>
            <w:hideMark/>
          </w:tcPr>
          <w:p w14:paraId="4C1823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28CD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4FD5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B2DF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246B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36AC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75C7A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70C33189"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48BB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Homogén anyagú tartók anyagai, szilárdsági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504A37C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4BD9E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F433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711F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28A0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A3EB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9658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64A52C26"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5042C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Húzó- és nyomó igénybevételekből származó feszültségek</w:t>
            </w:r>
          </w:p>
        </w:tc>
        <w:tc>
          <w:tcPr>
            <w:tcW w:w="700" w:type="dxa"/>
            <w:tcBorders>
              <w:top w:val="nil"/>
              <w:left w:val="nil"/>
              <w:bottom w:val="single" w:sz="4" w:space="0" w:color="auto"/>
              <w:right w:val="single" w:sz="4" w:space="0" w:color="auto"/>
            </w:tcBorders>
            <w:shd w:val="clear" w:color="auto" w:fill="auto"/>
            <w:noWrap/>
            <w:vAlign w:val="center"/>
            <w:hideMark/>
          </w:tcPr>
          <w:p w14:paraId="211E25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9395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EC4B3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0D6E5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4DF9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603F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5ED88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AC6682E"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9B92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Húzásra és nyomásra történő ellenőrzés és méretezés</w:t>
            </w:r>
          </w:p>
        </w:tc>
        <w:tc>
          <w:tcPr>
            <w:tcW w:w="700" w:type="dxa"/>
            <w:tcBorders>
              <w:top w:val="nil"/>
              <w:left w:val="nil"/>
              <w:bottom w:val="single" w:sz="4" w:space="0" w:color="auto"/>
              <w:right w:val="single" w:sz="4" w:space="0" w:color="auto"/>
            </w:tcBorders>
            <w:shd w:val="clear" w:color="auto" w:fill="auto"/>
            <w:noWrap/>
            <w:vAlign w:val="center"/>
            <w:hideMark/>
          </w:tcPr>
          <w:p w14:paraId="7E5903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E7163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4D27E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00D1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80CCC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3DBE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BF08E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9D1ACED"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977EC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Építési beruházási folyamat</w:t>
            </w:r>
          </w:p>
        </w:tc>
        <w:tc>
          <w:tcPr>
            <w:tcW w:w="700" w:type="dxa"/>
            <w:tcBorders>
              <w:top w:val="nil"/>
              <w:left w:val="nil"/>
              <w:bottom w:val="single" w:sz="4" w:space="0" w:color="auto"/>
              <w:right w:val="single" w:sz="4" w:space="0" w:color="auto"/>
            </w:tcBorders>
            <w:shd w:val="clear" w:color="auto" w:fill="auto"/>
            <w:noWrap/>
            <w:vAlign w:val="center"/>
            <w:hideMark/>
          </w:tcPr>
          <w:p w14:paraId="76E6AE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BB45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776F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F744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044D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10FC3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A9313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7D8CA5B"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E3BE8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Beruházási folyamat résztvevői, kapcsolatrendszerük</w:t>
            </w:r>
          </w:p>
        </w:tc>
        <w:tc>
          <w:tcPr>
            <w:tcW w:w="700" w:type="dxa"/>
            <w:tcBorders>
              <w:top w:val="nil"/>
              <w:left w:val="nil"/>
              <w:bottom w:val="single" w:sz="4" w:space="0" w:color="auto"/>
              <w:right w:val="single" w:sz="4" w:space="0" w:color="auto"/>
            </w:tcBorders>
            <w:shd w:val="clear" w:color="auto" w:fill="auto"/>
            <w:noWrap/>
            <w:vAlign w:val="center"/>
            <w:hideMark/>
          </w:tcPr>
          <w:p w14:paraId="0B108D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0576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9953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14E2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4550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2B98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78E43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8891EC9"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D7E8D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Az érettségi előtt tanult szakmai ismeretek rendszerezése</w:t>
            </w:r>
          </w:p>
        </w:tc>
        <w:tc>
          <w:tcPr>
            <w:tcW w:w="700" w:type="dxa"/>
            <w:tcBorders>
              <w:top w:val="nil"/>
              <w:left w:val="nil"/>
              <w:bottom w:val="single" w:sz="4" w:space="0" w:color="auto"/>
              <w:right w:val="single" w:sz="4" w:space="0" w:color="auto"/>
            </w:tcBorders>
            <w:shd w:val="clear" w:color="auto" w:fill="auto"/>
            <w:noWrap/>
            <w:vAlign w:val="center"/>
            <w:hideMark/>
          </w:tcPr>
          <w:p w14:paraId="000D3E0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1160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BFF1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8FC4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66DAE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E963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A6A80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C23472F"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6EE3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KÉSZSÉGEK</w:t>
            </w:r>
          </w:p>
        </w:tc>
      </w:tr>
      <w:tr w:rsidR="00773BC7" w:rsidRPr="00773BC7" w14:paraId="4F707A51"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6ED68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727D3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DF330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B5A7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E2F6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0AF0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AD6B7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0031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318389F"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114E5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17F836E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6006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E925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5048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0524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46040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158E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F30F63C"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40D32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78F22D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CE5B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9447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88847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4ED0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A66C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A05D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36F97289"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632EB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C050B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A1F2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F0CD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FA47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A2458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51A6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7EBB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480EC574"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ABD1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Geodéziai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C92072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2843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BAD5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A3C33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84AA0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7BF6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642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77847AD"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B9C9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SZEMÉLYES KOMPETENCIÁK</w:t>
            </w:r>
          </w:p>
        </w:tc>
      </w:tr>
      <w:tr w:rsidR="00773BC7" w:rsidRPr="00773BC7" w14:paraId="66022F75"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62A82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3FDA37D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9BF7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6990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E772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107C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9370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5A15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BA75C44"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E3963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420769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753D0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B3AF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5540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9543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5238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600B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528ACCD1"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8B59E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305759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7C3C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3476D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0A4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6EB1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8FB2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D24A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51111AA"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04D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TÁRSAS KOMPETENCIÁK</w:t>
            </w:r>
          </w:p>
        </w:tc>
      </w:tr>
      <w:tr w:rsidR="00773BC7" w:rsidRPr="00773BC7" w14:paraId="020CFDDF"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DF472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62B8827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7137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7BDA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8B007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9E399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1508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E41B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DB76D8D"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7403A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48BD7E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B1B5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9086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97CB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6189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EE52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CCE69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7B4E400"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F2784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0FC8B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7F28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2E64B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981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57D1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0E12D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F6D7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48F9D2E"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9B797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MÓDSZERKOMPETENCIÁK</w:t>
            </w:r>
          </w:p>
        </w:tc>
      </w:tr>
      <w:tr w:rsidR="00773BC7" w:rsidRPr="00773BC7" w14:paraId="718D4634"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8DA41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8DD9B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92AD4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0F19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5006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0D9F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BDCB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3C622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7208B3EF"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CB3E4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72076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6DA3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19B7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909F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5058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6550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C030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4FEB86C9"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EBD51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C5B3B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FD33A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B2B3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A9AE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85E6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DA8A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0FB6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bl>
    <w:p w14:paraId="3ACD74D8" w14:textId="77777777" w:rsidR="00773BC7" w:rsidRDefault="00773BC7" w:rsidP="00C53E01">
      <w:pPr>
        <w:spacing w:after="0"/>
        <w:rPr>
          <w:rFonts w:cs="Times New Roman"/>
        </w:rPr>
      </w:pPr>
    </w:p>
    <w:p w14:paraId="0FC8E1C3" w14:textId="074ED26F" w:rsidR="00C53E01" w:rsidRPr="00644690" w:rsidRDefault="003818BC" w:rsidP="00C53E01">
      <w:pPr>
        <w:pStyle w:val="Listaszerbekezds"/>
        <w:numPr>
          <w:ilvl w:val="0"/>
          <w:numId w:val="8"/>
        </w:numPr>
        <w:tabs>
          <w:tab w:val="right" w:pos="9072"/>
        </w:tabs>
        <w:spacing w:after="0"/>
        <w:rPr>
          <w:rFonts w:cs="Times New Roman"/>
          <w:b/>
        </w:rPr>
      </w:pPr>
      <w:r w:rsidRPr="003818BC">
        <w:rPr>
          <w:b/>
        </w:rPr>
        <w:lastRenderedPageBreak/>
        <w:t>Építési ismeretek</w:t>
      </w:r>
      <w:r w:rsidR="00C53E01" w:rsidRPr="00644690">
        <w:rPr>
          <w:b/>
        </w:rPr>
        <w:t xml:space="preserve"> tantárgy</w:t>
      </w:r>
      <w:r w:rsidR="00C53E01" w:rsidRPr="00644690">
        <w:rPr>
          <w:b/>
        </w:rPr>
        <w:tab/>
      </w:r>
      <w:r>
        <w:rPr>
          <w:b/>
        </w:rPr>
        <w:t>242</w:t>
      </w:r>
      <w:r w:rsidR="00C53E01">
        <w:rPr>
          <w:b/>
        </w:rPr>
        <w:t xml:space="preserve"> ó</w:t>
      </w:r>
      <w:r w:rsidR="00C53E01" w:rsidRPr="00644690">
        <w:rPr>
          <w:b/>
        </w:rPr>
        <w:t>ra/</w:t>
      </w:r>
      <w:r>
        <w:rPr>
          <w:b/>
        </w:rPr>
        <w:t>2</w:t>
      </w:r>
      <w:r w:rsidR="004C5369">
        <w:rPr>
          <w:b/>
        </w:rPr>
        <w:t>16</w:t>
      </w:r>
      <w:r w:rsidR="00C53E01" w:rsidRPr="00644690">
        <w:rPr>
          <w:b/>
        </w:rPr>
        <w:t xml:space="preserve"> óra*</w:t>
      </w:r>
    </w:p>
    <w:p w14:paraId="2889B9B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6A6DDC6" w14:textId="77777777" w:rsidR="00C53E01" w:rsidRPr="00644690" w:rsidRDefault="00C53E01" w:rsidP="00C53E01"/>
    <w:p w14:paraId="0A96E088" w14:textId="77777777" w:rsidR="00C53E01" w:rsidRDefault="00C53E01" w:rsidP="00C53E01">
      <w:pPr>
        <w:pStyle w:val="Listaszerbekezds"/>
        <w:numPr>
          <w:ilvl w:val="1"/>
          <w:numId w:val="8"/>
        </w:numPr>
        <w:spacing w:after="0"/>
        <w:rPr>
          <w:b/>
        </w:rPr>
      </w:pPr>
      <w:r w:rsidRPr="00644690">
        <w:rPr>
          <w:b/>
        </w:rPr>
        <w:t>A tantárgy tanításának célja</w:t>
      </w:r>
    </w:p>
    <w:p w14:paraId="59306E96" w14:textId="61050EAC" w:rsidR="00C53E01" w:rsidRDefault="00362043" w:rsidP="00C53E01">
      <w:pPr>
        <w:spacing w:after="0"/>
        <w:ind w:left="426"/>
      </w:pPr>
      <w:r>
        <w:t>Az</w:t>
      </w:r>
      <w:r w:rsidR="00BD1D80">
        <w:t xml:space="preserve"> ágazati közös bevezető, építési alapismeretek tantárgyára alapozva </w:t>
      </w:r>
      <w:r>
        <w:t>kerül oktatásra</w:t>
      </w:r>
      <w:r w:rsidR="00BD1D80" w:rsidRPr="00BD1D80">
        <w:t xml:space="preserve"> </w:t>
      </w:r>
      <w:r w:rsidR="00BD1D80">
        <w:t>a magas- és a mélyépítő technikus szakképesítések számára. M</w:t>
      </w:r>
      <w:r w:rsidR="00BD1D80" w:rsidRPr="00BD1D80">
        <w:t>ely</w:t>
      </w:r>
      <w:r w:rsidR="00BD1D80">
        <w:t>nek</w:t>
      </w:r>
      <w:r w:rsidR="00BD1D80" w:rsidRPr="00BD1D80">
        <w:t xml:space="preserve"> során a tanuló megismerkedik különféle hagyományos és korszerű épületszerkezetekkel. A szakma megismertetésén túl lehetőség nyílik annak megszerettetésére is. </w:t>
      </w:r>
      <w:r w:rsidR="00D007C0">
        <w:t>Az</w:t>
      </w:r>
      <w:r w:rsidR="00BD1D80" w:rsidRPr="00BD1D80">
        <w:t xml:space="preserve"> érettségi után a tanulmányaikat a magasépítő technikus szakon folytatók a magasépítéstan, a mélyépítő technikus szakon folytatók a mélyépítéstan tárgyak keretén belül tudják tudásukat elmélyíteni.</w:t>
      </w:r>
    </w:p>
    <w:p w14:paraId="320F5EA3" w14:textId="77777777" w:rsidR="00C53E01" w:rsidRPr="002B5BF7" w:rsidRDefault="00C53E01" w:rsidP="00C53E01">
      <w:pPr>
        <w:spacing w:after="0"/>
        <w:ind w:left="426"/>
      </w:pPr>
    </w:p>
    <w:p w14:paraId="12AE6D8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8ABC2FB" w14:textId="56A9A890" w:rsidR="00C53E01" w:rsidRDefault="00897F3E" w:rsidP="00C53E01">
      <w:pPr>
        <w:spacing w:after="0"/>
        <w:ind w:left="426"/>
      </w:pPr>
      <w:r w:rsidRPr="00897F3E">
        <w:t>A tantárgy az adott évfolyamba lépés feltételeiként megjelölt közismereti és szakmai tartalmakra épül.</w:t>
      </w:r>
    </w:p>
    <w:p w14:paraId="0063FE37" w14:textId="77777777" w:rsidR="00C53E01" w:rsidRPr="002B5BF7" w:rsidRDefault="00C53E01" w:rsidP="00C53E01">
      <w:pPr>
        <w:spacing w:after="0"/>
        <w:ind w:left="426"/>
      </w:pPr>
    </w:p>
    <w:p w14:paraId="171C2E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F210558" w14:textId="44983492" w:rsidR="00C53E01" w:rsidRDefault="00001435" w:rsidP="00C53E01">
      <w:pPr>
        <w:pStyle w:val="Listaszerbekezds"/>
        <w:numPr>
          <w:ilvl w:val="2"/>
          <w:numId w:val="8"/>
        </w:numPr>
        <w:tabs>
          <w:tab w:val="left" w:pos="1701"/>
          <w:tab w:val="right" w:pos="9072"/>
        </w:tabs>
        <w:spacing w:after="0"/>
        <w:ind w:left="993" w:hanging="426"/>
        <w:rPr>
          <w:b/>
          <w:i/>
        </w:rPr>
      </w:pPr>
      <w:r>
        <w:rPr>
          <w:b/>
          <w:i/>
        </w:rPr>
        <w:t>Alapozások</w:t>
      </w:r>
      <w:r w:rsidR="00C53E01" w:rsidRPr="00644690">
        <w:rPr>
          <w:b/>
          <w:i/>
        </w:rPr>
        <w:tab/>
      </w:r>
      <w:r w:rsidR="00D007C0">
        <w:rPr>
          <w:b/>
          <w:i/>
        </w:rPr>
        <w:t>36</w:t>
      </w:r>
      <w:r w:rsidR="00C53E01">
        <w:rPr>
          <w:b/>
          <w:i/>
        </w:rPr>
        <w:t xml:space="preserve"> ó</w:t>
      </w:r>
      <w:r w:rsidR="00C53E01" w:rsidRPr="00644690">
        <w:rPr>
          <w:b/>
          <w:i/>
        </w:rPr>
        <w:t>ra/</w:t>
      </w:r>
      <w:r w:rsidR="00D007C0">
        <w:rPr>
          <w:b/>
          <w:i/>
        </w:rPr>
        <w:t>3</w:t>
      </w:r>
      <w:r w:rsidR="004C5369">
        <w:rPr>
          <w:b/>
          <w:i/>
        </w:rPr>
        <w:t>2</w:t>
      </w:r>
      <w:r w:rsidR="00C53E01" w:rsidRPr="00644690">
        <w:rPr>
          <w:b/>
          <w:i/>
        </w:rPr>
        <w:t xml:space="preserve"> óra</w:t>
      </w:r>
    </w:p>
    <w:p w14:paraId="7170D15D" w14:textId="66439BA6" w:rsidR="00D007C0" w:rsidRPr="00D007C0" w:rsidRDefault="00D007C0" w:rsidP="00D007C0">
      <w:pPr>
        <w:spacing w:after="0"/>
        <w:ind w:left="851"/>
        <w:rPr>
          <w:rFonts w:cs="Times New Roman"/>
        </w:rPr>
      </w:pPr>
      <w:r>
        <w:rPr>
          <w:rFonts w:cs="Times New Roman"/>
        </w:rPr>
        <w:t>Alapfogalmak</w:t>
      </w:r>
    </w:p>
    <w:p w14:paraId="70995E16" w14:textId="46BB5A98" w:rsidR="00B31952" w:rsidRDefault="00B31952" w:rsidP="00D007C0">
      <w:pPr>
        <w:spacing w:after="0"/>
        <w:ind w:left="851"/>
        <w:rPr>
          <w:rFonts w:cs="Times New Roman"/>
        </w:rPr>
      </w:pPr>
      <w:r>
        <w:rPr>
          <w:rFonts w:cs="Times New Roman"/>
        </w:rPr>
        <w:t>Talajmechanikai szakvélemény</w:t>
      </w:r>
    </w:p>
    <w:p w14:paraId="101CDE6A" w14:textId="5A33BEAA" w:rsidR="00D007C0" w:rsidRPr="00D007C0" w:rsidRDefault="00D007C0" w:rsidP="00D007C0">
      <w:pPr>
        <w:spacing w:after="0"/>
        <w:ind w:left="851"/>
        <w:rPr>
          <w:rFonts w:cs="Times New Roman"/>
        </w:rPr>
      </w:pPr>
      <w:r>
        <w:rPr>
          <w:rFonts w:cs="Times New Roman"/>
        </w:rPr>
        <w:t>Síkalapozások</w:t>
      </w:r>
    </w:p>
    <w:p w14:paraId="20D6D2C6" w14:textId="441D6A32" w:rsidR="00C53E01" w:rsidRDefault="00D007C0" w:rsidP="00D007C0">
      <w:pPr>
        <w:spacing w:after="0"/>
        <w:ind w:left="851"/>
        <w:rPr>
          <w:rFonts w:cs="Times New Roman"/>
        </w:rPr>
      </w:pPr>
      <w:r>
        <w:rPr>
          <w:rFonts w:cs="Times New Roman"/>
        </w:rPr>
        <w:t>Mélyalapozások</w:t>
      </w:r>
    </w:p>
    <w:p w14:paraId="377FD608" w14:textId="5FAB64FC" w:rsidR="00203080" w:rsidRDefault="00203080" w:rsidP="00D007C0">
      <w:pPr>
        <w:spacing w:after="0"/>
        <w:ind w:left="851"/>
        <w:rPr>
          <w:rFonts w:cs="Times New Roman"/>
        </w:rPr>
      </w:pPr>
      <w:r w:rsidRPr="00D007C0">
        <w:rPr>
          <w:rFonts w:cs="Times New Roman"/>
        </w:rPr>
        <w:t>Al</w:t>
      </w:r>
      <w:r>
        <w:rPr>
          <w:rFonts w:cs="Times New Roman"/>
        </w:rPr>
        <w:t>kalmazott anyagok, technológiák</w:t>
      </w:r>
    </w:p>
    <w:p w14:paraId="42C68FD7" w14:textId="1C8F4293" w:rsidR="00D007C0" w:rsidRDefault="00D007C0" w:rsidP="00D007C0">
      <w:pPr>
        <w:spacing w:after="0"/>
        <w:ind w:left="851"/>
      </w:pPr>
      <w:r>
        <w:rPr>
          <w:rFonts w:cs="Times New Roman"/>
        </w:rPr>
        <w:t>Alapozások rajzfeladatai</w:t>
      </w:r>
      <w:r w:rsidR="00B31952">
        <w:rPr>
          <w:rFonts w:cs="Times New Roman"/>
        </w:rPr>
        <w:t>, alapozási terv készítése</w:t>
      </w:r>
    </w:p>
    <w:p w14:paraId="6C60BEC2" w14:textId="77777777" w:rsidR="00C53E01" w:rsidRPr="00644690" w:rsidRDefault="00C53E01" w:rsidP="00C53E01">
      <w:pPr>
        <w:tabs>
          <w:tab w:val="left" w:pos="1418"/>
          <w:tab w:val="right" w:pos="9072"/>
        </w:tabs>
        <w:spacing w:after="0"/>
        <w:ind w:left="851"/>
      </w:pPr>
    </w:p>
    <w:p w14:paraId="56830798" w14:textId="3CC846FC" w:rsidR="00C53E01" w:rsidRDefault="00001435" w:rsidP="00C53E01">
      <w:pPr>
        <w:pStyle w:val="Listaszerbekezds"/>
        <w:numPr>
          <w:ilvl w:val="2"/>
          <w:numId w:val="8"/>
        </w:numPr>
        <w:tabs>
          <w:tab w:val="left" w:pos="1701"/>
          <w:tab w:val="right" w:pos="9072"/>
        </w:tabs>
        <w:spacing w:after="0"/>
        <w:ind w:left="993" w:hanging="426"/>
        <w:rPr>
          <w:b/>
          <w:i/>
        </w:rPr>
      </w:pPr>
      <w:r>
        <w:rPr>
          <w:b/>
          <w:i/>
        </w:rPr>
        <w:t>Alépítményi szigetelések</w:t>
      </w:r>
      <w:r w:rsidR="00C53E01" w:rsidRPr="00644690">
        <w:rPr>
          <w:b/>
          <w:i/>
        </w:rPr>
        <w:tab/>
      </w:r>
      <w:r w:rsidR="00D007C0">
        <w:rPr>
          <w:b/>
          <w:i/>
        </w:rPr>
        <w:t>36</w:t>
      </w:r>
      <w:r w:rsidR="00C53E01">
        <w:rPr>
          <w:b/>
          <w:i/>
        </w:rPr>
        <w:t xml:space="preserve"> ó</w:t>
      </w:r>
      <w:r w:rsidR="00C53E01" w:rsidRPr="00644690">
        <w:rPr>
          <w:b/>
          <w:i/>
        </w:rPr>
        <w:t>ra/</w:t>
      </w:r>
      <w:r w:rsidR="00D007C0">
        <w:rPr>
          <w:b/>
          <w:i/>
        </w:rPr>
        <w:t>3</w:t>
      </w:r>
      <w:r w:rsidR="004C5369">
        <w:rPr>
          <w:b/>
          <w:i/>
        </w:rPr>
        <w:t>2</w:t>
      </w:r>
      <w:r w:rsidR="00C53E01" w:rsidRPr="00644690">
        <w:rPr>
          <w:b/>
          <w:i/>
        </w:rPr>
        <w:t xml:space="preserve"> óra</w:t>
      </w:r>
    </w:p>
    <w:p w14:paraId="64C18254" w14:textId="47658284" w:rsidR="00D007C0" w:rsidRPr="00D007C0" w:rsidRDefault="00D007C0" w:rsidP="00D007C0">
      <w:pPr>
        <w:spacing w:after="0"/>
        <w:ind w:left="851"/>
        <w:rPr>
          <w:rFonts w:cs="Times New Roman"/>
        </w:rPr>
      </w:pPr>
      <w:r w:rsidRPr="00D007C0">
        <w:rPr>
          <w:rFonts w:cs="Times New Roman"/>
        </w:rPr>
        <w:t>Tal</w:t>
      </w:r>
      <w:r>
        <w:rPr>
          <w:rFonts w:cs="Times New Roman"/>
        </w:rPr>
        <w:t>ajnedvesség elleni szigetelések</w:t>
      </w:r>
    </w:p>
    <w:p w14:paraId="7BC73A71" w14:textId="0A6DA6F2" w:rsidR="00C53E01" w:rsidRDefault="00D007C0" w:rsidP="00D007C0">
      <w:pPr>
        <w:spacing w:after="0"/>
        <w:ind w:left="851"/>
        <w:rPr>
          <w:rFonts w:cs="Times New Roman"/>
        </w:rPr>
      </w:pPr>
      <w:r w:rsidRPr="00D007C0">
        <w:rPr>
          <w:rFonts w:cs="Times New Roman"/>
        </w:rPr>
        <w:t>Tala</w:t>
      </w:r>
      <w:r>
        <w:rPr>
          <w:rFonts w:cs="Times New Roman"/>
        </w:rPr>
        <w:t>jvíz-nyomás elleni szigetelések</w:t>
      </w:r>
    </w:p>
    <w:p w14:paraId="2BAA489D" w14:textId="55956E06" w:rsidR="00203080" w:rsidRDefault="00203080" w:rsidP="00D007C0">
      <w:pPr>
        <w:spacing w:after="0"/>
        <w:ind w:left="851"/>
        <w:rPr>
          <w:rFonts w:cs="Times New Roman"/>
        </w:rPr>
      </w:pPr>
      <w:r w:rsidRPr="00D007C0">
        <w:rPr>
          <w:rFonts w:cs="Times New Roman"/>
        </w:rPr>
        <w:t>Al</w:t>
      </w:r>
      <w:r>
        <w:rPr>
          <w:rFonts w:cs="Times New Roman"/>
        </w:rPr>
        <w:t>kalmazott anyagok, technológiák</w:t>
      </w:r>
    </w:p>
    <w:p w14:paraId="5CE2C941" w14:textId="3ED724ED" w:rsidR="00D007C0" w:rsidRDefault="00D007C0" w:rsidP="00D007C0">
      <w:pPr>
        <w:spacing w:after="0"/>
        <w:ind w:left="851"/>
      </w:pPr>
      <w:r>
        <w:rPr>
          <w:rFonts w:cs="Times New Roman"/>
        </w:rPr>
        <w:t>Alépítményi szigetelések rajzfeladatai</w:t>
      </w:r>
    </w:p>
    <w:p w14:paraId="2519F44B" w14:textId="77777777" w:rsidR="00C53E01" w:rsidRPr="002A1C54" w:rsidRDefault="00C53E01" w:rsidP="00C53E01">
      <w:pPr>
        <w:tabs>
          <w:tab w:val="left" w:pos="1418"/>
          <w:tab w:val="right" w:pos="9072"/>
        </w:tabs>
        <w:spacing w:after="0"/>
        <w:ind w:left="851"/>
      </w:pPr>
    </w:p>
    <w:p w14:paraId="6FBDA2CE" w14:textId="28170E0F" w:rsidR="00C53E01" w:rsidRDefault="00001435" w:rsidP="00C53E01">
      <w:pPr>
        <w:pStyle w:val="Listaszerbekezds"/>
        <w:numPr>
          <w:ilvl w:val="2"/>
          <w:numId w:val="8"/>
        </w:numPr>
        <w:tabs>
          <w:tab w:val="left" w:pos="1701"/>
          <w:tab w:val="right" w:pos="9072"/>
        </w:tabs>
        <w:spacing w:after="0"/>
        <w:ind w:left="993" w:hanging="426"/>
        <w:rPr>
          <w:b/>
          <w:i/>
        </w:rPr>
      </w:pPr>
      <w:r>
        <w:rPr>
          <w:b/>
          <w:i/>
        </w:rPr>
        <w:t>Függőleges teherhordó szerkezetek</w:t>
      </w:r>
      <w:r w:rsidR="00C53E01" w:rsidRPr="00644690">
        <w:rPr>
          <w:b/>
          <w:i/>
        </w:rPr>
        <w:tab/>
      </w:r>
      <w:r w:rsidR="00362043">
        <w:rPr>
          <w:b/>
          <w:i/>
        </w:rPr>
        <w:t>36</w:t>
      </w:r>
      <w:r w:rsidR="00C53E01">
        <w:rPr>
          <w:b/>
          <w:i/>
        </w:rPr>
        <w:t xml:space="preserve"> ó</w:t>
      </w:r>
      <w:r w:rsidR="00C53E01" w:rsidRPr="00644690">
        <w:rPr>
          <w:b/>
          <w:i/>
        </w:rPr>
        <w:t>ra/</w:t>
      </w:r>
      <w:r w:rsidR="00362043">
        <w:rPr>
          <w:b/>
          <w:i/>
        </w:rPr>
        <w:t>3</w:t>
      </w:r>
      <w:r w:rsidR="004C5369">
        <w:rPr>
          <w:b/>
          <w:i/>
        </w:rPr>
        <w:t>2</w:t>
      </w:r>
      <w:r w:rsidR="00C53E01" w:rsidRPr="00644690">
        <w:rPr>
          <w:b/>
          <w:i/>
        </w:rPr>
        <w:t xml:space="preserve"> óra</w:t>
      </w:r>
    </w:p>
    <w:p w14:paraId="502679B4" w14:textId="072AB017" w:rsidR="00D007C0" w:rsidRPr="00D007C0" w:rsidRDefault="00D007C0" w:rsidP="00D007C0">
      <w:pPr>
        <w:spacing w:after="0"/>
        <w:ind w:left="851"/>
        <w:rPr>
          <w:rFonts w:cs="Times New Roman"/>
        </w:rPr>
      </w:pPr>
      <w:r>
        <w:rPr>
          <w:rFonts w:cs="Times New Roman"/>
        </w:rPr>
        <w:t>Falazóelemek</w:t>
      </w:r>
    </w:p>
    <w:p w14:paraId="6F17C155" w14:textId="0FC36233" w:rsidR="00D007C0" w:rsidRPr="00D007C0" w:rsidRDefault="00D007C0" w:rsidP="00D007C0">
      <w:pPr>
        <w:spacing w:after="0"/>
        <w:ind w:left="851"/>
        <w:rPr>
          <w:rFonts w:cs="Times New Roman"/>
        </w:rPr>
      </w:pPr>
      <w:r>
        <w:rPr>
          <w:rFonts w:cs="Times New Roman"/>
        </w:rPr>
        <w:t>Téglakötések</w:t>
      </w:r>
    </w:p>
    <w:p w14:paraId="7D60DD00" w14:textId="1D425807" w:rsidR="00D007C0" w:rsidRPr="00D007C0" w:rsidRDefault="00D007C0" w:rsidP="00D007C0">
      <w:pPr>
        <w:spacing w:after="0"/>
        <w:ind w:left="851"/>
        <w:rPr>
          <w:rFonts w:cs="Times New Roman"/>
        </w:rPr>
      </w:pPr>
      <w:r>
        <w:rPr>
          <w:rFonts w:cs="Times New Roman"/>
        </w:rPr>
        <w:t>Falak</w:t>
      </w:r>
    </w:p>
    <w:p w14:paraId="080B4469" w14:textId="33243181" w:rsidR="00D007C0" w:rsidRPr="00D007C0" w:rsidRDefault="00D007C0" w:rsidP="00D007C0">
      <w:pPr>
        <w:spacing w:after="0"/>
        <w:ind w:left="851"/>
        <w:rPr>
          <w:rFonts w:cs="Times New Roman"/>
        </w:rPr>
      </w:pPr>
      <w:r>
        <w:rPr>
          <w:rFonts w:cs="Times New Roman"/>
        </w:rPr>
        <w:t>Pillérek</w:t>
      </w:r>
    </w:p>
    <w:p w14:paraId="334C29EA" w14:textId="58137810" w:rsidR="00D007C0" w:rsidRPr="00D007C0" w:rsidRDefault="00D007C0" w:rsidP="00D007C0">
      <w:pPr>
        <w:spacing w:after="0"/>
        <w:ind w:left="851"/>
        <w:rPr>
          <w:rFonts w:cs="Times New Roman"/>
        </w:rPr>
      </w:pPr>
      <w:r>
        <w:rPr>
          <w:rFonts w:cs="Times New Roman"/>
        </w:rPr>
        <w:t>Oszlopok</w:t>
      </w:r>
    </w:p>
    <w:p w14:paraId="0BF0D193" w14:textId="6F6761D6" w:rsidR="00D007C0" w:rsidRPr="00D007C0" w:rsidRDefault="00D007C0" w:rsidP="00D007C0">
      <w:pPr>
        <w:spacing w:after="0"/>
        <w:ind w:left="851"/>
        <w:rPr>
          <w:rFonts w:cs="Times New Roman"/>
        </w:rPr>
      </w:pPr>
      <w:r w:rsidRPr="00D007C0">
        <w:rPr>
          <w:rFonts w:cs="Times New Roman"/>
        </w:rPr>
        <w:t>Al</w:t>
      </w:r>
      <w:r>
        <w:rPr>
          <w:rFonts w:cs="Times New Roman"/>
        </w:rPr>
        <w:t>kalmazott anyagok, technológiák</w:t>
      </w:r>
    </w:p>
    <w:p w14:paraId="591BB690" w14:textId="1A257523" w:rsidR="00C53E01" w:rsidRDefault="00D007C0" w:rsidP="00D007C0">
      <w:pPr>
        <w:spacing w:after="0"/>
        <w:ind w:left="851"/>
      </w:pPr>
      <w:r w:rsidRPr="00D007C0">
        <w:rPr>
          <w:rFonts w:cs="Times New Roman"/>
        </w:rPr>
        <w:t>Függőleges teher</w:t>
      </w:r>
      <w:r>
        <w:rPr>
          <w:rFonts w:cs="Times New Roman"/>
        </w:rPr>
        <w:t>hordó szerkezetek rajzfeladatai</w:t>
      </w:r>
    </w:p>
    <w:p w14:paraId="1737AABA" w14:textId="77777777" w:rsidR="00C53E01" w:rsidRPr="002A1C54" w:rsidRDefault="00C53E01" w:rsidP="00C53E01">
      <w:pPr>
        <w:tabs>
          <w:tab w:val="left" w:pos="1418"/>
          <w:tab w:val="right" w:pos="9072"/>
        </w:tabs>
        <w:spacing w:after="0"/>
        <w:ind w:left="851"/>
      </w:pPr>
    </w:p>
    <w:p w14:paraId="4D9D5113" w14:textId="1B8255E3" w:rsidR="00C53E01" w:rsidRDefault="00001435" w:rsidP="00C53E01">
      <w:pPr>
        <w:pStyle w:val="Listaszerbekezds"/>
        <w:numPr>
          <w:ilvl w:val="2"/>
          <w:numId w:val="8"/>
        </w:numPr>
        <w:tabs>
          <w:tab w:val="left" w:pos="1701"/>
          <w:tab w:val="right" w:pos="9072"/>
        </w:tabs>
        <w:spacing w:after="0"/>
        <w:ind w:left="993" w:hanging="426"/>
        <w:rPr>
          <w:b/>
          <w:i/>
        </w:rPr>
      </w:pPr>
      <w:r>
        <w:rPr>
          <w:b/>
          <w:i/>
        </w:rPr>
        <w:t>Függőleges nem teherhordó szerkezetek</w:t>
      </w:r>
      <w:r w:rsidR="00C53E01" w:rsidRPr="00644690">
        <w:rPr>
          <w:b/>
          <w:i/>
        </w:rPr>
        <w:tab/>
      </w:r>
      <w:r w:rsidR="00362043">
        <w:rPr>
          <w:b/>
          <w:i/>
        </w:rPr>
        <w:t>24</w:t>
      </w:r>
      <w:r w:rsidR="00C53E01">
        <w:rPr>
          <w:b/>
          <w:i/>
        </w:rPr>
        <w:t xml:space="preserve"> ó</w:t>
      </w:r>
      <w:r w:rsidR="00C53E01" w:rsidRPr="00644690">
        <w:rPr>
          <w:b/>
          <w:i/>
        </w:rPr>
        <w:t>ra/</w:t>
      </w:r>
      <w:r w:rsidR="00362043">
        <w:rPr>
          <w:b/>
          <w:i/>
        </w:rPr>
        <w:t>2</w:t>
      </w:r>
      <w:r w:rsidR="004C5369">
        <w:rPr>
          <w:b/>
          <w:i/>
        </w:rPr>
        <w:t>2</w:t>
      </w:r>
      <w:r w:rsidR="00C53E01" w:rsidRPr="00644690">
        <w:rPr>
          <w:b/>
          <w:i/>
        </w:rPr>
        <w:t xml:space="preserve"> óra</w:t>
      </w:r>
    </w:p>
    <w:p w14:paraId="273C25E3" w14:textId="0919F90D" w:rsidR="00C53E01" w:rsidRDefault="00D007C0" w:rsidP="00C53E01">
      <w:pPr>
        <w:spacing w:after="0"/>
        <w:ind w:left="851"/>
        <w:rPr>
          <w:rFonts w:cs="Times New Roman"/>
        </w:rPr>
      </w:pPr>
      <w:r>
        <w:rPr>
          <w:rFonts w:cs="Times New Roman"/>
        </w:rPr>
        <w:t>Válaszfalak</w:t>
      </w:r>
    </w:p>
    <w:p w14:paraId="44742AA2" w14:textId="3BBB3500" w:rsidR="00D007C0" w:rsidRDefault="00D007C0" w:rsidP="00C53E01">
      <w:pPr>
        <w:spacing w:after="0"/>
        <w:ind w:left="851"/>
        <w:rPr>
          <w:rFonts w:cs="Times New Roman"/>
        </w:rPr>
      </w:pPr>
      <w:r>
        <w:rPr>
          <w:rFonts w:cs="Times New Roman"/>
        </w:rPr>
        <w:t>Kémények</w:t>
      </w:r>
    </w:p>
    <w:p w14:paraId="17ED216F" w14:textId="6030785B" w:rsidR="00D007C0" w:rsidRDefault="00D007C0" w:rsidP="00C53E01">
      <w:pPr>
        <w:spacing w:after="0"/>
        <w:ind w:left="851"/>
        <w:rPr>
          <w:rFonts w:cs="Times New Roman"/>
        </w:rPr>
      </w:pPr>
      <w:r>
        <w:rPr>
          <w:rFonts w:cs="Times New Roman"/>
        </w:rPr>
        <w:t>Szellőzők</w:t>
      </w:r>
    </w:p>
    <w:p w14:paraId="3E86217C" w14:textId="5E26FA33" w:rsidR="00203080" w:rsidRDefault="00203080" w:rsidP="00C53E01">
      <w:pPr>
        <w:spacing w:after="0"/>
        <w:ind w:left="851"/>
        <w:rPr>
          <w:rFonts w:cs="Times New Roman"/>
        </w:rPr>
      </w:pPr>
      <w:r w:rsidRPr="00D007C0">
        <w:rPr>
          <w:rFonts w:cs="Times New Roman"/>
        </w:rPr>
        <w:t>Al</w:t>
      </w:r>
      <w:r>
        <w:rPr>
          <w:rFonts w:cs="Times New Roman"/>
        </w:rPr>
        <w:t>kalmazott anyagok, technológiák</w:t>
      </w:r>
    </w:p>
    <w:p w14:paraId="6D2B94F5" w14:textId="1A018D94" w:rsidR="00D007C0" w:rsidRDefault="00D007C0" w:rsidP="00C53E01">
      <w:pPr>
        <w:spacing w:after="0"/>
        <w:ind w:left="851"/>
      </w:pPr>
      <w:r w:rsidRPr="00D007C0">
        <w:rPr>
          <w:rFonts w:cs="Times New Roman"/>
        </w:rPr>
        <w:t xml:space="preserve">Függőleges </w:t>
      </w:r>
      <w:r>
        <w:rPr>
          <w:rFonts w:cs="Times New Roman"/>
        </w:rPr>
        <w:t xml:space="preserve">nem </w:t>
      </w:r>
      <w:r w:rsidRPr="00D007C0">
        <w:rPr>
          <w:rFonts w:cs="Times New Roman"/>
        </w:rPr>
        <w:t>teher</w:t>
      </w:r>
      <w:r>
        <w:rPr>
          <w:rFonts w:cs="Times New Roman"/>
        </w:rPr>
        <w:t>hordó szerkezetek rajzfeladatai</w:t>
      </w:r>
    </w:p>
    <w:p w14:paraId="49864317" w14:textId="77777777" w:rsidR="00C53E01" w:rsidRPr="002A1C54" w:rsidRDefault="00C53E01" w:rsidP="00C53E01">
      <w:pPr>
        <w:tabs>
          <w:tab w:val="left" w:pos="1418"/>
          <w:tab w:val="right" w:pos="9072"/>
        </w:tabs>
        <w:spacing w:after="0"/>
        <w:ind w:left="851"/>
      </w:pPr>
    </w:p>
    <w:p w14:paraId="3EC8AA17" w14:textId="3816B22C" w:rsidR="00C53E01" w:rsidRPr="00644690" w:rsidRDefault="00E86117" w:rsidP="00C53E01">
      <w:pPr>
        <w:pStyle w:val="Listaszerbekezds"/>
        <w:numPr>
          <w:ilvl w:val="2"/>
          <w:numId w:val="8"/>
        </w:numPr>
        <w:tabs>
          <w:tab w:val="left" w:pos="1701"/>
          <w:tab w:val="right" w:pos="9072"/>
        </w:tabs>
        <w:spacing w:after="0"/>
        <w:ind w:left="993" w:hanging="426"/>
        <w:rPr>
          <w:rFonts w:cs="Times New Roman"/>
          <w:b/>
          <w:i/>
        </w:rPr>
      </w:pPr>
      <w:r>
        <w:rPr>
          <w:b/>
          <w:i/>
        </w:rPr>
        <w:t>Nyílásáthidalók, boltövek</w:t>
      </w:r>
      <w:r w:rsidR="00C53E01" w:rsidRPr="00644690">
        <w:rPr>
          <w:b/>
          <w:i/>
        </w:rPr>
        <w:tab/>
      </w:r>
      <w:r w:rsidR="00362043">
        <w:rPr>
          <w:b/>
          <w:i/>
        </w:rPr>
        <w:t>24</w:t>
      </w:r>
      <w:r w:rsidR="00C53E01">
        <w:rPr>
          <w:b/>
          <w:i/>
        </w:rPr>
        <w:t xml:space="preserve"> ó</w:t>
      </w:r>
      <w:r w:rsidR="00C53E01" w:rsidRPr="00644690">
        <w:rPr>
          <w:b/>
          <w:i/>
        </w:rPr>
        <w:t>ra/</w:t>
      </w:r>
      <w:r w:rsidR="00362043">
        <w:rPr>
          <w:b/>
          <w:i/>
        </w:rPr>
        <w:t>2</w:t>
      </w:r>
      <w:r w:rsidR="004C5369">
        <w:rPr>
          <w:b/>
          <w:i/>
        </w:rPr>
        <w:t>2</w:t>
      </w:r>
      <w:r w:rsidR="00C53E01" w:rsidRPr="00644690">
        <w:rPr>
          <w:b/>
          <w:i/>
        </w:rPr>
        <w:t xml:space="preserve"> óra</w:t>
      </w:r>
    </w:p>
    <w:p w14:paraId="3331FAF0" w14:textId="450F7FF3" w:rsidR="00C53E01" w:rsidRDefault="00203080" w:rsidP="00C53E01">
      <w:pPr>
        <w:spacing w:after="0"/>
        <w:ind w:left="851"/>
        <w:rPr>
          <w:rFonts w:cs="Times New Roman"/>
        </w:rPr>
      </w:pPr>
      <w:r>
        <w:rPr>
          <w:rFonts w:cs="Times New Roman"/>
        </w:rPr>
        <w:t>Nyílásáthidalók</w:t>
      </w:r>
    </w:p>
    <w:p w14:paraId="7EAC5402" w14:textId="097E1AB7" w:rsidR="00203080" w:rsidRDefault="00203080" w:rsidP="00C53E01">
      <w:pPr>
        <w:spacing w:after="0"/>
        <w:ind w:left="851"/>
        <w:rPr>
          <w:rFonts w:cs="Times New Roman"/>
        </w:rPr>
      </w:pPr>
      <w:r>
        <w:rPr>
          <w:rFonts w:cs="Times New Roman"/>
        </w:rPr>
        <w:t>Boltövek</w:t>
      </w:r>
    </w:p>
    <w:p w14:paraId="45D3933B" w14:textId="4B4BBE9C" w:rsidR="00203080" w:rsidRDefault="00203080" w:rsidP="00C53E01">
      <w:pPr>
        <w:spacing w:after="0"/>
        <w:ind w:left="851"/>
        <w:rPr>
          <w:rFonts w:cs="Times New Roman"/>
        </w:rPr>
      </w:pPr>
      <w:r w:rsidRPr="00D007C0">
        <w:rPr>
          <w:rFonts w:cs="Times New Roman"/>
        </w:rPr>
        <w:lastRenderedPageBreak/>
        <w:t>Al</w:t>
      </w:r>
      <w:r>
        <w:rPr>
          <w:rFonts w:cs="Times New Roman"/>
        </w:rPr>
        <w:t>kalmazott anyagok, technológiák</w:t>
      </w:r>
    </w:p>
    <w:p w14:paraId="3C83DEAB" w14:textId="5F01EADB" w:rsidR="00203080" w:rsidRDefault="00362043" w:rsidP="00C53E01">
      <w:pPr>
        <w:spacing w:after="0"/>
        <w:ind w:left="851"/>
      </w:pPr>
      <w:r>
        <w:rPr>
          <w:rFonts w:cs="Times New Roman"/>
        </w:rPr>
        <w:t>Nyílásáthidalók, boltövek</w:t>
      </w:r>
      <w:r w:rsidR="00203080">
        <w:rPr>
          <w:rFonts w:cs="Times New Roman"/>
        </w:rPr>
        <w:t xml:space="preserve"> rajzfeladatai</w:t>
      </w:r>
    </w:p>
    <w:p w14:paraId="1F74A713" w14:textId="77777777" w:rsidR="00C53E01" w:rsidRDefault="00C53E01" w:rsidP="00C53E01">
      <w:pPr>
        <w:tabs>
          <w:tab w:val="left" w:pos="1418"/>
          <w:tab w:val="right" w:pos="9072"/>
        </w:tabs>
        <w:spacing w:after="0"/>
        <w:ind w:left="851"/>
      </w:pPr>
    </w:p>
    <w:p w14:paraId="593A4E3B" w14:textId="2EC4DF8C" w:rsidR="00C53E01" w:rsidRDefault="00E86117" w:rsidP="00C53E01">
      <w:pPr>
        <w:pStyle w:val="Listaszerbekezds"/>
        <w:numPr>
          <w:ilvl w:val="2"/>
          <w:numId w:val="8"/>
        </w:numPr>
        <w:tabs>
          <w:tab w:val="left" w:pos="1701"/>
          <w:tab w:val="right" w:pos="9072"/>
        </w:tabs>
        <w:spacing w:after="0"/>
        <w:ind w:left="993" w:hanging="426"/>
        <w:rPr>
          <w:b/>
          <w:i/>
        </w:rPr>
      </w:pPr>
      <w:r>
        <w:rPr>
          <w:b/>
          <w:i/>
        </w:rPr>
        <w:t>Koszorúk, födémek, boltozatok</w:t>
      </w:r>
      <w:r w:rsidR="00C53E01" w:rsidRPr="00644690">
        <w:rPr>
          <w:b/>
          <w:i/>
        </w:rPr>
        <w:tab/>
      </w:r>
      <w:r w:rsidR="00362043">
        <w:rPr>
          <w:b/>
          <w:i/>
        </w:rPr>
        <w:t>58</w:t>
      </w:r>
      <w:r w:rsidR="00C53E01">
        <w:rPr>
          <w:b/>
          <w:i/>
        </w:rPr>
        <w:t xml:space="preserve"> ó</w:t>
      </w:r>
      <w:r w:rsidR="00C53E01" w:rsidRPr="00644690">
        <w:rPr>
          <w:b/>
          <w:i/>
        </w:rPr>
        <w:t>ra/</w:t>
      </w:r>
      <w:r w:rsidR="00362043">
        <w:rPr>
          <w:b/>
          <w:i/>
        </w:rPr>
        <w:t>5</w:t>
      </w:r>
      <w:r w:rsidR="004C5369">
        <w:rPr>
          <w:b/>
          <w:i/>
        </w:rPr>
        <w:t>2</w:t>
      </w:r>
      <w:r w:rsidR="00C53E01" w:rsidRPr="00644690">
        <w:rPr>
          <w:b/>
          <w:i/>
        </w:rPr>
        <w:t xml:space="preserve"> óra</w:t>
      </w:r>
    </w:p>
    <w:p w14:paraId="2CD80E78" w14:textId="429BAE75" w:rsidR="00C53E01" w:rsidRDefault="00203080" w:rsidP="00C53E01">
      <w:pPr>
        <w:spacing w:after="0"/>
        <w:ind w:left="851"/>
        <w:rPr>
          <w:rFonts w:cs="Times New Roman"/>
        </w:rPr>
      </w:pPr>
      <w:r>
        <w:rPr>
          <w:rFonts w:cs="Times New Roman"/>
        </w:rPr>
        <w:t>Koszorúk</w:t>
      </w:r>
    </w:p>
    <w:p w14:paraId="69808C47" w14:textId="39C99A84" w:rsidR="00203080" w:rsidRDefault="00203080" w:rsidP="00C53E01">
      <w:pPr>
        <w:spacing w:after="0"/>
        <w:ind w:left="851"/>
        <w:rPr>
          <w:rFonts w:cs="Times New Roman"/>
        </w:rPr>
      </w:pPr>
      <w:r>
        <w:rPr>
          <w:rFonts w:cs="Times New Roman"/>
        </w:rPr>
        <w:t>Födémek</w:t>
      </w:r>
    </w:p>
    <w:p w14:paraId="06399419" w14:textId="6A1DC4CE" w:rsidR="00203080" w:rsidRDefault="00203080" w:rsidP="00C53E01">
      <w:pPr>
        <w:spacing w:after="0"/>
        <w:ind w:left="851"/>
        <w:rPr>
          <w:rFonts w:cs="Times New Roman"/>
        </w:rPr>
      </w:pPr>
      <w:r>
        <w:rPr>
          <w:rFonts w:cs="Times New Roman"/>
        </w:rPr>
        <w:t>Boltozatok</w:t>
      </w:r>
    </w:p>
    <w:p w14:paraId="23DA9265" w14:textId="77777777" w:rsidR="00203080" w:rsidRDefault="00203080" w:rsidP="00203080">
      <w:pPr>
        <w:spacing w:after="0"/>
        <w:ind w:left="851"/>
        <w:rPr>
          <w:rFonts w:cs="Times New Roman"/>
        </w:rPr>
      </w:pPr>
      <w:r w:rsidRPr="00D007C0">
        <w:rPr>
          <w:rFonts w:cs="Times New Roman"/>
        </w:rPr>
        <w:t>Al</w:t>
      </w:r>
      <w:r>
        <w:rPr>
          <w:rFonts w:cs="Times New Roman"/>
        </w:rPr>
        <w:t>kalmazott anyagok, technológiák</w:t>
      </w:r>
    </w:p>
    <w:p w14:paraId="1313FD2A" w14:textId="3EF9D493" w:rsidR="00203080" w:rsidRDefault="00203080" w:rsidP="00203080">
      <w:pPr>
        <w:spacing w:after="0"/>
        <w:ind w:left="851"/>
      </w:pPr>
      <w:r w:rsidRPr="00203080">
        <w:rPr>
          <w:rFonts w:cs="Times New Roman"/>
        </w:rPr>
        <w:t>Koszorúk, födémek, boltozatok</w:t>
      </w:r>
      <w:r>
        <w:rPr>
          <w:rFonts w:cs="Times New Roman"/>
        </w:rPr>
        <w:t xml:space="preserve"> rajzfeladatai</w:t>
      </w:r>
      <w:r w:rsidR="00B31952">
        <w:rPr>
          <w:rFonts w:cs="Times New Roman"/>
        </w:rPr>
        <w:t>, födémterv készítése</w:t>
      </w:r>
    </w:p>
    <w:p w14:paraId="77AFCDAF" w14:textId="77777777" w:rsidR="00C53E01" w:rsidRPr="00644690" w:rsidRDefault="00C53E01" w:rsidP="00C53E01">
      <w:pPr>
        <w:tabs>
          <w:tab w:val="left" w:pos="1418"/>
          <w:tab w:val="right" w:pos="9072"/>
        </w:tabs>
        <w:spacing w:after="0"/>
        <w:ind w:left="851"/>
      </w:pPr>
    </w:p>
    <w:p w14:paraId="2E72A657" w14:textId="790D9B4D" w:rsidR="00C53E01" w:rsidRDefault="00E86117" w:rsidP="00C53E01">
      <w:pPr>
        <w:pStyle w:val="Listaszerbekezds"/>
        <w:numPr>
          <w:ilvl w:val="2"/>
          <w:numId w:val="8"/>
        </w:numPr>
        <w:tabs>
          <w:tab w:val="left" w:pos="1701"/>
          <w:tab w:val="right" w:pos="9072"/>
        </w:tabs>
        <w:spacing w:after="0"/>
        <w:ind w:left="993" w:hanging="426"/>
        <w:rPr>
          <w:b/>
          <w:i/>
        </w:rPr>
      </w:pPr>
      <w:r>
        <w:rPr>
          <w:b/>
          <w:i/>
        </w:rPr>
        <w:t>Lépcsők, lejtők</w:t>
      </w:r>
      <w:r w:rsidR="00C53E01" w:rsidRPr="00644690">
        <w:rPr>
          <w:b/>
          <w:i/>
        </w:rPr>
        <w:tab/>
      </w:r>
      <w:r w:rsidR="00362043">
        <w:rPr>
          <w:b/>
          <w:i/>
        </w:rPr>
        <w:t>12</w:t>
      </w:r>
      <w:r w:rsidR="00C53E01">
        <w:rPr>
          <w:b/>
          <w:i/>
        </w:rPr>
        <w:t xml:space="preserve"> ó</w:t>
      </w:r>
      <w:r w:rsidR="00C53E01" w:rsidRPr="00644690">
        <w:rPr>
          <w:b/>
          <w:i/>
        </w:rPr>
        <w:t>ra/</w:t>
      </w:r>
      <w:r w:rsidR="004C5369">
        <w:rPr>
          <w:b/>
          <w:i/>
        </w:rPr>
        <w:t>10</w:t>
      </w:r>
      <w:r w:rsidR="00C53E01" w:rsidRPr="00644690">
        <w:rPr>
          <w:b/>
          <w:i/>
        </w:rPr>
        <w:t xml:space="preserve"> óra</w:t>
      </w:r>
    </w:p>
    <w:p w14:paraId="7F642381" w14:textId="7D69DFDF" w:rsidR="00C53E01" w:rsidRDefault="00362043" w:rsidP="00C53E01">
      <w:pPr>
        <w:spacing w:after="0"/>
        <w:ind w:left="851"/>
        <w:rPr>
          <w:rFonts w:cs="Times New Roman"/>
        </w:rPr>
      </w:pPr>
      <w:r>
        <w:rPr>
          <w:rFonts w:cs="Times New Roman"/>
        </w:rPr>
        <w:t>Lépcsők</w:t>
      </w:r>
    </w:p>
    <w:p w14:paraId="61BE5E41" w14:textId="2AC1D3ED" w:rsidR="00362043" w:rsidRDefault="00362043" w:rsidP="00C53E01">
      <w:pPr>
        <w:spacing w:after="0"/>
        <w:ind w:left="851"/>
        <w:rPr>
          <w:rFonts w:cs="Times New Roman"/>
        </w:rPr>
      </w:pPr>
      <w:r>
        <w:rPr>
          <w:rFonts w:cs="Times New Roman"/>
        </w:rPr>
        <w:t>Lejtők</w:t>
      </w:r>
    </w:p>
    <w:p w14:paraId="3BBBB832" w14:textId="77777777" w:rsidR="00362043" w:rsidRDefault="00362043" w:rsidP="00362043">
      <w:pPr>
        <w:spacing w:after="0"/>
        <w:ind w:left="851"/>
        <w:rPr>
          <w:rFonts w:cs="Times New Roman"/>
        </w:rPr>
      </w:pPr>
      <w:r w:rsidRPr="00D007C0">
        <w:rPr>
          <w:rFonts w:cs="Times New Roman"/>
        </w:rPr>
        <w:t>Al</w:t>
      </w:r>
      <w:r>
        <w:rPr>
          <w:rFonts w:cs="Times New Roman"/>
        </w:rPr>
        <w:t>kalmazott anyagok, technológiák</w:t>
      </w:r>
    </w:p>
    <w:p w14:paraId="68EBF427" w14:textId="5E32EF03" w:rsidR="00362043" w:rsidRDefault="00362043" w:rsidP="00C53E01">
      <w:pPr>
        <w:spacing w:after="0"/>
        <w:ind w:left="851"/>
      </w:pPr>
      <w:r>
        <w:rPr>
          <w:rFonts w:cs="Times New Roman"/>
        </w:rPr>
        <w:t>Lépcsők, lejtők rajzfeladatai</w:t>
      </w:r>
    </w:p>
    <w:p w14:paraId="3FB30C24" w14:textId="77777777" w:rsidR="00C53E01" w:rsidRPr="002A1C54" w:rsidRDefault="00C53E01" w:rsidP="00C53E01">
      <w:pPr>
        <w:tabs>
          <w:tab w:val="left" w:pos="1418"/>
          <w:tab w:val="right" w:pos="9072"/>
        </w:tabs>
        <w:spacing w:after="0"/>
        <w:ind w:left="851"/>
      </w:pPr>
    </w:p>
    <w:p w14:paraId="52E599B8" w14:textId="47224873" w:rsidR="00C53E01" w:rsidRDefault="00001435" w:rsidP="00C53E01">
      <w:pPr>
        <w:pStyle w:val="Listaszerbekezds"/>
        <w:numPr>
          <w:ilvl w:val="2"/>
          <w:numId w:val="8"/>
        </w:numPr>
        <w:tabs>
          <w:tab w:val="left" w:pos="1701"/>
          <w:tab w:val="right" w:pos="9072"/>
        </w:tabs>
        <w:spacing w:after="0"/>
        <w:ind w:left="993" w:hanging="426"/>
        <w:rPr>
          <w:b/>
          <w:i/>
        </w:rPr>
      </w:pPr>
      <w:r>
        <w:rPr>
          <w:b/>
          <w:i/>
        </w:rPr>
        <w:t>Hő- és hangszigetelések, energiatudatos építés</w:t>
      </w:r>
      <w:r w:rsidR="00C53E01" w:rsidRPr="00644690">
        <w:rPr>
          <w:b/>
          <w:i/>
        </w:rPr>
        <w:tab/>
      </w:r>
      <w:r w:rsidR="00362043">
        <w:rPr>
          <w:b/>
          <w:i/>
        </w:rPr>
        <w:t>16</w:t>
      </w:r>
      <w:r w:rsidR="00C53E01">
        <w:rPr>
          <w:b/>
          <w:i/>
        </w:rPr>
        <w:t xml:space="preserve"> ó</w:t>
      </w:r>
      <w:r w:rsidR="00C53E01" w:rsidRPr="00644690">
        <w:rPr>
          <w:b/>
          <w:i/>
        </w:rPr>
        <w:t>ra/</w:t>
      </w:r>
      <w:r w:rsidR="00362043">
        <w:rPr>
          <w:b/>
          <w:i/>
        </w:rPr>
        <w:t>1</w:t>
      </w:r>
      <w:r w:rsidR="004C5369">
        <w:rPr>
          <w:b/>
          <w:i/>
        </w:rPr>
        <w:t>4</w:t>
      </w:r>
      <w:r w:rsidR="00C53E01" w:rsidRPr="00644690">
        <w:rPr>
          <w:b/>
          <w:i/>
        </w:rPr>
        <w:t xml:space="preserve"> óra</w:t>
      </w:r>
    </w:p>
    <w:p w14:paraId="7D42DBBF" w14:textId="4D0D826A" w:rsidR="00362043" w:rsidRDefault="00362043" w:rsidP="00362043">
      <w:pPr>
        <w:spacing w:after="0"/>
        <w:ind w:left="851"/>
        <w:rPr>
          <w:rFonts w:cs="Times New Roman"/>
        </w:rPr>
      </w:pPr>
      <w:r w:rsidRPr="00362043">
        <w:rPr>
          <w:rFonts w:cs="Times New Roman"/>
        </w:rPr>
        <w:t>Hő-, hang</w:t>
      </w:r>
      <w:r>
        <w:rPr>
          <w:rFonts w:cs="Times New Roman"/>
        </w:rPr>
        <w:t>- és páratechnikai alapfogalmak</w:t>
      </w:r>
    </w:p>
    <w:p w14:paraId="1A50F659" w14:textId="1F913C0F" w:rsidR="00362043" w:rsidRPr="00362043" w:rsidRDefault="00362043" w:rsidP="00362043">
      <w:pPr>
        <w:spacing w:after="0"/>
        <w:ind w:left="851"/>
        <w:rPr>
          <w:rFonts w:cs="Times New Roman"/>
        </w:rPr>
      </w:pPr>
      <w:r>
        <w:rPr>
          <w:rFonts w:cs="Times New Roman"/>
        </w:rPr>
        <w:t>Energiatudatos építés alapjai</w:t>
      </w:r>
    </w:p>
    <w:p w14:paraId="6FA3B0A0" w14:textId="6EB2E22F" w:rsidR="00362043" w:rsidRPr="00362043" w:rsidRDefault="00362043" w:rsidP="00362043">
      <w:pPr>
        <w:spacing w:after="0"/>
        <w:ind w:left="851"/>
        <w:rPr>
          <w:rFonts w:cs="Times New Roman"/>
        </w:rPr>
      </w:pPr>
      <w:r w:rsidRPr="00362043">
        <w:rPr>
          <w:rFonts w:cs="Times New Roman"/>
        </w:rPr>
        <w:t>Alka</w:t>
      </w:r>
      <w:r>
        <w:rPr>
          <w:rFonts w:cs="Times New Roman"/>
        </w:rPr>
        <w:t>lmazott anyagok és technológiák</w:t>
      </w:r>
    </w:p>
    <w:p w14:paraId="4D46FD1D" w14:textId="41373212" w:rsidR="00C53E01" w:rsidRDefault="00362043" w:rsidP="00362043">
      <w:pPr>
        <w:spacing w:after="0"/>
        <w:ind w:left="851"/>
      </w:pPr>
      <w:r w:rsidRPr="00362043">
        <w:rPr>
          <w:rFonts w:cs="Times New Roman"/>
        </w:rPr>
        <w:t>Hő-, és hangszigetelések rajzfeladatai</w:t>
      </w:r>
    </w:p>
    <w:p w14:paraId="37691023" w14:textId="77777777" w:rsidR="00C53E01" w:rsidRPr="002A1C54" w:rsidRDefault="00C53E01" w:rsidP="00C53E01">
      <w:pPr>
        <w:tabs>
          <w:tab w:val="left" w:pos="1418"/>
          <w:tab w:val="right" w:pos="9072"/>
        </w:tabs>
        <w:spacing w:after="0"/>
        <w:ind w:left="851"/>
      </w:pPr>
    </w:p>
    <w:p w14:paraId="160C1D74" w14:textId="77777777" w:rsidR="00C53E01" w:rsidRPr="002A1C54" w:rsidRDefault="00C53E01" w:rsidP="00C53E01">
      <w:pPr>
        <w:tabs>
          <w:tab w:val="left" w:pos="1418"/>
          <w:tab w:val="right" w:pos="9072"/>
        </w:tabs>
        <w:spacing w:after="0"/>
        <w:ind w:left="851"/>
      </w:pPr>
    </w:p>
    <w:p w14:paraId="69D2B9D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2F5620" w14:textId="6DDAF2DD" w:rsidR="00C53E01" w:rsidRDefault="005D4A7D" w:rsidP="00C53E01">
      <w:pPr>
        <w:spacing w:after="0"/>
        <w:ind w:left="426"/>
      </w:pPr>
      <w:r>
        <w:t>tanterem vagy szaktanterem</w:t>
      </w:r>
    </w:p>
    <w:p w14:paraId="3707E33D" w14:textId="77777777" w:rsidR="00C53E01" w:rsidRPr="002B5BF7" w:rsidRDefault="00C53E01" w:rsidP="00C53E01">
      <w:pPr>
        <w:spacing w:after="0"/>
        <w:ind w:left="426"/>
      </w:pPr>
    </w:p>
    <w:p w14:paraId="44A57E4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BEAC2A3" w14:textId="77777777" w:rsidR="00C53E01" w:rsidRDefault="00C53E01" w:rsidP="00C53E01">
      <w:pPr>
        <w:spacing w:after="0"/>
        <w:ind w:left="426"/>
      </w:pPr>
    </w:p>
    <w:p w14:paraId="1839B452" w14:textId="77777777" w:rsidR="00C53E01" w:rsidRPr="00C879C0" w:rsidRDefault="00C53E01" w:rsidP="00C53E01">
      <w:pPr>
        <w:spacing w:after="0"/>
        <w:ind w:left="426"/>
        <w:rPr>
          <w:i/>
        </w:rPr>
      </w:pPr>
    </w:p>
    <w:p w14:paraId="78C75DBD" w14:textId="77777777" w:rsidR="00C53E01" w:rsidRPr="00FF2E9D" w:rsidRDefault="00C53E01" w:rsidP="00C53E01">
      <w:pPr>
        <w:spacing w:after="0"/>
        <w:ind w:left="426"/>
      </w:pPr>
    </w:p>
    <w:p w14:paraId="1364257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3FDAE7B" w14:textId="4DB537AD" w:rsidR="00C53E01" w:rsidRDefault="00C53E01" w:rsidP="00C53E01">
      <w:pPr>
        <w:spacing w:after="0"/>
        <w:ind w:left="426"/>
      </w:pPr>
    </w:p>
    <w:p w14:paraId="51A81DC5" w14:textId="77777777" w:rsidR="00773BC7" w:rsidRDefault="00773BC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5AF6F930"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9A4B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48B8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CDAB7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CFE0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7D7C032"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FC297F4"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4C4C98"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52365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9E935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2A852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63DB10"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4CFABB7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F4FE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3CCBC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06442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4B06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34BE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8E450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E153F6"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F5A3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F973A4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7A3FE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5FAC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69DD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66554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22F284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5EEAC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562534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82182F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AB06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28B1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2157B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54DA551"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28FD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DA4B6B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30262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7EF3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4046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67B8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5DD2479"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CBBB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8E94FC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9A736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D639D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767A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50CD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5431DD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CD14F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9AA2DD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0AE1A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3B88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F354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056D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8ED1CB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DC08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64BC3C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3A248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B466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DDAA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EB7B7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70F06D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7261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E07FCD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37C25D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C574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026F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91B0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2AD8BDC"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85D5B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763EFF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FF9E2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834BC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FFF00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A846B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655B06"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DB45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4FE4E4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B0EA3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AE18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E565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6D410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4986623A" w14:textId="77777777" w:rsidR="00773BC7" w:rsidRDefault="00773BC7" w:rsidP="00C53E01">
      <w:pPr>
        <w:spacing w:after="0"/>
        <w:ind w:left="426"/>
      </w:pPr>
    </w:p>
    <w:p w14:paraId="361B684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47BF2C3" w14:textId="3C0DC66E"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3BC7" w:rsidRPr="00773BC7" w14:paraId="52C3DDB8" w14:textId="77777777" w:rsidTr="00773B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762A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399A7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AE850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6CD2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0709F530" w14:textId="77777777" w:rsidTr="00773B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F1DCC50"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533E530"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EC514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EF61D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2CFFC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2503A7"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74A4EAD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0FEB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DA095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60462534"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D299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B5376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BEC8F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3F88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5DB35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5ECB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CC1691D"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0E33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1CB45E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E45D0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6F4F7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48FCD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19D30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A9B9B7B"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EA78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82BB5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FEDAC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F0CE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3DF2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89DAC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F62A563"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A869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DDF110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19CA6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A9E4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AB91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000F9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0BF91BA"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6FB4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6642EF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6A50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8E2E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9644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DB9A6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33C07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464F6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461238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D9C7D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98F5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064D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C5F42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3A25735"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6ADE9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5EAD08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C4F8ED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2670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A43A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771D0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9704BD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F884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F2248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45BFFBF1"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B9B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224AB5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3CDC6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47E8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AC23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E405D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B45A611"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311E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46429F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1AAD9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6105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18DA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A561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ADDBEB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00C1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A14D79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CA049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3A08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6776E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490F5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6DB997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EA4A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24AF9C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15D913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925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4277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DC209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C135E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9B95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8C3CBA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A67E8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422C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AC99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8948F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4FF3FBB"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3D90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CD581F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5E87A3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A639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7E7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5557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EABF41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3CBA9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7CFA5B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414925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3E733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D7B30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FB81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1EA9C76"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C0E3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F53B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4B43F3C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81205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4C1F89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06B0D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A73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40551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0D961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7E115D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EC0A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24AC97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A1F1F1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F969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9EA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0FCD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D13AC39"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0F4F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3700AF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5C60A5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C3ADA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EA10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820C0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A2CB95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C2FE7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1A819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8D700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4AD30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8E41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789D0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3D4AC23"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CFDD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1604B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646497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7DD9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1CAA0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3190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BFC2F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DC9F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AD40AF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63B5A2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2FF9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27F3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87B88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DF0838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A6DA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C1125F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8E97F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C62E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F2C9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34AD7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459471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F2BA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0DDD61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96A5C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8FD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DB3F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29D83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806AA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0940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01435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7047834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88FF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0CC575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A3E81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FA61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829A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7FE38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1C2B6C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85576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077AF7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A932A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E25D2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1D5F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5C3B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474C1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EA9B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4631C3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93DFE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53F8D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7E66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2032B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B3A9055"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3EB0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DF8789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03660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103C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F389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E6C5A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91358B5"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BFEA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DA10B6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63F4B5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39B85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61F8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7C0D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CF02AA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3F09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537D0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6924F21F"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A1B3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14:paraId="1A758C6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A97D5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D950E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015A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FC9D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DE07BE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6988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097E69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E7583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04D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BBD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3F73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F8ED613"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FF50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8AFB0F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725835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2CB1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B439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055B5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404FB8E"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B788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CF0B23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8F1CF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EEEE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E0DE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B37E6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F804E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332AA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BF8787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631B2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9C0F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CD0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AFBD2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53EF6BC2" w14:textId="77777777" w:rsidR="00773BC7" w:rsidRPr="002B5BF7" w:rsidRDefault="00773BC7" w:rsidP="00C53E01">
      <w:pPr>
        <w:spacing w:after="0"/>
        <w:ind w:left="426"/>
      </w:pPr>
    </w:p>
    <w:p w14:paraId="321CF88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C785800" w14:textId="77777777" w:rsidR="00C53E01" w:rsidRDefault="00C53E01" w:rsidP="00C53E01">
      <w:pPr>
        <w:spacing w:after="0"/>
        <w:ind w:left="426"/>
      </w:pPr>
      <w:r w:rsidRPr="003A56AA">
        <w:t>A nemzeti köznevelésről szóló 2011. évi CXC. törvény. 54. § (2) a) pontja szerinti értékeléssel.</w:t>
      </w:r>
    </w:p>
    <w:p w14:paraId="4FD4A781" w14:textId="77777777" w:rsidR="00C53E01" w:rsidRPr="002B5BF7" w:rsidRDefault="00C53E01" w:rsidP="00C53E01">
      <w:pPr>
        <w:spacing w:after="0"/>
        <w:ind w:left="426"/>
      </w:pPr>
    </w:p>
    <w:p w14:paraId="2C2ADFD9" w14:textId="77777777" w:rsidR="00C53E01" w:rsidRDefault="00C53E01" w:rsidP="00C53E01">
      <w:pPr>
        <w:spacing w:after="0"/>
        <w:rPr>
          <w:rFonts w:cs="Times New Roman"/>
        </w:rPr>
      </w:pPr>
    </w:p>
    <w:p w14:paraId="03DA5576" w14:textId="15CACD74"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Építési gyakorlat</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sidR="004C5369">
        <w:rPr>
          <w:b/>
        </w:rPr>
        <w:t>18</w:t>
      </w:r>
      <w:r>
        <w:rPr>
          <w:b/>
        </w:rPr>
        <w:t>0</w:t>
      </w:r>
      <w:r w:rsidR="00C53E01" w:rsidRPr="00644690">
        <w:rPr>
          <w:b/>
        </w:rPr>
        <w:t xml:space="preserve"> óra*</w:t>
      </w:r>
    </w:p>
    <w:p w14:paraId="6A0D4A3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AE5CCBF" w14:textId="77777777" w:rsidR="00C53E01" w:rsidRPr="00644690" w:rsidRDefault="00C53E01" w:rsidP="00C53E01"/>
    <w:p w14:paraId="7CEC72E8" w14:textId="77777777" w:rsidR="00C53E01" w:rsidRDefault="00C53E01" w:rsidP="00C53E01">
      <w:pPr>
        <w:pStyle w:val="Listaszerbekezds"/>
        <w:numPr>
          <w:ilvl w:val="1"/>
          <w:numId w:val="8"/>
        </w:numPr>
        <w:spacing w:after="0"/>
        <w:rPr>
          <w:b/>
        </w:rPr>
      </w:pPr>
      <w:r w:rsidRPr="00644690">
        <w:rPr>
          <w:b/>
        </w:rPr>
        <w:t>A tantárgy tanításának célja</w:t>
      </w:r>
    </w:p>
    <w:p w14:paraId="553DFED8" w14:textId="09BAE341" w:rsidR="000762FD" w:rsidRDefault="000762FD" w:rsidP="000762FD">
      <w:pPr>
        <w:spacing w:after="0"/>
        <w:ind w:left="426"/>
      </w:pPr>
      <w:r w:rsidRPr="000762FD">
        <w:t>Az épületszerk</w:t>
      </w:r>
      <w:r>
        <w:t xml:space="preserve">ezetekről szerzett elméleti </w:t>
      </w:r>
      <w:r w:rsidRPr="000762FD">
        <w:t>ismeretekkel párhuzamosan a gyakorlati tevéke</w:t>
      </w:r>
      <w:r>
        <w:t>nységek fogásainak elsajátítása történik a tantárgy keretében, ahol a diákok megismerkednek a hagyományos és korszerű építőanyagokkal és technológiákkal. Az itt elsajátított manuális tevékenységek elmélyítését segítik elő az összefüggő nyári termelési gyakorlat során elvégzett különféle építési feladatok.</w:t>
      </w:r>
    </w:p>
    <w:p w14:paraId="440E177D" w14:textId="77777777" w:rsidR="00C53E01" w:rsidRPr="002B5BF7" w:rsidRDefault="00C53E01" w:rsidP="00C53E01">
      <w:pPr>
        <w:spacing w:after="0"/>
        <w:ind w:left="426"/>
      </w:pPr>
    </w:p>
    <w:p w14:paraId="6BA7F8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6032A0D" w14:textId="42252E5D" w:rsidR="00C53E01" w:rsidRDefault="00897F3E" w:rsidP="00C53E01">
      <w:pPr>
        <w:spacing w:after="0"/>
        <w:ind w:left="426"/>
      </w:pPr>
      <w:r w:rsidRPr="00897F3E">
        <w:t>A tantárgy az adott évfolyamba lépés feltételeiként megjelölt közismereti és szakmai tartalmakra épül.</w:t>
      </w:r>
    </w:p>
    <w:p w14:paraId="627100A0" w14:textId="77777777" w:rsidR="00C53E01" w:rsidRPr="002B5BF7" w:rsidRDefault="00C53E01" w:rsidP="00C53E01">
      <w:pPr>
        <w:spacing w:after="0"/>
        <w:ind w:left="426"/>
      </w:pPr>
    </w:p>
    <w:p w14:paraId="2431D40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6A05C46" w14:textId="180EE8E1" w:rsidR="00C53E01" w:rsidRDefault="00352865" w:rsidP="00C53E01">
      <w:pPr>
        <w:pStyle w:val="Listaszerbekezds"/>
        <w:numPr>
          <w:ilvl w:val="2"/>
          <w:numId w:val="8"/>
        </w:numPr>
        <w:tabs>
          <w:tab w:val="left" w:pos="1701"/>
          <w:tab w:val="right" w:pos="9072"/>
        </w:tabs>
        <w:spacing w:after="0"/>
        <w:ind w:left="993" w:hanging="426"/>
        <w:rPr>
          <w:b/>
          <w:i/>
        </w:rPr>
      </w:pPr>
      <w:r>
        <w:rPr>
          <w:b/>
          <w:i/>
        </w:rPr>
        <w:t>Alépítményi munkák</w:t>
      </w:r>
      <w:r w:rsidR="00C53E01" w:rsidRPr="00644690">
        <w:rPr>
          <w:b/>
          <w:i/>
        </w:rPr>
        <w:tab/>
      </w:r>
      <w:r w:rsidR="00B32BC0">
        <w:rPr>
          <w:b/>
          <w:i/>
        </w:rPr>
        <w:t>36</w:t>
      </w:r>
      <w:r w:rsidR="00C53E01">
        <w:rPr>
          <w:b/>
          <w:i/>
        </w:rPr>
        <w:t xml:space="preserve"> ó</w:t>
      </w:r>
      <w:r w:rsidR="00C53E01" w:rsidRPr="00644690">
        <w:rPr>
          <w:b/>
          <w:i/>
        </w:rPr>
        <w:t>ra/</w:t>
      </w:r>
      <w:r w:rsidR="00B32BC0">
        <w:rPr>
          <w:b/>
          <w:i/>
        </w:rPr>
        <w:t>36</w:t>
      </w:r>
      <w:r w:rsidR="00C53E01" w:rsidRPr="00644690">
        <w:rPr>
          <w:b/>
          <w:i/>
        </w:rPr>
        <w:t xml:space="preserve"> óra</w:t>
      </w:r>
    </w:p>
    <w:p w14:paraId="609A9560" w14:textId="0E8C7664" w:rsidR="00352865" w:rsidRDefault="00352865" w:rsidP="00352865">
      <w:pPr>
        <w:spacing w:after="0"/>
        <w:ind w:left="851"/>
        <w:rPr>
          <w:rFonts w:cs="Times New Roman"/>
        </w:rPr>
      </w:pPr>
      <w:r>
        <w:rPr>
          <w:rFonts w:cs="Times New Roman"/>
        </w:rPr>
        <w:t>Földmunkák</w:t>
      </w:r>
    </w:p>
    <w:p w14:paraId="3DA688B6" w14:textId="45EA3D4E" w:rsidR="00F43C01" w:rsidRPr="00352865" w:rsidRDefault="00F43C01" w:rsidP="00352865">
      <w:pPr>
        <w:spacing w:after="0"/>
        <w:ind w:left="851"/>
        <w:rPr>
          <w:rFonts w:cs="Times New Roman"/>
        </w:rPr>
      </w:pPr>
      <w:r>
        <w:rPr>
          <w:rFonts w:cs="Times New Roman"/>
        </w:rPr>
        <w:t>Dúcolások</w:t>
      </w:r>
    </w:p>
    <w:p w14:paraId="25617A6A" w14:textId="24FFCB3C" w:rsidR="00352865" w:rsidRPr="00352865" w:rsidRDefault="00352865" w:rsidP="00352865">
      <w:pPr>
        <w:spacing w:after="0"/>
        <w:ind w:left="851"/>
        <w:rPr>
          <w:rFonts w:cs="Times New Roman"/>
        </w:rPr>
      </w:pPr>
      <w:r>
        <w:rPr>
          <w:rFonts w:cs="Times New Roman"/>
        </w:rPr>
        <w:t>Alapozások</w:t>
      </w:r>
    </w:p>
    <w:p w14:paraId="7100BEB2" w14:textId="475D3E5F" w:rsidR="00C53E01" w:rsidRDefault="00352865" w:rsidP="00352865">
      <w:pPr>
        <w:spacing w:after="0"/>
        <w:ind w:left="851"/>
      </w:pPr>
      <w:r>
        <w:rPr>
          <w:rFonts w:cs="Times New Roman"/>
        </w:rPr>
        <w:t>Alépítményi szigetelések</w:t>
      </w:r>
    </w:p>
    <w:p w14:paraId="44A0A7A1" w14:textId="77777777" w:rsidR="00C53E01" w:rsidRPr="00644690" w:rsidRDefault="00C53E01" w:rsidP="00C53E01">
      <w:pPr>
        <w:tabs>
          <w:tab w:val="left" w:pos="1418"/>
          <w:tab w:val="right" w:pos="9072"/>
        </w:tabs>
        <w:spacing w:after="0"/>
        <w:ind w:left="851"/>
      </w:pPr>
    </w:p>
    <w:p w14:paraId="624B93CB" w14:textId="35598E59" w:rsidR="00C53E01" w:rsidRDefault="00352865" w:rsidP="00C53E01">
      <w:pPr>
        <w:pStyle w:val="Listaszerbekezds"/>
        <w:numPr>
          <w:ilvl w:val="2"/>
          <w:numId w:val="8"/>
        </w:numPr>
        <w:tabs>
          <w:tab w:val="left" w:pos="1701"/>
          <w:tab w:val="right" w:pos="9072"/>
        </w:tabs>
        <w:spacing w:after="0"/>
        <w:ind w:left="993" w:hanging="426"/>
        <w:rPr>
          <w:b/>
          <w:i/>
        </w:rPr>
      </w:pPr>
      <w:r>
        <w:rPr>
          <w:b/>
          <w:i/>
        </w:rPr>
        <w:t>Felépítményi munkák</w:t>
      </w:r>
      <w:r w:rsidR="00C53E01" w:rsidRPr="00644690">
        <w:rPr>
          <w:b/>
          <w:i/>
        </w:rPr>
        <w:tab/>
      </w:r>
      <w:r>
        <w:rPr>
          <w:b/>
          <w:i/>
        </w:rPr>
        <w:t>1</w:t>
      </w:r>
      <w:r w:rsidR="00B32BC0">
        <w:rPr>
          <w:b/>
          <w:i/>
        </w:rPr>
        <w:t>34</w:t>
      </w:r>
      <w:r w:rsidR="00C53E01">
        <w:rPr>
          <w:b/>
          <w:i/>
        </w:rPr>
        <w:t xml:space="preserve"> ó</w:t>
      </w:r>
      <w:r w:rsidR="00C53E01" w:rsidRPr="00644690">
        <w:rPr>
          <w:b/>
          <w:i/>
        </w:rPr>
        <w:t>ra/</w:t>
      </w:r>
      <w:r>
        <w:rPr>
          <w:b/>
          <w:i/>
        </w:rPr>
        <w:t>1</w:t>
      </w:r>
      <w:r w:rsidR="004C5369">
        <w:rPr>
          <w:b/>
          <w:i/>
        </w:rPr>
        <w:t>4</w:t>
      </w:r>
      <w:r w:rsidR="00B32BC0">
        <w:rPr>
          <w:b/>
          <w:i/>
        </w:rPr>
        <w:t>4</w:t>
      </w:r>
      <w:r w:rsidR="00C53E01" w:rsidRPr="00644690">
        <w:rPr>
          <w:b/>
          <w:i/>
        </w:rPr>
        <w:t xml:space="preserve"> óra</w:t>
      </w:r>
    </w:p>
    <w:p w14:paraId="0871B774" w14:textId="33B5A13B" w:rsidR="00C53E01" w:rsidRDefault="00352865" w:rsidP="00C53E01">
      <w:pPr>
        <w:spacing w:after="0"/>
        <w:ind w:left="851"/>
        <w:rPr>
          <w:rFonts w:cs="Times New Roman"/>
        </w:rPr>
      </w:pPr>
      <w:r w:rsidRPr="00352865">
        <w:rPr>
          <w:rFonts w:cs="Times New Roman"/>
        </w:rPr>
        <w:t>Függőleges teherhordó szerkezetek</w:t>
      </w:r>
    </w:p>
    <w:p w14:paraId="59F718C4" w14:textId="27C0D952" w:rsidR="00352865" w:rsidRDefault="00B32BC0" w:rsidP="00C53E01">
      <w:pPr>
        <w:spacing w:after="0"/>
        <w:ind w:left="851"/>
      </w:pPr>
      <w:r w:rsidRPr="00B32BC0">
        <w:t>Függőleges nem teherhordó szerkezetek</w:t>
      </w:r>
    </w:p>
    <w:p w14:paraId="2C5DE419" w14:textId="17F3BE6E" w:rsidR="00B32BC0" w:rsidRDefault="00B32BC0" w:rsidP="00C53E01">
      <w:pPr>
        <w:spacing w:after="0"/>
        <w:ind w:left="851"/>
      </w:pPr>
      <w:r w:rsidRPr="00B32BC0">
        <w:t>Nyílásáthidalók, boltövek</w:t>
      </w:r>
    </w:p>
    <w:p w14:paraId="7CDD4D8F" w14:textId="5322B01B" w:rsidR="00B32BC0" w:rsidRDefault="00B32BC0" w:rsidP="00C53E01">
      <w:pPr>
        <w:spacing w:after="0"/>
        <w:ind w:left="851"/>
      </w:pPr>
      <w:r w:rsidRPr="00B32BC0">
        <w:t>Koszorúk, födémek, boltozatok</w:t>
      </w:r>
    </w:p>
    <w:p w14:paraId="74CAEE25" w14:textId="4AC965E4" w:rsidR="00B32BC0" w:rsidRDefault="00B32BC0" w:rsidP="00C53E01">
      <w:pPr>
        <w:spacing w:after="0"/>
        <w:ind w:left="851"/>
      </w:pPr>
      <w:r w:rsidRPr="00B32BC0">
        <w:t>Lépcsők, lejtők</w:t>
      </w:r>
    </w:p>
    <w:p w14:paraId="2B56A99B" w14:textId="1F8DC125" w:rsidR="00B32BC0" w:rsidRDefault="00B32BC0" w:rsidP="00C53E01">
      <w:pPr>
        <w:spacing w:after="0"/>
        <w:ind w:left="851"/>
      </w:pPr>
      <w:r w:rsidRPr="00B32BC0">
        <w:t>Hő- és hangszigetelések, energiatudatos építés</w:t>
      </w:r>
    </w:p>
    <w:p w14:paraId="0D97956A" w14:textId="77777777" w:rsidR="00C53E01" w:rsidRPr="002A1C54" w:rsidRDefault="00C53E01" w:rsidP="00C53E01">
      <w:pPr>
        <w:tabs>
          <w:tab w:val="left" w:pos="1418"/>
          <w:tab w:val="right" w:pos="9072"/>
        </w:tabs>
        <w:spacing w:after="0"/>
        <w:ind w:left="851"/>
      </w:pPr>
    </w:p>
    <w:p w14:paraId="6CF0F8DE" w14:textId="77777777" w:rsidR="00C53E01" w:rsidRPr="002A1C54" w:rsidRDefault="00C53E01" w:rsidP="00C53E01">
      <w:pPr>
        <w:tabs>
          <w:tab w:val="left" w:pos="1418"/>
          <w:tab w:val="right" w:pos="9072"/>
        </w:tabs>
        <w:spacing w:after="0"/>
        <w:ind w:left="851"/>
      </w:pPr>
    </w:p>
    <w:p w14:paraId="7388486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E4E2C53" w14:textId="7D9AFFF0" w:rsidR="00C53E01" w:rsidRDefault="005D4A7D" w:rsidP="00C53E01">
      <w:pPr>
        <w:spacing w:after="0"/>
        <w:ind w:left="426"/>
      </w:pPr>
      <w:r>
        <w:t>tanműhely</w:t>
      </w:r>
      <w:r w:rsidR="0036377D">
        <w:t xml:space="preserve"> vagy terepi gyakorlat</w:t>
      </w:r>
    </w:p>
    <w:p w14:paraId="280739B4" w14:textId="77777777" w:rsidR="00C53E01" w:rsidRPr="002B5BF7" w:rsidRDefault="00C53E01" w:rsidP="00C53E01">
      <w:pPr>
        <w:spacing w:after="0"/>
        <w:ind w:left="426"/>
      </w:pPr>
    </w:p>
    <w:p w14:paraId="383D882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9D313D" w14:textId="77777777" w:rsidR="00C53E01" w:rsidRDefault="00C53E01" w:rsidP="00C53E01">
      <w:pPr>
        <w:spacing w:after="0"/>
        <w:ind w:left="426"/>
      </w:pPr>
    </w:p>
    <w:p w14:paraId="4876A84F" w14:textId="77777777" w:rsidR="00C53E01" w:rsidRPr="00C879C0" w:rsidRDefault="00C53E01" w:rsidP="00C53E01">
      <w:pPr>
        <w:spacing w:after="0"/>
        <w:ind w:left="426"/>
        <w:rPr>
          <w:i/>
        </w:rPr>
      </w:pPr>
    </w:p>
    <w:p w14:paraId="0B23AC8E" w14:textId="77777777" w:rsidR="00C53E01" w:rsidRPr="00FF2E9D" w:rsidRDefault="00C53E01" w:rsidP="00C53E01">
      <w:pPr>
        <w:spacing w:after="0"/>
        <w:ind w:left="426"/>
      </w:pPr>
    </w:p>
    <w:p w14:paraId="729F6C7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91224B8" w14:textId="4D5136A9" w:rsidR="00C53E01" w:rsidRDefault="00C53E01" w:rsidP="00C53E01">
      <w:pPr>
        <w:spacing w:after="0"/>
        <w:ind w:left="426"/>
      </w:pPr>
    </w:p>
    <w:p w14:paraId="62567233" w14:textId="77777777" w:rsidR="00773BC7" w:rsidRDefault="00773BC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2E0CEEE8"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E317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147C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70929C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955C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2C63775"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1361804"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3443435"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A93BE8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10122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39EF4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40AF0D7"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10FAB30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4A44B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13A153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C4BB8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02BB9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E423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25034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BA07C2C"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B2C1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0C6654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62860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0678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524B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21254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A5DBA7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C87A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405DF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05D43C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FE7EF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5A8B4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9CD9D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0415D26"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C6306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63BD7D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0D3B5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F57F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193C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37659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1D2397E"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9F47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799457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E0AEB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0BB8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AF08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F6A2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B8BB31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F49A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ACC61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DB5323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53CA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9EF4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063E2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89764D9"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6341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FE49AC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013A0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0C11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0E8E0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6AD5C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673CC28"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04857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F81F0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6E665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DE45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248D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65121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8F73DC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6BDF3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C6016A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D51E9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6FE0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FBCB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501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E9DDAE"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08AE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81327E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1EF56D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E235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18B0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4818B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23920EB7" w14:textId="77777777" w:rsidR="00773BC7" w:rsidRDefault="00773BC7" w:rsidP="00C53E01">
      <w:pPr>
        <w:spacing w:after="0"/>
        <w:ind w:left="426"/>
      </w:pPr>
    </w:p>
    <w:p w14:paraId="781785E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979C232" w14:textId="3E45C6D7" w:rsidR="00C53E01" w:rsidRDefault="00C53E01" w:rsidP="00C53E01">
      <w:pPr>
        <w:spacing w:after="0"/>
        <w:ind w:left="426"/>
      </w:pPr>
    </w:p>
    <w:p w14:paraId="04DA4206" w14:textId="77777777" w:rsidR="00773BC7" w:rsidRDefault="00773BC7"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3BC7" w:rsidRPr="00773BC7" w14:paraId="7C31A25A" w14:textId="77777777" w:rsidTr="00773B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AFCA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09FB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B11EA7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5DBD3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EBFFF2D" w14:textId="77777777" w:rsidTr="00773B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72E44B1"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50E06A7"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62212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41A7C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7335BC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855CDAC"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18163B75"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AD23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495A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4EBF1FB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F3C4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DCD247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FDFB7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A420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6E72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1F384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213D5B8"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3159A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147F8F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125D0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B4ED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72E7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5DDDD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FE92A69"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FAED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E7A0D3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B5A53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7B8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70C0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A361B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92A53CF"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0CD2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9E67A4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EEEA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9DE3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3568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FC969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1DC4E8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DDF9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9A935A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B7D1DA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E6F6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93B8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0A8D5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3135BE"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BDF6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1A840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EC76D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C434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110D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39885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50E093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E7B1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598639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2304E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49E18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5D163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2900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508A9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8419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C32AE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40384972"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E1E46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F040E9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9AFD7F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E2D2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15F6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90DB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E019403"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6665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54D8C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B22EA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8D40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F8CB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AB91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1EE7738"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9806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C50145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72902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54D1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E2D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17ED1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5494B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609B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3D366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C5C41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4D1E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9B4D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F69F9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725A42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DAAA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5DDA83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38A06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3AF1A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5644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90B2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25CC37A"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1715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29080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ABE3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50953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79E87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D772D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1FC43D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C3C2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14:paraId="601C291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3607B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60171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62F4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56F4D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B4C395E"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C421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4B7EC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562A22B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419C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E101ED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B7C11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B524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4A86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EA84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FEB3F5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8314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4AEF34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6B746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0567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507E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F2C1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54AD295"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EA47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CB6570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A35BC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9317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0BAC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F22E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0D6891"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7D6F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13404F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3B056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F7DD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E5D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6AFA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752527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166D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083B3D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79799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E0D0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9A67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03FF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5E06C2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33D0B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AD9E83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74ADB47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F0D4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1DD6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C98A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68F247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A17B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70F39E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E2C476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BC0C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25C7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748E9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CFDCDB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72C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2E745C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D6C54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F6A7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8221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3C72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ED0C357"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FC96E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DB4092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253417E0"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E298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509F34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9C6F7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14F4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F7CF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E8ACA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2239CCF"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84AF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F48451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28FA06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0984D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39AB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643A7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7717A78"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435F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2BF3AE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D446E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EDD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6AD5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A887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887EA0"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742D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F0554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A8361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F69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EB25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0D692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A687B8D"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E78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70224D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84CD4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7699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F61F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25C0F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3522366"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58B66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75B442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41717434"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24BF8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9D4256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AAB30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635C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E453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5B30F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09E067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3C2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1D849B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18FF3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72CF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8CCD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B7BB6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6B5154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6AA9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BFEC5C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7F712E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9D02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64C0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3ECFC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DD8DA62"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E09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BBF62F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8458E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880B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3140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93957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B0A688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3E9C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43FDE58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E5B13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FD98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4A76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561FB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0658CBD"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5992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64C1A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Gyakorlati munkavégzés körében</w:t>
            </w:r>
          </w:p>
        </w:tc>
      </w:tr>
      <w:tr w:rsidR="00773BC7" w:rsidRPr="00773BC7" w14:paraId="07617DC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D5188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41B0C7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0CBB3D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4571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1FC8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4EC17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C18B67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23ED7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775935A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46C68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1AE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9607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4046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4B628A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1D84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66541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580C6C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56FC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212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21C60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1ACC1D42" w14:textId="77777777" w:rsidR="00773BC7" w:rsidRPr="002B5BF7" w:rsidRDefault="00773BC7" w:rsidP="00C53E01">
      <w:pPr>
        <w:spacing w:after="0"/>
        <w:ind w:left="426"/>
      </w:pPr>
    </w:p>
    <w:p w14:paraId="0F1BBDA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466536" w14:textId="77777777" w:rsidR="00C53E01" w:rsidRDefault="00C53E01" w:rsidP="00C53E01">
      <w:pPr>
        <w:spacing w:after="0"/>
        <w:ind w:left="426"/>
      </w:pPr>
      <w:r w:rsidRPr="003A56AA">
        <w:t>A nemzeti köznevelésről szóló 2011. évi CXC. törvény. 54. § (2) a) pontja szerinti értékeléssel.</w:t>
      </w:r>
    </w:p>
    <w:p w14:paraId="45A5AA66" w14:textId="77777777" w:rsidR="00C53E01" w:rsidRPr="002B5BF7" w:rsidRDefault="00C53E01" w:rsidP="00C53E01">
      <w:pPr>
        <w:spacing w:after="0"/>
        <w:ind w:left="426"/>
      </w:pPr>
    </w:p>
    <w:p w14:paraId="7F86E677" w14:textId="77777777" w:rsidR="00C53E01" w:rsidRDefault="00C53E01" w:rsidP="00C53E01">
      <w:pPr>
        <w:spacing w:after="0"/>
        <w:rPr>
          <w:rFonts w:cs="Times New Roman"/>
        </w:rPr>
      </w:pPr>
    </w:p>
    <w:p w14:paraId="75445425" w14:textId="45865DDB"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Építésszervezési alapismeretek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4C5369">
        <w:rPr>
          <w:b/>
        </w:rPr>
        <w:t>6</w:t>
      </w:r>
      <w:r w:rsidR="00C53E01" w:rsidRPr="00644690">
        <w:rPr>
          <w:b/>
        </w:rPr>
        <w:t xml:space="preserve"> óra*</w:t>
      </w:r>
    </w:p>
    <w:p w14:paraId="595D057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A71046" w14:textId="77777777" w:rsidR="00C53E01" w:rsidRPr="00644690" w:rsidRDefault="00C53E01" w:rsidP="00C53E01"/>
    <w:p w14:paraId="0428452B" w14:textId="77777777" w:rsidR="00C53E01" w:rsidRDefault="00C53E01" w:rsidP="00C53E01">
      <w:pPr>
        <w:pStyle w:val="Listaszerbekezds"/>
        <w:numPr>
          <w:ilvl w:val="1"/>
          <w:numId w:val="8"/>
        </w:numPr>
        <w:spacing w:after="0"/>
        <w:rPr>
          <w:b/>
        </w:rPr>
      </w:pPr>
      <w:r w:rsidRPr="00644690">
        <w:rPr>
          <w:b/>
        </w:rPr>
        <w:t>A tantárgy tanításának célja</w:t>
      </w:r>
    </w:p>
    <w:p w14:paraId="17F24024" w14:textId="0AA28D5A" w:rsidR="00C53E01" w:rsidRDefault="00AC1B6F" w:rsidP="00C53E01">
      <w:pPr>
        <w:spacing w:after="0"/>
        <w:ind w:left="426"/>
      </w:pPr>
      <w:r>
        <w:t>A</w:t>
      </w:r>
      <w:r w:rsidRPr="00AC1B6F">
        <w:t xml:space="preserve">z építésszervezési alapismeretek </w:t>
      </w:r>
      <w:r>
        <w:t>tantárgy betekintést nyújt a</w:t>
      </w:r>
      <w:r w:rsidRPr="00AC1B6F">
        <w:t>z építési beruházási folyamatokba</w:t>
      </w:r>
      <w:r>
        <w:t xml:space="preserve"> és megismerteti az építőipari mennyiségszámítások alapelveit. </w:t>
      </w:r>
      <w:r w:rsidR="00DE1EF4">
        <w:t>A tanulók i</w:t>
      </w:r>
      <w:r>
        <w:t xml:space="preserve">smereteiket a szakképesítés utolsó évfolyamán lévő építésszervezés </w:t>
      </w:r>
      <w:r w:rsidRPr="00AC1B6F">
        <w:t>és az építésszervezés gyakorlat tantárgyak ke</w:t>
      </w:r>
      <w:r>
        <w:t xml:space="preserve">retén belül tudják </w:t>
      </w:r>
      <w:r w:rsidRPr="00AC1B6F">
        <w:t>kiszélesíteni.</w:t>
      </w:r>
    </w:p>
    <w:p w14:paraId="43935D6D" w14:textId="77777777" w:rsidR="00C53E01" w:rsidRPr="002B5BF7" w:rsidRDefault="00C53E01" w:rsidP="00C53E01">
      <w:pPr>
        <w:spacing w:after="0"/>
        <w:ind w:left="426"/>
      </w:pPr>
    </w:p>
    <w:p w14:paraId="0773E8D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4B8CD43" w14:textId="794CD0A4" w:rsidR="00C53E01" w:rsidRDefault="00897F3E" w:rsidP="00C53E01">
      <w:pPr>
        <w:spacing w:after="0"/>
        <w:ind w:left="426"/>
      </w:pPr>
      <w:r w:rsidRPr="00897F3E">
        <w:lastRenderedPageBreak/>
        <w:t>A tantárgy az adott évfolyamba lépés feltételeiként megjelölt közismereti és szakmai tartalmakra épül.</w:t>
      </w:r>
    </w:p>
    <w:p w14:paraId="40A7438E" w14:textId="77777777" w:rsidR="00C53E01" w:rsidRPr="002B5BF7" w:rsidRDefault="00C53E01" w:rsidP="00C53E01">
      <w:pPr>
        <w:spacing w:after="0"/>
        <w:ind w:left="426"/>
      </w:pPr>
    </w:p>
    <w:p w14:paraId="6BD76B9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2483562" w14:textId="63A10BBD" w:rsidR="00C53E01" w:rsidRDefault="00073FBF" w:rsidP="00C53E01">
      <w:pPr>
        <w:pStyle w:val="Listaszerbekezds"/>
        <w:numPr>
          <w:ilvl w:val="2"/>
          <w:numId w:val="8"/>
        </w:numPr>
        <w:tabs>
          <w:tab w:val="left" w:pos="1701"/>
          <w:tab w:val="right" w:pos="9072"/>
        </w:tabs>
        <w:spacing w:after="0"/>
        <w:ind w:left="993" w:hanging="426"/>
        <w:rPr>
          <w:b/>
          <w:i/>
        </w:rPr>
      </w:pPr>
      <w:r>
        <w:rPr>
          <w:b/>
          <w:i/>
        </w:rPr>
        <w:t>Építési beruházási folyamatok</w:t>
      </w:r>
      <w:r w:rsidR="00C53E01" w:rsidRPr="00644690">
        <w:rPr>
          <w:b/>
          <w:i/>
        </w:rPr>
        <w:tab/>
      </w:r>
      <w:r w:rsidR="00AC1B6F">
        <w:rPr>
          <w:b/>
          <w:i/>
        </w:rPr>
        <w:t>15</w:t>
      </w:r>
      <w:r w:rsidR="00C53E01">
        <w:rPr>
          <w:b/>
          <w:i/>
        </w:rPr>
        <w:t xml:space="preserve"> ó</w:t>
      </w:r>
      <w:r w:rsidR="00C53E01" w:rsidRPr="00644690">
        <w:rPr>
          <w:b/>
          <w:i/>
        </w:rPr>
        <w:t>ra/</w:t>
      </w:r>
      <w:r w:rsidR="00AC1B6F">
        <w:rPr>
          <w:b/>
          <w:i/>
        </w:rPr>
        <w:t>1</w:t>
      </w:r>
      <w:r w:rsidR="004C5369">
        <w:rPr>
          <w:b/>
          <w:i/>
        </w:rPr>
        <w:t>8</w:t>
      </w:r>
      <w:r w:rsidR="00C53E01" w:rsidRPr="00644690">
        <w:rPr>
          <w:b/>
          <w:i/>
        </w:rPr>
        <w:t xml:space="preserve"> óra</w:t>
      </w:r>
    </w:p>
    <w:p w14:paraId="4E16822E" w14:textId="77777777" w:rsidR="00073FBF" w:rsidRDefault="00073FBF" w:rsidP="00073FBF">
      <w:pPr>
        <w:spacing w:after="0"/>
        <w:ind w:left="851"/>
      </w:pPr>
      <w:r>
        <w:t>Építési beruházási folyamat</w:t>
      </w:r>
    </w:p>
    <w:p w14:paraId="5EE34600" w14:textId="508CF075" w:rsidR="00073FBF" w:rsidRDefault="00073FBF" w:rsidP="00073FBF">
      <w:pPr>
        <w:spacing w:after="0"/>
        <w:ind w:left="851"/>
      </w:pPr>
      <w:r>
        <w:t>Beruházási folyamat résztvevői, kapcsolatrendszerük</w:t>
      </w:r>
    </w:p>
    <w:p w14:paraId="71580AED" w14:textId="77777777" w:rsidR="00C53E01" w:rsidRPr="00644690" w:rsidRDefault="00C53E01" w:rsidP="00C53E01">
      <w:pPr>
        <w:tabs>
          <w:tab w:val="left" w:pos="1418"/>
          <w:tab w:val="right" w:pos="9072"/>
        </w:tabs>
        <w:spacing w:after="0"/>
        <w:ind w:left="851"/>
      </w:pPr>
    </w:p>
    <w:p w14:paraId="59A8087A" w14:textId="2EA52991" w:rsidR="00C53E01" w:rsidRDefault="00073FBF" w:rsidP="00C53E01">
      <w:pPr>
        <w:pStyle w:val="Listaszerbekezds"/>
        <w:numPr>
          <w:ilvl w:val="2"/>
          <w:numId w:val="8"/>
        </w:numPr>
        <w:tabs>
          <w:tab w:val="left" w:pos="1701"/>
          <w:tab w:val="right" w:pos="9072"/>
        </w:tabs>
        <w:spacing w:after="0"/>
        <w:ind w:left="993" w:hanging="426"/>
        <w:rPr>
          <w:b/>
          <w:i/>
        </w:rPr>
      </w:pPr>
      <w:r>
        <w:rPr>
          <w:b/>
          <w:i/>
        </w:rPr>
        <w:t>Építőipari mennyiségszámítások</w:t>
      </w:r>
      <w:r w:rsidR="00C53E01" w:rsidRPr="00644690">
        <w:rPr>
          <w:b/>
          <w:i/>
        </w:rPr>
        <w:tab/>
      </w:r>
      <w:r w:rsidR="00AC1B6F">
        <w:rPr>
          <w:b/>
          <w:i/>
        </w:rPr>
        <w:t>16</w:t>
      </w:r>
      <w:r w:rsidR="00C53E01">
        <w:rPr>
          <w:b/>
          <w:i/>
        </w:rPr>
        <w:t xml:space="preserve"> ó</w:t>
      </w:r>
      <w:r w:rsidR="00C53E01" w:rsidRPr="00644690">
        <w:rPr>
          <w:b/>
          <w:i/>
        </w:rPr>
        <w:t>ra/</w:t>
      </w:r>
      <w:r w:rsidR="00AC1B6F">
        <w:rPr>
          <w:b/>
          <w:i/>
        </w:rPr>
        <w:t>1</w:t>
      </w:r>
      <w:r w:rsidR="004C5369">
        <w:rPr>
          <w:b/>
          <w:i/>
        </w:rPr>
        <w:t>8</w:t>
      </w:r>
      <w:r w:rsidR="00C53E01" w:rsidRPr="00644690">
        <w:rPr>
          <w:b/>
          <w:i/>
        </w:rPr>
        <w:t xml:space="preserve"> óra</w:t>
      </w:r>
    </w:p>
    <w:p w14:paraId="1E5A1D32" w14:textId="2D08293C" w:rsidR="00C53E01" w:rsidRDefault="00073FBF" w:rsidP="00C53E01">
      <w:pPr>
        <w:spacing w:after="0"/>
        <w:ind w:left="851"/>
        <w:rPr>
          <w:rFonts w:cs="Times New Roman"/>
        </w:rPr>
      </w:pPr>
      <w:r>
        <w:rPr>
          <w:rFonts w:cs="Times New Roman"/>
        </w:rPr>
        <w:t>Idomterv készítése</w:t>
      </w:r>
    </w:p>
    <w:p w14:paraId="2FA61911" w14:textId="5B876FCA" w:rsidR="00073FBF" w:rsidRDefault="00073FBF" w:rsidP="00C53E01">
      <w:pPr>
        <w:spacing w:after="0"/>
        <w:ind w:left="851"/>
        <w:rPr>
          <w:rFonts w:cs="Times New Roman"/>
        </w:rPr>
      </w:pPr>
      <w:r>
        <w:rPr>
          <w:rFonts w:cs="Times New Roman"/>
        </w:rPr>
        <w:t>Méretkimutatás</w:t>
      </w:r>
    </w:p>
    <w:p w14:paraId="75D88699" w14:textId="3D0B2714" w:rsidR="00073FBF" w:rsidRDefault="00073FBF" w:rsidP="00C53E01">
      <w:pPr>
        <w:spacing w:after="0"/>
        <w:ind w:left="851"/>
      </w:pPr>
      <w:r>
        <w:rPr>
          <w:rFonts w:cs="Times New Roman"/>
        </w:rPr>
        <w:t>Mennyiségszámítási szabályok</w:t>
      </w:r>
    </w:p>
    <w:p w14:paraId="021EB7B9" w14:textId="77777777" w:rsidR="00C53E01" w:rsidRPr="002A1C54" w:rsidRDefault="00C53E01" w:rsidP="00C53E01">
      <w:pPr>
        <w:tabs>
          <w:tab w:val="left" w:pos="1418"/>
          <w:tab w:val="right" w:pos="9072"/>
        </w:tabs>
        <w:spacing w:after="0"/>
        <w:ind w:left="851"/>
      </w:pPr>
    </w:p>
    <w:p w14:paraId="33A23195" w14:textId="77777777" w:rsidR="00C53E01" w:rsidRPr="002A1C54" w:rsidRDefault="00C53E01" w:rsidP="00C53E01">
      <w:pPr>
        <w:tabs>
          <w:tab w:val="left" w:pos="1418"/>
          <w:tab w:val="right" w:pos="9072"/>
        </w:tabs>
        <w:spacing w:after="0"/>
        <w:ind w:left="851"/>
      </w:pPr>
    </w:p>
    <w:p w14:paraId="7054E28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383B7EE" w14:textId="2A025401" w:rsidR="00C53E01" w:rsidRDefault="005D4A7D" w:rsidP="00C53E01">
      <w:pPr>
        <w:spacing w:after="0"/>
        <w:ind w:left="426"/>
      </w:pPr>
      <w:r>
        <w:t>tanterem vagy szaktanterem</w:t>
      </w:r>
    </w:p>
    <w:p w14:paraId="6F33D93C" w14:textId="77777777" w:rsidR="00C53E01" w:rsidRPr="002B5BF7" w:rsidRDefault="00C53E01" w:rsidP="00C53E01">
      <w:pPr>
        <w:spacing w:after="0"/>
        <w:ind w:left="426"/>
      </w:pPr>
    </w:p>
    <w:p w14:paraId="3321C05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0DCB906" w14:textId="77777777" w:rsidR="00C53E01" w:rsidRDefault="00C53E01" w:rsidP="00C53E01">
      <w:pPr>
        <w:spacing w:after="0"/>
        <w:ind w:left="426"/>
      </w:pPr>
    </w:p>
    <w:p w14:paraId="1EB2F8D8" w14:textId="77777777" w:rsidR="00C53E01" w:rsidRPr="00C879C0" w:rsidRDefault="00C53E01" w:rsidP="00C53E01">
      <w:pPr>
        <w:spacing w:after="0"/>
        <w:ind w:left="426"/>
        <w:rPr>
          <w:i/>
        </w:rPr>
      </w:pPr>
    </w:p>
    <w:p w14:paraId="53012BE4" w14:textId="77777777" w:rsidR="00C53E01" w:rsidRPr="00FF2E9D" w:rsidRDefault="00C53E01" w:rsidP="00C53E01">
      <w:pPr>
        <w:spacing w:after="0"/>
        <w:ind w:left="426"/>
      </w:pPr>
    </w:p>
    <w:p w14:paraId="6EFDB73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66AE70B" w14:textId="64C63244" w:rsidR="00C53E01" w:rsidRDefault="00C53E01" w:rsidP="00C53E01">
      <w:pPr>
        <w:spacing w:after="0"/>
        <w:ind w:left="426"/>
      </w:pPr>
    </w:p>
    <w:p w14:paraId="2B7A4747" w14:textId="77777777" w:rsidR="00773BC7" w:rsidRDefault="00773BC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0EFC10BF"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82F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FBDF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C506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85E70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331E9DE3"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71B1AC4"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DED7EC"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10E69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0EC7BC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54A8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9BFEE1C"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04D70C2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9BCE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C53B78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2B5A91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249D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B7BE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2663F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FAE51A6"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F8DC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4222E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A411D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17A8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9BAD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E6C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B1D8A9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7F0F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E86F0B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9CDB8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2287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BDDC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D0B78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46AC36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98B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15B01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B455C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FEF90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A392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66A5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5C1BB5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D735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13C104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84925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20F77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C354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2D21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A90394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3C67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C64E93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54EE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3E47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39FE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DE55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37100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F326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00B5E3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F2A38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CEFB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9D00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1D32E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81B5E3A"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6FA2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DC7871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A9788E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6BDB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C76E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6A4C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CBAAB3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FA8FF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370E53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D1678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29DF0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5D31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3E43C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BF40D8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4838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DB4EAD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0A15D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89C6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8109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4D564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05BE0020" w14:textId="77777777" w:rsidR="00773BC7" w:rsidRDefault="00773BC7" w:rsidP="00C53E01">
      <w:pPr>
        <w:spacing w:after="0"/>
        <w:ind w:left="426"/>
      </w:pPr>
    </w:p>
    <w:p w14:paraId="59DAE909" w14:textId="77777777" w:rsidR="00773BC7" w:rsidRDefault="00773BC7" w:rsidP="00C53E01">
      <w:pPr>
        <w:spacing w:after="0"/>
        <w:ind w:left="426"/>
      </w:pPr>
    </w:p>
    <w:p w14:paraId="5021AA40" w14:textId="77777777" w:rsidR="00773BC7" w:rsidRDefault="00773BC7" w:rsidP="00C53E01">
      <w:pPr>
        <w:spacing w:after="0"/>
        <w:ind w:left="426"/>
      </w:pPr>
    </w:p>
    <w:p w14:paraId="368D26E0" w14:textId="77777777" w:rsidR="00773BC7" w:rsidRDefault="00773BC7" w:rsidP="00C53E01">
      <w:pPr>
        <w:spacing w:after="0"/>
        <w:ind w:left="426"/>
      </w:pPr>
    </w:p>
    <w:p w14:paraId="6019401B" w14:textId="77777777" w:rsidR="00773BC7" w:rsidRDefault="00773BC7" w:rsidP="00C53E01">
      <w:pPr>
        <w:spacing w:after="0"/>
        <w:ind w:left="426"/>
      </w:pPr>
    </w:p>
    <w:p w14:paraId="43BD38C1" w14:textId="77777777" w:rsidR="00773BC7" w:rsidRDefault="00773BC7" w:rsidP="00C53E01">
      <w:pPr>
        <w:spacing w:after="0"/>
        <w:ind w:left="426"/>
      </w:pPr>
    </w:p>
    <w:p w14:paraId="4D3721FF" w14:textId="77777777" w:rsidR="00773BC7" w:rsidRDefault="00773BC7" w:rsidP="00C53E01">
      <w:pPr>
        <w:spacing w:after="0"/>
        <w:ind w:left="426"/>
      </w:pPr>
    </w:p>
    <w:p w14:paraId="57202454" w14:textId="77777777" w:rsidR="00773BC7" w:rsidRDefault="00773BC7" w:rsidP="00C53E01">
      <w:pPr>
        <w:spacing w:after="0"/>
        <w:ind w:left="426"/>
      </w:pPr>
    </w:p>
    <w:p w14:paraId="071E8B8D" w14:textId="77777777" w:rsidR="00773BC7" w:rsidRDefault="00773BC7" w:rsidP="00C53E01">
      <w:pPr>
        <w:spacing w:after="0"/>
        <w:ind w:left="426"/>
      </w:pPr>
    </w:p>
    <w:p w14:paraId="39DC5C51" w14:textId="77777777" w:rsidR="00773BC7" w:rsidRDefault="00773BC7" w:rsidP="00C53E01">
      <w:pPr>
        <w:spacing w:after="0"/>
        <w:ind w:left="426"/>
      </w:pPr>
    </w:p>
    <w:p w14:paraId="55CE5CD3" w14:textId="77777777" w:rsidR="00773BC7" w:rsidRDefault="00773BC7" w:rsidP="00C53E01">
      <w:pPr>
        <w:spacing w:after="0"/>
        <w:ind w:left="426"/>
      </w:pPr>
    </w:p>
    <w:p w14:paraId="1E2E42AD"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6FC0AABB" w14:textId="12F8477B" w:rsidR="00C53E01" w:rsidRDefault="00C53E0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3BC7" w:rsidRPr="00773BC7" w14:paraId="63E83A1F" w14:textId="77777777" w:rsidTr="00773BC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0B12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CE4E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FAF87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EED1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65633DF3" w14:textId="77777777" w:rsidTr="00773BC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F0AA58E"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7E20D0"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BD98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78DE87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1BE6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6CBB89"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7371AC28"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B4C82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39049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0F021959"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E667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41111E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E780D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4670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439D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F16D7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35122FB"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9323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B2B5A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BEEBA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D18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4DB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40217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1D7B5B8"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B7D2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925617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A19D9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C325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953E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7FAB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216A021"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6326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5D3F02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B090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9E055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409D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EBB8A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F731B5"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09C8D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76A92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730F6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2228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6741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49CAD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0E33E3C"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ACE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A20988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F889C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D8A3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F4FA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44725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710763E"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D75A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8B18D9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9135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C49ED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0F518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B7D91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6FA87B8"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D94DA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27E010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34BD389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3562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F0A22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2CB4D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1FC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F6D7A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BC0FF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BCAFFD"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30EC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1DE3C7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5C39D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809DD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33221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B0551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A7BD8E8"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B860F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96BC3E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6478A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9DF2D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791B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2DA76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0AEDBAB"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3D28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155149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0436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BA34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8C296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1D4A0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AFF92EE"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2E0E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4E0EE1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41BBE7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67366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EA5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52F14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085BDD3"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B46F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A1DE72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83AE1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ED77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012B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FA0B0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0016C6B"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CFF6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6329A8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E5FDB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5AE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BDB4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B00D7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BE8E99A"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A904C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C296A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7C42C75A"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569F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321657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33F07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1982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BAFC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6E51B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B0B2FA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E6C6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847B79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25BB6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85D1C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CEA3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69130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D209BB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302A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DE134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73B027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E7227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2179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3981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39F7AA0"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0294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8F65EA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E9A4C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66E2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15E7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9F88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CFA0D3"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303F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DFE9A6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B7759C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BC36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776B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62652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F053047"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598A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A2B033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F2831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000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9B3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6E92D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F85D87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1A07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2A3A4C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AF602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D8F9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80B6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DA4B4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5BFCDD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E8E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B36BD0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DFD81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57C6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61BC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977DB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862BF94"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48BF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F77C2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7CFCAB3A"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5C81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AE7E63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D77F5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1F30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A18B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421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47AA5D7"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1D0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BE87ED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157BF3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50C18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1C68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D2790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51590BF"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38F2D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3C8CB6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92F98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F5FE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A33E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E7362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2013548"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5EBE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8C539F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14E0A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024D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564E0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FC09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37C9E73"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65D5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4B0579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C1D55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58D1C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559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E7F3B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E4847C9"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D770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0D60D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41F7AC53"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F6A8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2A2D03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B1988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A3A44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E238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F22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C0D8B62"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9ABD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C51827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E06E4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75F1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B430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C06C7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0704CF4"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A9285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A7E31A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642D0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3324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000D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0517D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A6A452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44F45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35ECDA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70458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D3A30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215EB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3A73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A867BC4"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EBEA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6A8A118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DCE4C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4AF4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A467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347C0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206F2667" w14:textId="77777777" w:rsidR="00773BC7" w:rsidRPr="002B5BF7" w:rsidRDefault="00773BC7" w:rsidP="00C53E01">
      <w:pPr>
        <w:spacing w:after="0"/>
        <w:ind w:left="426"/>
      </w:pPr>
    </w:p>
    <w:p w14:paraId="4D62B78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26952C" w14:textId="77777777" w:rsidR="00C53E01" w:rsidRDefault="00C53E01" w:rsidP="00C53E01">
      <w:pPr>
        <w:spacing w:after="0"/>
        <w:ind w:left="426"/>
      </w:pPr>
      <w:r w:rsidRPr="003A56AA">
        <w:t>A nemzeti köznevelésről szóló 2011. évi CXC. törvény. 54. § (2) a) pontja szerinti értékeléssel.</w:t>
      </w:r>
    </w:p>
    <w:p w14:paraId="6635937F" w14:textId="77777777" w:rsidR="00C53E01" w:rsidRPr="002B5BF7" w:rsidRDefault="00C53E01" w:rsidP="00C53E01">
      <w:pPr>
        <w:spacing w:after="0"/>
        <w:ind w:left="426"/>
      </w:pPr>
    </w:p>
    <w:p w14:paraId="30685929" w14:textId="77777777" w:rsidR="00C53E01" w:rsidRDefault="00C53E01" w:rsidP="00C53E01">
      <w:pPr>
        <w:spacing w:after="0"/>
        <w:rPr>
          <w:rFonts w:cs="Times New Roman"/>
        </w:rPr>
      </w:pPr>
    </w:p>
    <w:p w14:paraId="2E31548F" w14:textId="137F5EA7" w:rsidR="00C53E01" w:rsidRPr="00644690" w:rsidRDefault="003818BC" w:rsidP="00C53E01">
      <w:pPr>
        <w:pStyle w:val="Listaszerbekezds"/>
        <w:numPr>
          <w:ilvl w:val="0"/>
          <w:numId w:val="8"/>
        </w:numPr>
        <w:tabs>
          <w:tab w:val="right" w:pos="9072"/>
        </w:tabs>
        <w:spacing w:after="0"/>
        <w:rPr>
          <w:rFonts w:cs="Times New Roman"/>
          <w:b/>
        </w:rPr>
      </w:pPr>
      <w:r w:rsidRPr="003818BC">
        <w:rPr>
          <w:b/>
        </w:rPr>
        <w:t>Kitűzési 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4C5369">
        <w:rPr>
          <w:b/>
        </w:rPr>
        <w:t>6</w:t>
      </w:r>
      <w:r w:rsidR="00C53E01" w:rsidRPr="00644690">
        <w:rPr>
          <w:b/>
        </w:rPr>
        <w:t xml:space="preserve"> óra*</w:t>
      </w:r>
    </w:p>
    <w:p w14:paraId="3585C38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ABA447" w14:textId="77777777" w:rsidR="00C53E01" w:rsidRPr="00644690" w:rsidRDefault="00C53E01" w:rsidP="00C53E01"/>
    <w:p w14:paraId="3ECA3081" w14:textId="77777777" w:rsidR="00C53E01" w:rsidRDefault="00C53E01" w:rsidP="00C53E01">
      <w:pPr>
        <w:pStyle w:val="Listaszerbekezds"/>
        <w:numPr>
          <w:ilvl w:val="1"/>
          <w:numId w:val="8"/>
        </w:numPr>
        <w:spacing w:after="0"/>
        <w:rPr>
          <w:b/>
        </w:rPr>
      </w:pPr>
      <w:r w:rsidRPr="00644690">
        <w:rPr>
          <w:b/>
        </w:rPr>
        <w:t>A tantárgy tanításának célja</w:t>
      </w:r>
    </w:p>
    <w:p w14:paraId="6DB3903D" w14:textId="4545DEAC" w:rsidR="00C53E01" w:rsidRDefault="00A842DF" w:rsidP="00C53E01">
      <w:pPr>
        <w:spacing w:after="0"/>
        <w:ind w:left="426"/>
      </w:pPr>
      <w:r w:rsidRPr="00A842DF">
        <w:t>A kitűzési alapfogalmak és a műszerek megismerése után a különféle geodéziai mérések, helyszínrajzok készítésének elméleti elsajátítása.</w:t>
      </w:r>
    </w:p>
    <w:p w14:paraId="1CB16A06" w14:textId="77777777" w:rsidR="00C53E01" w:rsidRPr="002B5BF7" w:rsidRDefault="00C53E01" w:rsidP="00C53E01">
      <w:pPr>
        <w:spacing w:after="0"/>
        <w:ind w:left="426"/>
      </w:pPr>
    </w:p>
    <w:p w14:paraId="5D3D376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0825DDB" w14:textId="3404B0D9" w:rsidR="00C53E01" w:rsidRDefault="00897F3E" w:rsidP="00C53E01">
      <w:pPr>
        <w:spacing w:after="0"/>
        <w:ind w:left="426"/>
      </w:pPr>
      <w:r w:rsidRPr="00897F3E">
        <w:t>A tantárgy az adott évfolyamba lépés feltételeiként megjelölt közismereti és szakmai tartalmakra épül.</w:t>
      </w:r>
    </w:p>
    <w:p w14:paraId="74575753" w14:textId="77777777" w:rsidR="00C53E01" w:rsidRPr="002B5BF7" w:rsidRDefault="00C53E01" w:rsidP="00C53E01">
      <w:pPr>
        <w:spacing w:after="0"/>
        <w:ind w:left="426"/>
      </w:pPr>
    </w:p>
    <w:p w14:paraId="55BDF0E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2CFC188" w14:textId="272992DA" w:rsidR="00C53E01" w:rsidRDefault="00A842DF" w:rsidP="00C53E01">
      <w:pPr>
        <w:pStyle w:val="Listaszerbekezds"/>
        <w:numPr>
          <w:ilvl w:val="2"/>
          <w:numId w:val="8"/>
        </w:numPr>
        <w:tabs>
          <w:tab w:val="left" w:pos="1701"/>
          <w:tab w:val="right" w:pos="9072"/>
        </w:tabs>
        <w:spacing w:after="0"/>
        <w:ind w:left="993" w:hanging="426"/>
        <w:rPr>
          <w:b/>
          <w:i/>
        </w:rPr>
      </w:pPr>
      <w:r>
        <w:rPr>
          <w:b/>
          <w:i/>
        </w:rPr>
        <w:t>Alapfogalmak</w:t>
      </w:r>
      <w:r w:rsidR="00C53E01" w:rsidRPr="00644690">
        <w:rPr>
          <w:b/>
          <w:i/>
        </w:rPr>
        <w:tab/>
      </w:r>
      <w:r w:rsidR="002658B9">
        <w:rPr>
          <w:b/>
          <w:i/>
        </w:rPr>
        <w:t>4</w:t>
      </w:r>
      <w:r w:rsidR="00C53E01">
        <w:rPr>
          <w:b/>
          <w:i/>
        </w:rPr>
        <w:t xml:space="preserve"> ó</w:t>
      </w:r>
      <w:r w:rsidR="00C53E01" w:rsidRPr="00644690">
        <w:rPr>
          <w:b/>
          <w:i/>
        </w:rPr>
        <w:t>ra/</w:t>
      </w:r>
      <w:r w:rsidR="004C5369">
        <w:rPr>
          <w:b/>
          <w:i/>
        </w:rPr>
        <w:t>6</w:t>
      </w:r>
      <w:r w:rsidR="00C53E01" w:rsidRPr="00644690">
        <w:rPr>
          <w:b/>
          <w:i/>
        </w:rPr>
        <w:t xml:space="preserve"> óra</w:t>
      </w:r>
    </w:p>
    <w:p w14:paraId="0C91CB20" w14:textId="3E306BEF" w:rsidR="00A842DF" w:rsidRPr="00A842DF" w:rsidRDefault="00A842DF" w:rsidP="00A842DF">
      <w:pPr>
        <w:spacing w:after="0"/>
        <w:ind w:left="851"/>
        <w:rPr>
          <w:rFonts w:cs="Times New Roman"/>
        </w:rPr>
      </w:pPr>
      <w:r w:rsidRPr="00A842DF">
        <w:rPr>
          <w:rFonts w:cs="Times New Roman"/>
        </w:rPr>
        <w:t>Geodézia felo</w:t>
      </w:r>
      <w:r>
        <w:rPr>
          <w:rFonts w:cs="Times New Roman"/>
        </w:rPr>
        <w:t>sztása, függővonal, alapfelület</w:t>
      </w:r>
    </w:p>
    <w:p w14:paraId="502A393B" w14:textId="6DA3E407" w:rsidR="00A842DF" w:rsidRPr="00A842DF" w:rsidRDefault="00A842DF" w:rsidP="00A842DF">
      <w:pPr>
        <w:spacing w:after="0"/>
        <w:ind w:left="851"/>
        <w:rPr>
          <w:rFonts w:cs="Times New Roman"/>
        </w:rPr>
      </w:pPr>
      <w:r w:rsidRPr="00A842DF">
        <w:rPr>
          <w:rFonts w:cs="Times New Roman"/>
        </w:rPr>
        <w:t>Relat</w:t>
      </w:r>
      <w:r>
        <w:rPr>
          <w:rFonts w:cs="Times New Roman"/>
        </w:rPr>
        <w:t>ív és abszolút helymeghatározás</w:t>
      </w:r>
    </w:p>
    <w:p w14:paraId="7EE26585" w14:textId="051EB710" w:rsidR="00A842DF" w:rsidRPr="00A842DF" w:rsidRDefault="00A842DF" w:rsidP="00A842DF">
      <w:pPr>
        <w:spacing w:after="0"/>
        <w:ind w:left="851"/>
        <w:rPr>
          <w:rFonts w:cs="Times New Roman"/>
        </w:rPr>
      </w:pPr>
      <w:r>
        <w:rPr>
          <w:rFonts w:cs="Times New Roman"/>
        </w:rPr>
        <w:t>Geodéziai koordináta rendszerek</w:t>
      </w:r>
    </w:p>
    <w:p w14:paraId="274062AA" w14:textId="4E5D9E65" w:rsidR="00C53E01" w:rsidRDefault="00A842DF" w:rsidP="00A842DF">
      <w:pPr>
        <w:spacing w:after="0"/>
        <w:ind w:left="851"/>
      </w:pPr>
      <w:r w:rsidRPr="00A842DF">
        <w:rPr>
          <w:rFonts w:cs="Times New Roman"/>
        </w:rPr>
        <w:t>Országos mérési alappont hálózatok</w:t>
      </w:r>
    </w:p>
    <w:p w14:paraId="6C15C8BB" w14:textId="77777777" w:rsidR="00C53E01" w:rsidRPr="00644690" w:rsidRDefault="00C53E01" w:rsidP="00C53E01">
      <w:pPr>
        <w:tabs>
          <w:tab w:val="left" w:pos="1418"/>
          <w:tab w:val="right" w:pos="9072"/>
        </w:tabs>
        <w:spacing w:after="0"/>
        <w:ind w:left="851"/>
      </w:pPr>
    </w:p>
    <w:p w14:paraId="1AC297E3" w14:textId="3E42EB77" w:rsidR="00C53E01" w:rsidRDefault="00A842DF" w:rsidP="00C53E01">
      <w:pPr>
        <w:pStyle w:val="Listaszerbekezds"/>
        <w:numPr>
          <w:ilvl w:val="2"/>
          <w:numId w:val="8"/>
        </w:numPr>
        <w:tabs>
          <w:tab w:val="left" w:pos="1701"/>
          <w:tab w:val="right" w:pos="9072"/>
        </w:tabs>
        <w:spacing w:after="0"/>
        <w:ind w:left="993" w:hanging="426"/>
        <w:rPr>
          <w:b/>
          <w:i/>
        </w:rPr>
      </w:pPr>
      <w:r>
        <w:rPr>
          <w:b/>
          <w:i/>
        </w:rPr>
        <w:t>Vízszintes mérések</w:t>
      </w:r>
      <w:r w:rsidR="00C53E01" w:rsidRPr="00644690">
        <w:rPr>
          <w:b/>
          <w:i/>
        </w:rPr>
        <w:tab/>
      </w:r>
      <w:r w:rsidR="002658B9">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7AB85416" w14:textId="0AB63700" w:rsidR="00A842DF" w:rsidRPr="00A842DF" w:rsidRDefault="00A842DF" w:rsidP="00A842DF">
      <w:pPr>
        <w:spacing w:after="0"/>
        <w:ind w:left="851"/>
        <w:rPr>
          <w:rFonts w:cs="Times New Roman"/>
        </w:rPr>
      </w:pPr>
      <w:r w:rsidRPr="00A842DF">
        <w:rPr>
          <w:rFonts w:cs="Times New Roman"/>
        </w:rPr>
        <w:t>Egyszerű eszközök</w:t>
      </w:r>
      <w:r>
        <w:rPr>
          <w:rFonts w:cs="Times New Roman"/>
        </w:rPr>
        <w:t xml:space="preserve"> és azok használata</w:t>
      </w:r>
    </w:p>
    <w:p w14:paraId="0C7EDAC3" w14:textId="2B1D3BA8" w:rsidR="00A842DF" w:rsidRPr="00A842DF" w:rsidRDefault="00A842DF" w:rsidP="00A842DF">
      <w:pPr>
        <w:spacing w:after="0"/>
        <w:ind w:left="851"/>
        <w:rPr>
          <w:rFonts w:cs="Times New Roman"/>
        </w:rPr>
      </w:pPr>
      <w:r w:rsidRPr="00A842DF">
        <w:rPr>
          <w:rFonts w:cs="Times New Roman"/>
        </w:rPr>
        <w:t>A teodolit felépítése, fajtái, leolvasó berendezések, pontra állás, v</w:t>
      </w:r>
      <w:r>
        <w:rPr>
          <w:rFonts w:cs="Times New Roman"/>
        </w:rPr>
        <w:t>ízszintes szögmérés, iránymérés</w:t>
      </w:r>
    </w:p>
    <w:p w14:paraId="799B2D99" w14:textId="1DDAC432" w:rsidR="00A842DF" w:rsidRPr="00A842DF" w:rsidRDefault="00A842DF" w:rsidP="00A842DF">
      <w:pPr>
        <w:spacing w:after="0"/>
        <w:ind w:left="851"/>
        <w:rPr>
          <w:rFonts w:cs="Times New Roman"/>
        </w:rPr>
      </w:pPr>
      <w:r>
        <w:rPr>
          <w:rFonts w:cs="Times New Roman"/>
        </w:rPr>
        <w:t>Mérési jegyzőkönyvek készítése</w:t>
      </w:r>
    </w:p>
    <w:p w14:paraId="513140B7" w14:textId="1CA52BCD" w:rsidR="00A842DF" w:rsidRPr="00A842DF" w:rsidRDefault="00A842DF" w:rsidP="00A842DF">
      <w:pPr>
        <w:spacing w:after="0"/>
        <w:ind w:left="851"/>
        <w:rPr>
          <w:rFonts w:cs="Times New Roman"/>
        </w:rPr>
      </w:pPr>
      <w:r>
        <w:rPr>
          <w:rFonts w:cs="Times New Roman"/>
        </w:rPr>
        <w:t>Digitális teodolit, mérőállomás</w:t>
      </w:r>
    </w:p>
    <w:p w14:paraId="698C8950" w14:textId="4F45A485" w:rsidR="00A842DF" w:rsidRPr="00A842DF" w:rsidRDefault="00A842DF" w:rsidP="00A842DF">
      <w:pPr>
        <w:spacing w:after="0"/>
        <w:ind w:left="851"/>
        <w:rPr>
          <w:rFonts w:cs="Times New Roman"/>
        </w:rPr>
      </w:pPr>
      <w:r w:rsidRPr="00A842DF">
        <w:rPr>
          <w:rFonts w:cs="Times New Roman"/>
        </w:rPr>
        <w:t>Vízszintes alappontok, alappont há</w:t>
      </w:r>
      <w:r>
        <w:rPr>
          <w:rFonts w:cs="Times New Roman"/>
        </w:rPr>
        <w:t>lózatok meghatározása, sűrítése</w:t>
      </w:r>
    </w:p>
    <w:p w14:paraId="36498CF2" w14:textId="04BCCF82" w:rsidR="00C53E01" w:rsidRDefault="00A842DF" w:rsidP="00A842DF">
      <w:pPr>
        <w:spacing w:after="0"/>
        <w:ind w:left="851"/>
        <w:rPr>
          <w:rFonts w:cs="Times New Roman"/>
        </w:rPr>
      </w:pPr>
      <w:r w:rsidRPr="00A842DF">
        <w:rPr>
          <w:rFonts w:cs="Times New Roman"/>
        </w:rPr>
        <w:t>Vízszintes felmérési eljárások, manuálék készítése, területszámítás</w:t>
      </w:r>
    </w:p>
    <w:p w14:paraId="5A7161ED" w14:textId="5B0521F2" w:rsidR="0064698A" w:rsidRDefault="0064698A" w:rsidP="00A842DF">
      <w:pPr>
        <w:spacing w:after="0"/>
        <w:ind w:left="851"/>
      </w:pPr>
      <w:r>
        <w:rPr>
          <w:rFonts w:cs="Times New Roman"/>
        </w:rPr>
        <w:t>Épületek és építmények felmérése</w:t>
      </w:r>
    </w:p>
    <w:p w14:paraId="3EB10392" w14:textId="77777777" w:rsidR="00C53E01" w:rsidRPr="002A1C54" w:rsidRDefault="00C53E01" w:rsidP="00C53E01">
      <w:pPr>
        <w:tabs>
          <w:tab w:val="left" w:pos="1418"/>
          <w:tab w:val="right" w:pos="9072"/>
        </w:tabs>
        <w:spacing w:after="0"/>
        <w:ind w:left="851"/>
      </w:pPr>
    </w:p>
    <w:p w14:paraId="27E2C1D8" w14:textId="2F675EA5" w:rsidR="00C53E01" w:rsidRDefault="00A842DF" w:rsidP="00C53E01">
      <w:pPr>
        <w:pStyle w:val="Listaszerbekezds"/>
        <w:numPr>
          <w:ilvl w:val="2"/>
          <w:numId w:val="8"/>
        </w:numPr>
        <w:tabs>
          <w:tab w:val="left" w:pos="1701"/>
          <w:tab w:val="right" w:pos="9072"/>
        </w:tabs>
        <w:spacing w:after="0"/>
        <w:ind w:left="993" w:hanging="426"/>
        <w:rPr>
          <w:b/>
          <w:i/>
        </w:rPr>
      </w:pPr>
      <w:r>
        <w:rPr>
          <w:b/>
          <w:i/>
        </w:rPr>
        <w:t>Magasságmérés</w:t>
      </w:r>
      <w:r w:rsidR="00C53E01" w:rsidRPr="00644690">
        <w:rPr>
          <w:b/>
          <w:i/>
        </w:rPr>
        <w:tab/>
      </w:r>
      <w:r w:rsidR="002658B9">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4C48513E" w14:textId="6D558243" w:rsidR="00A842DF" w:rsidRPr="00A842DF" w:rsidRDefault="00A842DF" w:rsidP="00A842DF">
      <w:pPr>
        <w:spacing w:after="0"/>
        <w:ind w:left="851"/>
        <w:rPr>
          <w:rFonts w:cs="Times New Roman"/>
        </w:rPr>
      </w:pPr>
      <w:r w:rsidRPr="00A842DF">
        <w:rPr>
          <w:rFonts w:cs="Times New Roman"/>
        </w:rPr>
        <w:t>A magasság geod</w:t>
      </w:r>
      <w:r>
        <w:rPr>
          <w:rFonts w:cs="Times New Roman"/>
        </w:rPr>
        <w:t>éziai fogalma, mérésének módjai</w:t>
      </w:r>
    </w:p>
    <w:p w14:paraId="0D6199AF" w14:textId="73E20BAA" w:rsidR="00A842DF" w:rsidRPr="00A842DF" w:rsidRDefault="00A842DF" w:rsidP="00A842DF">
      <w:pPr>
        <w:spacing w:after="0"/>
        <w:ind w:left="851"/>
        <w:rPr>
          <w:rFonts w:cs="Times New Roman"/>
        </w:rPr>
      </w:pPr>
      <w:r w:rsidRPr="00A842DF">
        <w:rPr>
          <w:rFonts w:cs="Times New Roman"/>
        </w:rPr>
        <w:t>A szintezés e</w:t>
      </w:r>
      <w:r>
        <w:rPr>
          <w:rFonts w:cs="Times New Roman"/>
        </w:rPr>
        <w:t>lve, eszközei, műszerei, fajtái</w:t>
      </w:r>
    </w:p>
    <w:p w14:paraId="7451971A" w14:textId="49F88FA8" w:rsidR="00A842DF" w:rsidRPr="00A842DF" w:rsidRDefault="00A842DF" w:rsidP="00A842DF">
      <w:pPr>
        <w:spacing w:after="0"/>
        <w:ind w:left="851"/>
        <w:rPr>
          <w:rFonts w:cs="Times New Roman"/>
        </w:rPr>
      </w:pPr>
      <w:r>
        <w:rPr>
          <w:rFonts w:cs="Times New Roman"/>
        </w:rPr>
        <w:t>Mérési jegyzőkönyvek készítése</w:t>
      </w:r>
    </w:p>
    <w:p w14:paraId="791EBA0D" w14:textId="44B1EA8A" w:rsidR="00A842DF" w:rsidRPr="00A842DF" w:rsidRDefault="00A842DF" w:rsidP="00A842DF">
      <w:pPr>
        <w:spacing w:after="0"/>
        <w:ind w:left="851"/>
        <w:rPr>
          <w:rFonts w:cs="Times New Roman"/>
        </w:rPr>
      </w:pPr>
      <w:r>
        <w:rPr>
          <w:rFonts w:cs="Times New Roman"/>
        </w:rPr>
        <w:t>Vonalszintezés szabálya</w:t>
      </w:r>
    </w:p>
    <w:p w14:paraId="2AD47D6F" w14:textId="0918A1F1" w:rsidR="00A842DF" w:rsidRPr="00A842DF" w:rsidRDefault="00A842DF" w:rsidP="00A842DF">
      <w:pPr>
        <w:spacing w:after="0"/>
        <w:ind w:left="851"/>
        <w:rPr>
          <w:rFonts w:cs="Times New Roman"/>
        </w:rPr>
      </w:pPr>
      <w:r w:rsidRPr="00A842DF">
        <w:rPr>
          <w:rFonts w:cs="Times New Roman"/>
        </w:rPr>
        <w:t>Trigonometriai magasságmérés, építmén</w:t>
      </w:r>
      <w:r>
        <w:rPr>
          <w:rFonts w:cs="Times New Roman"/>
        </w:rPr>
        <w:t>y magasságának meghatározása</w:t>
      </w:r>
    </w:p>
    <w:p w14:paraId="34DCD6C7" w14:textId="09DAF6AF" w:rsidR="00A842DF" w:rsidRPr="00A842DF" w:rsidRDefault="00A842DF" w:rsidP="00A842DF">
      <w:pPr>
        <w:spacing w:after="0"/>
        <w:ind w:left="851"/>
        <w:rPr>
          <w:rFonts w:cs="Times New Roman"/>
        </w:rPr>
      </w:pPr>
      <w:r w:rsidRPr="00A842DF">
        <w:rPr>
          <w:rFonts w:cs="Times New Roman"/>
        </w:rPr>
        <w:t>Veg</w:t>
      </w:r>
      <w:r>
        <w:rPr>
          <w:rFonts w:cs="Times New Roman"/>
        </w:rPr>
        <w:t>yes terület-felmérési eljárások</w:t>
      </w:r>
    </w:p>
    <w:p w14:paraId="172866C3" w14:textId="099C720E" w:rsidR="00A842DF" w:rsidRPr="00A842DF" w:rsidRDefault="00A842DF" w:rsidP="00A842DF">
      <w:pPr>
        <w:spacing w:after="0"/>
        <w:ind w:left="851"/>
        <w:rPr>
          <w:rFonts w:cs="Times New Roman"/>
        </w:rPr>
      </w:pPr>
      <w:r w:rsidRPr="00A842DF">
        <w:rPr>
          <w:rFonts w:cs="Times New Roman"/>
        </w:rPr>
        <w:lastRenderedPageBreak/>
        <w:t>Hossz-szelvé</w:t>
      </w:r>
      <w:r>
        <w:rPr>
          <w:rFonts w:cs="Times New Roman"/>
        </w:rPr>
        <w:t>ny és keresztszelvény szintezés</w:t>
      </w:r>
    </w:p>
    <w:p w14:paraId="41335216" w14:textId="7D9F710E" w:rsidR="00C53E01" w:rsidRDefault="00A842DF" w:rsidP="00A842DF">
      <w:pPr>
        <w:spacing w:after="0"/>
        <w:ind w:left="851"/>
        <w:rPr>
          <w:rFonts w:cs="Times New Roman"/>
        </w:rPr>
      </w:pPr>
      <w:r w:rsidRPr="00A842DF">
        <w:rPr>
          <w:rFonts w:cs="Times New Roman"/>
        </w:rPr>
        <w:t>Területszintezés, szintvonalas helyszínrajz szerkesztése</w:t>
      </w:r>
    </w:p>
    <w:p w14:paraId="2CE6CC41" w14:textId="5373F229" w:rsidR="0064698A" w:rsidRDefault="0064698A" w:rsidP="00A842DF">
      <w:pPr>
        <w:spacing w:after="0"/>
        <w:ind w:left="851"/>
      </w:pPr>
      <w:r>
        <w:rPr>
          <w:rFonts w:cs="Times New Roman"/>
        </w:rPr>
        <w:t>Épületek és építmények felmérése</w:t>
      </w:r>
    </w:p>
    <w:p w14:paraId="68E0EEEE" w14:textId="77777777" w:rsidR="00C53E01" w:rsidRPr="002A1C54" w:rsidRDefault="00C53E01" w:rsidP="00C53E01">
      <w:pPr>
        <w:tabs>
          <w:tab w:val="left" w:pos="1418"/>
          <w:tab w:val="right" w:pos="9072"/>
        </w:tabs>
        <w:spacing w:after="0"/>
        <w:ind w:left="851"/>
      </w:pPr>
    </w:p>
    <w:p w14:paraId="183B119B" w14:textId="1ECE1D7C" w:rsidR="00C53E01" w:rsidRDefault="00A842DF" w:rsidP="00C53E01">
      <w:pPr>
        <w:pStyle w:val="Listaszerbekezds"/>
        <w:numPr>
          <w:ilvl w:val="2"/>
          <w:numId w:val="8"/>
        </w:numPr>
        <w:tabs>
          <w:tab w:val="left" w:pos="1701"/>
          <w:tab w:val="right" w:pos="9072"/>
        </w:tabs>
        <w:spacing w:after="0"/>
        <w:ind w:left="993" w:hanging="426"/>
        <w:rPr>
          <w:b/>
          <w:i/>
        </w:rPr>
      </w:pPr>
      <w:r>
        <w:rPr>
          <w:b/>
          <w:i/>
        </w:rPr>
        <w:t>Térképek, helyszínrajzok</w:t>
      </w:r>
      <w:r w:rsidR="00C53E01" w:rsidRPr="00644690">
        <w:rPr>
          <w:b/>
          <w:i/>
        </w:rPr>
        <w:tab/>
      </w:r>
      <w:r w:rsidR="002658B9">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1D2E8257" w14:textId="5CCCADB1" w:rsidR="00A842DF" w:rsidRPr="00A842DF" w:rsidRDefault="00A842DF" w:rsidP="00A842DF">
      <w:pPr>
        <w:spacing w:after="0"/>
        <w:ind w:left="851"/>
        <w:rPr>
          <w:rFonts w:cs="Times New Roman"/>
        </w:rPr>
      </w:pPr>
      <w:r>
        <w:rPr>
          <w:rFonts w:cs="Times New Roman"/>
        </w:rPr>
        <w:t>Vetületi rendszerek</w:t>
      </w:r>
    </w:p>
    <w:p w14:paraId="1C4B102F" w14:textId="6AF05416" w:rsidR="00A842DF" w:rsidRPr="00A842DF" w:rsidRDefault="00A842DF" w:rsidP="00A842DF">
      <w:pPr>
        <w:spacing w:after="0"/>
        <w:ind w:left="851"/>
        <w:rPr>
          <w:rFonts w:cs="Times New Roman"/>
        </w:rPr>
      </w:pPr>
      <w:r w:rsidRPr="00A842DF">
        <w:rPr>
          <w:rFonts w:cs="Times New Roman"/>
        </w:rPr>
        <w:t>A térképek felosztása rend</w:t>
      </w:r>
      <w:r>
        <w:rPr>
          <w:rFonts w:cs="Times New Roman"/>
        </w:rPr>
        <w:t>eltetésük, méretarányuk szerint</w:t>
      </w:r>
    </w:p>
    <w:p w14:paraId="06B8A6FB" w14:textId="3DA019B0" w:rsidR="00A842DF" w:rsidRPr="00A842DF" w:rsidRDefault="00A842DF" w:rsidP="00A842DF">
      <w:pPr>
        <w:spacing w:after="0"/>
        <w:ind w:left="851"/>
        <w:rPr>
          <w:rFonts w:cs="Times New Roman"/>
        </w:rPr>
      </w:pPr>
      <w:r w:rsidRPr="00A842DF">
        <w:rPr>
          <w:rFonts w:cs="Times New Roman"/>
        </w:rPr>
        <w:t>Jelkulcs</w:t>
      </w:r>
      <w:r>
        <w:rPr>
          <w:rFonts w:cs="Times New Roman"/>
        </w:rPr>
        <w:t>i alapismeretek</w:t>
      </w:r>
    </w:p>
    <w:p w14:paraId="74EA9EBB" w14:textId="24585428" w:rsidR="00A842DF" w:rsidRPr="00A842DF" w:rsidRDefault="002658B9" w:rsidP="00A842DF">
      <w:pPr>
        <w:spacing w:after="0"/>
        <w:ind w:left="851"/>
        <w:rPr>
          <w:rFonts w:cs="Times New Roman"/>
        </w:rPr>
      </w:pPr>
      <w:r>
        <w:rPr>
          <w:rFonts w:cs="Times New Roman"/>
        </w:rPr>
        <w:t>F</w:t>
      </w:r>
      <w:r w:rsidR="00A842DF">
        <w:rPr>
          <w:rFonts w:cs="Times New Roman"/>
        </w:rPr>
        <w:t>öldmérési alaptérképek</w:t>
      </w:r>
    </w:p>
    <w:p w14:paraId="67D86AEF" w14:textId="71ADD9FA" w:rsidR="00A842DF" w:rsidRPr="00A842DF" w:rsidRDefault="00A842DF" w:rsidP="00A842DF">
      <w:pPr>
        <w:spacing w:after="0"/>
        <w:ind w:left="851"/>
        <w:rPr>
          <w:rFonts w:cs="Times New Roman"/>
        </w:rPr>
      </w:pPr>
      <w:r>
        <w:rPr>
          <w:rFonts w:cs="Times New Roman"/>
        </w:rPr>
        <w:t>Kitűzési ismeretek</w:t>
      </w:r>
    </w:p>
    <w:p w14:paraId="748B4E87" w14:textId="4C23B7DB" w:rsidR="00A842DF" w:rsidRPr="00A842DF" w:rsidRDefault="00A842DF" w:rsidP="00A842DF">
      <w:pPr>
        <w:spacing w:after="0"/>
        <w:ind w:left="851"/>
        <w:rPr>
          <w:rFonts w:cs="Times New Roman"/>
        </w:rPr>
      </w:pPr>
      <w:r w:rsidRPr="00A842DF">
        <w:rPr>
          <w:rFonts w:cs="Times New Roman"/>
        </w:rPr>
        <w:t>A kitűzé</w:t>
      </w:r>
      <w:r>
        <w:rPr>
          <w:rFonts w:cs="Times New Roman"/>
        </w:rPr>
        <w:t>s alapelve, sorrendje, eszközei</w:t>
      </w:r>
    </w:p>
    <w:p w14:paraId="2D1F256D" w14:textId="1F508CFA" w:rsidR="00C53E01" w:rsidRDefault="00A842DF" w:rsidP="00A842DF">
      <w:pPr>
        <w:spacing w:after="0"/>
        <w:ind w:left="851"/>
      </w:pPr>
      <w:r w:rsidRPr="00A842DF">
        <w:rPr>
          <w:rFonts w:cs="Times New Roman"/>
        </w:rPr>
        <w:t>Kitűzési jegyzőkönyv</w:t>
      </w:r>
    </w:p>
    <w:p w14:paraId="1EEB9054" w14:textId="77777777" w:rsidR="00C53E01" w:rsidRPr="002A1C54" w:rsidRDefault="00C53E01" w:rsidP="00C53E01">
      <w:pPr>
        <w:tabs>
          <w:tab w:val="left" w:pos="1418"/>
          <w:tab w:val="right" w:pos="9072"/>
        </w:tabs>
        <w:spacing w:after="0"/>
        <w:ind w:left="851"/>
      </w:pPr>
    </w:p>
    <w:p w14:paraId="32566389" w14:textId="77777777" w:rsidR="00C53E01" w:rsidRPr="002A1C54" w:rsidRDefault="00C53E01" w:rsidP="00C53E01">
      <w:pPr>
        <w:tabs>
          <w:tab w:val="left" w:pos="1418"/>
          <w:tab w:val="right" w:pos="9072"/>
        </w:tabs>
        <w:spacing w:after="0"/>
        <w:ind w:left="851"/>
      </w:pPr>
    </w:p>
    <w:p w14:paraId="37355D8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552E1D0" w14:textId="52BC9BF6" w:rsidR="00C53E01" w:rsidRDefault="005D4A7D" w:rsidP="00C53E01">
      <w:pPr>
        <w:spacing w:after="0"/>
        <w:ind w:left="426"/>
      </w:pPr>
      <w:r>
        <w:t>tanterem vagy szaktanterem</w:t>
      </w:r>
    </w:p>
    <w:p w14:paraId="27AD9825" w14:textId="77777777" w:rsidR="00C53E01" w:rsidRPr="002B5BF7" w:rsidRDefault="00C53E01" w:rsidP="00C53E01">
      <w:pPr>
        <w:spacing w:after="0"/>
        <w:ind w:left="426"/>
      </w:pPr>
    </w:p>
    <w:p w14:paraId="49B2840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07FF069" w14:textId="77777777" w:rsidR="00C53E01" w:rsidRDefault="00C53E01" w:rsidP="00C53E01">
      <w:pPr>
        <w:spacing w:after="0"/>
        <w:ind w:left="426"/>
      </w:pPr>
    </w:p>
    <w:p w14:paraId="2736CD41" w14:textId="77777777" w:rsidR="00C53E01" w:rsidRPr="00C879C0" w:rsidRDefault="00C53E01" w:rsidP="00C53E01">
      <w:pPr>
        <w:spacing w:after="0"/>
        <w:ind w:left="426"/>
        <w:rPr>
          <w:i/>
        </w:rPr>
      </w:pPr>
    </w:p>
    <w:p w14:paraId="7C6CF9AC" w14:textId="77777777" w:rsidR="00C53E01" w:rsidRPr="00FF2E9D" w:rsidRDefault="00C53E01" w:rsidP="00C53E01">
      <w:pPr>
        <w:spacing w:after="0"/>
        <w:ind w:left="426"/>
      </w:pPr>
    </w:p>
    <w:p w14:paraId="7BB32B2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38A5D58" w14:textId="611DC942"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52A143B3"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0205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9228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3AB5A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58397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F9B221A"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FAF1015"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A08B83D"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B90E85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12ECF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BEDEA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13A2B48"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369C3DC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781B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3B3DF9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69575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D3350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A6CF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688AA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9F1CE3E"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AC0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8BBAE7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320A8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EE1D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F67A5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C0A11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0977FAA"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8212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5066A2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22305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A172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A6A5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3782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1BA8111"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0951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3915CE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AA51DC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74F0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47C7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AC86C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54B4FA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F641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42B057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17E5D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E3856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81C1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E4242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982C725"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3A58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6AF33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400A9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6A89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22CCA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130A6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641A4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1E92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4F99E6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73E623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4B4D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ECAA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46277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68CE9A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5001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54E270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23D469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CAB88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169F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F5175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B7AD5C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EB7F7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386822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A3BDE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CBD2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46A27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D312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FE7F7E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6916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4A3583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97D6A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6C06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4AA6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E608A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016A03BD" w14:textId="77777777" w:rsidR="00773BC7" w:rsidRDefault="00773BC7" w:rsidP="00C53E01">
      <w:pPr>
        <w:spacing w:after="0"/>
        <w:ind w:left="426"/>
      </w:pPr>
    </w:p>
    <w:p w14:paraId="6862057C" w14:textId="77777777" w:rsidR="00773BC7" w:rsidRDefault="00773BC7" w:rsidP="00C53E01">
      <w:pPr>
        <w:spacing w:after="0"/>
        <w:ind w:left="426"/>
      </w:pPr>
    </w:p>
    <w:p w14:paraId="1D4E577B" w14:textId="77777777" w:rsidR="00773BC7" w:rsidRDefault="00773BC7" w:rsidP="00C53E01">
      <w:pPr>
        <w:spacing w:after="0"/>
        <w:ind w:left="426"/>
      </w:pPr>
    </w:p>
    <w:p w14:paraId="617ED3F0" w14:textId="77777777" w:rsidR="00773BC7" w:rsidRDefault="00773BC7" w:rsidP="00C53E01">
      <w:pPr>
        <w:spacing w:after="0"/>
        <w:ind w:left="426"/>
      </w:pPr>
    </w:p>
    <w:p w14:paraId="59957840" w14:textId="77777777" w:rsidR="00773BC7" w:rsidRDefault="00773BC7" w:rsidP="00C53E01">
      <w:pPr>
        <w:spacing w:after="0"/>
        <w:ind w:left="426"/>
      </w:pPr>
    </w:p>
    <w:p w14:paraId="563315D3" w14:textId="77777777" w:rsidR="00773BC7" w:rsidRDefault="00773BC7" w:rsidP="00C53E01">
      <w:pPr>
        <w:spacing w:after="0"/>
        <w:ind w:left="426"/>
      </w:pPr>
    </w:p>
    <w:p w14:paraId="00D9330C" w14:textId="77777777" w:rsidR="00773BC7" w:rsidRDefault="00773BC7" w:rsidP="00C53E01">
      <w:pPr>
        <w:spacing w:after="0"/>
        <w:ind w:left="426"/>
      </w:pPr>
    </w:p>
    <w:p w14:paraId="2787FC59" w14:textId="77777777" w:rsidR="00773BC7" w:rsidRDefault="00773BC7" w:rsidP="00C53E01">
      <w:pPr>
        <w:spacing w:after="0"/>
        <w:ind w:left="426"/>
      </w:pPr>
    </w:p>
    <w:p w14:paraId="26E8A386" w14:textId="77777777" w:rsidR="00773BC7" w:rsidRDefault="00773BC7" w:rsidP="00C53E01">
      <w:pPr>
        <w:spacing w:after="0"/>
        <w:ind w:left="426"/>
      </w:pPr>
    </w:p>
    <w:p w14:paraId="45D60BB5" w14:textId="77777777" w:rsidR="00773BC7" w:rsidRDefault="00773BC7" w:rsidP="00C53E01">
      <w:pPr>
        <w:spacing w:after="0"/>
        <w:ind w:left="426"/>
      </w:pPr>
    </w:p>
    <w:p w14:paraId="3F8BED8B" w14:textId="77777777" w:rsidR="00773BC7" w:rsidRDefault="00773BC7" w:rsidP="00C53E01">
      <w:pPr>
        <w:spacing w:after="0"/>
        <w:ind w:left="426"/>
      </w:pPr>
    </w:p>
    <w:p w14:paraId="7624B3ED" w14:textId="77777777" w:rsidR="00773BC7" w:rsidRDefault="00773BC7" w:rsidP="00C53E01">
      <w:pPr>
        <w:spacing w:after="0"/>
        <w:ind w:left="426"/>
      </w:pPr>
    </w:p>
    <w:p w14:paraId="0E2BB00B"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D0D5CE1" w14:textId="2B6F5022" w:rsidR="00C53E01" w:rsidRDefault="00C53E0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3BC7" w:rsidRPr="00773BC7" w14:paraId="065154A1" w14:textId="77777777" w:rsidTr="00773BC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F5B8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B50D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8D893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96268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152AC096" w14:textId="77777777" w:rsidTr="00773BC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9284574"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8FD7059"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DCBCD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EA669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11F1E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1D28AFC"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3CE653C7"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2B089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F486D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63A2D60F"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28D9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2A062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C3B2B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01FC0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2EDA6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7CB7C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39C28E"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FAE1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B97B2B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5B0FDC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3FA6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AA36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E9965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A278640"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E97C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75C2B8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5FFA38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3059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DA71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47377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B7C8DCC"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56441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D7F872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7046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5D93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E589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E2BD1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0722EA6"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58836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2B509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4927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82F18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77D8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C407F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642A9D3"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747E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B2CB40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0329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641BA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5F5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27A71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83E7776"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79D6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B27BF7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E97B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AD8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C5C5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3682A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49A96EC"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79D8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6C44D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7B6CE2A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9C9DE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86242F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CAEEE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D9F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A8D81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76B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C75BEB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4065A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088A60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55696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71B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597A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C4EAE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8A197D1"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2288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3D2500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653EB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896B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AA2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75EA1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3A13070"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4A209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8D212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E13450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C936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BEEF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E7332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7A3390A"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CBFC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1913D8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BF1AC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7A136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475D3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CFD82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171E4DF"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D000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5A8C21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62A118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EFD5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E3CD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58D1B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40876A5"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6609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A954EB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CFA47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A55F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460C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68C98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EE0281D"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BC64A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6ECDF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1E1D48CD"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6FC0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247DB4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9B4BE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0621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3148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AABC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EE15D9A"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7EAF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B1AB39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A6981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9FA1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8A6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D8527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21181C2"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D0AEC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ECD7C8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5C2F33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D34F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B023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3DA5E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14F924"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AB9A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660CA4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A3D0D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358C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63EE5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BA8F3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8769DC3"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A68A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F1E576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A0CFB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2827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700E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ECBF6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87E134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8F44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8444D6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F5A2C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7C546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BDD3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11D4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C17050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B6C6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9F6730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EA6CB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E71F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B1FD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672C3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BC6B8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28C45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90145E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0E371E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9593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4BFE8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70E98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213DC6"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C7652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3A14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4C47E064"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4BAE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162AE6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1C97D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E1BBA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E7AE3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132A3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DD4D24A"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7836C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AD9E04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37D22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B123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B763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72668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B4C3AB"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943B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9A91C5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7B1E4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A4E9C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A8DFF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A5DA4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7BE563F"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C34F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DBDE24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89E64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8C2B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67596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DCE80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78254B0"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FF728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1DA3F8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CC3C9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0D7B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3CBF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84C4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26C1AC6"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F7D9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5CFD3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6CC92540"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4C03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727BE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AC01A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C8A3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37B8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B0195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568425"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A6F1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E9522F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A6C7F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56F8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8062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4F17F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A1A508D"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842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2ADB8C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D96FE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A26B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FD35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F8BA9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93B2D5"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90FF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B964B2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FCEDE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2A92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37FF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51C23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B55F39A"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4077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5D421A4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BF789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52E2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CE6D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3E19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49BB5E98" w14:textId="77777777" w:rsidR="00773BC7" w:rsidRPr="002B5BF7" w:rsidRDefault="00773BC7" w:rsidP="00C53E01">
      <w:pPr>
        <w:spacing w:after="0"/>
        <w:ind w:left="426"/>
      </w:pPr>
    </w:p>
    <w:p w14:paraId="44B0F72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405B38F" w14:textId="77777777" w:rsidR="00C53E01" w:rsidRDefault="00C53E01" w:rsidP="00C53E01">
      <w:pPr>
        <w:spacing w:after="0"/>
        <w:ind w:left="426"/>
      </w:pPr>
      <w:r w:rsidRPr="003A56AA">
        <w:t>A nemzeti köznevelésről szóló 2011. évi CXC. törvény. 54. § (2) a) pontja szerinti értékeléssel.</w:t>
      </w:r>
    </w:p>
    <w:p w14:paraId="4916DE0D" w14:textId="77777777" w:rsidR="00C53E01" w:rsidRDefault="00C53E01" w:rsidP="00C53E01">
      <w:pPr>
        <w:spacing w:after="0"/>
        <w:rPr>
          <w:rFonts w:cs="Times New Roman"/>
        </w:rPr>
      </w:pPr>
    </w:p>
    <w:p w14:paraId="0D5186F2" w14:textId="745E3F70" w:rsidR="00C53E01" w:rsidRPr="00644690" w:rsidRDefault="003818BC" w:rsidP="00C53E01">
      <w:pPr>
        <w:pStyle w:val="Listaszerbekezds"/>
        <w:numPr>
          <w:ilvl w:val="0"/>
          <w:numId w:val="8"/>
        </w:numPr>
        <w:tabs>
          <w:tab w:val="right" w:pos="9072"/>
        </w:tabs>
        <w:spacing w:after="0"/>
        <w:rPr>
          <w:rFonts w:cs="Times New Roman"/>
          <w:b/>
        </w:rPr>
      </w:pPr>
      <w:r w:rsidRPr="003818BC">
        <w:rPr>
          <w:b/>
        </w:rPr>
        <w:t>Kitűzési gyakorlat</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4C5369">
        <w:rPr>
          <w:b/>
        </w:rPr>
        <w:t>6</w:t>
      </w:r>
      <w:r w:rsidR="00C53E01" w:rsidRPr="00644690">
        <w:rPr>
          <w:b/>
        </w:rPr>
        <w:t xml:space="preserve"> óra*</w:t>
      </w:r>
    </w:p>
    <w:p w14:paraId="0BB2ACD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9C5232" w14:textId="77777777" w:rsidR="00C53E01" w:rsidRPr="00644690" w:rsidRDefault="00C53E01" w:rsidP="00C53E01"/>
    <w:p w14:paraId="680A2F90" w14:textId="77777777" w:rsidR="00C53E01" w:rsidRDefault="00C53E01" w:rsidP="00C53E01">
      <w:pPr>
        <w:pStyle w:val="Listaszerbekezds"/>
        <w:numPr>
          <w:ilvl w:val="1"/>
          <w:numId w:val="8"/>
        </w:numPr>
        <w:spacing w:after="0"/>
        <w:rPr>
          <w:b/>
        </w:rPr>
      </w:pPr>
      <w:r w:rsidRPr="00644690">
        <w:rPr>
          <w:b/>
        </w:rPr>
        <w:t>A tantárgy tanításának célja</w:t>
      </w:r>
    </w:p>
    <w:p w14:paraId="69CF9AA0" w14:textId="5892F3D6" w:rsidR="00C53E01" w:rsidRDefault="00286DDB" w:rsidP="00C53E01">
      <w:pPr>
        <w:spacing w:after="0"/>
        <w:ind w:left="426"/>
      </w:pPr>
      <w:r w:rsidRPr="00286DDB">
        <w:t>A megtanult elméleti ismeretek alapján, geodéziai eszközök felhasználásával különféle mérések, kitűzési feladatok, gyakorlati végrehajtása.</w:t>
      </w:r>
    </w:p>
    <w:p w14:paraId="5C6BDADE" w14:textId="77777777" w:rsidR="00C53E01" w:rsidRPr="002B5BF7" w:rsidRDefault="00C53E01" w:rsidP="00C53E01">
      <w:pPr>
        <w:spacing w:after="0"/>
        <w:ind w:left="426"/>
      </w:pPr>
    </w:p>
    <w:p w14:paraId="30B8625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CA0BE4E" w14:textId="44A56FC4" w:rsidR="00C53E01" w:rsidRDefault="00897F3E" w:rsidP="00C53E01">
      <w:pPr>
        <w:spacing w:after="0"/>
        <w:ind w:left="426"/>
      </w:pPr>
      <w:r w:rsidRPr="00897F3E">
        <w:t>A tantárgy az adott évfolyamba lépés feltételeiként megjelölt közismereti és szakmai tartalmakra épül.</w:t>
      </w:r>
    </w:p>
    <w:p w14:paraId="2DB179FF" w14:textId="77777777" w:rsidR="00C53E01" w:rsidRPr="002B5BF7" w:rsidRDefault="00C53E01" w:rsidP="00C53E01">
      <w:pPr>
        <w:spacing w:after="0"/>
        <w:ind w:left="426"/>
      </w:pPr>
    </w:p>
    <w:p w14:paraId="0CA2064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ED88992" w14:textId="45E5221A"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Egyszerű mérő és kitűző eszközök és használatuk</w:t>
      </w:r>
      <w:r w:rsidR="00C53E01" w:rsidRPr="00644690">
        <w:rPr>
          <w:b/>
          <w:i/>
        </w:rPr>
        <w:tab/>
      </w:r>
      <w:r>
        <w:rPr>
          <w:b/>
          <w:i/>
        </w:rPr>
        <w:t>4</w:t>
      </w:r>
      <w:r w:rsidR="00C53E01">
        <w:rPr>
          <w:b/>
          <w:i/>
        </w:rPr>
        <w:t xml:space="preserve"> ó</w:t>
      </w:r>
      <w:r w:rsidR="00C53E01" w:rsidRPr="00644690">
        <w:rPr>
          <w:b/>
          <w:i/>
        </w:rPr>
        <w:t>ra/</w:t>
      </w:r>
      <w:r w:rsidR="004C5369">
        <w:rPr>
          <w:b/>
          <w:i/>
        </w:rPr>
        <w:t>6</w:t>
      </w:r>
      <w:r w:rsidR="00C53E01" w:rsidRPr="00644690">
        <w:rPr>
          <w:b/>
          <w:i/>
        </w:rPr>
        <w:t xml:space="preserve"> óra</w:t>
      </w:r>
    </w:p>
    <w:p w14:paraId="05664EE5" w14:textId="1C2BE104" w:rsidR="00286DDB" w:rsidRPr="00286DDB" w:rsidRDefault="00286DDB" w:rsidP="00286DDB">
      <w:pPr>
        <w:spacing w:after="0"/>
        <w:ind w:left="851"/>
        <w:rPr>
          <w:rFonts w:cs="Times New Roman"/>
        </w:rPr>
      </w:pPr>
      <w:r>
        <w:rPr>
          <w:rFonts w:cs="Times New Roman"/>
        </w:rPr>
        <w:t>Egyenesek kitűzése</w:t>
      </w:r>
    </w:p>
    <w:p w14:paraId="40ED6130" w14:textId="4C1CAF38" w:rsidR="00286DDB" w:rsidRPr="00286DDB" w:rsidRDefault="00286DDB" w:rsidP="00286DDB">
      <w:pPr>
        <w:spacing w:after="0"/>
        <w:ind w:left="851"/>
        <w:rPr>
          <w:rFonts w:cs="Times New Roman"/>
        </w:rPr>
      </w:pPr>
      <w:r>
        <w:rPr>
          <w:rFonts w:cs="Times New Roman"/>
        </w:rPr>
        <w:t>Derékszög kitűzése</w:t>
      </w:r>
    </w:p>
    <w:p w14:paraId="14227877" w14:textId="0F8ED163" w:rsidR="00C53E01" w:rsidRDefault="00286DDB" w:rsidP="00286DDB">
      <w:pPr>
        <w:spacing w:after="0"/>
        <w:ind w:left="851"/>
      </w:pPr>
      <w:r>
        <w:rPr>
          <w:rFonts w:cs="Times New Roman"/>
        </w:rPr>
        <w:t>Műveletek szögprizmákkal</w:t>
      </w:r>
    </w:p>
    <w:p w14:paraId="09741938" w14:textId="77777777" w:rsidR="00C53E01" w:rsidRPr="00644690" w:rsidRDefault="00C53E01" w:rsidP="00C53E01">
      <w:pPr>
        <w:tabs>
          <w:tab w:val="left" w:pos="1418"/>
          <w:tab w:val="right" w:pos="9072"/>
        </w:tabs>
        <w:spacing w:after="0"/>
        <w:ind w:left="851"/>
      </w:pPr>
    </w:p>
    <w:p w14:paraId="45F81E5C" w14:textId="63027217"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Vízszintes mérések</w:t>
      </w:r>
      <w:r w:rsidR="00C53E01" w:rsidRPr="00644690">
        <w:rPr>
          <w:b/>
          <w:i/>
        </w:rPr>
        <w:tab/>
      </w:r>
      <w:r>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2EBAC5D8" w14:textId="36AEA585" w:rsidR="00286DDB" w:rsidRPr="00286DDB" w:rsidRDefault="00286DDB" w:rsidP="00286DDB">
      <w:pPr>
        <w:spacing w:after="0"/>
        <w:ind w:left="851"/>
        <w:rPr>
          <w:rFonts w:cs="Times New Roman"/>
        </w:rPr>
      </w:pPr>
      <w:r w:rsidRPr="00286DDB">
        <w:rPr>
          <w:rFonts w:cs="Times New Roman"/>
        </w:rPr>
        <w:t>Vízszintes mérőeszközök használata, a mérések</w:t>
      </w:r>
      <w:r>
        <w:rPr>
          <w:rFonts w:cs="Times New Roman"/>
        </w:rPr>
        <w:t xml:space="preserve"> gyakorlati megvalósítása</w:t>
      </w:r>
    </w:p>
    <w:p w14:paraId="4E44CC4E" w14:textId="187F40B6" w:rsidR="00286DDB" w:rsidRPr="00286DDB" w:rsidRDefault="00286DDB" w:rsidP="00286DDB">
      <w:pPr>
        <w:spacing w:after="0"/>
        <w:ind w:left="851"/>
        <w:rPr>
          <w:rFonts w:cs="Times New Roman"/>
        </w:rPr>
      </w:pPr>
      <w:r w:rsidRPr="00286DDB">
        <w:rPr>
          <w:rFonts w:cs="Times New Roman"/>
        </w:rPr>
        <w:t>S</w:t>
      </w:r>
      <w:r>
        <w:rPr>
          <w:rFonts w:cs="Times New Roman"/>
        </w:rPr>
        <w:t>zögkitűzés, távolságmérés</w:t>
      </w:r>
    </w:p>
    <w:p w14:paraId="5AB17EEB" w14:textId="10CF050E" w:rsidR="00C53E01" w:rsidRDefault="00286DDB" w:rsidP="00286DDB">
      <w:pPr>
        <w:spacing w:after="0"/>
        <w:ind w:left="851"/>
        <w:rPr>
          <w:rFonts w:cs="Times New Roman"/>
        </w:rPr>
      </w:pPr>
      <w:r w:rsidRPr="00286DDB">
        <w:rPr>
          <w:rFonts w:cs="Times New Roman"/>
        </w:rPr>
        <w:t>Mérési jegyzőkönyvek készí</w:t>
      </w:r>
      <w:r>
        <w:rPr>
          <w:rFonts w:cs="Times New Roman"/>
        </w:rPr>
        <w:t>tése</w:t>
      </w:r>
    </w:p>
    <w:p w14:paraId="7101B443" w14:textId="09A3ADCE" w:rsidR="005F1792" w:rsidRDefault="005F1792" w:rsidP="00286DDB">
      <w:pPr>
        <w:spacing w:after="0"/>
        <w:ind w:left="851"/>
      </w:pPr>
      <w:r w:rsidRPr="005F1792">
        <w:t>Épületek és építmények felmérése</w:t>
      </w:r>
    </w:p>
    <w:p w14:paraId="665EF2DB" w14:textId="77777777" w:rsidR="00C53E01" w:rsidRPr="002A1C54" w:rsidRDefault="00C53E01" w:rsidP="00C53E01">
      <w:pPr>
        <w:tabs>
          <w:tab w:val="left" w:pos="1418"/>
          <w:tab w:val="right" w:pos="9072"/>
        </w:tabs>
        <w:spacing w:after="0"/>
        <w:ind w:left="851"/>
      </w:pPr>
    </w:p>
    <w:p w14:paraId="6397B491" w14:textId="31B3E8A1"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Magasságmérések</w:t>
      </w:r>
      <w:r w:rsidR="00C53E01" w:rsidRPr="00644690">
        <w:rPr>
          <w:b/>
          <w:i/>
        </w:rPr>
        <w:tab/>
      </w:r>
      <w:r>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730C1287" w14:textId="4841962C" w:rsidR="00286DDB" w:rsidRPr="00286DDB" w:rsidRDefault="00286DDB" w:rsidP="00286DDB">
      <w:pPr>
        <w:spacing w:after="0"/>
        <w:ind w:left="851"/>
        <w:rPr>
          <w:rFonts w:cs="Times New Roman"/>
        </w:rPr>
      </w:pPr>
      <w:r w:rsidRPr="00286DDB">
        <w:rPr>
          <w:rFonts w:cs="Times New Roman"/>
        </w:rPr>
        <w:t>Magasságmérő eszközök használata, a mérések</w:t>
      </w:r>
      <w:r>
        <w:rPr>
          <w:rFonts w:cs="Times New Roman"/>
        </w:rPr>
        <w:t xml:space="preserve"> gyakorlati megvalósítása</w:t>
      </w:r>
    </w:p>
    <w:p w14:paraId="312FA999" w14:textId="61C2F16A" w:rsidR="00286DDB" w:rsidRPr="00286DDB" w:rsidRDefault="00286DDB" w:rsidP="00286DDB">
      <w:pPr>
        <w:spacing w:after="0"/>
        <w:ind w:left="851"/>
        <w:rPr>
          <w:rFonts w:cs="Times New Roman"/>
        </w:rPr>
      </w:pPr>
      <w:r w:rsidRPr="00286DDB">
        <w:rPr>
          <w:rFonts w:cs="Times New Roman"/>
        </w:rPr>
        <w:t>Trigonometriai magasságmérés, építmény m</w:t>
      </w:r>
      <w:r>
        <w:rPr>
          <w:rFonts w:cs="Times New Roman"/>
        </w:rPr>
        <w:t>agasságának meghatározása</w:t>
      </w:r>
    </w:p>
    <w:p w14:paraId="0C8A236F" w14:textId="209F9442" w:rsidR="00286DDB" w:rsidRDefault="00286DDB" w:rsidP="00286DDB">
      <w:pPr>
        <w:spacing w:after="0"/>
        <w:ind w:left="851"/>
        <w:rPr>
          <w:rFonts w:cs="Times New Roman"/>
        </w:rPr>
      </w:pPr>
      <w:r w:rsidRPr="00286DDB">
        <w:rPr>
          <w:rFonts w:cs="Times New Roman"/>
        </w:rPr>
        <w:t>Építés közbeni kit</w:t>
      </w:r>
      <w:r>
        <w:rPr>
          <w:rFonts w:cs="Times New Roman"/>
        </w:rPr>
        <w:t>űzések, ellenőrző mérések</w:t>
      </w:r>
    </w:p>
    <w:p w14:paraId="3AE911C4" w14:textId="09570409" w:rsidR="00B31952" w:rsidRPr="00286DDB" w:rsidRDefault="00B31952" w:rsidP="00286DDB">
      <w:pPr>
        <w:spacing w:after="0"/>
        <w:ind w:left="851"/>
        <w:rPr>
          <w:rFonts w:cs="Times New Roman"/>
        </w:rPr>
      </w:pPr>
      <w:r w:rsidRPr="00B31952">
        <w:rPr>
          <w:rFonts w:cs="Times New Roman"/>
        </w:rPr>
        <w:t>Vonalszintezés, területszintezés</w:t>
      </w:r>
    </w:p>
    <w:p w14:paraId="4DF705ED" w14:textId="6F770228" w:rsidR="00C53E01" w:rsidRDefault="00286DDB" w:rsidP="00286DDB">
      <w:pPr>
        <w:spacing w:after="0"/>
        <w:ind w:left="851"/>
        <w:rPr>
          <w:rFonts w:cs="Times New Roman"/>
        </w:rPr>
      </w:pPr>
      <w:r w:rsidRPr="00286DDB">
        <w:rPr>
          <w:rFonts w:cs="Times New Roman"/>
        </w:rPr>
        <w:t xml:space="preserve">Jegyzőkönyvek </w:t>
      </w:r>
      <w:r>
        <w:rPr>
          <w:rFonts w:cs="Times New Roman"/>
        </w:rPr>
        <w:t>vezetése, a mérés értékelése</w:t>
      </w:r>
    </w:p>
    <w:p w14:paraId="439ABA75" w14:textId="2ECAA920" w:rsidR="005F1792" w:rsidRDefault="005F1792" w:rsidP="00286DDB">
      <w:pPr>
        <w:spacing w:after="0"/>
        <w:ind w:left="851"/>
      </w:pPr>
      <w:r w:rsidRPr="005F1792">
        <w:t>Épületek és építmények felmérése</w:t>
      </w:r>
    </w:p>
    <w:p w14:paraId="18AB3A7A" w14:textId="77777777" w:rsidR="00C53E01" w:rsidRPr="002A1C54" w:rsidRDefault="00C53E01" w:rsidP="00C53E01">
      <w:pPr>
        <w:tabs>
          <w:tab w:val="left" w:pos="1418"/>
          <w:tab w:val="right" w:pos="9072"/>
        </w:tabs>
        <w:spacing w:after="0"/>
        <w:ind w:left="851"/>
      </w:pPr>
    </w:p>
    <w:p w14:paraId="7BEF2AF1" w14:textId="6F4DA6E1"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Épületek,</w:t>
      </w:r>
      <w:r>
        <w:rPr>
          <w:b/>
          <w:i/>
        </w:rPr>
        <w:t xml:space="preserve"> </w:t>
      </w:r>
      <w:r w:rsidRPr="00286DDB">
        <w:rPr>
          <w:b/>
          <w:i/>
        </w:rPr>
        <w:t>építmények kitűzése</w:t>
      </w:r>
      <w:r w:rsidR="00C53E01" w:rsidRPr="00644690">
        <w:rPr>
          <w:b/>
          <w:i/>
        </w:rPr>
        <w:tab/>
      </w:r>
      <w:r>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46E85B30" w14:textId="0C45E135" w:rsidR="00286DDB" w:rsidRPr="00286DDB" w:rsidRDefault="00286DDB" w:rsidP="00286DDB">
      <w:pPr>
        <w:spacing w:after="0"/>
        <w:ind w:left="851"/>
        <w:rPr>
          <w:rFonts w:cs="Times New Roman"/>
        </w:rPr>
      </w:pPr>
      <w:r w:rsidRPr="00286DDB">
        <w:rPr>
          <w:rFonts w:cs="Times New Roman"/>
        </w:rPr>
        <w:t>Épületek, épí</w:t>
      </w:r>
      <w:r>
        <w:rPr>
          <w:rFonts w:cs="Times New Roman"/>
        </w:rPr>
        <w:t>tmények helyének kitűzése</w:t>
      </w:r>
    </w:p>
    <w:p w14:paraId="5AFF1FE5" w14:textId="173C060D" w:rsidR="00286DDB" w:rsidRPr="00286DDB" w:rsidRDefault="00286DDB" w:rsidP="00286DDB">
      <w:pPr>
        <w:spacing w:after="0"/>
        <w:ind w:left="851"/>
        <w:rPr>
          <w:rFonts w:cs="Times New Roman"/>
        </w:rPr>
      </w:pPr>
      <w:r w:rsidRPr="00286DDB">
        <w:rPr>
          <w:rFonts w:cs="Times New Roman"/>
        </w:rPr>
        <w:t>Felmérési és kitűzési feladatok végrehajtása derék</w:t>
      </w:r>
      <w:r>
        <w:rPr>
          <w:rFonts w:cs="Times New Roman"/>
        </w:rPr>
        <w:t>szögű és poláris méréssel</w:t>
      </w:r>
    </w:p>
    <w:p w14:paraId="08777DC5" w14:textId="5955FA9C" w:rsidR="00286DDB" w:rsidRPr="00286DDB" w:rsidRDefault="00286DDB" w:rsidP="00286DDB">
      <w:pPr>
        <w:spacing w:after="0"/>
        <w:ind w:left="851"/>
        <w:rPr>
          <w:rFonts w:cs="Times New Roman"/>
        </w:rPr>
      </w:pPr>
      <w:r w:rsidRPr="00286DDB">
        <w:rPr>
          <w:rFonts w:cs="Times New Roman"/>
        </w:rPr>
        <w:t>Felmérési adatok grafikus ábráz</w:t>
      </w:r>
      <w:r>
        <w:rPr>
          <w:rFonts w:cs="Times New Roman"/>
        </w:rPr>
        <w:t>olása, manuálék készítése</w:t>
      </w:r>
    </w:p>
    <w:p w14:paraId="214F4A7A" w14:textId="3625EC62" w:rsidR="00C53E01" w:rsidRDefault="00286DDB" w:rsidP="00286DDB">
      <w:pPr>
        <w:spacing w:after="0"/>
        <w:ind w:left="851"/>
      </w:pPr>
      <w:r>
        <w:rPr>
          <w:rFonts w:cs="Times New Roman"/>
        </w:rPr>
        <w:t>Zsinórállvány készítése</w:t>
      </w:r>
    </w:p>
    <w:p w14:paraId="79E8E596" w14:textId="77777777" w:rsidR="00C53E01" w:rsidRPr="002A1C54" w:rsidRDefault="00C53E01" w:rsidP="00C53E01">
      <w:pPr>
        <w:tabs>
          <w:tab w:val="left" w:pos="1418"/>
          <w:tab w:val="right" w:pos="9072"/>
        </w:tabs>
        <w:spacing w:after="0"/>
        <w:ind w:left="851"/>
      </w:pPr>
    </w:p>
    <w:p w14:paraId="0F7AEE7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A1B5492" w14:textId="7C8BB671" w:rsidR="00C53E01" w:rsidRDefault="005D4A7D" w:rsidP="00C53E01">
      <w:pPr>
        <w:spacing w:after="0"/>
        <w:ind w:left="426"/>
      </w:pPr>
      <w:r>
        <w:t>s</w:t>
      </w:r>
      <w:r w:rsidRPr="005D4A7D">
        <w:t>zaktanterem vagy tanműhely vagy terepi gyakorlat</w:t>
      </w:r>
    </w:p>
    <w:p w14:paraId="05886339" w14:textId="77777777" w:rsidR="00C53E01" w:rsidRPr="002B5BF7" w:rsidRDefault="00C53E01" w:rsidP="00C53E01">
      <w:pPr>
        <w:spacing w:after="0"/>
        <w:ind w:left="426"/>
      </w:pPr>
    </w:p>
    <w:p w14:paraId="5C5330B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E7FA581" w14:textId="77777777" w:rsidR="00C53E01" w:rsidRDefault="00C53E01" w:rsidP="00C53E01">
      <w:pPr>
        <w:spacing w:after="0"/>
        <w:ind w:left="426"/>
      </w:pPr>
    </w:p>
    <w:p w14:paraId="01FD3057" w14:textId="77777777" w:rsidR="00C53E01" w:rsidRPr="00C879C0" w:rsidRDefault="00C53E01" w:rsidP="00C53E01">
      <w:pPr>
        <w:spacing w:after="0"/>
        <w:ind w:left="426"/>
        <w:rPr>
          <w:i/>
        </w:rPr>
      </w:pPr>
    </w:p>
    <w:p w14:paraId="6934316D" w14:textId="77777777" w:rsidR="00C53E01" w:rsidRPr="00FF2E9D" w:rsidRDefault="00C53E01" w:rsidP="00C53E01">
      <w:pPr>
        <w:spacing w:after="0"/>
        <w:ind w:left="426"/>
      </w:pPr>
    </w:p>
    <w:p w14:paraId="125908C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7CB38805" w14:textId="592D52E5" w:rsidR="00C53E01" w:rsidRDefault="00C53E01" w:rsidP="00C53E01">
      <w:pPr>
        <w:spacing w:after="0"/>
        <w:ind w:left="426"/>
      </w:pPr>
    </w:p>
    <w:p w14:paraId="5E500BB5" w14:textId="77777777" w:rsidR="00773BC7" w:rsidRDefault="00773BC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6347A006"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BA4E0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50C6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9E67E6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8C4B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6843F61"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DD2E33D"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E648BEE"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258EB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83FFC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C362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7AC429B"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0F5DDB01"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8024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10578E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9FB07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5DDF2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46AB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366F6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23CDBB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A77B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A39919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D9297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C942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00E21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EEFBC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D114E83"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C5520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3E95F0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AEFE3D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0392F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2986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0CC5E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371E5A3"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FDF3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7CBF7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4CA840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38298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9D2A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7C2A5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E03F2CA"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836C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3E1226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EF2DB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CB22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CF5CD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DF4FC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D317A8B"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85E81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4261A8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4D50B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3878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63EC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66D62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60B1B7B"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36F6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8AE6A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4BEA3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8E818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0AED5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409E7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1776F0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2A33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519903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0BE21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196E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A81D5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79748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CAB40FF"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EB24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0D7BAD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F28E5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0341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E6805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6F6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923178"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E9476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06559A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B2CC1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17357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6A4C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0B6E4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4A79353D" w14:textId="77777777" w:rsidR="00773BC7" w:rsidRDefault="00773BC7" w:rsidP="00C53E01">
      <w:pPr>
        <w:spacing w:after="0"/>
        <w:ind w:left="426"/>
      </w:pPr>
    </w:p>
    <w:p w14:paraId="0E76291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61257C0" w14:textId="481FFC3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3BC7" w:rsidRPr="00773BC7" w14:paraId="7464C5DB" w14:textId="77777777" w:rsidTr="00773B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64F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C70E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E7587B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E34F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47AD25F1" w14:textId="77777777" w:rsidTr="00773B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90760D0"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B19E7F4"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E42DB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BB9C60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0EED5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5848348"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080F919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955E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5CE6C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75D097DA"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51AB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024463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AA779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F236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13A0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135C8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D76BF1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E81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AAD305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124F9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810F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16F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53DDF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B60F90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8DD3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EF0649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74F44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FF03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288E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968A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2B14269"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3F69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5CD7D6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750E0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290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5E61C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DA02F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0C3363"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4D66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5724F1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D5110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F8B4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3935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CF26B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1ACEC9"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1C23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1952F5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3469A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DAA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943F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4D574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AFBC10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7BB6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D070A4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221E3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8C2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CD14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99DE8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365A77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2A1D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B171B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76F4C02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777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E0C49B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875AE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A12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54B2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51CB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BAE68C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7D5A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1F4D7E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90A91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8949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D9A61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C662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3F7DA7A"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F71C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14:paraId="3F0A2B8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435DC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45B7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A4533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19705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4CBCED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85537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3E09B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AC32D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A416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02F0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DEA0C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671C94"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CBA7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4E436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1FC74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0603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C0AC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AB444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864E2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C029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612E3C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DB9BA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F9B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346F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9D95B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F70C045"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71D80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7789F7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98A70C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1610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861E9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1067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DDFCA3D"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8CD8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652F9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66D0F3C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5E4E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6064F2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B179D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136D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4DB25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BFDEB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FD7B349"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2490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AD1FAD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49072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7A10E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E749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092B8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A4334B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05B7D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369543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0ACFCD6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0768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92A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E4815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31BE74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4ADE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641C6B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47048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9AF67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ED75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BE42F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BAF846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8572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A8B556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E58B5E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4806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178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F798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FCB1B91"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76CC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39860E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07CA17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046D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E343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9B95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69A0BE0"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ED693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7EA06C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813933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31C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6C99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9E31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2D28D2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669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4CC5F31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10B00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18B4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A4F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561E3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3EF7477"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27E1B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F429A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7F00924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53CFE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E5C70A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B5A30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0742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C89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725A5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883EFD"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F94D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E1FADF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0620E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CBD9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5B0D7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20B9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9C482EB"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E53D9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B79716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CFF32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AEB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697A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93E4F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EDF1788"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F56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D01750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BF319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3891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40C9C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892F0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059CCA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96A86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1C6615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29100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69D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7038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39680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F44A4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00E292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4C520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10E1EFB0"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2B5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88127B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DDD06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FC1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F026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0A300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05C8A1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B4F6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768061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CBF7A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687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4FA0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C5D3D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858DA51"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2B5E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FD1E73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2A019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2DC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D78C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6975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9C44227"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BC3C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77C1D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8C8F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609D0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7535B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9B7AD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04669F0"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2AA6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452233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E1CF3E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C4D9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E6553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60E53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F493153"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5AF8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07976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Gyakorlati munkavégzés körében</w:t>
            </w:r>
          </w:p>
        </w:tc>
      </w:tr>
      <w:tr w:rsidR="00773BC7" w:rsidRPr="00773BC7" w14:paraId="70A5AAE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F619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D38DBC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09555C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DBE4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E7E58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5D2D7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2560860"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9B6CF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BB006F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B08E7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B0D5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00192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D2496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AFE84E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8C01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B16CF7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5216B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216B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1524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1A74C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0802CECF" w14:textId="77777777" w:rsidR="00773BC7" w:rsidRPr="002B5BF7" w:rsidRDefault="00773BC7" w:rsidP="00C53E01">
      <w:pPr>
        <w:spacing w:after="0"/>
        <w:ind w:left="426"/>
      </w:pPr>
    </w:p>
    <w:p w14:paraId="68BD542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251B86D" w14:textId="77777777" w:rsidR="00C53E01" w:rsidRDefault="00C53E01" w:rsidP="00C53E01">
      <w:pPr>
        <w:spacing w:after="0"/>
        <w:ind w:left="426"/>
      </w:pPr>
      <w:r w:rsidRPr="003A56AA">
        <w:t>A nemzeti köznevelésről szóló 2011. évi CXC. törvény. 54. § (2) a) pontja szerinti értékeléssel.</w:t>
      </w:r>
    </w:p>
    <w:p w14:paraId="541D1526" w14:textId="77777777" w:rsidR="00C53E01" w:rsidRPr="002B5BF7" w:rsidRDefault="00C53E01" w:rsidP="00C53E01">
      <w:pPr>
        <w:spacing w:after="0"/>
        <w:ind w:left="426"/>
      </w:pPr>
    </w:p>
    <w:p w14:paraId="7AC12DB0" w14:textId="77777777" w:rsidR="00C53E01" w:rsidRDefault="00C53E01" w:rsidP="00C53E01">
      <w:pPr>
        <w:spacing w:after="0"/>
        <w:rPr>
          <w:rFonts w:cs="Times New Roman"/>
        </w:rPr>
      </w:pPr>
    </w:p>
    <w:p w14:paraId="6002C5CD" w14:textId="54A6557C" w:rsidR="00C53E01" w:rsidRPr="00644690" w:rsidRDefault="002B6ABA" w:rsidP="00C53E01">
      <w:pPr>
        <w:pStyle w:val="Listaszerbekezds"/>
        <w:numPr>
          <w:ilvl w:val="0"/>
          <w:numId w:val="8"/>
        </w:numPr>
        <w:tabs>
          <w:tab w:val="right" w:pos="9072"/>
        </w:tabs>
        <w:spacing w:after="0"/>
        <w:rPr>
          <w:rFonts w:cs="Times New Roman"/>
          <w:b/>
        </w:rPr>
      </w:pPr>
      <w:r>
        <w:rPr>
          <w:b/>
        </w:rPr>
        <w:t>Komplex</w:t>
      </w:r>
      <w:r w:rsidR="00286DDB">
        <w:rPr>
          <w:b/>
        </w:rPr>
        <w:t xml:space="preserve"> szakmai</w:t>
      </w:r>
      <w:r w:rsidR="003818BC" w:rsidRPr="003818BC">
        <w:rPr>
          <w:b/>
        </w:rPr>
        <w:t xml:space="preserve"> ismeretek</w:t>
      </w:r>
      <w:r w:rsidR="00C53E01" w:rsidRPr="00644690">
        <w:rPr>
          <w:b/>
        </w:rPr>
        <w:t xml:space="preserve"> tantárgy</w:t>
      </w:r>
      <w:r w:rsidR="00C53E01" w:rsidRPr="00644690">
        <w:rPr>
          <w:b/>
        </w:rPr>
        <w:tab/>
      </w:r>
      <w:r w:rsidR="003818BC">
        <w:rPr>
          <w:b/>
        </w:rPr>
        <w:t>31</w:t>
      </w:r>
      <w:r w:rsidR="00C53E01">
        <w:rPr>
          <w:b/>
        </w:rPr>
        <w:t xml:space="preserve"> ó</w:t>
      </w:r>
      <w:r w:rsidR="00C53E01" w:rsidRPr="00644690">
        <w:rPr>
          <w:b/>
        </w:rPr>
        <w:t>ra/</w:t>
      </w:r>
      <w:r w:rsidR="003818BC">
        <w:rPr>
          <w:b/>
        </w:rPr>
        <w:t>3</w:t>
      </w:r>
      <w:r w:rsidR="004C5369">
        <w:rPr>
          <w:b/>
        </w:rPr>
        <w:t>6</w:t>
      </w:r>
      <w:r w:rsidR="00C53E01" w:rsidRPr="00644690">
        <w:rPr>
          <w:b/>
        </w:rPr>
        <w:t xml:space="preserve"> óra*</w:t>
      </w:r>
    </w:p>
    <w:p w14:paraId="656B35E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CFF65A9" w14:textId="77777777" w:rsidR="00C53E01" w:rsidRPr="00644690" w:rsidRDefault="00C53E01" w:rsidP="00C53E01"/>
    <w:p w14:paraId="4CEBEB92" w14:textId="77777777" w:rsidR="00C53E01" w:rsidRDefault="00C53E01" w:rsidP="00C53E01">
      <w:pPr>
        <w:pStyle w:val="Listaszerbekezds"/>
        <w:numPr>
          <w:ilvl w:val="1"/>
          <w:numId w:val="8"/>
        </w:numPr>
        <w:spacing w:after="0"/>
        <w:rPr>
          <w:b/>
        </w:rPr>
      </w:pPr>
      <w:r w:rsidRPr="00644690">
        <w:rPr>
          <w:b/>
        </w:rPr>
        <w:t>A tantárgy tanításának célja</w:t>
      </w:r>
    </w:p>
    <w:p w14:paraId="11B91E74" w14:textId="1EB1F4F7" w:rsidR="00C53E01" w:rsidRDefault="00B158B9" w:rsidP="00C53E01">
      <w:pPr>
        <w:spacing w:after="0"/>
        <w:ind w:left="426"/>
      </w:pPr>
      <w:r>
        <w:lastRenderedPageBreak/>
        <w:t>Az elsajátított szakmai ismeretek átfogó rendszerező átismétlése, mely során lehetőség nyílik a szakmai érettségire történő felkészülésre is.</w:t>
      </w:r>
    </w:p>
    <w:p w14:paraId="05D1F686" w14:textId="77777777" w:rsidR="00C53E01" w:rsidRPr="002B5BF7" w:rsidRDefault="00C53E01" w:rsidP="00C53E01">
      <w:pPr>
        <w:spacing w:after="0"/>
        <w:ind w:left="426"/>
      </w:pPr>
    </w:p>
    <w:p w14:paraId="62EB36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4A4A15C" w14:textId="0BE493A9" w:rsidR="00C53E01" w:rsidRDefault="00897F3E" w:rsidP="00C53E01">
      <w:pPr>
        <w:spacing w:after="0"/>
        <w:ind w:left="426"/>
      </w:pPr>
      <w:r w:rsidRPr="00897F3E">
        <w:t>A tantárgy az adott évfolyamba lépés feltételeiként megjelölt közismereti és szakmai tartalmakra épül.</w:t>
      </w:r>
    </w:p>
    <w:p w14:paraId="6ACF47E5" w14:textId="77777777" w:rsidR="00C53E01" w:rsidRPr="002B5BF7" w:rsidRDefault="00C53E01" w:rsidP="00C53E01">
      <w:pPr>
        <w:spacing w:after="0"/>
        <w:ind w:left="426"/>
      </w:pPr>
    </w:p>
    <w:p w14:paraId="2D06179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DC428B7" w14:textId="79DE8006" w:rsidR="00C53E01" w:rsidRDefault="00B158B9" w:rsidP="00C53E01">
      <w:pPr>
        <w:pStyle w:val="Listaszerbekezds"/>
        <w:numPr>
          <w:ilvl w:val="2"/>
          <w:numId w:val="8"/>
        </w:numPr>
        <w:tabs>
          <w:tab w:val="left" w:pos="1701"/>
          <w:tab w:val="right" w:pos="9072"/>
        </w:tabs>
        <w:spacing w:after="0"/>
        <w:ind w:left="993" w:hanging="426"/>
        <w:rPr>
          <w:b/>
          <w:i/>
        </w:rPr>
      </w:pPr>
      <w:r>
        <w:rPr>
          <w:b/>
          <w:i/>
        </w:rPr>
        <w:t>Ábrázoló geometria</w:t>
      </w:r>
      <w:r w:rsidR="00C53E01" w:rsidRPr="00644690">
        <w:rPr>
          <w:b/>
          <w:i/>
        </w:rPr>
        <w:tab/>
      </w:r>
      <w:r w:rsidR="00F833EA">
        <w:rPr>
          <w:b/>
          <w:i/>
        </w:rPr>
        <w:t>4</w:t>
      </w:r>
      <w:r w:rsidR="00C53E01">
        <w:rPr>
          <w:b/>
          <w:i/>
        </w:rPr>
        <w:t xml:space="preserve"> ó</w:t>
      </w:r>
      <w:r w:rsidR="00C53E01" w:rsidRPr="00644690">
        <w:rPr>
          <w:b/>
          <w:i/>
        </w:rPr>
        <w:t>ra/</w:t>
      </w:r>
      <w:r w:rsidR="004C5369">
        <w:rPr>
          <w:b/>
          <w:i/>
        </w:rPr>
        <w:t>5</w:t>
      </w:r>
      <w:r w:rsidR="00C53E01" w:rsidRPr="00644690">
        <w:rPr>
          <w:b/>
          <w:i/>
        </w:rPr>
        <w:t xml:space="preserve"> óra</w:t>
      </w:r>
    </w:p>
    <w:p w14:paraId="495AD00B" w14:textId="7CA27523" w:rsidR="00C53E01" w:rsidRDefault="00B158B9" w:rsidP="00C53E01">
      <w:pPr>
        <w:spacing w:after="0"/>
        <w:ind w:left="851"/>
        <w:rPr>
          <w:rFonts w:cs="Times New Roman"/>
        </w:rPr>
      </w:pPr>
      <w:r>
        <w:rPr>
          <w:rFonts w:cs="Times New Roman"/>
        </w:rPr>
        <w:t>Síkgeometria</w:t>
      </w:r>
    </w:p>
    <w:p w14:paraId="7F74AD2E" w14:textId="3796A83D" w:rsidR="00B158B9" w:rsidRDefault="00B158B9" w:rsidP="00C53E01">
      <w:pPr>
        <w:spacing w:after="0"/>
        <w:ind w:left="851"/>
      </w:pPr>
      <w:r>
        <w:rPr>
          <w:rFonts w:cs="Times New Roman"/>
        </w:rPr>
        <w:t>Térgeometria</w:t>
      </w:r>
    </w:p>
    <w:p w14:paraId="3BEC0E7D" w14:textId="77777777" w:rsidR="00C53E01" w:rsidRPr="00644690" w:rsidRDefault="00C53E01" w:rsidP="00C53E01">
      <w:pPr>
        <w:tabs>
          <w:tab w:val="left" w:pos="1418"/>
          <w:tab w:val="right" w:pos="9072"/>
        </w:tabs>
        <w:spacing w:after="0"/>
        <w:ind w:left="851"/>
      </w:pPr>
    </w:p>
    <w:p w14:paraId="69F498BD" w14:textId="3F58EFC6" w:rsidR="00C53E01" w:rsidRDefault="00B158B9" w:rsidP="00C53E01">
      <w:pPr>
        <w:pStyle w:val="Listaszerbekezds"/>
        <w:numPr>
          <w:ilvl w:val="2"/>
          <w:numId w:val="8"/>
        </w:numPr>
        <w:tabs>
          <w:tab w:val="left" w:pos="1701"/>
          <w:tab w:val="right" w:pos="9072"/>
        </w:tabs>
        <w:spacing w:after="0"/>
        <w:ind w:left="993" w:hanging="426"/>
        <w:rPr>
          <w:b/>
          <w:i/>
        </w:rPr>
      </w:pPr>
      <w:r>
        <w:rPr>
          <w:b/>
          <w:i/>
        </w:rPr>
        <w:t>CAD alapismeretek</w:t>
      </w:r>
      <w:r w:rsidR="00CB1FAD">
        <w:rPr>
          <w:b/>
          <w:i/>
        </w:rPr>
        <w:t xml:space="preserve"> gyakorlat</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679487DD" w14:textId="0ADAF655" w:rsidR="00C53E01" w:rsidRDefault="00B158B9" w:rsidP="00C53E01">
      <w:pPr>
        <w:spacing w:after="0"/>
        <w:ind w:left="851"/>
        <w:rPr>
          <w:rFonts w:cs="Times New Roman"/>
        </w:rPr>
      </w:pPr>
      <w:r w:rsidRPr="00B158B9">
        <w:rPr>
          <w:rFonts w:cs="Times New Roman"/>
        </w:rPr>
        <w:t>Rajzoló- és tervezőprogramok felépítése</w:t>
      </w:r>
    </w:p>
    <w:p w14:paraId="0D28D374" w14:textId="4A5D2C84" w:rsidR="00B158B9" w:rsidRDefault="00B158B9" w:rsidP="00C53E01">
      <w:pPr>
        <w:spacing w:after="0"/>
        <w:ind w:left="851"/>
      </w:pPr>
      <w:r w:rsidRPr="00B158B9">
        <w:t>Számítógéppel segített rajzolás</w:t>
      </w:r>
    </w:p>
    <w:p w14:paraId="482D1721" w14:textId="77777777" w:rsidR="00C53E01" w:rsidRPr="002A1C54" w:rsidRDefault="00C53E01" w:rsidP="00C53E01">
      <w:pPr>
        <w:tabs>
          <w:tab w:val="left" w:pos="1418"/>
          <w:tab w:val="right" w:pos="9072"/>
        </w:tabs>
        <w:spacing w:after="0"/>
        <w:ind w:left="851"/>
      </w:pPr>
    </w:p>
    <w:p w14:paraId="04DD31C5" w14:textId="0F40FFE5" w:rsidR="00C53E01" w:rsidRDefault="00B158B9" w:rsidP="00C53E01">
      <w:pPr>
        <w:pStyle w:val="Listaszerbekezds"/>
        <w:numPr>
          <w:ilvl w:val="2"/>
          <w:numId w:val="8"/>
        </w:numPr>
        <w:tabs>
          <w:tab w:val="left" w:pos="1701"/>
          <w:tab w:val="right" w:pos="9072"/>
        </w:tabs>
        <w:spacing w:after="0"/>
        <w:ind w:left="993" w:hanging="426"/>
        <w:rPr>
          <w:b/>
          <w:i/>
        </w:rPr>
      </w:pPr>
      <w:r>
        <w:rPr>
          <w:b/>
          <w:i/>
        </w:rPr>
        <w:t>Építőipari alapismeretek és építési ismeretek</w:t>
      </w:r>
      <w:r w:rsidR="00C53E01" w:rsidRPr="00644690">
        <w:rPr>
          <w:b/>
          <w:i/>
        </w:rPr>
        <w:tab/>
      </w:r>
      <w:r w:rsidR="00F833EA">
        <w:rPr>
          <w:b/>
          <w:i/>
        </w:rPr>
        <w:t>7</w:t>
      </w:r>
      <w:r w:rsidR="00C53E01">
        <w:rPr>
          <w:b/>
          <w:i/>
        </w:rPr>
        <w:t xml:space="preserve"> ó</w:t>
      </w:r>
      <w:r w:rsidR="00C53E01" w:rsidRPr="00644690">
        <w:rPr>
          <w:b/>
          <w:i/>
        </w:rPr>
        <w:t>ra/</w:t>
      </w:r>
      <w:r w:rsidR="004C5369">
        <w:rPr>
          <w:b/>
          <w:i/>
        </w:rPr>
        <w:t>8</w:t>
      </w:r>
      <w:r w:rsidR="00C53E01" w:rsidRPr="00644690">
        <w:rPr>
          <w:b/>
          <w:i/>
        </w:rPr>
        <w:t xml:space="preserve"> óra</w:t>
      </w:r>
    </w:p>
    <w:p w14:paraId="34CB11CF" w14:textId="1B27CFE2" w:rsidR="00C53E01" w:rsidRDefault="00B158B9" w:rsidP="00C53E01">
      <w:pPr>
        <w:spacing w:after="0"/>
        <w:ind w:left="851"/>
        <w:rPr>
          <w:rFonts w:cs="Times New Roman"/>
        </w:rPr>
      </w:pPr>
      <w:r>
        <w:rPr>
          <w:rFonts w:cs="Times New Roman"/>
        </w:rPr>
        <w:t>Építőipari alapfogalmak és építési tevékenység</w:t>
      </w:r>
    </w:p>
    <w:p w14:paraId="615ECACB" w14:textId="39E348D9" w:rsidR="00B158B9" w:rsidRDefault="00B158B9" w:rsidP="00C53E01">
      <w:pPr>
        <w:spacing w:after="0"/>
        <w:ind w:left="851"/>
      </w:pPr>
      <w:r>
        <w:t>Alépítményi szerkezetek</w:t>
      </w:r>
    </w:p>
    <w:p w14:paraId="5F6E8E3D" w14:textId="06890350" w:rsidR="00B158B9" w:rsidRDefault="00B158B9" w:rsidP="00C53E01">
      <w:pPr>
        <w:spacing w:after="0"/>
        <w:ind w:left="851"/>
      </w:pPr>
      <w:r>
        <w:t>Felépítményi szerkezetek</w:t>
      </w:r>
    </w:p>
    <w:p w14:paraId="6D76F15C" w14:textId="77777777" w:rsidR="00C53E01" w:rsidRPr="002A1C54" w:rsidRDefault="00C53E01" w:rsidP="00C53E01">
      <w:pPr>
        <w:tabs>
          <w:tab w:val="left" w:pos="1418"/>
          <w:tab w:val="right" w:pos="9072"/>
        </w:tabs>
        <w:spacing w:after="0"/>
        <w:ind w:left="851"/>
      </w:pPr>
    </w:p>
    <w:p w14:paraId="07165B59" w14:textId="57C7F653" w:rsidR="00C53E01" w:rsidRDefault="00B158B9" w:rsidP="00C53E01">
      <w:pPr>
        <w:pStyle w:val="Listaszerbekezds"/>
        <w:numPr>
          <w:ilvl w:val="2"/>
          <w:numId w:val="8"/>
        </w:numPr>
        <w:tabs>
          <w:tab w:val="left" w:pos="1701"/>
          <w:tab w:val="right" w:pos="9072"/>
        </w:tabs>
        <w:spacing w:after="0"/>
        <w:ind w:left="993" w:hanging="426"/>
        <w:rPr>
          <w:b/>
          <w:i/>
        </w:rPr>
      </w:pPr>
      <w:r>
        <w:rPr>
          <w:b/>
          <w:i/>
        </w:rPr>
        <w:t>Építőanyagok elméleti és gyakorlati ismeretei</w:t>
      </w:r>
      <w:r w:rsidR="00C53E01" w:rsidRPr="00644690">
        <w:rPr>
          <w:b/>
          <w:i/>
        </w:rPr>
        <w:tab/>
      </w:r>
      <w:r w:rsidR="00F833EA">
        <w:rPr>
          <w:b/>
          <w:i/>
        </w:rPr>
        <w:t>4</w:t>
      </w:r>
      <w:r w:rsidR="00C53E01">
        <w:rPr>
          <w:b/>
          <w:i/>
        </w:rPr>
        <w:t xml:space="preserve"> ó</w:t>
      </w:r>
      <w:r w:rsidR="00C53E01" w:rsidRPr="00644690">
        <w:rPr>
          <w:b/>
          <w:i/>
        </w:rPr>
        <w:t>ra/</w:t>
      </w:r>
      <w:r w:rsidR="004C5369">
        <w:rPr>
          <w:b/>
          <w:i/>
        </w:rPr>
        <w:t>5</w:t>
      </w:r>
      <w:r w:rsidR="00C53E01" w:rsidRPr="00644690">
        <w:rPr>
          <w:b/>
          <w:i/>
        </w:rPr>
        <w:t xml:space="preserve"> óra</w:t>
      </w:r>
    </w:p>
    <w:p w14:paraId="7FBB21CC" w14:textId="480620DF" w:rsidR="00C53E01" w:rsidRDefault="00B158B9" w:rsidP="00C53E01">
      <w:pPr>
        <w:spacing w:after="0"/>
        <w:ind w:left="851"/>
        <w:rPr>
          <w:rFonts w:cs="Times New Roman"/>
        </w:rPr>
      </w:pPr>
      <w:r w:rsidRPr="00B158B9">
        <w:rPr>
          <w:rFonts w:cs="Times New Roman"/>
        </w:rPr>
        <w:t>Építőanyagok tulajdonságai</w:t>
      </w:r>
    </w:p>
    <w:p w14:paraId="2E27F8C8" w14:textId="095BA83A" w:rsidR="00B158B9" w:rsidRDefault="00B158B9" w:rsidP="00C53E01">
      <w:pPr>
        <w:spacing w:after="0"/>
        <w:ind w:left="851"/>
      </w:pPr>
      <w:r w:rsidRPr="00B158B9">
        <w:t>Természetes építőanyagok</w:t>
      </w:r>
    </w:p>
    <w:p w14:paraId="1C517577" w14:textId="2FCED21B" w:rsidR="00B158B9" w:rsidRDefault="00B158B9" w:rsidP="00C53E01">
      <w:pPr>
        <w:spacing w:after="0"/>
        <w:ind w:left="851"/>
      </w:pPr>
      <w:r w:rsidRPr="00B158B9">
        <w:t>Mesterséges építőanyagok</w:t>
      </w:r>
    </w:p>
    <w:p w14:paraId="2C5F1B1E" w14:textId="13D37CF5" w:rsidR="00B158B9" w:rsidRDefault="00B158B9" w:rsidP="00C53E01">
      <w:pPr>
        <w:spacing w:after="0"/>
        <w:ind w:left="851"/>
      </w:pPr>
      <w:r>
        <w:t>Építőanyagok vizsgálatai</w:t>
      </w:r>
    </w:p>
    <w:p w14:paraId="490C7F5A" w14:textId="77777777" w:rsidR="00C53E01" w:rsidRPr="002A1C54" w:rsidRDefault="00C53E01" w:rsidP="00C53E01">
      <w:pPr>
        <w:tabs>
          <w:tab w:val="left" w:pos="1418"/>
          <w:tab w:val="right" w:pos="9072"/>
        </w:tabs>
        <w:spacing w:after="0"/>
        <w:ind w:left="851"/>
      </w:pPr>
    </w:p>
    <w:p w14:paraId="7F7E7D6D" w14:textId="574DF44E" w:rsidR="00C53E01" w:rsidRPr="00644690" w:rsidRDefault="00B158B9" w:rsidP="00C53E01">
      <w:pPr>
        <w:pStyle w:val="Listaszerbekezds"/>
        <w:numPr>
          <w:ilvl w:val="2"/>
          <w:numId w:val="8"/>
        </w:numPr>
        <w:tabs>
          <w:tab w:val="left" w:pos="1701"/>
          <w:tab w:val="right" w:pos="9072"/>
        </w:tabs>
        <w:spacing w:after="0"/>
        <w:ind w:left="993" w:hanging="426"/>
        <w:rPr>
          <w:rFonts w:cs="Times New Roman"/>
          <w:b/>
          <w:i/>
        </w:rPr>
      </w:pPr>
      <w:r>
        <w:rPr>
          <w:b/>
          <w:i/>
        </w:rPr>
        <w:t>Munka- és környezetvédelem</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329EC7B8" w14:textId="1971BB02" w:rsidR="00C53E01" w:rsidRDefault="00B158B9" w:rsidP="00C53E01">
      <w:pPr>
        <w:spacing w:after="0"/>
        <w:ind w:left="851"/>
        <w:rPr>
          <w:rFonts w:cs="Times New Roman"/>
        </w:rPr>
      </w:pPr>
      <w:r>
        <w:rPr>
          <w:rFonts w:cs="Times New Roman"/>
        </w:rPr>
        <w:t>Munkavédelem</w:t>
      </w:r>
    </w:p>
    <w:p w14:paraId="3B1FFBA4" w14:textId="4341B37B" w:rsidR="00B158B9" w:rsidRDefault="00B158B9" w:rsidP="00C53E01">
      <w:pPr>
        <w:spacing w:after="0"/>
        <w:ind w:left="851"/>
        <w:rPr>
          <w:rFonts w:cs="Times New Roman"/>
        </w:rPr>
      </w:pPr>
      <w:r>
        <w:rPr>
          <w:rFonts w:cs="Times New Roman"/>
        </w:rPr>
        <w:t>Tűzvédelem</w:t>
      </w:r>
    </w:p>
    <w:p w14:paraId="4A8F51C5" w14:textId="58731ECF" w:rsidR="00B158B9" w:rsidRDefault="00B158B9" w:rsidP="00C53E01">
      <w:pPr>
        <w:spacing w:after="0"/>
        <w:ind w:left="851"/>
      </w:pPr>
      <w:r>
        <w:rPr>
          <w:rFonts w:cs="Times New Roman"/>
        </w:rPr>
        <w:t>Környezetvédelem</w:t>
      </w:r>
    </w:p>
    <w:p w14:paraId="1060A0E8" w14:textId="77777777" w:rsidR="00C53E01" w:rsidRDefault="00C53E01" w:rsidP="00C53E01">
      <w:pPr>
        <w:tabs>
          <w:tab w:val="left" w:pos="1418"/>
          <w:tab w:val="right" w:pos="9072"/>
        </w:tabs>
        <w:spacing w:after="0"/>
        <w:ind w:left="851"/>
      </w:pPr>
    </w:p>
    <w:p w14:paraId="6609AD8F" w14:textId="5A68ECC1" w:rsidR="00C53E01" w:rsidRDefault="00B158B9" w:rsidP="00C53E01">
      <w:pPr>
        <w:pStyle w:val="Listaszerbekezds"/>
        <w:numPr>
          <w:ilvl w:val="2"/>
          <w:numId w:val="8"/>
        </w:numPr>
        <w:tabs>
          <w:tab w:val="left" w:pos="1701"/>
          <w:tab w:val="right" w:pos="9072"/>
        </w:tabs>
        <w:spacing w:after="0"/>
        <w:ind w:left="993" w:hanging="426"/>
        <w:rPr>
          <w:b/>
          <w:i/>
        </w:rPr>
      </w:pPr>
      <w:r>
        <w:rPr>
          <w:b/>
          <w:i/>
        </w:rPr>
        <w:t>Statika és szilárdságtan</w:t>
      </w:r>
      <w:r w:rsidR="00C53E01" w:rsidRPr="00644690">
        <w:rPr>
          <w:b/>
          <w:i/>
        </w:rPr>
        <w:tab/>
      </w:r>
      <w:r w:rsidR="00F833EA">
        <w:rPr>
          <w:b/>
          <w:i/>
        </w:rPr>
        <w:t>6</w:t>
      </w:r>
      <w:r w:rsidR="00C53E01">
        <w:rPr>
          <w:b/>
          <w:i/>
        </w:rPr>
        <w:t xml:space="preserve"> ó</w:t>
      </w:r>
      <w:r w:rsidR="00C53E01" w:rsidRPr="00644690">
        <w:rPr>
          <w:b/>
          <w:i/>
        </w:rPr>
        <w:t>ra/</w:t>
      </w:r>
      <w:r w:rsidR="004C5369">
        <w:rPr>
          <w:b/>
          <w:i/>
        </w:rPr>
        <w:t>8</w:t>
      </w:r>
      <w:r w:rsidR="00C53E01" w:rsidRPr="00644690">
        <w:rPr>
          <w:b/>
          <w:i/>
        </w:rPr>
        <w:t xml:space="preserve"> óra</w:t>
      </w:r>
    </w:p>
    <w:p w14:paraId="1C543984" w14:textId="7E3BB287" w:rsidR="00C53E01" w:rsidRDefault="002B6ABA" w:rsidP="00C53E01">
      <w:pPr>
        <w:spacing w:after="0"/>
        <w:ind w:left="851"/>
        <w:rPr>
          <w:rFonts w:cs="Times New Roman"/>
        </w:rPr>
      </w:pPr>
      <w:r>
        <w:rPr>
          <w:rFonts w:cs="Times New Roman"/>
        </w:rPr>
        <w:t>Statikai a</w:t>
      </w:r>
      <w:r w:rsidR="00B158B9">
        <w:rPr>
          <w:rFonts w:cs="Times New Roman"/>
        </w:rPr>
        <w:t>lapfogalmak</w:t>
      </w:r>
    </w:p>
    <w:p w14:paraId="15A5B07D" w14:textId="6EC5A5D6" w:rsidR="00B158B9" w:rsidRDefault="00B158B9" w:rsidP="00C53E01">
      <w:pPr>
        <w:spacing w:after="0"/>
        <w:ind w:left="851"/>
        <w:rPr>
          <w:rFonts w:cs="Times New Roman"/>
        </w:rPr>
      </w:pPr>
      <w:r>
        <w:rPr>
          <w:rFonts w:cs="Times New Roman"/>
        </w:rPr>
        <w:t>Erőrendszerek</w:t>
      </w:r>
    </w:p>
    <w:p w14:paraId="2F77F6F5" w14:textId="3740418B" w:rsidR="00B158B9" w:rsidRDefault="00B158B9" w:rsidP="00C53E01">
      <w:pPr>
        <w:spacing w:after="0"/>
        <w:ind w:left="851"/>
        <w:rPr>
          <w:rFonts w:cs="Times New Roman"/>
        </w:rPr>
      </w:pPr>
      <w:r>
        <w:rPr>
          <w:rFonts w:cs="Times New Roman"/>
        </w:rPr>
        <w:t>Tartók</w:t>
      </w:r>
    </w:p>
    <w:p w14:paraId="371F54B4" w14:textId="4A03A32F" w:rsidR="00B158B9" w:rsidRDefault="00B158B9" w:rsidP="00C53E01">
      <w:pPr>
        <w:spacing w:after="0"/>
        <w:ind w:left="851"/>
        <w:rPr>
          <w:rFonts w:cs="Times New Roman"/>
        </w:rPr>
      </w:pPr>
      <w:r>
        <w:rPr>
          <w:rFonts w:cs="Times New Roman"/>
        </w:rPr>
        <w:t>Igénybevételek</w:t>
      </w:r>
    </w:p>
    <w:p w14:paraId="089819F8" w14:textId="20AF731B" w:rsidR="00B158B9" w:rsidRDefault="00B158B9" w:rsidP="00C53E01">
      <w:pPr>
        <w:spacing w:after="0"/>
        <w:ind w:left="851"/>
        <w:rPr>
          <w:rFonts w:cs="Times New Roman"/>
        </w:rPr>
      </w:pPr>
      <w:r>
        <w:rPr>
          <w:rFonts w:cs="Times New Roman"/>
        </w:rPr>
        <w:t>Keresztmetszeti jellemzők</w:t>
      </w:r>
    </w:p>
    <w:p w14:paraId="05DF86D0" w14:textId="188D04D7" w:rsidR="00B158B9" w:rsidRDefault="002B6ABA" w:rsidP="00C53E01">
      <w:pPr>
        <w:spacing w:after="0"/>
        <w:ind w:left="851"/>
      </w:pPr>
      <w:r w:rsidRPr="002B6ABA">
        <w:t>Szilárdságtani alapfogalmak</w:t>
      </w:r>
    </w:p>
    <w:p w14:paraId="74FF6679" w14:textId="0F3E5045" w:rsidR="002B6ABA" w:rsidRDefault="002B6ABA" w:rsidP="00C53E01">
      <w:pPr>
        <w:spacing w:after="0"/>
        <w:ind w:left="851"/>
      </w:pPr>
      <w:r>
        <w:t>Húzás</w:t>
      </w:r>
    </w:p>
    <w:p w14:paraId="649A14B2" w14:textId="714015F1" w:rsidR="002B6ABA" w:rsidRDefault="002B6ABA" w:rsidP="00C53E01">
      <w:pPr>
        <w:spacing w:after="0"/>
        <w:ind w:left="851"/>
      </w:pPr>
      <w:r>
        <w:t>Nyomás</w:t>
      </w:r>
    </w:p>
    <w:p w14:paraId="662F4C60" w14:textId="77777777" w:rsidR="00C53E01" w:rsidRPr="00644690" w:rsidRDefault="00C53E01" w:rsidP="00C53E01">
      <w:pPr>
        <w:tabs>
          <w:tab w:val="left" w:pos="1418"/>
          <w:tab w:val="right" w:pos="9072"/>
        </w:tabs>
        <w:spacing w:after="0"/>
        <w:ind w:left="851"/>
      </w:pPr>
    </w:p>
    <w:p w14:paraId="3F91ED65" w14:textId="63FBEDA3" w:rsidR="00C53E01" w:rsidRDefault="00B158B9" w:rsidP="00C53E01">
      <w:pPr>
        <w:pStyle w:val="Listaszerbekezds"/>
        <w:numPr>
          <w:ilvl w:val="2"/>
          <w:numId w:val="8"/>
        </w:numPr>
        <w:tabs>
          <w:tab w:val="left" w:pos="1701"/>
          <w:tab w:val="right" w:pos="9072"/>
        </w:tabs>
        <w:spacing w:after="0"/>
        <w:ind w:left="993" w:hanging="426"/>
        <w:rPr>
          <w:b/>
          <w:i/>
        </w:rPr>
      </w:pPr>
      <w:r>
        <w:rPr>
          <w:b/>
          <w:i/>
        </w:rPr>
        <w:t>Építési gyakorlat</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5C4D1275" w14:textId="2F43258E" w:rsidR="00C53E01" w:rsidRDefault="00C53E01" w:rsidP="00C53E01">
      <w:pPr>
        <w:spacing w:after="0"/>
        <w:ind w:left="851"/>
        <w:rPr>
          <w:rFonts w:cs="Times New Roman"/>
        </w:rPr>
      </w:pPr>
      <w:r w:rsidRPr="00A80941">
        <w:rPr>
          <w:rFonts w:cs="Times New Roman"/>
        </w:rPr>
        <w:t>A</w:t>
      </w:r>
      <w:r w:rsidR="00B158B9">
        <w:rPr>
          <w:rFonts w:cs="Times New Roman"/>
        </w:rPr>
        <w:t>lépítményi munkák</w:t>
      </w:r>
    </w:p>
    <w:p w14:paraId="3E04841D" w14:textId="2450ED11" w:rsidR="00B158B9" w:rsidRDefault="00B158B9" w:rsidP="00C53E01">
      <w:pPr>
        <w:spacing w:after="0"/>
        <w:ind w:left="851"/>
      </w:pPr>
      <w:r>
        <w:rPr>
          <w:rFonts w:cs="Times New Roman"/>
        </w:rPr>
        <w:t>Felépítményi munkák</w:t>
      </w:r>
    </w:p>
    <w:p w14:paraId="13C9F962" w14:textId="77777777" w:rsidR="00C53E01" w:rsidRPr="002A1C54" w:rsidRDefault="00C53E01" w:rsidP="00C53E01">
      <w:pPr>
        <w:tabs>
          <w:tab w:val="left" w:pos="1418"/>
          <w:tab w:val="right" w:pos="9072"/>
        </w:tabs>
        <w:spacing w:after="0"/>
        <w:ind w:left="851"/>
      </w:pPr>
    </w:p>
    <w:p w14:paraId="4670E723" w14:textId="33BF41DD" w:rsidR="00C53E01" w:rsidRDefault="00B158B9" w:rsidP="00C53E01">
      <w:pPr>
        <w:pStyle w:val="Listaszerbekezds"/>
        <w:numPr>
          <w:ilvl w:val="2"/>
          <w:numId w:val="8"/>
        </w:numPr>
        <w:tabs>
          <w:tab w:val="left" w:pos="1701"/>
          <w:tab w:val="right" w:pos="9072"/>
        </w:tabs>
        <w:spacing w:after="0"/>
        <w:ind w:left="993" w:hanging="426"/>
        <w:rPr>
          <w:b/>
          <w:i/>
        </w:rPr>
      </w:pPr>
      <w:r>
        <w:rPr>
          <w:b/>
          <w:i/>
        </w:rPr>
        <w:t>Építésszervezési alapismeretek</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74600EF1" w14:textId="6DFD682A" w:rsidR="00C53E01" w:rsidRDefault="00B158B9" w:rsidP="00C53E01">
      <w:pPr>
        <w:spacing w:after="0"/>
        <w:ind w:left="851"/>
        <w:rPr>
          <w:rFonts w:cs="Times New Roman"/>
        </w:rPr>
      </w:pPr>
      <w:r w:rsidRPr="00B158B9">
        <w:rPr>
          <w:rFonts w:cs="Times New Roman"/>
        </w:rPr>
        <w:t>Építési beruházási folyamatok</w:t>
      </w:r>
    </w:p>
    <w:p w14:paraId="2D921110" w14:textId="57299443" w:rsidR="00B158B9" w:rsidRDefault="00B158B9" w:rsidP="00C53E01">
      <w:pPr>
        <w:spacing w:after="0"/>
        <w:ind w:left="851"/>
      </w:pPr>
      <w:r w:rsidRPr="00B158B9">
        <w:t>Építőipari mennyiségszámítások</w:t>
      </w:r>
    </w:p>
    <w:p w14:paraId="242A1C9A" w14:textId="77777777" w:rsidR="00C53E01" w:rsidRPr="002A1C54" w:rsidRDefault="00C53E01" w:rsidP="00C53E01">
      <w:pPr>
        <w:tabs>
          <w:tab w:val="left" w:pos="1418"/>
          <w:tab w:val="right" w:pos="9072"/>
        </w:tabs>
        <w:spacing w:after="0"/>
        <w:ind w:left="851"/>
      </w:pPr>
    </w:p>
    <w:p w14:paraId="7E980CE5" w14:textId="472D3495" w:rsidR="00C53E01" w:rsidRDefault="00353432" w:rsidP="00C53E01">
      <w:pPr>
        <w:pStyle w:val="Listaszerbekezds"/>
        <w:numPr>
          <w:ilvl w:val="2"/>
          <w:numId w:val="8"/>
        </w:numPr>
        <w:tabs>
          <w:tab w:val="left" w:pos="1701"/>
          <w:tab w:val="right" w:pos="9072"/>
        </w:tabs>
        <w:spacing w:after="0"/>
        <w:ind w:left="993" w:hanging="426"/>
        <w:rPr>
          <w:b/>
          <w:i/>
        </w:rPr>
      </w:pPr>
      <w:r>
        <w:rPr>
          <w:b/>
          <w:i/>
        </w:rPr>
        <w:lastRenderedPageBreak/>
        <w:t>Kitűzések elméleti és gyakorlati ismeretei</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2A339BF0" w14:textId="2839FFDC" w:rsidR="00C53E01" w:rsidRDefault="00353432" w:rsidP="00C53E01">
      <w:pPr>
        <w:spacing w:after="0"/>
        <w:ind w:left="851"/>
        <w:rPr>
          <w:rFonts w:cs="Times New Roman"/>
        </w:rPr>
      </w:pPr>
      <w:r w:rsidRPr="00353432">
        <w:rPr>
          <w:rFonts w:cs="Times New Roman"/>
        </w:rPr>
        <w:t>Alapfogalmak</w:t>
      </w:r>
    </w:p>
    <w:p w14:paraId="54195CA2" w14:textId="1BBAEF0E" w:rsidR="00353432" w:rsidRDefault="00353432" w:rsidP="00C53E01">
      <w:pPr>
        <w:spacing w:after="0"/>
        <w:ind w:left="851"/>
      </w:pPr>
      <w:r w:rsidRPr="00353432">
        <w:t xml:space="preserve">Vízszintes </w:t>
      </w:r>
      <w:r>
        <w:t xml:space="preserve">és magassági </w:t>
      </w:r>
      <w:r w:rsidRPr="00353432">
        <w:t>mérések</w:t>
      </w:r>
    </w:p>
    <w:p w14:paraId="2B9F1FF0" w14:textId="38DDB638" w:rsidR="00353432" w:rsidRDefault="00353432" w:rsidP="00C53E01">
      <w:pPr>
        <w:spacing w:after="0"/>
        <w:ind w:left="851"/>
      </w:pPr>
      <w:r w:rsidRPr="00353432">
        <w:t>Térképek, helyszínrajzok</w:t>
      </w:r>
    </w:p>
    <w:p w14:paraId="2CA45A9C" w14:textId="61D8257E" w:rsidR="00353432" w:rsidRDefault="00353432" w:rsidP="00C53E01">
      <w:pPr>
        <w:spacing w:after="0"/>
        <w:ind w:left="851"/>
      </w:pPr>
      <w:r w:rsidRPr="00353432">
        <w:t>Épületek, építmények kitűzése</w:t>
      </w:r>
    </w:p>
    <w:p w14:paraId="18F20BA6" w14:textId="77777777" w:rsidR="00C53E01" w:rsidRPr="002A1C54" w:rsidRDefault="00C53E01" w:rsidP="00C53E01">
      <w:pPr>
        <w:tabs>
          <w:tab w:val="left" w:pos="1418"/>
          <w:tab w:val="right" w:pos="9072"/>
        </w:tabs>
        <w:spacing w:after="0"/>
        <w:ind w:left="851"/>
      </w:pPr>
    </w:p>
    <w:p w14:paraId="349D1C96" w14:textId="77777777" w:rsidR="00C53E01" w:rsidRPr="002A1C54" w:rsidRDefault="00C53E01" w:rsidP="00C53E01">
      <w:pPr>
        <w:tabs>
          <w:tab w:val="left" w:pos="1418"/>
          <w:tab w:val="right" w:pos="9072"/>
        </w:tabs>
        <w:spacing w:after="0"/>
        <w:ind w:left="851"/>
      </w:pPr>
    </w:p>
    <w:p w14:paraId="0A5E710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423A8EE" w14:textId="048FAA6D" w:rsidR="00C53E01" w:rsidRDefault="005D4A7D" w:rsidP="00C53E01">
      <w:pPr>
        <w:spacing w:after="0"/>
        <w:ind w:left="426"/>
      </w:pPr>
      <w:r>
        <w:t>tanterem vagy szaktanterem</w:t>
      </w:r>
    </w:p>
    <w:p w14:paraId="4714AEEB" w14:textId="77777777" w:rsidR="00C53E01" w:rsidRPr="002B5BF7" w:rsidRDefault="00C53E01" w:rsidP="00C53E01">
      <w:pPr>
        <w:spacing w:after="0"/>
        <w:ind w:left="426"/>
      </w:pPr>
    </w:p>
    <w:p w14:paraId="7F873BE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211A7D2" w14:textId="77777777" w:rsidR="00C53E01" w:rsidRDefault="00C53E01" w:rsidP="00C53E01">
      <w:pPr>
        <w:spacing w:after="0"/>
        <w:ind w:left="426"/>
      </w:pPr>
    </w:p>
    <w:p w14:paraId="7A5FDEDB" w14:textId="77777777" w:rsidR="00C53E01" w:rsidRPr="00C879C0" w:rsidRDefault="00C53E01" w:rsidP="00C53E01">
      <w:pPr>
        <w:spacing w:after="0"/>
        <w:ind w:left="426"/>
        <w:rPr>
          <w:i/>
        </w:rPr>
      </w:pPr>
    </w:p>
    <w:p w14:paraId="4AF560E9" w14:textId="77777777" w:rsidR="00C53E01" w:rsidRPr="00FF2E9D" w:rsidRDefault="00C53E01" w:rsidP="00C53E01">
      <w:pPr>
        <w:spacing w:after="0"/>
        <w:ind w:left="426"/>
      </w:pPr>
    </w:p>
    <w:p w14:paraId="4293A40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508BB7F" w14:textId="774CD8C1" w:rsidR="00C53E01" w:rsidRDefault="00C53E01" w:rsidP="00C53E01">
      <w:pPr>
        <w:spacing w:after="0"/>
        <w:ind w:left="426"/>
      </w:pPr>
    </w:p>
    <w:p w14:paraId="4E4E521B" w14:textId="77777777" w:rsidR="001C67AF" w:rsidRDefault="001C67AF"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C67AF" w:rsidRPr="001C67AF" w14:paraId="2FD2B4ED" w14:textId="77777777" w:rsidTr="001C67A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88FC2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3EDEF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FC0E9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C933B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Alkalmazandó eszközök és felszerelések </w:t>
            </w:r>
          </w:p>
        </w:tc>
      </w:tr>
      <w:tr w:rsidR="001C67AF" w:rsidRPr="001C67AF" w14:paraId="1DC73C72" w14:textId="77777777" w:rsidTr="001C67A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173A4B7" w14:textId="77777777" w:rsidR="001C67AF" w:rsidRPr="001C67AF" w:rsidRDefault="001C67AF" w:rsidP="001C67A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C82D84D" w14:textId="77777777" w:rsidR="001C67AF" w:rsidRPr="001C67AF" w:rsidRDefault="001C67AF" w:rsidP="001C67A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2B0B0F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F81563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FD519B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D48D2AE" w14:textId="77777777" w:rsidR="001C67AF" w:rsidRPr="001C67AF" w:rsidRDefault="001C67AF" w:rsidP="001C67AF">
            <w:pPr>
              <w:spacing w:after="0"/>
              <w:jc w:val="left"/>
              <w:rPr>
                <w:rFonts w:eastAsia="Times New Roman" w:cs="Times New Roman"/>
                <w:color w:val="000000"/>
                <w:sz w:val="20"/>
                <w:szCs w:val="20"/>
                <w:lang w:eastAsia="hu-HU"/>
              </w:rPr>
            </w:pPr>
          </w:p>
        </w:tc>
      </w:tr>
      <w:tr w:rsidR="001C67AF" w:rsidRPr="001C67AF" w14:paraId="0583C5D5"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66B62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267071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5876F7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CD1DD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FDF47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97E6F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28CE47A"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492FC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1BAD65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7BE64E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32F2A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94A61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B5D3D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56DCBC8"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26027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38BF5B"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711EE2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E973B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099D8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EE3B8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1D3CEFA"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2FA48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EC7A5F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369CD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2ADEA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ACC00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509794"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1B49F44"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B807D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012883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200AB8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0419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A0190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EC70EA"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217AF1B"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4EE0E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215BDC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71F45C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C5ABA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562E6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3E38D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EF44A91"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A56337"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0DC2EF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A029F7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AD2527"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76F91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3FFDB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4B6D15A"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DD594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2B7759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325F94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D88B6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67F4B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24AAB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1B97AD2"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8A487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80B67E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89E053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3B42A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7916E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7056A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CF9FD56"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A9939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B8F143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B085DF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08FB6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A2A81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17613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bl>
    <w:p w14:paraId="640A4654" w14:textId="77777777" w:rsidR="001C67AF" w:rsidRDefault="001C67AF" w:rsidP="00C53E01">
      <w:pPr>
        <w:spacing w:after="0"/>
        <w:ind w:left="426"/>
      </w:pPr>
    </w:p>
    <w:p w14:paraId="2B0DC2E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9FA70CE" w14:textId="050DEB6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C67AF" w:rsidRPr="001C67AF" w14:paraId="2040D9D2" w14:textId="77777777" w:rsidTr="001C67A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62D52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9922A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FD21097"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D3611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Alkalmazandó eszközök és felszerelések </w:t>
            </w:r>
          </w:p>
        </w:tc>
      </w:tr>
      <w:tr w:rsidR="001C67AF" w:rsidRPr="001C67AF" w14:paraId="09158524" w14:textId="77777777" w:rsidTr="001C67A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2F109AE" w14:textId="77777777" w:rsidR="001C67AF" w:rsidRPr="001C67AF" w:rsidRDefault="001C67AF" w:rsidP="001C67A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40D417D" w14:textId="77777777" w:rsidR="001C67AF" w:rsidRPr="001C67AF" w:rsidRDefault="001C67AF" w:rsidP="001C67A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B9613D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783876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BEF518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7170487" w14:textId="77777777" w:rsidR="001C67AF" w:rsidRPr="001C67AF" w:rsidRDefault="001C67AF" w:rsidP="001C67AF">
            <w:pPr>
              <w:spacing w:after="0"/>
              <w:jc w:val="left"/>
              <w:rPr>
                <w:rFonts w:eastAsia="Times New Roman" w:cs="Times New Roman"/>
                <w:color w:val="000000"/>
                <w:sz w:val="20"/>
                <w:szCs w:val="20"/>
                <w:lang w:eastAsia="hu-HU"/>
              </w:rPr>
            </w:pPr>
          </w:p>
        </w:tc>
      </w:tr>
      <w:tr w:rsidR="001C67AF" w:rsidRPr="001C67AF" w14:paraId="1BE7CDE1"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A15E3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A931C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 feldolgozó tevékenységek</w:t>
            </w:r>
          </w:p>
        </w:tc>
      </w:tr>
      <w:tr w:rsidR="001C67AF" w:rsidRPr="001C67AF" w14:paraId="338F933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D1ECC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E7494E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9817E9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E25FC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81A8A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306B4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9A882CF"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0FF72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89804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A762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3EB5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4870B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1A512A"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6DC142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AF352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C9655CF"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66B4B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004D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36413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17D2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3DF162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FD9F6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3D891F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64E4C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A9B90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2B27D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A5349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1360271"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62218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FACEA7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7ABE0C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DBDED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005A5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97521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603BA93"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08961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472156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Információk önálló </w:t>
            </w:r>
            <w:r w:rsidRPr="001C67AF">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14:paraId="77AB8A0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14:paraId="0ADBDDB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D5193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35DA4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F1BDE8C"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1958A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F6A711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181F75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FBB3D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2EAE5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E2712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21A4BF2"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35AAF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EC237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Ismeretalkalmazási gyakorló tevékenységek, feladatok</w:t>
            </w:r>
          </w:p>
        </w:tc>
      </w:tr>
      <w:tr w:rsidR="001C67AF" w:rsidRPr="001C67AF" w14:paraId="1ECED82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E0857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16C03B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7D737D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86A52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98AE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D378D1"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A485AA8"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46E4C7"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AC357E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30FCF7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9730A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32F68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293E5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717411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CAB67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FC718D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4101A7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D4097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C09F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96827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00E9A89"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288B2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86F772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73A725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41C21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C076B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978D24"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C005B50"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4B485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2242CB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0D552C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D4BF3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B923B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9BB87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EE754C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BBDAB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5C353DB"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174F88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6F82E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FD974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A27EC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FB09F90"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ACACD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A6E82E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CA09B8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7A778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497EA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8D382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B16525C"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E63E4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EF803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Képi információk körében</w:t>
            </w:r>
          </w:p>
        </w:tc>
      </w:tr>
      <w:tr w:rsidR="001C67AF" w:rsidRPr="001C67AF" w14:paraId="5F8DF0B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627CD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75C5A3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CFCB69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F649F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80C46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FC63D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4B2B4BD"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58614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0983DC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B87C1F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29923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DB7F0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A5261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BCE279F"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CCB0F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5ACF82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7B99C0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A3B5E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860DF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2E5F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A5EF59A"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D303C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044133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EA170A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6CA57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13BEF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92A8B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039A8FF"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010A9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AFFD6D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3E2A2D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8EFC8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7ADE1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A7461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7D42A49"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14E5A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1FBBE9A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0700732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4F83A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7B672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302A51"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6CA5DB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67151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AA0D7F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78AED7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C3A42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7D241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DD672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1113CB1A"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7A119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200CAA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36B66D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5682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8A72E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6782DB"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C386F6D"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63591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5EC85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Komplex információk körében</w:t>
            </w:r>
          </w:p>
        </w:tc>
      </w:tr>
      <w:tr w:rsidR="001C67AF" w:rsidRPr="001C67AF" w14:paraId="265618E4"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17567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65C804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5B1D91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E140A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79706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DADCD1"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C40BE55"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05A9E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4551E21"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071857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1A304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B9D10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95DCB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206F72B"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D28DA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A914A8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2E44D5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77127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B2FC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33A32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13D41C7"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450AF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3C226C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A568F1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D17D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75CF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C5E70A"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67B27CF"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112C4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BDCC0D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EDDDE2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A0D76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73BA8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C84E9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26F360B"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B2F1D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F47D14"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munkaformák körében</w:t>
            </w:r>
          </w:p>
        </w:tc>
      </w:tr>
      <w:tr w:rsidR="001C67AF" w:rsidRPr="001C67AF" w14:paraId="6C8C2A6F"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790C4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1D9CAA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B412D7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7AB15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1FF1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D30C4F"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1E2091F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4C83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1C151A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0672B1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EC277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B380A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5AB6B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CD8144E"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8C00B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003C2A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B500CB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038B5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636F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76925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32F21F9"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8FB6D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C676E3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6FD034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73DB4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0829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8DE8F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5FA1252"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3729E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94FFBC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C79FDB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076E2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1AE1F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5B488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bl>
    <w:p w14:paraId="122C98EE" w14:textId="77777777" w:rsidR="001C67AF" w:rsidRPr="002B5BF7" w:rsidRDefault="001C67AF" w:rsidP="00C53E01">
      <w:pPr>
        <w:spacing w:after="0"/>
        <w:ind w:left="426"/>
      </w:pPr>
    </w:p>
    <w:p w14:paraId="27C66FB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2B8BA5E" w14:textId="77777777" w:rsidR="00C53E01" w:rsidRDefault="00C53E01" w:rsidP="00C53E01">
      <w:pPr>
        <w:spacing w:after="0"/>
        <w:ind w:left="426"/>
      </w:pPr>
      <w:r w:rsidRPr="003A56AA">
        <w:t>A nemzeti köznevelésről szóló 2011. évi CXC. törvény. 54. § (2) a) pontja szerinti értékeléssel.</w:t>
      </w:r>
    </w:p>
    <w:p w14:paraId="03D2576F" w14:textId="77777777" w:rsidR="00107AF7" w:rsidRDefault="00107AF7" w:rsidP="00C53E01">
      <w:pPr>
        <w:spacing w:after="0"/>
        <w:ind w:left="426"/>
      </w:pPr>
    </w:p>
    <w:p w14:paraId="3770E20B" w14:textId="77777777" w:rsidR="00107AF7" w:rsidRDefault="00107AF7" w:rsidP="00107AF7">
      <w:pPr>
        <w:spacing w:after="0"/>
        <w:rPr>
          <w:rFonts w:cs="Times New Roman"/>
        </w:rPr>
      </w:pPr>
    </w:p>
    <w:p w14:paraId="009C8A9F" w14:textId="1F72F19D" w:rsidR="00107AF7" w:rsidRPr="00644690" w:rsidRDefault="003818BC" w:rsidP="00107AF7">
      <w:pPr>
        <w:pStyle w:val="Listaszerbekezds"/>
        <w:numPr>
          <w:ilvl w:val="0"/>
          <w:numId w:val="8"/>
        </w:numPr>
        <w:tabs>
          <w:tab w:val="right" w:pos="9072"/>
        </w:tabs>
        <w:spacing w:after="0"/>
        <w:rPr>
          <w:rFonts w:cs="Times New Roman"/>
          <w:b/>
        </w:rPr>
      </w:pPr>
      <w:r w:rsidRPr="003818BC">
        <w:rPr>
          <w:b/>
        </w:rPr>
        <w:t>Szilárdságtan</w:t>
      </w:r>
      <w:r w:rsidR="00107AF7" w:rsidRPr="00644690">
        <w:rPr>
          <w:b/>
        </w:rPr>
        <w:t xml:space="preserve"> tantárgy</w:t>
      </w:r>
      <w:r w:rsidR="00107AF7" w:rsidRPr="00644690">
        <w:rPr>
          <w:b/>
        </w:rPr>
        <w:tab/>
      </w:r>
      <w:r>
        <w:rPr>
          <w:b/>
        </w:rPr>
        <w:t>62</w:t>
      </w:r>
      <w:r w:rsidR="00107AF7">
        <w:rPr>
          <w:b/>
        </w:rPr>
        <w:t xml:space="preserve"> ó</w:t>
      </w:r>
      <w:r w:rsidR="00107AF7" w:rsidRPr="00644690">
        <w:rPr>
          <w:b/>
        </w:rPr>
        <w:t>ra/</w:t>
      </w:r>
      <w:r w:rsidR="004C5369">
        <w:rPr>
          <w:b/>
        </w:rPr>
        <w:t>7</w:t>
      </w:r>
      <w:r>
        <w:rPr>
          <w:b/>
        </w:rPr>
        <w:t>2</w:t>
      </w:r>
      <w:r w:rsidR="00107AF7" w:rsidRPr="00644690">
        <w:rPr>
          <w:b/>
        </w:rPr>
        <w:t xml:space="preserve"> óra*</w:t>
      </w:r>
    </w:p>
    <w:p w14:paraId="107E96A9" w14:textId="77777777"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14:paraId="63667AE7" w14:textId="77777777" w:rsidR="00107AF7" w:rsidRPr="00644690" w:rsidRDefault="00107AF7" w:rsidP="00107AF7"/>
    <w:p w14:paraId="6D85ED62" w14:textId="77777777" w:rsidR="00107AF7" w:rsidRDefault="00107AF7" w:rsidP="00107AF7">
      <w:pPr>
        <w:pStyle w:val="Listaszerbekezds"/>
        <w:numPr>
          <w:ilvl w:val="1"/>
          <w:numId w:val="8"/>
        </w:numPr>
        <w:spacing w:after="0"/>
        <w:rPr>
          <w:b/>
        </w:rPr>
      </w:pPr>
      <w:r w:rsidRPr="00644690">
        <w:rPr>
          <w:b/>
        </w:rPr>
        <w:t>A tantárgy tanításának célja</w:t>
      </w:r>
    </w:p>
    <w:p w14:paraId="45F0BBB1" w14:textId="4A49DB01" w:rsidR="00107AF7" w:rsidRDefault="002B6ABA" w:rsidP="00107AF7">
      <w:pPr>
        <w:spacing w:after="0"/>
        <w:ind w:left="426"/>
      </w:pPr>
      <w:r w:rsidRPr="002B6ABA">
        <w:lastRenderedPageBreak/>
        <w:t xml:space="preserve">Az alapfogalmak megismerése után lehetőség nyílik a szerkezetek </w:t>
      </w:r>
      <w:r>
        <w:t>húzásra, nyomásra történő ellenőrzésére, tervezésére</w:t>
      </w:r>
      <w:r w:rsidR="00433A43">
        <w:t>.</w:t>
      </w:r>
    </w:p>
    <w:p w14:paraId="3F5D4F24" w14:textId="77777777" w:rsidR="00107AF7" w:rsidRPr="002B5BF7" w:rsidRDefault="00107AF7" w:rsidP="00107AF7">
      <w:pPr>
        <w:spacing w:after="0"/>
        <w:ind w:left="426"/>
      </w:pPr>
    </w:p>
    <w:p w14:paraId="79B1E9BF" w14:textId="77777777" w:rsidR="00107AF7" w:rsidRPr="00644690" w:rsidRDefault="00107AF7" w:rsidP="00107AF7">
      <w:pPr>
        <w:pStyle w:val="Listaszerbekezds"/>
        <w:numPr>
          <w:ilvl w:val="1"/>
          <w:numId w:val="8"/>
        </w:numPr>
        <w:spacing w:after="0"/>
        <w:rPr>
          <w:rFonts w:cs="Times New Roman"/>
          <w:b/>
        </w:rPr>
      </w:pPr>
      <w:r w:rsidRPr="00644690">
        <w:rPr>
          <w:b/>
        </w:rPr>
        <w:t>Kapcsolódó közismereti, szakmai tartalmak</w:t>
      </w:r>
    </w:p>
    <w:p w14:paraId="39614424" w14:textId="4FE35CA7" w:rsidR="00107AF7" w:rsidRDefault="00897F3E" w:rsidP="00107AF7">
      <w:pPr>
        <w:spacing w:after="0"/>
        <w:ind w:left="426"/>
      </w:pPr>
      <w:r w:rsidRPr="00897F3E">
        <w:t>A tantárgy az adott évfolyamba lépés feltételeiként megjelölt közismereti és szakmai tartalmakra épül.</w:t>
      </w:r>
    </w:p>
    <w:p w14:paraId="637FE760" w14:textId="77777777" w:rsidR="00107AF7" w:rsidRPr="002B5BF7" w:rsidRDefault="00107AF7" w:rsidP="00107AF7">
      <w:pPr>
        <w:spacing w:after="0"/>
        <w:ind w:left="426"/>
      </w:pPr>
    </w:p>
    <w:p w14:paraId="3CDC46F6" w14:textId="77777777" w:rsidR="00107AF7" w:rsidRPr="00644690" w:rsidRDefault="00107AF7" w:rsidP="00107AF7">
      <w:pPr>
        <w:pStyle w:val="Listaszerbekezds"/>
        <w:numPr>
          <w:ilvl w:val="1"/>
          <w:numId w:val="8"/>
        </w:numPr>
        <w:spacing w:after="0"/>
        <w:rPr>
          <w:rFonts w:cs="Times New Roman"/>
          <w:b/>
        </w:rPr>
      </w:pPr>
      <w:r w:rsidRPr="00644690">
        <w:rPr>
          <w:b/>
        </w:rPr>
        <w:t>Témakörök</w:t>
      </w:r>
    </w:p>
    <w:p w14:paraId="699B1339" w14:textId="597BDC9D" w:rsidR="00107AF7" w:rsidRDefault="00F833EA" w:rsidP="00107AF7">
      <w:pPr>
        <w:pStyle w:val="Listaszerbekezds"/>
        <w:numPr>
          <w:ilvl w:val="2"/>
          <w:numId w:val="8"/>
        </w:numPr>
        <w:tabs>
          <w:tab w:val="left" w:pos="1701"/>
          <w:tab w:val="right" w:pos="9072"/>
        </w:tabs>
        <w:spacing w:after="0"/>
        <w:ind w:left="993" w:hanging="426"/>
        <w:rPr>
          <w:b/>
          <w:i/>
        </w:rPr>
      </w:pPr>
      <w:r>
        <w:rPr>
          <w:b/>
          <w:i/>
        </w:rPr>
        <w:t>Szilárdságtani alapfogalmak</w:t>
      </w:r>
      <w:r w:rsidR="00107AF7" w:rsidRPr="00644690">
        <w:rPr>
          <w:b/>
          <w:i/>
        </w:rPr>
        <w:tab/>
      </w:r>
      <w:r w:rsidR="002B6ABA">
        <w:rPr>
          <w:b/>
          <w:i/>
        </w:rPr>
        <w:t>16</w:t>
      </w:r>
      <w:r w:rsidR="00107AF7">
        <w:rPr>
          <w:b/>
          <w:i/>
        </w:rPr>
        <w:t xml:space="preserve"> ó</w:t>
      </w:r>
      <w:r w:rsidR="00107AF7" w:rsidRPr="00644690">
        <w:rPr>
          <w:b/>
          <w:i/>
        </w:rPr>
        <w:t>ra/</w:t>
      </w:r>
      <w:r w:rsidR="004C5369">
        <w:rPr>
          <w:b/>
          <w:i/>
        </w:rPr>
        <w:t>20</w:t>
      </w:r>
      <w:r w:rsidR="00107AF7" w:rsidRPr="00644690">
        <w:rPr>
          <w:b/>
          <w:i/>
        </w:rPr>
        <w:t xml:space="preserve"> óra</w:t>
      </w:r>
    </w:p>
    <w:p w14:paraId="5A063AC8" w14:textId="6E5A60A7" w:rsidR="002B6ABA" w:rsidRPr="002B6ABA" w:rsidRDefault="002B6ABA" w:rsidP="002B6ABA">
      <w:pPr>
        <w:spacing w:after="0"/>
        <w:ind w:left="851"/>
        <w:rPr>
          <w:rFonts w:cs="Times New Roman"/>
        </w:rPr>
      </w:pPr>
      <w:r w:rsidRPr="002B6ABA">
        <w:rPr>
          <w:rFonts w:cs="Times New Roman"/>
        </w:rPr>
        <w:t>Tartószerkezetek, igénybevétele</w:t>
      </w:r>
      <w:r>
        <w:rPr>
          <w:rFonts w:cs="Times New Roman"/>
        </w:rPr>
        <w:t>k, feszültségek, alakváltozások</w:t>
      </w:r>
    </w:p>
    <w:p w14:paraId="3C09E159" w14:textId="0D79784E" w:rsidR="002B6ABA" w:rsidRPr="002B6ABA" w:rsidRDefault="002B6ABA" w:rsidP="002B6ABA">
      <w:pPr>
        <w:spacing w:after="0"/>
        <w:ind w:left="851"/>
        <w:rPr>
          <w:rFonts w:cs="Times New Roman"/>
        </w:rPr>
      </w:pPr>
      <w:r w:rsidRPr="002B6ABA">
        <w:rPr>
          <w:rFonts w:cs="Times New Roman"/>
        </w:rPr>
        <w:t>Tartószerkezetek anya</w:t>
      </w:r>
      <w:r>
        <w:rPr>
          <w:rFonts w:cs="Times New Roman"/>
        </w:rPr>
        <w:t>gainak mechanikai tulajdonságai</w:t>
      </w:r>
    </w:p>
    <w:p w14:paraId="6216F33D" w14:textId="5DC69983" w:rsidR="002B6ABA" w:rsidRPr="002B6ABA" w:rsidRDefault="002B6ABA" w:rsidP="002B6ABA">
      <w:pPr>
        <w:spacing w:after="0"/>
        <w:ind w:left="851"/>
        <w:rPr>
          <w:rFonts w:cs="Times New Roman"/>
        </w:rPr>
      </w:pPr>
      <w:r w:rsidRPr="002B6ABA">
        <w:rPr>
          <w:rFonts w:cs="Times New Roman"/>
        </w:rPr>
        <w:t>Erőtani méretezések alapelvei, tartókra ha</w:t>
      </w:r>
      <w:r>
        <w:rPr>
          <w:rFonts w:cs="Times New Roman"/>
        </w:rPr>
        <w:t>tó terhek, hatások, súlyelemzés</w:t>
      </w:r>
    </w:p>
    <w:p w14:paraId="257E582F" w14:textId="7B6104FE" w:rsidR="002B6ABA" w:rsidRPr="002B6ABA" w:rsidRDefault="002B6ABA" w:rsidP="002B6ABA">
      <w:pPr>
        <w:spacing w:after="0"/>
        <w:ind w:left="851"/>
        <w:rPr>
          <w:rFonts w:cs="Times New Roman"/>
        </w:rPr>
      </w:pPr>
      <w:r>
        <w:rPr>
          <w:rFonts w:cs="Times New Roman"/>
        </w:rPr>
        <w:t>Méretezés hatályos szabványai</w:t>
      </w:r>
    </w:p>
    <w:p w14:paraId="7D3D52F6" w14:textId="1057EA31" w:rsidR="00107AF7" w:rsidRDefault="002B6ABA" w:rsidP="002B6ABA">
      <w:pPr>
        <w:spacing w:after="0"/>
        <w:ind w:left="851"/>
      </w:pPr>
      <w:r w:rsidRPr="002B6ABA">
        <w:rPr>
          <w:rFonts w:cs="Times New Roman"/>
        </w:rPr>
        <w:t>Méretezési tábl</w:t>
      </w:r>
      <w:r>
        <w:rPr>
          <w:rFonts w:cs="Times New Roman"/>
        </w:rPr>
        <w:t>ázatok és segédletek használata</w:t>
      </w:r>
    </w:p>
    <w:p w14:paraId="34A49EBB" w14:textId="77777777" w:rsidR="00107AF7" w:rsidRPr="00644690" w:rsidRDefault="00107AF7" w:rsidP="00107AF7">
      <w:pPr>
        <w:tabs>
          <w:tab w:val="left" w:pos="1418"/>
          <w:tab w:val="right" w:pos="9072"/>
        </w:tabs>
        <w:spacing w:after="0"/>
        <w:ind w:left="851"/>
      </w:pPr>
    </w:p>
    <w:p w14:paraId="2A6A2D0C" w14:textId="464E83D2" w:rsidR="00107AF7" w:rsidRDefault="00F833EA" w:rsidP="00107AF7">
      <w:pPr>
        <w:pStyle w:val="Listaszerbekezds"/>
        <w:numPr>
          <w:ilvl w:val="2"/>
          <w:numId w:val="8"/>
        </w:numPr>
        <w:tabs>
          <w:tab w:val="left" w:pos="1701"/>
          <w:tab w:val="right" w:pos="9072"/>
        </w:tabs>
        <w:spacing w:after="0"/>
        <w:ind w:left="993" w:hanging="426"/>
        <w:rPr>
          <w:b/>
          <w:i/>
        </w:rPr>
      </w:pPr>
      <w:r>
        <w:rPr>
          <w:b/>
          <w:i/>
        </w:rPr>
        <w:t>Húzás</w:t>
      </w:r>
      <w:r w:rsidR="00107AF7" w:rsidRPr="00644690">
        <w:rPr>
          <w:b/>
          <w:i/>
        </w:rPr>
        <w:tab/>
      </w:r>
      <w:r w:rsidR="002B6ABA">
        <w:rPr>
          <w:b/>
          <w:i/>
        </w:rPr>
        <w:t>23</w:t>
      </w:r>
      <w:r w:rsidR="00107AF7">
        <w:rPr>
          <w:b/>
          <w:i/>
        </w:rPr>
        <w:t xml:space="preserve"> ó</w:t>
      </w:r>
      <w:r w:rsidR="00107AF7" w:rsidRPr="00644690">
        <w:rPr>
          <w:b/>
          <w:i/>
        </w:rPr>
        <w:t>ra/</w:t>
      </w:r>
      <w:r w:rsidR="002B6ABA">
        <w:rPr>
          <w:b/>
          <w:i/>
        </w:rPr>
        <w:t>2</w:t>
      </w:r>
      <w:r w:rsidR="004C5369">
        <w:rPr>
          <w:b/>
          <w:i/>
        </w:rPr>
        <w:t>6</w:t>
      </w:r>
      <w:r w:rsidR="00107AF7" w:rsidRPr="00644690">
        <w:rPr>
          <w:b/>
          <w:i/>
        </w:rPr>
        <w:t xml:space="preserve"> óra</w:t>
      </w:r>
    </w:p>
    <w:p w14:paraId="481BB498" w14:textId="417F4EB0" w:rsidR="002B6ABA" w:rsidRDefault="002B6ABA" w:rsidP="00107AF7">
      <w:pPr>
        <w:spacing w:after="0"/>
        <w:ind w:left="851"/>
        <w:rPr>
          <w:rFonts w:cs="Times New Roman"/>
        </w:rPr>
      </w:pPr>
      <w:r>
        <w:rPr>
          <w:rFonts w:cs="Times New Roman"/>
        </w:rPr>
        <w:t>Húzó igénybevételek meghatározása</w:t>
      </w:r>
    </w:p>
    <w:p w14:paraId="0522990A" w14:textId="322ECA82" w:rsidR="002B6ABA" w:rsidRDefault="002B6ABA" w:rsidP="00107AF7">
      <w:pPr>
        <w:spacing w:after="0"/>
        <w:ind w:left="851"/>
        <w:rPr>
          <w:rFonts w:cs="Times New Roman"/>
        </w:rPr>
      </w:pPr>
      <w:r>
        <w:rPr>
          <w:rFonts w:cs="Times New Roman"/>
        </w:rPr>
        <w:t>Húzó igénybevételből származó feszültségek</w:t>
      </w:r>
    </w:p>
    <w:p w14:paraId="464EF947" w14:textId="30E2BABC" w:rsidR="00107AF7" w:rsidRDefault="002B6ABA" w:rsidP="00107AF7">
      <w:pPr>
        <w:spacing w:after="0"/>
        <w:ind w:left="851"/>
        <w:rPr>
          <w:rFonts w:cs="Times New Roman"/>
        </w:rPr>
      </w:pPr>
      <w:r>
        <w:rPr>
          <w:rFonts w:cs="Times New Roman"/>
        </w:rPr>
        <w:t>Ellenőrzés húzó igénybevételre</w:t>
      </w:r>
    </w:p>
    <w:p w14:paraId="16D5D25D" w14:textId="4980817D" w:rsidR="002B6ABA" w:rsidRDefault="002B6ABA" w:rsidP="00107AF7">
      <w:pPr>
        <w:spacing w:after="0"/>
        <w:ind w:left="851"/>
      </w:pPr>
      <w:r>
        <w:rPr>
          <w:rFonts w:cs="Times New Roman"/>
        </w:rPr>
        <w:t>Tervezés húzó igénybevételre</w:t>
      </w:r>
    </w:p>
    <w:p w14:paraId="5EBE036A" w14:textId="77777777" w:rsidR="00107AF7" w:rsidRPr="002A1C54" w:rsidRDefault="00107AF7" w:rsidP="00107AF7">
      <w:pPr>
        <w:tabs>
          <w:tab w:val="left" w:pos="1418"/>
          <w:tab w:val="right" w:pos="9072"/>
        </w:tabs>
        <w:spacing w:after="0"/>
        <w:ind w:left="851"/>
      </w:pPr>
    </w:p>
    <w:p w14:paraId="3A95E58E" w14:textId="24534CA6" w:rsidR="00107AF7" w:rsidRDefault="00F833EA" w:rsidP="00107AF7">
      <w:pPr>
        <w:pStyle w:val="Listaszerbekezds"/>
        <w:numPr>
          <w:ilvl w:val="2"/>
          <w:numId w:val="8"/>
        </w:numPr>
        <w:tabs>
          <w:tab w:val="left" w:pos="1701"/>
          <w:tab w:val="right" w:pos="9072"/>
        </w:tabs>
        <w:spacing w:after="0"/>
        <w:ind w:left="993" w:hanging="426"/>
        <w:rPr>
          <w:b/>
          <w:i/>
        </w:rPr>
      </w:pPr>
      <w:r>
        <w:rPr>
          <w:b/>
          <w:i/>
        </w:rPr>
        <w:t>Nyomás</w:t>
      </w:r>
      <w:r w:rsidR="00107AF7" w:rsidRPr="00644690">
        <w:rPr>
          <w:b/>
          <w:i/>
        </w:rPr>
        <w:tab/>
      </w:r>
      <w:r w:rsidR="002B6ABA">
        <w:rPr>
          <w:b/>
          <w:i/>
        </w:rPr>
        <w:t>23</w:t>
      </w:r>
      <w:r w:rsidR="00107AF7">
        <w:rPr>
          <w:b/>
          <w:i/>
        </w:rPr>
        <w:t xml:space="preserve"> ó</w:t>
      </w:r>
      <w:r w:rsidR="00107AF7" w:rsidRPr="00644690">
        <w:rPr>
          <w:b/>
          <w:i/>
        </w:rPr>
        <w:t>ra/</w:t>
      </w:r>
      <w:r w:rsidR="002B6ABA">
        <w:rPr>
          <w:b/>
          <w:i/>
        </w:rPr>
        <w:t>2</w:t>
      </w:r>
      <w:r w:rsidR="004C5369">
        <w:rPr>
          <w:b/>
          <w:i/>
        </w:rPr>
        <w:t>6</w:t>
      </w:r>
      <w:r w:rsidR="00107AF7" w:rsidRPr="00644690">
        <w:rPr>
          <w:b/>
          <w:i/>
        </w:rPr>
        <w:t xml:space="preserve"> óra</w:t>
      </w:r>
    </w:p>
    <w:p w14:paraId="63A7CE19" w14:textId="2C0401BD" w:rsidR="002B6ABA" w:rsidRPr="002B6ABA" w:rsidRDefault="002B6ABA" w:rsidP="002B6ABA">
      <w:pPr>
        <w:spacing w:after="0"/>
        <w:ind w:left="851"/>
        <w:rPr>
          <w:rFonts w:cs="Times New Roman"/>
        </w:rPr>
      </w:pPr>
      <w:r>
        <w:rPr>
          <w:rFonts w:cs="Times New Roman"/>
        </w:rPr>
        <w:t>Nyomó</w:t>
      </w:r>
      <w:r w:rsidRPr="002B6ABA">
        <w:rPr>
          <w:rFonts w:cs="Times New Roman"/>
        </w:rPr>
        <w:t xml:space="preserve"> igénybevételek meghatározása</w:t>
      </w:r>
    </w:p>
    <w:p w14:paraId="379A7285" w14:textId="352E12FA" w:rsidR="002B6ABA" w:rsidRPr="002B6ABA" w:rsidRDefault="002B6ABA" w:rsidP="002B6ABA">
      <w:pPr>
        <w:spacing w:after="0"/>
        <w:ind w:left="851"/>
        <w:rPr>
          <w:rFonts w:cs="Times New Roman"/>
        </w:rPr>
      </w:pPr>
      <w:r>
        <w:rPr>
          <w:rFonts w:cs="Times New Roman"/>
        </w:rPr>
        <w:t>Nyom</w:t>
      </w:r>
      <w:r w:rsidRPr="002B6ABA">
        <w:rPr>
          <w:rFonts w:cs="Times New Roman"/>
        </w:rPr>
        <w:t>ó igénybevételből származó feszültségek</w:t>
      </w:r>
    </w:p>
    <w:p w14:paraId="3B281F33" w14:textId="1667C7F1" w:rsidR="002B6ABA" w:rsidRPr="002B6ABA" w:rsidRDefault="002B6ABA" w:rsidP="002B6ABA">
      <w:pPr>
        <w:spacing w:after="0"/>
        <w:ind w:left="851"/>
        <w:rPr>
          <w:rFonts w:cs="Times New Roman"/>
        </w:rPr>
      </w:pPr>
      <w:r>
        <w:rPr>
          <w:rFonts w:cs="Times New Roman"/>
        </w:rPr>
        <w:t>Ellenőrzés nyom</w:t>
      </w:r>
      <w:r w:rsidRPr="002B6ABA">
        <w:rPr>
          <w:rFonts w:cs="Times New Roman"/>
        </w:rPr>
        <w:t>ó igénybevételre</w:t>
      </w:r>
    </w:p>
    <w:p w14:paraId="23944F94" w14:textId="77AD9C7F" w:rsidR="00107AF7" w:rsidRDefault="002B6ABA" w:rsidP="002B6ABA">
      <w:pPr>
        <w:spacing w:after="0"/>
        <w:ind w:left="851"/>
      </w:pPr>
      <w:r>
        <w:rPr>
          <w:rFonts w:cs="Times New Roman"/>
        </w:rPr>
        <w:t>Tervezés nyom</w:t>
      </w:r>
      <w:r w:rsidRPr="002B6ABA">
        <w:rPr>
          <w:rFonts w:cs="Times New Roman"/>
        </w:rPr>
        <w:t>ó igénybevételre</w:t>
      </w:r>
    </w:p>
    <w:p w14:paraId="0BBDB630" w14:textId="77777777" w:rsidR="00107AF7" w:rsidRPr="002A1C54" w:rsidRDefault="00107AF7" w:rsidP="00107AF7">
      <w:pPr>
        <w:tabs>
          <w:tab w:val="left" w:pos="1418"/>
          <w:tab w:val="right" w:pos="9072"/>
        </w:tabs>
        <w:spacing w:after="0"/>
        <w:ind w:left="851"/>
      </w:pPr>
    </w:p>
    <w:p w14:paraId="1BC9782A" w14:textId="77777777" w:rsidR="00107AF7" w:rsidRPr="002A1C54" w:rsidRDefault="00107AF7" w:rsidP="00107AF7">
      <w:pPr>
        <w:tabs>
          <w:tab w:val="left" w:pos="1418"/>
          <w:tab w:val="right" w:pos="9072"/>
        </w:tabs>
        <w:spacing w:after="0"/>
        <w:ind w:left="851"/>
      </w:pPr>
    </w:p>
    <w:p w14:paraId="1B13952A" w14:textId="77777777" w:rsidR="00107AF7" w:rsidRPr="00644690" w:rsidRDefault="00107AF7" w:rsidP="00107AF7">
      <w:pPr>
        <w:pStyle w:val="Listaszerbekezds"/>
        <w:numPr>
          <w:ilvl w:val="1"/>
          <w:numId w:val="8"/>
        </w:numPr>
        <w:spacing w:after="0"/>
        <w:rPr>
          <w:rFonts w:cs="Times New Roman"/>
          <w:b/>
        </w:rPr>
      </w:pPr>
      <w:r w:rsidRPr="00644690">
        <w:rPr>
          <w:b/>
        </w:rPr>
        <w:t>A képzés javasolt helyszíne (ajánlás)</w:t>
      </w:r>
    </w:p>
    <w:p w14:paraId="594E1EAF" w14:textId="73F4371B" w:rsidR="00107AF7" w:rsidRDefault="005D4A7D" w:rsidP="00107AF7">
      <w:pPr>
        <w:spacing w:after="0"/>
        <w:ind w:left="426"/>
      </w:pPr>
      <w:r>
        <w:t>tanterem vagy szaktanterem</w:t>
      </w:r>
    </w:p>
    <w:p w14:paraId="24FC02C8" w14:textId="77777777" w:rsidR="00107AF7" w:rsidRPr="002B5BF7" w:rsidRDefault="00107AF7" w:rsidP="00107AF7">
      <w:pPr>
        <w:spacing w:after="0"/>
        <w:ind w:left="426"/>
      </w:pPr>
    </w:p>
    <w:p w14:paraId="1095142B" w14:textId="4A80FE3F" w:rsidR="00107AF7" w:rsidRPr="001C67AF" w:rsidRDefault="00107AF7" w:rsidP="001C67AF">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2337D1A" w14:textId="77777777" w:rsidR="00107AF7" w:rsidRPr="00FF2E9D" w:rsidRDefault="00107AF7" w:rsidP="00107AF7">
      <w:pPr>
        <w:spacing w:after="0"/>
        <w:ind w:left="426"/>
      </w:pPr>
    </w:p>
    <w:p w14:paraId="4C533339" w14:textId="77777777" w:rsidR="00107AF7" w:rsidRDefault="00107AF7" w:rsidP="00107AF7">
      <w:pPr>
        <w:pStyle w:val="Listaszerbekezds"/>
        <w:numPr>
          <w:ilvl w:val="2"/>
          <w:numId w:val="8"/>
        </w:numPr>
        <w:spacing w:after="0"/>
        <w:rPr>
          <w:b/>
        </w:rPr>
      </w:pPr>
      <w:r w:rsidRPr="00BC7291">
        <w:rPr>
          <w:b/>
        </w:rPr>
        <w:t>A tantárgy elsajátítása során alkalmazható sajátos módszerek (ajánlás)</w:t>
      </w:r>
    </w:p>
    <w:p w14:paraId="2EE0F750" w14:textId="73ECD942" w:rsidR="00107AF7" w:rsidRDefault="00107AF7" w:rsidP="00107AF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C67AF" w:rsidRPr="001C67AF" w14:paraId="6FD945B4"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613C0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48769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CFA527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3AE11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Alkalmazandó eszközök és felszerelések </w:t>
            </w:r>
          </w:p>
        </w:tc>
      </w:tr>
      <w:tr w:rsidR="001C67AF" w:rsidRPr="001C67AF" w14:paraId="3EF20247"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D54063E" w14:textId="77777777" w:rsidR="001C67AF" w:rsidRPr="001C67AF" w:rsidRDefault="001C67AF"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B808278" w14:textId="77777777" w:rsidR="001C67AF" w:rsidRPr="001C67AF" w:rsidRDefault="001C67AF"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19F88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B5F4E9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2560B7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0362CD" w14:textId="77777777" w:rsidR="001C67AF" w:rsidRPr="001C67AF" w:rsidRDefault="001C67AF" w:rsidP="002B09E3">
            <w:pPr>
              <w:spacing w:after="0"/>
              <w:jc w:val="left"/>
              <w:rPr>
                <w:rFonts w:eastAsia="Times New Roman" w:cs="Times New Roman"/>
                <w:color w:val="000000"/>
                <w:sz w:val="20"/>
                <w:szCs w:val="20"/>
                <w:lang w:eastAsia="hu-HU"/>
              </w:rPr>
            </w:pPr>
          </w:p>
        </w:tc>
      </w:tr>
      <w:tr w:rsidR="001C67AF" w:rsidRPr="001C67AF" w14:paraId="3A208E1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4E334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4125B0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F3AD76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66B60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611C8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91456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3D1619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F88E2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372610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6015B3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14B7E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E0D75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B2E39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C832A21"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9A640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FC4FE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5918E2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078B7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7D520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BFD60A"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4AEA33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F40E6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3DA4EA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9083B7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DDA25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0AA9FB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BE8986"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9D1B11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B7232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ECD852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D7958F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57FAD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3ED98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2BFE9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E5B8809"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83332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04DEBF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862D85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1291D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71D83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7FD00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DD340D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7E9AA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C0013A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9FD868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1E41E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D4287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224C3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497B42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6B1D9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45A3CF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4E26C6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64C77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44EE3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42AB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0D48C3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E717C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E89194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C9C3BD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AFBE9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2F252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B05C5E"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5C28EC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14F76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062D0F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9F7DC0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C04D1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5A115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583A5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bl>
    <w:p w14:paraId="549602E4" w14:textId="77777777" w:rsidR="001C67AF" w:rsidRDefault="001C67AF" w:rsidP="00107AF7">
      <w:pPr>
        <w:spacing w:after="0"/>
        <w:ind w:left="426"/>
      </w:pPr>
    </w:p>
    <w:p w14:paraId="077C773B" w14:textId="77777777" w:rsidR="00107AF7" w:rsidRPr="00BC7291" w:rsidRDefault="00107AF7" w:rsidP="00107AF7">
      <w:pPr>
        <w:pStyle w:val="Listaszerbekezds"/>
        <w:numPr>
          <w:ilvl w:val="2"/>
          <w:numId w:val="8"/>
        </w:numPr>
        <w:spacing w:after="0"/>
        <w:rPr>
          <w:b/>
        </w:rPr>
      </w:pPr>
      <w:r w:rsidRPr="00BC7291">
        <w:rPr>
          <w:b/>
        </w:rPr>
        <w:lastRenderedPageBreak/>
        <w:t>A tantárgy elsajátítása során alkalmazható tanulói tevékenységformák (ajánlás)</w:t>
      </w:r>
    </w:p>
    <w:p w14:paraId="0F3A1E08" w14:textId="68F1262E" w:rsidR="001C67AF" w:rsidRDefault="001C67AF" w:rsidP="00107AF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C67AF" w:rsidRPr="001C67AF" w14:paraId="63BB639D" w14:textId="77777777" w:rsidTr="001C67A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9EC74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50261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6D13F4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747BB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Alkalmazandó eszközök és felszerelések </w:t>
            </w:r>
          </w:p>
        </w:tc>
      </w:tr>
      <w:tr w:rsidR="001C67AF" w:rsidRPr="001C67AF" w14:paraId="1F1CE9F1" w14:textId="77777777" w:rsidTr="001C67A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6E95E18" w14:textId="77777777" w:rsidR="001C67AF" w:rsidRPr="001C67AF" w:rsidRDefault="001C67AF"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1CB9350" w14:textId="77777777" w:rsidR="001C67AF" w:rsidRPr="001C67AF" w:rsidRDefault="001C67AF"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9DF40A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4C0F3C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956003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352809D" w14:textId="77777777" w:rsidR="001C67AF" w:rsidRPr="001C67AF" w:rsidRDefault="001C67AF" w:rsidP="002B09E3">
            <w:pPr>
              <w:spacing w:after="0"/>
              <w:jc w:val="left"/>
              <w:rPr>
                <w:rFonts w:eastAsia="Times New Roman" w:cs="Times New Roman"/>
                <w:color w:val="000000"/>
                <w:sz w:val="20"/>
                <w:szCs w:val="20"/>
                <w:lang w:eastAsia="hu-HU"/>
              </w:rPr>
            </w:pPr>
          </w:p>
        </w:tc>
      </w:tr>
      <w:tr w:rsidR="001C67AF" w:rsidRPr="001C67AF" w14:paraId="691E8882"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347936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EE898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 feldolgozó tevékenységek</w:t>
            </w:r>
          </w:p>
        </w:tc>
      </w:tr>
      <w:tr w:rsidR="001C67AF" w:rsidRPr="001C67AF" w14:paraId="35353875"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67D13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0D2440F"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D89D0D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1C7B7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9CED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40C79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7EF0AF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C3A31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557BB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37899D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B3807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540C2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63137A"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ABCF125"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84387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376F09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4F8B60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6B4CF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7431D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A9C37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F88ACBC"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7BD96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35030C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6B9BD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6F36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F598C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F1FD2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3577B1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5788A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E225F2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7A88DD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65FE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AAD36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7BE04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F0517D1"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1A6B9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69E3CD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F91252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4A23B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496E0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0E41F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1AFAC09"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6F6F2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B08679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C7BC54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C2D6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77998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4964E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E03D2C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6793C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9C660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Ismeretalkalmazási gyakorló tevékenységek, feladatok</w:t>
            </w:r>
          </w:p>
        </w:tc>
      </w:tr>
      <w:tr w:rsidR="001C67AF" w:rsidRPr="001C67AF" w14:paraId="0A554B38"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B9A56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40C734F"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CB06B5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122FE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C3DE0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2A503E"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F4331BA"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335E0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EAA7B8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52774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6112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D719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BAA47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7A8B138"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D7B2F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0FA8F0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74D770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DB201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A7A6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E5B04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0D1725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A37CD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3FA547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58686A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E8D4C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38299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A0686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CA223C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1C14F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65C819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5E4A3D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6D95F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1E128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BA502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3FC3638"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43CFA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B8125C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4926E3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9C60D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3D19C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12240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3A68CC2"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B8E5D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956981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147CA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FFAAA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4380A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AC077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2B19CBC"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72E17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D4171A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Képi információk körében</w:t>
            </w:r>
          </w:p>
        </w:tc>
      </w:tr>
      <w:tr w:rsidR="001C67AF" w:rsidRPr="001C67AF" w14:paraId="69D19BF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6B14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15D1BCF"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C00B48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1B9C0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3E913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55B36F"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86B4F2D"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59292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C8B74A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D074E8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5CC12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69BD1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872A36"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ED92EB4"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C9716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610402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879F9C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70FAF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580F1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471AB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16DAC35"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E1A72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7D55AA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F03A55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E9D66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D4619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B02AFA"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990B30D"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7462F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705854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9D6F60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A9EA8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95F69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209F6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C7948B4"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31B1C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07DA75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6F886C3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AD91F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C5977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503E7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44D0FBC"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E6E35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1BABE15D"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BF16A1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7F4B1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6FC82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5E7F7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189E4638"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6183E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70EF2D6"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386F07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C4788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507E5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0C1C1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08DAD54"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F89E1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D5F10E"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Komplex információk körében</w:t>
            </w:r>
          </w:p>
        </w:tc>
      </w:tr>
      <w:tr w:rsidR="001C67AF" w:rsidRPr="001C67AF" w14:paraId="1E1C2950"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3F6A7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9E480A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E2807D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C2A5E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62F84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C0E4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6F6A5AE"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69970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2D41E3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E981E0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C53B5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82BDB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B5F7F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FF6F4EE"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3EF41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D26846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9B119F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3CD57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D628C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E7E98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BCA7259"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EFED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0244B2A"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B644CC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E2ECF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A9F58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3C490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8C64F33"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91B44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0BCAEB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187E73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F0EE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ABF53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EBCA8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CCB976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D9386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55E8A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munkaformák körében</w:t>
            </w:r>
          </w:p>
        </w:tc>
      </w:tr>
      <w:tr w:rsidR="001C67AF" w:rsidRPr="001C67AF" w14:paraId="0E86DA1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7C157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851834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A2601F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269CB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575B4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56304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A5B5CC3"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68F34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349C59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02EAAD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5CEAA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A2B56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15F4C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C5B47F5"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029E1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57714B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461C9A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82E9F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63C5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5685E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D2C3C61"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E44A7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5095D26"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3472AD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4317C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4047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AF9C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1178F8E5"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1511D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445AD66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BDEF63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9897E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08B04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5F0CC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bl>
    <w:p w14:paraId="4CF6CAA1" w14:textId="63174836" w:rsidR="00107AF7" w:rsidRDefault="00107AF7" w:rsidP="00107AF7">
      <w:pPr>
        <w:spacing w:after="0"/>
        <w:ind w:left="426"/>
      </w:pPr>
    </w:p>
    <w:p w14:paraId="6ED34DC2" w14:textId="77777777" w:rsidR="001C67AF" w:rsidRPr="002B5BF7" w:rsidRDefault="001C67AF" w:rsidP="00107AF7">
      <w:pPr>
        <w:spacing w:after="0"/>
        <w:ind w:left="426"/>
      </w:pPr>
    </w:p>
    <w:p w14:paraId="32C8652C" w14:textId="77777777" w:rsidR="00107AF7" w:rsidRPr="00644690" w:rsidRDefault="00107AF7" w:rsidP="00107AF7">
      <w:pPr>
        <w:pStyle w:val="Listaszerbekezds"/>
        <w:numPr>
          <w:ilvl w:val="1"/>
          <w:numId w:val="8"/>
        </w:numPr>
        <w:spacing w:after="0"/>
        <w:rPr>
          <w:rFonts w:cs="Times New Roman"/>
          <w:b/>
        </w:rPr>
      </w:pPr>
      <w:r w:rsidRPr="00644690">
        <w:rPr>
          <w:b/>
        </w:rPr>
        <w:t>A tantárgy értékelésének módja</w:t>
      </w:r>
    </w:p>
    <w:p w14:paraId="4CDE04ED" w14:textId="77777777" w:rsidR="00107AF7" w:rsidRDefault="00107AF7" w:rsidP="00107AF7">
      <w:pPr>
        <w:spacing w:after="0"/>
        <w:ind w:left="426"/>
      </w:pPr>
      <w:r w:rsidRPr="003A56AA">
        <w:t>A nemzeti köznevelésről szóló 2011. évi CXC. törvény. 54. § (2) a) pontja szerinti értékeléssel.</w:t>
      </w:r>
    </w:p>
    <w:p w14:paraId="7C6FDDEC" w14:textId="77777777" w:rsidR="00107AF7" w:rsidRPr="002B5BF7" w:rsidRDefault="00107AF7" w:rsidP="00107AF7">
      <w:pPr>
        <w:spacing w:after="0"/>
        <w:ind w:left="426"/>
      </w:pPr>
    </w:p>
    <w:p w14:paraId="6AA1A12A" w14:textId="77777777" w:rsidR="00107AF7" w:rsidRDefault="00107AF7" w:rsidP="00107AF7">
      <w:pPr>
        <w:spacing w:after="0"/>
        <w:rPr>
          <w:rFonts w:cs="Times New Roman"/>
        </w:rPr>
      </w:pPr>
    </w:p>
    <w:p w14:paraId="64FCD692" w14:textId="0652AD5F" w:rsidR="00C53E01" w:rsidRDefault="00C53E01" w:rsidP="00C53E01">
      <w:pPr>
        <w:spacing w:after="200" w:line="276" w:lineRule="auto"/>
        <w:jc w:val="left"/>
        <w:rPr>
          <w:rFonts w:cs="Times New Roman"/>
        </w:rPr>
      </w:pPr>
    </w:p>
    <w:p w14:paraId="2CD1D640" w14:textId="77777777" w:rsidR="001C67AF" w:rsidRDefault="001C67AF" w:rsidP="00C53E01">
      <w:pPr>
        <w:spacing w:after="200" w:line="276" w:lineRule="auto"/>
        <w:jc w:val="left"/>
        <w:rPr>
          <w:rFonts w:cs="Times New Roman"/>
        </w:rPr>
      </w:pPr>
    </w:p>
    <w:p w14:paraId="09152CB2" w14:textId="77777777" w:rsidR="001C67AF" w:rsidRDefault="001C67AF" w:rsidP="00C53E01">
      <w:pPr>
        <w:spacing w:after="200" w:line="276" w:lineRule="auto"/>
        <w:jc w:val="left"/>
        <w:rPr>
          <w:rFonts w:cs="Times New Roman"/>
        </w:rPr>
      </w:pPr>
    </w:p>
    <w:p w14:paraId="0C605B2B" w14:textId="77777777" w:rsidR="001C67AF" w:rsidRDefault="001C67AF" w:rsidP="00C53E01">
      <w:pPr>
        <w:spacing w:after="200" w:line="276" w:lineRule="auto"/>
        <w:jc w:val="left"/>
        <w:rPr>
          <w:rFonts w:cs="Times New Roman"/>
        </w:rPr>
      </w:pPr>
    </w:p>
    <w:p w14:paraId="6796446E" w14:textId="77777777" w:rsidR="001C67AF" w:rsidRDefault="001C67AF" w:rsidP="00C53E01">
      <w:pPr>
        <w:spacing w:after="200" w:line="276" w:lineRule="auto"/>
        <w:jc w:val="left"/>
        <w:rPr>
          <w:rFonts w:cs="Times New Roman"/>
        </w:rPr>
      </w:pPr>
    </w:p>
    <w:p w14:paraId="0ACC1890" w14:textId="77777777" w:rsidR="001C67AF" w:rsidRDefault="001C67AF" w:rsidP="00C53E01">
      <w:pPr>
        <w:spacing w:after="200" w:line="276" w:lineRule="auto"/>
        <w:jc w:val="left"/>
        <w:rPr>
          <w:rFonts w:cs="Times New Roman"/>
        </w:rPr>
      </w:pPr>
    </w:p>
    <w:p w14:paraId="52D715AB" w14:textId="77777777" w:rsidR="001C67AF" w:rsidRDefault="001C67AF" w:rsidP="00C53E01">
      <w:pPr>
        <w:spacing w:after="200" w:line="276" w:lineRule="auto"/>
        <w:jc w:val="left"/>
        <w:rPr>
          <w:rFonts w:cs="Times New Roman"/>
        </w:rPr>
      </w:pPr>
    </w:p>
    <w:p w14:paraId="2067144B" w14:textId="77777777" w:rsidR="001C67AF" w:rsidRDefault="001C67AF" w:rsidP="00C53E01">
      <w:pPr>
        <w:spacing w:after="200" w:line="276" w:lineRule="auto"/>
        <w:jc w:val="left"/>
        <w:rPr>
          <w:rFonts w:cs="Times New Roman"/>
        </w:rPr>
      </w:pPr>
    </w:p>
    <w:p w14:paraId="2D824C8D" w14:textId="77777777" w:rsidR="001C67AF" w:rsidRDefault="001C67AF" w:rsidP="00C53E01">
      <w:pPr>
        <w:spacing w:after="200" w:line="276" w:lineRule="auto"/>
        <w:jc w:val="left"/>
        <w:rPr>
          <w:rFonts w:cs="Times New Roman"/>
        </w:rPr>
      </w:pPr>
    </w:p>
    <w:p w14:paraId="7ABF85C0" w14:textId="77777777" w:rsidR="001C67AF" w:rsidRDefault="001C67AF" w:rsidP="00C53E01">
      <w:pPr>
        <w:spacing w:after="200" w:line="276" w:lineRule="auto"/>
        <w:jc w:val="left"/>
        <w:rPr>
          <w:rFonts w:cs="Times New Roman"/>
        </w:rPr>
      </w:pPr>
    </w:p>
    <w:p w14:paraId="207B105C" w14:textId="77777777" w:rsidR="001C67AF" w:rsidRDefault="001C67AF" w:rsidP="00C53E01">
      <w:pPr>
        <w:spacing w:after="200" w:line="276" w:lineRule="auto"/>
        <w:jc w:val="left"/>
        <w:rPr>
          <w:rFonts w:cs="Times New Roman"/>
        </w:rPr>
      </w:pPr>
    </w:p>
    <w:p w14:paraId="2C2F6BC5" w14:textId="77777777" w:rsidR="001C67AF" w:rsidRDefault="001C67AF" w:rsidP="00C53E01">
      <w:pPr>
        <w:spacing w:after="200" w:line="276" w:lineRule="auto"/>
        <w:jc w:val="left"/>
        <w:rPr>
          <w:rFonts w:cs="Times New Roman"/>
        </w:rPr>
      </w:pPr>
    </w:p>
    <w:p w14:paraId="52C091C1" w14:textId="77777777" w:rsidR="00C53E01" w:rsidRPr="00D52C63" w:rsidRDefault="00C53E01" w:rsidP="00C53E01">
      <w:pPr>
        <w:rPr>
          <w:rFonts w:cs="Times New Roman"/>
        </w:rPr>
      </w:pPr>
    </w:p>
    <w:p w14:paraId="40A47679" w14:textId="77777777" w:rsidR="00C53E01" w:rsidRPr="00D52C63" w:rsidRDefault="00C53E01" w:rsidP="00C53E01">
      <w:pPr>
        <w:spacing w:before="2880"/>
        <w:jc w:val="center"/>
        <w:rPr>
          <w:rFonts w:cs="Times New Roman"/>
          <w:b/>
          <w:sz w:val="36"/>
        </w:rPr>
      </w:pPr>
      <w:r w:rsidRPr="00D52C63">
        <w:rPr>
          <w:rFonts w:cs="Times New Roman"/>
          <w:b/>
          <w:sz w:val="36"/>
        </w:rPr>
        <w:lastRenderedPageBreak/>
        <w:t>A</w:t>
      </w:r>
    </w:p>
    <w:p w14:paraId="0061E63D" w14:textId="1A97D328" w:rsidR="00C53E01" w:rsidRPr="00D52C63" w:rsidRDefault="00E21AF1" w:rsidP="00C53E01">
      <w:pPr>
        <w:spacing w:after="480"/>
        <w:jc w:val="center"/>
        <w:rPr>
          <w:rFonts w:cs="Times New Roman"/>
          <w:b/>
          <w:sz w:val="36"/>
        </w:rPr>
      </w:pPr>
      <w:r>
        <w:rPr>
          <w:rFonts w:cs="Times New Roman"/>
          <w:b/>
          <w:sz w:val="36"/>
        </w:rPr>
        <w:t>11641</w:t>
      </w:r>
      <w:r w:rsidR="00C375A3" w:rsidRPr="00C375A3">
        <w:rPr>
          <w:rFonts w:cs="Times New Roman"/>
          <w:b/>
          <w:sz w:val="36"/>
        </w:rPr>
        <w:t>-16</w:t>
      </w:r>
      <w:r w:rsidR="00C53E01" w:rsidRPr="00D52C63">
        <w:rPr>
          <w:rFonts w:cs="Times New Roman"/>
          <w:b/>
          <w:sz w:val="36"/>
        </w:rPr>
        <w:t xml:space="preserve"> azonosító számú</w:t>
      </w:r>
    </w:p>
    <w:p w14:paraId="46CA6350" w14:textId="26E3E6A5" w:rsidR="00C53E01" w:rsidRPr="00D52C63" w:rsidRDefault="00E21AF1" w:rsidP="00C53E01">
      <w:pPr>
        <w:jc w:val="center"/>
        <w:rPr>
          <w:rFonts w:cs="Times New Roman"/>
          <w:b/>
          <w:sz w:val="36"/>
        </w:rPr>
      </w:pPr>
      <w:r>
        <w:rPr>
          <w:rFonts w:cs="Times New Roman"/>
          <w:b/>
          <w:sz w:val="36"/>
        </w:rPr>
        <w:t>Mély</w:t>
      </w:r>
      <w:r w:rsidR="00C375A3" w:rsidRPr="00C375A3">
        <w:rPr>
          <w:rFonts w:cs="Times New Roman"/>
          <w:b/>
          <w:sz w:val="36"/>
        </w:rPr>
        <w:t>építő technikus ismeretek</w:t>
      </w:r>
    </w:p>
    <w:p w14:paraId="5D50D3E5" w14:textId="77777777" w:rsidR="00C53E01" w:rsidRPr="00D52C63" w:rsidRDefault="00C53E01" w:rsidP="00C53E01">
      <w:pPr>
        <w:jc w:val="center"/>
        <w:rPr>
          <w:rFonts w:cs="Times New Roman"/>
          <w:b/>
          <w:sz w:val="36"/>
        </w:rPr>
      </w:pPr>
      <w:r w:rsidRPr="00D52C63">
        <w:rPr>
          <w:rFonts w:cs="Times New Roman"/>
          <w:b/>
          <w:sz w:val="36"/>
        </w:rPr>
        <w:t>megnevezésű</w:t>
      </w:r>
    </w:p>
    <w:p w14:paraId="00DDECA2"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5CCBC0AA"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0FAB345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CB0736F" w14:textId="6F794441" w:rsidR="00C53E01" w:rsidRPr="00D52C63" w:rsidRDefault="00C53E01" w:rsidP="005D18E0">
      <w:pPr>
        <w:rPr>
          <w:rFonts w:cs="Times New Roman"/>
        </w:rPr>
      </w:pPr>
      <w:r w:rsidRPr="00D52C63">
        <w:rPr>
          <w:rFonts w:cs="Times New Roman"/>
        </w:rPr>
        <w:lastRenderedPageBreak/>
        <w:t xml:space="preserve">A </w:t>
      </w:r>
      <w:r w:rsidR="00E21AF1">
        <w:rPr>
          <w:rFonts w:cs="Times New Roman"/>
        </w:rPr>
        <w:t>11641</w:t>
      </w:r>
      <w:r w:rsidR="00C375A3" w:rsidRPr="00C375A3">
        <w:rPr>
          <w:rFonts w:cs="Times New Roman"/>
        </w:rPr>
        <w:t>-16</w:t>
      </w:r>
      <w:r w:rsidRPr="00D52C63">
        <w:rPr>
          <w:rFonts w:cs="Times New Roman"/>
        </w:rPr>
        <w:t xml:space="preserve"> azonosító számú </w:t>
      </w:r>
      <w:r w:rsidR="00E21AF1">
        <w:rPr>
          <w:rFonts w:cs="Times New Roman"/>
        </w:rPr>
        <w:t>Mély</w:t>
      </w:r>
      <w:r w:rsidR="00C375A3" w:rsidRPr="00C375A3">
        <w:rPr>
          <w:rFonts w:cs="Times New Roman"/>
        </w:rPr>
        <w:t xml:space="preserve">építő technikus ismeretek </w:t>
      </w:r>
      <w:r w:rsidRPr="00D52C63">
        <w:rPr>
          <w:rFonts w:cs="Times New Roman"/>
        </w:rPr>
        <w:t>megnevezésű szakmai követelménymodulhoz tartozó tantárgyak és témakörök oktatása során fejlesztendő kompetenciák</w:t>
      </w:r>
    </w:p>
    <w:p w14:paraId="20AD70E2" w14:textId="19BF4981" w:rsidR="00C53E01" w:rsidRDefault="00C53E01" w:rsidP="005D18E0">
      <w:pPr>
        <w:rPr>
          <w:rFonts w:cs="Times New Roman"/>
        </w:rPr>
      </w:pP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5D18E0" w:rsidRPr="005D18E0" w14:paraId="44EF3EAF" w14:textId="77777777" w:rsidTr="005D18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0D341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F95436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Talajmechanika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C47D04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Mélyépítéstan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A0E62C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Szilárdságtan és vasbetonszerkezetek</w:t>
            </w:r>
          </w:p>
        </w:tc>
      </w:tr>
      <w:tr w:rsidR="005D18E0" w:rsidRPr="005D18E0" w14:paraId="488A5FFF"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449EB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FELADATOK</w:t>
            </w:r>
          </w:p>
        </w:tc>
      </w:tr>
      <w:tr w:rsidR="005D18E0" w:rsidRPr="005D18E0" w14:paraId="2D45D875"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91A15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Tisztában van a síkalapok fajtáival és alkalmazási lehetőségeivel</w:t>
            </w:r>
          </w:p>
        </w:tc>
        <w:tc>
          <w:tcPr>
            <w:tcW w:w="700" w:type="dxa"/>
            <w:tcBorders>
              <w:top w:val="nil"/>
              <w:left w:val="nil"/>
              <w:bottom w:val="single" w:sz="4" w:space="0" w:color="auto"/>
              <w:right w:val="single" w:sz="4" w:space="0" w:color="auto"/>
            </w:tcBorders>
            <w:shd w:val="clear" w:color="auto" w:fill="auto"/>
            <w:noWrap/>
            <w:vAlign w:val="center"/>
            <w:hideMark/>
          </w:tcPr>
          <w:p w14:paraId="10E7491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EAEF8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F3425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26AEA203"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8DBED8"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Tisztában van a mélyalapok fajtáival és alkalmazási lehetőségeivel</w:t>
            </w:r>
          </w:p>
        </w:tc>
        <w:tc>
          <w:tcPr>
            <w:tcW w:w="700" w:type="dxa"/>
            <w:tcBorders>
              <w:top w:val="nil"/>
              <w:left w:val="nil"/>
              <w:bottom w:val="single" w:sz="4" w:space="0" w:color="auto"/>
              <w:right w:val="single" w:sz="4" w:space="0" w:color="auto"/>
            </w:tcBorders>
            <w:shd w:val="clear" w:color="auto" w:fill="auto"/>
            <w:noWrap/>
            <w:vAlign w:val="center"/>
            <w:hideMark/>
          </w:tcPr>
          <w:p w14:paraId="37DF431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1E262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AB24C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AC3BC18"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8A1E04"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 különleges mélyépítési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11AE398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E19AC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FAA61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6E3E9A4F"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13AD7A"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Érti a mélyépítési szerkezetek felújításának, megerősítésének lehetőségeit</w:t>
            </w:r>
          </w:p>
        </w:tc>
        <w:tc>
          <w:tcPr>
            <w:tcW w:w="700" w:type="dxa"/>
            <w:tcBorders>
              <w:top w:val="nil"/>
              <w:left w:val="nil"/>
              <w:bottom w:val="single" w:sz="4" w:space="0" w:color="auto"/>
              <w:right w:val="single" w:sz="4" w:space="0" w:color="auto"/>
            </w:tcBorders>
            <w:shd w:val="clear" w:color="auto" w:fill="auto"/>
            <w:noWrap/>
            <w:vAlign w:val="center"/>
            <w:hideMark/>
          </w:tcPr>
          <w:p w14:paraId="17F2E31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FF6F1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553E2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5BDBD92"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B2CCCC"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 hídépítés és -fenntartás feladatait</w:t>
            </w:r>
          </w:p>
        </w:tc>
        <w:tc>
          <w:tcPr>
            <w:tcW w:w="700" w:type="dxa"/>
            <w:tcBorders>
              <w:top w:val="nil"/>
              <w:left w:val="nil"/>
              <w:bottom w:val="single" w:sz="4" w:space="0" w:color="auto"/>
              <w:right w:val="single" w:sz="4" w:space="0" w:color="auto"/>
            </w:tcBorders>
            <w:shd w:val="clear" w:color="auto" w:fill="auto"/>
            <w:noWrap/>
            <w:vAlign w:val="center"/>
            <w:hideMark/>
          </w:tcPr>
          <w:p w14:paraId="506790F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30378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CE346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0F2B0E9"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1E559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az útépítés és -fenntartás feladatait</w:t>
            </w:r>
          </w:p>
        </w:tc>
        <w:tc>
          <w:tcPr>
            <w:tcW w:w="700" w:type="dxa"/>
            <w:tcBorders>
              <w:top w:val="nil"/>
              <w:left w:val="nil"/>
              <w:bottom w:val="single" w:sz="4" w:space="0" w:color="auto"/>
              <w:right w:val="single" w:sz="4" w:space="0" w:color="auto"/>
            </w:tcBorders>
            <w:shd w:val="clear" w:color="auto" w:fill="auto"/>
            <w:noWrap/>
            <w:vAlign w:val="center"/>
            <w:hideMark/>
          </w:tcPr>
          <w:p w14:paraId="65C5791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C4146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50204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72B022BC"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9BD2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 vasútépítés és -fenntartás feladatait</w:t>
            </w:r>
          </w:p>
        </w:tc>
        <w:tc>
          <w:tcPr>
            <w:tcW w:w="700" w:type="dxa"/>
            <w:tcBorders>
              <w:top w:val="nil"/>
              <w:left w:val="nil"/>
              <w:bottom w:val="single" w:sz="4" w:space="0" w:color="auto"/>
              <w:right w:val="single" w:sz="4" w:space="0" w:color="auto"/>
            </w:tcBorders>
            <w:shd w:val="clear" w:color="auto" w:fill="auto"/>
            <w:noWrap/>
            <w:vAlign w:val="center"/>
            <w:hideMark/>
          </w:tcPr>
          <w:p w14:paraId="0E5B3BB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0EC98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56F98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23A5CC8"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316CF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 közműépítés és -fenntartás feladatait</w:t>
            </w:r>
          </w:p>
        </w:tc>
        <w:tc>
          <w:tcPr>
            <w:tcW w:w="700" w:type="dxa"/>
            <w:tcBorders>
              <w:top w:val="nil"/>
              <w:left w:val="nil"/>
              <w:bottom w:val="single" w:sz="4" w:space="0" w:color="auto"/>
              <w:right w:val="single" w:sz="4" w:space="0" w:color="auto"/>
            </w:tcBorders>
            <w:shd w:val="clear" w:color="auto" w:fill="auto"/>
            <w:noWrap/>
            <w:vAlign w:val="center"/>
            <w:hideMark/>
          </w:tcPr>
          <w:p w14:paraId="052D7A6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BE5A6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9EDAB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30C6B17"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060926"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 vízépítés és -fenntartás feladatait</w:t>
            </w:r>
          </w:p>
        </w:tc>
        <w:tc>
          <w:tcPr>
            <w:tcW w:w="700" w:type="dxa"/>
            <w:tcBorders>
              <w:top w:val="nil"/>
              <w:left w:val="nil"/>
              <w:bottom w:val="single" w:sz="4" w:space="0" w:color="auto"/>
              <w:right w:val="single" w:sz="4" w:space="0" w:color="auto"/>
            </w:tcBorders>
            <w:shd w:val="clear" w:color="auto" w:fill="auto"/>
            <w:noWrap/>
            <w:vAlign w:val="center"/>
            <w:hideMark/>
          </w:tcPr>
          <w:p w14:paraId="4699BBE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C9F67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00140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876FBF5"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752D7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Megoldja a víziközmű, vízgazdálkodó és vízgépészeti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005D2AF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45C9D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5D89A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61A2E581"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ACB0B6"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Szabadkézzel tervrészletet készít, irányítás mellett terveket, tervrészleteket szerkeszt, rajzol a szabványos jelölések alkalmazásával</w:t>
            </w:r>
          </w:p>
        </w:tc>
        <w:tc>
          <w:tcPr>
            <w:tcW w:w="700" w:type="dxa"/>
            <w:tcBorders>
              <w:top w:val="nil"/>
              <w:left w:val="nil"/>
              <w:bottom w:val="single" w:sz="4" w:space="0" w:color="auto"/>
              <w:right w:val="single" w:sz="4" w:space="0" w:color="auto"/>
            </w:tcBorders>
            <w:shd w:val="clear" w:color="auto" w:fill="auto"/>
            <w:noWrap/>
            <w:vAlign w:val="center"/>
            <w:hideMark/>
          </w:tcPr>
          <w:p w14:paraId="5703ED4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B2178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3E71D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C38E91D"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4B64DF"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Részt vesz az építési tervdokumentáció, tervrajzok, terviratok, mellékletek összeállításában</w:t>
            </w:r>
          </w:p>
        </w:tc>
        <w:tc>
          <w:tcPr>
            <w:tcW w:w="700" w:type="dxa"/>
            <w:tcBorders>
              <w:top w:val="nil"/>
              <w:left w:val="nil"/>
              <w:bottom w:val="single" w:sz="4" w:space="0" w:color="auto"/>
              <w:right w:val="single" w:sz="4" w:space="0" w:color="auto"/>
            </w:tcBorders>
            <w:shd w:val="clear" w:color="auto" w:fill="auto"/>
            <w:noWrap/>
            <w:vAlign w:val="center"/>
            <w:hideMark/>
          </w:tcPr>
          <w:p w14:paraId="0469A52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F11FA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58581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F45E027"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53C73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 terheket, hatásokat, súlyelemzést végez, statikai modellt készít</w:t>
            </w:r>
          </w:p>
        </w:tc>
        <w:tc>
          <w:tcPr>
            <w:tcW w:w="700" w:type="dxa"/>
            <w:tcBorders>
              <w:top w:val="nil"/>
              <w:left w:val="nil"/>
              <w:bottom w:val="single" w:sz="4" w:space="0" w:color="auto"/>
              <w:right w:val="single" w:sz="4" w:space="0" w:color="auto"/>
            </w:tcBorders>
            <w:shd w:val="clear" w:color="auto" w:fill="auto"/>
            <w:noWrap/>
            <w:vAlign w:val="center"/>
            <w:hideMark/>
          </w:tcPr>
          <w:p w14:paraId="1F0D6B7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E12F0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D5846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52BA51B5"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B5057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Alkalmazza a tartószerkezetek méretezésére, ellenőrzésére és kivitelezésére vonatkozó szabványokat, használja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29A09DF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DA16B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A5D3C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C6CEC43"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DD737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Tisztában van a homogén anyagú tartók anyagaival, szilárdsági jellemzőivel</w:t>
            </w:r>
          </w:p>
        </w:tc>
        <w:tc>
          <w:tcPr>
            <w:tcW w:w="700" w:type="dxa"/>
            <w:tcBorders>
              <w:top w:val="nil"/>
              <w:left w:val="nil"/>
              <w:bottom w:val="single" w:sz="4" w:space="0" w:color="auto"/>
              <w:right w:val="single" w:sz="4" w:space="0" w:color="auto"/>
            </w:tcBorders>
            <w:shd w:val="clear" w:color="auto" w:fill="auto"/>
            <w:noWrap/>
            <w:vAlign w:val="center"/>
            <w:hideMark/>
          </w:tcPr>
          <w:p w14:paraId="5AA410A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1F776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34DF7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9590EAA"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B083A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Meghatározza a hajlító és nyíró igénybevételekből származó feszültségeket, a tartók szükséges méreteit</w:t>
            </w:r>
          </w:p>
        </w:tc>
        <w:tc>
          <w:tcPr>
            <w:tcW w:w="700" w:type="dxa"/>
            <w:tcBorders>
              <w:top w:val="nil"/>
              <w:left w:val="nil"/>
              <w:bottom w:val="single" w:sz="4" w:space="0" w:color="auto"/>
              <w:right w:val="single" w:sz="4" w:space="0" w:color="auto"/>
            </w:tcBorders>
            <w:shd w:val="clear" w:color="auto" w:fill="auto"/>
            <w:noWrap/>
            <w:vAlign w:val="center"/>
            <w:hideMark/>
          </w:tcPr>
          <w:p w14:paraId="13B6A7A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4AAEA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1AEF4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CD28A01"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94743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Hajlításra és nyírásra ellenőrzi és méretezi a szerkezeteket, értelmezi a tartók alakváltozásait</w:t>
            </w:r>
          </w:p>
        </w:tc>
        <w:tc>
          <w:tcPr>
            <w:tcW w:w="700" w:type="dxa"/>
            <w:tcBorders>
              <w:top w:val="nil"/>
              <w:left w:val="nil"/>
              <w:bottom w:val="single" w:sz="4" w:space="0" w:color="auto"/>
              <w:right w:val="single" w:sz="4" w:space="0" w:color="auto"/>
            </w:tcBorders>
            <w:shd w:val="clear" w:color="auto" w:fill="auto"/>
            <w:noWrap/>
            <w:vAlign w:val="center"/>
            <w:hideMark/>
          </w:tcPr>
          <w:p w14:paraId="123C11E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87277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02506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7E8727E3"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05305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Tisztában van az egyszerű kialakítású statikailag határozatlan tartószerkezetekkel</w:t>
            </w:r>
          </w:p>
        </w:tc>
        <w:tc>
          <w:tcPr>
            <w:tcW w:w="700" w:type="dxa"/>
            <w:tcBorders>
              <w:top w:val="nil"/>
              <w:left w:val="nil"/>
              <w:bottom w:val="single" w:sz="4" w:space="0" w:color="auto"/>
              <w:right w:val="single" w:sz="4" w:space="0" w:color="auto"/>
            </w:tcBorders>
            <w:shd w:val="clear" w:color="auto" w:fill="auto"/>
            <w:noWrap/>
            <w:vAlign w:val="center"/>
            <w:hideMark/>
          </w:tcPr>
          <w:p w14:paraId="361D3E1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E4F90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32BCF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0BD2E32"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12347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lastRenderedPageBreak/>
              <w:t>Értelmezi, ismerteti a statikai terveket, műszaki leírásokat, irányítással egyszerű statikai terveket készít, szerkeszt, rajzol</w:t>
            </w:r>
          </w:p>
        </w:tc>
        <w:tc>
          <w:tcPr>
            <w:tcW w:w="700" w:type="dxa"/>
            <w:tcBorders>
              <w:top w:val="nil"/>
              <w:left w:val="nil"/>
              <w:bottom w:val="single" w:sz="4" w:space="0" w:color="auto"/>
              <w:right w:val="single" w:sz="4" w:space="0" w:color="auto"/>
            </w:tcBorders>
            <w:shd w:val="clear" w:color="auto" w:fill="auto"/>
            <w:noWrap/>
            <w:vAlign w:val="center"/>
            <w:hideMark/>
          </w:tcPr>
          <w:p w14:paraId="2F737C9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7F920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1138C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549C6A4D"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A21B9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Használja a mélyépítési vasbeton szerkezetek ellenőrzéséhez, méretezéséhez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4A0856A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F026D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0FFE5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7C25537"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A6F60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Ellenőrzi és méretezi a mélyépítési vasbeton szerkezeteket, értelmezi az alakváltozással, repedéssel kapcsolatos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1338124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22E59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CDE47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3F15694C"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4BEA7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Értelmezi a mélyépítés területén használatos vasbeton szerkezetek statikai terveit, műszaki leírásait, alkalmazza a kivitelezésre vonatkozó szabványok előírásait</w:t>
            </w:r>
          </w:p>
        </w:tc>
        <w:tc>
          <w:tcPr>
            <w:tcW w:w="700" w:type="dxa"/>
            <w:tcBorders>
              <w:top w:val="nil"/>
              <w:left w:val="nil"/>
              <w:bottom w:val="single" w:sz="4" w:space="0" w:color="auto"/>
              <w:right w:val="single" w:sz="4" w:space="0" w:color="auto"/>
            </w:tcBorders>
            <w:shd w:val="clear" w:color="auto" w:fill="auto"/>
            <w:noWrap/>
            <w:vAlign w:val="center"/>
            <w:hideMark/>
          </w:tcPr>
          <w:p w14:paraId="4C6D7AC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0C88C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E700C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BA02804"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75596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Részt vesz a közvetett, illetve közvetlen talajfeltárási munkák irányításában</w:t>
            </w:r>
          </w:p>
        </w:tc>
        <w:tc>
          <w:tcPr>
            <w:tcW w:w="700" w:type="dxa"/>
            <w:tcBorders>
              <w:top w:val="nil"/>
              <w:left w:val="nil"/>
              <w:bottom w:val="single" w:sz="4" w:space="0" w:color="auto"/>
              <w:right w:val="single" w:sz="4" w:space="0" w:color="auto"/>
            </w:tcBorders>
            <w:shd w:val="clear" w:color="auto" w:fill="auto"/>
            <w:noWrap/>
            <w:vAlign w:val="center"/>
            <w:hideMark/>
          </w:tcPr>
          <w:p w14:paraId="37F2D71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32B36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19175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2974C4A"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2BCDAA"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Mintát vesz, megrendeli, illetve elvégzi az előírt helyszíni vagy laboratóriumi vizsgálatokat</w:t>
            </w:r>
          </w:p>
        </w:tc>
        <w:tc>
          <w:tcPr>
            <w:tcW w:w="700" w:type="dxa"/>
            <w:tcBorders>
              <w:top w:val="nil"/>
              <w:left w:val="nil"/>
              <w:bottom w:val="single" w:sz="4" w:space="0" w:color="auto"/>
              <w:right w:val="single" w:sz="4" w:space="0" w:color="auto"/>
            </w:tcBorders>
            <w:shd w:val="clear" w:color="auto" w:fill="auto"/>
            <w:noWrap/>
            <w:vAlign w:val="center"/>
            <w:hideMark/>
          </w:tcPr>
          <w:p w14:paraId="1D7DACA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56525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A1F09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13F7CAD"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56635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idegen nyelven kommunikál, idegen nyelvű szakmai szöveget értelmez</w:t>
            </w:r>
          </w:p>
        </w:tc>
        <w:tc>
          <w:tcPr>
            <w:tcW w:w="700" w:type="dxa"/>
            <w:tcBorders>
              <w:top w:val="nil"/>
              <w:left w:val="nil"/>
              <w:bottom w:val="single" w:sz="4" w:space="0" w:color="auto"/>
              <w:right w:val="single" w:sz="4" w:space="0" w:color="auto"/>
            </w:tcBorders>
            <w:shd w:val="clear" w:color="auto" w:fill="auto"/>
            <w:noWrap/>
            <w:vAlign w:val="center"/>
            <w:hideMark/>
          </w:tcPr>
          <w:p w14:paraId="6A2EAE4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E0627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2ED21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5439BBD0"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EC00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ISMERETEK</w:t>
            </w:r>
          </w:p>
        </w:tc>
      </w:tr>
      <w:tr w:rsidR="005D18E0" w:rsidRPr="005D18E0" w14:paraId="07C5B50D"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6EA49"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Síkalapok fajtái és alkalmazási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46B6D68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51A58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472E3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D2B41C6"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BF73DC"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Mélyalapok fajtái és alkalmazási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39CCAB5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D6226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F409D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3CB3FD5"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86FE4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Különleges mélyépítési feladatok</w:t>
            </w:r>
          </w:p>
        </w:tc>
        <w:tc>
          <w:tcPr>
            <w:tcW w:w="700" w:type="dxa"/>
            <w:tcBorders>
              <w:top w:val="nil"/>
              <w:left w:val="nil"/>
              <w:bottom w:val="single" w:sz="4" w:space="0" w:color="auto"/>
              <w:right w:val="single" w:sz="4" w:space="0" w:color="auto"/>
            </w:tcBorders>
            <w:shd w:val="clear" w:color="auto" w:fill="auto"/>
            <w:noWrap/>
            <w:vAlign w:val="center"/>
            <w:hideMark/>
          </w:tcPr>
          <w:p w14:paraId="08D5D03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A1D9C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2D3EB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77D44B57"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5C89F3"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Mélyépítési szerkezetek felújításának, megerősítésének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2424F24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6EDD0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21B2C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65FA85C"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5B3AA6"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Hídépítés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14E5B77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BC1CC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A9FD1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26849F7F"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CAAA1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Útépítés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0FEAFD1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FBDD3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62E8A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827F4C9"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E7878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Vasútépítés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75472F5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EF182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7DA4C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1024BC8"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E6923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Közműépítés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7B8447F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C9652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39AF2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1BA8F7B"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220A0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Vízépítés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04E693B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BEAF8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6076C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6DFD6838"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1F48F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Víziközmű, vízgazdálkodó és vízgépészeti feladatok</w:t>
            </w:r>
          </w:p>
        </w:tc>
        <w:tc>
          <w:tcPr>
            <w:tcW w:w="700" w:type="dxa"/>
            <w:tcBorders>
              <w:top w:val="nil"/>
              <w:left w:val="nil"/>
              <w:bottom w:val="single" w:sz="4" w:space="0" w:color="auto"/>
              <w:right w:val="single" w:sz="4" w:space="0" w:color="auto"/>
            </w:tcBorders>
            <w:shd w:val="clear" w:color="auto" w:fill="auto"/>
            <w:noWrap/>
            <w:vAlign w:val="center"/>
            <w:hideMark/>
          </w:tcPr>
          <w:p w14:paraId="243DDE3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82418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18298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2CA6D184"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94202F"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Műszaki ábrázolás szabályai, rajzi eszközök, jelek és jelölések</w:t>
            </w:r>
          </w:p>
        </w:tc>
        <w:tc>
          <w:tcPr>
            <w:tcW w:w="700" w:type="dxa"/>
            <w:tcBorders>
              <w:top w:val="nil"/>
              <w:left w:val="nil"/>
              <w:bottom w:val="single" w:sz="4" w:space="0" w:color="auto"/>
              <w:right w:val="single" w:sz="4" w:space="0" w:color="auto"/>
            </w:tcBorders>
            <w:shd w:val="clear" w:color="auto" w:fill="auto"/>
            <w:noWrap/>
            <w:vAlign w:val="center"/>
            <w:hideMark/>
          </w:tcPr>
          <w:p w14:paraId="26A37E0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26629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A09CA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7449D1F"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091C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Tervek, tervrészletek, szerkezeti csomópontok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74A5D9B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9F510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F4A40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7B907302"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4C712C"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Terhek, hatások, súlyelemzés, statikai modell</w:t>
            </w:r>
          </w:p>
        </w:tc>
        <w:tc>
          <w:tcPr>
            <w:tcW w:w="700" w:type="dxa"/>
            <w:tcBorders>
              <w:top w:val="nil"/>
              <w:left w:val="nil"/>
              <w:bottom w:val="single" w:sz="4" w:space="0" w:color="auto"/>
              <w:right w:val="single" w:sz="4" w:space="0" w:color="auto"/>
            </w:tcBorders>
            <w:shd w:val="clear" w:color="auto" w:fill="auto"/>
            <w:noWrap/>
            <w:vAlign w:val="center"/>
            <w:hideMark/>
          </w:tcPr>
          <w:p w14:paraId="359E86B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A208B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36560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7C63615B"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9913C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Tartószerkezetek méretezésére, ellenőrzésére és kivitelezésére vonatkozó szabványok, méretezési táblázatok, segédletek</w:t>
            </w:r>
          </w:p>
        </w:tc>
        <w:tc>
          <w:tcPr>
            <w:tcW w:w="700" w:type="dxa"/>
            <w:tcBorders>
              <w:top w:val="nil"/>
              <w:left w:val="nil"/>
              <w:bottom w:val="single" w:sz="4" w:space="0" w:color="auto"/>
              <w:right w:val="single" w:sz="4" w:space="0" w:color="auto"/>
            </w:tcBorders>
            <w:shd w:val="clear" w:color="auto" w:fill="auto"/>
            <w:noWrap/>
            <w:vAlign w:val="center"/>
            <w:hideMark/>
          </w:tcPr>
          <w:p w14:paraId="5E98A37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C3F4E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97389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7DB9FA0F"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9AD21A"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Homogén anyagú tartók anyagai, szilárdsági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4D7AF49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06AAE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D6925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5885229"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B1BF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Hajlító- és nyíró igénybevételekből származó feszültségek</w:t>
            </w:r>
          </w:p>
        </w:tc>
        <w:tc>
          <w:tcPr>
            <w:tcW w:w="700" w:type="dxa"/>
            <w:tcBorders>
              <w:top w:val="nil"/>
              <w:left w:val="nil"/>
              <w:bottom w:val="single" w:sz="4" w:space="0" w:color="auto"/>
              <w:right w:val="single" w:sz="4" w:space="0" w:color="auto"/>
            </w:tcBorders>
            <w:shd w:val="clear" w:color="auto" w:fill="auto"/>
            <w:noWrap/>
            <w:vAlign w:val="center"/>
            <w:hideMark/>
          </w:tcPr>
          <w:p w14:paraId="3F2DB39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4EA8C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ADB1B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1E78E95D"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C4D938"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Hajlításra és nyírásra történő ellenőrzés és méretezés</w:t>
            </w:r>
          </w:p>
        </w:tc>
        <w:tc>
          <w:tcPr>
            <w:tcW w:w="700" w:type="dxa"/>
            <w:tcBorders>
              <w:top w:val="nil"/>
              <w:left w:val="nil"/>
              <w:bottom w:val="single" w:sz="4" w:space="0" w:color="auto"/>
              <w:right w:val="single" w:sz="4" w:space="0" w:color="auto"/>
            </w:tcBorders>
            <w:shd w:val="clear" w:color="auto" w:fill="auto"/>
            <w:noWrap/>
            <w:vAlign w:val="center"/>
            <w:hideMark/>
          </w:tcPr>
          <w:p w14:paraId="2FCE098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4FF46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60F3E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745BB10F"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9D5A79"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Alakváltozások</w:t>
            </w:r>
          </w:p>
        </w:tc>
        <w:tc>
          <w:tcPr>
            <w:tcW w:w="700" w:type="dxa"/>
            <w:tcBorders>
              <w:top w:val="nil"/>
              <w:left w:val="nil"/>
              <w:bottom w:val="single" w:sz="4" w:space="0" w:color="auto"/>
              <w:right w:val="single" w:sz="4" w:space="0" w:color="auto"/>
            </w:tcBorders>
            <w:shd w:val="clear" w:color="auto" w:fill="auto"/>
            <w:noWrap/>
            <w:vAlign w:val="center"/>
            <w:hideMark/>
          </w:tcPr>
          <w:p w14:paraId="72A4849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7F43E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5D1E2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34293703"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A4914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Egyszerű kialakítású statikailag határozatlan tartószerkezetek</w:t>
            </w:r>
          </w:p>
        </w:tc>
        <w:tc>
          <w:tcPr>
            <w:tcW w:w="700" w:type="dxa"/>
            <w:tcBorders>
              <w:top w:val="nil"/>
              <w:left w:val="nil"/>
              <w:bottom w:val="single" w:sz="4" w:space="0" w:color="auto"/>
              <w:right w:val="single" w:sz="4" w:space="0" w:color="auto"/>
            </w:tcBorders>
            <w:shd w:val="clear" w:color="auto" w:fill="auto"/>
            <w:noWrap/>
            <w:vAlign w:val="center"/>
            <w:hideMark/>
          </w:tcPr>
          <w:p w14:paraId="5066EC6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87CC2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B0293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80F426B"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302B6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Statikai tervek, műszaki leírások</w:t>
            </w:r>
          </w:p>
        </w:tc>
        <w:tc>
          <w:tcPr>
            <w:tcW w:w="700" w:type="dxa"/>
            <w:tcBorders>
              <w:top w:val="nil"/>
              <w:left w:val="nil"/>
              <w:bottom w:val="single" w:sz="4" w:space="0" w:color="auto"/>
              <w:right w:val="single" w:sz="4" w:space="0" w:color="auto"/>
            </w:tcBorders>
            <w:shd w:val="clear" w:color="auto" w:fill="auto"/>
            <w:noWrap/>
            <w:vAlign w:val="center"/>
            <w:hideMark/>
          </w:tcPr>
          <w:p w14:paraId="4EFD186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9E246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E735F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2343217F"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73C123"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lastRenderedPageBreak/>
              <w:t>Mélyépítési vasbetonszerkezetek jelentősége, anyagai, elemei, méretezés hatályos szabványai, vasbetonszerkezetekkel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0FC5336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50FE0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2D708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C193AAB"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68C3E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Mélyépítési vasbetonszerkezetek ellenőrzése, méretezése</w:t>
            </w:r>
          </w:p>
        </w:tc>
        <w:tc>
          <w:tcPr>
            <w:tcW w:w="700" w:type="dxa"/>
            <w:tcBorders>
              <w:top w:val="nil"/>
              <w:left w:val="nil"/>
              <w:bottom w:val="single" w:sz="4" w:space="0" w:color="auto"/>
              <w:right w:val="single" w:sz="4" w:space="0" w:color="auto"/>
            </w:tcBorders>
            <w:shd w:val="clear" w:color="auto" w:fill="auto"/>
            <w:noWrap/>
            <w:vAlign w:val="center"/>
            <w:hideMark/>
          </w:tcPr>
          <w:p w14:paraId="0B313D2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04DEA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DDCD4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22AEF9EC"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EC8118"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Alakváltozási és repedéssel kapcsolatos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522160C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8B14F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AF99E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585B97C8"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B69A84"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Mélyépítési vasbetonszerkezetek kiviteli tervei, szerkesztési szabályok, zsaluzási és vasszerelési tervek</w:t>
            </w:r>
          </w:p>
        </w:tc>
        <w:tc>
          <w:tcPr>
            <w:tcW w:w="700" w:type="dxa"/>
            <w:tcBorders>
              <w:top w:val="nil"/>
              <w:left w:val="nil"/>
              <w:bottom w:val="single" w:sz="4" w:space="0" w:color="auto"/>
              <w:right w:val="single" w:sz="4" w:space="0" w:color="auto"/>
            </w:tcBorders>
            <w:shd w:val="clear" w:color="auto" w:fill="auto"/>
            <w:noWrap/>
            <w:vAlign w:val="center"/>
            <w:hideMark/>
          </w:tcPr>
          <w:p w14:paraId="5152943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0DE3A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E2F19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55B1F07D"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DAB0C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Monolit és előregyártott vasbeton szerkezetek kivitelezési technológiái, építőanyagok, épületszerkezetek és építési technológiák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7CBD2D1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78BBC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C8A01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690A401"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63CCD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Építésföldtani ismeretek, talajok képződése, talajok fizikai tulajdonságai, talajok szerkezete, osztályozása, alakváltozása, szilárdsági tulajdonságai és teherbíró-képessége</w:t>
            </w:r>
          </w:p>
        </w:tc>
        <w:tc>
          <w:tcPr>
            <w:tcW w:w="700" w:type="dxa"/>
            <w:tcBorders>
              <w:top w:val="nil"/>
              <w:left w:val="nil"/>
              <w:bottom w:val="single" w:sz="4" w:space="0" w:color="auto"/>
              <w:right w:val="single" w:sz="4" w:space="0" w:color="auto"/>
            </w:tcBorders>
            <w:shd w:val="clear" w:color="auto" w:fill="auto"/>
            <w:noWrap/>
            <w:vAlign w:val="center"/>
            <w:hideMark/>
          </w:tcPr>
          <w:p w14:paraId="5DB6BCD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7717F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DF176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5787AA14"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F083F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Talaj- és víz-mintavétel, talajfeltárás, vízmozgás a talajokban</w:t>
            </w:r>
          </w:p>
        </w:tc>
        <w:tc>
          <w:tcPr>
            <w:tcW w:w="700" w:type="dxa"/>
            <w:tcBorders>
              <w:top w:val="nil"/>
              <w:left w:val="nil"/>
              <w:bottom w:val="single" w:sz="4" w:space="0" w:color="auto"/>
              <w:right w:val="single" w:sz="4" w:space="0" w:color="auto"/>
            </w:tcBorders>
            <w:shd w:val="clear" w:color="auto" w:fill="auto"/>
            <w:noWrap/>
            <w:vAlign w:val="center"/>
            <w:hideMark/>
          </w:tcPr>
          <w:p w14:paraId="67029CA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3F8B6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D4C49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108155E9"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94A274"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Kézi és gépi laboratóriumi mérési eredmények feldolgozása és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0328DFC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1ECD5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B90F0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1779C9FB"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C9762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Talajmechanikai szakvélemény</w:t>
            </w:r>
          </w:p>
        </w:tc>
        <w:tc>
          <w:tcPr>
            <w:tcW w:w="700" w:type="dxa"/>
            <w:tcBorders>
              <w:top w:val="nil"/>
              <w:left w:val="nil"/>
              <w:bottom w:val="single" w:sz="4" w:space="0" w:color="auto"/>
              <w:right w:val="single" w:sz="4" w:space="0" w:color="auto"/>
            </w:tcBorders>
            <w:shd w:val="clear" w:color="auto" w:fill="auto"/>
            <w:noWrap/>
            <w:vAlign w:val="center"/>
            <w:hideMark/>
          </w:tcPr>
          <w:p w14:paraId="67C5C07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7514A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A5534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6CF089B2"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46523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idegen nyelvű kommunikáció, idegen nyelvű szakmai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42CCCC0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BB8C9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0D869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2D5D2EA5"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F58C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KÉSZSÉGEK</w:t>
            </w:r>
          </w:p>
        </w:tc>
      </w:tr>
      <w:tr w:rsidR="005D18E0" w:rsidRPr="005D18E0" w14:paraId="4E9E7D12"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D348C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69CF10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D6C26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ECB9B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21A9453"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310D9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41E2E92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16E60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82FC6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75D4E87"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90CDF"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262F7CE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D6DAF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9A3E8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70B3AB7"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A859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00283B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84936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1775B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D47D65D"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8692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SZEMÉLYES KOMPETENCIÁK</w:t>
            </w:r>
          </w:p>
        </w:tc>
      </w:tr>
      <w:tr w:rsidR="005D18E0" w:rsidRPr="005D18E0" w14:paraId="648D2B01"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F780A8"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4D0F82D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1AB1A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1EBED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3F894597"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B7B5D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0C7788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66DBA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0694D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BDAE861"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F75E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6D9A82F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9F477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84DB3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D048029"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11C6C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TÁRSAS KOMPETENCIÁK</w:t>
            </w:r>
          </w:p>
        </w:tc>
      </w:tr>
      <w:tr w:rsidR="005D18E0" w:rsidRPr="005D18E0" w14:paraId="0E54F955"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B58EF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303B87E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D99CC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5F914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2110B64F"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EDEF9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7F0E740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857B6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DC9A1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37633478"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2EA68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DB75AD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25B79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01C80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E2B5507"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E0B27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MÓDSZERKOMPETENCIÁK</w:t>
            </w:r>
          </w:p>
        </w:tc>
      </w:tr>
      <w:tr w:rsidR="005D18E0" w:rsidRPr="005D18E0" w14:paraId="2E31742B"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69A04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Logikus gondolkodás, 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14:paraId="02364FC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9F87E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2D26A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CB66E8D"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426DB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2178B68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FEAB0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F4643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28F725D"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BBCA66"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850873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6032D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8BC84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bl>
    <w:p w14:paraId="00230EA2" w14:textId="77777777" w:rsidR="005D18E0" w:rsidRDefault="005D18E0" w:rsidP="00C53E01">
      <w:pPr>
        <w:spacing w:after="0"/>
        <w:rPr>
          <w:rFonts w:cs="Times New Roman"/>
        </w:rPr>
      </w:pPr>
    </w:p>
    <w:p w14:paraId="38D06339" w14:textId="2EBED6F0" w:rsidR="00C53E01" w:rsidRPr="00644690" w:rsidRDefault="00E21AF1" w:rsidP="00C53E01">
      <w:pPr>
        <w:pStyle w:val="Listaszerbekezds"/>
        <w:numPr>
          <w:ilvl w:val="0"/>
          <w:numId w:val="8"/>
        </w:numPr>
        <w:tabs>
          <w:tab w:val="right" w:pos="9072"/>
        </w:tabs>
        <w:spacing w:after="0"/>
        <w:rPr>
          <w:rFonts w:cs="Times New Roman"/>
          <w:b/>
        </w:rPr>
      </w:pPr>
      <w:r w:rsidRPr="00E21AF1">
        <w:rPr>
          <w:b/>
        </w:rPr>
        <w:t>Talajmechanika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14:paraId="2D7B425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CAE06FB" w14:textId="77777777" w:rsidR="00C53E01" w:rsidRPr="00644690" w:rsidRDefault="00C53E01" w:rsidP="00C53E01"/>
    <w:p w14:paraId="6B4ECE88" w14:textId="77777777" w:rsidR="00C53E01" w:rsidRDefault="00C53E01" w:rsidP="00C53E01">
      <w:pPr>
        <w:pStyle w:val="Listaszerbekezds"/>
        <w:numPr>
          <w:ilvl w:val="1"/>
          <w:numId w:val="8"/>
        </w:numPr>
        <w:spacing w:after="0"/>
        <w:rPr>
          <w:b/>
        </w:rPr>
      </w:pPr>
      <w:r w:rsidRPr="00644690">
        <w:rPr>
          <w:b/>
        </w:rPr>
        <w:t>A tantárgy tanításának célja</w:t>
      </w:r>
    </w:p>
    <w:p w14:paraId="49562148" w14:textId="40AC28CE" w:rsidR="00C53E01" w:rsidRDefault="00E21AF1" w:rsidP="00C53E01">
      <w:pPr>
        <w:spacing w:after="0"/>
        <w:ind w:left="426"/>
      </w:pPr>
      <w:r w:rsidRPr="00E21AF1">
        <w:lastRenderedPageBreak/>
        <w:t>A tantárgy keretében az építésföldtani ismereteket, a talajok tulajdonságait, a földmunkák, földművek kivitelezésének elméleti ismereteit sajátítják el a tanulók.</w:t>
      </w:r>
    </w:p>
    <w:p w14:paraId="084793F6" w14:textId="77777777" w:rsidR="00C53E01" w:rsidRPr="002B5BF7" w:rsidRDefault="00C53E01" w:rsidP="00C53E01">
      <w:pPr>
        <w:spacing w:after="0"/>
        <w:ind w:left="426"/>
      </w:pPr>
    </w:p>
    <w:p w14:paraId="3D03FED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D533F1D" w14:textId="576CA3B4" w:rsidR="00C53E01" w:rsidRDefault="008260B2" w:rsidP="00C53E01">
      <w:pPr>
        <w:spacing w:after="0"/>
        <w:ind w:left="426"/>
      </w:pPr>
      <w:r w:rsidRPr="008260B2">
        <w:t>A tantárgy az adott évfolyamba lépés feltételeiként megjelölt közismereti és szakmai tartalmakra épül.</w:t>
      </w:r>
    </w:p>
    <w:p w14:paraId="5DA9154C" w14:textId="77777777" w:rsidR="00C53E01" w:rsidRPr="002B5BF7" w:rsidRDefault="00C53E01" w:rsidP="00C53E01">
      <w:pPr>
        <w:spacing w:after="0"/>
        <w:ind w:left="426"/>
      </w:pPr>
    </w:p>
    <w:p w14:paraId="3AA2F5A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8B7CB5C" w14:textId="6FC791BE" w:rsidR="00C53E01" w:rsidRDefault="00E21AF1" w:rsidP="00C53E01">
      <w:pPr>
        <w:pStyle w:val="Listaszerbekezds"/>
        <w:numPr>
          <w:ilvl w:val="2"/>
          <w:numId w:val="8"/>
        </w:numPr>
        <w:tabs>
          <w:tab w:val="left" w:pos="1701"/>
          <w:tab w:val="right" w:pos="9072"/>
        </w:tabs>
        <w:spacing w:after="0"/>
        <w:ind w:left="993" w:hanging="426"/>
        <w:rPr>
          <w:b/>
          <w:i/>
        </w:rPr>
      </w:pPr>
      <w:r w:rsidRPr="00E21AF1">
        <w:rPr>
          <w:b/>
          <w:i/>
        </w:rPr>
        <w:t>Építésföldtani ismeretek</w:t>
      </w:r>
      <w:r w:rsidR="00C53E01" w:rsidRPr="00644690">
        <w:rPr>
          <w:b/>
          <w:i/>
        </w:rPr>
        <w:tab/>
      </w:r>
      <w:r w:rsidR="0096485D">
        <w:rPr>
          <w:b/>
          <w:i/>
        </w:rPr>
        <w:t>6</w:t>
      </w:r>
      <w:r w:rsidR="00C53E01">
        <w:rPr>
          <w:b/>
          <w:i/>
        </w:rPr>
        <w:t xml:space="preserve"> ó</w:t>
      </w:r>
      <w:r w:rsidR="00C53E01" w:rsidRPr="00644690">
        <w:rPr>
          <w:b/>
          <w:i/>
        </w:rPr>
        <w:t>ra/</w:t>
      </w:r>
      <w:r w:rsidR="0096485D">
        <w:rPr>
          <w:b/>
          <w:i/>
        </w:rPr>
        <w:t>6</w:t>
      </w:r>
      <w:r w:rsidR="00C53E01" w:rsidRPr="00644690">
        <w:rPr>
          <w:b/>
          <w:i/>
        </w:rPr>
        <w:t xml:space="preserve"> óra</w:t>
      </w:r>
    </w:p>
    <w:p w14:paraId="4777B0A5" w14:textId="54693259" w:rsidR="00E21AF1" w:rsidRDefault="00E21AF1" w:rsidP="00E21AF1">
      <w:pPr>
        <w:spacing w:after="0"/>
        <w:ind w:left="851"/>
      </w:pPr>
      <w:r>
        <w:t>Talajok, kőzetek keletkezése</w:t>
      </w:r>
    </w:p>
    <w:p w14:paraId="55C075EB" w14:textId="4A2D29B2" w:rsidR="00E21AF1" w:rsidRDefault="00E21AF1" w:rsidP="00E21AF1">
      <w:pPr>
        <w:spacing w:after="0"/>
        <w:ind w:left="851"/>
      </w:pPr>
      <w:r>
        <w:t>Geológiai alapfogalmak</w:t>
      </w:r>
    </w:p>
    <w:p w14:paraId="53789941" w14:textId="0C52D2CD" w:rsidR="00E21AF1" w:rsidRDefault="00E21AF1" w:rsidP="00E21AF1">
      <w:pPr>
        <w:spacing w:after="0"/>
        <w:ind w:left="851"/>
      </w:pPr>
      <w:r>
        <w:t>Kőzetek osztályozása</w:t>
      </w:r>
    </w:p>
    <w:p w14:paraId="549C2722" w14:textId="6A32CF9A" w:rsidR="00E21AF1" w:rsidRDefault="00E21AF1" w:rsidP="00E21AF1">
      <w:pPr>
        <w:spacing w:after="0"/>
        <w:ind w:left="851"/>
      </w:pPr>
      <w:r>
        <w:t>Hidrogeológiai alapfogalmak</w:t>
      </w:r>
    </w:p>
    <w:p w14:paraId="5E015645" w14:textId="05961900" w:rsidR="00C53E01" w:rsidRDefault="00E21AF1" w:rsidP="00E21AF1">
      <w:pPr>
        <w:spacing w:after="0"/>
        <w:ind w:left="851"/>
      </w:pPr>
      <w:r>
        <w:t>Sík- és mélyalapozások kialakítását befolyásoló tényezők</w:t>
      </w:r>
    </w:p>
    <w:p w14:paraId="74578AB3" w14:textId="77777777" w:rsidR="00C53E01" w:rsidRPr="00644690" w:rsidRDefault="00C53E01" w:rsidP="00C53E01">
      <w:pPr>
        <w:tabs>
          <w:tab w:val="left" w:pos="1418"/>
          <w:tab w:val="right" w:pos="9072"/>
        </w:tabs>
        <w:spacing w:after="0"/>
        <w:ind w:left="851"/>
      </w:pPr>
    </w:p>
    <w:p w14:paraId="5D70FBF9" w14:textId="26F09F7C" w:rsidR="00C53E01" w:rsidRDefault="00E21AF1" w:rsidP="00C53E01">
      <w:pPr>
        <w:pStyle w:val="Listaszerbekezds"/>
        <w:numPr>
          <w:ilvl w:val="2"/>
          <w:numId w:val="8"/>
        </w:numPr>
        <w:tabs>
          <w:tab w:val="left" w:pos="1701"/>
          <w:tab w:val="right" w:pos="9072"/>
        </w:tabs>
        <w:spacing w:after="0"/>
        <w:ind w:left="993" w:hanging="426"/>
        <w:rPr>
          <w:b/>
          <w:i/>
        </w:rPr>
      </w:pPr>
      <w:r w:rsidRPr="00E21AF1">
        <w:rPr>
          <w:b/>
          <w:i/>
        </w:rPr>
        <w:t>Talajok</w:t>
      </w:r>
      <w:r w:rsidR="00C53E01" w:rsidRPr="00644690">
        <w:rPr>
          <w:b/>
          <w:i/>
        </w:rPr>
        <w:tab/>
      </w:r>
      <w:r w:rsidR="0096485D">
        <w:rPr>
          <w:b/>
          <w:i/>
        </w:rPr>
        <w:t>1</w:t>
      </w:r>
      <w:r>
        <w:rPr>
          <w:b/>
          <w:i/>
        </w:rPr>
        <w:t>4</w:t>
      </w:r>
      <w:r w:rsidR="00C53E01">
        <w:rPr>
          <w:b/>
          <w:i/>
        </w:rPr>
        <w:t xml:space="preserve"> ó</w:t>
      </w:r>
      <w:r w:rsidR="00C53E01" w:rsidRPr="00644690">
        <w:rPr>
          <w:b/>
          <w:i/>
        </w:rPr>
        <w:t>ra/</w:t>
      </w:r>
      <w:r w:rsidR="0096485D">
        <w:rPr>
          <w:b/>
          <w:i/>
        </w:rPr>
        <w:t>1</w:t>
      </w:r>
      <w:r>
        <w:rPr>
          <w:b/>
          <w:i/>
        </w:rPr>
        <w:t>4</w:t>
      </w:r>
      <w:r w:rsidR="00C53E01" w:rsidRPr="00644690">
        <w:rPr>
          <w:b/>
          <w:i/>
        </w:rPr>
        <w:t xml:space="preserve"> óra</w:t>
      </w:r>
    </w:p>
    <w:p w14:paraId="0748F1D3" w14:textId="7635D52A" w:rsidR="00E21AF1" w:rsidRDefault="00E21AF1" w:rsidP="00E21AF1">
      <w:pPr>
        <w:spacing w:after="0"/>
        <w:ind w:left="851"/>
      </w:pPr>
      <w:r>
        <w:t>Talajok fajtái, osztályozása</w:t>
      </w:r>
    </w:p>
    <w:p w14:paraId="1471EDF8" w14:textId="2707942D" w:rsidR="00E21AF1" w:rsidRDefault="00E21AF1" w:rsidP="00E21AF1">
      <w:pPr>
        <w:spacing w:after="0"/>
        <w:ind w:left="851"/>
      </w:pPr>
      <w:r>
        <w:t>Talaj- és víz-mintavétel, talajfeltárás</w:t>
      </w:r>
    </w:p>
    <w:p w14:paraId="71C2ED0D" w14:textId="78F8BBFB" w:rsidR="00E21AF1" w:rsidRDefault="00E21AF1" w:rsidP="00E21AF1">
      <w:pPr>
        <w:spacing w:after="0"/>
        <w:ind w:left="851"/>
      </w:pPr>
      <w:r>
        <w:t>Talajok alkotórészei</w:t>
      </w:r>
    </w:p>
    <w:p w14:paraId="5E0D0122" w14:textId="5F7C5B16" w:rsidR="00E21AF1" w:rsidRDefault="00E21AF1" w:rsidP="00E21AF1">
      <w:pPr>
        <w:spacing w:after="0"/>
        <w:ind w:left="851"/>
      </w:pPr>
      <w:r>
        <w:t>Szemeloszlási görbék készítése</w:t>
      </w:r>
    </w:p>
    <w:p w14:paraId="33F16778" w14:textId="1DC4B23A" w:rsidR="00E21AF1" w:rsidRDefault="00E21AF1" w:rsidP="00E21AF1">
      <w:pPr>
        <w:spacing w:after="0"/>
        <w:ind w:left="851"/>
      </w:pPr>
      <w:r>
        <w:t>Talajok tulajdonságai</w:t>
      </w:r>
    </w:p>
    <w:p w14:paraId="4F1B3292" w14:textId="071DB826" w:rsidR="00E21AF1" w:rsidRDefault="00E21AF1" w:rsidP="00E21AF1">
      <w:pPr>
        <w:spacing w:after="0"/>
        <w:ind w:left="851"/>
      </w:pPr>
      <w:r>
        <w:t>Talajvíz elhelyezkedése, vízmozgás a talajokban</w:t>
      </w:r>
    </w:p>
    <w:p w14:paraId="527F5E8A" w14:textId="616FEBEB" w:rsidR="00C53E01" w:rsidRDefault="00E21AF1" w:rsidP="00E21AF1">
      <w:pPr>
        <w:spacing w:after="0"/>
        <w:ind w:left="851"/>
      </w:pPr>
      <w:r>
        <w:t>Víznyomás ábra, szivárgási görbe szerkesztése</w:t>
      </w:r>
    </w:p>
    <w:p w14:paraId="7B5AC13A" w14:textId="77777777" w:rsidR="00C53E01" w:rsidRPr="002A1C54" w:rsidRDefault="00C53E01" w:rsidP="00C53E01">
      <w:pPr>
        <w:tabs>
          <w:tab w:val="left" w:pos="1418"/>
          <w:tab w:val="right" w:pos="9072"/>
        </w:tabs>
        <w:spacing w:after="0"/>
        <w:ind w:left="851"/>
      </w:pPr>
    </w:p>
    <w:p w14:paraId="63B3B9E4" w14:textId="03CDC218" w:rsidR="00C53E01" w:rsidRDefault="00E21AF1" w:rsidP="00C53E01">
      <w:pPr>
        <w:pStyle w:val="Listaszerbekezds"/>
        <w:numPr>
          <w:ilvl w:val="2"/>
          <w:numId w:val="8"/>
        </w:numPr>
        <w:tabs>
          <w:tab w:val="left" w:pos="1701"/>
          <w:tab w:val="right" w:pos="9072"/>
        </w:tabs>
        <w:spacing w:after="0"/>
        <w:ind w:left="993" w:hanging="426"/>
        <w:rPr>
          <w:b/>
          <w:i/>
        </w:rPr>
      </w:pPr>
      <w:r w:rsidRPr="00E21AF1">
        <w:rPr>
          <w:b/>
          <w:i/>
        </w:rPr>
        <w:t>Földmunkák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775D33D4" w14:textId="76923C29" w:rsidR="00E21AF1" w:rsidRPr="00E21AF1" w:rsidRDefault="00E21AF1" w:rsidP="00E21AF1">
      <w:pPr>
        <w:spacing w:after="0"/>
        <w:ind w:left="851"/>
        <w:rPr>
          <w:rFonts w:cs="Times New Roman"/>
        </w:rPr>
      </w:pPr>
      <w:r w:rsidRPr="00E21AF1">
        <w:rPr>
          <w:rFonts w:cs="Times New Roman"/>
        </w:rPr>
        <w:t>Földmunkák fa</w:t>
      </w:r>
      <w:r>
        <w:rPr>
          <w:rFonts w:cs="Times New Roman"/>
        </w:rPr>
        <w:t>jtái</w:t>
      </w:r>
    </w:p>
    <w:p w14:paraId="4D9A4C38" w14:textId="7F565B10" w:rsidR="00E21AF1" w:rsidRPr="00E21AF1" w:rsidRDefault="00E21AF1" w:rsidP="00E21AF1">
      <w:pPr>
        <w:spacing w:after="0"/>
        <w:ind w:left="851"/>
        <w:rPr>
          <w:rFonts w:cs="Times New Roman"/>
        </w:rPr>
      </w:pPr>
      <w:r>
        <w:rPr>
          <w:rFonts w:cs="Times New Roman"/>
        </w:rPr>
        <w:t>Víztelenítési eljárások</w:t>
      </w:r>
    </w:p>
    <w:p w14:paraId="336AD217" w14:textId="621BD679" w:rsidR="00E21AF1" w:rsidRPr="00E21AF1" w:rsidRDefault="00E21AF1" w:rsidP="00E21AF1">
      <w:pPr>
        <w:spacing w:after="0"/>
        <w:ind w:left="851"/>
        <w:rPr>
          <w:rFonts w:cs="Times New Roman"/>
        </w:rPr>
      </w:pPr>
      <w:r w:rsidRPr="00E21AF1">
        <w:rPr>
          <w:rFonts w:cs="Times New Roman"/>
        </w:rPr>
        <w:t>Földmunká</w:t>
      </w:r>
      <w:r>
        <w:rPr>
          <w:rFonts w:cs="Times New Roman"/>
        </w:rPr>
        <w:t>k kivitelezésének követelményei</w:t>
      </w:r>
    </w:p>
    <w:p w14:paraId="00EF485B" w14:textId="2BCC5C22" w:rsidR="00C53E01" w:rsidRDefault="00E21AF1" w:rsidP="00E21AF1">
      <w:pPr>
        <w:spacing w:after="0"/>
        <w:ind w:left="851"/>
      </w:pPr>
      <w:r>
        <w:rPr>
          <w:rFonts w:cs="Times New Roman"/>
        </w:rPr>
        <w:t>Talajmechanikai követelmények</w:t>
      </w:r>
    </w:p>
    <w:p w14:paraId="76B78D71" w14:textId="77777777" w:rsidR="00C53E01" w:rsidRPr="002A1C54" w:rsidRDefault="00C53E01" w:rsidP="00C53E01">
      <w:pPr>
        <w:tabs>
          <w:tab w:val="left" w:pos="1418"/>
          <w:tab w:val="right" w:pos="9072"/>
        </w:tabs>
        <w:spacing w:after="0"/>
        <w:ind w:left="851"/>
      </w:pPr>
    </w:p>
    <w:p w14:paraId="7ABA25B4" w14:textId="6023A5C8" w:rsidR="00C53E01" w:rsidRDefault="00E21AF1" w:rsidP="00C53E01">
      <w:pPr>
        <w:pStyle w:val="Listaszerbekezds"/>
        <w:numPr>
          <w:ilvl w:val="2"/>
          <w:numId w:val="8"/>
        </w:numPr>
        <w:tabs>
          <w:tab w:val="left" w:pos="1701"/>
          <w:tab w:val="right" w:pos="9072"/>
        </w:tabs>
        <w:spacing w:after="0"/>
        <w:ind w:left="993" w:hanging="426"/>
        <w:rPr>
          <w:b/>
          <w:i/>
        </w:rPr>
      </w:pPr>
      <w:r w:rsidRPr="00E21AF1">
        <w:rPr>
          <w:b/>
          <w:i/>
        </w:rPr>
        <w:t>Földművek</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544E054C" w14:textId="5D14C06D" w:rsidR="00E21AF1" w:rsidRPr="00E21AF1" w:rsidRDefault="00E21AF1" w:rsidP="00E21AF1">
      <w:pPr>
        <w:spacing w:after="0"/>
        <w:ind w:left="851"/>
        <w:rPr>
          <w:rFonts w:cs="Times New Roman"/>
        </w:rPr>
      </w:pPr>
      <w:r>
        <w:rPr>
          <w:rFonts w:cs="Times New Roman"/>
        </w:rPr>
        <w:t>Földművek csoportosítása</w:t>
      </w:r>
    </w:p>
    <w:p w14:paraId="502E217B" w14:textId="4D262489" w:rsidR="00E21AF1" w:rsidRPr="00E21AF1" w:rsidRDefault="00E21AF1" w:rsidP="00E21AF1">
      <w:pPr>
        <w:spacing w:after="0"/>
        <w:ind w:left="851"/>
        <w:rPr>
          <w:rFonts w:cs="Times New Roman"/>
        </w:rPr>
      </w:pPr>
      <w:r w:rsidRPr="00E21AF1">
        <w:rPr>
          <w:rFonts w:cs="Times New Roman"/>
        </w:rPr>
        <w:t>F</w:t>
      </w:r>
      <w:r>
        <w:rPr>
          <w:rFonts w:cs="Times New Roman"/>
        </w:rPr>
        <w:t>öldműveknél alkalmazott anyagok</w:t>
      </w:r>
    </w:p>
    <w:p w14:paraId="5245674C" w14:textId="14C7429A" w:rsidR="00C53E01" w:rsidRDefault="00E21AF1" w:rsidP="00E21AF1">
      <w:pPr>
        <w:spacing w:after="0"/>
        <w:ind w:left="851"/>
      </w:pPr>
      <w:r w:rsidRPr="00E21AF1">
        <w:rPr>
          <w:rFonts w:cs="Times New Roman"/>
        </w:rPr>
        <w:t>Állékonysági vizsgálatok</w:t>
      </w:r>
    </w:p>
    <w:p w14:paraId="4B98A0A8" w14:textId="77777777" w:rsidR="00C53E01" w:rsidRPr="002A1C54" w:rsidRDefault="00C53E01" w:rsidP="00C53E01">
      <w:pPr>
        <w:tabs>
          <w:tab w:val="left" w:pos="1418"/>
          <w:tab w:val="right" w:pos="9072"/>
        </w:tabs>
        <w:spacing w:after="0"/>
        <w:ind w:left="851"/>
      </w:pPr>
    </w:p>
    <w:p w14:paraId="7C53F898" w14:textId="77777777" w:rsidR="00C53E01" w:rsidRPr="002A1C54" w:rsidRDefault="00C53E01" w:rsidP="00C53E01">
      <w:pPr>
        <w:tabs>
          <w:tab w:val="left" w:pos="1418"/>
          <w:tab w:val="right" w:pos="9072"/>
        </w:tabs>
        <w:spacing w:after="0"/>
        <w:ind w:left="851"/>
      </w:pPr>
    </w:p>
    <w:p w14:paraId="3C74E47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B6C9B64" w14:textId="46FA39BD" w:rsidR="00C53E01" w:rsidRDefault="00255C93" w:rsidP="00C53E01">
      <w:pPr>
        <w:spacing w:after="0"/>
        <w:ind w:left="426"/>
      </w:pPr>
      <w:r>
        <w:t>tanterem vagy szaktanterem</w:t>
      </w:r>
    </w:p>
    <w:p w14:paraId="40922B16" w14:textId="77777777" w:rsidR="00C53E01" w:rsidRPr="002B5BF7" w:rsidRDefault="00C53E01" w:rsidP="00C53E01">
      <w:pPr>
        <w:spacing w:after="0"/>
        <w:ind w:left="426"/>
      </w:pPr>
    </w:p>
    <w:p w14:paraId="428BCA3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7D9E7BE" w14:textId="77777777" w:rsidR="00C53E01" w:rsidRDefault="00C53E01" w:rsidP="00C53E01">
      <w:pPr>
        <w:spacing w:after="0"/>
        <w:ind w:left="426"/>
      </w:pPr>
    </w:p>
    <w:p w14:paraId="4D9C213D" w14:textId="77777777" w:rsidR="00C53E01" w:rsidRDefault="00C53E01" w:rsidP="00C53E01">
      <w:pPr>
        <w:spacing w:after="0"/>
        <w:ind w:left="426"/>
        <w:rPr>
          <w:i/>
        </w:rPr>
      </w:pPr>
    </w:p>
    <w:p w14:paraId="6012664F" w14:textId="77777777" w:rsidR="002B09E3" w:rsidRDefault="002B09E3" w:rsidP="00C53E01">
      <w:pPr>
        <w:spacing w:after="0"/>
        <w:ind w:left="426"/>
        <w:rPr>
          <w:i/>
        </w:rPr>
      </w:pPr>
    </w:p>
    <w:p w14:paraId="7B2DDF3D" w14:textId="77777777" w:rsidR="002B09E3" w:rsidRDefault="002B09E3" w:rsidP="00C53E01">
      <w:pPr>
        <w:spacing w:after="0"/>
        <w:ind w:left="426"/>
        <w:rPr>
          <w:i/>
        </w:rPr>
      </w:pPr>
    </w:p>
    <w:p w14:paraId="29DA1229" w14:textId="77777777" w:rsidR="002B09E3" w:rsidRDefault="002B09E3" w:rsidP="00C53E01">
      <w:pPr>
        <w:spacing w:after="0"/>
        <w:ind w:left="426"/>
        <w:rPr>
          <w:i/>
        </w:rPr>
      </w:pPr>
    </w:p>
    <w:p w14:paraId="2DF7710F" w14:textId="77777777" w:rsidR="002B09E3" w:rsidRDefault="002B09E3" w:rsidP="00C53E01">
      <w:pPr>
        <w:spacing w:after="0"/>
        <w:ind w:left="426"/>
        <w:rPr>
          <w:i/>
        </w:rPr>
      </w:pPr>
    </w:p>
    <w:p w14:paraId="08B90ED7" w14:textId="77777777" w:rsidR="002B09E3" w:rsidRDefault="002B09E3" w:rsidP="00C53E01">
      <w:pPr>
        <w:spacing w:after="0"/>
        <w:ind w:left="426"/>
        <w:rPr>
          <w:i/>
        </w:rPr>
      </w:pPr>
    </w:p>
    <w:p w14:paraId="3E7AFF09" w14:textId="77777777" w:rsidR="002B09E3" w:rsidRPr="00C879C0" w:rsidRDefault="002B09E3" w:rsidP="00C53E01">
      <w:pPr>
        <w:spacing w:after="0"/>
        <w:ind w:left="426"/>
        <w:rPr>
          <w:i/>
        </w:rPr>
      </w:pPr>
    </w:p>
    <w:p w14:paraId="79B40A5B" w14:textId="77777777" w:rsidR="00C53E01" w:rsidRPr="00FF2E9D" w:rsidRDefault="00C53E01" w:rsidP="00C53E01">
      <w:pPr>
        <w:spacing w:after="0"/>
        <w:ind w:left="426"/>
      </w:pPr>
    </w:p>
    <w:p w14:paraId="0AFE462A"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57D66B89" w14:textId="7DCA9711" w:rsidR="00C53E01" w:rsidRDefault="00C53E01" w:rsidP="00C53E01">
      <w:pPr>
        <w:spacing w:after="0"/>
        <w:ind w:left="426"/>
      </w:pPr>
    </w:p>
    <w:p w14:paraId="5D179258" w14:textId="77777777" w:rsidR="002B09E3" w:rsidRDefault="002B09E3"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55505E27"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616C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910E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0D38B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A5AF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0C4815C5"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738D8C3"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E0551B"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B2DC3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5AC25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82DE0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FDC3A9"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6692BA6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77E5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6A3D6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65FEA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A514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05F0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D6193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B15F1C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0711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8388D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C8A4A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696B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5560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5D807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E320CDB"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E941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66F717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C5FF1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0CE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F0F7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4842A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367AA35"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2427F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31F0D9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95A582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F42C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5EF8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F157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C8E76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F998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4614F7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432BF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F7FC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96B6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D573D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3F50EB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612E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142FD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1FF7A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125C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7634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C6A00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B77A96"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437A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6C6D92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5867D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8480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360F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0E895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3CC119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E6BE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21CD34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6E2D9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C7D3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1AAB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409CC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5DB6E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CB41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EAD98F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4D1EA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0F1E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1A5D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9201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44042C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3D8F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7B469E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F5039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A9C2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92B3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EE625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358CC0D7" w14:textId="77777777" w:rsidR="002B09E3" w:rsidRDefault="002B09E3" w:rsidP="00C53E01">
      <w:pPr>
        <w:spacing w:after="0"/>
        <w:ind w:left="426"/>
      </w:pPr>
    </w:p>
    <w:p w14:paraId="57E83C0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3541A3D" w14:textId="1ED724E8"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09E3" w:rsidRPr="002B09E3" w14:paraId="0EF654DA"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8FDB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E79C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16F7F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8052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58F5521B"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B21EDC3"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FAB1F03"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D1B9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2CF670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9B0F3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7E3648"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4CCB192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5BA9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5828F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79AE93A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91A9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D1582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D4E0B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682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A46C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F90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BD23A5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62B5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AE153A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1529C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DF07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E29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6CDF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8CB4C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154C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B2DB16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2FC50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9613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6B67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6A355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C27B8B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00FB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5C8034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3333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649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5B69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F8217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592A2C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E5A4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6DE540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A497F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3D9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CC70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14C33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BB013E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7C49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C15A7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5B97CB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F38A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140A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EAEDC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7DB96F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F94C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3072F3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5AB95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96B3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77A3F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D992A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0730E0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3B3F1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F072D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5A9C0DA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EF08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5221EA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8FFA2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153E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279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CBC0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B95EAE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C594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9D6D10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11E7D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D461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B8B7D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724A3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A725E2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61B8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CF76C8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B0AD4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8156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B51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B218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84CFF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9247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6BE508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E23A7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ED1B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474A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073B8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24E70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2B09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51F0E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3804B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E58B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2701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7A19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24E88C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C006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9CF12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7F9CE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85F2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C3AC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BADA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2E6786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E289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2CC22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66DD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5C0E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A954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293BC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B70DAE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A551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7448A0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480D9F4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8BBD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12FFCC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A584F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E697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5216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458B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920F03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A36E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1C5E3C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FC0FF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0B05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D315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ED7EA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440A06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AD1B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F0A475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86053A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765FE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4ABF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9982E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AD1730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568C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94EE2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24B49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4BFA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D75F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6CC51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354C2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36701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3377041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7E3AE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A0E8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0A1E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E671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6196D8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B623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F82376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01932D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1CA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C7CC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0FFAE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0C4CB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8CB3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18CA856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C6D83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394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4B48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1606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711613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E927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43A903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5FE9E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BA8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399C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3804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87437F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CB56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B2ABC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2CF1BBB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9427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7A9C34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6B675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B48A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3BAF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BE4F3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B1062B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BB76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2ACEC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F0255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A205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B5B3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B2591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10F3ACB"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A778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9D0EE3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F4E925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51B4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8C7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31A8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D46EAF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4F5E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FE57B6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1BBB3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E9B2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6C9FE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3F665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69186C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B085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2FE91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B168F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77F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7A9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00D8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57015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7EB64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8D43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6BB313BB"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DA76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E0CE3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F7138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957C2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C9E3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35094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D7F16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08EC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172A9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6EFCCA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8B5E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FFB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503A4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15667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41C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7DF33D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8D557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8744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6BA2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5215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5B9922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0878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30CA32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6DC0D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744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9A7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39DB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07AAC1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2834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06035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5E2E4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73D7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23AB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7B1F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5516F521" w14:textId="77777777" w:rsidR="002B09E3" w:rsidRPr="002B5BF7" w:rsidRDefault="002B09E3" w:rsidP="00C53E01">
      <w:pPr>
        <w:spacing w:after="0"/>
        <w:ind w:left="426"/>
      </w:pPr>
    </w:p>
    <w:p w14:paraId="4C7F380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7954248" w14:textId="77777777" w:rsidR="00C53E01" w:rsidRDefault="00C53E01" w:rsidP="00C53E01">
      <w:pPr>
        <w:spacing w:after="0"/>
        <w:ind w:left="426"/>
      </w:pPr>
      <w:r w:rsidRPr="003A56AA">
        <w:t>A nemzeti köznevelésről szóló 2011. évi CXC. törvény. 54. § (2) a) pontja szerinti értékeléssel.</w:t>
      </w:r>
    </w:p>
    <w:p w14:paraId="441C978D" w14:textId="77777777" w:rsidR="00C53E01" w:rsidRPr="002B5BF7" w:rsidRDefault="00C53E01" w:rsidP="00C53E01">
      <w:pPr>
        <w:spacing w:after="0"/>
        <w:ind w:left="426"/>
      </w:pPr>
    </w:p>
    <w:p w14:paraId="17EEDC6F" w14:textId="77777777" w:rsidR="00C53E01" w:rsidRDefault="00C53E01" w:rsidP="00C53E01">
      <w:pPr>
        <w:spacing w:after="0"/>
        <w:rPr>
          <w:rFonts w:cs="Times New Roman"/>
        </w:rPr>
      </w:pPr>
    </w:p>
    <w:p w14:paraId="418B4A7E" w14:textId="0CEC357B" w:rsidR="00C53E01" w:rsidRPr="00644690" w:rsidRDefault="00E21AF1" w:rsidP="00C53E01">
      <w:pPr>
        <w:pStyle w:val="Listaszerbekezds"/>
        <w:numPr>
          <w:ilvl w:val="0"/>
          <w:numId w:val="8"/>
        </w:numPr>
        <w:tabs>
          <w:tab w:val="right" w:pos="9072"/>
        </w:tabs>
        <w:spacing w:after="0"/>
        <w:rPr>
          <w:rFonts w:cs="Times New Roman"/>
          <w:b/>
        </w:rPr>
      </w:pPr>
      <w:r>
        <w:rPr>
          <w:b/>
        </w:rPr>
        <w:t>Mély</w:t>
      </w:r>
      <w:r w:rsidR="008124BA" w:rsidRPr="008124BA">
        <w:rPr>
          <w:b/>
        </w:rPr>
        <w:t>építéstan</w:t>
      </w:r>
      <w:r w:rsidR="00C53E01" w:rsidRPr="00644690">
        <w:rPr>
          <w:b/>
        </w:rPr>
        <w:t xml:space="preserve"> tantárgy</w:t>
      </w:r>
      <w:r w:rsidR="00C53E01" w:rsidRPr="00644690">
        <w:rPr>
          <w:b/>
        </w:rPr>
        <w:tab/>
      </w:r>
      <w:r w:rsidR="00A869CF">
        <w:rPr>
          <w:b/>
        </w:rPr>
        <w:t>186</w:t>
      </w:r>
      <w:r w:rsidR="00C53E01">
        <w:rPr>
          <w:b/>
        </w:rPr>
        <w:t xml:space="preserve"> ó</w:t>
      </w:r>
      <w:r w:rsidR="00C53E01" w:rsidRPr="00644690">
        <w:rPr>
          <w:b/>
        </w:rPr>
        <w:t>ra/</w:t>
      </w:r>
      <w:r w:rsidR="00A869CF">
        <w:rPr>
          <w:b/>
        </w:rPr>
        <w:t>186</w:t>
      </w:r>
      <w:r w:rsidR="00C53E01" w:rsidRPr="00644690">
        <w:rPr>
          <w:b/>
        </w:rPr>
        <w:t xml:space="preserve"> óra*</w:t>
      </w:r>
    </w:p>
    <w:p w14:paraId="17B5982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C9A8B26" w14:textId="77777777" w:rsidR="00C53E01" w:rsidRPr="00644690" w:rsidRDefault="00C53E01" w:rsidP="00C53E01"/>
    <w:p w14:paraId="3FD90420" w14:textId="77777777" w:rsidR="00C53E01" w:rsidRDefault="00C53E01" w:rsidP="00C53E01">
      <w:pPr>
        <w:pStyle w:val="Listaszerbekezds"/>
        <w:numPr>
          <w:ilvl w:val="1"/>
          <w:numId w:val="8"/>
        </w:numPr>
        <w:spacing w:after="0"/>
        <w:rPr>
          <w:b/>
        </w:rPr>
      </w:pPr>
      <w:r w:rsidRPr="00644690">
        <w:rPr>
          <w:b/>
        </w:rPr>
        <w:t>A tantárgy tanításának célja</w:t>
      </w:r>
    </w:p>
    <w:p w14:paraId="038018DE" w14:textId="6120FED1" w:rsidR="00C53E01" w:rsidRDefault="00A869CF" w:rsidP="00C53E01">
      <w:pPr>
        <w:spacing w:after="0"/>
        <w:ind w:left="426"/>
      </w:pPr>
      <w:r w:rsidRPr="00A869CF">
        <w:t xml:space="preserve">A korábban az építési </w:t>
      </w:r>
      <w:r>
        <w:t>alap</w:t>
      </w:r>
      <w:r w:rsidRPr="00A869CF">
        <w:t>ismeretek</w:t>
      </w:r>
      <w:r>
        <w:t xml:space="preserve"> és az építési ismeretek tananyagtartalmai</w:t>
      </w:r>
      <w:r w:rsidRPr="00A869CF">
        <w:t xml:space="preserve"> során a tanuló a megszerzett tudást elmélyítve a szakma gerincét képező tan</w:t>
      </w:r>
      <w:r w:rsidR="009F6245">
        <w:t>tárgy tanulása folyamán, a mély</w:t>
      </w:r>
      <w:r w:rsidRPr="00A869CF">
        <w:t xml:space="preserve">építő technikus tevékenység során előforduló különféle </w:t>
      </w:r>
      <w:r w:rsidR="009F6245">
        <w:t>síkalapokkal, mélyalapokkal, különleges mélyépítési feladatokkal, közlekedésépítéssel, vízépítéssel, közműépítéssel, v</w:t>
      </w:r>
      <w:r w:rsidR="009F6245" w:rsidRPr="009F6245">
        <w:t>íziközmű, vízgazdálkodó és vízgépészeti feladatok</w:t>
      </w:r>
      <w:r w:rsidR="009F6245">
        <w:t>kal ismerkedik meg</w:t>
      </w:r>
      <w:r w:rsidRPr="00A869CF">
        <w:t>. Az egyes témaköröknél az ehhez kapcsolódó építőanyagok, szerkezeti megoldások ismertetésére is sor kerül. Rajzfeladatok készítésére nyílik lehetőség.</w:t>
      </w:r>
    </w:p>
    <w:p w14:paraId="6446BCEF" w14:textId="77777777" w:rsidR="00C53E01" w:rsidRPr="002B5BF7" w:rsidRDefault="00C53E01" w:rsidP="00C53E01">
      <w:pPr>
        <w:spacing w:after="0"/>
        <w:ind w:left="426"/>
      </w:pPr>
    </w:p>
    <w:p w14:paraId="08CB173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245314D" w14:textId="3C082C5C" w:rsidR="00C53E01" w:rsidRDefault="00360AF2" w:rsidP="00C53E01">
      <w:pPr>
        <w:spacing w:after="0"/>
        <w:ind w:left="426"/>
      </w:pPr>
      <w:r w:rsidRPr="00360AF2">
        <w:t>A tantárgy az adott évfolyamba lépés feltételeiként megjelölt közismereti és szakmai tartalmakra épül.</w:t>
      </w:r>
    </w:p>
    <w:p w14:paraId="63813EE5" w14:textId="77777777" w:rsidR="00C53E01" w:rsidRPr="002B5BF7" w:rsidRDefault="00C53E01" w:rsidP="00C53E01">
      <w:pPr>
        <w:spacing w:after="0"/>
        <w:ind w:left="426"/>
      </w:pPr>
    </w:p>
    <w:p w14:paraId="7056D4F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E361380" w14:textId="5ABE1821" w:rsidR="00C53E01" w:rsidRDefault="00003563" w:rsidP="00C53E01">
      <w:pPr>
        <w:pStyle w:val="Listaszerbekezds"/>
        <w:numPr>
          <w:ilvl w:val="2"/>
          <w:numId w:val="8"/>
        </w:numPr>
        <w:tabs>
          <w:tab w:val="left" w:pos="1701"/>
          <w:tab w:val="right" w:pos="9072"/>
        </w:tabs>
        <w:spacing w:after="0"/>
        <w:ind w:left="993" w:hanging="426"/>
        <w:rPr>
          <w:b/>
          <w:i/>
        </w:rPr>
      </w:pPr>
      <w:r w:rsidRPr="00003563">
        <w:rPr>
          <w:b/>
          <w:i/>
        </w:rPr>
        <w:t>Síkalapok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3A2C3AC9" w14:textId="225B95A2" w:rsidR="009F6245" w:rsidRDefault="009F6245" w:rsidP="009F6245">
      <w:pPr>
        <w:spacing w:after="0"/>
        <w:ind w:left="851"/>
      </w:pPr>
      <w:r>
        <w:t>Síkalapok fajtái</w:t>
      </w:r>
    </w:p>
    <w:p w14:paraId="4DD80277" w14:textId="21489867" w:rsidR="009F6245" w:rsidRDefault="009F6245" w:rsidP="009F6245">
      <w:pPr>
        <w:spacing w:after="0"/>
        <w:ind w:left="851"/>
      </w:pPr>
      <w:r>
        <w:lastRenderedPageBreak/>
        <w:t>Az alapválasztás szabályai az altalaj függvényében</w:t>
      </w:r>
    </w:p>
    <w:p w14:paraId="089179E3" w14:textId="72E37A13" w:rsidR="00B416F7" w:rsidRDefault="009F6245" w:rsidP="009F6245">
      <w:pPr>
        <w:spacing w:after="0"/>
        <w:ind w:left="851"/>
      </w:pPr>
      <w:r>
        <w:t>Síkalapok építése</w:t>
      </w:r>
    </w:p>
    <w:p w14:paraId="3AE111D4" w14:textId="77777777" w:rsidR="00C53E01" w:rsidRPr="00644690" w:rsidRDefault="00C53E01" w:rsidP="00C53E01">
      <w:pPr>
        <w:tabs>
          <w:tab w:val="left" w:pos="1418"/>
          <w:tab w:val="right" w:pos="9072"/>
        </w:tabs>
        <w:spacing w:after="0"/>
        <w:ind w:left="851"/>
      </w:pPr>
    </w:p>
    <w:p w14:paraId="6775B320" w14:textId="7AB10FA5" w:rsidR="00C53E01" w:rsidRDefault="00003563" w:rsidP="00C53E01">
      <w:pPr>
        <w:pStyle w:val="Listaszerbekezds"/>
        <w:numPr>
          <w:ilvl w:val="2"/>
          <w:numId w:val="8"/>
        </w:numPr>
        <w:tabs>
          <w:tab w:val="left" w:pos="1701"/>
          <w:tab w:val="right" w:pos="9072"/>
        </w:tabs>
        <w:spacing w:after="0"/>
        <w:ind w:left="993" w:hanging="426"/>
        <w:rPr>
          <w:b/>
          <w:i/>
        </w:rPr>
      </w:pPr>
      <w:r w:rsidRPr="00003563">
        <w:rPr>
          <w:b/>
          <w:i/>
        </w:rPr>
        <w:t>Mélyalapok</w:t>
      </w:r>
      <w:r w:rsidR="00C53E01" w:rsidRPr="00644690">
        <w:rPr>
          <w:b/>
          <w:i/>
        </w:rPr>
        <w:tab/>
      </w:r>
      <w:r w:rsidR="00F37E21">
        <w:rPr>
          <w:b/>
          <w:i/>
        </w:rPr>
        <w:t>31</w:t>
      </w:r>
      <w:r w:rsidR="00C53E01">
        <w:rPr>
          <w:b/>
          <w:i/>
        </w:rPr>
        <w:t xml:space="preserve"> ó</w:t>
      </w:r>
      <w:r w:rsidR="00C53E01" w:rsidRPr="00644690">
        <w:rPr>
          <w:b/>
          <w:i/>
        </w:rPr>
        <w:t>ra/</w:t>
      </w:r>
      <w:r w:rsidR="00F37E21">
        <w:rPr>
          <w:b/>
          <w:i/>
        </w:rPr>
        <w:t>31</w:t>
      </w:r>
      <w:r w:rsidR="00C53E01" w:rsidRPr="00644690">
        <w:rPr>
          <w:b/>
          <w:i/>
        </w:rPr>
        <w:t xml:space="preserve"> óra</w:t>
      </w:r>
    </w:p>
    <w:p w14:paraId="73719793" w14:textId="2FF27CE2" w:rsidR="009F6245" w:rsidRDefault="009F6245" w:rsidP="009F6245">
      <w:pPr>
        <w:spacing w:after="0"/>
        <w:ind w:left="851"/>
      </w:pPr>
      <w:r>
        <w:t>Mélyalapok fajtái</w:t>
      </w:r>
    </w:p>
    <w:p w14:paraId="67D0CE39" w14:textId="1F291138" w:rsidR="009F6245" w:rsidRDefault="009F6245" w:rsidP="009F6245">
      <w:pPr>
        <w:spacing w:after="0"/>
        <w:ind w:left="851"/>
      </w:pPr>
      <w:r>
        <w:t>Az alapválasztás szabályai az altalaj függvényében</w:t>
      </w:r>
    </w:p>
    <w:p w14:paraId="4074DA32" w14:textId="2146DB53" w:rsidR="00B416F7" w:rsidRDefault="009F6245" w:rsidP="009F6245">
      <w:pPr>
        <w:spacing w:after="0"/>
        <w:ind w:left="851"/>
      </w:pPr>
      <w:r>
        <w:t>Mélyalapok építése</w:t>
      </w:r>
    </w:p>
    <w:p w14:paraId="4172CAE8" w14:textId="77777777" w:rsidR="00C53E01" w:rsidRPr="002A1C54" w:rsidRDefault="00C53E01" w:rsidP="00C53E01">
      <w:pPr>
        <w:tabs>
          <w:tab w:val="left" w:pos="1418"/>
          <w:tab w:val="right" w:pos="9072"/>
        </w:tabs>
        <w:spacing w:after="0"/>
        <w:ind w:left="851"/>
      </w:pPr>
    </w:p>
    <w:p w14:paraId="6BDEEBF6" w14:textId="3BAB1189" w:rsidR="00C53E01" w:rsidRDefault="00003563" w:rsidP="00C53E01">
      <w:pPr>
        <w:pStyle w:val="Listaszerbekezds"/>
        <w:numPr>
          <w:ilvl w:val="2"/>
          <w:numId w:val="8"/>
        </w:numPr>
        <w:tabs>
          <w:tab w:val="left" w:pos="1701"/>
          <w:tab w:val="right" w:pos="9072"/>
        </w:tabs>
        <w:spacing w:after="0"/>
        <w:ind w:left="993" w:hanging="426"/>
        <w:rPr>
          <w:b/>
          <w:i/>
        </w:rPr>
      </w:pPr>
      <w:r w:rsidRPr="00003563">
        <w:rPr>
          <w:b/>
          <w:i/>
        </w:rPr>
        <w:t>Különleges mélyépítési feladatok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13F515C7" w14:textId="72748F5F" w:rsidR="009F6245" w:rsidRDefault="009F6245" w:rsidP="009F6245">
      <w:pPr>
        <w:spacing w:after="0"/>
        <w:ind w:left="851"/>
      </w:pPr>
      <w:r>
        <w:t>Alap megerősítés, kiváltás, átépítés</w:t>
      </w:r>
    </w:p>
    <w:p w14:paraId="3C512B44" w14:textId="7BD4C2BB" w:rsidR="009F6245" w:rsidRDefault="009F6245" w:rsidP="009F6245">
      <w:pPr>
        <w:spacing w:after="0"/>
        <w:ind w:left="851"/>
      </w:pPr>
      <w:r>
        <w:t>Alapozási sík süllyesztés</w:t>
      </w:r>
    </w:p>
    <w:p w14:paraId="10F59D7B" w14:textId="07BEDF55" w:rsidR="009F6245" w:rsidRDefault="009F6245" w:rsidP="009F6245">
      <w:pPr>
        <w:spacing w:after="0"/>
        <w:ind w:left="851"/>
      </w:pPr>
      <w:r>
        <w:t>Alapozások kedvezőtlen talajviszonyok esetén</w:t>
      </w:r>
    </w:p>
    <w:p w14:paraId="39A73FFD" w14:textId="12AB875D" w:rsidR="009F6245" w:rsidRDefault="009F6245" w:rsidP="009F6245">
      <w:pPr>
        <w:spacing w:after="0"/>
        <w:ind w:left="851"/>
      </w:pPr>
      <w:r>
        <w:t>Alapozási hibák és kiküszöbölésük</w:t>
      </w:r>
    </w:p>
    <w:p w14:paraId="604EB19D" w14:textId="59A520AD" w:rsidR="009F6245" w:rsidRDefault="009F6245" w:rsidP="009F6245">
      <w:pPr>
        <w:spacing w:after="0"/>
        <w:ind w:left="851"/>
      </w:pPr>
      <w:r>
        <w:t>Épületkár vizsgálatok</w:t>
      </w:r>
    </w:p>
    <w:p w14:paraId="4600B2AB" w14:textId="64378AF7" w:rsidR="009F6245" w:rsidRDefault="009F6245" w:rsidP="009F6245">
      <w:pPr>
        <w:spacing w:after="0"/>
        <w:ind w:left="851"/>
      </w:pPr>
      <w:r>
        <w:t>Talajok dinamikai jellemzői, rezgéstani alapfogalmak, rezgésmentesítés</w:t>
      </w:r>
    </w:p>
    <w:p w14:paraId="4E476D91" w14:textId="23D333C6" w:rsidR="00B416F7" w:rsidRDefault="009F6245" w:rsidP="009F6245">
      <w:pPr>
        <w:spacing w:after="0"/>
        <w:ind w:left="851"/>
      </w:pPr>
      <w:r>
        <w:t>Gépalapozások</w:t>
      </w:r>
    </w:p>
    <w:p w14:paraId="7D2643B2" w14:textId="77777777" w:rsidR="00C53E01" w:rsidRPr="002A1C54" w:rsidRDefault="00C53E01" w:rsidP="00C53E01">
      <w:pPr>
        <w:tabs>
          <w:tab w:val="left" w:pos="1418"/>
          <w:tab w:val="right" w:pos="9072"/>
        </w:tabs>
        <w:spacing w:after="0"/>
        <w:ind w:left="851"/>
      </w:pPr>
    </w:p>
    <w:p w14:paraId="40000D88" w14:textId="51BFB7F6" w:rsidR="00C53E01" w:rsidRDefault="00003563" w:rsidP="00C53E01">
      <w:pPr>
        <w:pStyle w:val="Listaszerbekezds"/>
        <w:numPr>
          <w:ilvl w:val="2"/>
          <w:numId w:val="8"/>
        </w:numPr>
        <w:tabs>
          <w:tab w:val="left" w:pos="1701"/>
          <w:tab w:val="right" w:pos="9072"/>
        </w:tabs>
        <w:spacing w:after="0"/>
        <w:ind w:left="993" w:hanging="426"/>
        <w:rPr>
          <w:b/>
          <w:i/>
        </w:rPr>
      </w:pPr>
      <w:r w:rsidRPr="00003563">
        <w:rPr>
          <w:b/>
          <w:i/>
        </w:rPr>
        <w:t>Közlekedésépítés</w:t>
      </w:r>
      <w:r w:rsidR="00C53E01" w:rsidRPr="00644690">
        <w:rPr>
          <w:b/>
          <w:i/>
        </w:rPr>
        <w:tab/>
      </w:r>
      <w:r w:rsidR="009F6245">
        <w:rPr>
          <w:b/>
          <w:i/>
        </w:rPr>
        <w:t>31</w:t>
      </w:r>
      <w:r w:rsidR="00C53E01">
        <w:rPr>
          <w:b/>
          <w:i/>
        </w:rPr>
        <w:t xml:space="preserve"> ó</w:t>
      </w:r>
      <w:r w:rsidR="00C53E01" w:rsidRPr="00644690">
        <w:rPr>
          <w:b/>
          <w:i/>
        </w:rPr>
        <w:t>ra/</w:t>
      </w:r>
      <w:r w:rsidR="009F6245">
        <w:rPr>
          <w:b/>
          <w:i/>
        </w:rPr>
        <w:t>31</w:t>
      </w:r>
      <w:r w:rsidR="00C53E01" w:rsidRPr="00644690">
        <w:rPr>
          <w:b/>
          <w:i/>
        </w:rPr>
        <w:t xml:space="preserve"> óra</w:t>
      </w:r>
    </w:p>
    <w:p w14:paraId="0417F305" w14:textId="625B9F66" w:rsidR="00D44C80" w:rsidRDefault="00D44C80" w:rsidP="00C53E01">
      <w:pPr>
        <w:spacing w:after="0"/>
        <w:ind w:left="851"/>
      </w:pPr>
      <w:r>
        <w:t>Hídépítés és -fenntartás</w:t>
      </w:r>
    </w:p>
    <w:p w14:paraId="1D1EC170" w14:textId="76B407A6" w:rsidR="00B416F7" w:rsidRDefault="00D44C80" w:rsidP="00C53E01">
      <w:pPr>
        <w:spacing w:after="0"/>
        <w:ind w:left="851"/>
      </w:pPr>
      <w:r>
        <w:t>Útépítés és -fenntartás</w:t>
      </w:r>
    </w:p>
    <w:p w14:paraId="7D8615DA" w14:textId="23A9A05A" w:rsidR="00D44C80" w:rsidRDefault="00D44C80" w:rsidP="00C53E01">
      <w:pPr>
        <w:spacing w:after="0"/>
        <w:ind w:left="851"/>
      </w:pPr>
      <w:r>
        <w:t>Vasútépítés és -fenntartás</w:t>
      </w:r>
    </w:p>
    <w:p w14:paraId="62CFD812" w14:textId="77777777" w:rsidR="00C53E01" w:rsidRPr="002A1C54" w:rsidRDefault="00C53E01" w:rsidP="00C53E01">
      <w:pPr>
        <w:tabs>
          <w:tab w:val="left" w:pos="1418"/>
          <w:tab w:val="right" w:pos="9072"/>
        </w:tabs>
        <w:spacing w:after="0"/>
        <w:ind w:left="851"/>
      </w:pPr>
    </w:p>
    <w:p w14:paraId="5AA12917" w14:textId="4E3391F7" w:rsidR="00C53E01" w:rsidRPr="00644690" w:rsidRDefault="009F6245" w:rsidP="00C53E01">
      <w:pPr>
        <w:pStyle w:val="Listaszerbekezds"/>
        <w:numPr>
          <w:ilvl w:val="2"/>
          <w:numId w:val="8"/>
        </w:numPr>
        <w:tabs>
          <w:tab w:val="left" w:pos="1701"/>
          <w:tab w:val="right" w:pos="9072"/>
        </w:tabs>
        <w:spacing w:after="0"/>
        <w:ind w:left="993" w:hanging="426"/>
        <w:rPr>
          <w:rFonts w:cs="Times New Roman"/>
          <w:b/>
          <w:i/>
        </w:rPr>
      </w:pPr>
      <w:r w:rsidRPr="009F6245">
        <w:rPr>
          <w:b/>
          <w:i/>
        </w:rPr>
        <w:t>Vízépítés és közműépítés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1D72132" w14:textId="04F5E221" w:rsidR="008C3DC9" w:rsidRDefault="00D44C80" w:rsidP="00C53E01">
      <w:pPr>
        <w:spacing w:after="0"/>
        <w:ind w:left="851"/>
      </w:pPr>
      <w:r>
        <w:t>Vízépítési földművek</w:t>
      </w:r>
    </w:p>
    <w:p w14:paraId="67F0B0DA" w14:textId="52AB7D52" w:rsidR="00D44C80" w:rsidRDefault="00D44C80" w:rsidP="00C53E01">
      <w:pPr>
        <w:spacing w:after="0"/>
        <w:ind w:left="851"/>
      </w:pPr>
      <w:r>
        <w:t>Vízépítési létesítmények</w:t>
      </w:r>
    </w:p>
    <w:p w14:paraId="17F386A3" w14:textId="3CFC8308" w:rsidR="00D44C80" w:rsidRDefault="00D44C80" w:rsidP="00C53E01">
      <w:pPr>
        <w:spacing w:after="0"/>
        <w:ind w:left="851"/>
      </w:pPr>
      <w:r>
        <w:t>Közműépítés</w:t>
      </w:r>
    </w:p>
    <w:p w14:paraId="1AA24876" w14:textId="77777777" w:rsidR="00C53E01" w:rsidRDefault="00C53E01" w:rsidP="00C53E01">
      <w:pPr>
        <w:tabs>
          <w:tab w:val="left" w:pos="1418"/>
          <w:tab w:val="right" w:pos="9072"/>
        </w:tabs>
        <w:spacing w:after="0"/>
        <w:ind w:left="851"/>
      </w:pPr>
    </w:p>
    <w:p w14:paraId="5EC29CEC" w14:textId="6C05946C" w:rsidR="00C53E01" w:rsidRDefault="009F6245" w:rsidP="00C53E01">
      <w:pPr>
        <w:pStyle w:val="Listaszerbekezds"/>
        <w:numPr>
          <w:ilvl w:val="2"/>
          <w:numId w:val="8"/>
        </w:numPr>
        <w:tabs>
          <w:tab w:val="left" w:pos="1701"/>
          <w:tab w:val="right" w:pos="9072"/>
        </w:tabs>
        <w:spacing w:after="0"/>
        <w:ind w:left="993" w:hanging="426"/>
        <w:rPr>
          <w:b/>
          <w:i/>
        </w:rPr>
      </w:pPr>
      <w:r w:rsidRPr="009F6245">
        <w:rPr>
          <w:b/>
          <w:i/>
        </w:rPr>
        <w:t>Víziközmű, vízgazdálkodó és vízgépészeti feladatok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15CEB3A4" w14:textId="5155B3AD" w:rsidR="00F37E21" w:rsidRDefault="00D44C80" w:rsidP="008C3DC9">
      <w:pPr>
        <w:spacing w:after="0"/>
        <w:ind w:left="851"/>
      </w:pPr>
      <w:r>
        <w:t>Víziközmű feladatok</w:t>
      </w:r>
    </w:p>
    <w:p w14:paraId="5FDAD46E" w14:textId="5D238A54" w:rsidR="00D44C80" w:rsidRDefault="00D44C80" w:rsidP="008C3DC9">
      <w:pPr>
        <w:spacing w:after="0"/>
        <w:ind w:left="851"/>
      </w:pPr>
      <w:r>
        <w:t>Vízgazdálkodó feladatok</w:t>
      </w:r>
    </w:p>
    <w:p w14:paraId="377E98F3" w14:textId="09C73B39" w:rsidR="00D44C80" w:rsidRDefault="00D44C80" w:rsidP="008C3DC9">
      <w:pPr>
        <w:spacing w:after="0"/>
        <w:ind w:left="851"/>
      </w:pPr>
      <w:r>
        <w:t>Vízgépészeti feladatok</w:t>
      </w:r>
    </w:p>
    <w:p w14:paraId="2094B8DB" w14:textId="77777777" w:rsidR="00C53E01" w:rsidRPr="00644690" w:rsidRDefault="00C53E01" w:rsidP="00C53E01">
      <w:pPr>
        <w:tabs>
          <w:tab w:val="left" w:pos="1418"/>
          <w:tab w:val="right" w:pos="9072"/>
        </w:tabs>
        <w:spacing w:after="0"/>
        <w:ind w:left="851"/>
      </w:pPr>
    </w:p>
    <w:p w14:paraId="26A4CDC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B76DC9B" w14:textId="13B254C8" w:rsidR="00C53E01" w:rsidRDefault="00255C93" w:rsidP="00C53E01">
      <w:pPr>
        <w:spacing w:after="0"/>
        <w:ind w:left="426"/>
      </w:pPr>
      <w:r>
        <w:t>tanterem vagy szaktanterem</w:t>
      </w:r>
    </w:p>
    <w:p w14:paraId="39F9D836" w14:textId="77777777" w:rsidR="00C53E01" w:rsidRPr="002B5BF7" w:rsidRDefault="00C53E01" w:rsidP="00C53E01">
      <w:pPr>
        <w:spacing w:after="0"/>
        <w:ind w:left="426"/>
      </w:pPr>
    </w:p>
    <w:p w14:paraId="40E8686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FA40FD" w14:textId="77777777" w:rsidR="00C53E01" w:rsidRDefault="00C53E01" w:rsidP="00C53E01">
      <w:pPr>
        <w:spacing w:after="0"/>
        <w:ind w:left="426"/>
      </w:pPr>
    </w:p>
    <w:p w14:paraId="519BF044" w14:textId="77777777" w:rsidR="00C53E01" w:rsidRDefault="00C53E01" w:rsidP="00C53E01">
      <w:pPr>
        <w:spacing w:after="0"/>
        <w:ind w:left="426"/>
        <w:rPr>
          <w:i/>
        </w:rPr>
      </w:pPr>
    </w:p>
    <w:p w14:paraId="78EDD0DC" w14:textId="77777777" w:rsidR="002B09E3" w:rsidRDefault="002B09E3" w:rsidP="00C53E01">
      <w:pPr>
        <w:spacing w:after="0"/>
        <w:ind w:left="426"/>
        <w:rPr>
          <w:i/>
        </w:rPr>
      </w:pPr>
    </w:p>
    <w:p w14:paraId="43224AFD" w14:textId="77777777" w:rsidR="002B09E3" w:rsidRDefault="002B09E3" w:rsidP="00C53E01">
      <w:pPr>
        <w:spacing w:after="0"/>
        <w:ind w:left="426"/>
        <w:rPr>
          <w:i/>
        </w:rPr>
      </w:pPr>
    </w:p>
    <w:p w14:paraId="15A3B5CA" w14:textId="77777777" w:rsidR="002B09E3" w:rsidRDefault="002B09E3" w:rsidP="00C53E01">
      <w:pPr>
        <w:spacing w:after="0"/>
        <w:ind w:left="426"/>
        <w:rPr>
          <w:i/>
        </w:rPr>
      </w:pPr>
    </w:p>
    <w:p w14:paraId="4481B836" w14:textId="77777777" w:rsidR="002B09E3" w:rsidRDefault="002B09E3" w:rsidP="00C53E01">
      <w:pPr>
        <w:spacing w:after="0"/>
        <w:ind w:left="426"/>
        <w:rPr>
          <w:i/>
        </w:rPr>
      </w:pPr>
    </w:p>
    <w:p w14:paraId="3F84C170" w14:textId="77777777" w:rsidR="002B09E3" w:rsidRDefault="002B09E3" w:rsidP="00C53E01">
      <w:pPr>
        <w:spacing w:after="0"/>
        <w:ind w:left="426"/>
        <w:rPr>
          <w:i/>
        </w:rPr>
      </w:pPr>
    </w:p>
    <w:p w14:paraId="62FDCD03" w14:textId="77777777" w:rsidR="002B09E3" w:rsidRDefault="002B09E3" w:rsidP="00C53E01">
      <w:pPr>
        <w:spacing w:after="0"/>
        <w:ind w:left="426"/>
        <w:rPr>
          <w:i/>
        </w:rPr>
      </w:pPr>
    </w:p>
    <w:p w14:paraId="3DAED870" w14:textId="77777777" w:rsidR="002B09E3" w:rsidRDefault="002B09E3" w:rsidP="00C53E01">
      <w:pPr>
        <w:spacing w:after="0"/>
        <w:ind w:left="426"/>
        <w:rPr>
          <w:i/>
        </w:rPr>
      </w:pPr>
    </w:p>
    <w:p w14:paraId="77B20D30" w14:textId="77777777" w:rsidR="002B09E3" w:rsidRDefault="002B09E3" w:rsidP="00C53E01">
      <w:pPr>
        <w:spacing w:after="0"/>
        <w:ind w:left="426"/>
        <w:rPr>
          <w:i/>
        </w:rPr>
      </w:pPr>
    </w:p>
    <w:p w14:paraId="04B0D5BD" w14:textId="77777777" w:rsidR="002B09E3" w:rsidRDefault="002B09E3" w:rsidP="00C53E01">
      <w:pPr>
        <w:spacing w:after="0"/>
        <w:ind w:left="426"/>
        <w:rPr>
          <w:i/>
        </w:rPr>
      </w:pPr>
    </w:p>
    <w:p w14:paraId="0F046B56" w14:textId="77777777" w:rsidR="002B09E3" w:rsidRPr="00C879C0" w:rsidRDefault="002B09E3" w:rsidP="00C53E01">
      <w:pPr>
        <w:spacing w:after="0"/>
        <w:ind w:left="426"/>
        <w:rPr>
          <w:i/>
        </w:rPr>
      </w:pPr>
    </w:p>
    <w:p w14:paraId="665D500B" w14:textId="77777777" w:rsidR="00C53E01" w:rsidRPr="00FF2E9D" w:rsidRDefault="00C53E01" w:rsidP="00C53E01">
      <w:pPr>
        <w:spacing w:after="0"/>
        <w:ind w:left="426"/>
      </w:pPr>
    </w:p>
    <w:p w14:paraId="24D4B30E"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0EE5D9A2" w14:textId="75DB4B8A"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63717E32"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E6E4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D3FBA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F6A52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EB8C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55C7282B"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032E6A"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1861B6"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7696E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2C936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C2A72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70B471"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5745A9F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5CE0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A2310C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E477F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EAB0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857C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1860C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42019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95D2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CBB4E0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8AE38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CC39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BFAD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6615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01FBC55"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43D9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6FB963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CBF3F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E106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D435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23A28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698BA6"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8903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F4B268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11182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511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5F75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2903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D13EA3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1F37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993E5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9DB35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AA28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EFB5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1B86E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9571811"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0D42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7ABF98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8FFC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C7E9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5410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FDBD6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0FB7B2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4318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208DAF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8C4A2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9422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F65B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2C3B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F062EC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B140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D1079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C02B8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7A7E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4C3A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6DE56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895D4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3E69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470BCC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407B2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5F80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BE6D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74BD2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B35466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CB69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39EC40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CD362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7AF6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535C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0D52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3740C3E4" w14:textId="77777777" w:rsidR="002B09E3" w:rsidRDefault="002B09E3" w:rsidP="00C53E01">
      <w:pPr>
        <w:spacing w:after="0"/>
        <w:ind w:left="426"/>
      </w:pPr>
    </w:p>
    <w:p w14:paraId="22DAE28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4BD556C" w14:textId="41E42BD4" w:rsidR="002B09E3" w:rsidRPr="002B5BF7" w:rsidRDefault="002B09E3"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09E3" w:rsidRPr="002B09E3" w14:paraId="6B55C094"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82D7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8F03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590D6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7A9F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3A733FBD"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3C9CF2C"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01DA9EC"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0C7B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EBDE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DB4A7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99843F"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126634F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61058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1E246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0043030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0BBE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B84FC0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7C4DC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416E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36C9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CCF0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877D1A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D7B1B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EC92CE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6CC21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3338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1A520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C9B02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82BB3B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B326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ECE2CD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9B805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829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6DC8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C1F6F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ED61F0"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AAC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BD1F07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00349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31CF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3E0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1F11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A8DC03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D303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027673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2AFED7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34EB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4BE8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16AA3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6FFF42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1431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0B38A8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2D6EC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3094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C97D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E908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BB1BC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735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AE87A1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3A115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D047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4C3F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2DB66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B853B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2682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77D1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24B92DC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6FFD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749D6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6AFE2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83CE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C76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AB9D2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BF267A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1EC75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AD26B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57ED3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DB2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389D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05BB6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890BD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7F75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DD5C3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CA7FA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34616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890E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F372D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332F03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9886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F5E9B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B7972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85D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C1B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6ABF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5AC271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3538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D108B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648DC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3585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781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4239B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B5AE30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65B8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16EDF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58B5FD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E945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988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5CC0B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C4857D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C58C7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DAA9F2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5A860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CE2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E7B90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B261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ADD7BC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5DC8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ECBB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41ED961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E3B2E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35327C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828D6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C55F7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B84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4B39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FD166E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A5008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14:paraId="1F12DA2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1487F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46E66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319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0563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B8560E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6509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2172C7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6E1218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38C6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2ED2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58FA4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719EC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E3A7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69FD56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CCB33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8D2A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DFA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F02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849935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E481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E43EDE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F09BE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E9DE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D4D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6031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4AAD36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A6F8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2589DD4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34FBF8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89F5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A90D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6869A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1EFC75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7D3A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73A85A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B2594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AEC9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7959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7469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013E40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BEE2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3F1A0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7BA45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18A5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81DB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C581D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C3BD9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2004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5BD3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2712055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4C98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37CA5E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F4A1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D144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4E46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FA9AD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F930D1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63A40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E98C7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626CE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C915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589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C138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F82DE1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B54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BA3DD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873A1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FFF1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F29F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E2592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57F4EB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8F30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2348F0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55F49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9FCE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B10E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7EC60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B9C8A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FB6BF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B6ABA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89007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8746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A54AA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2D524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F062A1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529E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A0486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1B008DD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88FD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4751F8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C46AB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BD5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CC25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CC9F1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BE41E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4DA84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13D705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D0C0E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8E79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EAD8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6FF95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1906938"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F3CC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8EA0BB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5CF3D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7CD3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CCEF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FA2CA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E68C70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2186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D1F77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B3C77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E71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4BCD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1923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DCA387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A82D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2E2F54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7E880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0FB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0F17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07796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42307A15" w14:textId="029B23E9" w:rsidR="00C53E01" w:rsidRPr="002B5BF7" w:rsidRDefault="00C53E01" w:rsidP="00C53E01">
      <w:pPr>
        <w:spacing w:after="0"/>
        <w:ind w:left="426"/>
      </w:pPr>
    </w:p>
    <w:p w14:paraId="58C83DD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4F91C27" w14:textId="77777777" w:rsidR="00C53E01" w:rsidRDefault="00C53E01" w:rsidP="00C53E01">
      <w:pPr>
        <w:spacing w:after="0"/>
        <w:ind w:left="426"/>
      </w:pPr>
      <w:r w:rsidRPr="003A56AA">
        <w:t>A nemzeti köznevelésről szóló 2011. évi CXC. törvény. 54. § (2) a) pontja szerinti értékeléssel.</w:t>
      </w:r>
    </w:p>
    <w:p w14:paraId="33B9BCBD" w14:textId="77777777" w:rsidR="00C53E01" w:rsidRPr="002B5BF7" w:rsidRDefault="00C53E01" w:rsidP="00C53E01">
      <w:pPr>
        <w:spacing w:after="0"/>
        <w:ind w:left="426"/>
      </w:pPr>
    </w:p>
    <w:p w14:paraId="778A7DD1" w14:textId="77777777" w:rsidR="00C53E01" w:rsidRDefault="00C53E01" w:rsidP="00C53E01">
      <w:pPr>
        <w:spacing w:after="0"/>
        <w:rPr>
          <w:rFonts w:cs="Times New Roman"/>
        </w:rPr>
      </w:pPr>
    </w:p>
    <w:p w14:paraId="1709AEFE" w14:textId="4A6A6B1C" w:rsidR="00C53E01" w:rsidRPr="00644690" w:rsidRDefault="0096485D" w:rsidP="00C53E01">
      <w:pPr>
        <w:pStyle w:val="Listaszerbekezds"/>
        <w:numPr>
          <w:ilvl w:val="0"/>
          <w:numId w:val="8"/>
        </w:numPr>
        <w:tabs>
          <w:tab w:val="right" w:pos="9072"/>
        </w:tabs>
        <w:spacing w:after="0"/>
        <w:rPr>
          <w:rFonts w:cs="Times New Roman"/>
          <w:b/>
        </w:rPr>
      </w:pPr>
      <w:r w:rsidRPr="0096485D">
        <w:rPr>
          <w:b/>
        </w:rPr>
        <w:t>Szilárdságtan és vasbetonszerkezetek</w:t>
      </w:r>
      <w:r w:rsidR="00C53E01" w:rsidRPr="00644690">
        <w:rPr>
          <w:b/>
        </w:rPr>
        <w:t xml:space="preserve"> tantárgy</w:t>
      </w:r>
      <w:r w:rsidR="00C53E01" w:rsidRPr="00644690">
        <w:rPr>
          <w:b/>
        </w:rPr>
        <w:tab/>
      </w:r>
      <w:r>
        <w:rPr>
          <w:b/>
        </w:rPr>
        <w:t>1</w:t>
      </w:r>
      <w:r w:rsidR="004C5369">
        <w:rPr>
          <w:b/>
        </w:rPr>
        <w:t>5</w:t>
      </w:r>
      <w:r w:rsidR="00A6538D">
        <w:rPr>
          <w:b/>
        </w:rPr>
        <w:t>5</w:t>
      </w:r>
      <w:r w:rsidR="00C53E01">
        <w:rPr>
          <w:b/>
        </w:rPr>
        <w:t xml:space="preserve"> ó</w:t>
      </w:r>
      <w:r w:rsidR="00C53E01" w:rsidRPr="00644690">
        <w:rPr>
          <w:b/>
        </w:rPr>
        <w:t>ra/</w:t>
      </w:r>
      <w:r>
        <w:rPr>
          <w:b/>
        </w:rPr>
        <w:t>1</w:t>
      </w:r>
      <w:r w:rsidR="004C5369">
        <w:rPr>
          <w:b/>
        </w:rPr>
        <w:t>5</w:t>
      </w:r>
      <w:r w:rsidR="00A6538D">
        <w:rPr>
          <w:b/>
        </w:rPr>
        <w:t>5</w:t>
      </w:r>
      <w:r w:rsidR="00C53E01" w:rsidRPr="00644690">
        <w:rPr>
          <w:b/>
        </w:rPr>
        <w:t xml:space="preserve"> óra*</w:t>
      </w:r>
    </w:p>
    <w:p w14:paraId="698B07A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B2B45F" w14:textId="77777777" w:rsidR="00C53E01" w:rsidRPr="00644690" w:rsidRDefault="00C53E01" w:rsidP="00C53E01"/>
    <w:p w14:paraId="03BE544B" w14:textId="77777777" w:rsidR="00C53E01" w:rsidRDefault="00C53E01" w:rsidP="00C53E01">
      <w:pPr>
        <w:pStyle w:val="Listaszerbekezds"/>
        <w:numPr>
          <w:ilvl w:val="1"/>
          <w:numId w:val="8"/>
        </w:numPr>
        <w:spacing w:after="0"/>
        <w:rPr>
          <w:b/>
        </w:rPr>
      </w:pPr>
      <w:r w:rsidRPr="00644690">
        <w:rPr>
          <w:b/>
        </w:rPr>
        <w:t>A tantárgy tanításának célja</w:t>
      </w:r>
    </w:p>
    <w:p w14:paraId="37B46211" w14:textId="5A229A56" w:rsidR="00C53E01" w:rsidRDefault="00D3095F" w:rsidP="00C53E01">
      <w:pPr>
        <w:spacing w:after="0"/>
        <w:ind w:left="426"/>
      </w:pPr>
      <w:r>
        <w:t xml:space="preserve">A tantárgy első részében a korábban tanult szilárdságtani ismeretek kibővítésére adódik lehetőség. Megismerkednek a hajlításra, nyírásra való méretezéssel, </w:t>
      </w:r>
      <w:r w:rsidRPr="00D3095F">
        <w:t>Foglalkozik az igénybevételek hatására bekövetkező alakváltozásokkal, a statikailag határozatlan szerkezetekkel</w:t>
      </w:r>
      <w:r>
        <w:t>. A tantárgy második részében a vasbeton szerkezetekkel ismerkednek meg. A tananyag</w:t>
      </w:r>
      <w:r w:rsidRPr="00D3095F">
        <w:t xml:space="preserve"> tanulása során a diákok </w:t>
      </w:r>
      <w:r w:rsidR="00E77EA2">
        <w:t>elsajátítják</w:t>
      </w:r>
      <w:r w:rsidRPr="00D3095F">
        <w:t xml:space="preserve"> az </w:t>
      </w:r>
      <w:r w:rsidR="00986831">
        <w:t>mélyépítési</w:t>
      </w:r>
      <w:r w:rsidRPr="00D3095F">
        <w:t xml:space="preserve"> tevékenység során fontos szerepet játszó vasbeton szerkezetekkel kapcso</w:t>
      </w:r>
      <w:r>
        <w:t>latos fogalmi meghatározásokkal, méretezési kivitelezési szabályokkal.</w:t>
      </w:r>
    </w:p>
    <w:p w14:paraId="1E22EF15" w14:textId="77777777" w:rsidR="00C53E01" w:rsidRPr="002B5BF7" w:rsidRDefault="00C53E01" w:rsidP="00C53E01">
      <w:pPr>
        <w:spacing w:after="0"/>
        <w:ind w:left="426"/>
      </w:pPr>
    </w:p>
    <w:p w14:paraId="3D3AC85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32508BA" w14:textId="66EC9553" w:rsidR="00C53E01" w:rsidRDefault="00603E3A" w:rsidP="00C53E01">
      <w:pPr>
        <w:spacing w:after="0"/>
        <w:ind w:left="426"/>
      </w:pPr>
      <w:r w:rsidRPr="00603E3A">
        <w:t>A tantárgy az adott évfolyamba lépés feltételeiként megjelölt közismereti és szakmai tartalmakra épül.</w:t>
      </w:r>
    </w:p>
    <w:p w14:paraId="0ECC8DDB" w14:textId="77777777" w:rsidR="00C53E01" w:rsidRPr="002B5BF7" w:rsidRDefault="00C53E01" w:rsidP="00C53E01">
      <w:pPr>
        <w:spacing w:after="0"/>
        <w:ind w:left="426"/>
      </w:pPr>
    </w:p>
    <w:p w14:paraId="586ACC9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436D7DB" w14:textId="37DAE94E" w:rsidR="00C53E01" w:rsidRDefault="00A6538D" w:rsidP="00C53E01">
      <w:pPr>
        <w:pStyle w:val="Listaszerbekezds"/>
        <w:numPr>
          <w:ilvl w:val="2"/>
          <w:numId w:val="8"/>
        </w:numPr>
        <w:tabs>
          <w:tab w:val="left" w:pos="1701"/>
          <w:tab w:val="right" w:pos="9072"/>
        </w:tabs>
        <w:spacing w:after="0"/>
        <w:ind w:left="993" w:hanging="426"/>
        <w:rPr>
          <w:b/>
          <w:i/>
        </w:rPr>
      </w:pPr>
      <w:r>
        <w:rPr>
          <w:b/>
          <w:i/>
        </w:rPr>
        <w:t>Hajlítás</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224843FE" w14:textId="09B10479" w:rsidR="00A6538D" w:rsidRPr="00A6538D" w:rsidRDefault="00A6538D" w:rsidP="00A6538D">
      <w:pPr>
        <w:spacing w:after="0"/>
        <w:ind w:left="851"/>
        <w:rPr>
          <w:rFonts w:cs="Times New Roman"/>
        </w:rPr>
      </w:pPr>
      <w:r>
        <w:rPr>
          <w:rFonts w:cs="Times New Roman"/>
        </w:rPr>
        <w:t>Hajlító</w:t>
      </w:r>
      <w:r w:rsidRPr="00A6538D">
        <w:rPr>
          <w:rFonts w:cs="Times New Roman"/>
        </w:rPr>
        <w:t xml:space="preserve"> igénybevételek meghatározása</w:t>
      </w:r>
    </w:p>
    <w:p w14:paraId="4965265D" w14:textId="55E744CC" w:rsidR="00A6538D" w:rsidRPr="00A6538D" w:rsidRDefault="00A6538D" w:rsidP="00A6538D">
      <w:pPr>
        <w:spacing w:after="0"/>
        <w:ind w:left="851"/>
        <w:rPr>
          <w:rFonts w:cs="Times New Roman"/>
        </w:rPr>
      </w:pPr>
      <w:r>
        <w:rPr>
          <w:rFonts w:cs="Times New Roman"/>
        </w:rPr>
        <w:t>Hajlító</w:t>
      </w:r>
      <w:r w:rsidRPr="00A6538D">
        <w:rPr>
          <w:rFonts w:cs="Times New Roman"/>
        </w:rPr>
        <w:t xml:space="preserve"> igénybevételből származó feszültségek</w:t>
      </w:r>
    </w:p>
    <w:p w14:paraId="487D9560" w14:textId="434CA991" w:rsidR="00A6538D" w:rsidRPr="00A6538D" w:rsidRDefault="00A6538D" w:rsidP="00A6538D">
      <w:pPr>
        <w:spacing w:after="0"/>
        <w:ind w:left="851"/>
        <w:rPr>
          <w:rFonts w:cs="Times New Roman"/>
        </w:rPr>
      </w:pPr>
      <w:r>
        <w:rPr>
          <w:rFonts w:cs="Times New Roman"/>
        </w:rPr>
        <w:lastRenderedPageBreak/>
        <w:t>Ellenőrzés hajlító</w:t>
      </w:r>
      <w:r w:rsidRPr="00A6538D">
        <w:rPr>
          <w:rFonts w:cs="Times New Roman"/>
        </w:rPr>
        <w:t xml:space="preserve"> igénybevételre</w:t>
      </w:r>
    </w:p>
    <w:p w14:paraId="1703A5BB" w14:textId="049971FA" w:rsidR="00C53E01" w:rsidRDefault="00A6538D" w:rsidP="00A6538D">
      <w:pPr>
        <w:spacing w:after="0"/>
        <w:ind w:left="851"/>
      </w:pPr>
      <w:r>
        <w:rPr>
          <w:rFonts w:cs="Times New Roman"/>
        </w:rPr>
        <w:t>Tervezés hajlító</w:t>
      </w:r>
      <w:r w:rsidRPr="00A6538D">
        <w:rPr>
          <w:rFonts w:cs="Times New Roman"/>
        </w:rPr>
        <w:t xml:space="preserve"> igénybevételre</w:t>
      </w:r>
    </w:p>
    <w:p w14:paraId="01F9C11E" w14:textId="77777777" w:rsidR="00C53E01" w:rsidRPr="00644690" w:rsidRDefault="00C53E01" w:rsidP="00C53E01">
      <w:pPr>
        <w:tabs>
          <w:tab w:val="left" w:pos="1418"/>
          <w:tab w:val="right" w:pos="9072"/>
        </w:tabs>
        <w:spacing w:after="0"/>
        <w:ind w:left="851"/>
      </w:pPr>
    </w:p>
    <w:p w14:paraId="657248A1" w14:textId="1FD4249B" w:rsidR="00C53E01" w:rsidRDefault="00A6538D" w:rsidP="00C53E01">
      <w:pPr>
        <w:pStyle w:val="Listaszerbekezds"/>
        <w:numPr>
          <w:ilvl w:val="2"/>
          <w:numId w:val="8"/>
        </w:numPr>
        <w:tabs>
          <w:tab w:val="left" w:pos="1701"/>
          <w:tab w:val="right" w:pos="9072"/>
        </w:tabs>
        <w:spacing w:after="0"/>
        <w:ind w:left="993" w:hanging="426"/>
        <w:rPr>
          <w:b/>
          <w:i/>
        </w:rPr>
      </w:pPr>
      <w:r>
        <w:rPr>
          <w:b/>
          <w:i/>
        </w:rPr>
        <w:t>Nyírás</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56863AB5" w14:textId="0578ABD9" w:rsidR="00A6538D" w:rsidRPr="00A6538D" w:rsidRDefault="00A6538D" w:rsidP="00A6538D">
      <w:pPr>
        <w:spacing w:after="0"/>
        <w:ind w:left="851"/>
        <w:rPr>
          <w:rFonts w:cs="Times New Roman"/>
        </w:rPr>
      </w:pPr>
      <w:r>
        <w:rPr>
          <w:rFonts w:cs="Times New Roman"/>
        </w:rPr>
        <w:t>Nyíró</w:t>
      </w:r>
      <w:r w:rsidRPr="00A6538D">
        <w:rPr>
          <w:rFonts w:cs="Times New Roman"/>
        </w:rPr>
        <w:t xml:space="preserve"> igénybevételek meghatározása</w:t>
      </w:r>
    </w:p>
    <w:p w14:paraId="7687079F" w14:textId="2DD667AB" w:rsidR="00A6538D" w:rsidRPr="00A6538D" w:rsidRDefault="00A6538D" w:rsidP="00A6538D">
      <w:pPr>
        <w:spacing w:after="0"/>
        <w:ind w:left="851"/>
        <w:rPr>
          <w:rFonts w:cs="Times New Roman"/>
        </w:rPr>
      </w:pPr>
      <w:r>
        <w:rPr>
          <w:rFonts w:cs="Times New Roman"/>
        </w:rPr>
        <w:t>Nyíró</w:t>
      </w:r>
      <w:r w:rsidRPr="00A6538D">
        <w:rPr>
          <w:rFonts w:cs="Times New Roman"/>
        </w:rPr>
        <w:t xml:space="preserve"> igénybevételből származó feszültségek</w:t>
      </w:r>
    </w:p>
    <w:p w14:paraId="353C55C0" w14:textId="02F1E9F0" w:rsidR="00A6538D" w:rsidRPr="00A6538D" w:rsidRDefault="00A6538D" w:rsidP="00A6538D">
      <w:pPr>
        <w:spacing w:after="0"/>
        <w:ind w:left="851"/>
        <w:rPr>
          <w:rFonts w:cs="Times New Roman"/>
        </w:rPr>
      </w:pPr>
      <w:r>
        <w:rPr>
          <w:rFonts w:cs="Times New Roman"/>
        </w:rPr>
        <w:t>Ellenőrzés nyír</w:t>
      </w:r>
      <w:r w:rsidRPr="00A6538D">
        <w:rPr>
          <w:rFonts w:cs="Times New Roman"/>
        </w:rPr>
        <w:t>ó igénybevételre</w:t>
      </w:r>
    </w:p>
    <w:p w14:paraId="6C593330" w14:textId="5DB781B8" w:rsidR="00C53E01" w:rsidRDefault="00A6538D" w:rsidP="00A6538D">
      <w:pPr>
        <w:spacing w:after="0"/>
        <w:ind w:left="851"/>
      </w:pPr>
      <w:r>
        <w:rPr>
          <w:rFonts w:cs="Times New Roman"/>
        </w:rPr>
        <w:t>Tervezés nyír</w:t>
      </w:r>
      <w:r w:rsidRPr="00A6538D">
        <w:rPr>
          <w:rFonts w:cs="Times New Roman"/>
        </w:rPr>
        <w:t>ó igénybevételre</w:t>
      </w:r>
    </w:p>
    <w:p w14:paraId="350D9C18" w14:textId="77777777" w:rsidR="00C53E01" w:rsidRPr="002A1C54" w:rsidRDefault="00C53E01" w:rsidP="00C53E01">
      <w:pPr>
        <w:tabs>
          <w:tab w:val="left" w:pos="1418"/>
          <w:tab w:val="right" w:pos="9072"/>
        </w:tabs>
        <w:spacing w:after="0"/>
        <w:ind w:left="851"/>
      </w:pPr>
    </w:p>
    <w:p w14:paraId="662A0EAC" w14:textId="2EE1C903" w:rsidR="00C53E01" w:rsidRDefault="00A6538D" w:rsidP="00C53E01">
      <w:pPr>
        <w:pStyle w:val="Listaszerbekezds"/>
        <w:numPr>
          <w:ilvl w:val="2"/>
          <w:numId w:val="8"/>
        </w:numPr>
        <w:tabs>
          <w:tab w:val="left" w:pos="1701"/>
          <w:tab w:val="right" w:pos="9072"/>
        </w:tabs>
        <w:spacing w:after="0"/>
        <w:ind w:left="993" w:hanging="426"/>
        <w:rPr>
          <w:b/>
          <w:i/>
        </w:rPr>
      </w:pPr>
      <w:r>
        <w:rPr>
          <w:b/>
          <w:i/>
        </w:rPr>
        <w:t>Összetett igénybevételek</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5D146DAB" w14:textId="23AF9B8E" w:rsidR="00A6538D" w:rsidRPr="00A6538D" w:rsidRDefault="00A6538D" w:rsidP="00A6538D">
      <w:pPr>
        <w:spacing w:after="0"/>
        <w:ind w:left="851"/>
        <w:rPr>
          <w:rFonts w:cs="Times New Roman"/>
        </w:rPr>
      </w:pPr>
      <w:r>
        <w:rPr>
          <w:rFonts w:cs="Times New Roman"/>
        </w:rPr>
        <w:t>Összetett</w:t>
      </w:r>
      <w:r w:rsidRPr="00A6538D">
        <w:rPr>
          <w:rFonts w:cs="Times New Roman"/>
        </w:rPr>
        <w:t xml:space="preserve"> igénybevételek meghatározása</w:t>
      </w:r>
    </w:p>
    <w:p w14:paraId="73C00F83" w14:textId="081C8AD4" w:rsidR="00A6538D" w:rsidRPr="00A6538D" w:rsidRDefault="00A6538D" w:rsidP="00A6538D">
      <w:pPr>
        <w:spacing w:after="0"/>
        <w:ind w:left="851"/>
        <w:rPr>
          <w:rFonts w:cs="Times New Roman"/>
        </w:rPr>
      </w:pPr>
      <w:r>
        <w:rPr>
          <w:rFonts w:cs="Times New Roman"/>
        </w:rPr>
        <w:t>Összetett</w:t>
      </w:r>
      <w:r w:rsidRPr="00A6538D">
        <w:rPr>
          <w:rFonts w:cs="Times New Roman"/>
        </w:rPr>
        <w:t xml:space="preserve"> igénybevételből származó feszültségek</w:t>
      </w:r>
    </w:p>
    <w:p w14:paraId="2A1FFEFD" w14:textId="1EB367A4" w:rsidR="00A6538D" w:rsidRPr="00A6538D" w:rsidRDefault="00A6538D" w:rsidP="00A6538D">
      <w:pPr>
        <w:spacing w:after="0"/>
        <w:ind w:left="851"/>
        <w:rPr>
          <w:rFonts w:cs="Times New Roman"/>
        </w:rPr>
      </w:pPr>
      <w:r>
        <w:rPr>
          <w:rFonts w:cs="Times New Roman"/>
        </w:rPr>
        <w:t>Ellenőrzés összetett</w:t>
      </w:r>
      <w:r w:rsidRPr="00A6538D">
        <w:rPr>
          <w:rFonts w:cs="Times New Roman"/>
        </w:rPr>
        <w:t xml:space="preserve"> igénybevételre</w:t>
      </w:r>
    </w:p>
    <w:p w14:paraId="7681C109" w14:textId="291AC814" w:rsidR="00C53E01" w:rsidRDefault="00A6538D" w:rsidP="00A6538D">
      <w:pPr>
        <w:spacing w:after="0"/>
        <w:ind w:left="851"/>
      </w:pPr>
      <w:r>
        <w:rPr>
          <w:rFonts w:cs="Times New Roman"/>
        </w:rPr>
        <w:t>Tervezés összetett</w:t>
      </w:r>
      <w:r w:rsidRPr="00A6538D">
        <w:rPr>
          <w:rFonts w:cs="Times New Roman"/>
        </w:rPr>
        <w:t xml:space="preserve"> igénybevételre</w:t>
      </w:r>
    </w:p>
    <w:p w14:paraId="6AD76D54" w14:textId="77777777" w:rsidR="00C53E01" w:rsidRPr="002A1C54" w:rsidRDefault="00C53E01" w:rsidP="00C53E01">
      <w:pPr>
        <w:tabs>
          <w:tab w:val="left" w:pos="1418"/>
          <w:tab w:val="right" w:pos="9072"/>
        </w:tabs>
        <w:spacing w:after="0"/>
        <w:ind w:left="851"/>
      </w:pPr>
    </w:p>
    <w:p w14:paraId="658A217B" w14:textId="1EB81576" w:rsidR="00C53E01" w:rsidRDefault="00986831" w:rsidP="00C53E01">
      <w:pPr>
        <w:pStyle w:val="Listaszerbekezds"/>
        <w:numPr>
          <w:ilvl w:val="2"/>
          <w:numId w:val="8"/>
        </w:numPr>
        <w:tabs>
          <w:tab w:val="left" w:pos="1701"/>
          <w:tab w:val="right" w:pos="9072"/>
        </w:tabs>
        <w:spacing w:after="0"/>
        <w:ind w:left="993" w:hanging="426"/>
        <w:rPr>
          <w:b/>
          <w:i/>
        </w:rPr>
      </w:pPr>
      <w:r>
        <w:rPr>
          <w:b/>
          <w:i/>
        </w:rPr>
        <w:t>Alakváltozások, statikailag határozatlan szerkezetek</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4E5D46FB" w14:textId="77777777" w:rsidR="00986831" w:rsidRPr="00986831" w:rsidRDefault="00986831" w:rsidP="00986831">
      <w:pPr>
        <w:spacing w:after="0"/>
        <w:ind w:left="851"/>
        <w:rPr>
          <w:rFonts w:cs="Times New Roman"/>
        </w:rPr>
      </w:pPr>
      <w:r w:rsidRPr="00986831">
        <w:rPr>
          <w:rFonts w:cs="Times New Roman"/>
        </w:rPr>
        <w:t>Az alakváltozások formája</w:t>
      </w:r>
    </w:p>
    <w:p w14:paraId="6B78DAAE" w14:textId="77777777" w:rsidR="00986831" w:rsidRPr="00986831" w:rsidRDefault="00986831" w:rsidP="00986831">
      <w:pPr>
        <w:spacing w:after="0"/>
        <w:ind w:left="851"/>
        <w:rPr>
          <w:rFonts w:cs="Times New Roman"/>
        </w:rPr>
      </w:pPr>
      <w:r w:rsidRPr="00986831">
        <w:rPr>
          <w:rFonts w:cs="Times New Roman"/>
        </w:rPr>
        <w:t>Befogott tartók alakváltozása</w:t>
      </w:r>
    </w:p>
    <w:p w14:paraId="166A3AB4" w14:textId="77777777" w:rsidR="00986831" w:rsidRPr="00986831" w:rsidRDefault="00986831" w:rsidP="00986831">
      <w:pPr>
        <w:spacing w:after="0"/>
        <w:ind w:left="851"/>
        <w:rPr>
          <w:rFonts w:cs="Times New Roman"/>
        </w:rPr>
      </w:pPr>
      <w:r w:rsidRPr="00986831">
        <w:rPr>
          <w:rFonts w:cs="Times New Roman"/>
        </w:rPr>
        <w:t>Kéttámaszú tartók alakváltozása</w:t>
      </w:r>
    </w:p>
    <w:p w14:paraId="045AB7AD" w14:textId="77777777" w:rsidR="00986831" w:rsidRPr="00986831" w:rsidRDefault="00986831" w:rsidP="00986831">
      <w:pPr>
        <w:spacing w:after="0"/>
        <w:ind w:left="851"/>
        <w:rPr>
          <w:rFonts w:cs="Times New Roman"/>
        </w:rPr>
      </w:pPr>
      <w:r w:rsidRPr="00986831">
        <w:rPr>
          <w:rFonts w:cs="Times New Roman"/>
        </w:rPr>
        <w:t>A statikai határozatlanság</w:t>
      </w:r>
    </w:p>
    <w:p w14:paraId="274528BD" w14:textId="77777777" w:rsidR="00986831" w:rsidRPr="00986831" w:rsidRDefault="00986831" w:rsidP="00986831">
      <w:pPr>
        <w:spacing w:after="0"/>
        <w:ind w:left="851"/>
        <w:rPr>
          <w:rFonts w:cs="Times New Roman"/>
        </w:rPr>
      </w:pPr>
      <w:r w:rsidRPr="00986831">
        <w:rPr>
          <w:rFonts w:cs="Times New Roman"/>
        </w:rPr>
        <w:t>Statikailag határozatlan, szimmetrikusan terhelt kéttámaszú tartók</w:t>
      </w:r>
    </w:p>
    <w:p w14:paraId="48EEE8EA" w14:textId="233899AD" w:rsidR="001C5FB1" w:rsidRPr="001C5FB1" w:rsidRDefault="00986831" w:rsidP="00986831">
      <w:pPr>
        <w:spacing w:after="0"/>
        <w:ind w:left="851"/>
        <w:rPr>
          <w:rFonts w:cs="Times New Roman"/>
        </w:rPr>
      </w:pPr>
      <w:r w:rsidRPr="00986831">
        <w:rPr>
          <w:rFonts w:cs="Times New Roman"/>
        </w:rPr>
        <w:t>Statikailag határozatlan többtámaszú tartók</w:t>
      </w:r>
    </w:p>
    <w:p w14:paraId="6E9724FC" w14:textId="77777777" w:rsidR="00C53E01" w:rsidRPr="002A1C54" w:rsidRDefault="00C53E01" w:rsidP="00C53E01">
      <w:pPr>
        <w:tabs>
          <w:tab w:val="left" w:pos="1418"/>
          <w:tab w:val="right" w:pos="9072"/>
        </w:tabs>
        <w:spacing w:after="0"/>
        <w:ind w:left="851"/>
      </w:pPr>
    </w:p>
    <w:p w14:paraId="3772CD8F" w14:textId="7FF0483A" w:rsidR="00C53E01" w:rsidRPr="00644690" w:rsidRDefault="00986831" w:rsidP="00C53E01">
      <w:pPr>
        <w:pStyle w:val="Listaszerbekezds"/>
        <w:numPr>
          <w:ilvl w:val="2"/>
          <w:numId w:val="8"/>
        </w:numPr>
        <w:tabs>
          <w:tab w:val="left" w:pos="1701"/>
          <w:tab w:val="right" w:pos="9072"/>
        </w:tabs>
        <w:spacing w:after="0"/>
        <w:ind w:left="993" w:hanging="426"/>
        <w:rPr>
          <w:rFonts w:cs="Times New Roman"/>
          <w:b/>
          <w:i/>
        </w:rPr>
      </w:pPr>
      <w:r>
        <w:rPr>
          <w:b/>
          <w:i/>
        </w:rPr>
        <w:t>Vasbetonszerkezetek alapfogalmai</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43977260" w14:textId="77777777" w:rsidR="00986831" w:rsidRPr="00986831" w:rsidRDefault="00986831" w:rsidP="00986831">
      <w:pPr>
        <w:spacing w:after="0"/>
        <w:ind w:left="851"/>
        <w:rPr>
          <w:rFonts w:cs="Times New Roman"/>
        </w:rPr>
      </w:pPr>
      <w:r w:rsidRPr="00986831">
        <w:rPr>
          <w:rFonts w:cs="Times New Roman"/>
        </w:rPr>
        <w:t>Vasbetonszerkezetek anyagai</w:t>
      </w:r>
    </w:p>
    <w:p w14:paraId="240BA19F" w14:textId="77777777" w:rsidR="00986831" w:rsidRPr="00986831" w:rsidRDefault="00986831" w:rsidP="00986831">
      <w:pPr>
        <w:spacing w:after="0"/>
        <w:ind w:left="851"/>
        <w:rPr>
          <w:rFonts w:cs="Times New Roman"/>
        </w:rPr>
      </w:pPr>
      <w:r w:rsidRPr="00986831">
        <w:rPr>
          <w:rFonts w:cs="Times New Roman"/>
        </w:rPr>
        <w:t>Szilárdsági jellemzők</w:t>
      </w:r>
    </w:p>
    <w:p w14:paraId="6D4414F2" w14:textId="79B624D7" w:rsidR="00986831" w:rsidRPr="00986831" w:rsidRDefault="00986831" w:rsidP="00986831">
      <w:pPr>
        <w:spacing w:after="0"/>
        <w:ind w:left="851"/>
        <w:rPr>
          <w:rFonts w:cs="Times New Roman"/>
        </w:rPr>
      </w:pPr>
      <w:r w:rsidRPr="00986831">
        <w:rPr>
          <w:rFonts w:cs="Times New Roman"/>
        </w:rPr>
        <w:t>Méretezés szabványai</w:t>
      </w:r>
    </w:p>
    <w:p w14:paraId="5B9D2A72" w14:textId="67E46CFD" w:rsidR="00A6538D" w:rsidRDefault="00986831" w:rsidP="00986831">
      <w:pPr>
        <w:spacing w:after="0"/>
        <w:ind w:left="851"/>
      </w:pPr>
      <w:r w:rsidRPr="00986831">
        <w:rPr>
          <w:rFonts w:cs="Times New Roman"/>
        </w:rPr>
        <w:t>Méretezési táblázatok és segédletek</w:t>
      </w:r>
    </w:p>
    <w:p w14:paraId="4B23515D" w14:textId="77777777" w:rsidR="00C53E01" w:rsidRDefault="00C53E01" w:rsidP="00C53E01">
      <w:pPr>
        <w:tabs>
          <w:tab w:val="left" w:pos="1418"/>
          <w:tab w:val="right" w:pos="9072"/>
        </w:tabs>
        <w:spacing w:after="0"/>
        <w:ind w:left="851"/>
      </w:pPr>
    </w:p>
    <w:p w14:paraId="24F540AB" w14:textId="376C4A5C" w:rsidR="00C53E01" w:rsidRDefault="00986831" w:rsidP="00C53E01">
      <w:pPr>
        <w:pStyle w:val="Listaszerbekezds"/>
        <w:numPr>
          <w:ilvl w:val="2"/>
          <w:numId w:val="8"/>
        </w:numPr>
        <w:tabs>
          <w:tab w:val="left" w:pos="1701"/>
          <w:tab w:val="right" w:pos="9072"/>
        </w:tabs>
        <w:spacing w:after="0"/>
        <w:ind w:left="993" w:hanging="426"/>
        <w:rPr>
          <w:b/>
          <w:i/>
        </w:rPr>
      </w:pPr>
      <w:r>
        <w:rPr>
          <w:b/>
          <w:i/>
        </w:rPr>
        <w:t>Vasbetonszerkezetek méretezése</w:t>
      </w:r>
      <w:r w:rsidR="00C53E01" w:rsidRPr="00644690">
        <w:rPr>
          <w:b/>
          <w:i/>
        </w:rPr>
        <w:tab/>
      </w:r>
      <w:r w:rsidR="004C5369">
        <w:rPr>
          <w:b/>
          <w:i/>
        </w:rPr>
        <w:t>27</w:t>
      </w:r>
      <w:r w:rsidR="00C53E01">
        <w:rPr>
          <w:b/>
          <w:i/>
        </w:rPr>
        <w:t xml:space="preserve"> ó</w:t>
      </w:r>
      <w:r w:rsidR="00C53E01" w:rsidRPr="00644690">
        <w:rPr>
          <w:b/>
          <w:i/>
        </w:rPr>
        <w:t>ra/</w:t>
      </w:r>
      <w:r w:rsidR="004C5369">
        <w:rPr>
          <w:b/>
          <w:i/>
        </w:rPr>
        <w:t>27</w:t>
      </w:r>
      <w:r w:rsidR="00C53E01" w:rsidRPr="00644690">
        <w:rPr>
          <w:b/>
          <w:i/>
        </w:rPr>
        <w:t xml:space="preserve"> óra</w:t>
      </w:r>
    </w:p>
    <w:p w14:paraId="20FF0E57" w14:textId="0196CB8F" w:rsidR="00591FC1" w:rsidRPr="00591FC1" w:rsidRDefault="00591FC1" w:rsidP="00591FC1">
      <w:pPr>
        <w:spacing w:after="0"/>
        <w:ind w:left="851"/>
        <w:rPr>
          <w:rFonts w:cs="Times New Roman"/>
        </w:rPr>
      </w:pPr>
      <w:r>
        <w:rPr>
          <w:rFonts w:cs="Times New Roman"/>
        </w:rPr>
        <w:t>Vasbetonszerkezetek anyagai</w:t>
      </w:r>
    </w:p>
    <w:p w14:paraId="73D5F326" w14:textId="27DBF10E" w:rsidR="00591FC1" w:rsidRPr="00591FC1" w:rsidRDefault="00591FC1" w:rsidP="00591FC1">
      <w:pPr>
        <w:spacing w:after="0"/>
        <w:ind w:left="851"/>
        <w:rPr>
          <w:rFonts w:cs="Times New Roman"/>
        </w:rPr>
      </w:pPr>
      <w:r>
        <w:rPr>
          <w:rFonts w:cs="Times New Roman"/>
        </w:rPr>
        <w:t>Szilárdsági jellemzők</w:t>
      </w:r>
    </w:p>
    <w:p w14:paraId="71DDE6F2" w14:textId="7EDB5FDB" w:rsidR="00591FC1" w:rsidRPr="00591FC1" w:rsidRDefault="00591FC1" w:rsidP="00591FC1">
      <w:pPr>
        <w:spacing w:after="0"/>
        <w:ind w:left="851"/>
        <w:rPr>
          <w:rFonts w:cs="Times New Roman"/>
        </w:rPr>
      </w:pPr>
      <w:r>
        <w:rPr>
          <w:rFonts w:cs="Times New Roman"/>
        </w:rPr>
        <w:t>Méretezés szabványai</w:t>
      </w:r>
    </w:p>
    <w:p w14:paraId="6FBE9877" w14:textId="0265614E" w:rsidR="00C53E01" w:rsidRDefault="00591FC1" w:rsidP="00591FC1">
      <w:pPr>
        <w:spacing w:after="0"/>
        <w:ind w:left="851"/>
      </w:pPr>
      <w:r w:rsidRPr="00591FC1">
        <w:rPr>
          <w:rFonts w:cs="Times New Roman"/>
        </w:rPr>
        <w:t>Mére</w:t>
      </w:r>
      <w:r>
        <w:rPr>
          <w:rFonts w:cs="Times New Roman"/>
        </w:rPr>
        <w:t>tezési táblázatok és segédletek</w:t>
      </w:r>
    </w:p>
    <w:p w14:paraId="7DEBFDD8" w14:textId="77777777" w:rsidR="00C53E01" w:rsidRPr="00644690" w:rsidRDefault="00C53E01" w:rsidP="00C53E01">
      <w:pPr>
        <w:tabs>
          <w:tab w:val="left" w:pos="1418"/>
          <w:tab w:val="right" w:pos="9072"/>
        </w:tabs>
        <w:spacing w:after="0"/>
        <w:ind w:left="851"/>
      </w:pPr>
    </w:p>
    <w:p w14:paraId="617647F8" w14:textId="083616DF" w:rsidR="00C53E01" w:rsidRDefault="00986831" w:rsidP="00C53E01">
      <w:pPr>
        <w:pStyle w:val="Listaszerbekezds"/>
        <w:numPr>
          <w:ilvl w:val="2"/>
          <w:numId w:val="8"/>
        </w:numPr>
        <w:tabs>
          <w:tab w:val="left" w:pos="1701"/>
          <w:tab w:val="right" w:pos="9072"/>
        </w:tabs>
        <w:spacing w:after="0"/>
        <w:ind w:left="993" w:hanging="426"/>
        <w:rPr>
          <w:b/>
          <w:i/>
        </w:rPr>
      </w:pPr>
      <w:r>
        <w:rPr>
          <w:b/>
          <w:i/>
        </w:rPr>
        <w:t>Mélyépítési vasbeton szerkezetek</w:t>
      </w:r>
      <w:r w:rsidR="00C53E01" w:rsidRPr="00644690">
        <w:rPr>
          <w:b/>
          <w:i/>
        </w:rPr>
        <w:tab/>
      </w:r>
      <w:r w:rsidR="00D3095F">
        <w:rPr>
          <w:b/>
          <w:i/>
        </w:rPr>
        <w:t>3</w:t>
      </w:r>
      <w:r w:rsidR="004C5369">
        <w:rPr>
          <w:b/>
          <w:i/>
        </w:rPr>
        <w:t>0</w:t>
      </w:r>
      <w:r w:rsidR="00C53E01">
        <w:rPr>
          <w:b/>
          <w:i/>
        </w:rPr>
        <w:t xml:space="preserve"> ó</w:t>
      </w:r>
      <w:r w:rsidR="00C53E01" w:rsidRPr="00644690">
        <w:rPr>
          <w:b/>
          <w:i/>
        </w:rPr>
        <w:t>ra/</w:t>
      </w:r>
      <w:r w:rsidR="00D3095F">
        <w:rPr>
          <w:b/>
          <w:i/>
        </w:rPr>
        <w:t>3</w:t>
      </w:r>
      <w:r w:rsidR="004C5369">
        <w:rPr>
          <w:b/>
          <w:i/>
        </w:rPr>
        <w:t>0</w:t>
      </w:r>
      <w:r w:rsidR="00C53E01" w:rsidRPr="00644690">
        <w:rPr>
          <w:b/>
          <w:i/>
        </w:rPr>
        <w:t xml:space="preserve"> óra</w:t>
      </w:r>
    </w:p>
    <w:p w14:paraId="11B3E2B8" w14:textId="61A19FAE" w:rsidR="00C53E01" w:rsidRDefault="003E7A03" w:rsidP="00591FC1">
      <w:pPr>
        <w:spacing w:after="0"/>
        <w:ind w:left="851"/>
      </w:pPr>
      <w:r>
        <w:t>Támfalak</w:t>
      </w:r>
    </w:p>
    <w:p w14:paraId="1077B30D" w14:textId="3BEC0F2B" w:rsidR="003E7A03" w:rsidRDefault="003E7A03" w:rsidP="00591FC1">
      <w:pPr>
        <w:spacing w:after="0"/>
        <w:ind w:left="851"/>
      </w:pPr>
      <w:r>
        <w:t>Medencék, nyitott víztárolók</w:t>
      </w:r>
    </w:p>
    <w:p w14:paraId="6A0EAE6C" w14:textId="6B5A2C13" w:rsidR="003E7A03" w:rsidRDefault="003E7A03" w:rsidP="00591FC1">
      <w:pPr>
        <w:spacing w:after="0"/>
        <w:ind w:left="851"/>
      </w:pPr>
      <w:r>
        <w:t>Résfalak</w:t>
      </w:r>
    </w:p>
    <w:p w14:paraId="7D59CD9C" w14:textId="12BB60C8" w:rsidR="003E7A03" w:rsidRDefault="003E7A03" w:rsidP="00591FC1">
      <w:pPr>
        <w:spacing w:after="0"/>
        <w:ind w:left="851"/>
      </w:pPr>
      <w:r>
        <w:t>Vasbeton hidak</w:t>
      </w:r>
    </w:p>
    <w:p w14:paraId="397C817E" w14:textId="1EA4DC77" w:rsidR="003E7A03" w:rsidRDefault="003E7A03" w:rsidP="00591FC1">
      <w:pPr>
        <w:spacing w:after="0"/>
        <w:ind w:left="851"/>
      </w:pPr>
      <w:r>
        <w:t>Alagutak</w:t>
      </w:r>
    </w:p>
    <w:p w14:paraId="35AA8DA9" w14:textId="1B2F1283" w:rsidR="003E7A03" w:rsidRDefault="003E7A03" w:rsidP="00591FC1">
      <w:pPr>
        <w:spacing w:after="0"/>
        <w:ind w:left="851"/>
      </w:pPr>
      <w:r>
        <w:t>Parkolóházak, mélygarázsok</w:t>
      </w:r>
    </w:p>
    <w:p w14:paraId="77E5DC84" w14:textId="55A6A3BC" w:rsidR="003E7A03" w:rsidRDefault="003E7A03" w:rsidP="00591FC1">
      <w:pPr>
        <w:spacing w:after="0"/>
        <w:ind w:left="851"/>
      </w:pPr>
      <w:r>
        <w:t>Víztornyok, silók</w:t>
      </w:r>
    </w:p>
    <w:p w14:paraId="3D0D565B" w14:textId="77777777" w:rsidR="00C53E01" w:rsidRPr="002A1C54" w:rsidRDefault="00C53E01" w:rsidP="00C53E01">
      <w:pPr>
        <w:tabs>
          <w:tab w:val="left" w:pos="1418"/>
          <w:tab w:val="right" w:pos="9072"/>
        </w:tabs>
        <w:spacing w:after="0"/>
        <w:ind w:left="851"/>
      </w:pPr>
    </w:p>
    <w:p w14:paraId="43B6ACA9" w14:textId="50907A5E" w:rsidR="00C53E01" w:rsidRDefault="00986831" w:rsidP="00C53E01">
      <w:pPr>
        <w:pStyle w:val="Listaszerbekezds"/>
        <w:numPr>
          <w:ilvl w:val="2"/>
          <w:numId w:val="8"/>
        </w:numPr>
        <w:tabs>
          <w:tab w:val="left" w:pos="1701"/>
          <w:tab w:val="right" w:pos="9072"/>
        </w:tabs>
        <w:spacing w:after="0"/>
        <w:ind w:left="993" w:hanging="426"/>
        <w:rPr>
          <w:b/>
          <w:i/>
        </w:rPr>
      </w:pPr>
      <w:r>
        <w:rPr>
          <w:b/>
          <w:i/>
        </w:rPr>
        <w:t>Vasbetonszerkezetek kivitelezési szabályai</w:t>
      </w:r>
      <w:r w:rsidR="00C53E01" w:rsidRPr="00644690">
        <w:rPr>
          <w:b/>
          <w:i/>
        </w:rPr>
        <w:tab/>
      </w:r>
      <w:r w:rsidR="004C5369">
        <w:rPr>
          <w:b/>
          <w:i/>
        </w:rPr>
        <w:t>8</w:t>
      </w:r>
      <w:r w:rsidR="00C53E01">
        <w:rPr>
          <w:b/>
          <w:i/>
        </w:rPr>
        <w:t xml:space="preserve"> ó</w:t>
      </w:r>
      <w:r w:rsidR="00C53E01" w:rsidRPr="00644690">
        <w:rPr>
          <w:b/>
          <w:i/>
        </w:rPr>
        <w:t>ra/</w:t>
      </w:r>
      <w:r w:rsidR="004C5369">
        <w:rPr>
          <w:b/>
          <w:i/>
        </w:rPr>
        <w:t>8</w:t>
      </w:r>
      <w:r w:rsidR="00C53E01" w:rsidRPr="00644690">
        <w:rPr>
          <w:b/>
          <w:i/>
        </w:rPr>
        <w:t xml:space="preserve"> óra</w:t>
      </w:r>
    </w:p>
    <w:p w14:paraId="6D221704" w14:textId="77777777" w:rsidR="00986831" w:rsidRPr="00986831" w:rsidRDefault="00986831" w:rsidP="00986831">
      <w:pPr>
        <w:spacing w:after="0"/>
        <w:ind w:left="851"/>
        <w:rPr>
          <w:rFonts w:cs="Times New Roman"/>
        </w:rPr>
      </w:pPr>
      <w:r w:rsidRPr="00986831">
        <w:rPr>
          <w:rFonts w:cs="Times New Roman"/>
        </w:rPr>
        <w:t>Technológia sorrend</w:t>
      </w:r>
    </w:p>
    <w:p w14:paraId="29BF6B6D" w14:textId="4FD9D4CF" w:rsidR="00591FC1" w:rsidRDefault="00986831" w:rsidP="00986831">
      <w:pPr>
        <w:spacing w:after="0"/>
        <w:ind w:left="851"/>
      </w:pPr>
      <w:r w:rsidRPr="00986831">
        <w:rPr>
          <w:rFonts w:cs="Times New Roman"/>
        </w:rPr>
        <w:t>Kivitelezési sajátosságok</w:t>
      </w:r>
    </w:p>
    <w:p w14:paraId="7FA0823B" w14:textId="77777777" w:rsidR="00C53E01" w:rsidRDefault="00C53E01" w:rsidP="00C53E01">
      <w:pPr>
        <w:tabs>
          <w:tab w:val="left" w:pos="1418"/>
          <w:tab w:val="right" w:pos="9072"/>
        </w:tabs>
        <w:spacing w:after="0"/>
        <w:ind w:left="851"/>
      </w:pPr>
    </w:p>
    <w:p w14:paraId="6972499E" w14:textId="77777777" w:rsidR="002B09E3" w:rsidRDefault="002B09E3" w:rsidP="00C53E01">
      <w:pPr>
        <w:tabs>
          <w:tab w:val="left" w:pos="1418"/>
          <w:tab w:val="right" w:pos="9072"/>
        </w:tabs>
        <w:spacing w:after="0"/>
        <w:ind w:left="851"/>
      </w:pPr>
    </w:p>
    <w:p w14:paraId="6B09B8B6" w14:textId="77777777" w:rsidR="002B09E3" w:rsidRPr="002A1C54" w:rsidRDefault="002B09E3" w:rsidP="00C53E01">
      <w:pPr>
        <w:tabs>
          <w:tab w:val="left" w:pos="1418"/>
          <w:tab w:val="right" w:pos="9072"/>
        </w:tabs>
        <w:spacing w:after="0"/>
        <w:ind w:left="851"/>
      </w:pPr>
    </w:p>
    <w:p w14:paraId="4BB10B91" w14:textId="62242CB3" w:rsidR="00C53E01" w:rsidRDefault="00986831" w:rsidP="00C53E01">
      <w:pPr>
        <w:pStyle w:val="Listaszerbekezds"/>
        <w:numPr>
          <w:ilvl w:val="2"/>
          <w:numId w:val="8"/>
        </w:numPr>
        <w:tabs>
          <w:tab w:val="left" w:pos="1701"/>
          <w:tab w:val="right" w:pos="9072"/>
        </w:tabs>
        <w:spacing w:after="0"/>
        <w:ind w:left="993" w:hanging="426"/>
        <w:rPr>
          <w:b/>
          <w:i/>
        </w:rPr>
      </w:pPr>
      <w:r>
        <w:rPr>
          <w:b/>
          <w:i/>
        </w:rPr>
        <w:lastRenderedPageBreak/>
        <w:t>Vasbetonszerkezetek rajzfeladatai</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62159683" w14:textId="2FE5EE74" w:rsidR="00C53E01" w:rsidRDefault="00591FC1" w:rsidP="00C53E01">
      <w:pPr>
        <w:spacing w:after="0"/>
        <w:ind w:left="851"/>
        <w:rPr>
          <w:rFonts w:cs="Times New Roman"/>
        </w:rPr>
      </w:pPr>
      <w:r>
        <w:rPr>
          <w:rFonts w:cs="Times New Roman"/>
        </w:rPr>
        <w:t>Technológia sorrend</w:t>
      </w:r>
    </w:p>
    <w:p w14:paraId="22F9A2B2" w14:textId="09EC4285" w:rsidR="00591FC1" w:rsidRDefault="00591FC1" w:rsidP="00C53E01">
      <w:pPr>
        <w:spacing w:after="0"/>
        <w:ind w:left="851"/>
      </w:pPr>
      <w:r>
        <w:rPr>
          <w:rFonts w:cs="Times New Roman"/>
        </w:rPr>
        <w:t>Kivitelezési sajátosságok</w:t>
      </w:r>
    </w:p>
    <w:p w14:paraId="713BFB73" w14:textId="77777777" w:rsidR="00C53E01" w:rsidRPr="002A1C54" w:rsidRDefault="00C53E01" w:rsidP="00C53E01">
      <w:pPr>
        <w:tabs>
          <w:tab w:val="left" w:pos="1418"/>
          <w:tab w:val="right" w:pos="9072"/>
        </w:tabs>
        <w:spacing w:after="0"/>
        <w:ind w:left="851"/>
      </w:pPr>
    </w:p>
    <w:p w14:paraId="7DF06017" w14:textId="77777777" w:rsidR="00C53E01" w:rsidRPr="002A1C54" w:rsidRDefault="00C53E01" w:rsidP="00C53E01">
      <w:pPr>
        <w:tabs>
          <w:tab w:val="left" w:pos="1418"/>
          <w:tab w:val="right" w:pos="9072"/>
        </w:tabs>
        <w:spacing w:after="0"/>
        <w:ind w:left="851"/>
      </w:pPr>
    </w:p>
    <w:p w14:paraId="09A3545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9E80697" w14:textId="3A341712" w:rsidR="00C53E01" w:rsidRDefault="00255C93" w:rsidP="00C53E01">
      <w:pPr>
        <w:spacing w:after="0"/>
        <w:ind w:left="426"/>
      </w:pPr>
      <w:r>
        <w:t>tanterem vagy szaktanterem</w:t>
      </w:r>
    </w:p>
    <w:p w14:paraId="3551BF66" w14:textId="77777777" w:rsidR="00C53E01" w:rsidRPr="002B5BF7" w:rsidRDefault="00C53E01" w:rsidP="00C53E01">
      <w:pPr>
        <w:spacing w:after="0"/>
        <w:ind w:left="426"/>
      </w:pPr>
    </w:p>
    <w:p w14:paraId="1C287F2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A2BF80" w14:textId="77777777" w:rsidR="00C53E01" w:rsidRDefault="00C53E01" w:rsidP="00C53E01">
      <w:pPr>
        <w:spacing w:after="0"/>
        <w:ind w:left="426"/>
      </w:pPr>
    </w:p>
    <w:p w14:paraId="76998483" w14:textId="77777777" w:rsidR="00C53E01" w:rsidRPr="00C879C0" w:rsidRDefault="00C53E01" w:rsidP="00C53E01">
      <w:pPr>
        <w:spacing w:after="0"/>
        <w:ind w:left="426"/>
        <w:rPr>
          <w:i/>
        </w:rPr>
      </w:pPr>
    </w:p>
    <w:p w14:paraId="7A7D8ED2" w14:textId="77777777" w:rsidR="00C53E01" w:rsidRPr="00FF2E9D" w:rsidRDefault="00C53E01" w:rsidP="00C53E01">
      <w:pPr>
        <w:spacing w:after="0"/>
        <w:ind w:left="426"/>
      </w:pPr>
    </w:p>
    <w:p w14:paraId="3DDD0A9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3EC503E" w14:textId="0F6D25A6"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5A15EC63"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7E93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F46D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C14DC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62F3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01259F40"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61A8309"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221A76B"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02081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A1D65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4CB00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D60FB5"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154C4C3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5AFD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CBD86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DD1590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5160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F320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2075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CF7358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15C2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CCC3E1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277000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49CA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F485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A28C8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EC70E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CE0F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631D09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01AFE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A62F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685F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3199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857C51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B4DF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6F131E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E14A3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E413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D77E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12551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02A638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3042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87B638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0A538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789B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F147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68B4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BB6A45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3852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CD36D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62DE1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23D2A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5585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EB520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8202B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CAA6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152CB6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052CCD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8A4A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5123C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D7090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2C1313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AE46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4D35C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B8486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2556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6E2C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AF50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DDC46F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8950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6EEFD6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97B51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FCE3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17C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29277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A6F761"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9A71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DF92E7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B784F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99D9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4AB9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B00B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31982041" w14:textId="77777777" w:rsidR="002B09E3" w:rsidRDefault="002B09E3" w:rsidP="00C53E01">
      <w:pPr>
        <w:spacing w:after="0"/>
        <w:ind w:left="426"/>
      </w:pPr>
    </w:p>
    <w:p w14:paraId="7BCF515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B711368" w14:textId="41606D5D"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09E3" w:rsidRPr="002B09E3" w14:paraId="74127A51"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AD6D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5093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03053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0AF2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3CE891B2"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3EB6453"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8747108"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62138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382F1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16687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56E8B73"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206D5AC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2A28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51C13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425E144B"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4066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7A161E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536A5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7DC8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7C89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BD6F2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120FD5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3D55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1F3572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F62CE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85D2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ED77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18BD3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B107D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A2E7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99F2DE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AB168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F6CE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67A4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14092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18E5B88"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85E2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85003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09D50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35E3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72B03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DEB9E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3CACE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5A6C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0FDE9A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7F9D9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170D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5C9F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6509F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493016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C15D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C3F0DA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9FC4E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6649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0DA37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44A5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618AE4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AAC10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FBC5B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814BF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13D2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6CEB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8E888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67D856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E206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27CA0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204EC18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7439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DD9745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A5005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FCE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A4E5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F8A7E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D33D6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634C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46B8F8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6D57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B16B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8869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3E947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709F84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E66E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B1800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2E36E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0FF6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775C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13860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E2301F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85F8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2A9C8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66D4F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9B4F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48AE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48B3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B184A7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0E56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11BAE4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DF8A2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7417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3D6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2719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21C590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EE8C6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38C3F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66B13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CFE9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2BA8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D90EE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B7FA72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9131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136F22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3F509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6C7E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2A8A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06F20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4A8DF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3D18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DE03F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1FFEA34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3627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8A030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465A5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80DC0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8665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EC8D8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8A91B1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CB95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B2D18A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C1878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C6E2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9F89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C1F38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B64087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8174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368244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D451C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6235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B9F6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312BA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EAF6E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A4DD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ACE5FC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A3C56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DB52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F47E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9E1DD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90DD07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0FC2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9AC6C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6C086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F399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604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04B7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B706F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02DD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12E7905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589A53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6FBD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CEA3B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6CB70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75AF8A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9360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1FEB5F0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3AA7C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7CB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C283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35431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F73998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022D2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68C29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A336E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12E4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DBEB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DC38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C513E3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D58B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42CA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6CB60D2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CD73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BD5623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42510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024C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4C4D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4E80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27860C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2426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8E4F9E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353D5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3C27D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D1AE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2A3D2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93ECD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2660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E4A57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51617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A0C6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BE9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67CF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45C92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28A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FB1097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5C4CB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ACEF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5CCCE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2E60D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A073E1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43E8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F4C295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7DB97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3D8A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F87C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DDF4D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D8F19E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E5CB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C0A5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4A725720"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E194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A0CB2B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4304F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7320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B1C5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F0EA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4D9856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8541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623A5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09528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497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B63A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F0A4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18DAC6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DFF1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53CB1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46873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252AB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E436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14304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FEAFAE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1BA8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712D8B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91014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DF47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BEBD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84F6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3D0191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A99D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A16DE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A59C4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C1F4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CF54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ECBB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0AF65C32" w14:textId="77777777" w:rsidR="002B09E3" w:rsidRPr="002B5BF7" w:rsidRDefault="002B09E3" w:rsidP="00C53E01">
      <w:pPr>
        <w:spacing w:after="0"/>
        <w:ind w:left="426"/>
      </w:pPr>
    </w:p>
    <w:p w14:paraId="1C0266A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32907C3" w14:textId="77777777" w:rsidR="00C53E01" w:rsidRDefault="00C53E01" w:rsidP="00C53E01">
      <w:pPr>
        <w:spacing w:after="0"/>
        <w:ind w:left="426"/>
      </w:pPr>
      <w:r w:rsidRPr="003A56AA">
        <w:t>A nemzeti köznevelésről szóló 2011. évi CXC. törvény. 54. § (2) a) pontja szerinti értékeléssel.</w:t>
      </w:r>
    </w:p>
    <w:p w14:paraId="781B7750" w14:textId="77777777" w:rsidR="00C53E01" w:rsidRPr="002B5BF7" w:rsidRDefault="00C53E01" w:rsidP="00C53E01">
      <w:pPr>
        <w:spacing w:after="0"/>
        <w:ind w:left="426"/>
      </w:pPr>
    </w:p>
    <w:p w14:paraId="50BD3019" w14:textId="77777777" w:rsidR="00C53E01" w:rsidRDefault="00C53E01" w:rsidP="00C53E01">
      <w:pPr>
        <w:spacing w:after="0"/>
        <w:rPr>
          <w:rFonts w:cs="Times New Roman"/>
        </w:rPr>
      </w:pPr>
    </w:p>
    <w:p w14:paraId="3AC03A93" w14:textId="77777777" w:rsidR="00C53E01" w:rsidRDefault="00C53E01" w:rsidP="00C53E01">
      <w:pPr>
        <w:spacing w:after="200" w:line="276" w:lineRule="auto"/>
        <w:jc w:val="left"/>
        <w:rPr>
          <w:rFonts w:cs="Times New Roman"/>
        </w:rPr>
      </w:pPr>
      <w:r>
        <w:rPr>
          <w:rFonts w:cs="Times New Roman"/>
        </w:rPr>
        <w:br w:type="page"/>
      </w:r>
    </w:p>
    <w:p w14:paraId="7B93EA06" w14:textId="77777777" w:rsidR="00C53E01" w:rsidRPr="00D52C63" w:rsidRDefault="00C53E01" w:rsidP="00C53E01">
      <w:pPr>
        <w:rPr>
          <w:rFonts w:cs="Times New Roman"/>
        </w:rPr>
      </w:pPr>
    </w:p>
    <w:p w14:paraId="7485D31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D006E14" w14:textId="1D28E4C8" w:rsidR="00C53E01" w:rsidRPr="00D52C63" w:rsidRDefault="00E07221" w:rsidP="00C53E01">
      <w:pPr>
        <w:spacing w:after="480"/>
        <w:jc w:val="center"/>
        <w:rPr>
          <w:rFonts w:cs="Times New Roman"/>
          <w:b/>
          <w:sz w:val="36"/>
        </w:rPr>
      </w:pPr>
      <w:r>
        <w:rPr>
          <w:rFonts w:cs="Times New Roman"/>
          <w:b/>
          <w:sz w:val="36"/>
        </w:rPr>
        <w:t>11642</w:t>
      </w:r>
      <w:r w:rsidR="00405831" w:rsidRPr="00405831">
        <w:rPr>
          <w:rFonts w:cs="Times New Roman"/>
          <w:b/>
          <w:sz w:val="36"/>
        </w:rPr>
        <w:t>-16</w:t>
      </w:r>
      <w:r w:rsidR="00C53E01" w:rsidRPr="00D52C63">
        <w:rPr>
          <w:rFonts w:cs="Times New Roman"/>
          <w:b/>
          <w:sz w:val="36"/>
        </w:rPr>
        <w:t xml:space="preserve"> azonosító számú</w:t>
      </w:r>
    </w:p>
    <w:p w14:paraId="248BC2D2" w14:textId="3FC31A40" w:rsidR="00C53E01" w:rsidRPr="00D52C63" w:rsidRDefault="00E07221" w:rsidP="00C53E01">
      <w:pPr>
        <w:jc w:val="center"/>
        <w:rPr>
          <w:rFonts w:cs="Times New Roman"/>
          <w:b/>
          <w:sz w:val="36"/>
        </w:rPr>
      </w:pPr>
      <w:r>
        <w:rPr>
          <w:rFonts w:cs="Times New Roman"/>
          <w:b/>
          <w:sz w:val="36"/>
        </w:rPr>
        <w:t>Mély</w:t>
      </w:r>
      <w:r w:rsidR="00405831" w:rsidRPr="00405831">
        <w:rPr>
          <w:rFonts w:cs="Times New Roman"/>
          <w:b/>
          <w:sz w:val="36"/>
        </w:rPr>
        <w:t>építő technikus feladatok</w:t>
      </w:r>
    </w:p>
    <w:p w14:paraId="20BDA5B1" w14:textId="77777777" w:rsidR="00C53E01" w:rsidRPr="00D52C63" w:rsidRDefault="00C53E01" w:rsidP="00C53E01">
      <w:pPr>
        <w:jc w:val="center"/>
        <w:rPr>
          <w:rFonts w:cs="Times New Roman"/>
          <w:b/>
          <w:sz w:val="36"/>
        </w:rPr>
      </w:pPr>
      <w:r w:rsidRPr="00D52C63">
        <w:rPr>
          <w:rFonts w:cs="Times New Roman"/>
          <w:b/>
          <w:sz w:val="36"/>
        </w:rPr>
        <w:t>megnevezésű</w:t>
      </w:r>
    </w:p>
    <w:p w14:paraId="268A4202"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112FDE0"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70A2483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97C18B4" w14:textId="17C895D9" w:rsidR="00C53E01" w:rsidRPr="00D52C63" w:rsidRDefault="00C53E01" w:rsidP="002B09E3">
      <w:pPr>
        <w:rPr>
          <w:rFonts w:cs="Times New Roman"/>
        </w:rPr>
      </w:pPr>
      <w:r w:rsidRPr="00D52C63">
        <w:rPr>
          <w:rFonts w:cs="Times New Roman"/>
        </w:rPr>
        <w:lastRenderedPageBreak/>
        <w:t xml:space="preserve">A </w:t>
      </w:r>
      <w:r w:rsidR="00E07221">
        <w:rPr>
          <w:rFonts w:cs="Times New Roman"/>
        </w:rPr>
        <w:t>11642</w:t>
      </w:r>
      <w:r w:rsidR="00405831" w:rsidRPr="00405831">
        <w:rPr>
          <w:rFonts w:cs="Times New Roman"/>
        </w:rPr>
        <w:t>-16</w:t>
      </w:r>
      <w:r w:rsidRPr="00D52C63">
        <w:rPr>
          <w:rFonts w:cs="Times New Roman"/>
        </w:rPr>
        <w:t xml:space="preserve"> azonosító számú </w:t>
      </w:r>
      <w:r w:rsidR="00E07221">
        <w:rPr>
          <w:rFonts w:cs="Times New Roman"/>
        </w:rPr>
        <w:t>Mély</w:t>
      </w:r>
      <w:r w:rsidR="00405831" w:rsidRPr="00405831">
        <w:rPr>
          <w:rFonts w:cs="Times New Roman"/>
        </w:rPr>
        <w:t xml:space="preserve">építő technikus feladatok </w:t>
      </w:r>
      <w:r w:rsidRPr="00D52C63">
        <w:rPr>
          <w:rFonts w:cs="Times New Roman"/>
        </w:rPr>
        <w:t>megnevezésű szakmai követelménymodulhoz tartozó tantárgyak és témakörök oktatása során fejlesztendő kompetenciák</w:t>
      </w:r>
    </w:p>
    <w:p w14:paraId="67236957" w14:textId="1FC6CCB1" w:rsidR="00C53E01" w:rsidRDefault="00C53E01" w:rsidP="002B09E3">
      <w:pPr>
        <w:rPr>
          <w:rFonts w:cs="Times New Roman"/>
        </w:rPr>
      </w:pP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2B09E3" w:rsidRPr="002B09E3" w14:paraId="5A503BE1" w14:textId="77777777" w:rsidTr="002B09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EB00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C6C1CE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Építésszervezés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A9D8B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Építésszervezés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8F1459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Számítógépes rajzolás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B06AE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Mélyépítési gyakorlat</w:t>
            </w:r>
          </w:p>
        </w:tc>
      </w:tr>
      <w:tr w:rsidR="002B09E3" w:rsidRPr="002B09E3" w14:paraId="12654E4C"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61D0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FELADATOK</w:t>
            </w:r>
          </w:p>
        </w:tc>
      </w:tr>
      <w:tr w:rsidR="002B09E3" w:rsidRPr="002B09E3" w14:paraId="4C76FE37"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79738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Tervek alapján anyagszükségletet határoz meg</w:t>
            </w:r>
          </w:p>
        </w:tc>
        <w:tc>
          <w:tcPr>
            <w:tcW w:w="700" w:type="dxa"/>
            <w:tcBorders>
              <w:top w:val="nil"/>
              <w:left w:val="nil"/>
              <w:bottom w:val="single" w:sz="4" w:space="0" w:color="auto"/>
              <w:right w:val="single" w:sz="4" w:space="0" w:color="auto"/>
            </w:tcBorders>
            <w:shd w:val="clear" w:color="auto" w:fill="auto"/>
            <w:noWrap/>
            <w:vAlign w:val="center"/>
            <w:hideMark/>
          </w:tcPr>
          <w:p w14:paraId="7551EB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C603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8A7E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2571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0F6445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036C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Irányítás mellett költségvetést készít, felülvizsgál</w:t>
            </w:r>
          </w:p>
        </w:tc>
        <w:tc>
          <w:tcPr>
            <w:tcW w:w="700" w:type="dxa"/>
            <w:tcBorders>
              <w:top w:val="nil"/>
              <w:left w:val="nil"/>
              <w:bottom w:val="single" w:sz="4" w:space="0" w:color="auto"/>
              <w:right w:val="single" w:sz="4" w:space="0" w:color="auto"/>
            </w:tcBorders>
            <w:shd w:val="clear" w:color="auto" w:fill="auto"/>
            <w:noWrap/>
            <w:vAlign w:val="center"/>
            <w:hideMark/>
          </w:tcPr>
          <w:p w14:paraId="7A74D8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B464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8B19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623E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EA2A26"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A89A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Önköltség-, költségcsökkentési és jövedelmezőségi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594DDC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FE10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C1FA5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AE5B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9FCBD63"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5FB9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Részt vesz az árkalkuláció, és az ajánlati ár meghatározásában</w:t>
            </w:r>
          </w:p>
        </w:tc>
        <w:tc>
          <w:tcPr>
            <w:tcW w:w="700" w:type="dxa"/>
            <w:tcBorders>
              <w:top w:val="nil"/>
              <w:left w:val="nil"/>
              <w:bottom w:val="single" w:sz="4" w:space="0" w:color="auto"/>
              <w:right w:val="single" w:sz="4" w:space="0" w:color="auto"/>
            </w:tcBorders>
            <w:shd w:val="clear" w:color="auto" w:fill="auto"/>
            <w:noWrap/>
            <w:vAlign w:val="center"/>
            <w:hideMark/>
          </w:tcPr>
          <w:p w14:paraId="1B6467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D0CD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68D1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48CD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7629664"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FA58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Közreműködik a kivitelezés térbeli és időbeli szervezésének tervezésében, aktualizálásában</w:t>
            </w:r>
          </w:p>
        </w:tc>
        <w:tc>
          <w:tcPr>
            <w:tcW w:w="700" w:type="dxa"/>
            <w:tcBorders>
              <w:top w:val="nil"/>
              <w:left w:val="nil"/>
              <w:bottom w:val="single" w:sz="4" w:space="0" w:color="auto"/>
              <w:right w:val="single" w:sz="4" w:space="0" w:color="auto"/>
            </w:tcBorders>
            <w:shd w:val="clear" w:color="auto" w:fill="auto"/>
            <w:noWrap/>
            <w:vAlign w:val="center"/>
            <w:hideMark/>
          </w:tcPr>
          <w:p w14:paraId="2210E9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639B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40C5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E947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4B10990"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3066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Részt vesz a kivitelezés előkészítésében, megvalósításában, koordinálásában</w:t>
            </w:r>
          </w:p>
        </w:tc>
        <w:tc>
          <w:tcPr>
            <w:tcW w:w="700" w:type="dxa"/>
            <w:tcBorders>
              <w:top w:val="nil"/>
              <w:left w:val="nil"/>
              <w:bottom w:val="single" w:sz="4" w:space="0" w:color="auto"/>
              <w:right w:val="single" w:sz="4" w:space="0" w:color="auto"/>
            </w:tcBorders>
            <w:shd w:val="clear" w:color="auto" w:fill="auto"/>
            <w:noWrap/>
            <w:vAlign w:val="center"/>
            <w:hideMark/>
          </w:tcPr>
          <w:p w14:paraId="77DCE77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A922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A68A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1827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BAFB555"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8908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Előkészíti a szerződéskötéseket, a vállalkozói szerződéseket</w:t>
            </w:r>
          </w:p>
        </w:tc>
        <w:tc>
          <w:tcPr>
            <w:tcW w:w="700" w:type="dxa"/>
            <w:tcBorders>
              <w:top w:val="nil"/>
              <w:left w:val="nil"/>
              <w:bottom w:val="single" w:sz="4" w:space="0" w:color="auto"/>
              <w:right w:val="single" w:sz="4" w:space="0" w:color="auto"/>
            </w:tcBorders>
            <w:shd w:val="clear" w:color="auto" w:fill="auto"/>
            <w:noWrap/>
            <w:vAlign w:val="center"/>
            <w:hideMark/>
          </w:tcPr>
          <w:p w14:paraId="275DAC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B2E8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7B75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5E96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708CD1"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CC6FB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Részt vesz a pályázati, versenytárgyalási dokumentáció összeállításában és értékelésében</w:t>
            </w:r>
          </w:p>
        </w:tc>
        <w:tc>
          <w:tcPr>
            <w:tcW w:w="700" w:type="dxa"/>
            <w:tcBorders>
              <w:top w:val="nil"/>
              <w:left w:val="nil"/>
              <w:bottom w:val="single" w:sz="4" w:space="0" w:color="auto"/>
              <w:right w:val="single" w:sz="4" w:space="0" w:color="auto"/>
            </w:tcBorders>
            <w:shd w:val="clear" w:color="auto" w:fill="auto"/>
            <w:noWrap/>
            <w:vAlign w:val="center"/>
            <w:hideMark/>
          </w:tcPr>
          <w:p w14:paraId="03E5D6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54A18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C4B2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0CFD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BF795A0"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D704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Szervezi és kiadja az építési feladatokat és irányítja a kivitelezési munkákat</w:t>
            </w:r>
          </w:p>
        </w:tc>
        <w:tc>
          <w:tcPr>
            <w:tcW w:w="700" w:type="dxa"/>
            <w:tcBorders>
              <w:top w:val="nil"/>
              <w:left w:val="nil"/>
              <w:bottom w:val="single" w:sz="4" w:space="0" w:color="auto"/>
              <w:right w:val="single" w:sz="4" w:space="0" w:color="auto"/>
            </w:tcBorders>
            <w:shd w:val="clear" w:color="auto" w:fill="auto"/>
            <w:noWrap/>
            <w:vAlign w:val="center"/>
            <w:hideMark/>
          </w:tcPr>
          <w:p w14:paraId="09E310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0A6C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0372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511D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605DB5"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33EF7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Részt vesz az építési terület kialakításában, az építési területre történő felvonulás, levonulás megszervezésében</w:t>
            </w:r>
          </w:p>
        </w:tc>
        <w:tc>
          <w:tcPr>
            <w:tcW w:w="700" w:type="dxa"/>
            <w:tcBorders>
              <w:top w:val="nil"/>
              <w:left w:val="nil"/>
              <w:bottom w:val="single" w:sz="4" w:space="0" w:color="auto"/>
              <w:right w:val="single" w:sz="4" w:space="0" w:color="auto"/>
            </w:tcBorders>
            <w:shd w:val="clear" w:color="auto" w:fill="auto"/>
            <w:noWrap/>
            <w:vAlign w:val="center"/>
            <w:hideMark/>
          </w:tcPr>
          <w:p w14:paraId="0777A2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AF0B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66FD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17AD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D4D3C1B"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F7B07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Az elvégzett munkákról felmérési naplót vezet, az építési folyamat ügymenetét, digitális adminisztrációját érti, végzi</w:t>
            </w:r>
          </w:p>
        </w:tc>
        <w:tc>
          <w:tcPr>
            <w:tcW w:w="700" w:type="dxa"/>
            <w:tcBorders>
              <w:top w:val="nil"/>
              <w:left w:val="nil"/>
              <w:bottom w:val="single" w:sz="4" w:space="0" w:color="auto"/>
              <w:right w:val="single" w:sz="4" w:space="0" w:color="auto"/>
            </w:tcBorders>
            <w:shd w:val="clear" w:color="auto" w:fill="auto"/>
            <w:noWrap/>
            <w:vAlign w:val="center"/>
            <w:hideMark/>
          </w:tcPr>
          <w:p w14:paraId="563972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DE74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2EF7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D9BD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8342048"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07B77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Anyagok, eszközök szakszerű tárolását biztosítja</w:t>
            </w:r>
          </w:p>
        </w:tc>
        <w:tc>
          <w:tcPr>
            <w:tcW w:w="700" w:type="dxa"/>
            <w:tcBorders>
              <w:top w:val="nil"/>
              <w:left w:val="nil"/>
              <w:bottom w:val="single" w:sz="4" w:space="0" w:color="auto"/>
              <w:right w:val="single" w:sz="4" w:space="0" w:color="auto"/>
            </w:tcBorders>
            <w:shd w:val="clear" w:color="auto" w:fill="auto"/>
            <w:noWrap/>
            <w:vAlign w:val="center"/>
            <w:hideMark/>
          </w:tcPr>
          <w:p w14:paraId="6E1734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54D9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2FD3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DA9F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F79EE3"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C71D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Megkülönbözteti az építőipari gépek, eszközök fajtáit</w:t>
            </w:r>
          </w:p>
        </w:tc>
        <w:tc>
          <w:tcPr>
            <w:tcW w:w="700" w:type="dxa"/>
            <w:tcBorders>
              <w:top w:val="nil"/>
              <w:left w:val="nil"/>
              <w:bottom w:val="single" w:sz="4" w:space="0" w:color="auto"/>
              <w:right w:val="single" w:sz="4" w:space="0" w:color="auto"/>
            </w:tcBorders>
            <w:shd w:val="clear" w:color="auto" w:fill="auto"/>
            <w:noWrap/>
            <w:vAlign w:val="center"/>
            <w:hideMark/>
          </w:tcPr>
          <w:p w14:paraId="3BCB81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2FD4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09AF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B085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E55284A"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74D3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zárófeladathoz kapcsolódó szervezési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14:paraId="247A469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F3FD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41D4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8BCD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406A7A"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F799B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Számítógéppel segített tervezői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14:paraId="5CCFEA0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52CA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3E62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4EC7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B6E79A"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41A94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Digitális rajzi dokumentálást végez</w:t>
            </w:r>
          </w:p>
        </w:tc>
        <w:tc>
          <w:tcPr>
            <w:tcW w:w="700" w:type="dxa"/>
            <w:tcBorders>
              <w:top w:val="nil"/>
              <w:left w:val="nil"/>
              <w:bottom w:val="single" w:sz="4" w:space="0" w:color="auto"/>
              <w:right w:val="single" w:sz="4" w:space="0" w:color="auto"/>
            </w:tcBorders>
            <w:shd w:val="clear" w:color="auto" w:fill="auto"/>
            <w:noWrap/>
            <w:vAlign w:val="center"/>
            <w:hideMark/>
          </w:tcPr>
          <w:p w14:paraId="170701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DBD6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C5C6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5108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75213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DFE30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zárófeladathoz kapcsolódó digitális rajzi tevékenységeket végez</w:t>
            </w:r>
          </w:p>
        </w:tc>
        <w:tc>
          <w:tcPr>
            <w:tcW w:w="700" w:type="dxa"/>
            <w:tcBorders>
              <w:top w:val="nil"/>
              <w:left w:val="nil"/>
              <w:bottom w:val="single" w:sz="4" w:space="0" w:color="auto"/>
              <w:right w:val="single" w:sz="4" w:space="0" w:color="auto"/>
            </w:tcBorders>
            <w:shd w:val="clear" w:color="auto" w:fill="auto"/>
            <w:noWrap/>
            <w:vAlign w:val="center"/>
            <w:hideMark/>
          </w:tcPr>
          <w:p w14:paraId="121636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47D2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6E4B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46D5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7AF6E30"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88042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Sík- és mélyalapozási munkálatokat végez</w:t>
            </w:r>
          </w:p>
        </w:tc>
        <w:tc>
          <w:tcPr>
            <w:tcW w:w="700" w:type="dxa"/>
            <w:tcBorders>
              <w:top w:val="nil"/>
              <w:left w:val="nil"/>
              <w:bottom w:val="single" w:sz="4" w:space="0" w:color="auto"/>
              <w:right w:val="single" w:sz="4" w:space="0" w:color="auto"/>
            </w:tcBorders>
            <w:shd w:val="clear" w:color="auto" w:fill="auto"/>
            <w:noWrap/>
            <w:vAlign w:val="center"/>
            <w:hideMark/>
          </w:tcPr>
          <w:p w14:paraId="6A156A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AA1C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0226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9308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171F26B"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230E7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Különleges mélyépítési feladatokat végez, mélyépítési szerkezetek felújítását, megerősítését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BEEBB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A6A5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1E47B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B20B8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1D990DA"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6DD6C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Közreműködik a híd-, út-, vasút- és közműépítés és -fenntartás feladataiban</w:t>
            </w:r>
          </w:p>
        </w:tc>
        <w:tc>
          <w:tcPr>
            <w:tcW w:w="700" w:type="dxa"/>
            <w:tcBorders>
              <w:top w:val="nil"/>
              <w:left w:val="nil"/>
              <w:bottom w:val="single" w:sz="4" w:space="0" w:color="auto"/>
              <w:right w:val="single" w:sz="4" w:space="0" w:color="auto"/>
            </w:tcBorders>
            <w:shd w:val="clear" w:color="auto" w:fill="auto"/>
            <w:noWrap/>
            <w:vAlign w:val="center"/>
            <w:hideMark/>
          </w:tcPr>
          <w:p w14:paraId="6FD462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D213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3466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4944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708C4F3"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96CA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Rendszerezi a vízépítés és -fenntartás feladatait, tisztában van a víziközmű, vízgazdálkodó és vízgépészeti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5DF65D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6508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0771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9E1E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926482A"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78714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Segédszerkezeteket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259F54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735E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F881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95E2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9758EB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AB3F0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Értelmezi a technológiai terveket,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09D22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30C7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515E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B525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4CF8B52"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F1C2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Betartja, betartatja a munkavédelmi és egészségvédelmi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EC539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4B97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F2A8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3747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DB4FC60"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2087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Betartja, betartatja a környezetvédelmi előírásokat, bontási és építési hulladékkezelés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7FE9FB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6BE2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DDE63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D523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5657748"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2D1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ISMERETEK</w:t>
            </w:r>
          </w:p>
        </w:tc>
      </w:tr>
      <w:tr w:rsidR="002B09E3" w:rsidRPr="002B09E3" w14:paraId="0EA35788"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9DD0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Költségvetési ismeretek, költséghatékonyság, árkalkuláció</w:t>
            </w:r>
          </w:p>
        </w:tc>
        <w:tc>
          <w:tcPr>
            <w:tcW w:w="700" w:type="dxa"/>
            <w:tcBorders>
              <w:top w:val="nil"/>
              <w:left w:val="nil"/>
              <w:bottom w:val="single" w:sz="4" w:space="0" w:color="auto"/>
              <w:right w:val="single" w:sz="4" w:space="0" w:color="auto"/>
            </w:tcBorders>
            <w:shd w:val="clear" w:color="auto" w:fill="auto"/>
            <w:noWrap/>
            <w:vAlign w:val="center"/>
            <w:hideMark/>
          </w:tcPr>
          <w:p w14:paraId="016726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3C8C8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E838A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D2AF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3DB97F5"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61BF5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Anyagok minőségének igazolási rendszere</w:t>
            </w:r>
          </w:p>
        </w:tc>
        <w:tc>
          <w:tcPr>
            <w:tcW w:w="700" w:type="dxa"/>
            <w:tcBorders>
              <w:top w:val="nil"/>
              <w:left w:val="nil"/>
              <w:bottom w:val="single" w:sz="4" w:space="0" w:color="auto"/>
              <w:right w:val="single" w:sz="4" w:space="0" w:color="auto"/>
            </w:tcBorders>
            <w:shd w:val="clear" w:color="auto" w:fill="auto"/>
            <w:noWrap/>
            <w:vAlign w:val="center"/>
            <w:hideMark/>
          </w:tcPr>
          <w:p w14:paraId="5FF568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A8B4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2CC4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8622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1B8ABBF"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6175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Organizáció, munkafolyamatok szervezése, ütemezése</w:t>
            </w:r>
          </w:p>
        </w:tc>
        <w:tc>
          <w:tcPr>
            <w:tcW w:w="700" w:type="dxa"/>
            <w:tcBorders>
              <w:top w:val="nil"/>
              <w:left w:val="nil"/>
              <w:bottom w:val="single" w:sz="4" w:space="0" w:color="auto"/>
              <w:right w:val="single" w:sz="4" w:space="0" w:color="auto"/>
            </w:tcBorders>
            <w:shd w:val="clear" w:color="auto" w:fill="auto"/>
            <w:noWrap/>
            <w:vAlign w:val="center"/>
            <w:hideMark/>
          </w:tcPr>
          <w:p w14:paraId="17D77F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36DB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9A59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75E3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731F39"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A1667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Építési szerkezetek, anyagok mennyiség meghatározási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EE510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BB54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92F66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034B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014D54"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81A56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Az építési folyamat ügymenete, digitális adminisztrációja</w:t>
            </w:r>
          </w:p>
        </w:tc>
        <w:tc>
          <w:tcPr>
            <w:tcW w:w="700" w:type="dxa"/>
            <w:tcBorders>
              <w:top w:val="nil"/>
              <w:left w:val="nil"/>
              <w:bottom w:val="single" w:sz="4" w:space="0" w:color="auto"/>
              <w:right w:val="single" w:sz="4" w:space="0" w:color="auto"/>
            </w:tcBorders>
            <w:shd w:val="clear" w:color="auto" w:fill="auto"/>
            <w:noWrap/>
            <w:vAlign w:val="center"/>
            <w:hideMark/>
          </w:tcPr>
          <w:p w14:paraId="1EB21B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CD76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59CB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DF06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F6D386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00607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Kapcsolattartás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E8089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193B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061A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29D21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1FB68DF"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18EFC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Pályázatkészítési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14:paraId="63B293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CDE3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AF0C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7C13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C5103B3"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F31F0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Kivitelezési feladatok koordinációja</w:t>
            </w:r>
          </w:p>
        </w:tc>
        <w:tc>
          <w:tcPr>
            <w:tcW w:w="700" w:type="dxa"/>
            <w:tcBorders>
              <w:top w:val="nil"/>
              <w:left w:val="nil"/>
              <w:bottom w:val="single" w:sz="4" w:space="0" w:color="auto"/>
              <w:right w:val="single" w:sz="4" w:space="0" w:color="auto"/>
            </w:tcBorders>
            <w:shd w:val="clear" w:color="auto" w:fill="auto"/>
            <w:noWrap/>
            <w:vAlign w:val="center"/>
            <w:hideMark/>
          </w:tcPr>
          <w:p w14:paraId="0DFB59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A8D93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A1C0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7291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B1D8BE4"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07BE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Építési és felmérési napló vezetésének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32E76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761B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0E312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8053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86722D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C7E6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Szerződéskötési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53DAD1D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B138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DC77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EAB6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6A51FDC"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B149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Építőipari gépek, eszközök fajtái,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14:paraId="274F76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8E05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673D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BE468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275F3E7"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C3FAD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Zárófeladat építésszervezési része</w:t>
            </w:r>
          </w:p>
        </w:tc>
        <w:tc>
          <w:tcPr>
            <w:tcW w:w="700" w:type="dxa"/>
            <w:tcBorders>
              <w:top w:val="nil"/>
              <w:left w:val="nil"/>
              <w:bottom w:val="single" w:sz="4" w:space="0" w:color="auto"/>
              <w:right w:val="single" w:sz="4" w:space="0" w:color="auto"/>
            </w:tcBorders>
            <w:shd w:val="clear" w:color="auto" w:fill="auto"/>
            <w:noWrap/>
            <w:vAlign w:val="center"/>
            <w:hideMark/>
          </w:tcPr>
          <w:p w14:paraId="247ABB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6EB2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CE95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40A1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FD08C21"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1AC9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számítógéppel segített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48BE57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1FA4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054D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72EB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10578E"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CA2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számítógépes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0A246A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06F3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B8A5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AF59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BE4FDA9"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FBB96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digitális rajzi dokumentálás szabályai, eszközei</w:t>
            </w:r>
          </w:p>
        </w:tc>
        <w:tc>
          <w:tcPr>
            <w:tcW w:w="700" w:type="dxa"/>
            <w:tcBorders>
              <w:top w:val="nil"/>
              <w:left w:val="nil"/>
              <w:bottom w:val="single" w:sz="4" w:space="0" w:color="auto"/>
              <w:right w:val="single" w:sz="4" w:space="0" w:color="auto"/>
            </w:tcBorders>
            <w:shd w:val="clear" w:color="auto" w:fill="auto"/>
            <w:noWrap/>
            <w:vAlign w:val="center"/>
            <w:hideMark/>
          </w:tcPr>
          <w:p w14:paraId="5C0578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EA6B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37899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A757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E3DB86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3F8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zárófeladat digitális rajzi része</w:t>
            </w:r>
          </w:p>
        </w:tc>
        <w:tc>
          <w:tcPr>
            <w:tcW w:w="700" w:type="dxa"/>
            <w:tcBorders>
              <w:top w:val="nil"/>
              <w:left w:val="nil"/>
              <w:bottom w:val="single" w:sz="4" w:space="0" w:color="auto"/>
              <w:right w:val="single" w:sz="4" w:space="0" w:color="auto"/>
            </w:tcBorders>
            <w:shd w:val="clear" w:color="auto" w:fill="auto"/>
            <w:noWrap/>
            <w:vAlign w:val="center"/>
            <w:hideMark/>
          </w:tcPr>
          <w:p w14:paraId="56C940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955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011A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7122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94D8670"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D8AF8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Síkalapozási munkálatok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03D35D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A5E2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DE62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869D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5E0ADA8"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2B4D0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Mélyalapozási munkálatok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0E3602C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1601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346C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363D7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B1C3AC8"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7305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Különleges mélyépítési feladatok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12A35E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7C31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7AA8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9BB2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E8545C4"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07F9C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Mélyépítési szerkezetek felújításának, megerősítésének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6E0609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9730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2DE3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86C0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B77D6C6"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D26E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Hídépítés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68EA1A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0C89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F192A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940B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803B0B3"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772B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Útépítés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69CC58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5E2E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3CF4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8651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E264C4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E847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Vasútépítés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5C4BAC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24C4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9FA5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953B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5F86313"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49F6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Közműépítés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3686102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2616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3F31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635D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5041730"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FDB0A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Vízépítés és -fenntartás feladatai</w:t>
            </w:r>
          </w:p>
        </w:tc>
        <w:tc>
          <w:tcPr>
            <w:tcW w:w="700" w:type="dxa"/>
            <w:tcBorders>
              <w:top w:val="nil"/>
              <w:left w:val="nil"/>
              <w:bottom w:val="single" w:sz="4" w:space="0" w:color="auto"/>
              <w:right w:val="single" w:sz="4" w:space="0" w:color="auto"/>
            </w:tcBorders>
            <w:shd w:val="clear" w:color="auto" w:fill="auto"/>
            <w:noWrap/>
            <w:vAlign w:val="center"/>
            <w:hideMark/>
          </w:tcPr>
          <w:p w14:paraId="736E23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6026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C4CF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479A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23F57DB"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FA5A4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Víziközmű, vízgazdálkodó és vízgépészeti feladatok</w:t>
            </w:r>
          </w:p>
        </w:tc>
        <w:tc>
          <w:tcPr>
            <w:tcW w:w="700" w:type="dxa"/>
            <w:tcBorders>
              <w:top w:val="nil"/>
              <w:left w:val="nil"/>
              <w:bottom w:val="single" w:sz="4" w:space="0" w:color="auto"/>
              <w:right w:val="single" w:sz="4" w:space="0" w:color="auto"/>
            </w:tcBorders>
            <w:shd w:val="clear" w:color="auto" w:fill="auto"/>
            <w:noWrap/>
            <w:vAlign w:val="center"/>
            <w:hideMark/>
          </w:tcPr>
          <w:p w14:paraId="376698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E817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D152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4E98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6651676"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1A1F2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Segédszerkezetek készítésének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3C294C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6862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8E215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A1FC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280BFD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1B77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Technológiai tervek,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3BBB7A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46BC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BABB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B2CD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7D703A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4CA0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Munkavédelmi és egészségvédelmi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16A6EF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2F49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3317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18EA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10A920B"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B41A3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Környezetvédelmi előírások, bontási- és építési hulladékkezelés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E5DEC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345F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39AF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FC31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C6E5878"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15B7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KÉSZSÉGEK</w:t>
            </w:r>
          </w:p>
        </w:tc>
      </w:tr>
      <w:tr w:rsidR="002B09E3" w:rsidRPr="002B09E3" w14:paraId="22826690"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44B99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7902F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722F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81F10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08BE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AF9744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A55F2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064047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12BE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31C1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E331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0EDDA2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EE076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0C9FDF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57AC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6F7C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FDCE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B72C476"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D7AD5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021B6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727C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2510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F5CA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37583F3"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7CB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SZEMÉLYES KOMPETENCIÁK</w:t>
            </w:r>
          </w:p>
        </w:tc>
      </w:tr>
      <w:tr w:rsidR="002B09E3" w:rsidRPr="002B09E3" w14:paraId="06BE954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53D4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310A0B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57ED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3211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C864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928D3E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70C02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78891E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639E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CBBA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C838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F68EDC1"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565B3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1F698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5313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119F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1AE2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0DFDDD6"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5E5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TÁRSAS KOMPETENCIÁK</w:t>
            </w:r>
          </w:p>
        </w:tc>
      </w:tr>
      <w:tr w:rsidR="002B09E3" w:rsidRPr="002B09E3" w14:paraId="345E7A3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4E3F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5FEA96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A7A4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69B8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D0DA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93A9D86"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2918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5714C4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BC82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E3E3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9466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908C9C0"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B9FFD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2988C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57FF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E4BF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9B47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FDF80C7"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0956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MÓDSZERKOMPETENCIÁK</w:t>
            </w:r>
          </w:p>
        </w:tc>
      </w:tr>
      <w:tr w:rsidR="002B09E3" w:rsidRPr="002B09E3" w14:paraId="0ACA276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5C4A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BA7D16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18A71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CE2A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4C6B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9C4762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56766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780A35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C28D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BC26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2DEC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B9A7C9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F6679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7F05A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C61F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C1F3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99CE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bl>
    <w:p w14:paraId="1F308F02" w14:textId="77777777" w:rsidR="002B09E3" w:rsidRDefault="002B09E3" w:rsidP="00C53E01">
      <w:pPr>
        <w:spacing w:after="0"/>
        <w:rPr>
          <w:rFonts w:cs="Times New Roman"/>
        </w:rPr>
      </w:pPr>
    </w:p>
    <w:p w14:paraId="548D1F4C" w14:textId="17EBE82B" w:rsidR="00C53E01" w:rsidRPr="00644690" w:rsidRDefault="008863C6" w:rsidP="00C53E01">
      <w:pPr>
        <w:pStyle w:val="Listaszerbekezds"/>
        <w:numPr>
          <w:ilvl w:val="0"/>
          <w:numId w:val="8"/>
        </w:numPr>
        <w:tabs>
          <w:tab w:val="right" w:pos="9072"/>
        </w:tabs>
        <w:spacing w:after="0"/>
        <w:rPr>
          <w:rFonts w:cs="Times New Roman"/>
          <w:b/>
        </w:rPr>
      </w:pPr>
      <w:r>
        <w:rPr>
          <w:b/>
        </w:rPr>
        <w:t>Építésszervezés</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44F687A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0BE8109" w14:textId="77777777" w:rsidR="00C53E01" w:rsidRPr="00644690" w:rsidRDefault="00C53E01" w:rsidP="00C53E01"/>
    <w:p w14:paraId="676903AB" w14:textId="77777777" w:rsidR="00C53E01" w:rsidRDefault="00C53E01" w:rsidP="00C53E01">
      <w:pPr>
        <w:pStyle w:val="Listaszerbekezds"/>
        <w:numPr>
          <w:ilvl w:val="1"/>
          <w:numId w:val="8"/>
        </w:numPr>
        <w:spacing w:after="0"/>
        <w:rPr>
          <w:b/>
        </w:rPr>
      </w:pPr>
      <w:r w:rsidRPr="00644690">
        <w:rPr>
          <w:b/>
        </w:rPr>
        <w:t>A tantárgy tanításának célja</w:t>
      </w:r>
    </w:p>
    <w:p w14:paraId="42BEA950" w14:textId="12185E3B" w:rsidR="00C53E01" w:rsidRDefault="003E7A03" w:rsidP="00C53E01">
      <w:pPr>
        <w:spacing w:after="0"/>
        <w:ind w:left="426"/>
      </w:pPr>
      <w:r>
        <w:t>A mélyépítéshez kapcsolódó</w:t>
      </w:r>
      <w:r w:rsidR="008863C6" w:rsidRPr="008863C6">
        <w:t xml:space="preserve"> építési folyamatok, technológiai sorrendek megismerése során a tanulók képet alkotnak az építési tevékenységekről, a különböző méretű és fajtájú épületek építéséről. Használják és kibővítik az építésszervezési alapismeretek tantárgy során megszerzett ismereteiket. A munkatevékenységek összehangolását lehetővé tevő organizációs és ütemtervek készítése során a költséghatékony kivitelezés szervezés megtanulására nyílik lehetőség. Megismerkednek a különböző építőipari gépekkel, alkalmazási lehetőségeikkel az építési folyamat során.</w:t>
      </w:r>
    </w:p>
    <w:p w14:paraId="27723503" w14:textId="77777777" w:rsidR="00C53E01" w:rsidRPr="002B5BF7" w:rsidRDefault="00C53E01" w:rsidP="00C53E01">
      <w:pPr>
        <w:spacing w:after="0"/>
        <w:ind w:left="426"/>
      </w:pPr>
    </w:p>
    <w:p w14:paraId="63686A7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7CA124E" w14:textId="7CD17DD7" w:rsidR="00C53E01" w:rsidRDefault="008863C6" w:rsidP="00C53E01">
      <w:pPr>
        <w:spacing w:after="0"/>
        <w:ind w:left="426"/>
      </w:pPr>
      <w:r w:rsidRPr="00603E3A">
        <w:t>A tantárgy az adott évfolyamba lépés feltételeiként megjelölt közismereti és szakmai tartalmakra épül.</w:t>
      </w:r>
    </w:p>
    <w:p w14:paraId="5E2D0C75" w14:textId="77777777" w:rsidR="00C53E01" w:rsidRPr="002B5BF7" w:rsidRDefault="00C53E01" w:rsidP="00C53E01">
      <w:pPr>
        <w:spacing w:after="0"/>
        <w:ind w:left="426"/>
      </w:pPr>
    </w:p>
    <w:p w14:paraId="0143C15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F5D0278" w14:textId="7B8695E3"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Építési folyamatok</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452BD807" w14:textId="15C371C1" w:rsidR="008863C6" w:rsidRPr="008863C6" w:rsidRDefault="008863C6" w:rsidP="008863C6">
      <w:pPr>
        <w:spacing w:after="0"/>
        <w:ind w:left="851"/>
        <w:rPr>
          <w:rFonts w:cs="Times New Roman"/>
        </w:rPr>
      </w:pPr>
      <w:r w:rsidRPr="008863C6">
        <w:rPr>
          <w:rFonts w:cs="Times New Roman"/>
        </w:rPr>
        <w:t>É</w:t>
      </w:r>
      <w:r>
        <w:rPr>
          <w:rFonts w:cs="Times New Roman"/>
        </w:rPr>
        <w:t>pítést előkészítő tevékenységek</w:t>
      </w:r>
    </w:p>
    <w:p w14:paraId="3E0B4BBA" w14:textId="2E9183D1" w:rsidR="008863C6" w:rsidRPr="008863C6" w:rsidRDefault="008863C6" w:rsidP="008863C6">
      <w:pPr>
        <w:spacing w:after="0"/>
        <w:ind w:left="851"/>
        <w:rPr>
          <w:rFonts w:cs="Times New Roman"/>
        </w:rPr>
      </w:pPr>
      <w:r w:rsidRPr="008863C6">
        <w:rPr>
          <w:rFonts w:cs="Times New Roman"/>
        </w:rPr>
        <w:t>Az építési</w:t>
      </w:r>
      <w:r>
        <w:rPr>
          <w:rFonts w:cs="Times New Roman"/>
        </w:rPr>
        <w:t xml:space="preserve"> folyamat szervezeti felépítése</w:t>
      </w:r>
    </w:p>
    <w:p w14:paraId="5264E77A" w14:textId="3641B2B8" w:rsidR="008863C6" w:rsidRPr="008863C6" w:rsidRDefault="008863C6" w:rsidP="008863C6">
      <w:pPr>
        <w:spacing w:after="0"/>
        <w:ind w:left="851"/>
        <w:rPr>
          <w:rFonts w:cs="Times New Roman"/>
        </w:rPr>
      </w:pPr>
      <w:r>
        <w:rPr>
          <w:rFonts w:cs="Times New Roman"/>
        </w:rPr>
        <w:t>Építéshelyi munkafolyamatok</w:t>
      </w:r>
    </w:p>
    <w:p w14:paraId="0411030C" w14:textId="43C6FCA8" w:rsidR="008863C6" w:rsidRPr="008863C6" w:rsidRDefault="008863C6" w:rsidP="008863C6">
      <w:pPr>
        <w:spacing w:after="0"/>
        <w:ind w:left="851"/>
        <w:rPr>
          <w:rFonts w:cs="Times New Roman"/>
        </w:rPr>
      </w:pPr>
      <w:r w:rsidRPr="008863C6">
        <w:rPr>
          <w:rFonts w:cs="Times New Roman"/>
        </w:rPr>
        <w:t>Az építési munkák mun</w:t>
      </w:r>
      <w:r>
        <w:rPr>
          <w:rFonts w:cs="Times New Roman"/>
        </w:rPr>
        <w:t>kafázisai, technológiai sorrend</w:t>
      </w:r>
    </w:p>
    <w:p w14:paraId="47DFC3DB" w14:textId="77777777" w:rsidR="002B0E96" w:rsidRDefault="002B0E96" w:rsidP="002B0E96">
      <w:pPr>
        <w:spacing w:after="0"/>
        <w:ind w:left="851"/>
        <w:rPr>
          <w:rFonts w:cs="Times New Roman"/>
        </w:rPr>
      </w:pPr>
      <w:r>
        <w:rPr>
          <w:rFonts w:cs="Times New Roman"/>
        </w:rPr>
        <w:t>Építési napló</w:t>
      </w:r>
    </w:p>
    <w:p w14:paraId="4BCB0DDD" w14:textId="6E6989F6" w:rsidR="002B0E96" w:rsidRDefault="002B0E96" w:rsidP="002B0E96">
      <w:pPr>
        <w:spacing w:after="0"/>
        <w:ind w:left="851"/>
        <w:rPr>
          <w:rFonts w:cs="Times New Roman"/>
        </w:rPr>
      </w:pPr>
      <w:r>
        <w:rPr>
          <w:rFonts w:cs="Times New Roman"/>
        </w:rPr>
        <w:t>Felmérési napló</w:t>
      </w:r>
    </w:p>
    <w:p w14:paraId="1BAEA107" w14:textId="654268CF" w:rsidR="008863C6" w:rsidRPr="008863C6" w:rsidRDefault="008863C6" w:rsidP="008863C6">
      <w:pPr>
        <w:spacing w:after="0"/>
        <w:ind w:left="851"/>
        <w:rPr>
          <w:rFonts w:cs="Times New Roman"/>
        </w:rPr>
      </w:pPr>
      <w:r>
        <w:rPr>
          <w:rFonts w:cs="Times New Roman"/>
        </w:rPr>
        <w:lastRenderedPageBreak/>
        <w:t>Költséghatékonyság</w:t>
      </w:r>
    </w:p>
    <w:p w14:paraId="15644FD4" w14:textId="1E2346E4" w:rsidR="008863C6" w:rsidRPr="008863C6" w:rsidRDefault="008863C6" w:rsidP="008863C6">
      <w:pPr>
        <w:spacing w:after="0"/>
        <w:ind w:left="851"/>
        <w:rPr>
          <w:rFonts w:cs="Times New Roman"/>
        </w:rPr>
      </w:pPr>
      <w:r>
        <w:rPr>
          <w:rFonts w:cs="Times New Roman"/>
        </w:rPr>
        <w:t>Épület</w:t>
      </w:r>
      <w:r w:rsidR="003E7A03">
        <w:rPr>
          <w:rFonts w:cs="Times New Roman"/>
        </w:rPr>
        <w:t>- és építmény</w:t>
      </w:r>
      <w:r>
        <w:rPr>
          <w:rFonts w:cs="Times New Roman"/>
        </w:rPr>
        <w:t>üzemeltetés, fenntartás</w:t>
      </w:r>
    </w:p>
    <w:p w14:paraId="44573A07" w14:textId="55F35415" w:rsidR="008863C6" w:rsidRPr="008863C6" w:rsidRDefault="008863C6" w:rsidP="008863C6">
      <w:pPr>
        <w:spacing w:after="0"/>
        <w:ind w:left="851"/>
        <w:rPr>
          <w:rFonts w:cs="Times New Roman"/>
        </w:rPr>
      </w:pPr>
      <w:r w:rsidRPr="008863C6">
        <w:rPr>
          <w:rFonts w:cs="Times New Roman"/>
        </w:rPr>
        <w:t>Környezetvédelem, hulladékgazdálkod</w:t>
      </w:r>
      <w:r>
        <w:rPr>
          <w:rFonts w:cs="Times New Roman"/>
        </w:rPr>
        <w:t>ás</w:t>
      </w:r>
    </w:p>
    <w:p w14:paraId="6159F95B" w14:textId="7C82187F" w:rsidR="008863C6" w:rsidRPr="008863C6" w:rsidRDefault="008863C6" w:rsidP="008863C6">
      <w:pPr>
        <w:spacing w:after="0"/>
        <w:ind w:left="851"/>
        <w:rPr>
          <w:rFonts w:cs="Times New Roman"/>
        </w:rPr>
      </w:pPr>
      <w:r w:rsidRPr="008863C6">
        <w:rPr>
          <w:rFonts w:cs="Times New Roman"/>
        </w:rPr>
        <w:t>Költs</w:t>
      </w:r>
      <w:r>
        <w:rPr>
          <w:rFonts w:cs="Times New Roman"/>
        </w:rPr>
        <w:t>égvetés készítési alapismeretek</w:t>
      </w:r>
    </w:p>
    <w:p w14:paraId="53BFF797" w14:textId="6B88FE51" w:rsidR="008863C6" w:rsidRPr="008863C6" w:rsidRDefault="008863C6" w:rsidP="008863C6">
      <w:pPr>
        <w:spacing w:after="0"/>
        <w:ind w:left="851"/>
        <w:rPr>
          <w:rFonts w:cs="Times New Roman"/>
        </w:rPr>
      </w:pPr>
      <w:r>
        <w:rPr>
          <w:rFonts w:cs="Times New Roman"/>
        </w:rPr>
        <w:t>Normagyűjtemények használata</w:t>
      </w:r>
    </w:p>
    <w:p w14:paraId="068A4C67" w14:textId="3FDACC38" w:rsidR="008863C6" w:rsidRPr="008863C6" w:rsidRDefault="008863C6" w:rsidP="008863C6">
      <w:pPr>
        <w:spacing w:after="0"/>
        <w:ind w:left="851"/>
        <w:rPr>
          <w:rFonts w:cs="Times New Roman"/>
        </w:rPr>
      </w:pPr>
      <w:r>
        <w:rPr>
          <w:rFonts w:cs="Times New Roman"/>
        </w:rPr>
        <w:t>Költségvetési tételek kiírása</w:t>
      </w:r>
    </w:p>
    <w:p w14:paraId="4E348398" w14:textId="26D08F9F" w:rsidR="00C53E01" w:rsidRDefault="008863C6" w:rsidP="008863C6">
      <w:pPr>
        <w:spacing w:after="0"/>
        <w:ind w:left="851"/>
      </w:pPr>
      <w:r w:rsidRPr="008863C6">
        <w:rPr>
          <w:rFonts w:cs="Times New Roman"/>
        </w:rPr>
        <w:t>K</w:t>
      </w:r>
      <w:r>
        <w:rPr>
          <w:rFonts w:cs="Times New Roman"/>
        </w:rPr>
        <w:t>öltségvetés készítési módszerek</w:t>
      </w:r>
    </w:p>
    <w:p w14:paraId="4FA946EE" w14:textId="77777777" w:rsidR="00C53E01" w:rsidRPr="00644690" w:rsidRDefault="00C53E01" w:rsidP="00C53E01">
      <w:pPr>
        <w:tabs>
          <w:tab w:val="left" w:pos="1418"/>
          <w:tab w:val="right" w:pos="9072"/>
        </w:tabs>
        <w:spacing w:after="0"/>
        <w:ind w:left="851"/>
      </w:pPr>
    </w:p>
    <w:p w14:paraId="2C12FF6A" w14:textId="607332AF"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Organizáció</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3B47B13D" w14:textId="3E5FF913" w:rsidR="008863C6" w:rsidRPr="008863C6" w:rsidRDefault="008863C6" w:rsidP="008863C6">
      <w:pPr>
        <w:spacing w:after="0"/>
        <w:ind w:left="851"/>
        <w:rPr>
          <w:rFonts w:cs="Times New Roman"/>
        </w:rPr>
      </w:pPr>
      <w:r>
        <w:rPr>
          <w:rFonts w:cs="Times New Roman"/>
        </w:rPr>
        <w:t>Organizációs folyamatok</w:t>
      </w:r>
    </w:p>
    <w:p w14:paraId="48673BF0" w14:textId="10015ABB" w:rsidR="008863C6" w:rsidRPr="008863C6" w:rsidRDefault="008863C6" w:rsidP="008863C6">
      <w:pPr>
        <w:spacing w:after="0"/>
        <w:ind w:left="851"/>
        <w:rPr>
          <w:rFonts w:cs="Times New Roman"/>
        </w:rPr>
      </w:pPr>
      <w:r>
        <w:rPr>
          <w:rFonts w:cs="Times New Roman"/>
        </w:rPr>
        <w:t>Organizációs elrendezési tervek</w:t>
      </w:r>
    </w:p>
    <w:p w14:paraId="3B734AAB" w14:textId="0550D117" w:rsidR="008863C6" w:rsidRPr="008863C6" w:rsidRDefault="008863C6" w:rsidP="008863C6">
      <w:pPr>
        <w:spacing w:after="0"/>
        <w:ind w:left="851"/>
        <w:rPr>
          <w:rFonts w:cs="Times New Roman"/>
        </w:rPr>
      </w:pPr>
      <w:r>
        <w:rPr>
          <w:rFonts w:cs="Times New Roman"/>
        </w:rPr>
        <w:t>Az építési terület berendezése</w:t>
      </w:r>
    </w:p>
    <w:p w14:paraId="51044BDA" w14:textId="14377F66" w:rsidR="008863C6" w:rsidRPr="008863C6" w:rsidRDefault="008863C6" w:rsidP="008863C6">
      <w:pPr>
        <w:spacing w:after="0"/>
        <w:ind w:left="851"/>
        <w:rPr>
          <w:rFonts w:cs="Times New Roman"/>
        </w:rPr>
      </w:pPr>
      <w:r>
        <w:rPr>
          <w:rFonts w:cs="Times New Roman"/>
        </w:rPr>
        <w:t>Felvonulási utak, építmények</w:t>
      </w:r>
    </w:p>
    <w:p w14:paraId="2CDEB9D8" w14:textId="13401D78" w:rsidR="008863C6" w:rsidRPr="008863C6" w:rsidRDefault="008863C6" w:rsidP="008863C6">
      <w:pPr>
        <w:spacing w:after="0"/>
        <w:ind w:left="851"/>
        <w:rPr>
          <w:rFonts w:cs="Times New Roman"/>
        </w:rPr>
      </w:pPr>
      <w:r w:rsidRPr="008863C6">
        <w:rPr>
          <w:rFonts w:cs="Times New Roman"/>
        </w:rPr>
        <w:t>Idei</w:t>
      </w:r>
      <w:r>
        <w:rPr>
          <w:rFonts w:cs="Times New Roman"/>
        </w:rPr>
        <w:t>glenes energia- és közműellátás</w:t>
      </w:r>
    </w:p>
    <w:p w14:paraId="778C7087" w14:textId="086508DF" w:rsidR="008863C6" w:rsidRPr="008863C6" w:rsidRDefault="008863C6" w:rsidP="008863C6">
      <w:pPr>
        <w:spacing w:after="0"/>
        <w:ind w:left="851"/>
        <w:rPr>
          <w:rFonts w:cs="Times New Roman"/>
        </w:rPr>
      </w:pPr>
      <w:r>
        <w:rPr>
          <w:rFonts w:cs="Times New Roman"/>
        </w:rPr>
        <w:t>Tárolás</w:t>
      </w:r>
    </w:p>
    <w:p w14:paraId="6FDD4F03" w14:textId="58B0ADCC" w:rsidR="00C53E01" w:rsidRDefault="008863C6" w:rsidP="008863C6">
      <w:pPr>
        <w:spacing w:after="0"/>
        <w:ind w:left="851"/>
      </w:pPr>
      <w:r>
        <w:rPr>
          <w:rFonts w:cs="Times New Roman"/>
        </w:rPr>
        <w:t>Segédüzemek</w:t>
      </w:r>
    </w:p>
    <w:p w14:paraId="182D0733" w14:textId="77777777" w:rsidR="00C53E01" w:rsidRPr="002A1C54" w:rsidRDefault="00C53E01" w:rsidP="00C53E01">
      <w:pPr>
        <w:tabs>
          <w:tab w:val="left" w:pos="1418"/>
          <w:tab w:val="right" w:pos="9072"/>
        </w:tabs>
        <w:spacing w:after="0"/>
        <w:ind w:left="851"/>
      </w:pPr>
    </w:p>
    <w:p w14:paraId="1279F297" w14:textId="48D93346"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Ütemtervek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14:paraId="2C46C6CB" w14:textId="750EDEF2" w:rsidR="008863C6" w:rsidRPr="008863C6" w:rsidRDefault="008863C6" w:rsidP="008863C6">
      <w:pPr>
        <w:spacing w:after="0"/>
        <w:ind w:left="851"/>
        <w:rPr>
          <w:rFonts w:cs="Times New Roman"/>
        </w:rPr>
      </w:pPr>
      <w:r>
        <w:rPr>
          <w:rFonts w:cs="Times New Roman"/>
        </w:rPr>
        <w:t>Folyamatkapcsolatok</w:t>
      </w:r>
      <w:r w:rsidR="009A0B93">
        <w:rPr>
          <w:rFonts w:cs="Times New Roman"/>
        </w:rPr>
        <w:t>, technológiai sorrendek</w:t>
      </w:r>
    </w:p>
    <w:p w14:paraId="6B5C5422" w14:textId="32451850" w:rsidR="00C53E01" w:rsidRDefault="008863C6" w:rsidP="008863C6">
      <w:pPr>
        <w:spacing w:after="0"/>
        <w:ind w:left="851"/>
      </w:pPr>
      <w:r w:rsidRPr="008863C6">
        <w:rPr>
          <w:rFonts w:cs="Times New Roman"/>
        </w:rPr>
        <w:t>Ütemtervek fajtái</w:t>
      </w:r>
    </w:p>
    <w:p w14:paraId="50148EEB" w14:textId="77777777" w:rsidR="00C53E01" w:rsidRPr="002A1C54" w:rsidRDefault="00C53E01" w:rsidP="00C53E01">
      <w:pPr>
        <w:tabs>
          <w:tab w:val="left" w:pos="1418"/>
          <w:tab w:val="right" w:pos="9072"/>
        </w:tabs>
        <w:spacing w:after="0"/>
        <w:ind w:left="851"/>
      </w:pPr>
    </w:p>
    <w:p w14:paraId="3FBB9CDF" w14:textId="2C621578"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Építőipari gépek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2172930" w14:textId="7DBC2E3C" w:rsidR="008863C6" w:rsidRPr="008863C6" w:rsidRDefault="008863C6" w:rsidP="008863C6">
      <w:pPr>
        <w:spacing w:after="0"/>
        <w:ind w:left="851"/>
        <w:rPr>
          <w:rFonts w:cs="Times New Roman"/>
        </w:rPr>
      </w:pPr>
      <w:r>
        <w:rPr>
          <w:rFonts w:cs="Times New Roman"/>
        </w:rPr>
        <w:t>Építőipari gépek csoportosítása</w:t>
      </w:r>
    </w:p>
    <w:p w14:paraId="7D93FC09" w14:textId="5A8EBE35" w:rsidR="008863C6" w:rsidRPr="008863C6" w:rsidRDefault="008863C6" w:rsidP="008863C6">
      <w:pPr>
        <w:spacing w:after="0"/>
        <w:ind w:left="851"/>
        <w:rPr>
          <w:rFonts w:cs="Times New Roman"/>
        </w:rPr>
      </w:pPr>
      <w:r>
        <w:rPr>
          <w:rFonts w:cs="Times New Roman"/>
        </w:rPr>
        <w:t>Gépek, gépláncok</w:t>
      </w:r>
    </w:p>
    <w:p w14:paraId="3138F129" w14:textId="2143E9D8" w:rsidR="008863C6" w:rsidRPr="008863C6" w:rsidRDefault="008863C6" w:rsidP="008863C6">
      <w:pPr>
        <w:spacing w:after="0"/>
        <w:ind w:left="851"/>
        <w:rPr>
          <w:rFonts w:cs="Times New Roman"/>
        </w:rPr>
      </w:pPr>
      <w:r>
        <w:rPr>
          <w:rFonts w:cs="Times New Roman"/>
        </w:rPr>
        <w:t>Kisgépek, kéziszerszámok</w:t>
      </w:r>
    </w:p>
    <w:p w14:paraId="70889087" w14:textId="4F5EE395" w:rsidR="008863C6" w:rsidRPr="008863C6" w:rsidRDefault="008863C6" w:rsidP="008863C6">
      <w:pPr>
        <w:spacing w:after="0"/>
        <w:ind w:left="851"/>
        <w:rPr>
          <w:rFonts w:cs="Times New Roman"/>
        </w:rPr>
      </w:pPr>
      <w:r>
        <w:rPr>
          <w:rFonts w:cs="Times New Roman"/>
        </w:rPr>
        <w:t>Alépítményi munkák gépei</w:t>
      </w:r>
    </w:p>
    <w:p w14:paraId="421D74B1" w14:textId="4FCD3A97" w:rsidR="008863C6" w:rsidRPr="008863C6" w:rsidRDefault="008863C6" w:rsidP="008863C6">
      <w:pPr>
        <w:spacing w:after="0"/>
        <w:ind w:left="851"/>
        <w:rPr>
          <w:rFonts w:cs="Times New Roman"/>
        </w:rPr>
      </w:pPr>
      <w:r>
        <w:rPr>
          <w:rFonts w:cs="Times New Roman"/>
        </w:rPr>
        <w:t>Felépítményi munkák gépei</w:t>
      </w:r>
    </w:p>
    <w:p w14:paraId="47F29F5C" w14:textId="11D8E4C2" w:rsidR="00C53E01" w:rsidRPr="002A1C54" w:rsidRDefault="008863C6" w:rsidP="002B09E3">
      <w:pPr>
        <w:spacing w:after="0"/>
        <w:ind w:left="851"/>
      </w:pPr>
      <w:r w:rsidRPr="008863C6">
        <w:rPr>
          <w:rFonts w:cs="Times New Roman"/>
        </w:rPr>
        <w:t>Gépek üz</w:t>
      </w:r>
      <w:r>
        <w:rPr>
          <w:rFonts w:cs="Times New Roman"/>
        </w:rPr>
        <w:t>emeltetése, biztonságtechnikája</w:t>
      </w:r>
    </w:p>
    <w:p w14:paraId="53A74338" w14:textId="77777777" w:rsidR="00C53E01" w:rsidRPr="002A1C54" w:rsidRDefault="00C53E01" w:rsidP="00C53E01">
      <w:pPr>
        <w:tabs>
          <w:tab w:val="left" w:pos="1418"/>
          <w:tab w:val="right" w:pos="9072"/>
        </w:tabs>
        <w:spacing w:after="0"/>
        <w:ind w:left="851"/>
      </w:pPr>
    </w:p>
    <w:p w14:paraId="52CA94A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0B5DEA7" w14:textId="361C98B7" w:rsidR="00C53E01" w:rsidRDefault="00890CC6" w:rsidP="00C53E01">
      <w:pPr>
        <w:spacing w:after="0"/>
        <w:ind w:left="426"/>
      </w:pPr>
      <w:r>
        <w:t>tanterem vagy szaktanterem</w:t>
      </w:r>
    </w:p>
    <w:p w14:paraId="1C2B7C8B" w14:textId="77777777" w:rsidR="00C53E01" w:rsidRPr="002B5BF7" w:rsidRDefault="00C53E01" w:rsidP="00C53E01">
      <w:pPr>
        <w:spacing w:after="0"/>
        <w:ind w:left="426"/>
      </w:pPr>
    </w:p>
    <w:p w14:paraId="5CFCF50A" w14:textId="5E9EEC37" w:rsidR="002B09E3" w:rsidRPr="002B09E3" w:rsidRDefault="00C53E01" w:rsidP="002B09E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2AB88C0" w14:textId="77777777" w:rsidR="00C53E01" w:rsidRPr="00FF2E9D" w:rsidRDefault="00C53E01" w:rsidP="00C53E01">
      <w:pPr>
        <w:spacing w:after="0"/>
        <w:ind w:left="426"/>
      </w:pPr>
    </w:p>
    <w:p w14:paraId="39AA30C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11EF679" w14:textId="77EFC353"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427458AA"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1A5E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A0AB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7E9E7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68B1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0C0E84AC"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47A5B69"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1182F7"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BDA23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A158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AC818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6252C8"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3275675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046E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920A65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49AE1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CDA4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1AFE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9BCF8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6AF72C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0AC4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11F916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319C8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21432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1B49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DD2A6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A368483"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D3F8B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5F960F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B08DC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109F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11A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1ABFA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FCEA20B"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68D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CF12CA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B4A88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5B4A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3F9B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4840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6E03AC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2B5F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C0DED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D68FE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08DD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22BC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ACB6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FA75603"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3CF9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5426F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0BF80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C09B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297D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C83BB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B04C85"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9B80F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5AF4F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18354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4817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AFE2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852E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85175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7448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81153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BC880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F725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7093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D9E07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F3D456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DC28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01D2BF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A2D0D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6264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C8E0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54B1F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EFFD73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9D2C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4C6FC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0D481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7AB22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1131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9194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4EC547B7" w14:textId="77777777" w:rsidR="002B09E3" w:rsidRDefault="002B09E3" w:rsidP="00C53E01">
      <w:pPr>
        <w:spacing w:after="0"/>
        <w:ind w:left="426"/>
      </w:pPr>
    </w:p>
    <w:p w14:paraId="2BE25D2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8697D85" w14:textId="260F31FD" w:rsidR="002B09E3" w:rsidRPr="002B5BF7" w:rsidRDefault="002B09E3"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09E3" w:rsidRPr="002B09E3" w14:paraId="0483508E"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015D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6790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53198A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B9C9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2F5F2895"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CB5FC74"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CA2AFB4"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83B63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6EDB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CE2B9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01DBEF"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373CBDC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A49D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64B064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3F5A315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48D8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59EE27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B6360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8283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FCC8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AA9D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F956D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2374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5479DE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78169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B1C3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ADFB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553C5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8C2FD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8519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323872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5039D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C9D7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4DF6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FA834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12C2E0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14F3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9D4E4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75971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963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54F1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AF3E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9756B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EE8A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834CCD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CA2C2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1227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8CF67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D78F0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BD654C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E75D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B0A97E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0722D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51AE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8E6B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B3A53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0EF7C08"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7FEE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EF9F0E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59B25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F5F02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0BC4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7BF1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B34ED8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E75FA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16DD5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544AADD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A09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29B2D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63B8A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0C7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2321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BB1CB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240CFA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FC05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2596A9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B5AA0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8E8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6B40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9D227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56404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6A329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422F8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C961C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C3AC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BB00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FFE73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F131B9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EC19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9AAFC1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F963F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20F4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918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156D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86887B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15CCB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E5B5B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1C0E22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B0E9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FEA7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5974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9E0AB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2C04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CB7531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FFC5A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3147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860B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6B9E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054160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0DE7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A6B456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0524A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1022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B59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96555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4AC9C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DD48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2602E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2C9EAD4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2C0AB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1A51C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63D6F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F6F3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F2C6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C07D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9819F1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6B13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CCD710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00754AD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C60B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A5BAB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F8FF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C953B5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C144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D61076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7E65D5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C916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19E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A965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FBB58E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137B1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A65D11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F1307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143A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1821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CEB32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5DE543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4D59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F6897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A9174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2EC8E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DE62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84B3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D71A4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5220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2A514B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7217FF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BC4C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D2E1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21982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C4E939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174D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2F624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7D120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D0D1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0EE18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EDAE9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703659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80FA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813D0A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B38AB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A16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F0CE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39DDE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89CD7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5D87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7291EA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25FFE87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C8E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521DAC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ED2CF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61A9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F55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4339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17CFA8"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84ED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79BE96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35651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7D20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5696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C9CF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37ED41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86158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BF4D0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9EC02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3BA2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DA40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F48AD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C162DC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9C21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7D0F5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66F9BF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C014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D87E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1B5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9A1A2D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E648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2265817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B23AA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5225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74C6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E105A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72A6C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8F1ED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1ED8D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4CDCFD2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73CF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8D9C04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4B2D0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E404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9CA9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1795D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189FC7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E982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D419DC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94EDD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97E5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403B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3E428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7C8E1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A85F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75F5A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027CF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5279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80A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60C54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C6A76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64BF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220E3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2BA7B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5E7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6FBEC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7856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7F0C7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10D7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5E192C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6BDE6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5285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E3A4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28923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261D12F7" w14:textId="1C68B80D" w:rsidR="00C53E01" w:rsidRPr="002B5BF7" w:rsidRDefault="00C53E01" w:rsidP="00C53E01">
      <w:pPr>
        <w:spacing w:after="0"/>
        <w:ind w:left="426"/>
      </w:pPr>
    </w:p>
    <w:p w14:paraId="446D472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F4E75B6" w14:textId="77777777" w:rsidR="00C53E01" w:rsidRDefault="00C53E01" w:rsidP="00C53E01">
      <w:pPr>
        <w:spacing w:after="0"/>
        <w:ind w:left="426"/>
      </w:pPr>
      <w:r w:rsidRPr="003A56AA">
        <w:t>A nemzeti köznevelésről szóló 2011. évi CXC. törvény. 54. § (2) a) pontja szerinti értékeléssel.</w:t>
      </w:r>
    </w:p>
    <w:p w14:paraId="70068DD9" w14:textId="77777777" w:rsidR="00C53E01" w:rsidRPr="002B5BF7" w:rsidRDefault="00C53E01" w:rsidP="00C53E01">
      <w:pPr>
        <w:spacing w:after="0"/>
        <w:ind w:left="426"/>
      </w:pPr>
    </w:p>
    <w:p w14:paraId="467CA9A7" w14:textId="77777777" w:rsidR="00C53E01" w:rsidRDefault="00C53E01" w:rsidP="00C53E01">
      <w:pPr>
        <w:spacing w:after="0"/>
        <w:rPr>
          <w:rFonts w:cs="Times New Roman"/>
        </w:rPr>
      </w:pPr>
    </w:p>
    <w:p w14:paraId="37855432" w14:textId="4B743A30" w:rsidR="00C53E01" w:rsidRPr="00644690" w:rsidRDefault="00B62716" w:rsidP="00C53E01">
      <w:pPr>
        <w:pStyle w:val="Listaszerbekezds"/>
        <w:numPr>
          <w:ilvl w:val="0"/>
          <w:numId w:val="8"/>
        </w:numPr>
        <w:tabs>
          <w:tab w:val="right" w:pos="9072"/>
        </w:tabs>
        <w:spacing w:after="0"/>
        <w:rPr>
          <w:rFonts w:cs="Times New Roman"/>
          <w:b/>
        </w:rPr>
      </w:pPr>
      <w:r>
        <w:rPr>
          <w:b/>
        </w:rPr>
        <w:t>Építésszervezés gyakorlat</w:t>
      </w:r>
      <w:r w:rsidR="00C53E01" w:rsidRPr="00644690">
        <w:rPr>
          <w:b/>
        </w:rPr>
        <w:t xml:space="preserve"> tantárgy</w:t>
      </w:r>
      <w:r w:rsidR="00C53E01" w:rsidRPr="00644690">
        <w:rPr>
          <w:b/>
        </w:rPr>
        <w:tab/>
      </w:r>
      <w:r w:rsidR="00181EA6">
        <w:rPr>
          <w:b/>
        </w:rPr>
        <w:t>31</w:t>
      </w:r>
      <w:r w:rsidR="00C53E01">
        <w:rPr>
          <w:b/>
        </w:rPr>
        <w:t xml:space="preserve"> ó</w:t>
      </w:r>
      <w:r w:rsidR="00C53E01" w:rsidRPr="00644690">
        <w:rPr>
          <w:b/>
        </w:rPr>
        <w:t>ra/</w:t>
      </w:r>
      <w:r w:rsidR="00181EA6">
        <w:rPr>
          <w:b/>
        </w:rPr>
        <w:t>31</w:t>
      </w:r>
      <w:r w:rsidR="00C53E01" w:rsidRPr="00644690">
        <w:rPr>
          <w:b/>
        </w:rPr>
        <w:t xml:space="preserve"> óra*</w:t>
      </w:r>
    </w:p>
    <w:p w14:paraId="10FBC48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5B02C84" w14:textId="77777777" w:rsidR="00C53E01" w:rsidRPr="00644690" w:rsidRDefault="00C53E01" w:rsidP="00C53E01"/>
    <w:p w14:paraId="72A88EE1" w14:textId="77777777" w:rsidR="00C53E01" w:rsidRDefault="00C53E01" w:rsidP="00C53E01">
      <w:pPr>
        <w:pStyle w:val="Listaszerbekezds"/>
        <w:numPr>
          <w:ilvl w:val="1"/>
          <w:numId w:val="8"/>
        </w:numPr>
        <w:spacing w:after="0"/>
        <w:rPr>
          <w:b/>
        </w:rPr>
      </w:pPr>
      <w:r w:rsidRPr="00644690">
        <w:rPr>
          <w:b/>
        </w:rPr>
        <w:t>A tantárgy tanításának célja</w:t>
      </w:r>
    </w:p>
    <w:p w14:paraId="477E4027" w14:textId="401F9567" w:rsidR="00C53E01" w:rsidRDefault="00B62716" w:rsidP="00C53E01">
      <w:pPr>
        <w:spacing w:after="0"/>
        <w:ind w:left="426"/>
      </w:pPr>
      <w:r w:rsidRPr="00B62716">
        <w:t xml:space="preserve">Az elméleti órákon megismert </w:t>
      </w:r>
      <w:r w:rsidR="00574D34">
        <w:t>mély</w:t>
      </w:r>
      <w:r w:rsidRPr="00B62716">
        <w:t>építési folyamatok, technológiai sorrendek, organizációs és ütemtervek, a különböző építőipari gépek és alkalmazási lehetőségeik alapján a diákok anyagszükségleteket határoznak meg, költségvetést készítenek. Megismerkednek a számítógépes költségvetés készítő programokkal</w:t>
      </w:r>
      <w:r w:rsidR="00181EA6">
        <w:t>. A tanultak alapján zárófelad</w:t>
      </w:r>
      <w:r w:rsidRPr="00B62716">
        <w:t>at készítésére nyílik lehetőség. Szakmai prezentációt készítenek.</w:t>
      </w:r>
    </w:p>
    <w:p w14:paraId="51700018" w14:textId="77777777" w:rsidR="00C53E01" w:rsidRPr="002B5BF7" w:rsidRDefault="00C53E01" w:rsidP="00C53E01">
      <w:pPr>
        <w:spacing w:after="0"/>
        <w:ind w:left="426"/>
      </w:pPr>
    </w:p>
    <w:p w14:paraId="50C0701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198CDE5" w14:textId="14D493A0" w:rsidR="00C53E01" w:rsidRDefault="00DA7467" w:rsidP="00C53E01">
      <w:pPr>
        <w:spacing w:after="0"/>
        <w:ind w:left="426"/>
      </w:pPr>
      <w:r w:rsidRPr="00DA7467">
        <w:t>A tantárgy az adott évfolyamba lépés feltételeiként megjelölt közismereti és szakmai tartalmakra épül.</w:t>
      </w:r>
    </w:p>
    <w:p w14:paraId="5E1F6BC2" w14:textId="77777777" w:rsidR="00C53E01" w:rsidRPr="002B5BF7" w:rsidRDefault="00C53E01" w:rsidP="00C53E01">
      <w:pPr>
        <w:spacing w:after="0"/>
        <w:ind w:left="426"/>
      </w:pPr>
    </w:p>
    <w:p w14:paraId="7675D9B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22DA6BC" w14:textId="635B81BB"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Anyagszükséglet</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55DAC5BE" w14:textId="7199801A" w:rsidR="00181EA6" w:rsidRPr="00181EA6" w:rsidRDefault="00181EA6" w:rsidP="00181EA6">
      <w:pPr>
        <w:spacing w:after="0"/>
        <w:ind w:left="851"/>
        <w:rPr>
          <w:rFonts w:cs="Times New Roman"/>
        </w:rPr>
      </w:pPr>
      <w:r w:rsidRPr="00181EA6">
        <w:rPr>
          <w:rFonts w:cs="Times New Roman"/>
        </w:rPr>
        <w:t>Munkamennyiségek megh</w:t>
      </w:r>
      <w:r>
        <w:rPr>
          <w:rFonts w:cs="Times New Roman"/>
        </w:rPr>
        <w:t>atározása idomterv segítségével</w:t>
      </w:r>
    </w:p>
    <w:p w14:paraId="44E0EB48" w14:textId="35050E86" w:rsidR="00181EA6" w:rsidRPr="00181EA6" w:rsidRDefault="00181EA6" w:rsidP="00181EA6">
      <w:pPr>
        <w:spacing w:after="0"/>
        <w:ind w:left="851"/>
        <w:rPr>
          <w:rFonts w:cs="Times New Roman"/>
        </w:rPr>
      </w:pPr>
      <w:r>
        <w:rPr>
          <w:rFonts w:cs="Times New Roman"/>
        </w:rPr>
        <w:t>Méretkimutatás készítése</w:t>
      </w:r>
    </w:p>
    <w:p w14:paraId="03AEFA28" w14:textId="654BF3BB" w:rsidR="00181EA6" w:rsidRPr="00181EA6" w:rsidRDefault="00181EA6" w:rsidP="00181EA6">
      <w:pPr>
        <w:spacing w:after="0"/>
        <w:ind w:left="851"/>
        <w:rPr>
          <w:rFonts w:cs="Times New Roman"/>
        </w:rPr>
      </w:pPr>
      <w:r w:rsidRPr="00181EA6">
        <w:rPr>
          <w:rFonts w:cs="Times New Roman"/>
        </w:rPr>
        <w:t>Anyagigé</w:t>
      </w:r>
      <w:r>
        <w:rPr>
          <w:rFonts w:cs="Times New Roman"/>
        </w:rPr>
        <w:t>ny meghatározása normák alapján</w:t>
      </w:r>
    </w:p>
    <w:p w14:paraId="4C6233C4" w14:textId="6ABF9191" w:rsidR="00C53E01" w:rsidRDefault="00181EA6" w:rsidP="00181EA6">
      <w:pPr>
        <w:spacing w:after="0"/>
        <w:ind w:left="851"/>
      </w:pPr>
      <w:r w:rsidRPr="00181EA6">
        <w:rPr>
          <w:rFonts w:cs="Times New Roman"/>
        </w:rPr>
        <w:t>Anyagszükséglet meghatározása kiszerelési egységben</w:t>
      </w:r>
    </w:p>
    <w:p w14:paraId="6E68CC41" w14:textId="77777777" w:rsidR="00C53E01" w:rsidRPr="00644690" w:rsidRDefault="00C53E01" w:rsidP="00C53E01">
      <w:pPr>
        <w:tabs>
          <w:tab w:val="left" w:pos="1418"/>
          <w:tab w:val="right" w:pos="9072"/>
        </w:tabs>
        <w:spacing w:after="0"/>
        <w:ind w:left="851"/>
      </w:pPr>
    </w:p>
    <w:p w14:paraId="4570C296" w14:textId="543E65D7"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Költségvetés készítés</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51461C09" w14:textId="31B82BF8" w:rsidR="00181EA6" w:rsidRPr="00181EA6" w:rsidRDefault="00181EA6" w:rsidP="00181EA6">
      <w:pPr>
        <w:spacing w:after="0"/>
        <w:ind w:left="851"/>
        <w:rPr>
          <w:rFonts w:cs="Times New Roman"/>
        </w:rPr>
      </w:pPr>
      <w:r w:rsidRPr="00181EA6">
        <w:rPr>
          <w:rFonts w:cs="Times New Roman"/>
        </w:rPr>
        <w:t>Költségvetés-készíté</w:t>
      </w:r>
      <w:r>
        <w:rPr>
          <w:rFonts w:cs="Times New Roman"/>
        </w:rPr>
        <w:t>s tervek, tervrészletek alapján</w:t>
      </w:r>
    </w:p>
    <w:p w14:paraId="09AE6E9F" w14:textId="63758765" w:rsidR="00181EA6" w:rsidRPr="00181EA6" w:rsidRDefault="00181EA6" w:rsidP="00181EA6">
      <w:pPr>
        <w:spacing w:after="0"/>
        <w:ind w:left="851"/>
        <w:rPr>
          <w:rFonts w:cs="Times New Roman"/>
        </w:rPr>
      </w:pPr>
      <w:r w:rsidRPr="00181EA6">
        <w:rPr>
          <w:rFonts w:cs="Times New Roman"/>
        </w:rPr>
        <w:t>Költségvetés-készít</w:t>
      </w:r>
      <w:r>
        <w:rPr>
          <w:rFonts w:cs="Times New Roman"/>
        </w:rPr>
        <w:t>ést segítő programok használata</w:t>
      </w:r>
    </w:p>
    <w:p w14:paraId="11E5E0C4" w14:textId="67F2691C" w:rsidR="00C53E01" w:rsidRDefault="00181EA6" w:rsidP="00181EA6">
      <w:pPr>
        <w:spacing w:after="0"/>
        <w:ind w:left="851"/>
      </w:pPr>
      <w:r w:rsidRPr="00181EA6">
        <w:rPr>
          <w:rFonts w:cs="Times New Roman"/>
        </w:rPr>
        <w:t>A költségveté</w:t>
      </w:r>
      <w:r>
        <w:rPr>
          <w:rFonts w:cs="Times New Roman"/>
        </w:rPr>
        <w:t>s tételeinek árazása, árelemzése</w:t>
      </w:r>
    </w:p>
    <w:p w14:paraId="3AEC84BD" w14:textId="77777777" w:rsidR="00C53E01" w:rsidRPr="002A1C54" w:rsidRDefault="00C53E01" w:rsidP="00C53E01">
      <w:pPr>
        <w:tabs>
          <w:tab w:val="left" w:pos="1418"/>
          <w:tab w:val="right" w:pos="9072"/>
        </w:tabs>
        <w:spacing w:after="0"/>
        <w:ind w:left="851"/>
      </w:pPr>
    </w:p>
    <w:p w14:paraId="1EAD0FB8" w14:textId="7A5599CE"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Prezentáció készítése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4E5E2927" w14:textId="22849A33" w:rsidR="00181EA6" w:rsidRPr="00181EA6" w:rsidRDefault="00181EA6" w:rsidP="00181EA6">
      <w:pPr>
        <w:spacing w:after="0"/>
        <w:ind w:left="851"/>
        <w:rPr>
          <w:rFonts w:cs="Times New Roman"/>
        </w:rPr>
      </w:pPr>
      <w:r>
        <w:rPr>
          <w:rFonts w:cs="Times New Roman"/>
        </w:rPr>
        <w:t>Információgyűjtés</w:t>
      </w:r>
    </w:p>
    <w:p w14:paraId="0D5DACD1" w14:textId="1099F64A" w:rsidR="00181EA6" w:rsidRPr="00181EA6" w:rsidRDefault="00181EA6" w:rsidP="00181EA6">
      <w:pPr>
        <w:spacing w:after="0"/>
        <w:ind w:left="851"/>
        <w:rPr>
          <w:rFonts w:cs="Times New Roman"/>
        </w:rPr>
      </w:pPr>
      <w:r>
        <w:rPr>
          <w:rFonts w:cs="Times New Roman"/>
        </w:rPr>
        <w:t>Adatfeldolgozás</w:t>
      </w:r>
    </w:p>
    <w:p w14:paraId="5DBB73C3" w14:textId="2E87383C" w:rsidR="00181EA6" w:rsidRPr="00181EA6" w:rsidRDefault="00181EA6" w:rsidP="00181EA6">
      <w:pPr>
        <w:spacing w:after="0"/>
        <w:ind w:left="851"/>
        <w:rPr>
          <w:rFonts w:cs="Times New Roman"/>
        </w:rPr>
      </w:pPr>
      <w:r>
        <w:rPr>
          <w:rFonts w:cs="Times New Roman"/>
        </w:rPr>
        <w:t>Prezentáció készítése</w:t>
      </w:r>
    </w:p>
    <w:p w14:paraId="7040BD23" w14:textId="223B52D7" w:rsidR="00C53E01" w:rsidRDefault="00181EA6" w:rsidP="00181EA6">
      <w:pPr>
        <w:spacing w:after="0"/>
        <w:ind w:left="851"/>
      </w:pPr>
      <w:r>
        <w:rPr>
          <w:rFonts w:cs="Times New Roman"/>
        </w:rPr>
        <w:t>Prezentáció bemutatása</w:t>
      </w:r>
    </w:p>
    <w:p w14:paraId="7EA4E9DD" w14:textId="77777777" w:rsidR="00C53E01" w:rsidRPr="002A1C54" w:rsidRDefault="00C53E01" w:rsidP="00C53E01">
      <w:pPr>
        <w:tabs>
          <w:tab w:val="left" w:pos="1418"/>
          <w:tab w:val="right" w:pos="9072"/>
        </w:tabs>
        <w:spacing w:after="0"/>
        <w:ind w:left="851"/>
      </w:pPr>
    </w:p>
    <w:p w14:paraId="17ACB0C2" w14:textId="1A7946FE" w:rsidR="00C53E01" w:rsidRDefault="00181EA6" w:rsidP="00C53E01">
      <w:pPr>
        <w:pStyle w:val="Listaszerbekezds"/>
        <w:numPr>
          <w:ilvl w:val="2"/>
          <w:numId w:val="8"/>
        </w:numPr>
        <w:tabs>
          <w:tab w:val="left" w:pos="1701"/>
          <w:tab w:val="right" w:pos="9072"/>
        </w:tabs>
        <w:spacing w:after="0"/>
        <w:ind w:left="993" w:hanging="426"/>
        <w:rPr>
          <w:b/>
          <w:i/>
        </w:rPr>
      </w:pPr>
      <w:r w:rsidRPr="0031413C">
        <w:rPr>
          <w:rFonts w:ascii="Palatino Linotype" w:hAnsi="Palatino Linotype"/>
          <w:b/>
          <w:szCs w:val="24"/>
        </w:rPr>
        <w:t>Záró</w:t>
      </w:r>
      <w:r>
        <w:rPr>
          <w:rFonts w:ascii="Palatino Linotype" w:hAnsi="Palatino Linotype"/>
          <w:b/>
          <w:szCs w:val="24"/>
        </w:rPr>
        <w:t>felad</w:t>
      </w:r>
      <w:r w:rsidRPr="0031413C">
        <w:rPr>
          <w:rFonts w:ascii="Palatino Linotype" w:hAnsi="Palatino Linotype"/>
          <w:b/>
          <w:szCs w:val="24"/>
        </w:rPr>
        <w:t>at</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58AD717E" w14:textId="4E8A071C" w:rsidR="00181EA6" w:rsidRPr="00181EA6" w:rsidRDefault="006F1DF1" w:rsidP="00181EA6">
      <w:pPr>
        <w:spacing w:after="0"/>
        <w:ind w:left="851"/>
        <w:rPr>
          <w:rFonts w:cs="Times New Roman"/>
        </w:rPr>
      </w:pPr>
      <w:r>
        <w:rPr>
          <w:rFonts w:cs="Times New Roman"/>
        </w:rPr>
        <w:lastRenderedPageBreak/>
        <w:t>A</w:t>
      </w:r>
      <w:r w:rsidR="003E2D0F">
        <w:rPr>
          <w:rFonts w:cs="Times New Roman"/>
        </w:rPr>
        <w:t>dott munkafolyamatok</w:t>
      </w:r>
      <w:r w:rsidR="00181EA6" w:rsidRPr="00181EA6">
        <w:rPr>
          <w:rFonts w:cs="Times New Roman"/>
        </w:rPr>
        <w:t xml:space="preserve"> számítógépe</w:t>
      </w:r>
      <w:r w:rsidR="006D6101">
        <w:rPr>
          <w:rFonts w:cs="Times New Roman"/>
        </w:rPr>
        <w:t>s</w:t>
      </w:r>
      <w:r w:rsidR="006D6101" w:rsidRPr="006D6101">
        <w:rPr>
          <w:rFonts w:cs="Times New Roman"/>
        </w:rPr>
        <w:t xml:space="preserve"> mennyisé</w:t>
      </w:r>
      <w:r>
        <w:rPr>
          <w:rFonts w:cs="Times New Roman"/>
        </w:rPr>
        <w:t>gszámítása, árelemzése, költségvetési kiírása</w:t>
      </w:r>
      <w:r w:rsidR="00181EA6" w:rsidRPr="00181EA6">
        <w:rPr>
          <w:rFonts w:cs="Times New Roman"/>
        </w:rPr>
        <w:t>,</w:t>
      </w:r>
      <w:r>
        <w:rPr>
          <w:rFonts w:cs="Times New Roman"/>
        </w:rPr>
        <w:t xml:space="preserve"> költségek kiszámítása</w:t>
      </w:r>
    </w:p>
    <w:p w14:paraId="5705C47D" w14:textId="2FFC7EE1" w:rsidR="00C53E01" w:rsidRDefault="006F1DF1" w:rsidP="00181EA6">
      <w:pPr>
        <w:spacing w:after="0"/>
        <w:ind w:left="851"/>
      </w:pPr>
      <w:r>
        <w:rPr>
          <w:rFonts w:cs="Times New Roman"/>
        </w:rPr>
        <w:t>E</w:t>
      </w:r>
      <w:r w:rsidR="006D6101" w:rsidRPr="006D6101">
        <w:rPr>
          <w:rFonts w:cs="Times New Roman"/>
        </w:rPr>
        <w:t>lőre</w:t>
      </w:r>
      <w:r w:rsidR="006D6101">
        <w:rPr>
          <w:rFonts w:cs="Times New Roman"/>
        </w:rPr>
        <w:t>gyártott vasbeton szerkezetek</w:t>
      </w:r>
      <w:r w:rsidR="006D6101" w:rsidRPr="006D6101">
        <w:rPr>
          <w:rFonts w:cs="Times New Roman"/>
        </w:rPr>
        <w:t xml:space="preserve"> gyártási anyag-, munkaerő- és</w:t>
      </w:r>
      <w:r>
        <w:rPr>
          <w:rFonts w:cs="Times New Roman"/>
        </w:rPr>
        <w:t xml:space="preserve"> gépszükségletének meghatározása</w:t>
      </w:r>
    </w:p>
    <w:p w14:paraId="134FCA3A" w14:textId="77777777" w:rsidR="00C53E01" w:rsidRPr="002A1C54" w:rsidRDefault="00C53E01" w:rsidP="00C53E01">
      <w:pPr>
        <w:tabs>
          <w:tab w:val="left" w:pos="1418"/>
          <w:tab w:val="right" w:pos="9072"/>
        </w:tabs>
        <w:spacing w:after="0"/>
        <w:ind w:left="851"/>
      </w:pPr>
    </w:p>
    <w:p w14:paraId="7A212B50" w14:textId="77777777" w:rsidR="00C53E01" w:rsidRPr="002A1C54" w:rsidRDefault="00C53E01" w:rsidP="00C53E01">
      <w:pPr>
        <w:tabs>
          <w:tab w:val="left" w:pos="1418"/>
          <w:tab w:val="right" w:pos="9072"/>
        </w:tabs>
        <w:spacing w:after="0"/>
        <w:ind w:left="851"/>
      </w:pPr>
    </w:p>
    <w:p w14:paraId="6587A07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F23A736" w14:textId="675A39B7" w:rsidR="00C53E01" w:rsidRDefault="00890CC6" w:rsidP="00C53E01">
      <w:pPr>
        <w:spacing w:after="0"/>
        <w:ind w:left="426"/>
      </w:pPr>
      <w:r>
        <w:t>tanterem vagy szaktanterem vagy számítógépterem</w:t>
      </w:r>
    </w:p>
    <w:p w14:paraId="35D27C03" w14:textId="77777777" w:rsidR="00C53E01" w:rsidRPr="002B5BF7" w:rsidRDefault="00C53E01" w:rsidP="00C53E01">
      <w:pPr>
        <w:spacing w:after="0"/>
        <w:ind w:left="426"/>
      </w:pPr>
    </w:p>
    <w:p w14:paraId="66EC5E2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4E5AB15" w14:textId="77777777" w:rsidR="00C53E01" w:rsidRDefault="00C53E01" w:rsidP="00C53E01">
      <w:pPr>
        <w:spacing w:after="0"/>
        <w:ind w:left="426"/>
      </w:pPr>
    </w:p>
    <w:p w14:paraId="49E10A16" w14:textId="77777777" w:rsidR="00C53E01" w:rsidRPr="00C879C0" w:rsidRDefault="00C53E01" w:rsidP="00C53E01">
      <w:pPr>
        <w:spacing w:after="0"/>
        <w:ind w:left="426"/>
        <w:rPr>
          <w:i/>
        </w:rPr>
      </w:pPr>
    </w:p>
    <w:p w14:paraId="594CD671" w14:textId="77777777" w:rsidR="00C53E01" w:rsidRPr="00FF2E9D" w:rsidRDefault="00C53E01" w:rsidP="00C53E01">
      <w:pPr>
        <w:spacing w:after="0"/>
        <w:ind w:left="426"/>
      </w:pPr>
    </w:p>
    <w:p w14:paraId="73CB8ED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3335CCA" w14:textId="1D1EF340"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5E27E465"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5E58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7D34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15B8B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13AE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253729B3"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B71D28E"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8A75F97"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80ADA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37503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1CFC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16F162"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13A15CC9"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477D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1A5E6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48877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6D4D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4DE29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F9F10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47201E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7155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6E6F8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5CDF4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1B8A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8EDC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A60D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572DA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C031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C2FE86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4F4AA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30DD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BA0B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632A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F27C0E9"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808B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667B3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89265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3F06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F0B4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522A2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4B95396"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205A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B4362E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3354F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2DF7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8B08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CC61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B96468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C8A9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12C2D3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CE4B7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32544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D7C9C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65F5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5F508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1C6C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08310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F0BBA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059E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8B11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3DBBE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6B6634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A15E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FB9000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74446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3F10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62FA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B72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EB51B1"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0C0DD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F7C940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9489C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A7C1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B422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A13E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9F5BE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A9D2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FFEA67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743FA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E4EB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3AD7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70209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28870AEF" w14:textId="77777777" w:rsidR="002B09E3" w:rsidRDefault="002B09E3" w:rsidP="00C53E01">
      <w:pPr>
        <w:spacing w:after="0"/>
        <w:ind w:left="426"/>
      </w:pPr>
    </w:p>
    <w:p w14:paraId="447BA24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60E338C" w14:textId="0A734B3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09E3" w:rsidRPr="002B09E3" w14:paraId="074FBB41"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125C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72DB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C5547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9F7B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0780A0FC"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CF633D"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71EDE98"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64E595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6C63C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E0E57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751C85F"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1FBA73F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AC87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C64E6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45002E4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FF03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8323CE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56D2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DD9E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ECD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E25C6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A09A0D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FBC5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FDF9D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09B4D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384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3230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89FF0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74AFD3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6BFD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FF43C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7C589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4B38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B7EA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AA033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5A0964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E23B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C1DAA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1A28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8164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EE1B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9913F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C64575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B29C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B33717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9509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AD49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F48F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2534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0B097B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77EF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434E9A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CF348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41E0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46BD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F29E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0D8EA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91E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35E153B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05612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03AE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5B64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18A8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146F16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A27A2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8CE5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622D83E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A6E7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3130F6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D437C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1875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5838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83BE7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04239F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2973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52455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B3ACB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8DD2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D050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B621F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9A2A8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B620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0F9825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F0970F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3EFD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9DA3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A024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1DA12A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5F0B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3BF69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C70D3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554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5E34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0A57E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AE340B"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0A68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4BB2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B1B54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7F29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757C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34CD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0859E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F67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D0873D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85006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0F59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DAD2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C2BE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7309F50"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6E2B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37DBD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9CB23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16DB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DF63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F76D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D7C4B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5CBB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9C4A3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5B558F2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A1BA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C82784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44D0C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F648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4927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86E03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BED87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61A2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8B0B32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DD596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02CE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BDD7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01EB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FED5F1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83C0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B7AC67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701D3A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4E5E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798E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68360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10E4DA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64F5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C31DA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F8F5C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DDDA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2554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23A8C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0FD232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C4FE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C753B2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86ABA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902B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828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656C6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CAB6C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996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2E426F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45B581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273E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8476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531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3C13D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39A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7EC839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78128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08E3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07ABD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5872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018740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D284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4335CA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417647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95E9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1B56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E5270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1E1F23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527AA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B849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3732C44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5BB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0BCE0C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9085F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4E35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ECB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83AA8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52786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9FD4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B9783F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EAD80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22DC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65D3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7C8DA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5FA1A6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E237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E893D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1F6B7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DEAC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8C218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EE59D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4D1141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D38D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CF5B3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8E1A3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5B99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9EB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AE67C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7DDFD9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C90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B3D3F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7B7EB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DE0D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ACAB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40F40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9B8CEF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568D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76CD9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6328FE7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E81E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0EB3AC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B3C05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B9FA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62D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C5D92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EF8929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B61B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3405D2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742D1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7957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1F19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AC5F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D8A9CF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1C24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FADB8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69260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9B22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7FD5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255DC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45454A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B480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CAA07B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1F810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8D22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6CEB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808AA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ACE73D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3F79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81AB6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3EAA0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1305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508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7D33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AFB6AB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3DF1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635D3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 munkavégzés körében</w:t>
            </w:r>
          </w:p>
        </w:tc>
      </w:tr>
      <w:tr w:rsidR="002B09E3" w:rsidRPr="002B09E3" w14:paraId="2BC047B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3A75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6FC538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C04F0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D7A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D56A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74893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40CE3A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8BF7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69BD55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35428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96EBD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E283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DF85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BDD1C2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8682F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C5B1CE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E7024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3BF6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6BD3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A2A69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62699424" w14:textId="77777777" w:rsidR="002B09E3" w:rsidRPr="002B5BF7" w:rsidRDefault="002B09E3" w:rsidP="00C53E01">
      <w:pPr>
        <w:spacing w:after="0"/>
        <w:ind w:left="426"/>
      </w:pPr>
    </w:p>
    <w:p w14:paraId="79DC57F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526FA2B" w14:textId="77777777" w:rsidR="00C53E01" w:rsidRDefault="00C53E01" w:rsidP="00C53E01">
      <w:pPr>
        <w:spacing w:after="0"/>
        <w:ind w:left="426"/>
      </w:pPr>
      <w:r w:rsidRPr="003A56AA">
        <w:t>A nemzeti köznevelésről szóló 2011. évi CXC. törvény. 54. § (2) a) pontja szerinti értékeléssel.</w:t>
      </w:r>
    </w:p>
    <w:p w14:paraId="135804E3" w14:textId="77777777" w:rsidR="00C53E01" w:rsidRPr="002B5BF7" w:rsidRDefault="00C53E01" w:rsidP="00C53E01">
      <w:pPr>
        <w:spacing w:after="0"/>
        <w:ind w:left="426"/>
      </w:pPr>
    </w:p>
    <w:p w14:paraId="32C033F6" w14:textId="77777777" w:rsidR="00C53E01" w:rsidRDefault="00C53E01" w:rsidP="00C53E01">
      <w:pPr>
        <w:spacing w:after="0"/>
        <w:rPr>
          <w:rFonts w:cs="Times New Roman"/>
        </w:rPr>
      </w:pPr>
    </w:p>
    <w:p w14:paraId="12962063" w14:textId="4C4DD545" w:rsidR="00C53E01" w:rsidRPr="00644690" w:rsidRDefault="00926BF4" w:rsidP="00C53E01">
      <w:pPr>
        <w:pStyle w:val="Listaszerbekezds"/>
        <w:numPr>
          <w:ilvl w:val="0"/>
          <w:numId w:val="8"/>
        </w:numPr>
        <w:tabs>
          <w:tab w:val="right" w:pos="9072"/>
        </w:tabs>
        <w:spacing w:after="0"/>
        <w:rPr>
          <w:rFonts w:cs="Times New Roman"/>
          <w:b/>
        </w:rPr>
      </w:pPr>
      <w:r w:rsidRPr="00926BF4">
        <w:rPr>
          <w:b/>
        </w:rPr>
        <w:lastRenderedPageBreak/>
        <w:t>Számítógépes rajzolás gyakorlat</w:t>
      </w:r>
      <w:r w:rsidR="00C53E01" w:rsidRPr="00644690">
        <w:rPr>
          <w:b/>
        </w:rPr>
        <w:t xml:space="preserve"> tantárgy</w:t>
      </w:r>
      <w:r w:rsidR="00C53E01" w:rsidRPr="00644690">
        <w:rPr>
          <w:b/>
        </w:rPr>
        <w:tab/>
      </w:r>
      <w:r>
        <w:rPr>
          <w:b/>
        </w:rPr>
        <w:t>1</w:t>
      </w:r>
      <w:r w:rsidR="004C5369">
        <w:rPr>
          <w:b/>
        </w:rPr>
        <w:t>08,5</w:t>
      </w:r>
      <w:r w:rsidR="00C53E01">
        <w:rPr>
          <w:b/>
        </w:rPr>
        <w:t xml:space="preserve"> ó</w:t>
      </w:r>
      <w:r w:rsidR="00C53E01" w:rsidRPr="00644690">
        <w:rPr>
          <w:b/>
        </w:rPr>
        <w:t>ra/</w:t>
      </w:r>
      <w:r>
        <w:rPr>
          <w:b/>
        </w:rPr>
        <w:t>1</w:t>
      </w:r>
      <w:r w:rsidR="004C5369">
        <w:rPr>
          <w:b/>
        </w:rPr>
        <w:t>08,5</w:t>
      </w:r>
      <w:r w:rsidR="00C53E01" w:rsidRPr="00644690">
        <w:rPr>
          <w:b/>
        </w:rPr>
        <w:t xml:space="preserve"> óra*</w:t>
      </w:r>
    </w:p>
    <w:p w14:paraId="24653C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ACAE500" w14:textId="77777777" w:rsidR="00C53E01" w:rsidRPr="00644690" w:rsidRDefault="00C53E01" w:rsidP="00C53E01"/>
    <w:p w14:paraId="34C029EF" w14:textId="77777777" w:rsidR="00C53E01" w:rsidRDefault="00C53E01" w:rsidP="00C53E01">
      <w:pPr>
        <w:pStyle w:val="Listaszerbekezds"/>
        <w:numPr>
          <w:ilvl w:val="1"/>
          <w:numId w:val="8"/>
        </w:numPr>
        <w:spacing w:after="0"/>
        <w:rPr>
          <w:b/>
        </w:rPr>
      </w:pPr>
      <w:r w:rsidRPr="00644690">
        <w:rPr>
          <w:b/>
        </w:rPr>
        <w:t>A tantárgy tanításának célja</w:t>
      </w:r>
    </w:p>
    <w:p w14:paraId="4B15961B" w14:textId="16720BCF" w:rsidR="00C53E01" w:rsidRDefault="00926BF4" w:rsidP="00C53E01">
      <w:pPr>
        <w:spacing w:after="0"/>
        <w:ind w:left="426"/>
      </w:pPr>
      <w:r w:rsidRPr="00926BF4">
        <w:t>A korábban szerzett CAD alapismeret</w:t>
      </w:r>
      <w:r w:rsidR="00D86D2C">
        <w:t>eket kibővítve a különféle mély</w:t>
      </w:r>
      <w:r w:rsidRPr="00926BF4">
        <w:t>építési tevékenységhez kapcsolódó t</w:t>
      </w:r>
      <w:r>
        <w:t>ervrajzokat rajzol. A zárófelad</w:t>
      </w:r>
      <w:r w:rsidRPr="00926BF4">
        <w:t>at számítógépes rajzait készíti el.</w:t>
      </w:r>
    </w:p>
    <w:p w14:paraId="162C734F" w14:textId="77777777" w:rsidR="00C53E01" w:rsidRPr="002B5BF7" w:rsidRDefault="00C53E01" w:rsidP="00C53E01">
      <w:pPr>
        <w:spacing w:after="0"/>
        <w:ind w:left="426"/>
      </w:pPr>
    </w:p>
    <w:p w14:paraId="42506DF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296CB5C" w14:textId="551EC454" w:rsidR="00C53E01" w:rsidRDefault="00DA7467" w:rsidP="00C53E01">
      <w:pPr>
        <w:spacing w:after="0"/>
        <w:ind w:left="426"/>
      </w:pPr>
      <w:r w:rsidRPr="00DA7467">
        <w:t>A tantárgy az adott évfolyamba lépés feltételeiként megjelölt közismereti és szakmai tartalmakra épül.</w:t>
      </w:r>
    </w:p>
    <w:p w14:paraId="0E045839" w14:textId="77777777" w:rsidR="00C53E01" w:rsidRPr="002B5BF7" w:rsidRDefault="00C53E01" w:rsidP="00C53E01">
      <w:pPr>
        <w:spacing w:after="0"/>
        <w:ind w:left="426"/>
      </w:pPr>
    </w:p>
    <w:p w14:paraId="57B9475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9F2BD21" w14:textId="7284CABB" w:rsidR="00C53E01" w:rsidRDefault="00D86D2C" w:rsidP="00C53E01">
      <w:pPr>
        <w:pStyle w:val="Listaszerbekezds"/>
        <w:numPr>
          <w:ilvl w:val="2"/>
          <w:numId w:val="8"/>
        </w:numPr>
        <w:tabs>
          <w:tab w:val="left" w:pos="1701"/>
          <w:tab w:val="right" w:pos="9072"/>
        </w:tabs>
        <w:spacing w:after="0"/>
        <w:ind w:left="993" w:hanging="426"/>
        <w:rPr>
          <w:b/>
          <w:i/>
        </w:rPr>
      </w:pPr>
      <w:r>
        <w:rPr>
          <w:b/>
          <w:i/>
        </w:rPr>
        <w:t>Mély</w:t>
      </w:r>
      <w:r w:rsidR="00926BF4" w:rsidRPr="00926BF4">
        <w:rPr>
          <w:b/>
          <w:i/>
        </w:rPr>
        <w:t>építési létesítmények terveinek rajzolása</w:t>
      </w:r>
      <w:r w:rsidR="00C53E01" w:rsidRPr="00644690">
        <w:rPr>
          <w:b/>
          <w:i/>
        </w:rPr>
        <w:tab/>
      </w:r>
      <w:r w:rsidR="00926BF4">
        <w:rPr>
          <w:b/>
          <w:i/>
        </w:rPr>
        <w:t>62</w:t>
      </w:r>
      <w:r w:rsidR="00C53E01">
        <w:rPr>
          <w:b/>
          <w:i/>
        </w:rPr>
        <w:t xml:space="preserve"> ó</w:t>
      </w:r>
      <w:r w:rsidR="00C53E01" w:rsidRPr="00644690">
        <w:rPr>
          <w:b/>
          <w:i/>
        </w:rPr>
        <w:t>ra/</w:t>
      </w:r>
      <w:r w:rsidR="00926BF4">
        <w:rPr>
          <w:b/>
          <w:i/>
        </w:rPr>
        <w:t>62</w:t>
      </w:r>
      <w:r w:rsidR="00C53E01" w:rsidRPr="00644690">
        <w:rPr>
          <w:b/>
          <w:i/>
        </w:rPr>
        <w:t xml:space="preserve"> óra</w:t>
      </w:r>
    </w:p>
    <w:p w14:paraId="6797B43D" w14:textId="4A9D6CE7" w:rsidR="00D86D2C" w:rsidRPr="00D86D2C" w:rsidRDefault="00D86D2C" w:rsidP="00D86D2C">
      <w:pPr>
        <w:spacing w:after="0"/>
        <w:ind w:left="851"/>
        <w:rPr>
          <w:rFonts w:cs="Times New Roman"/>
        </w:rPr>
      </w:pPr>
      <w:r>
        <w:rPr>
          <w:rFonts w:cs="Times New Roman"/>
        </w:rPr>
        <w:t>Alapozási tervek</w:t>
      </w:r>
    </w:p>
    <w:p w14:paraId="41EA7854" w14:textId="54862811" w:rsidR="00D86D2C" w:rsidRPr="00D86D2C" w:rsidRDefault="00D86D2C" w:rsidP="00D86D2C">
      <w:pPr>
        <w:spacing w:after="0"/>
        <w:ind w:left="851"/>
        <w:rPr>
          <w:rFonts w:cs="Times New Roman"/>
        </w:rPr>
      </w:pPr>
      <w:r>
        <w:rPr>
          <w:rFonts w:cs="Times New Roman"/>
        </w:rPr>
        <w:t>Közműtervek</w:t>
      </w:r>
    </w:p>
    <w:p w14:paraId="5B170522" w14:textId="27083FC9" w:rsidR="00D86D2C" w:rsidRPr="00D86D2C" w:rsidRDefault="00D86D2C" w:rsidP="00D86D2C">
      <w:pPr>
        <w:spacing w:after="0"/>
        <w:ind w:left="851"/>
        <w:rPr>
          <w:rFonts w:cs="Times New Roman"/>
        </w:rPr>
      </w:pPr>
      <w:r>
        <w:rPr>
          <w:rFonts w:cs="Times New Roman"/>
        </w:rPr>
        <w:t>Útépítési tervek</w:t>
      </w:r>
    </w:p>
    <w:p w14:paraId="704E83BC" w14:textId="343A0FF6" w:rsidR="00C53E01" w:rsidRDefault="00D86D2C" w:rsidP="00D86D2C">
      <w:pPr>
        <w:spacing w:after="0"/>
        <w:ind w:left="851"/>
      </w:pPr>
      <w:r>
        <w:rPr>
          <w:rFonts w:cs="Times New Roman"/>
        </w:rPr>
        <w:t>Térburkolatok rajzolása 2D, 3D</w:t>
      </w:r>
    </w:p>
    <w:p w14:paraId="0F20C11B" w14:textId="77777777" w:rsidR="00C53E01" w:rsidRPr="00644690" w:rsidRDefault="00C53E01" w:rsidP="00C53E01">
      <w:pPr>
        <w:tabs>
          <w:tab w:val="left" w:pos="1418"/>
          <w:tab w:val="right" w:pos="9072"/>
        </w:tabs>
        <w:spacing w:after="0"/>
        <w:ind w:left="851"/>
      </w:pPr>
    </w:p>
    <w:p w14:paraId="769CDB62" w14:textId="6BEBAC5A" w:rsidR="00C53E01" w:rsidRDefault="00926BF4" w:rsidP="00C53E01">
      <w:pPr>
        <w:pStyle w:val="Listaszerbekezds"/>
        <w:numPr>
          <w:ilvl w:val="2"/>
          <w:numId w:val="8"/>
        </w:numPr>
        <w:tabs>
          <w:tab w:val="left" w:pos="1701"/>
          <w:tab w:val="right" w:pos="9072"/>
        </w:tabs>
        <w:spacing w:after="0"/>
        <w:ind w:left="993" w:hanging="426"/>
        <w:rPr>
          <w:b/>
          <w:i/>
        </w:rPr>
      </w:pPr>
      <w:r w:rsidRPr="00926BF4">
        <w:rPr>
          <w:b/>
          <w:i/>
        </w:rPr>
        <w:t>Zárófeladat</w:t>
      </w:r>
      <w:r w:rsidR="00C53E01" w:rsidRPr="00644690">
        <w:rPr>
          <w:b/>
          <w:i/>
        </w:rPr>
        <w:tab/>
      </w:r>
      <w:r w:rsidR="004C5369">
        <w:rPr>
          <w:b/>
          <w:i/>
        </w:rPr>
        <w:t>46,5</w:t>
      </w:r>
      <w:r w:rsidR="00C53E01">
        <w:rPr>
          <w:b/>
          <w:i/>
        </w:rPr>
        <w:t xml:space="preserve"> ó</w:t>
      </w:r>
      <w:r w:rsidR="00C53E01" w:rsidRPr="00644690">
        <w:rPr>
          <w:b/>
          <w:i/>
        </w:rPr>
        <w:t>ra/</w:t>
      </w:r>
      <w:r w:rsidR="004C5369">
        <w:rPr>
          <w:b/>
          <w:i/>
        </w:rPr>
        <w:t>46,5</w:t>
      </w:r>
      <w:r w:rsidR="00C53E01" w:rsidRPr="00644690">
        <w:rPr>
          <w:b/>
          <w:i/>
        </w:rPr>
        <w:t xml:space="preserve"> óra</w:t>
      </w:r>
    </w:p>
    <w:p w14:paraId="5D976FEB" w14:textId="7B69619D" w:rsidR="00152E28" w:rsidRDefault="00152E28" w:rsidP="00926BF4">
      <w:pPr>
        <w:spacing w:after="0"/>
        <w:ind w:left="851"/>
      </w:pPr>
      <w:r>
        <w:t>M</w:t>
      </w:r>
      <w:r w:rsidR="00D86D2C" w:rsidRPr="00D86D2C">
        <w:t xml:space="preserve">egadott épület számítógéppel készített alapozási </w:t>
      </w:r>
      <w:r>
        <w:t>tervei</w:t>
      </w:r>
    </w:p>
    <w:p w14:paraId="669AB9FD" w14:textId="4C6A0613" w:rsidR="00D86D2C" w:rsidRDefault="00152E28" w:rsidP="00926BF4">
      <w:pPr>
        <w:spacing w:after="0"/>
        <w:ind w:left="851"/>
      </w:pPr>
      <w:r>
        <w:t>M</w:t>
      </w:r>
      <w:r w:rsidRPr="00D86D2C">
        <w:t xml:space="preserve">egadott épület </w:t>
      </w:r>
      <w:r w:rsidR="00D86D2C" w:rsidRPr="00D86D2C">
        <w:t>k</w:t>
      </w:r>
      <w:r>
        <w:t>ülső közmű-csatlakozási tervei</w:t>
      </w:r>
    </w:p>
    <w:p w14:paraId="61C970A7" w14:textId="77777777" w:rsidR="00C53E01" w:rsidRPr="002A1C54" w:rsidRDefault="00C53E01" w:rsidP="00C53E01">
      <w:pPr>
        <w:tabs>
          <w:tab w:val="left" w:pos="1418"/>
          <w:tab w:val="right" w:pos="9072"/>
        </w:tabs>
        <w:spacing w:after="0"/>
        <w:ind w:left="851"/>
      </w:pPr>
    </w:p>
    <w:p w14:paraId="123DA386" w14:textId="77777777" w:rsidR="00C53E01" w:rsidRPr="002A1C54" w:rsidRDefault="00C53E01" w:rsidP="00C53E01">
      <w:pPr>
        <w:tabs>
          <w:tab w:val="left" w:pos="1418"/>
          <w:tab w:val="right" w:pos="9072"/>
        </w:tabs>
        <w:spacing w:after="0"/>
        <w:ind w:left="851"/>
      </w:pPr>
    </w:p>
    <w:p w14:paraId="61B6FA6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3B22D5D" w14:textId="020225CE" w:rsidR="00C53E01" w:rsidRDefault="00890CC6" w:rsidP="00C53E01">
      <w:pPr>
        <w:spacing w:after="0"/>
        <w:ind w:left="426"/>
      </w:pPr>
      <w:r>
        <w:t>számítógépterem</w:t>
      </w:r>
    </w:p>
    <w:p w14:paraId="25832386" w14:textId="77777777" w:rsidR="00C53E01" w:rsidRPr="002B5BF7" w:rsidRDefault="00C53E01" w:rsidP="00C53E01">
      <w:pPr>
        <w:spacing w:after="0"/>
        <w:ind w:left="426"/>
      </w:pPr>
    </w:p>
    <w:p w14:paraId="32F6A43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B07D330" w14:textId="77777777" w:rsidR="00C53E01" w:rsidRDefault="00C53E01" w:rsidP="00C53E01">
      <w:pPr>
        <w:spacing w:after="0"/>
        <w:ind w:left="426"/>
      </w:pPr>
    </w:p>
    <w:p w14:paraId="363DAB29" w14:textId="77777777" w:rsidR="00C53E01" w:rsidRPr="00C879C0" w:rsidRDefault="00C53E01" w:rsidP="00C53E01">
      <w:pPr>
        <w:spacing w:after="0"/>
        <w:ind w:left="426"/>
        <w:rPr>
          <w:i/>
        </w:rPr>
      </w:pPr>
    </w:p>
    <w:p w14:paraId="76DC0BBF" w14:textId="77777777" w:rsidR="00C53E01" w:rsidRPr="00FF2E9D" w:rsidRDefault="00C53E01" w:rsidP="00C53E01">
      <w:pPr>
        <w:spacing w:after="0"/>
        <w:ind w:left="426"/>
      </w:pPr>
    </w:p>
    <w:p w14:paraId="72BBA60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3DC6BE0" w14:textId="0C6961E3"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0A56CECB"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A1FD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8C5A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27D11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0D8F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599A0114"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F47F080"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5E24587"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4921C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45CD0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7C870F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A35FAC"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39FFFE5B"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2853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A28880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FF697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2112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DC2C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A7E4C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ED84FB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CDCA1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DCEB6C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E4816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A5CD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CE99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EDCCD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E7E5ED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77D4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F16D6A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A355C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32E4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72CE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79D21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87A1CCD"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09B3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C381B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F7D39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170D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634C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8723E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56BD013"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AFDF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159B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D0AE9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AD962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65C2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E7CB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A90CF8D"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1A53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106079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5E4B7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8176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BC87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B414D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614795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7744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A93068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56D52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FAA90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33BB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A91EE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13C4E2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80A3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413005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8016F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2D2B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1F372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7BD8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9A5B8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8E6E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022D00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293B5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9473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1586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CD85F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FDB556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B741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54D7A4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859B2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3383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3B25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1461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61B5F9F1" w14:textId="77777777" w:rsidR="002B09E3" w:rsidRDefault="002B09E3" w:rsidP="00C53E01">
      <w:pPr>
        <w:spacing w:after="0"/>
        <w:ind w:left="426"/>
      </w:pPr>
    </w:p>
    <w:p w14:paraId="5A233F6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02CA674" w14:textId="2EBD07C1" w:rsidR="002B09E3" w:rsidRPr="002B5BF7" w:rsidRDefault="002B09E3"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09E3" w:rsidRPr="002B09E3" w14:paraId="6FB03FC7"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FA99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DC59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B5767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278F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1E0B84A6"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78B9CD8"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20CE582"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3CD7A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CD9C02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8AD6C6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023F21A"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2F0E5EE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EC866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EE17A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125F00C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A7ED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BC17C5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8CBD4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147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23E0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5CC0D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AC6413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AD91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ABD938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D234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23E0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7762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0D496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1BEA6D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C005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B96BCF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DC69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D8C8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954A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5B39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2C426F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1429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2947C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56CE1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0D2D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A6D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61960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00BB1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1879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7EA8EF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7BA6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301A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52C4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3AC76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61C29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1576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575F2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8D3F9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A8F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D659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30ACC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0BFCF7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71C7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2FEAA3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ED546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F763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88E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3D325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FBA311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8644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0FE4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21DC355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FAFC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BB0DCC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B1343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11A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2915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2B43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3FC6AD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F77B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C4A24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372F9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D40D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1480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941BD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998C07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9C41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685F13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B82F0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5B74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9A08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4AC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A1B86A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1BBB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6EB0D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27552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790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9824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C8D8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51C5F0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0A8C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8C60C1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0CAE1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4B94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E6F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9520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ACE603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75E4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1BECC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FAD33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92D2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8EF7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BECD1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34DDC4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4D0F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94E966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6EC3E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18AD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BDC5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595CE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5FF542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07E82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621D0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19E8FCD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4C3D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AD1D01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E29BA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D39C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720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E241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8BFA86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9390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04E52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7CE73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33E5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E715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26A6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571A9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ABAF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47AF9B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2CCB73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204C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F95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AA10E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9DEDE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35D2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138B2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71648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D9A6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DB22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D676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A4F404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BC24B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4D92EA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ADEF8D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FDDB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C769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19514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8BD1FB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6080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1A35A4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16F75D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CD46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05AB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81F5B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8188F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7670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CD8AA7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F1179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A28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68FD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DD3D3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8A3153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6F87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AA76C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3E9BE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F34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02D31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68E1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7644E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7234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616BE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7B0676F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3D47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CE24D9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C78B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461B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AB2A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8FCF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626704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ED4B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E0476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C3C77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C6A3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7A2B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D37B1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3F002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AF54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056F3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2DAB4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48CE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233B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B7478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66D4C90"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F574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19411C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87BAD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DF0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BBCA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5838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AAE9BD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1EE13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DB3D2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69D78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8D7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18D2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D95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031C31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9C63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97EB7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703DD91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1661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14:paraId="65B13A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B2B7B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3A94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6EA1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3B7D2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407F76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BE85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B0CA0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E6804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91EA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D8CB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B6A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02C41E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AA85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8E0C3B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1C03B0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A5AB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9EEE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3479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D063AC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EA12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ADEB1B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C554C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6642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1C43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68A17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F54C7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0AA0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9C1891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0B45B0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597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576A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AE04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A3DEC7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843E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679E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 munkavégzés körében</w:t>
            </w:r>
          </w:p>
        </w:tc>
      </w:tr>
      <w:tr w:rsidR="002B09E3" w:rsidRPr="002B09E3" w14:paraId="0C34268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A496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928B25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694F98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96F3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008D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4D514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8A001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B5D3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573DE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933B2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5E3A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1F7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64D8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C6DE37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33A6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58D95D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3B9F0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E72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7EBB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F5B6A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15450447" w14:textId="7980E05F" w:rsidR="00C53E01" w:rsidRPr="002B5BF7" w:rsidRDefault="00C53E01" w:rsidP="00C53E01">
      <w:pPr>
        <w:spacing w:after="0"/>
        <w:ind w:left="426"/>
      </w:pPr>
    </w:p>
    <w:p w14:paraId="13C1DCC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F40897B" w14:textId="77777777" w:rsidR="00C53E01" w:rsidRDefault="00C53E01" w:rsidP="00C53E01">
      <w:pPr>
        <w:spacing w:after="0"/>
        <w:ind w:left="426"/>
      </w:pPr>
      <w:r w:rsidRPr="003A56AA">
        <w:t>A nemzeti köznevelésről szóló 2011. évi CXC. törvény. 54. § (2) a) pontja szerinti értékeléssel.</w:t>
      </w:r>
    </w:p>
    <w:p w14:paraId="39E6E177" w14:textId="77777777" w:rsidR="00C53E01" w:rsidRPr="002B5BF7" w:rsidRDefault="00C53E01" w:rsidP="00C53E01">
      <w:pPr>
        <w:spacing w:after="0"/>
        <w:ind w:left="426"/>
      </w:pPr>
    </w:p>
    <w:p w14:paraId="69646B65" w14:textId="77777777" w:rsidR="00C53E01" w:rsidRDefault="00C53E01" w:rsidP="00C53E01">
      <w:pPr>
        <w:spacing w:after="0"/>
        <w:rPr>
          <w:rFonts w:cs="Times New Roman"/>
        </w:rPr>
      </w:pPr>
    </w:p>
    <w:p w14:paraId="4C78E160" w14:textId="6D0A0340" w:rsidR="00C53E01" w:rsidRPr="00644690" w:rsidRDefault="001F6737" w:rsidP="00C53E01">
      <w:pPr>
        <w:pStyle w:val="Listaszerbekezds"/>
        <w:numPr>
          <w:ilvl w:val="0"/>
          <w:numId w:val="8"/>
        </w:numPr>
        <w:tabs>
          <w:tab w:val="right" w:pos="9072"/>
        </w:tabs>
        <w:spacing w:after="0"/>
        <w:rPr>
          <w:rFonts w:cs="Times New Roman"/>
          <w:b/>
        </w:rPr>
      </w:pPr>
      <w:r>
        <w:rPr>
          <w:b/>
        </w:rPr>
        <w:t>Mély</w:t>
      </w:r>
      <w:r w:rsidR="00DA7467">
        <w:rPr>
          <w:b/>
        </w:rPr>
        <w:t>építési gyakorlat</w:t>
      </w:r>
      <w:r w:rsidR="00C53E01" w:rsidRPr="00644690">
        <w:rPr>
          <w:b/>
        </w:rPr>
        <w:t xml:space="preserve"> tantárgy</w:t>
      </w:r>
      <w:r w:rsidR="00C53E01" w:rsidRPr="00644690">
        <w:rPr>
          <w:b/>
        </w:rPr>
        <w:tab/>
      </w:r>
      <w:r w:rsidR="00DA7467">
        <w:rPr>
          <w:b/>
        </w:rPr>
        <w:t>217</w:t>
      </w:r>
      <w:r w:rsidR="00C53E01">
        <w:rPr>
          <w:b/>
        </w:rPr>
        <w:t xml:space="preserve"> ó</w:t>
      </w:r>
      <w:r w:rsidR="00C53E01" w:rsidRPr="00644690">
        <w:rPr>
          <w:b/>
        </w:rPr>
        <w:t>ra/</w:t>
      </w:r>
      <w:r w:rsidR="00DA7467">
        <w:rPr>
          <w:b/>
        </w:rPr>
        <w:t>217</w:t>
      </w:r>
      <w:r w:rsidR="00C53E01" w:rsidRPr="00644690">
        <w:rPr>
          <w:b/>
        </w:rPr>
        <w:t xml:space="preserve"> óra*</w:t>
      </w:r>
    </w:p>
    <w:p w14:paraId="546AF7F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6B89621" w14:textId="77777777" w:rsidR="00C53E01" w:rsidRPr="00644690" w:rsidRDefault="00C53E01" w:rsidP="00C53E01"/>
    <w:p w14:paraId="12643513" w14:textId="77777777" w:rsidR="00C53E01" w:rsidRDefault="00C53E01" w:rsidP="00C53E01">
      <w:pPr>
        <w:pStyle w:val="Listaszerbekezds"/>
        <w:numPr>
          <w:ilvl w:val="1"/>
          <w:numId w:val="8"/>
        </w:numPr>
        <w:spacing w:after="0"/>
        <w:rPr>
          <w:b/>
        </w:rPr>
      </w:pPr>
      <w:r w:rsidRPr="00644690">
        <w:rPr>
          <w:b/>
        </w:rPr>
        <w:t>A tantárgy tanításának célja</w:t>
      </w:r>
    </w:p>
    <w:p w14:paraId="2954DF83" w14:textId="3DA19871" w:rsidR="00C53E01" w:rsidRDefault="00C041EB" w:rsidP="00C53E01">
      <w:pPr>
        <w:spacing w:after="0"/>
        <w:ind w:left="426"/>
      </w:pPr>
      <w:r w:rsidRPr="00C041EB">
        <w:t>A gyakorlati órákon a tanulók talajmechanikai vizsgálatokat végeznek, mélyépítési létesítményeket tűznek ki, illetve mélyépítési kivitelezési tevékenységeket végeznek. Használják és kibővítik az építési gyakorlat tantárgy során megszerzett ismereteiket.</w:t>
      </w:r>
    </w:p>
    <w:p w14:paraId="380F749D" w14:textId="77777777" w:rsidR="00C53E01" w:rsidRPr="002B5BF7" w:rsidRDefault="00C53E01" w:rsidP="00C53E01">
      <w:pPr>
        <w:spacing w:after="0"/>
        <w:ind w:left="426"/>
      </w:pPr>
    </w:p>
    <w:p w14:paraId="43F9849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65FD790" w14:textId="33B5F811" w:rsidR="00C53E01" w:rsidRDefault="00DA7467" w:rsidP="00C53E01">
      <w:pPr>
        <w:spacing w:after="0"/>
        <w:ind w:left="426"/>
      </w:pPr>
      <w:r w:rsidRPr="00DA7467">
        <w:t>A tantárgy az adott évfolyamba lépés feltételeiként megjelölt közismereti és szakmai tartalmakra épül.</w:t>
      </w:r>
    </w:p>
    <w:p w14:paraId="35DD9930" w14:textId="77777777" w:rsidR="00C53E01" w:rsidRPr="002B5BF7" w:rsidRDefault="00C53E01" w:rsidP="00C53E01">
      <w:pPr>
        <w:spacing w:after="0"/>
        <w:ind w:left="426"/>
      </w:pPr>
    </w:p>
    <w:p w14:paraId="114A932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FC8C18" w14:textId="350EADAE" w:rsidR="00C53E01" w:rsidRDefault="006D1D69" w:rsidP="00C53E01">
      <w:pPr>
        <w:pStyle w:val="Listaszerbekezds"/>
        <w:numPr>
          <w:ilvl w:val="2"/>
          <w:numId w:val="8"/>
        </w:numPr>
        <w:tabs>
          <w:tab w:val="left" w:pos="1701"/>
          <w:tab w:val="right" w:pos="9072"/>
        </w:tabs>
        <w:spacing w:after="0"/>
        <w:ind w:left="993" w:hanging="426"/>
        <w:rPr>
          <w:b/>
          <w:i/>
        </w:rPr>
      </w:pPr>
      <w:r>
        <w:rPr>
          <w:b/>
          <w:i/>
        </w:rPr>
        <w:t>Talajmechanikai vizsgálatok</w:t>
      </w:r>
      <w:r w:rsidR="00C53E01" w:rsidRPr="00644690">
        <w:rPr>
          <w:b/>
          <w:i/>
        </w:rPr>
        <w:tab/>
      </w:r>
      <w:r>
        <w:rPr>
          <w:b/>
          <w:i/>
        </w:rPr>
        <w:t>31</w:t>
      </w:r>
      <w:r w:rsidR="00C53E01">
        <w:rPr>
          <w:b/>
          <w:i/>
        </w:rPr>
        <w:t xml:space="preserve"> ó</w:t>
      </w:r>
      <w:r w:rsidR="00C53E01" w:rsidRPr="00644690">
        <w:rPr>
          <w:b/>
          <w:i/>
        </w:rPr>
        <w:t>ra/</w:t>
      </w:r>
      <w:r w:rsidR="004822F9">
        <w:rPr>
          <w:b/>
          <w:i/>
        </w:rPr>
        <w:t>31</w:t>
      </w:r>
      <w:r w:rsidR="00C53E01" w:rsidRPr="00644690">
        <w:rPr>
          <w:b/>
          <w:i/>
        </w:rPr>
        <w:t xml:space="preserve"> óra</w:t>
      </w:r>
    </w:p>
    <w:p w14:paraId="529F2720" w14:textId="71DB9656" w:rsidR="006D1D69" w:rsidRPr="006D1D69" w:rsidRDefault="006D1D69" w:rsidP="006D1D69">
      <w:pPr>
        <w:spacing w:after="0"/>
        <w:ind w:left="851"/>
        <w:rPr>
          <w:rFonts w:cs="Times New Roman"/>
        </w:rPr>
      </w:pPr>
      <w:r w:rsidRPr="006D1D69">
        <w:rPr>
          <w:rFonts w:cs="Times New Roman"/>
        </w:rPr>
        <w:t>Talaj- é</w:t>
      </w:r>
      <w:r>
        <w:rPr>
          <w:rFonts w:cs="Times New Roman"/>
        </w:rPr>
        <w:t>s víz-mintavétel, talajfeltárás</w:t>
      </w:r>
    </w:p>
    <w:p w14:paraId="3EACE418" w14:textId="2E0BA7AC" w:rsidR="006D1D69" w:rsidRPr="006D1D69" w:rsidRDefault="006D1D69" w:rsidP="006D1D69">
      <w:pPr>
        <w:spacing w:after="0"/>
        <w:ind w:left="851"/>
        <w:rPr>
          <w:rFonts w:cs="Times New Roman"/>
        </w:rPr>
      </w:pPr>
      <w:r w:rsidRPr="006D1D69">
        <w:rPr>
          <w:rFonts w:cs="Times New Roman"/>
        </w:rPr>
        <w:t>Talajok fizikai</w:t>
      </w:r>
      <w:r>
        <w:rPr>
          <w:rFonts w:cs="Times New Roman"/>
        </w:rPr>
        <w:t xml:space="preserve"> tulajdonságainak meghatározása</w:t>
      </w:r>
    </w:p>
    <w:p w14:paraId="09B75506" w14:textId="4711D23B" w:rsidR="006D1D69" w:rsidRPr="006D1D69" w:rsidRDefault="006D1D69" w:rsidP="006D1D69">
      <w:pPr>
        <w:spacing w:after="0"/>
        <w:ind w:left="851"/>
        <w:rPr>
          <w:rFonts w:cs="Times New Roman"/>
        </w:rPr>
      </w:pPr>
      <w:r w:rsidRPr="006D1D69">
        <w:rPr>
          <w:rFonts w:cs="Times New Roman"/>
        </w:rPr>
        <w:t>Talajok szerkezete, osztályozása, alakváltozása, szilárdsági tulajdonságai és teherbíró képesség</w:t>
      </w:r>
      <w:r>
        <w:rPr>
          <w:rFonts w:cs="Times New Roman"/>
        </w:rPr>
        <w:t>ének meghatározása</w:t>
      </w:r>
    </w:p>
    <w:p w14:paraId="594574A9" w14:textId="77A99938" w:rsidR="006D1D69" w:rsidRPr="006D1D69" w:rsidRDefault="006D1D69" w:rsidP="006D1D69">
      <w:pPr>
        <w:spacing w:after="0"/>
        <w:ind w:left="851"/>
        <w:rPr>
          <w:rFonts w:cs="Times New Roman"/>
        </w:rPr>
      </w:pPr>
      <w:r w:rsidRPr="006D1D69">
        <w:rPr>
          <w:rFonts w:cs="Times New Roman"/>
        </w:rPr>
        <w:t>Vízmozgás</w:t>
      </w:r>
      <w:r w:rsidR="00C041EB">
        <w:rPr>
          <w:rFonts w:cs="Times New Roman"/>
        </w:rPr>
        <w:t>ok</w:t>
      </w:r>
      <w:r w:rsidRPr="006D1D69">
        <w:rPr>
          <w:rFonts w:cs="Times New Roman"/>
        </w:rPr>
        <w:t xml:space="preserve"> ha</w:t>
      </w:r>
      <w:r>
        <w:rPr>
          <w:rFonts w:cs="Times New Roman"/>
        </w:rPr>
        <w:t>tásának vizsgálata a talajokban</w:t>
      </w:r>
    </w:p>
    <w:p w14:paraId="17976CC2" w14:textId="4464A472" w:rsidR="00C53E01" w:rsidRDefault="006D1D69" w:rsidP="006D1D69">
      <w:pPr>
        <w:spacing w:after="0"/>
        <w:ind w:left="851"/>
      </w:pPr>
      <w:r>
        <w:rPr>
          <w:rFonts w:cs="Times New Roman"/>
        </w:rPr>
        <w:t>Talajmechanikai szakvélemény</w:t>
      </w:r>
    </w:p>
    <w:p w14:paraId="273401A8" w14:textId="77777777" w:rsidR="00C53E01" w:rsidRPr="00644690" w:rsidRDefault="00C53E01" w:rsidP="00C53E01">
      <w:pPr>
        <w:tabs>
          <w:tab w:val="left" w:pos="1418"/>
          <w:tab w:val="right" w:pos="9072"/>
        </w:tabs>
        <w:spacing w:after="0"/>
        <w:ind w:left="851"/>
      </w:pPr>
    </w:p>
    <w:p w14:paraId="11303FD5" w14:textId="695A29EA" w:rsidR="00C53E01" w:rsidRDefault="006D1D69" w:rsidP="00C53E01">
      <w:pPr>
        <w:pStyle w:val="Listaszerbekezds"/>
        <w:numPr>
          <w:ilvl w:val="2"/>
          <w:numId w:val="8"/>
        </w:numPr>
        <w:tabs>
          <w:tab w:val="left" w:pos="1701"/>
          <w:tab w:val="right" w:pos="9072"/>
        </w:tabs>
        <w:spacing w:after="0"/>
        <w:ind w:left="993" w:hanging="426"/>
        <w:rPr>
          <w:b/>
          <w:i/>
        </w:rPr>
      </w:pPr>
      <w:r w:rsidRPr="006D1D69">
        <w:rPr>
          <w:b/>
          <w:i/>
        </w:rPr>
        <w:t>Mélyépítési létesítmények kitűzése</w:t>
      </w:r>
      <w:r w:rsidR="00C53E01" w:rsidRPr="00644690">
        <w:rPr>
          <w:b/>
          <w:i/>
        </w:rPr>
        <w:tab/>
      </w:r>
      <w:r w:rsidR="00F43C01">
        <w:rPr>
          <w:b/>
          <w:i/>
        </w:rPr>
        <w:t>62</w:t>
      </w:r>
      <w:r w:rsidR="00C53E01">
        <w:rPr>
          <w:b/>
          <w:i/>
        </w:rPr>
        <w:t xml:space="preserve"> ó</w:t>
      </w:r>
      <w:r w:rsidR="00C53E01" w:rsidRPr="00644690">
        <w:rPr>
          <w:b/>
          <w:i/>
        </w:rPr>
        <w:t>ra/</w:t>
      </w:r>
      <w:r w:rsidR="004822F9">
        <w:rPr>
          <w:b/>
          <w:i/>
        </w:rPr>
        <w:t>62</w:t>
      </w:r>
      <w:r w:rsidR="00C53E01" w:rsidRPr="00644690">
        <w:rPr>
          <w:b/>
          <w:i/>
        </w:rPr>
        <w:t xml:space="preserve"> óra</w:t>
      </w:r>
    </w:p>
    <w:p w14:paraId="03699C38" w14:textId="5211A6B1" w:rsidR="006D1D69" w:rsidRPr="006D1D69" w:rsidRDefault="006D1D69" w:rsidP="006D1D69">
      <w:pPr>
        <w:spacing w:after="0"/>
        <w:ind w:left="851"/>
        <w:rPr>
          <w:rFonts w:cs="Times New Roman"/>
        </w:rPr>
      </w:pPr>
      <w:r>
        <w:rPr>
          <w:rFonts w:cs="Times New Roman"/>
        </w:rPr>
        <w:t>Földmunkák, földművek kitűzése</w:t>
      </w:r>
    </w:p>
    <w:p w14:paraId="059ACEFD" w14:textId="3C794F2B" w:rsidR="006D1D69" w:rsidRPr="006D1D69" w:rsidRDefault="006D1D69" w:rsidP="006D1D69">
      <w:pPr>
        <w:spacing w:after="0"/>
        <w:ind w:left="851"/>
        <w:rPr>
          <w:rFonts w:cs="Times New Roman"/>
        </w:rPr>
      </w:pPr>
      <w:r>
        <w:rPr>
          <w:rFonts w:cs="Times New Roman"/>
        </w:rPr>
        <w:t>Alapozások kitűzése</w:t>
      </w:r>
    </w:p>
    <w:p w14:paraId="1F036DB2" w14:textId="6822251F" w:rsidR="006D1D69" w:rsidRPr="006D1D69" w:rsidRDefault="006D1D69" w:rsidP="006D1D69">
      <w:pPr>
        <w:spacing w:after="0"/>
        <w:ind w:left="851"/>
        <w:rPr>
          <w:rFonts w:cs="Times New Roman"/>
        </w:rPr>
      </w:pPr>
      <w:r>
        <w:rPr>
          <w:rFonts w:cs="Times New Roman"/>
        </w:rPr>
        <w:t>Utak kitűzése</w:t>
      </w:r>
    </w:p>
    <w:p w14:paraId="29F712F6" w14:textId="2C6E9C35" w:rsidR="00F43C01" w:rsidRPr="00F43C01" w:rsidRDefault="006D1D69" w:rsidP="006D1D69">
      <w:pPr>
        <w:spacing w:after="0"/>
        <w:ind w:left="851"/>
        <w:rPr>
          <w:rFonts w:cs="Times New Roman"/>
        </w:rPr>
      </w:pPr>
      <w:r w:rsidRPr="006D1D69">
        <w:rPr>
          <w:rFonts w:cs="Times New Roman"/>
        </w:rPr>
        <w:t>Köz</w:t>
      </w:r>
      <w:r>
        <w:rPr>
          <w:rFonts w:cs="Times New Roman"/>
        </w:rPr>
        <w:t>művek kitűzése</w:t>
      </w:r>
    </w:p>
    <w:p w14:paraId="3AA2A48E" w14:textId="77777777" w:rsidR="00C53E01" w:rsidRPr="002A1C54" w:rsidRDefault="00C53E01" w:rsidP="00C53E01">
      <w:pPr>
        <w:tabs>
          <w:tab w:val="left" w:pos="1418"/>
          <w:tab w:val="right" w:pos="9072"/>
        </w:tabs>
        <w:spacing w:after="0"/>
        <w:ind w:left="851"/>
      </w:pPr>
    </w:p>
    <w:p w14:paraId="0C8FB56E" w14:textId="798412A2" w:rsidR="00C53E01" w:rsidRDefault="006D1D69" w:rsidP="00C53E01">
      <w:pPr>
        <w:pStyle w:val="Listaszerbekezds"/>
        <w:numPr>
          <w:ilvl w:val="2"/>
          <w:numId w:val="8"/>
        </w:numPr>
        <w:tabs>
          <w:tab w:val="left" w:pos="1701"/>
          <w:tab w:val="right" w:pos="9072"/>
        </w:tabs>
        <w:spacing w:after="0"/>
        <w:ind w:left="993" w:hanging="426"/>
        <w:rPr>
          <w:b/>
          <w:i/>
        </w:rPr>
      </w:pPr>
      <w:r w:rsidRPr="006D1D69">
        <w:rPr>
          <w:b/>
          <w:i/>
        </w:rPr>
        <w:t>Mélyépítési létesítmények kivitelezése</w:t>
      </w:r>
      <w:r w:rsidR="00C53E01" w:rsidRPr="00644690">
        <w:rPr>
          <w:b/>
          <w:i/>
        </w:rPr>
        <w:tab/>
      </w:r>
      <w:r>
        <w:rPr>
          <w:b/>
          <w:i/>
        </w:rPr>
        <w:t>124</w:t>
      </w:r>
      <w:r w:rsidR="00C53E01">
        <w:rPr>
          <w:b/>
          <w:i/>
        </w:rPr>
        <w:t xml:space="preserve"> ó</w:t>
      </w:r>
      <w:r w:rsidR="00C53E01" w:rsidRPr="00644690">
        <w:rPr>
          <w:b/>
          <w:i/>
        </w:rPr>
        <w:t>ra/</w:t>
      </w:r>
      <w:r>
        <w:rPr>
          <w:b/>
          <w:i/>
        </w:rPr>
        <w:t>124</w:t>
      </w:r>
      <w:r w:rsidR="00C53E01" w:rsidRPr="00644690">
        <w:rPr>
          <w:b/>
          <w:i/>
        </w:rPr>
        <w:t xml:space="preserve"> óra</w:t>
      </w:r>
    </w:p>
    <w:p w14:paraId="37E5A5E4" w14:textId="34A198F9" w:rsidR="006D1D69" w:rsidRPr="006D1D69" w:rsidRDefault="006D1D69" w:rsidP="006D1D69">
      <w:pPr>
        <w:spacing w:after="0"/>
        <w:ind w:left="851"/>
        <w:rPr>
          <w:rFonts w:cs="Times New Roman"/>
        </w:rPr>
      </w:pPr>
      <w:r>
        <w:rPr>
          <w:rFonts w:cs="Times New Roman"/>
        </w:rPr>
        <w:t>Földmunkák</w:t>
      </w:r>
    </w:p>
    <w:p w14:paraId="0019DD78" w14:textId="3018F438" w:rsidR="006D1D69" w:rsidRDefault="006D1D69" w:rsidP="006D1D69">
      <w:pPr>
        <w:spacing w:after="0"/>
        <w:ind w:left="851"/>
        <w:rPr>
          <w:rFonts w:cs="Times New Roman"/>
        </w:rPr>
      </w:pPr>
      <w:r>
        <w:rPr>
          <w:rFonts w:cs="Times New Roman"/>
        </w:rPr>
        <w:t>Földművek építése</w:t>
      </w:r>
    </w:p>
    <w:p w14:paraId="485DC6D5" w14:textId="2C0A459D" w:rsidR="00166BE2" w:rsidRDefault="00166BE2" w:rsidP="006D1D69">
      <w:pPr>
        <w:spacing w:after="0"/>
        <w:ind w:left="851"/>
        <w:rPr>
          <w:rFonts w:cs="Times New Roman"/>
        </w:rPr>
      </w:pPr>
      <w:r>
        <w:rPr>
          <w:rFonts w:cs="Times New Roman"/>
        </w:rPr>
        <w:t>Síkalapok építése</w:t>
      </w:r>
    </w:p>
    <w:p w14:paraId="211D5B2C" w14:textId="4CC2460E" w:rsidR="00166BE2" w:rsidRDefault="00166BE2" w:rsidP="006D1D69">
      <w:pPr>
        <w:spacing w:after="0"/>
        <w:ind w:left="851"/>
        <w:rPr>
          <w:rFonts w:cs="Times New Roman"/>
        </w:rPr>
      </w:pPr>
      <w:r>
        <w:rPr>
          <w:rFonts w:cs="Times New Roman"/>
        </w:rPr>
        <w:lastRenderedPageBreak/>
        <w:t>Mélyalapok építése</w:t>
      </w:r>
    </w:p>
    <w:p w14:paraId="54066293" w14:textId="21F4B750" w:rsidR="00166BE2" w:rsidRDefault="00166BE2" w:rsidP="006D1D69">
      <w:pPr>
        <w:spacing w:after="0"/>
        <w:ind w:left="851"/>
        <w:rPr>
          <w:rFonts w:cs="Times New Roman"/>
        </w:rPr>
      </w:pPr>
      <w:r>
        <w:rPr>
          <w:rFonts w:cs="Times New Roman"/>
        </w:rPr>
        <w:t>Különleg</w:t>
      </w:r>
      <w:r w:rsidR="006F1DF1">
        <w:rPr>
          <w:rFonts w:cs="Times New Roman"/>
        </w:rPr>
        <w:t>es mélyépítési feladatok</w:t>
      </w:r>
    </w:p>
    <w:p w14:paraId="0746B9B6" w14:textId="0358B1F6" w:rsidR="00166BE2" w:rsidRDefault="00166BE2" w:rsidP="006D1D69">
      <w:pPr>
        <w:spacing w:after="0"/>
        <w:ind w:left="851"/>
        <w:rPr>
          <w:rFonts w:cs="Times New Roman"/>
        </w:rPr>
      </w:pPr>
      <w:r>
        <w:rPr>
          <w:rFonts w:cs="Times New Roman"/>
        </w:rPr>
        <w:t>Közlekedésépítési feladatok</w:t>
      </w:r>
    </w:p>
    <w:p w14:paraId="7CAFD9DE" w14:textId="23A7CD43" w:rsidR="00166BE2" w:rsidRDefault="00166BE2" w:rsidP="006D1D69">
      <w:pPr>
        <w:spacing w:after="0"/>
        <w:ind w:left="851"/>
        <w:rPr>
          <w:rFonts w:cs="Times New Roman"/>
        </w:rPr>
      </w:pPr>
      <w:r>
        <w:rPr>
          <w:rFonts w:cs="Times New Roman"/>
        </w:rPr>
        <w:t>Vízépítési és közműépítési feladatok</w:t>
      </w:r>
    </w:p>
    <w:p w14:paraId="777A51C9" w14:textId="03389CBA" w:rsidR="00166BE2" w:rsidRPr="006D1D69" w:rsidRDefault="00166BE2" w:rsidP="006D1D69">
      <w:pPr>
        <w:spacing w:after="0"/>
        <w:ind w:left="851"/>
        <w:rPr>
          <w:rFonts w:cs="Times New Roman"/>
        </w:rPr>
      </w:pPr>
      <w:r w:rsidRPr="00166BE2">
        <w:rPr>
          <w:rFonts w:cs="Times New Roman"/>
        </w:rPr>
        <w:t>Víziközmű, vízgazdálkodó és vízgépészeti feladatok</w:t>
      </w:r>
    </w:p>
    <w:p w14:paraId="0804B5FB" w14:textId="36941AB0" w:rsidR="00F43C01" w:rsidRDefault="006D1D69" w:rsidP="00166BE2">
      <w:pPr>
        <w:spacing w:after="0"/>
        <w:ind w:left="851"/>
        <w:rPr>
          <w:rFonts w:cs="Times New Roman"/>
        </w:rPr>
      </w:pPr>
      <w:r>
        <w:rPr>
          <w:rFonts w:cs="Times New Roman"/>
        </w:rPr>
        <w:t>Zsaluzás, vasbetonszerelés</w:t>
      </w:r>
      <w:r w:rsidR="00166BE2">
        <w:rPr>
          <w:rFonts w:cs="Times New Roman"/>
        </w:rPr>
        <w:t>, betonozás</w:t>
      </w:r>
    </w:p>
    <w:p w14:paraId="6AD0AAE0" w14:textId="7F6124C5" w:rsidR="00E07221" w:rsidRPr="00166BE2" w:rsidRDefault="00E07221" w:rsidP="00166BE2">
      <w:pPr>
        <w:spacing w:after="0"/>
        <w:ind w:left="851"/>
        <w:rPr>
          <w:rFonts w:cs="Times New Roman"/>
        </w:rPr>
      </w:pPr>
      <w:r>
        <w:rPr>
          <w:rFonts w:cs="Times New Roman"/>
        </w:rPr>
        <w:t>Segédszerkezetek</w:t>
      </w:r>
    </w:p>
    <w:p w14:paraId="4C60F0C1" w14:textId="77777777" w:rsidR="00C53E01" w:rsidRPr="002A1C54" w:rsidRDefault="00C53E01" w:rsidP="00C53E01">
      <w:pPr>
        <w:tabs>
          <w:tab w:val="left" w:pos="1418"/>
          <w:tab w:val="right" w:pos="9072"/>
        </w:tabs>
        <w:spacing w:after="0"/>
        <w:ind w:left="851"/>
      </w:pPr>
    </w:p>
    <w:p w14:paraId="411D576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DB0034F" w14:textId="3E5983E9" w:rsidR="00C53E01" w:rsidRDefault="00890CC6" w:rsidP="00C53E01">
      <w:pPr>
        <w:spacing w:after="0"/>
        <w:ind w:left="426"/>
      </w:pPr>
      <w:r>
        <w:t>tanműhely</w:t>
      </w:r>
      <w:r w:rsidR="0036377D">
        <w:t xml:space="preserve"> vagy terepi gyakorlat</w:t>
      </w:r>
    </w:p>
    <w:p w14:paraId="047BBA34" w14:textId="77777777" w:rsidR="00C53E01" w:rsidRPr="002B5BF7" w:rsidRDefault="00C53E01" w:rsidP="00C53E01">
      <w:pPr>
        <w:spacing w:after="0"/>
        <w:ind w:left="426"/>
      </w:pPr>
    </w:p>
    <w:p w14:paraId="19A321D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25579B1" w14:textId="77777777" w:rsidR="00C53E01" w:rsidRDefault="00C53E01" w:rsidP="00C53E01">
      <w:pPr>
        <w:spacing w:after="0"/>
        <w:ind w:left="426"/>
      </w:pPr>
    </w:p>
    <w:p w14:paraId="442A2D34" w14:textId="77777777" w:rsidR="00C53E01" w:rsidRPr="00C879C0" w:rsidRDefault="00C53E01" w:rsidP="00C53E01">
      <w:pPr>
        <w:spacing w:after="0"/>
        <w:ind w:left="426"/>
        <w:rPr>
          <w:i/>
        </w:rPr>
      </w:pPr>
    </w:p>
    <w:p w14:paraId="2114FCAF" w14:textId="77777777" w:rsidR="00C53E01" w:rsidRPr="00FF2E9D" w:rsidRDefault="00C53E01" w:rsidP="00C53E01">
      <w:pPr>
        <w:spacing w:after="0"/>
        <w:ind w:left="426"/>
      </w:pPr>
    </w:p>
    <w:p w14:paraId="3D2E826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C4E093B" w14:textId="2113F772"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4CE4C248"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911DE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35F08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559466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EDE1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5BBF398D"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EFE27E2"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4D003C"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00EF6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91F24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ABB25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908806"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44E3B0D9"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0FBB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091541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253A5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EF2A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37AD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F8E7D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E5834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044B1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5C10B5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9DDEB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A1F7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A1F3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09253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EBE822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E9FB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C6367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C93C8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873E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8280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8559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474D2A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942D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89F49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1D36F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58C8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11A5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0164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FBEE2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C21C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1C6475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EABB9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FC69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74671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A3DA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13AEA36"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ED4B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786AE8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4E2F6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1629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476B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04B2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0DFBFC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37BF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1CCDA0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AD4F5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D3F5C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89772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AC665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0A4D9E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CDCFE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CAE70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B15D13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0930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A8F7F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3D45A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DD5A01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473C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EA75F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FBD4E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761A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ECA3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4CDD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F0EAD1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6B61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D8D3E1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E9317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FB3B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3922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EFDD6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755718A4" w14:textId="77777777" w:rsidR="002B09E3" w:rsidRDefault="002B09E3" w:rsidP="00C53E01">
      <w:pPr>
        <w:spacing w:after="0"/>
        <w:ind w:left="426"/>
      </w:pPr>
    </w:p>
    <w:p w14:paraId="18C4E56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4A1EA33" w14:textId="53D623DB"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09E3" w:rsidRPr="002B09E3" w14:paraId="78D087AC"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1C87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7829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CC60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A284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43F4E95B"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2F1CCD0"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14B472A"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FF5FC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AF72A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26AA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7516B5"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4B094B0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A92C7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1B93F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5548F0E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90C1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263248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07C18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CE0D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82D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23B7A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0F97A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4DF3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B93C58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0DC4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3C2B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673C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887C2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98948A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3966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D226E6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CF319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27F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4E84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47E78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4F3586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B62E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234F8A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533CB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0933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F6E5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E1E3F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481EC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92D0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94C95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A16C0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6A0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997B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15B8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CBAC76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D145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A6ED7C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Információk önálló </w:t>
            </w:r>
            <w:r w:rsidRPr="002B09E3">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14:paraId="2959E5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14:paraId="78B547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856F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0D351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1A5B87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104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490B8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F67B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E41F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AB4A6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514A8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DDBE9C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A3BF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FA13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5DEEB3B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A460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510DC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2F252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4EFA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EA015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4317A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9F9346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7226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B31BE1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E5545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60C9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13F1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33601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69A6AF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5C57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99645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4FD1A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DC60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54B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15BA5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E13F25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05FA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95C04D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327A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861A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C2710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77B97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ABBE68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44A5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A96E4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9CDCB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E43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6B05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B35B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F6DECC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8734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EF668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E0B01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407F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6200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C0BF0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718A9E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224C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9D2A85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19184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9E7D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40DF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1E3B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C5C54D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3A1FD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8E5362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0644B4E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F4C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8BB5D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CCBED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61F1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8644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F252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F1018B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DC7B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98AF88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36E48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CE63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BAC52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299A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9693F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9101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0F4FC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51764E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A68F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E3C6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E56D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9CB02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B7D3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32C90C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FBA13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7EA8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039F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0D91B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1FA75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1E1C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B3A7EB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E1C8B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13FC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CB0C2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9DF07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4025F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640D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D67A1C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4BB515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F72B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4B1D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B26E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CCBDC6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FC980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561C3B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29F69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ACA6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7CD3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B8421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9B229A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D2F4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EF886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F530C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00AA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9141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9657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71CEF7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F607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97F1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7501002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1AD9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D1061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87775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D94D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782A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00065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AB048A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7038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623410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182C8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5FC0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647F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7DA8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F32F81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E0253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D00235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959A1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84F3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89C5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5D668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B6153A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64B39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F4B9AC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27C96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9C57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D5FCA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4A8F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62C9B5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D35D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ABCCB3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7CC7F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4DDE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539CC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B3721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9E1B1F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515C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486F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3FCD032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75FD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387C8C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B2EBB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E8BB0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5C2E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708E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1A7015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FE86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D8DB5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0726F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36B6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F10B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49434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38D6E9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EC2F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5E00AC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F0B07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2600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E781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57C78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11E7CB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D953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35CA74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48947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9BE43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8FF9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156E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A71E7D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A3017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D7C680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8AEE1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0ED8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A1F0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9DA93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2AE1D4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D71D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8B43A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 munkavégzés körében</w:t>
            </w:r>
          </w:p>
        </w:tc>
      </w:tr>
      <w:tr w:rsidR="002B09E3" w:rsidRPr="002B09E3" w14:paraId="510BDE5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A50F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633FF1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272CB5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A8E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7C1F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D42E9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1ABBF8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5DDC7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EDF9C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38EF0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A31B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6287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F97FE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6B0486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DF10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C8AFD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B1D20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651B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8FA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09814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599B72CD" w14:textId="77777777" w:rsidR="002B09E3" w:rsidRPr="002B5BF7" w:rsidRDefault="002B09E3" w:rsidP="00C53E01">
      <w:pPr>
        <w:spacing w:after="0"/>
        <w:ind w:left="426"/>
      </w:pPr>
    </w:p>
    <w:p w14:paraId="62A2866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00C3D59" w14:textId="77777777" w:rsidR="00C53E01" w:rsidRDefault="00C53E01" w:rsidP="00C53E01">
      <w:pPr>
        <w:spacing w:after="0"/>
        <w:ind w:left="426"/>
      </w:pPr>
      <w:r w:rsidRPr="003A56AA">
        <w:t>A nemzeti köznevelésről szóló 2011. évi CXC. törvény. 54. § (2) a) pontja szerinti értékeléssel.</w:t>
      </w:r>
    </w:p>
    <w:p w14:paraId="409A3DD3" w14:textId="77777777" w:rsidR="00C53E01" w:rsidRPr="002B5BF7" w:rsidRDefault="00C53E01" w:rsidP="00C53E01">
      <w:pPr>
        <w:spacing w:after="0"/>
        <w:ind w:left="426"/>
      </w:pPr>
    </w:p>
    <w:p w14:paraId="78428DDB" w14:textId="77777777" w:rsidR="00C53E01" w:rsidRDefault="00C53E01" w:rsidP="00C53E01">
      <w:pPr>
        <w:spacing w:after="0"/>
        <w:rPr>
          <w:rFonts w:cs="Times New Roman"/>
        </w:rPr>
      </w:pPr>
    </w:p>
    <w:p w14:paraId="2C3E863E" w14:textId="592A683E" w:rsidR="00C53E01" w:rsidRDefault="00C53E01" w:rsidP="00C53E01">
      <w:pPr>
        <w:spacing w:after="200" w:line="276" w:lineRule="auto"/>
        <w:jc w:val="left"/>
        <w:rPr>
          <w:rFonts w:cs="Times New Roman"/>
        </w:rPr>
      </w:pPr>
    </w:p>
    <w:p w14:paraId="75B0D01D" w14:textId="77777777" w:rsidR="00C53E01" w:rsidRPr="00D52C63" w:rsidRDefault="00C53E01" w:rsidP="00C53E01">
      <w:pPr>
        <w:rPr>
          <w:rFonts w:cs="Times New Roman"/>
        </w:rPr>
      </w:pPr>
    </w:p>
    <w:p w14:paraId="1B2CCF5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11AF82D" w14:textId="02080BE5" w:rsidR="00C53E01" w:rsidRPr="00D52C63" w:rsidRDefault="00140727" w:rsidP="00C53E01">
      <w:pPr>
        <w:spacing w:after="480"/>
        <w:jc w:val="center"/>
        <w:rPr>
          <w:rFonts w:cs="Times New Roman"/>
          <w:b/>
          <w:sz w:val="36"/>
        </w:rPr>
      </w:pPr>
      <w:r>
        <w:rPr>
          <w:rFonts w:cs="Times New Roman"/>
          <w:b/>
          <w:sz w:val="36"/>
        </w:rPr>
        <w:t>11579</w:t>
      </w:r>
      <w:r w:rsidR="001C6662" w:rsidRPr="001C6662">
        <w:rPr>
          <w:rFonts w:cs="Times New Roman"/>
          <w:b/>
          <w:sz w:val="36"/>
        </w:rPr>
        <w:t>-16</w:t>
      </w:r>
      <w:r w:rsidR="00C53E01" w:rsidRPr="00D52C63">
        <w:rPr>
          <w:rFonts w:cs="Times New Roman"/>
          <w:b/>
          <w:sz w:val="36"/>
        </w:rPr>
        <w:t xml:space="preserve"> azonosító számú</w:t>
      </w:r>
    </w:p>
    <w:p w14:paraId="22AF9956" w14:textId="7B6C4897" w:rsidR="00C53E01" w:rsidRPr="00D52C63" w:rsidRDefault="001C6662" w:rsidP="00C53E01">
      <w:pPr>
        <w:jc w:val="center"/>
        <w:rPr>
          <w:rFonts w:cs="Times New Roman"/>
          <w:b/>
          <w:sz w:val="36"/>
        </w:rPr>
      </w:pPr>
      <w:r w:rsidRPr="001C6662">
        <w:rPr>
          <w:rFonts w:cs="Times New Roman"/>
          <w:b/>
          <w:sz w:val="36"/>
        </w:rPr>
        <w:t>Műszaki rajzolás alapjai</w:t>
      </w:r>
    </w:p>
    <w:p w14:paraId="459A3A8E" w14:textId="77777777" w:rsidR="00C53E01" w:rsidRPr="00D52C63" w:rsidRDefault="00C53E01" w:rsidP="00C53E01">
      <w:pPr>
        <w:jc w:val="center"/>
        <w:rPr>
          <w:rFonts w:cs="Times New Roman"/>
          <w:b/>
          <w:sz w:val="36"/>
        </w:rPr>
      </w:pPr>
      <w:r w:rsidRPr="00D52C63">
        <w:rPr>
          <w:rFonts w:cs="Times New Roman"/>
          <w:b/>
          <w:sz w:val="36"/>
        </w:rPr>
        <w:t>megnevezésű</w:t>
      </w:r>
    </w:p>
    <w:p w14:paraId="48C529E9"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4EE59EB1"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5A05DE5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3594DD2" w14:textId="56BBA5CF" w:rsidR="00C53E01" w:rsidRPr="00D52C63" w:rsidRDefault="00C53E01" w:rsidP="002B09E3">
      <w:pPr>
        <w:rPr>
          <w:rFonts w:cs="Times New Roman"/>
        </w:rPr>
      </w:pPr>
      <w:r w:rsidRPr="00D52C63">
        <w:rPr>
          <w:rFonts w:cs="Times New Roman"/>
        </w:rPr>
        <w:lastRenderedPageBreak/>
        <w:t xml:space="preserve">A </w:t>
      </w:r>
      <w:r w:rsidR="00962251">
        <w:rPr>
          <w:rFonts w:cs="Times New Roman"/>
        </w:rPr>
        <w:t>11579</w:t>
      </w:r>
      <w:r w:rsidRPr="00D26A67">
        <w:rPr>
          <w:rFonts w:cs="Times New Roman"/>
        </w:rPr>
        <w:t>-</w:t>
      </w:r>
      <w:r w:rsidR="00962251">
        <w:rPr>
          <w:rFonts w:cs="Times New Roman"/>
        </w:rPr>
        <w:t>16</w:t>
      </w:r>
      <w:r w:rsidRPr="00D26A67">
        <w:rPr>
          <w:rFonts w:cs="Times New Roman"/>
        </w:rPr>
        <w:t>.</w:t>
      </w:r>
      <w:r w:rsidRPr="00D52C63">
        <w:rPr>
          <w:rFonts w:cs="Times New Roman"/>
        </w:rPr>
        <w:t xml:space="preserve"> azonosító számú </w:t>
      </w:r>
      <w:r w:rsidR="00962251" w:rsidRPr="00962251">
        <w:rPr>
          <w:rFonts w:cs="Times New Roman"/>
        </w:rPr>
        <w:t>Műszaki rajzolás alapjai</w:t>
      </w:r>
      <w:r w:rsidRPr="00D26A67">
        <w:rPr>
          <w:rFonts w:cs="Times New Roman"/>
        </w:rPr>
        <w:t>.</w:t>
      </w:r>
      <w:r w:rsidRPr="00D52C63">
        <w:rPr>
          <w:rFonts w:cs="Times New Roman"/>
        </w:rPr>
        <w:t>megnevezésű szakmai követelménymodulhoz tartozó tantárgyak és témakörök oktatása során fejlesztendő kompetenciák</w:t>
      </w:r>
    </w:p>
    <w:p w14:paraId="05334A5A" w14:textId="39B3E783" w:rsidR="00C53E01" w:rsidRDefault="00C53E01" w:rsidP="002B09E3">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B09E3" w:rsidRPr="002B09E3" w14:paraId="45CC0E1A" w14:textId="77777777" w:rsidTr="002B09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C16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3484E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rajzolás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7F38F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rajzolás alapjai gyakorlat</w:t>
            </w:r>
          </w:p>
        </w:tc>
      </w:tr>
      <w:tr w:rsidR="002B09E3" w:rsidRPr="002B09E3" w14:paraId="51ACA7D9"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5D2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FELADATOK</w:t>
            </w:r>
          </w:p>
        </w:tc>
      </w:tr>
      <w:tr w:rsidR="002B09E3" w:rsidRPr="002B09E3" w14:paraId="78E09CF4"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B0042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Szabadkézzel rajzol</w:t>
            </w:r>
          </w:p>
        </w:tc>
        <w:tc>
          <w:tcPr>
            <w:tcW w:w="700" w:type="dxa"/>
            <w:tcBorders>
              <w:top w:val="nil"/>
              <w:left w:val="nil"/>
              <w:bottom w:val="single" w:sz="4" w:space="0" w:color="auto"/>
              <w:right w:val="single" w:sz="4" w:space="0" w:color="auto"/>
            </w:tcBorders>
            <w:shd w:val="clear" w:color="auto" w:fill="auto"/>
            <w:noWrap/>
            <w:vAlign w:val="center"/>
            <w:hideMark/>
          </w:tcPr>
          <w:p w14:paraId="669B26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2985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C1B7A19"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F226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Épületek, építmények és azok környezetének felmérését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3C7E2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3F0E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0A9FBE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27DCC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Szerkezetek felmérését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54CE9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B40E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BAF7014"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310C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Felmérési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28BE5C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E89BD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CB0A2AE"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6B9B7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Rajzi vázlatokat, értelmező, magyarázó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5F37E2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0479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B96E2E9"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5DA22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Szerkesztett műszaki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7623CF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C9ED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DDB8B7C"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8BD56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műszaki rajzolás szabályszerűségeit alkalmazza</w:t>
            </w:r>
          </w:p>
        </w:tc>
        <w:tc>
          <w:tcPr>
            <w:tcW w:w="700" w:type="dxa"/>
            <w:tcBorders>
              <w:top w:val="nil"/>
              <w:left w:val="nil"/>
              <w:bottom w:val="single" w:sz="4" w:space="0" w:color="auto"/>
              <w:right w:val="single" w:sz="4" w:space="0" w:color="auto"/>
            </w:tcBorders>
            <w:shd w:val="clear" w:color="auto" w:fill="auto"/>
            <w:noWrap/>
            <w:vAlign w:val="center"/>
            <w:hideMark/>
          </w:tcPr>
          <w:p w14:paraId="3D873C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23BB7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CA8F5E2"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830A4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és tervdokumentációt állít össze, rendszerez</w:t>
            </w:r>
          </w:p>
        </w:tc>
        <w:tc>
          <w:tcPr>
            <w:tcW w:w="700" w:type="dxa"/>
            <w:tcBorders>
              <w:top w:val="nil"/>
              <w:left w:val="nil"/>
              <w:bottom w:val="single" w:sz="4" w:space="0" w:color="auto"/>
              <w:right w:val="single" w:sz="4" w:space="0" w:color="auto"/>
            </w:tcBorders>
            <w:shd w:val="clear" w:color="auto" w:fill="auto"/>
            <w:noWrap/>
            <w:vAlign w:val="center"/>
            <w:hideMark/>
          </w:tcPr>
          <w:p w14:paraId="202E5E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DDAF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ACBBFE3"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EDB2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Szabványos rajzi jelöléseket használ, feliratokat, magyarázatokat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01F3F1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8C2D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DCD3DEC"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8D349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Képes az épített és a természeti környezet ábrázolására</w:t>
            </w:r>
          </w:p>
        </w:tc>
        <w:tc>
          <w:tcPr>
            <w:tcW w:w="700" w:type="dxa"/>
            <w:tcBorders>
              <w:top w:val="nil"/>
              <w:left w:val="nil"/>
              <w:bottom w:val="single" w:sz="4" w:space="0" w:color="auto"/>
              <w:right w:val="single" w:sz="4" w:space="0" w:color="auto"/>
            </w:tcBorders>
            <w:shd w:val="clear" w:color="auto" w:fill="auto"/>
            <w:noWrap/>
            <w:vAlign w:val="center"/>
            <w:hideMark/>
          </w:tcPr>
          <w:p w14:paraId="152618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9936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153A89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CD43C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Egyedi rajzfeladatokat old meg</w:t>
            </w:r>
          </w:p>
        </w:tc>
        <w:tc>
          <w:tcPr>
            <w:tcW w:w="700" w:type="dxa"/>
            <w:tcBorders>
              <w:top w:val="nil"/>
              <w:left w:val="nil"/>
              <w:bottom w:val="single" w:sz="4" w:space="0" w:color="auto"/>
              <w:right w:val="single" w:sz="4" w:space="0" w:color="auto"/>
            </w:tcBorders>
            <w:shd w:val="clear" w:color="auto" w:fill="auto"/>
            <w:noWrap/>
            <w:vAlign w:val="center"/>
            <w:hideMark/>
          </w:tcPr>
          <w:p w14:paraId="0EAEEA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70114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19313FE"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783E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Tisztában van a színdinamika alapjaival, színezett 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CEFF5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97AB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A2787C5"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72D68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rajzokat, terveket olvas, értelmez</w:t>
            </w:r>
          </w:p>
        </w:tc>
        <w:tc>
          <w:tcPr>
            <w:tcW w:w="700" w:type="dxa"/>
            <w:tcBorders>
              <w:top w:val="nil"/>
              <w:left w:val="nil"/>
              <w:bottom w:val="single" w:sz="4" w:space="0" w:color="auto"/>
              <w:right w:val="single" w:sz="4" w:space="0" w:color="auto"/>
            </w:tcBorders>
            <w:shd w:val="clear" w:color="auto" w:fill="auto"/>
            <w:noWrap/>
            <w:vAlign w:val="center"/>
            <w:hideMark/>
          </w:tcPr>
          <w:p w14:paraId="5A9C0D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CDED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BCBEA40"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9044F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Betartja a munkaköréhez tartozó munkabiztonsági, munka-egészségügyi,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EB1AA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D80F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9282A11"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E661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ISMERETEK</w:t>
            </w:r>
          </w:p>
        </w:tc>
      </w:tr>
      <w:tr w:rsidR="002B09E3" w:rsidRPr="002B09E3" w14:paraId="3E954C2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E29F5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Szabadkézi rajzi eszközök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50702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E970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546E21E"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77F2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Vízszintes és magassági mérés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EF61F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259E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8BAE68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5D7A9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Épületek, építmények és azok környezetének felmérése</w:t>
            </w:r>
          </w:p>
        </w:tc>
        <w:tc>
          <w:tcPr>
            <w:tcW w:w="700" w:type="dxa"/>
            <w:tcBorders>
              <w:top w:val="nil"/>
              <w:left w:val="nil"/>
              <w:bottom w:val="single" w:sz="4" w:space="0" w:color="auto"/>
              <w:right w:val="single" w:sz="4" w:space="0" w:color="auto"/>
            </w:tcBorders>
            <w:shd w:val="clear" w:color="auto" w:fill="auto"/>
            <w:noWrap/>
            <w:vAlign w:val="center"/>
            <w:hideMark/>
          </w:tcPr>
          <w:p w14:paraId="7C3560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CD9AD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AFAD0F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2AA58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Szerkezetek felmérése</w:t>
            </w:r>
          </w:p>
        </w:tc>
        <w:tc>
          <w:tcPr>
            <w:tcW w:w="700" w:type="dxa"/>
            <w:tcBorders>
              <w:top w:val="nil"/>
              <w:left w:val="nil"/>
              <w:bottom w:val="single" w:sz="4" w:space="0" w:color="auto"/>
              <w:right w:val="single" w:sz="4" w:space="0" w:color="auto"/>
            </w:tcBorders>
            <w:shd w:val="clear" w:color="auto" w:fill="auto"/>
            <w:noWrap/>
            <w:vAlign w:val="center"/>
            <w:hideMark/>
          </w:tcPr>
          <w:p w14:paraId="001C25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CDC4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67A561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30216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Felmérési vázlatok, manuálék készítése feldolgozása</w:t>
            </w:r>
          </w:p>
        </w:tc>
        <w:tc>
          <w:tcPr>
            <w:tcW w:w="700" w:type="dxa"/>
            <w:tcBorders>
              <w:top w:val="nil"/>
              <w:left w:val="nil"/>
              <w:bottom w:val="single" w:sz="4" w:space="0" w:color="auto"/>
              <w:right w:val="single" w:sz="4" w:space="0" w:color="auto"/>
            </w:tcBorders>
            <w:shd w:val="clear" w:color="auto" w:fill="auto"/>
            <w:noWrap/>
            <w:vAlign w:val="center"/>
            <w:hideMark/>
          </w:tcPr>
          <w:p w14:paraId="287E15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0518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D995FD4"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45967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rajzeszközök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EAADC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DECE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C54B8E6"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FE380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Rajzi vázlatok, értelmező, magyarázó rajzok</w:t>
            </w:r>
          </w:p>
        </w:tc>
        <w:tc>
          <w:tcPr>
            <w:tcW w:w="700" w:type="dxa"/>
            <w:tcBorders>
              <w:top w:val="nil"/>
              <w:left w:val="nil"/>
              <w:bottom w:val="single" w:sz="4" w:space="0" w:color="auto"/>
              <w:right w:val="single" w:sz="4" w:space="0" w:color="auto"/>
            </w:tcBorders>
            <w:shd w:val="clear" w:color="auto" w:fill="auto"/>
            <w:noWrap/>
            <w:vAlign w:val="center"/>
            <w:hideMark/>
          </w:tcPr>
          <w:p w14:paraId="36B879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2B40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0DB7A9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4614B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Szerkesztési szabályok ismerete</w:t>
            </w:r>
          </w:p>
        </w:tc>
        <w:tc>
          <w:tcPr>
            <w:tcW w:w="700" w:type="dxa"/>
            <w:tcBorders>
              <w:top w:val="nil"/>
              <w:left w:val="nil"/>
              <w:bottom w:val="single" w:sz="4" w:space="0" w:color="auto"/>
              <w:right w:val="single" w:sz="4" w:space="0" w:color="auto"/>
            </w:tcBorders>
            <w:shd w:val="clear" w:color="auto" w:fill="auto"/>
            <w:noWrap/>
            <w:vAlign w:val="center"/>
            <w:hideMark/>
          </w:tcPr>
          <w:p w14:paraId="30957D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EB74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457B8CE"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FB8B5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és tervfajták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031C51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6BD8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E53AAA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9AB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Szabványos rajzi jelölések</w:t>
            </w:r>
          </w:p>
        </w:tc>
        <w:tc>
          <w:tcPr>
            <w:tcW w:w="700" w:type="dxa"/>
            <w:tcBorders>
              <w:top w:val="nil"/>
              <w:left w:val="nil"/>
              <w:bottom w:val="single" w:sz="4" w:space="0" w:color="auto"/>
              <w:right w:val="single" w:sz="4" w:space="0" w:color="auto"/>
            </w:tcBorders>
            <w:shd w:val="clear" w:color="auto" w:fill="auto"/>
            <w:noWrap/>
            <w:vAlign w:val="center"/>
            <w:hideMark/>
          </w:tcPr>
          <w:p w14:paraId="5F265F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2B4D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9CD0EC2"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C791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Az épített és a természeti környezet elemei, sajátosságai</w:t>
            </w:r>
          </w:p>
        </w:tc>
        <w:tc>
          <w:tcPr>
            <w:tcW w:w="700" w:type="dxa"/>
            <w:tcBorders>
              <w:top w:val="nil"/>
              <w:left w:val="nil"/>
              <w:bottom w:val="single" w:sz="4" w:space="0" w:color="auto"/>
              <w:right w:val="single" w:sz="4" w:space="0" w:color="auto"/>
            </w:tcBorders>
            <w:shd w:val="clear" w:color="auto" w:fill="auto"/>
            <w:noWrap/>
            <w:vAlign w:val="center"/>
            <w:hideMark/>
          </w:tcPr>
          <w:p w14:paraId="4523EA7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E7344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5A6BBD9"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BC248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Különleges rajzeszközök és rajzolási technikák</w:t>
            </w:r>
          </w:p>
        </w:tc>
        <w:tc>
          <w:tcPr>
            <w:tcW w:w="700" w:type="dxa"/>
            <w:tcBorders>
              <w:top w:val="nil"/>
              <w:left w:val="nil"/>
              <w:bottom w:val="single" w:sz="4" w:space="0" w:color="auto"/>
              <w:right w:val="single" w:sz="4" w:space="0" w:color="auto"/>
            </w:tcBorders>
            <w:shd w:val="clear" w:color="auto" w:fill="auto"/>
            <w:noWrap/>
            <w:vAlign w:val="center"/>
            <w:hideMark/>
          </w:tcPr>
          <w:p w14:paraId="2ED353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4A338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3DB5F1E"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81418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A színdinamika alapjai</w:t>
            </w:r>
          </w:p>
        </w:tc>
        <w:tc>
          <w:tcPr>
            <w:tcW w:w="700" w:type="dxa"/>
            <w:tcBorders>
              <w:top w:val="nil"/>
              <w:left w:val="nil"/>
              <w:bottom w:val="single" w:sz="4" w:space="0" w:color="auto"/>
              <w:right w:val="single" w:sz="4" w:space="0" w:color="auto"/>
            </w:tcBorders>
            <w:shd w:val="clear" w:color="auto" w:fill="auto"/>
            <w:noWrap/>
            <w:vAlign w:val="center"/>
            <w:hideMark/>
          </w:tcPr>
          <w:p w14:paraId="01BBE6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7782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A1C615F"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DCB9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rajzi jelölések ismerete</w:t>
            </w:r>
          </w:p>
        </w:tc>
        <w:tc>
          <w:tcPr>
            <w:tcW w:w="700" w:type="dxa"/>
            <w:tcBorders>
              <w:top w:val="nil"/>
              <w:left w:val="nil"/>
              <w:bottom w:val="single" w:sz="4" w:space="0" w:color="auto"/>
              <w:right w:val="single" w:sz="4" w:space="0" w:color="auto"/>
            </w:tcBorders>
            <w:shd w:val="clear" w:color="auto" w:fill="auto"/>
            <w:noWrap/>
            <w:vAlign w:val="center"/>
            <w:hideMark/>
          </w:tcPr>
          <w:p w14:paraId="7BBF4E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3AC1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7D07A26"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D0587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Ismeri a munkaköréhez tartozó munkabiztonsági, munka-egészségügyi,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CDDEC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C991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0C4FCF6"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EAC6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KÉSZSÉGEK</w:t>
            </w:r>
          </w:p>
        </w:tc>
      </w:tr>
      <w:tr w:rsidR="002B09E3" w:rsidRPr="002B09E3" w14:paraId="455B31D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29568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CE9B8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5D0A2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1711211"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93DD5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01A05E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4E93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9FCFD5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CF11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27CCBE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A35B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1C93D5F"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9055B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13516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A004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3312909"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431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SZEMÉLYES KOMPETENCIÁK</w:t>
            </w:r>
          </w:p>
        </w:tc>
      </w:tr>
      <w:tr w:rsidR="002B09E3" w:rsidRPr="002B09E3" w14:paraId="4322ED3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000A8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1CA173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CF48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034A4B9"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F3E40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14:paraId="008084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6C56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907ABDF"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A00E3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D4F53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5027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AC93CDD"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594C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TÁRSAS KOMPETENCIÁK</w:t>
            </w:r>
          </w:p>
        </w:tc>
      </w:tr>
      <w:tr w:rsidR="002B09E3" w:rsidRPr="002B09E3" w14:paraId="74FCA47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30C5B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3B1D2E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90D9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BBF536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3EF7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59AC83A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43F2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E4077A4"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EFF64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1C8DE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0469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3F4E9BB"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A91B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MÓDSZERKOMPETENCIÁK</w:t>
            </w:r>
          </w:p>
        </w:tc>
      </w:tr>
      <w:tr w:rsidR="002B09E3" w:rsidRPr="002B09E3" w14:paraId="6C094369"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B7730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9C430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7BF2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C00E8A7"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6BFBE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14:paraId="5BAB57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4DBAB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C454E16"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EA37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19571B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C3D1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bl>
    <w:p w14:paraId="383A1041" w14:textId="77777777" w:rsidR="002B09E3" w:rsidRDefault="002B09E3" w:rsidP="00C53E01">
      <w:pPr>
        <w:spacing w:after="0"/>
        <w:rPr>
          <w:rFonts w:cs="Times New Roman"/>
        </w:rPr>
      </w:pPr>
    </w:p>
    <w:p w14:paraId="1BB81EFD" w14:textId="7C09FADC" w:rsidR="00C53E01" w:rsidRPr="00644690" w:rsidRDefault="00005E0F" w:rsidP="00C53E01">
      <w:pPr>
        <w:pStyle w:val="Listaszerbekezds"/>
        <w:numPr>
          <w:ilvl w:val="0"/>
          <w:numId w:val="8"/>
        </w:numPr>
        <w:tabs>
          <w:tab w:val="right" w:pos="9072"/>
        </w:tabs>
        <w:spacing w:after="0"/>
        <w:rPr>
          <w:rFonts w:cs="Times New Roman"/>
          <w:b/>
        </w:rPr>
      </w:pPr>
      <w:r w:rsidRPr="00005E0F">
        <w:rPr>
          <w:b/>
        </w:rPr>
        <w:t>Műszaki rajzolás alapjai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01897D8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2A208BA" w14:textId="77777777" w:rsidR="00C53E01" w:rsidRPr="00644690" w:rsidRDefault="00C53E01" w:rsidP="00C53E01"/>
    <w:p w14:paraId="6D358922" w14:textId="77777777" w:rsidR="00C53E01" w:rsidRDefault="00C53E01" w:rsidP="00C53E01">
      <w:pPr>
        <w:pStyle w:val="Listaszerbekezds"/>
        <w:numPr>
          <w:ilvl w:val="1"/>
          <w:numId w:val="8"/>
        </w:numPr>
        <w:spacing w:after="0"/>
        <w:rPr>
          <w:b/>
        </w:rPr>
      </w:pPr>
      <w:r w:rsidRPr="00644690">
        <w:rPr>
          <w:b/>
        </w:rPr>
        <w:t>A tantárgy tanításának célja</w:t>
      </w:r>
    </w:p>
    <w:p w14:paraId="39DAC038" w14:textId="184A40AB" w:rsidR="00C53E01" w:rsidRDefault="00675D66" w:rsidP="00C53E01">
      <w:pPr>
        <w:spacing w:after="0"/>
        <w:ind w:left="426"/>
      </w:pPr>
      <w:r>
        <w:t>A digitális műszaki rajzoló szakképesítés bevezető tárgya, melynek során a diákok az alapvető rajzi alapismeretekkel, műszaki rajzok és tervek sajátosságaival és a felmérések készítésének szabályszerűségeivel ismerkedhetnek meg.</w:t>
      </w:r>
    </w:p>
    <w:p w14:paraId="180D04EE" w14:textId="77777777" w:rsidR="00C53E01" w:rsidRPr="002B5BF7" w:rsidRDefault="00C53E01" w:rsidP="00C53E01">
      <w:pPr>
        <w:spacing w:after="0"/>
        <w:ind w:left="426"/>
      </w:pPr>
    </w:p>
    <w:p w14:paraId="4682D71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4830CF0" w14:textId="6C028285" w:rsidR="00C53E01" w:rsidRDefault="00005E0F" w:rsidP="00C53E01">
      <w:pPr>
        <w:spacing w:after="0"/>
        <w:ind w:left="426"/>
      </w:pPr>
      <w:r w:rsidRPr="00005E0F">
        <w:t>A tantárgy az adott évfolyamba lépés feltételeiként megjelölt közismereti és szakmai tartalmakra épül.</w:t>
      </w:r>
    </w:p>
    <w:p w14:paraId="52941CC4" w14:textId="77777777" w:rsidR="00C53E01" w:rsidRPr="002B5BF7" w:rsidRDefault="00C53E01" w:rsidP="00C53E01">
      <w:pPr>
        <w:spacing w:after="0"/>
        <w:ind w:left="426"/>
      </w:pPr>
    </w:p>
    <w:p w14:paraId="1720734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F35018" w14:textId="7E0D1A36"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Rajzi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71D4C94" w14:textId="7B172E32" w:rsidR="00675D66" w:rsidRPr="00675D66" w:rsidRDefault="00CF6CEC" w:rsidP="00675D66">
      <w:pPr>
        <w:spacing w:after="0"/>
        <w:ind w:left="851"/>
        <w:rPr>
          <w:rFonts w:cs="Times New Roman"/>
        </w:rPr>
      </w:pPr>
      <w:r>
        <w:rPr>
          <w:rFonts w:cs="Times New Roman"/>
        </w:rPr>
        <w:t>A rajzi ábrázolás szabályai</w:t>
      </w:r>
    </w:p>
    <w:p w14:paraId="41FF05C5" w14:textId="1A24EA5C" w:rsidR="00675D66" w:rsidRPr="00675D66" w:rsidRDefault="00CF6CEC" w:rsidP="00675D66">
      <w:pPr>
        <w:spacing w:after="0"/>
        <w:ind w:left="851"/>
        <w:rPr>
          <w:rFonts w:cs="Times New Roman"/>
        </w:rPr>
      </w:pPr>
      <w:r>
        <w:rPr>
          <w:rFonts w:cs="Times New Roman"/>
        </w:rPr>
        <w:t>Rajzlapok jellemzői</w:t>
      </w:r>
    </w:p>
    <w:p w14:paraId="15E01EF5" w14:textId="64985EAA" w:rsidR="00675D66" w:rsidRPr="00675D66" w:rsidRDefault="00675D66" w:rsidP="00675D66">
      <w:pPr>
        <w:spacing w:after="0"/>
        <w:ind w:left="851"/>
        <w:rPr>
          <w:rFonts w:cs="Times New Roman"/>
        </w:rPr>
      </w:pPr>
      <w:r w:rsidRPr="00675D66">
        <w:rPr>
          <w:rFonts w:cs="Times New Roman"/>
        </w:rPr>
        <w:t>Rajzi eszközök és jelölések,</w:t>
      </w:r>
      <w:r w:rsidR="00CF6CEC">
        <w:rPr>
          <w:rFonts w:cs="Times New Roman"/>
        </w:rPr>
        <w:t xml:space="preserve"> kis és nagybetűk, szabványírás</w:t>
      </w:r>
    </w:p>
    <w:p w14:paraId="5B5498BC" w14:textId="51B210DA" w:rsidR="00C53E01" w:rsidRDefault="00CF6CEC" w:rsidP="00675D66">
      <w:pPr>
        <w:spacing w:after="0"/>
        <w:ind w:left="851"/>
        <w:rPr>
          <w:rFonts w:cs="Times New Roman"/>
        </w:rPr>
      </w:pPr>
      <w:r>
        <w:rPr>
          <w:rFonts w:cs="Times New Roman"/>
        </w:rPr>
        <w:t>Rajzeszközök és alkalmazásuk</w:t>
      </w:r>
    </w:p>
    <w:p w14:paraId="7CC7639A" w14:textId="481E874F" w:rsidR="00A5640F" w:rsidRDefault="00A5640F" w:rsidP="00675D66">
      <w:pPr>
        <w:spacing w:after="0"/>
        <w:ind w:left="851"/>
      </w:pPr>
      <w:r w:rsidRPr="00A5640F">
        <w:t>Szabadkézi rajzi eszközök ismerete, használata</w:t>
      </w:r>
    </w:p>
    <w:p w14:paraId="1059FC01" w14:textId="77777777" w:rsidR="000F3FA0" w:rsidRDefault="000F3FA0" w:rsidP="000F3FA0">
      <w:pPr>
        <w:spacing w:after="0"/>
        <w:ind w:left="851"/>
      </w:pPr>
      <w:r>
        <w:t>Különleges rajzeszközök és rajzolási technikák</w:t>
      </w:r>
    </w:p>
    <w:p w14:paraId="5639BFBC" w14:textId="67257772" w:rsidR="000F3FA0" w:rsidRDefault="000F3FA0" w:rsidP="000F3FA0">
      <w:pPr>
        <w:spacing w:after="0"/>
        <w:ind w:left="851"/>
      </w:pPr>
      <w:r>
        <w:t>A színdinamika alapjai</w:t>
      </w:r>
    </w:p>
    <w:p w14:paraId="57745357" w14:textId="77777777" w:rsidR="00C53E01" w:rsidRPr="00644690" w:rsidRDefault="00C53E01" w:rsidP="00C53E01">
      <w:pPr>
        <w:tabs>
          <w:tab w:val="left" w:pos="1418"/>
          <w:tab w:val="right" w:pos="9072"/>
        </w:tabs>
        <w:spacing w:after="0"/>
        <w:ind w:left="851"/>
      </w:pPr>
    </w:p>
    <w:p w14:paraId="24AE11CA" w14:textId="0FF377F9"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Műszaki rajzok, tervek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4ED3C69" w14:textId="4D608D14" w:rsidR="00C53E01" w:rsidRDefault="008455AB" w:rsidP="00C53E01">
      <w:pPr>
        <w:spacing w:after="0"/>
        <w:ind w:left="851"/>
        <w:rPr>
          <w:rFonts w:cs="Times New Roman"/>
        </w:rPr>
      </w:pPr>
      <w:r w:rsidRPr="008455AB">
        <w:rPr>
          <w:rFonts w:cs="Times New Roman"/>
        </w:rPr>
        <w:t>Műszaki ra</w:t>
      </w:r>
      <w:r w:rsidR="00CF6CEC">
        <w:rPr>
          <w:rFonts w:cs="Times New Roman"/>
        </w:rPr>
        <w:t>jz feladata</w:t>
      </w:r>
    </w:p>
    <w:p w14:paraId="4A4E1E89" w14:textId="42667A3A" w:rsidR="008455AB" w:rsidRDefault="008455AB" w:rsidP="00C53E01">
      <w:pPr>
        <w:spacing w:after="0"/>
        <w:ind w:left="851"/>
      </w:pPr>
      <w:r w:rsidRPr="008455AB">
        <w:lastRenderedPageBreak/>
        <w:t>Rajzi szabványok, vonalak, vonalvastagságok, felirat</w:t>
      </w:r>
      <w:r w:rsidR="000F3153">
        <w:t>-</w:t>
      </w:r>
      <w:r w:rsidRPr="008455AB">
        <w:t>me</w:t>
      </w:r>
      <w:r w:rsidR="00CF6CEC">
        <w:t>zők, méretmegadás, méretarányok</w:t>
      </w:r>
    </w:p>
    <w:p w14:paraId="7C640217" w14:textId="43D4DEC6" w:rsidR="008455AB" w:rsidRDefault="008455AB" w:rsidP="00C53E01">
      <w:pPr>
        <w:spacing w:after="0"/>
        <w:ind w:left="851"/>
      </w:pPr>
      <w:r w:rsidRPr="008455AB">
        <w:t>Szabványos jelölések a műszaki rajzokon</w:t>
      </w:r>
      <w:r w:rsidR="00CF6CEC">
        <w:t>, anyagok, szerkezetek jelölése</w:t>
      </w:r>
    </w:p>
    <w:p w14:paraId="52285431" w14:textId="77777777" w:rsidR="000F3FA0" w:rsidRDefault="000F3FA0" w:rsidP="000F3FA0">
      <w:pPr>
        <w:spacing w:after="0"/>
        <w:ind w:left="851"/>
      </w:pPr>
      <w:r>
        <w:t>Rajz- és tervfajták ismerete</w:t>
      </w:r>
    </w:p>
    <w:p w14:paraId="18CC61DD" w14:textId="07ABA384" w:rsidR="000F3FA0" w:rsidRDefault="000F3FA0" w:rsidP="000F3FA0">
      <w:pPr>
        <w:spacing w:after="0"/>
        <w:ind w:left="851"/>
      </w:pPr>
      <w:r>
        <w:t>Szabványos rajzi jelölések</w:t>
      </w:r>
    </w:p>
    <w:p w14:paraId="5EACA1A5" w14:textId="146E44D4" w:rsidR="000F3FA0" w:rsidRDefault="000F3FA0" w:rsidP="000F3FA0">
      <w:pPr>
        <w:spacing w:after="0"/>
        <w:ind w:left="851"/>
      </w:pPr>
      <w:r w:rsidRPr="000F3FA0">
        <w:t>Műszaki rajzeszközök ismerete, használata</w:t>
      </w:r>
    </w:p>
    <w:p w14:paraId="65533661" w14:textId="12CCF67D" w:rsidR="000F3FA0" w:rsidRDefault="000F3FA0" w:rsidP="000F3FA0">
      <w:pPr>
        <w:spacing w:after="0"/>
        <w:ind w:left="851"/>
      </w:pPr>
      <w:r w:rsidRPr="000F3FA0">
        <w:t>Szerkesztési szabályok ismerete</w:t>
      </w:r>
    </w:p>
    <w:p w14:paraId="5C18D4E7" w14:textId="789AEC4F" w:rsidR="000F3FA0" w:rsidRDefault="000F3FA0" w:rsidP="000F3FA0">
      <w:pPr>
        <w:spacing w:after="0"/>
        <w:ind w:left="851"/>
      </w:pPr>
      <w:r w:rsidRPr="000F3FA0">
        <w:t>Műszaki rajzi jelölések ismerete</w:t>
      </w:r>
    </w:p>
    <w:p w14:paraId="5C3373AA" w14:textId="77777777" w:rsidR="00C53E01" w:rsidRPr="002A1C54" w:rsidRDefault="00C53E01" w:rsidP="00C53E01">
      <w:pPr>
        <w:tabs>
          <w:tab w:val="left" w:pos="1418"/>
          <w:tab w:val="right" w:pos="9072"/>
        </w:tabs>
        <w:spacing w:after="0"/>
        <w:ind w:left="851"/>
      </w:pPr>
    </w:p>
    <w:p w14:paraId="3CE933B3" w14:textId="39722021"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Felmérések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876E9A7" w14:textId="77777777" w:rsidR="00A5640F" w:rsidRDefault="00A5640F" w:rsidP="00A5640F">
      <w:pPr>
        <w:spacing w:after="0"/>
        <w:ind w:left="851"/>
      </w:pPr>
      <w:r>
        <w:t>Vízszintes és magassági mérés eszközeinek használata</w:t>
      </w:r>
    </w:p>
    <w:p w14:paraId="54EE6822" w14:textId="77777777" w:rsidR="00A5640F" w:rsidRDefault="00A5640F" w:rsidP="00A5640F">
      <w:pPr>
        <w:spacing w:after="0"/>
        <w:ind w:left="851"/>
      </w:pPr>
      <w:r>
        <w:t>Épületek, építmények és azok környezetének felmérése</w:t>
      </w:r>
    </w:p>
    <w:p w14:paraId="591DD098" w14:textId="77777777" w:rsidR="00A5640F" w:rsidRDefault="00A5640F" w:rsidP="00A5640F">
      <w:pPr>
        <w:spacing w:after="0"/>
        <w:ind w:left="851"/>
      </w:pPr>
      <w:r>
        <w:t>Szerkezetek felmérése</w:t>
      </w:r>
    </w:p>
    <w:p w14:paraId="597125EE" w14:textId="6EC45863" w:rsidR="00C53E01" w:rsidRDefault="00A5640F" w:rsidP="00A5640F">
      <w:pPr>
        <w:spacing w:after="0"/>
        <w:ind w:left="851"/>
      </w:pPr>
      <w:r>
        <w:t>Felmérési vázlatok, manuálék készítése feldolgozása</w:t>
      </w:r>
    </w:p>
    <w:p w14:paraId="7D7FBB95" w14:textId="07E338EF" w:rsidR="00A5640F" w:rsidRDefault="00A5640F" w:rsidP="00A5640F">
      <w:pPr>
        <w:spacing w:after="0"/>
        <w:ind w:left="851"/>
      </w:pPr>
      <w:r w:rsidRPr="00A5640F">
        <w:t>Rajzi vázlatok, értelmező, magyarázó rajzok</w:t>
      </w:r>
    </w:p>
    <w:p w14:paraId="330BE8D0" w14:textId="26AB8DC7" w:rsidR="000F3FA0" w:rsidRDefault="000F3FA0" w:rsidP="00A5640F">
      <w:pPr>
        <w:spacing w:after="0"/>
        <w:ind w:left="851"/>
      </w:pPr>
      <w:r w:rsidRPr="000F3FA0">
        <w:t>Az épített és a természeti környezet elemei, sajátosságai</w:t>
      </w:r>
    </w:p>
    <w:p w14:paraId="64C8F55F" w14:textId="77777777" w:rsidR="00C53E01" w:rsidRPr="002A1C54" w:rsidRDefault="00C53E01" w:rsidP="00C53E01">
      <w:pPr>
        <w:tabs>
          <w:tab w:val="left" w:pos="1418"/>
          <w:tab w:val="right" w:pos="9072"/>
        </w:tabs>
        <w:spacing w:after="0"/>
        <w:ind w:left="851"/>
      </w:pPr>
    </w:p>
    <w:p w14:paraId="20723118" w14:textId="77777777" w:rsidR="00C53E01" w:rsidRPr="002A1C54" w:rsidRDefault="00C53E01" w:rsidP="00C53E01">
      <w:pPr>
        <w:tabs>
          <w:tab w:val="left" w:pos="1418"/>
          <w:tab w:val="right" w:pos="9072"/>
        </w:tabs>
        <w:spacing w:after="0"/>
        <w:ind w:left="851"/>
      </w:pPr>
    </w:p>
    <w:p w14:paraId="57D2342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2841C8" w14:textId="32C76FAE" w:rsidR="00C53E01" w:rsidRDefault="00CF1E19" w:rsidP="00C53E01">
      <w:pPr>
        <w:spacing w:after="0"/>
        <w:ind w:left="426"/>
      </w:pPr>
      <w:r>
        <w:t>tanterem</w:t>
      </w:r>
    </w:p>
    <w:p w14:paraId="417063E2" w14:textId="77777777" w:rsidR="00C53E01" w:rsidRPr="002B5BF7" w:rsidRDefault="00C53E01" w:rsidP="00C53E01">
      <w:pPr>
        <w:spacing w:after="0"/>
        <w:ind w:left="426"/>
      </w:pPr>
    </w:p>
    <w:p w14:paraId="0FB4A0D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F8BBD8A" w14:textId="77777777" w:rsidR="00C53E01" w:rsidRDefault="00C53E01" w:rsidP="00C53E01">
      <w:pPr>
        <w:spacing w:after="0"/>
        <w:ind w:left="426"/>
      </w:pPr>
    </w:p>
    <w:p w14:paraId="4EF311A7" w14:textId="77777777" w:rsidR="00C53E01" w:rsidRPr="00C879C0" w:rsidRDefault="00C53E01" w:rsidP="00C53E01">
      <w:pPr>
        <w:spacing w:after="0"/>
        <w:ind w:left="426"/>
        <w:rPr>
          <w:i/>
        </w:rPr>
      </w:pPr>
    </w:p>
    <w:p w14:paraId="5DF90830" w14:textId="77777777" w:rsidR="00C53E01" w:rsidRPr="00FF2E9D" w:rsidRDefault="00C53E01" w:rsidP="00C53E01">
      <w:pPr>
        <w:spacing w:after="0"/>
        <w:ind w:left="426"/>
      </w:pPr>
    </w:p>
    <w:p w14:paraId="35BBEF1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5CFC3B6" w14:textId="594BA9A3" w:rsidR="00C53E01" w:rsidRDefault="00C53E01" w:rsidP="00C53E01">
      <w:pPr>
        <w:spacing w:after="0"/>
        <w:ind w:left="426"/>
      </w:pPr>
    </w:p>
    <w:p w14:paraId="4F33208C" w14:textId="77777777" w:rsidR="00C441D1" w:rsidRDefault="00C441D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1D1" w:rsidRPr="00C441D1" w14:paraId="739A2A77" w14:textId="77777777" w:rsidTr="00C441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97A0D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020A7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75806B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07718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79566D7D" w14:textId="77777777" w:rsidTr="00C441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C5C17E1" w14:textId="77777777" w:rsidR="00C441D1" w:rsidRPr="00C441D1" w:rsidRDefault="00C441D1" w:rsidP="00C441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0D0E4B" w14:textId="77777777" w:rsidR="00C441D1" w:rsidRPr="00C441D1" w:rsidRDefault="00C441D1" w:rsidP="00C441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3EA415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D893D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ABBF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DE4DAA" w14:textId="77777777" w:rsidR="00C441D1" w:rsidRPr="00C441D1" w:rsidRDefault="00C441D1" w:rsidP="00C441D1">
            <w:pPr>
              <w:spacing w:after="0"/>
              <w:jc w:val="left"/>
              <w:rPr>
                <w:rFonts w:eastAsia="Times New Roman" w:cs="Times New Roman"/>
                <w:color w:val="000000"/>
                <w:sz w:val="20"/>
                <w:szCs w:val="20"/>
                <w:lang w:eastAsia="hu-HU"/>
              </w:rPr>
            </w:pPr>
          </w:p>
        </w:tc>
      </w:tr>
      <w:tr w:rsidR="00C441D1" w:rsidRPr="00C441D1" w14:paraId="3D7538D9"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B3427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F0A3C1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6AFAB7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52237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2846C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302E8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1078D20"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12ADF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8A9452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0CEFA9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70D57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B90E5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67111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DDE116C"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BDE26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4A4A60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B82FF9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94068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CBCF4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DC776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1AA104D"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4F361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DA489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91F08C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A1220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A3F91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97627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930D46A"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40515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27D114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30CC41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CC2E8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22C2E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9BA5B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84D22CB"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51C13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86F667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BA3E7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FA47C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A03EC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95864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0CB5489"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3C86C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70B99F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31EADD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FFD66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D17B1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6C38C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091CCB0"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76B34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BC7BA4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84109D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230F6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122F1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A5754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D31E74B"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663AE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0ED936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53C5DF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EE73A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D77EC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263E5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B439233"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830CB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48C054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AB42A9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D3F2D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17530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DA282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0BCF7E42" w14:textId="77777777" w:rsidR="00C441D1" w:rsidRDefault="00C441D1" w:rsidP="00C53E01">
      <w:pPr>
        <w:spacing w:after="0"/>
        <w:ind w:left="426"/>
      </w:pPr>
    </w:p>
    <w:p w14:paraId="4CCB1305" w14:textId="77777777" w:rsidR="00C441D1" w:rsidRDefault="00C441D1" w:rsidP="00C53E01">
      <w:pPr>
        <w:spacing w:after="0"/>
        <w:ind w:left="426"/>
      </w:pPr>
    </w:p>
    <w:p w14:paraId="25A588AD" w14:textId="77777777" w:rsidR="00C441D1" w:rsidRDefault="00C441D1" w:rsidP="00C53E01">
      <w:pPr>
        <w:spacing w:after="0"/>
        <w:ind w:left="426"/>
      </w:pPr>
    </w:p>
    <w:p w14:paraId="5A7910DD" w14:textId="77777777" w:rsidR="00C441D1" w:rsidRDefault="00C441D1" w:rsidP="00C53E01">
      <w:pPr>
        <w:spacing w:after="0"/>
        <w:ind w:left="426"/>
      </w:pPr>
    </w:p>
    <w:p w14:paraId="7188DB14" w14:textId="77777777" w:rsidR="00C441D1" w:rsidRDefault="00C441D1" w:rsidP="00C53E01">
      <w:pPr>
        <w:spacing w:after="0"/>
        <w:ind w:left="426"/>
      </w:pPr>
    </w:p>
    <w:p w14:paraId="2A498494" w14:textId="77777777" w:rsidR="00C441D1" w:rsidRDefault="00C441D1" w:rsidP="00C53E01">
      <w:pPr>
        <w:spacing w:after="0"/>
        <w:ind w:left="426"/>
      </w:pPr>
    </w:p>
    <w:p w14:paraId="616FF469" w14:textId="77777777" w:rsidR="00C441D1" w:rsidRDefault="00C441D1" w:rsidP="00C53E01">
      <w:pPr>
        <w:spacing w:after="0"/>
        <w:ind w:left="426"/>
      </w:pPr>
    </w:p>
    <w:p w14:paraId="1A4A3A1D" w14:textId="068D0675" w:rsidR="00C441D1" w:rsidRDefault="00C53E01" w:rsidP="00C441D1">
      <w:pPr>
        <w:pStyle w:val="Listaszerbekezds"/>
        <w:numPr>
          <w:ilvl w:val="2"/>
          <w:numId w:val="8"/>
        </w:numPr>
        <w:spacing w:after="0"/>
        <w:rPr>
          <w:b/>
        </w:rPr>
      </w:pPr>
      <w:r w:rsidRPr="00BC7291">
        <w:rPr>
          <w:b/>
        </w:rPr>
        <w:lastRenderedPageBreak/>
        <w:t>A tantárgy elsajátítása során alkalmazható tanulói tevékenységformák (ajánlás)</w:t>
      </w:r>
    </w:p>
    <w:p w14:paraId="6B3D7C7C" w14:textId="77777777" w:rsidR="00C441D1" w:rsidRPr="00C441D1" w:rsidRDefault="00C441D1" w:rsidP="00C441D1">
      <w:pPr>
        <w:spacing w:after="0"/>
        <w:rPr>
          <w:b/>
        </w:rPr>
      </w:pPr>
    </w:p>
    <w:p w14:paraId="57BBE8A1" w14:textId="7690AC20"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1D1" w:rsidRPr="002B09E3" w14:paraId="46FF0E88" w14:textId="77777777" w:rsidTr="008B2E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BE99F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24DB1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DF4E23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96EC9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C441D1" w:rsidRPr="002B09E3" w14:paraId="20EE893A" w14:textId="77777777" w:rsidTr="008B2E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1DD61A8" w14:textId="77777777" w:rsidR="00C441D1" w:rsidRPr="002B09E3" w:rsidRDefault="00C441D1" w:rsidP="008B2E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4F8333C" w14:textId="77777777" w:rsidR="00C441D1" w:rsidRPr="002B09E3" w:rsidRDefault="00C441D1" w:rsidP="008B2E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0D2706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42EA63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CAC39F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37ACD8" w14:textId="77777777" w:rsidR="00C441D1" w:rsidRPr="002B09E3" w:rsidRDefault="00C441D1" w:rsidP="008B2E65">
            <w:pPr>
              <w:spacing w:after="0"/>
              <w:jc w:val="left"/>
              <w:rPr>
                <w:rFonts w:eastAsia="Times New Roman" w:cs="Times New Roman"/>
                <w:color w:val="000000"/>
                <w:sz w:val="20"/>
                <w:szCs w:val="20"/>
                <w:lang w:eastAsia="hu-HU"/>
              </w:rPr>
            </w:pPr>
          </w:p>
        </w:tc>
      </w:tr>
      <w:tr w:rsidR="00C441D1" w:rsidRPr="002B09E3" w14:paraId="606954B3"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1336B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279AC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C441D1" w:rsidRPr="002B09E3" w14:paraId="360EA6AC"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E34EC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25172B9"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9AADB8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B5A0D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8492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4B9E8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4236480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1CDC5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3DD6DD"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68AD6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24A4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7930A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D72B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49AE6D54"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75BF8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B429F5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5E70CD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E47E3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CA728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984C29"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11E78B6E"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A4FE5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BBE2CB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9C7466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E4749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58E3B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26070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7D27F4B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DCBB2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1057A61"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A34843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C1664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7CD85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83ED0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6231870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E3D08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EC44A06"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B58A6B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18EC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D04F2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7853B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9523E6F"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16CE3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2F1312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9F7689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74C81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2C292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33125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934F323"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320B1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DFFE8A"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C441D1" w:rsidRPr="002B09E3" w14:paraId="0F5B84F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605B0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E92240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77C97E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DD3D4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84D97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964ED8"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535CB81"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07EE8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56E791"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CFE91C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2C1D1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640CD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4D4AA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2AA5766A"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CCB76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7A3E1D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51B308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223D0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8D25E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3739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9B9EAA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BC9A3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6745A4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B79DF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3426E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C671A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01AF9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210B84E3"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6AF3D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E1A22CC"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BB5F12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F2625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B30AA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AC963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88F06E7"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F5C83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D0DBD7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32A6AE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52FBC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0CFA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A86B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1C33950"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089F6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FD7802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95BC37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77E2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5FA60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70A6F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237FFF6A"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7A802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92A2E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C441D1" w:rsidRPr="002B09E3" w14:paraId="0C0254E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763F4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366625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9D8158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BF950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C4AFA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9303B6"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373A31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80F30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DF7E85F"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A9A716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FC939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B703A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1360C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7642B80"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45184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3C2257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6A249B8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704F1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96B0D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0A3A1D"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DEF26D0"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E5937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A57C88D"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4B58E2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1B729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06FCF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22825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6A4B3525"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0BFE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9BF89B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413082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2D5FE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C49AD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755BB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E0794F4"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42ADD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3143CC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2A6C0A5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D65F7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19FFB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752B3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54FA964"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EA226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8372B2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780420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2CB5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04BB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953CF1"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D92D08D"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2231E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6E04DCA"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615427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A44B8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F1D0D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E558F8"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434279D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4577C6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4B4FD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C441D1" w:rsidRPr="002B09E3" w14:paraId="68EF0AE0"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4A0B3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B9E424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162A30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15CED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ABD80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8B816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ADD03A4"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12CC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79EF23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7BEAC0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DA5B0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E367F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179C89"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023784D"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E19C8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93F64E6"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00EB4A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364AF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E75BE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C480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1F14B3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CAFA4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4F1AED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6CC8D8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5E225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5893E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2F3AD8"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2A2C2BDB"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DF08D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57622E9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CA2299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1DAA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CCE71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CA5BAF"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7209B1D"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B9B3DF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A4D23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C441D1" w:rsidRPr="002B09E3" w14:paraId="3179A190"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EB5DF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87F6EB8"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BC75AF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F9929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78A08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B39C2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13FCABF8"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37E9A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60B8B6D"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3F0B3A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A074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67272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5611FC"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700B7FA3"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5DFE2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3EB9BFF"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0CC553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DCEB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1FEAB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7C5D1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30C9BC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2C72F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8437D8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033209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7659C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F437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AB349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237E12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C214B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1A1730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9C645A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6C0D4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459BA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70D21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19A067B3"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C6064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EC0C4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 munkavégzés körében</w:t>
            </w:r>
          </w:p>
        </w:tc>
      </w:tr>
      <w:tr w:rsidR="00C441D1" w:rsidRPr="002B09E3" w14:paraId="774EBBE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B6F85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B6147C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1E0B0C3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E03D9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A6EE9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1C0DE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6AC81651"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8B43F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3BC2E3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54667C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08D93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81362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07014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740DDFA"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0D1D5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72C16AF"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16EFD4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F6A3F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FD368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211C2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708523E2" w14:textId="77777777" w:rsidR="00C441D1" w:rsidRPr="002B5BF7" w:rsidRDefault="00C441D1" w:rsidP="00C53E01">
      <w:pPr>
        <w:spacing w:after="0"/>
        <w:ind w:left="426"/>
      </w:pPr>
    </w:p>
    <w:p w14:paraId="5ED85FF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DE7AEFA" w14:textId="77777777" w:rsidR="00C53E01" w:rsidRDefault="00C53E01" w:rsidP="00C53E01">
      <w:pPr>
        <w:spacing w:after="0"/>
        <w:ind w:left="426"/>
      </w:pPr>
      <w:r w:rsidRPr="003A56AA">
        <w:t>A nemzeti köznevelésről szóló 2011. évi CXC. törvény. 54. § (2) a) pontja szerinti értékeléssel.</w:t>
      </w:r>
    </w:p>
    <w:p w14:paraId="2C307188" w14:textId="77777777" w:rsidR="00C53E01" w:rsidRPr="002B5BF7" w:rsidRDefault="00C53E01" w:rsidP="00C53E01">
      <w:pPr>
        <w:spacing w:after="0"/>
        <w:ind w:left="426"/>
      </w:pPr>
    </w:p>
    <w:p w14:paraId="59803789" w14:textId="77777777" w:rsidR="00C53E01" w:rsidRDefault="00C53E01" w:rsidP="00C53E01">
      <w:pPr>
        <w:spacing w:after="0"/>
        <w:rPr>
          <w:rFonts w:cs="Times New Roman"/>
        </w:rPr>
      </w:pPr>
    </w:p>
    <w:p w14:paraId="26DF6766" w14:textId="1B103F44" w:rsidR="00C53E01" w:rsidRPr="00644690" w:rsidRDefault="00570D1F" w:rsidP="00C53E01">
      <w:pPr>
        <w:pStyle w:val="Listaszerbekezds"/>
        <w:numPr>
          <w:ilvl w:val="0"/>
          <w:numId w:val="8"/>
        </w:numPr>
        <w:tabs>
          <w:tab w:val="right" w:pos="9072"/>
        </w:tabs>
        <w:spacing w:after="0"/>
        <w:rPr>
          <w:rFonts w:cs="Times New Roman"/>
          <w:b/>
        </w:rPr>
      </w:pPr>
      <w:r>
        <w:rPr>
          <w:b/>
        </w:rPr>
        <w:t>Műszaki rajzolás alapjai gyakorlat</w:t>
      </w:r>
      <w:r w:rsidR="00C53E01" w:rsidRPr="00644690">
        <w:rPr>
          <w:b/>
        </w:rPr>
        <w:t xml:space="preserve"> tantárgy</w:t>
      </w:r>
      <w:r w:rsidR="00C53E01" w:rsidRPr="00644690">
        <w:rPr>
          <w:b/>
        </w:rPr>
        <w:tab/>
      </w:r>
      <w:r w:rsidR="00CF6CEC">
        <w:rPr>
          <w:b/>
        </w:rPr>
        <w:t>72</w:t>
      </w:r>
      <w:r w:rsidR="00C53E01">
        <w:rPr>
          <w:b/>
        </w:rPr>
        <w:t xml:space="preserve"> ó</w:t>
      </w:r>
      <w:r w:rsidR="00C53E01" w:rsidRPr="00644690">
        <w:rPr>
          <w:b/>
        </w:rPr>
        <w:t>ra/</w:t>
      </w:r>
      <w:r w:rsidR="00CF6CEC">
        <w:rPr>
          <w:b/>
        </w:rPr>
        <w:t>72</w:t>
      </w:r>
      <w:r w:rsidR="00C53E01" w:rsidRPr="00644690">
        <w:rPr>
          <w:b/>
        </w:rPr>
        <w:t xml:space="preserve"> óra*</w:t>
      </w:r>
    </w:p>
    <w:p w14:paraId="638E8BB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E92FF9C" w14:textId="77777777" w:rsidR="00C53E01" w:rsidRPr="00644690" w:rsidRDefault="00C53E01" w:rsidP="00C53E01"/>
    <w:p w14:paraId="186507D9" w14:textId="77777777" w:rsidR="00C53E01" w:rsidRDefault="00C53E01" w:rsidP="00C53E01">
      <w:pPr>
        <w:pStyle w:val="Listaszerbekezds"/>
        <w:numPr>
          <w:ilvl w:val="1"/>
          <w:numId w:val="8"/>
        </w:numPr>
        <w:spacing w:after="0"/>
        <w:rPr>
          <w:b/>
        </w:rPr>
      </w:pPr>
      <w:r w:rsidRPr="00644690">
        <w:rPr>
          <w:b/>
        </w:rPr>
        <w:t>A tantárgy tanításának célja</w:t>
      </w:r>
    </w:p>
    <w:p w14:paraId="76EAD331" w14:textId="25E0C505" w:rsidR="00C53E01" w:rsidRDefault="00CF6CEC" w:rsidP="00C53E01">
      <w:pPr>
        <w:spacing w:after="0"/>
        <w:ind w:left="426"/>
      </w:pPr>
      <w:r>
        <w:t xml:space="preserve">A </w:t>
      </w:r>
      <w:r w:rsidR="000F3153">
        <w:t>tantárgy keretében a szabadkézi és a szabadkézi szerkesztett rajzi ismeretek elsajátítása történik,</w:t>
      </w:r>
      <w:r>
        <w:t xml:space="preserve"> melynek során a diákok az elméletben megtanult alapvető rajzi alapismereteket, műszaki rajzokat és tervek sajátosságait és a felmérések készítésének szabályszerűségeit, </w:t>
      </w:r>
      <w:r w:rsidR="000F3153">
        <w:t>a manuális rajzolási ismeretek keretében</w:t>
      </w:r>
      <w:r>
        <w:t xml:space="preserve"> tudják gyakorolni, tudásukat elmélyíteni.</w:t>
      </w:r>
    </w:p>
    <w:p w14:paraId="29B4E3F5" w14:textId="77777777" w:rsidR="00C53E01" w:rsidRPr="002B5BF7" w:rsidRDefault="00C53E01" w:rsidP="00C53E01">
      <w:pPr>
        <w:spacing w:after="0"/>
        <w:ind w:left="426"/>
      </w:pPr>
    </w:p>
    <w:p w14:paraId="1B99E9E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ADEEDE" w14:textId="48AB88FD" w:rsidR="00C53E01" w:rsidRDefault="00CF6CEC" w:rsidP="00C53E01">
      <w:pPr>
        <w:spacing w:after="0"/>
        <w:ind w:left="426"/>
      </w:pPr>
      <w:r w:rsidRPr="00005E0F">
        <w:t>A tantárgy az adott évfolyamba lépés feltételeiként megjelölt közismereti és szakmai tartalmakra épül.</w:t>
      </w:r>
    </w:p>
    <w:p w14:paraId="7DB1B933" w14:textId="77777777" w:rsidR="00C53E01" w:rsidRPr="002B5BF7" w:rsidRDefault="00C53E01" w:rsidP="00C53E01">
      <w:pPr>
        <w:spacing w:after="0"/>
        <w:ind w:left="426"/>
      </w:pPr>
    </w:p>
    <w:p w14:paraId="261AD1C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DEEFA63" w14:textId="71485939"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Szabadkézi rajzok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6728FB02" w14:textId="70A631B4" w:rsidR="00CF6CEC" w:rsidRPr="00CF6CEC" w:rsidRDefault="00CF6CEC" w:rsidP="00CF6CEC">
      <w:pPr>
        <w:spacing w:after="0"/>
        <w:ind w:left="851"/>
        <w:rPr>
          <w:rFonts w:cs="Times New Roman"/>
        </w:rPr>
      </w:pPr>
      <w:r w:rsidRPr="00CF6CEC">
        <w:rPr>
          <w:rFonts w:cs="Times New Roman"/>
        </w:rPr>
        <w:t>A rajzi ábrázolás szabályai</w:t>
      </w:r>
      <w:r>
        <w:rPr>
          <w:rFonts w:cs="Times New Roman"/>
        </w:rPr>
        <w:t>nak alkalmazása</w:t>
      </w:r>
    </w:p>
    <w:p w14:paraId="2A325FE8" w14:textId="6C0C8FB7" w:rsidR="00CF6CEC" w:rsidRPr="00CF6CEC" w:rsidRDefault="00CF6CEC" w:rsidP="00CF6CEC">
      <w:pPr>
        <w:spacing w:after="0"/>
        <w:ind w:left="851"/>
        <w:rPr>
          <w:rFonts w:cs="Times New Roman"/>
        </w:rPr>
      </w:pPr>
      <w:r w:rsidRPr="00CF6CEC">
        <w:rPr>
          <w:rFonts w:cs="Times New Roman"/>
        </w:rPr>
        <w:t>Rajzlapok jellemzői</w:t>
      </w:r>
      <w:r>
        <w:rPr>
          <w:rFonts w:cs="Times New Roman"/>
        </w:rPr>
        <w:t>nek megismerése</w:t>
      </w:r>
    </w:p>
    <w:p w14:paraId="69961B80" w14:textId="23C9DCDB" w:rsidR="00CF6CEC" w:rsidRPr="00CF6CEC" w:rsidRDefault="00CF6CEC" w:rsidP="00CF6CEC">
      <w:pPr>
        <w:spacing w:after="0"/>
        <w:ind w:left="851"/>
        <w:rPr>
          <w:rFonts w:cs="Times New Roman"/>
        </w:rPr>
      </w:pPr>
      <w:r w:rsidRPr="00CF6CEC">
        <w:rPr>
          <w:rFonts w:cs="Times New Roman"/>
        </w:rPr>
        <w:t>Rajzi eszközök és jelölések, kis és nagybetűk, szabványírás</w:t>
      </w:r>
      <w:r>
        <w:rPr>
          <w:rFonts w:cs="Times New Roman"/>
        </w:rPr>
        <w:t xml:space="preserve"> alkalmazása</w:t>
      </w:r>
    </w:p>
    <w:p w14:paraId="3EA9DDA2" w14:textId="7EEBA017" w:rsidR="00CF6CEC" w:rsidRPr="00CF6CEC" w:rsidRDefault="00CF6CEC" w:rsidP="00CF6CEC">
      <w:pPr>
        <w:spacing w:after="0"/>
        <w:ind w:left="851"/>
        <w:rPr>
          <w:rFonts w:cs="Times New Roman"/>
        </w:rPr>
      </w:pPr>
      <w:r w:rsidRPr="00CF6CEC">
        <w:rPr>
          <w:rFonts w:cs="Times New Roman"/>
        </w:rPr>
        <w:t>Rajzeszközök és alkalmazásuk</w:t>
      </w:r>
      <w:r>
        <w:rPr>
          <w:rFonts w:cs="Times New Roman"/>
        </w:rPr>
        <w:t xml:space="preserve"> gyakorlása</w:t>
      </w:r>
    </w:p>
    <w:p w14:paraId="15A86B6B" w14:textId="77777777" w:rsidR="00CF6CEC" w:rsidRPr="00CF6CEC" w:rsidRDefault="00CF6CEC" w:rsidP="00CF6CEC">
      <w:pPr>
        <w:spacing w:after="0"/>
        <w:ind w:left="851"/>
        <w:rPr>
          <w:rFonts w:cs="Times New Roman"/>
        </w:rPr>
      </w:pPr>
      <w:r w:rsidRPr="00CF6CEC">
        <w:rPr>
          <w:rFonts w:cs="Times New Roman"/>
        </w:rPr>
        <w:t>Szabadkézi rajzi eszközök ismerete, használata</w:t>
      </w:r>
    </w:p>
    <w:p w14:paraId="792D99FF" w14:textId="06D97C74" w:rsidR="00CF6CEC" w:rsidRPr="00CF6CEC" w:rsidRDefault="00CF6CEC" w:rsidP="00CF6CEC">
      <w:pPr>
        <w:spacing w:after="0"/>
        <w:ind w:left="851"/>
        <w:rPr>
          <w:rFonts w:cs="Times New Roman"/>
        </w:rPr>
      </w:pPr>
      <w:r w:rsidRPr="00CF6CEC">
        <w:rPr>
          <w:rFonts w:cs="Times New Roman"/>
        </w:rPr>
        <w:t>Különleges rajzeszközök és rajzolási technikák</w:t>
      </w:r>
      <w:r>
        <w:rPr>
          <w:rFonts w:cs="Times New Roman"/>
        </w:rPr>
        <w:t xml:space="preserve"> felhasználása</w:t>
      </w:r>
    </w:p>
    <w:p w14:paraId="60ED84B9" w14:textId="34EBEA44" w:rsidR="00CF6CEC" w:rsidRPr="00CF6CEC" w:rsidRDefault="00CF6CEC" w:rsidP="00CF6CEC">
      <w:pPr>
        <w:spacing w:after="0"/>
        <w:ind w:left="851"/>
        <w:rPr>
          <w:rFonts w:cs="Times New Roman"/>
        </w:rPr>
      </w:pPr>
      <w:r>
        <w:rPr>
          <w:rFonts w:cs="Times New Roman"/>
        </w:rPr>
        <w:t>A látás törvényszerűségei alkalmazása</w:t>
      </w:r>
    </w:p>
    <w:p w14:paraId="7001A3DB" w14:textId="40F76CD4" w:rsidR="00CF6CEC" w:rsidRPr="00CF6CEC" w:rsidRDefault="00CF6CEC" w:rsidP="00CF6CEC">
      <w:pPr>
        <w:spacing w:after="0"/>
        <w:ind w:left="851"/>
        <w:rPr>
          <w:rFonts w:cs="Times New Roman"/>
        </w:rPr>
      </w:pPr>
      <w:r w:rsidRPr="00CF6CEC">
        <w:rPr>
          <w:rFonts w:cs="Times New Roman"/>
        </w:rPr>
        <w:t>T</w:t>
      </w:r>
      <w:r>
        <w:rPr>
          <w:rFonts w:cs="Times New Roman"/>
        </w:rPr>
        <w:t>estek, testcsoportok</w:t>
      </w:r>
      <w:r w:rsidR="000F3153">
        <w:rPr>
          <w:rFonts w:cs="Times New Roman"/>
        </w:rPr>
        <w:t>, térbeli alakzatok</w:t>
      </w:r>
      <w:r>
        <w:rPr>
          <w:rFonts w:cs="Times New Roman"/>
        </w:rPr>
        <w:t xml:space="preserve"> ábrázolása</w:t>
      </w:r>
    </w:p>
    <w:p w14:paraId="0408972A" w14:textId="77D6C460" w:rsidR="00C53E01" w:rsidRDefault="00CF6CEC" w:rsidP="00CF6CEC">
      <w:pPr>
        <w:spacing w:after="0"/>
        <w:ind w:left="851"/>
        <w:rPr>
          <w:rFonts w:cs="Times New Roman"/>
        </w:rPr>
      </w:pPr>
      <w:r>
        <w:rPr>
          <w:rFonts w:cs="Times New Roman"/>
        </w:rPr>
        <w:t>Tónusozás</w:t>
      </w:r>
      <w:r w:rsidR="000F3153">
        <w:rPr>
          <w:rFonts w:cs="Times New Roman"/>
        </w:rPr>
        <w:t xml:space="preserve"> készítése</w:t>
      </w:r>
    </w:p>
    <w:p w14:paraId="6D21390B" w14:textId="77777777" w:rsidR="000F3153" w:rsidRPr="00CF6CEC" w:rsidRDefault="000F3153" w:rsidP="000F3153">
      <w:pPr>
        <w:spacing w:after="0"/>
        <w:ind w:left="851"/>
        <w:rPr>
          <w:rFonts w:cs="Times New Roman"/>
        </w:rPr>
      </w:pPr>
      <w:r>
        <w:rPr>
          <w:rFonts w:cs="Times New Roman"/>
        </w:rPr>
        <w:t>Színelméleti alapfogalmak</w:t>
      </w:r>
    </w:p>
    <w:p w14:paraId="26DEC1EA" w14:textId="3A56819E" w:rsidR="00CF6CEC" w:rsidRDefault="00CF6CEC" w:rsidP="00CF6CEC">
      <w:pPr>
        <w:spacing w:after="0"/>
        <w:ind w:left="851"/>
        <w:rPr>
          <w:rFonts w:cs="Times New Roman"/>
        </w:rPr>
      </w:pPr>
      <w:r w:rsidRPr="00CF6CEC">
        <w:rPr>
          <w:rFonts w:cs="Times New Roman"/>
        </w:rPr>
        <w:t>A színdinamika alapjai</w:t>
      </w:r>
      <w:r w:rsidR="000F3153">
        <w:rPr>
          <w:rFonts w:cs="Times New Roman"/>
        </w:rPr>
        <w:t>nak elsajátítása</w:t>
      </w:r>
    </w:p>
    <w:p w14:paraId="589BC8A6" w14:textId="77777777" w:rsidR="00C53E01" w:rsidRPr="00644690" w:rsidRDefault="00C53E01" w:rsidP="00C53E01">
      <w:pPr>
        <w:tabs>
          <w:tab w:val="left" w:pos="1418"/>
          <w:tab w:val="right" w:pos="9072"/>
        </w:tabs>
        <w:spacing w:after="0"/>
        <w:ind w:left="851"/>
      </w:pPr>
    </w:p>
    <w:p w14:paraId="6B6D7074" w14:textId="47CBA236"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Műszaki rajzok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F23B6CD" w14:textId="2A3419E3" w:rsidR="000F3153" w:rsidRPr="000F3153" w:rsidRDefault="000F3153" w:rsidP="000F3153">
      <w:pPr>
        <w:spacing w:after="0"/>
        <w:ind w:left="851"/>
        <w:rPr>
          <w:rFonts w:cs="Times New Roman"/>
        </w:rPr>
      </w:pPr>
      <w:r w:rsidRPr="000F3153">
        <w:rPr>
          <w:rFonts w:cs="Times New Roman"/>
        </w:rPr>
        <w:lastRenderedPageBreak/>
        <w:t>Rajzi szabványok, vonalak, vonalvastagságok, felirat-mezők, méretmegadás, méretarányok</w:t>
      </w:r>
      <w:r>
        <w:rPr>
          <w:rFonts w:cs="Times New Roman"/>
        </w:rPr>
        <w:t xml:space="preserve"> gyakorlása</w:t>
      </w:r>
    </w:p>
    <w:p w14:paraId="1828D987" w14:textId="76F1E907" w:rsidR="000F3153" w:rsidRPr="000F3153" w:rsidRDefault="000F3153" w:rsidP="000F3153">
      <w:pPr>
        <w:spacing w:after="0"/>
        <w:ind w:left="851"/>
        <w:rPr>
          <w:rFonts w:cs="Times New Roman"/>
        </w:rPr>
      </w:pPr>
      <w:r w:rsidRPr="000F3153">
        <w:rPr>
          <w:rFonts w:cs="Times New Roman"/>
        </w:rPr>
        <w:t>Szabványos jelölések a műszaki rajzoko</w:t>
      </w:r>
      <w:r>
        <w:rPr>
          <w:rFonts w:cs="Times New Roman"/>
        </w:rPr>
        <w:t>n, anyagok, szerkezetek jelölésének alkalmazása</w:t>
      </w:r>
    </w:p>
    <w:p w14:paraId="722DCE9B" w14:textId="77777777" w:rsidR="000F3153" w:rsidRPr="000F3153" w:rsidRDefault="000F3153" w:rsidP="000F3153">
      <w:pPr>
        <w:spacing w:after="0"/>
        <w:ind w:left="851"/>
        <w:rPr>
          <w:rFonts w:cs="Times New Roman"/>
        </w:rPr>
      </w:pPr>
      <w:r w:rsidRPr="000F3153">
        <w:rPr>
          <w:rFonts w:cs="Times New Roman"/>
        </w:rPr>
        <w:t>Rajz- és tervfajták ismerete</w:t>
      </w:r>
    </w:p>
    <w:p w14:paraId="7F0C7944" w14:textId="4A82641C" w:rsidR="000F3153" w:rsidRPr="000F3153" w:rsidRDefault="000F3153" w:rsidP="000F3153">
      <w:pPr>
        <w:spacing w:after="0"/>
        <w:ind w:left="851"/>
        <w:rPr>
          <w:rFonts w:cs="Times New Roman"/>
        </w:rPr>
      </w:pPr>
      <w:r>
        <w:rPr>
          <w:rFonts w:cs="Times New Roman"/>
        </w:rPr>
        <w:t>Műszaki rajzeszközök</w:t>
      </w:r>
      <w:r w:rsidRPr="000F3153">
        <w:rPr>
          <w:rFonts w:cs="Times New Roman"/>
        </w:rPr>
        <w:t xml:space="preserve"> használata</w:t>
      </w:r>
    </w:p>
    <w:p w14:paraId="1C9512F3" w14:textId="5FE0BAA9" w:rsidR="000F3153" w:rsidRPr="000F3153" w:rsidRDefault="000F3153" w:rsidP="000F3153">
      <w:pPr>
        <w:spacing w:after="0"/>
        <w:ind w:left="851"/>
        <w:rPr>
          <w:rFonts w:cs="Times New Roman"/>
        </w:rPr>
      </w:pPr>
      <w:r>
        <w:rPr>
          <w:rFonts w:cs="Times New Roman"/>
        </w:rPr>
        <w:t>Szerkesztési szabályok gyakorlása</w:t>
      </w:r>
    </w:p>
    <w:p w14:paraId="607FFE69" w14:textId="2D151AAD" w:rsidR="00C53E01" w:rsidRDefault="000F3153" w:rsidP="000F3153">
      <w:pPr>
        <w:spacing w:after="0"/>
        <w:ind w:left="851"/>
        <w:rPr>
          <w:rFonts w:cs="Times New Roman"/>
        </w:rPr>
      </w:pPr>
      <w:r w:rsidRPr="000F3153">
        <w:rPr>
          <w:rFonts w:cs="Times New Roman"/>
        </w:rPr>
        <w:t xml:space="preserve">Műszaki rajzi jelölések </w:t>
      </w:r>
      <w:r>
        <w:rPr>
          <w:rFonts w:cs="Times New Roman"/>
        </w:rPr>
        <w:t>felhasználása</w:t>
      </w:r>
    </w:p>
    <w:p w14:paraId="22BB237E" w14:textId="2C912BAF" w:rsidR="000F3153" w:rsidRDefault="000F3153" w:rsidP="000F3153">
      <w:pPr>
        <w:spacing w:after="0"/>
        <w:ind w:left="851"/>
      </w:pPr>
      <w:r>
        <w:t>Az építési tervdokumentáció, tervek, terviratok, tervmellékletek rajzolása, összeállítása</w:t>
      </w:r>
    </w:p>
    <w:p w14:paraId="5BB31652" w14:textId="004D6C8C" w:rsidR="000F3153" w:rsidRDefault="000F3153" w:rsidP="000F3153">
      <w:pPr>
        <w:spacing w:after="0"/>
        <w:ind w:left="851"/>
      </w:pPr>
      <w:r>
        <w:t>Alaprajzok, metszetek, homlokzatok szerkesztése, rajzolása.</w:t>
      </w:r>
    </w:p>
    <w:p w14:paraId="294FEE1E" w14:textId="77777777" w:rsidR="00C53E01" w:rsidRPr="002A1C54" w:rsidRDefault="00C53E01" w:rsidP="00C53E01">
      <w:pPr>
        <w:tabs>
          <w:tab w:val="left" w:pos="1418"/>
          <w:tab w:val="right" w:pos="9072"/>
        </w:tabs>
        <w:spacing w:after="0"/>
        <w:ind w:left="851"/>
      </w:pPr>
    </w:p>
    <w:p w14:paraId="7A6EC4EB" w14:textId="78F401BE"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Felmérések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44502E1D" w14:textId="77777777" w:rsidR="000F3153" w:rsidRPr="000F3153" w:rsidRDefault="000F3153" w:rsidP="000F3153">
      <w:pPr>
        <w:spacing w:after="0"/>
        <w:ind w:left="851"/>
        <w:rPr>
          <w:rFonts w:cs="Times New Roman"/>
        </w:rPr>
      </w:pPr>
      <w:r w:rsidRPr="000F3153">
        <w:rPr>
          <w:rFonts w:cs="Times New Roman"/>
        </w:rPr>
        <w:t>Vízszintes és magassági mérés eszközeinek használata</w:t>
      </w:r>
    </w:p>
    <w:p w14:paraId="5305EA8C" w14:textId="77777777" w:rsidR="000F3153" w:rsidRPr="000F3153" w:rsidRDefault="000F3153" w:rsidP="000F3153">
      <w:pPr>
        <w:spacing w:after="0"/>
        <w:ind w:left="851"/>
        <w:rPr>
          <w:rFonts w:cs="Times New Roman"/>
        </w:rPr>
      </w:pPr>
      <w:r w:rsidRPr="000F3153">
        <w:rPr>
          <w:rFonts w:cs="Times New Roman"/>
        </w:rPr>
        <w:t>Épületek, építmények és azok környezetének felmérése</w:t>
      </w:r>
    </w:p>
    <w:p w14:paraId="2503D8CC" w14:textId="77777777" w:rsidR="000F3153" w:rsidRPr="000F3153" w:rsidRDefault="000F3153" w:rsidP="000F3153">
      <w:pPr>
        <w:spacing w:after="0"/>
        <w:ind w:left="851"/>
        <w:rPr>
          <w:rFonts w:cs="Times New Roman"/>
        </w:rPr>
      </w:pPr>
      <w:r w:rsidRPr="000F3153">
        <w:rPr>
          <w:rFonts w:cs="Times New Roman"/>
        </w:rPr>
        <w:t>Szerkezetek felmérése</w:t>
      </w:r>
    </w:p>
    <w:p w14:paraId="1FA0DF15" w14:textId="77777777" w:rsidR="000F3153" w:rsidRPr="000F3153" w:rsidRDefault="000F3153" w:rsidP="000F3153">
      <w:pPr>
        <w:spacing w:after="0"/>
        <w:ind w:left="851"/>
        <w:rPr>
          <w:rFonts w:cs="Times New Roman"/>
        </w:rPr>
      </w:pPr>
      <w:r w:rsidRPr="000F3153">
        <w:rPr>
          <w:rFonts w:cs="Times New Roman"/>
        </w:rPr>
        <w:t>Felmérési vázlatok, manuálék készítése feldolgozása</w:t>
      </w:r>
    </w:p>
    <w:p w14:paraId="799ADB5A" w14:textId="399FFB68" w:rsidR="000F3153" w:rsidRPr="000F3153" w:rsidRDefault="000F3153" w:rsidP="000F3153">
      <w:pPr>
        <w:spacing w:after="0"/>
        <w:ind w:left="851"/>
        <w:rPr>
          <w:rFonts w:cs="Times New Roman"/>
        </w:rPr>
      </w:pPr>
      <w:r w:rsidRPr="000F3153">
        <w:rPr>
          <w:rFonts w:cs="Times New Roman"/>
        </w:rPr>
        <w:t>Rajzi vázlatok, értelmező, magyarázó rajzok</w:t>
      </w:r>
      <w:r w:rsidR="00E82D90">
        <w:rPr>
          <w:rFonts w:cs="Times New Roman"/>
        </w:rPr>
        <w:t xml:space="preserve"> készítése</w:t>
      </w:r>
    </w:p>
    <w:p w14:paraId="06856B47" w14:textId="6E96DFFB" w:rsidR="00C53E01" w:rsidRDefault="000F3153" w:rsidP="000F3153">
      <w:pPr>
        <w:spacing w:after="0"/>
        <w:ind w:left="851"/>
      </w:pPr>
      <w:r w:rsidRPr="000F3153">
        <w:rPr>
          <w:rFonts w:cs="Times New Roman"/>
        </w:rPr>
        <w:t>Az épített és a természeti környezet elemei, sajátosságai</w:t>
      </w:r>
      <w:r w:rsidR="00E82D90">
        <w:rPr>
          <w:rFonts w:cs="Times New Roman"/>
        </w:rPr>
        <w:t xml:space="preserve"> rajzi ábrázolásának elsajátítása</w:t>
      </w:r>
    </w:p>
    <w:p w14:paraId="477138AB" w14:textId="77777777" w:rsidR="00C53E01" w:rsidRPr="002A1C54" w:rsidRDefault="00C53E01" w:rsidP="00C53E01">
      <w:pPr>
        <w:tabs>
          <w:tab w:val="left" w:pos="1418"/>
          <w:tab w:val="right" w:pos="9072"/>
        </w:tabs>
        <w:spacing w:after="0"/>
        <w:ind w:left="851"/>
      </w:pPr>
    </w:p>
    <w:p w14:paraId="00D24ECE" w14:textId="77777777" w:rsidR="00C53E01" w:rsidRPr="002A1C54" w:rsidRDefault="00C53E01" w:rsidP="00C53E01">
      <w:pPr>
        <w:tabs>
          <w:tab w:val="left" w:pos="1418"/>
          <w:tab w:val="right" w:pos="9072"/>
        </w:tabs>
        <w:spacing w:after="0"/>
        <w:ind w:left="851"/>
      </w:pPr>
    </w:p>
    <w:p w14:paraId="1F25F2C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DE084A2" w14:textId="191BC1FE" w:rsidR="00C53E01" w:rsidRDefault="00286119" w:rsidP="00C53E01">
      <w:pPr>
        <w:spacing w:after="0"/>
        <w:ind w:left="426"/>
      </w:pPr>
      <w:r>
        <w:t>tanterem vagy szaktanterem</w:t>
      </w:r>
    </w:p>
    <w:p w14:paraId="794CF7E1" w14:textId="77777777" w:rsidR="00C53E01" w:rsidRPr="002B5BF7" w:rsidRDefault="00C53E01" w:rsidP="00C53E01">
      <w:pPr>
        <w:spacing w:after="0"/>
        <w:ind w:left="426"/>
      </w:pPr>
    </w:p>
    <w:p w14:paraId="18CE5DB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FED6DED" w14:textId="77777777" w:rsidR="00C53E01" w:rsidRDefault="00C53E01" w:rsidP="00C53E01">
      <w:pPr>
        <w:spacing w:after="0"/>
        <w:ind w:left="426"/>
      </w:pPr>
    </w:p>
    <w:p w14:paraId="129EE508" w14:textId="77777777" w:rsidR="00C53E01" w:rsidRPr="00C879C0" w:rsidRDefault="00C53E01" w:rsidP="00C53E01">
      <w:pPr>
        <w:spacing w:after="0"/>
        <w:ind w:left="426"/>
        <w:rPr>
          <w:i/>
        </w:rPr>
      </w:pPr>
    </w:p>
    <w:p w14:paraId="74C525C4" w14:textId="77777777" w:rsidR="00C53E01" w:rsidRPr="00FF2E9D" w:rsidRDefault="00C53E01" w:rsidP="00C53E01">
      <w:pPr>
        <w:spacing w:after="0"/>
        <w:ind w:left="426"/>
      </w:pPr>
    </w:p>
    <w:p w14:paraId="4A46C37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7C4ADFB" w14:textId="0F08AF00"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1D1" w:rsidRPr="00C441D1" w14:paraId="58B43373" w14:textId="77777777" w:rsidTr="008B2E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B4E7C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2D031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BDCEAA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235D0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4E9A8FB5" w14:textId="77777777" w:rsidTr="008B2E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26AA2E" w14:textId="77777777" w:rsidR="00C441D1" w:rsidRPr="00C441D1" w:rsidRDefault="00C441D1" w:rsidP="008B2E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5B73AA" w14:textId="77777777" w:rsidR="00C441D1" w:rsidRPr="00C441D1" w:rsidRDefault="00C441D1" w:rsidP="008B2E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171092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8786F63"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F56037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1D04959" w14:textId="77777777" w:rsidR="00C441D1" w:rsidRPr="00C441D1" w:rsidRDefault="00C441D1" w:rsidP="008B2E65">
            <w:pPr>
              <w:spacing w:after="0"/>
              <w:jc w:val="left"/>
              <w:rPr>
                <w:rFonts w:eastAsia="Times New Roman" w:cs="Times New Roman"/>
                <w:color w:val="000000"/>
                <w:sz w:val="20"/>
                <w:szCs w:val="20"/>
                <w:lang w:eastAsia="hu-HU"/>
              </w:rPr>
            </w:pPr>
          </w:p>
        </w:tc>
      </w:tr>
      <w:tr w:rsidR="00C441D1" w:rsidRPr="00C441D1" w14:paraId="11F1A035"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87EB52"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B5B7716"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EF4801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E2471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CF5185"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772C76"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A39A5D1"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9BD5F6"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E6C2DDC"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728358C"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9B39E3"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08A762"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0A4659"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7E163F9"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9B0278"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5BA6A44"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B8BA72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97FFB8"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3A288F"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32D34F"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2E07CDA"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C54557"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701D413"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31C2F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10F39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5EBA4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1E2E3C"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0D9CA01"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2294D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EB57158"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1CA2A5D"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C8131F"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923DD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5C2A90"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3C7B413"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274D3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4CA5AC7"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2093A5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0F0DD8"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92D7D6"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6EE158"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77F55FA"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542533"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A240FBC"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47C8307"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BB745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6A19EC"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714C0C"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D72DD42"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124E0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8496134"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222D3F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29AC67"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C7BBF8"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82D6AF"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F8A3A5E"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9EE3C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C940E20"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6EE9F25"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5C06C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7D3DA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B27047"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9B6A5F0"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EE1B89"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DA34C7B"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CB9F250"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1A2A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18E3D7"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E97191"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5E401AB0" w14:textId="77777777" w:rsidR="00C441D1" w:rsidRDefault="00C441D1" w:rsidP="00C53E01">
      <w:pPr>
        <w:spacing w:after="0"/>
        <w:ind w:left="426"/>
      </w:pPr>
    </w:p>
    <w:p w14:paraId="6F53272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B90AD17" w14:textId="0891E100" w:rsidR="00C441D1" w:rsidRDefault="00C441D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1D1" w:rsidRPr="00C441D1" w14:paraId="2F43BCD3" w14:textId="77777777" w:rsidTr="00C441D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4D086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48F2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F8BD51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Tanulói tevékenység szervezési kerete </w:t>
            </w:r>
            <w:r w:rsidRPr="00C441D1">
              <w:rPr>
                <w:rFonts w:eastAsia="Times New Roman" w:cs="Times New Roman"/>
                <w:color w:val="000000"/>
                <w:sz w:val="20"/>
                <w:szCs w:val="20"/>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7BB7B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lastRenderedPageBreak/>
              <w:t xml:space="preserve">Alkalmazandó eszközök és felszerelések </w:t>
            </w:r>
          </w:p>
        </w:tc>
      </w:tr>
      <w:tr w:rsidR="00C441D1" w:rsidRPr="00C441D1" w14:paraId="56808F7D" w14:textId="77777777" w:rsidTr="00C441D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4AFC038" w14:textId="77777777" w:rsidR="00C441D1" w:rsidRPr="00C441D1" w:rsidRDefault="00C441D1" w:rsidP="00C441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56E0ED0" w14:textId="77777777" w:rsidR="00C441D1" w:rsidRPr="00C441D1" w:rsidRDefault="00C441D1" w:rsidP="00C441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A3B460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EFAA68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0D2778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5408023" w14:textId="77777777" w:rsidR="00C441D1" w:rsidRPr="00C441D1" w:rsidRDefault="00C441D1" w:rsidP="00C441D1">
            <w:pPr>
              <w:spacing w:after="0"/>
              <w:jc w:val="left"/>
              <w:rPr>
                <w:rFonts w:eastAsia="Times New Roman" w:cs="Times New Roman"/>
                <w:color w:val="000000"/>
                <w:sz w:val="20"/>
                <w:szCs w:val="20"/>
                <w:lang w:eastAsia="hu-HU"/>
              </w:rPr>
            </w:pPr>
          </w:p>
        </w:tc>
      </w:tr>
      <w:tr w:rsidR="00C441D1" w:rsidRPr="00C441D1" w14:paraId="53D73DD7"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0D80E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171D9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 feldolgozó tevékenységek</w:t>
            </w:r>
          </w:p>
        </w:tc>
      </w:tr>
      <w:tr w:rsidR="00C441D1" w:rsidRPr="00C441D1" w14:paraId="773B9555"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6C30F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89FD8C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74C7B6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27C75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17E83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337C7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24103DE"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CDA7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AB6A39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AE717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445A2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43FF5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A7464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EE7CC19"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3E13D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F8C282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EED1C1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5C440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A9881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D5ECB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A2D6AD8"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8DD93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5D1D4E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DE0E91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5C30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B3763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BF97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87CE6F9"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68D7E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02FA74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F318AB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A357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5680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9DB03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DEFF558"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B5A78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5E82A3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6A9B50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9307B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9CC5F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63423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7D6F3D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A4281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9A3667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C9E577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8E5C9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82666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9FE9B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25939DB"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54720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A6DC2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Ismeretalkalmazási gyakorló tevékenységek, feladatok</w:t>
            </w:r>
          </w:p>
        </w:tc>
      </w:tr>
      <w:tr w:rsidR="00C441D1" w:rsidRPr="00C441D1" w14:paraId="716981C7"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0D777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3AD52E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B51F14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A24C0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4C29A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E59A9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A554932"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A49C1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104EE4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536F8F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FA9C7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503F3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58D2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A6806C7"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E5BAD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C3D7C0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DCB318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7782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09834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FD1DA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281C8AB"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D9027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73F967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D7B74B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3A9B5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66AEF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37A2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B3A6AC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FBF8D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85930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766D60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2E8E6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19216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2C05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8FB8B36"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1E461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373508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E5D82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A36E4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CB30A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17393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14F2E3C"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187D5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78D73E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8A55EE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37B8C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B7E4A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CCF13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F471793"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ADB0C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639B3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Képi információk körében</w:t>
            </w:r>
          </w:p>
        </w:tc>
      </w:tr>
      <w:tr w:rsidR="00C441D1" w:rsidRPr="00C441D1" w14:paraId="504F0F48"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60470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991D59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ABB2FF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BB5C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E8683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F3855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C8608CA"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0A0B3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05DBA9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6CCED4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B6B6B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8D99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345AA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F0B9782"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0C04A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11C2BC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60C83D5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E640E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4688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C07F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79FC77D"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C00FD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52CC57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19FFA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4FBCB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08A2E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5E8EF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E434042"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B4E8D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2565A0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5C9708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EFA42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79E26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EE9E8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C5CA7D6"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0500D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BFD076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0512AE9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100C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48441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68DFB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F942590"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9F838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78684A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E9BB8A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07010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BE819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7F66B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BEAE631"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71F02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B172F7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38572A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8D2D6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13274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D783E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15712D8"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8DBA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2631F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Komplex információk körében</w:t>
            </w:r>
          </w:p>
        </w:tc>
      </w:tr>
      <w:tr w:rsidR="00C441D1" w:rsidRPr="00C441D1" w14:paraId="45209F0B"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7A9A9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E89A6E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1D5415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38C1E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74B60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7914D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E46E2BF"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82524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59B02C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6C63A5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BA438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BE479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CC939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1E2EB4E"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75798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5C3F61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9C516F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0FD60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93B16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0884F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5408188"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69B97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7FC276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F8074D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0FD89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F5DDD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4B928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73EB12C"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B6255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4C403E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ED77C3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C4C05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12ACB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8681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4E5095F"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1FA4E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05E31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munkaformák körében</w:t>
            </w:r>
          </w:p>
        </w:tc>
      </w:tr>
      <w:tr w:rsidR="00C441D1" w:rsidRPr="00C441D1" w14:paraId="5BF6F306"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A5679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182E87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1BE47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8393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56DAB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11E7D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B9326F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D60C9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DACD2E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A245CB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0575B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814E3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A3377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C609774"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49E88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14:paraId="396A825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6175B1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0F25A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24416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EDB5B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B27C5FC"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9F07B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FF7073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2DD856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539CE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B6432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39DED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A8F611F"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E33E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6BE161D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072FE1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8AD72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6BE2D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EACB8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4B07D3B"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8DC2F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E7E773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Gyakorlati munkavégzés körében</w:t>
            </w:r>
          </w:p>
        </w:tc>
      </w:tr>
      <w:tr w:rsidR="00C441D1" w:rsidRPr="00C441D1" w14:paraId="7C36B983"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10AC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75C6BBD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4223C7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76952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44863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DD69F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6F11C44"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77CAC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0AC102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3F5C2A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384F0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C0C9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BBE94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64132E55" w14:textId="7D8FAA99" w:rsidR="00C53E01" w:rsidRDefault="00C53E01" w:rsidP="00C53E01">
      <w:pPr>
        <w:spacing w:after="0"/>
        <w:ind w:left="426"/>
      </w:pPr>
    </w:p>
    <w:p w14:paraId="0462E392" w14:textId="77777777" w:rsidR="00C441D1" w:rsidRPr="002B5BF7" w:rsidRDefault="00C441D1" w:rsidP="00C53E01">
      <w:pPr>
        <w:spacing w:after="0"/>
        <w:ind w:left="426"/>
      </w:pPr>
    </w:p>
    <w:p w14:paraId="4EE5613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0D09D14" w14:textId="77777777" w:rsidR="00C53E01" w:rsidRDefault="00C53E01" w:rsidP="00C53E01">
      <w:pPr>
        <w:spacing w:after="0"/>
        <w:ind w:left="426"/>
      </w:pPr>
      <w:r w:rsidRPr="003A56AA">
        <w:t>A nemzeti köznevelésről szóló 2011. évi CXC. törvény. 54. § (2) a) pontja szerinti értékeléssel.</w:t>
      </w:r>
    </w:p>
    <w:p w14:paraId="6E26F762" w14:textId="77777777" w:rsidR="00C53E01" w:rsidRPr="002B5BF7" w:rsidRDefault="00C53E01" w:rsidP="00C53E01">
      <w:pPr>
        <w:spacing w:after="0"/>
        <w:ind w:left="426"/>
      </w:pPr>
    </w:p>
    <w:p w14:paraId="67ED52C0" w14:textId="77777777" w:rsidR="00C53E01" w:rsidRDefault="00C53E01" w:rsidP="00C53E01">
      <w:pPr>
        <w:spacing w:after="0"/>
        <w:rPr>
          <w:rFonts w:cs="Times New Roman"/>
        </w:rPr>
      </w:pPr>
    </w:p>
    <w:p w14:paraId="2D5F6E2E" w14:textId="5F7174AC" w:rsidR="00C53E01" w:rsidRDefault="00C53E01" w:rsidP="00C53E01">
      <w:pPr>
        <w:spacing w:after="200" w:line="276" w:lineRule="auto"/>
        <w:jc w:val="left"/>
        <w:rPr>
          <w:rFonts w:cs="Times New Roman"/>
        </w:rPr>
      </w:pPr>
    </w:p>
    <w:p w14:paraId="1E95C2C1" w14:textId="77777777" w:rsidR="00C441D1" w:rsidRDefault="00C441D1" w:rsidP="00C53E01">
      <w:pPr>
        <w:spacing w:after="200" w:line="276" w:lineRule="auto"/>
        <w:jc w:val="left"/>
        <w:rPr>
          <w:rFonts w:cs="Times New Roman"/>
        </w:rPr>
      </w:pPr>
    </w:p>
    <w:p w14:paraId="725D188A" w14:textId="77777777" w:rsidR="00C441D1" w:rsidRDefault="00C441D1" w:rsidP="00C53E01">
      <w:pPr>
        <w:spacing w:after="200" w:line="276" w:lineRule="auto"/>
        <w:jc w:val="left"/>
        <w:rPr>
          <w:rFonts w:cs="Times New Roman"/>
        </w:rPr>
      </w:pPr>
    </w:p>
    <w:p w14:paraId="78834956" w14:textId="77777777" w:rsidR="00C441D1" w:rsidRDefault="00C441D1" w:rsidP="00C53E01">
      <w:pPr>
        <w:spacing w:after="200" w:line="276" w:lineRule="auto"/>
        <w:jc w:val="left"/>
        <w:rPr>
          <w:rFonts w:cs="Times New Roman"/>
        </w:rPr>
      </w:pPr>
    </w:p>
    <w:p w14:paraId="5FA154F6" w14:textId="77777777" w:rsidR="00C441D1" w:rsidRDefault="00C441D1" w:rsidP="00C53E01">
      <w:pPr>
        <w:spacing w:after="200" w:line="276" w:lineRule="auto"/>
        <w:jc w:val="left"/>
        <w:rPr>
          <w:rFonts w:cs="Times New Roman"/>
        </w:rPr>
      </w:pPr>
    </w:p>
    <w:p w14:paraId="4B4550C9" w14:textId="77777777" w:rsidR="00C441D1" w:rsidRDefault="00C441D1" w:rsidP="00C53E01">
      <w:pPr>
        <w:spacing w:after="200" w:line="276" w:lineRule="auto"/>
        <w:jc w:val="left"/>
        <w:rPr>
          <w:rFonts w:cs="Times New Roman"/>
        </w:rPr>
      </w:pPr>
    </w:p>
    <w:p w14:paraId="3D390CAE" w14:textId="77777777" w:rsidR="00C441D1" w:rsidRDefault="00C441D1" w:rsidP="00C53E01">
      <w:pPr>
        <w:spacing w:after="200" w:line="276" w:lineRule="auto"/>
        <w:jc w:val="left"/>
        <w:rPr>
          <w:rFonts w:cs="Times New Roman"/>
        </w:rPr>
      </w:pPr>
    </w:p>
    <w:p w14:paraId="50A84AFF" w14:textId="77777777" w:rsidR="00C441D1" w:rsidRDefault="00C441D1" w:rsidP="00C53E01">
      <w:pPr>
        <w:spacing w:after="200" w:line="276" w:lineRule="auto"/>
        <w:jc w:val="left"/>
        <w:rPr>
          <w:rFonts w:cs="Times New Roman"/>
        </w:rPr>
      </w:pPr>
    </w:p>
    <w:p w14:paraId="63520608" w14:textId="77777777" w:rsidR="00C441D1" w:rsidRDefault="00C441D1" w:rsidP="00C53E01">
      <w:pPr>
        <w:spacing w:after="200" w:line="276" w:lineRule="auto"/>
        <w:jc w:val="left"/>
        <w:rPr>
          <w:rFonts w:cs="Times New Roman"/>
        </w:rPr>
      </w:pPr>
    </w:p>
    <w:p w14:paraId="5CBE423D" w14:textId="77777777" w:rsidR="00C441D1" w:rsidRDefault="00C441D1" w:rsidP="00C53E01">
      <w:pPr>
        <w:spacing w:after="200" w:line="276" w:lineRule="auto"/>
        <w:jc w:val="left"/>
        <w:rPr>
          <w:rFonts w:cs="Times New Roman"/>
        </w:rPr>
      </w:pPr>
    </w:p>
    <w:p w14:paraId="09FFF621" w14:textId="77777777" w:rsidR="00C441D1" w:rsidRDefault="00C441D1" w:rsidP="00C53E01">
      <w:pPr>
        <w:spacing w:after="200" w:line="276" w:lineRule="auto"/>
        <w:jc w:val="left"/>
        <w:rPr>
          <w:rFonts w:cs="Times New Roman"/>
        </w:rPr>
      </w:pPr>
    </w:p>
    <w:p w14:paraId="3B920CE8" w14:textId="77777777" w:rsidR="00C441D1" w:rsidRDefault="00C441D1" w:rsidP="00C53E01">
      <w:pPr>
        <w:spacing w:after="200" w:line="276" w:lineRule="auto"/>
        <w:jc w:val="left"/>
        <w:rPr>
          <w:rFonts w:cs="Times New Roman"/>
        </w:rPr>
      </w:pPr>
    </w:p>
    <w:p w14:paraId="41129DC6" w14:textId="77777777" w:rsidR="00C53E01" w:rsidRPr="00D52C63" w:rsidRDefault="00C53E01" w:rsidP="00C53E01">
      <w:pPr>
        <w:rPr>
          <w:rFonts w:cs="Times New Roman"/>
        </w:rPr>
      </w:pPr>
    </w:p>
    <w:p w14:paraId="023B7E3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F65A9D2" w14:textId="120C3A2F" w:rsidR="00C53E01" w:rsidRPr="00D52C63" w:rsidRDefault="00140727" w:rsidP="00C53E01">
      <w:pPr>
        <w:spacing w:after="480"/>
        <w:jc w:val="center"/>
        <w:rPr>
          <w:rFonts w:cs="Times New Roman"/>
          <w:b/>
          <w:sz w:val="36"/>
        </w:rPr>
      </w:pPr>
      <w:r>
        <w:rPr>
          <w:rFonts w:cs="Times New Roman"/>
          <w:b/>
          <w:sz w:val="36"/>
        </w:rPr>
        <w:lastRenderedPageBreak/>
        <w:t>11580</w:t>
      </w:r>
      <w:r w:rsidR="001C6662" w:rsidRPr="001C6662">
        <w:rPr>
          <w:rFonts w:cs="Times New Roman"/>
          <w:b/>
          <w:sz w:val="36"/>
        </w:rPr>
        <w:t>-16</w:t>
      </w:r>
      <w:r w:rsidR="00C53E01" w:rsidRPr="00D52C63">
        <w:rPr>
          <w:rFonts w:cs="Times New Roman"/>
          <w:b/>
          <w:sz w:val="36"/>
        </w:rPr>
        <w:t xml:space="preserve"> azonosító számú</w:t>
      </w:r>
    </w:p>
    <w:p w14:paraId="3A30ACB7" w14:textId="5C72B540" w:rsidR="00C53E01" w:rsidRPr="00D52C63" w:rsidRDefault="001C6662" w:rsidP="00C53E01">
      <w:pPr>
        <w:jc w:val="center"/>
        <w:rPr>
          <w:rFonts w:cs="Times New Roman"/>
          <w:b/>
          <w:sz w:val="36"/>
        </w:rPr>
      </w:pPr>
      <w:r w:rsidRPr="001C6662">
        <w:rPr>
          <w:rFonts w:cs="Times New Roman"/>
          <w:b/>
          <w:sz w:val="36"/>
        </w:rPr>
        <w:t>Digitális rajzi környezet</w:t>
      </w:r>
    </w:p>
    <w:p w14:paraId="785EC7A3" w14:textId="77777777" w:rsidR="00C53E01" w:rsidRPr="00D52C63" w:rsidRDefault="00C53E01" w:rsidP="00C53E01">
      <w:pPr>
        <w:jc w:val="center"/>
        <w:rPr>
          <w:rFonts w:cs="Times New Roman"/>
          <w:b/>
          <w:sz w:val="36"/>
        </w:rPr>
      </w:pPr>
      <w:r w:rsidRPr="00D52C63">
        <w:rPr>
          <w:rFonts w:cs="Times New Roman"/>
          <w:b/>
          <w:sz w:val="36"/>
        </w:rPr>
        <w:t>megnevezésű</w:t>
      </w:r>
    </w:p>
    <w:p w14:paraId="671DAC47"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78670791"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39A357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12EF17A" w14:textId="4F18315E" w:rsidR="00C53E01" w:rsidRPr="00D52C63" w:rsidRDefault="00C53E01" w:rsidP="00C441D1">
      <w:pPr>
        <w:rPr>
          <w:rFonts w:cs="Times New Roman"/>
        </w:rPr>
      </w:pPr>
      <w:r w:rsidRPr="00D52C63">
        <w:rPr>
          <w:rFonts w:cs="Times New Roman"/>
        </w:rPr>
        <w:lastRenderedPageBreak/>
        <w:t xml:space="preserve">A </w:t>
      </w:r>
      <w:r w:rsidR="002114DE" w:rsidRPr="002114DE">
        <w:rPr>
          <w:rFonts w:cs="Times New Roman"/>
        </w:rPr>
        <w:t>11580-16</w:t>
      </w:r>
      <w:r w:rsidRPr="00D52C63">
        <w:rPr>
          <w:rFonts w:cs="Times New Roman"/>
        </w:rPr>
        <w:t xml:space="preserve"> azonosító számú </w:t>
      </w:r>
      <w:r w:rsidR="002114DE" w:rsidRPr="002114DE">
        <w:rPr>
          <w:rFonts w:cs="Times New Roman"/>
        </w:rPr>
        <w:t>Digitális rajzi környezet</w:t>
      </w:r>
      <w:r w:rsidRPr="00D26A67">
        <w:rPr>
          <w:rFonts w:cs="Times New Roman"/>
        </w:rPr>
        <w:t>.</w:t>
      </w:r>
      <w:r w:rsidRPr="00D52C63">
        <w:rPr>
          <w:rFonts w:cs="Times New Roman"/>
        </w:rPr>
        <w:t>megnevezésű szakmai követelménymodulhoz tartozó tantárgyak és témakörök oktatása során fejlesztendő kompetenciák</w:t>
      </w:r>
    </w:p>
    <w:p w14:paraId="5C726452" w14:textId="7B1F2ADE" w:rsidR="00C53E01" w:rsidRDefault="00C53E01" w:rsidP="00C441D1">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C441D1" w:rsidRPr="00C441D1" w14:paraId="1C3C3A9B" w14:textId="77777777" w:rsidTr="00C441D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A899F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0273C2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rajzi környezet gyakorlat</w:t>
            </w:r>
          </w:p>
        </w:tc>
      </w:tr>
      <w:tr w:rsidR="00C441D1" w:rsidRPr="00C441D1" w14:paraId="345F153F"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A0FEE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FELADATOK</w:t>
            </w:r>
          </w:p>
        </w:tc>
      </w:tr>
      <w:tr w:rsidR="00C441D1" w:rsidRPr="00C441D1" w14:paraId="2DC4E85E"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BED00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A rajzi környezet informatikai alapjait rendszerezi</w:t>
            </w:r>
          </w:p>
        </w:tc>
        <w:tc>
          <w:tcPr>
            <w:tcW w:w="700" w:type="dxa"/>
            <w:tcBorders>
              <w:top w:val="nil"/>
              <w:left w:val="nil"/>
              <w:bottom w:val="single" w:sz="4" w:space="0" w:color="auto"/>
              <w:right w:val="single" w:sz="4" w:space="0" w:color="auto"/>
            </w:tcBorders>
            <w:shd w:val="clear" w:color="auto" w:fill="auto"/>
            <w:noWrap/>
            <w:vAlign w:val="center"/>
            <w:hideMark/>
          </w:tcPr>
          <w:p w14:paraId="393E801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77D814E4" w14:textId="77777777" w:rsidTr="00C441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133B3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tevékenységéhez kapcsolódóan számítógépet kezel, szövegszerkesztő és táblázatkezelő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5AD3510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41B42368"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A6542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Felhasználói szinten üzemelteti a számítógépet, alkalmazza a számítógépes ismereteit</w:t>
            </w:r>
          </w:p>
        </w:tc>
        <w:tc>
          <w:tcPr>
            <w:tcW w:w="700" w:type="dxa"/>
            <w:tcBorders>
              <w:top w:val="nil"/>
              <w:left w:val="nil"/>
              <w:bottom w:val="single" w:sz="4" w:space="0" w:color="auto"/>
              <w:right w:val="single" w:sz="4" w:space="0" w:color="auto"/>
            </w:tcBorders>
            <w:shd w:val="clear" w:color="auto" w:fill="auto"/>
            <w:noWrap/>
            <w:vAlign w:val="center"/>
            <w:hideMark/>
          </w:tcPr>
          <w:p w14:paraId="02F6660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775444C"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BF2DF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Prezentációt készít és bemutat</w:t>
            </w:r>
          </w:p>
        </w:tc>
        <w:tc>
          <w:tcPr>
            <w:tcW w:w="700" w:type="dxa"/>
            <w:tcBorders>
              <w:top w:val="nil"/>
              <w:left w:val="nil"/>
              <w:bottom w:val="single" w:sz="4" w:space="0" w:color="auto"/>
              <w:right w:val="single" w:sz="4" w:space="0" w:color="auto"/>
            </w:tcBorders>
            <w:shd w:val="clear" w:color="auto" w:fill="auto"/>
            <w:noWrap/>
            <w:vAlign w:val="center"/>
            <w:hideMark/>
          </w:tcPr>
          <w:p w14:paraId="5F533DC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35C95D51"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9E50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Internetes adatgyűjtést végez</w:t>
            </w:r>
          </w:p>
        </w:tc>
        <w:tc>
          <w:tcPr>
            <w:tcW w:w="700" w:type="dxa"/>
            <w:tcBorders>
              <w:top w:val="nil"/>
              <w:left w:val="nil"/>
              <w:bottom w:val="single" w:sz="4" w:space="0" w:color="auto"/>
              <w:right w:val="single" w:sz="4" w:space="0" w:color="auto"/>
            </w:tcBorders>
            <w:shd w:val="clear" w:color="auto" w:fill="auto"/>
            <w:noWrap/>
            <w:vAlign w:val="center"/>
            <w:hideMark/>
          </w:tcPr>
          <w:p w14:paraId="44636FE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2A7B8E01"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0DC93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Interneten keresztül digitális anyagot fogad, feldolgoz, továbbít</w:t>
            </w:r>
          </w:p>
        </w:tc>
        <w:tc>
          <w:tcPr>
            <w:tcW w:w="700" w:type="dxa"/>
            <w:tcBorders>
              <w:top w:val="nil"/>
              <w:left w:val="nil"/>
              <w:bottom w:val="single" w:sz="4" w:space="0" w:color="auto"/>
              <w:right w:val="single" w:sz="4" w:space="0" w:color="auto"/>
            </w:tcBorders>
            <w:shd w:val="clear" w:color="auto" w:fill="auto"/>
            <w:noWrap/>
            <w:vAlign w:val="center"/>
            <w:hideMark/>
          </w:tcPr>
          <w:p w14:paraId="70EC0B5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A82A34F"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0372D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5C59579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EC8D74F"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BFEAE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Műszaki rajzok és tervek alapján mennyiségeket határoz meg</w:t>
            </w:r>
          </w:p>
        </w:tc>
        <w:tc>
          <w:tcPr>
            <w:tcW w:w="700" w:type="dxa"/>
            <w:tcBorders>
              <w:top w:val="nil"/>
              <w:left w:val="nil"/>
              <w:bottom w:val="single" w:sz="4" w:space="0" w:color="auto"/>
              <w:right w:val="single" w:sz="4" w:space="0" w:color="auto"/>
            </w:tcBorders>
            <w:shd w:val="clear" w:color="auto" w:fill="auto"/>
            <w:noWrap/>
            <w:vAlign w:val="center"/>
            <w:hideMark/>
          </w:tcPr>
          <w:p w14:paraId="4DA3C4F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0D46A8E"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F8AA6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adatfeldolgozást végez</w:t>
            </w:r>
          </w:p>
        </w:tc>
        <w:tc>
          <w:tcPr>
            <w:tcW w:w="700" w:type="dxa"/>
            <w:tcBorders>
              <w:top w:val="nil"/>
              <w:left w:val="nil"/>
              <w:bottom w:val="single" w:sz="4" w:space="0" w:color="auto"/>
              <w:right w:val="single" w:sz="4" w:space="0" w:color="auto"/>
            </w:tcBorders>
            <w:shd w:val="clear" w:color="auto" w:fill="auto"/>
            <w:noWrap/>
            <w:vAlign w:val="center"/>
            <w:hideMark/>
          </w:tcPr>
          <w:p w14:paraId="73AEB7F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DACA101"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088BB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tartalmak rendszerezését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22E6072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0EB8BD16"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994A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ISMERETEK</w:t>
            </w:r>
          </w:p>
        </w:tc>
      </w:tr>
      <w:tr w:rsidR="00C441D1" w:rsidRPr="00C441D1" w14:paraId="493AC4A5"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3AB67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A rajzi környezet ismerete</w:t>
            </w:r>
          </w:p>
        </w:tc>
        <w:tc>
          <w:tcPr>
            <w:tcW w:w="700" w:type="dxa"/>
            <w:tcBorders>
              <w:top w:val="nil"/>
              <w:left w:val="nil"/>
              <w:bottom w:val="single" w:sz="4" w:space="0" w:color="auto"/>
              <w:right w:val="single" w:sz="4" w:space="0" w:color="auto"/>
            </w:tcBorders>
            <w:shd w:val="clear" w:color="auto" w:fill="auto"/>
            <w:noWrap/>
            <w:vAlign w:val="center"/>
            <w:hideMark/>
          </w:tcPr>
          <w:p w14:paraId="47775D1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3A4EBC0"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6DBD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Alapvető informatikai tájékozottság</w:t>
            </w:r>
          </w:p>
        </w:tc>
        <w:tc>
          <w:tcPr>
            <w:tcW w:w="700" w:type="dxa"/>
            <w:tcBorders>
              <w:top w:val="nil"/>
              <w:left w:val="nil"/>
              <w:bottom w:val="single" w:sz="4" w:space="0" w:color="auto"/>
              <w:right w:val="single" w:sz="4" w:space="0" w:color="auto"/>
            </w:tcBorders>
            <w:shd w:val="clear" w:color="auto" w:fill="auto"/>
            <w:noWrap/>
            <w:vAlign w:val="center"/>
            <w:hideMark/>
          </w:tcPr>
          <w:p w14:paraId="2C7D72A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D40747E"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F5189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tevékenységekhez kapcsolódó szövegszerkesztő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DBD2BA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7613B55"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C1E2E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tevékenységekhez kapcsolódó táblázatkezelő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52AD60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858C53C"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2E0A9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háttéranyagok ismerete,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29590D1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79315D44"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93755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Internetes adatok rendszerezése, felhasználása</w:t>
            </w:r>
          </w:p>
        </w:tc>
        <w:tc>
          <w:tcPr>
            <w:tcW w:w="700" w:type="dxa"/>
            <w:tcBorders>
              <w:top w:val="nil"/>
              <w:left w:val="nil"/>
              <w:bottom w:val="single" w:sz="4" w:space="0" w:color="auto"/>
              <w:right w:val="single" w:sz="4" w:space="0" w:color="auto"/>
            </w:tcBorders>
            <w:shd w:val="clear" w:color="auto" w:fill="auto"/>
            <w:noWrap/>
            <w:vAlign w:val="center"/>
            <w:hideMark/>
          </w:tcPr>
          <w:p w14:paraId="140AB0E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C63B5D2"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D3E14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anyagok interneten történő felkutatása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14:paraId="5C7555A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6F2B381"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42FE1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számítások</w:t>
            </w:r>
          </w:p>
        </w:tc>
        <w:tc>
          <w:tcPr>
            <w:tcW w:w="700" w:type="dxa"/>
            <w:tcBorders>
              <w:top w:val="nil"/>
              <w:left w:val="nil"/>
              <w:bottom w:val="single" w:sz="4" w:space="0" w:color="auto"/>
              <w:right w:val="single" w:sz="4" w:space="0" w:color="auto"/>
            </w:tcBorders>
            <w:shd w:val="clear" w:color="auto" w:fill="auto"/>
            <w:noWrap/>
            <w:vAlign w:val="center"/>
            <w:hideMark/>
          </w:tcPr>
          <w:p w14:paraId="7D19EEF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EAF75D9"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DD5A4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Mennyiségek meghatározásának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1DCCC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4FDE66FD"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8CB1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adattárolási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1FA31EB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E2377F7"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21D23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tartalmak kapcsolódási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0689C3A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919D8CF"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BE359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KÉSZSÉGEK</w:t>
            </w:r>
          </w:p>
        </w:tc>
      </w:tr>
      <w:tr w:rsidR="00C441D1" w:rsidRPr="00C441D1" w14:paraId="7F675019"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9F74E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355D8B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21FC08CE"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8BFB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685F102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A95F26A"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EA8FB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2D993BC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8E0B04F"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81B92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CA8F58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286E15FA"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8A63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SZEMÉLYES KOMPETENCIÁK</w:t>
            </w:r>
          </w:p>
        </w:tc>
      </w:tr>
      <w:tr w:rsidR="00C441D1" w:rsidRPr="00C441D1" w14:paraId="25C6D568"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4DEAE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lastRenderedPageBreak/>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2239FDB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2E744E3"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F5C9A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0B45E17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2F0E8DE8"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4A63D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9E55C3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E498999"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66C96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TÁRSAS KOMPETENCIÁK</w:t>
            </w:r>
          </w:p>
        </w:tc>
      </w:tr>
      <w:tr w:rsidR="00C441D1" w:rsidRPr="00C441D1" w14:paraId="0F43333A"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30A53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633F523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64F75C3"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10E09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42857E6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4D6AD46"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6577B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CAF1C1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8CC514E"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23DD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MÓDSZERKOMPETENCIÁK</w:t>
            </w:r>
          </w:p>
        </w:tc>
      </w:tr>
      <w:tr w:rsidR="00C441D1" w:rsidRPr="00C441D1" w14:paraId="6218539A"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57E72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44B26B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4D6AE7B0"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4C2C1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7442C7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72E816FD"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471A9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57D3C98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bl>
    <w:p w14:paraId="583BF288" w14:textId="77777777" w:rsidR="00C441D1" w:rsidRDefault="00C441D1" w:rsidP="00C53E01">
      <w:pPr>
        <w:spacing w:after="0"/>
        <w:rPr>
          <w:rFonts w:cs="Times New Roman"/>
        </w:rPr>
      </w:pPr>
    </w:p>
    <w:p w14:paraId="2B7F7994" w14:textId="438C2F73" w:rsidR="00C53E01" w:rsidRPr="00644690" w:rsidRDefault="005535D4" w:rsidP="00C53E01">
      <w:pPr>
        <w:pStyle w:val="Listaszerbekezds"/>
        <w:numPr>
          <w:ilvl w:val="0"/>
          <w:numId w:val="8"/>
        </w:numPr>
        <w:tabs>
          <w:tab w:val="right" w:pos="9072"/>
        </w:tabs>
        <w:spacing w:after="0"/>
        <w:rPr>
          <w:rFonts w:cs="Times New Roman"/>
          <w:b/>
        </w:rPr>
      </w:pPr>
      <w:r w:rsidRPr="005535D4">
        <w:rPr>
          <w:b/>
        </w:rPr>
        <w:t>Digitális rajzi környezet gyakorlat</w:t>
      </w:r>
      <w:r w:rsidR="00C53E01" w:rsidRPr="00644690">
        <w:rPr>
          <w:b/>
        </w:rPr>
        <w:t xml:space="preserve"> tantárgy</w:t>
      </w:r>
      <w:r w:rsidR="00C53E01" w:rsidRPr="00644690">
        <w:rPr>
          <w:b/>
        </w:rPr>
        <w:tab/>
      </w:r>
      <w:r w:rsidR="00586ABF">
        <w:rPr>
          <w:b/>
        </w:rPr>
        <w:t>36</w:t>
      </w:r>
      <w:r w:rsidR="00C53E01">
        <w:rPr>
          <w:b/>
        </w:rPr>
        <w:t xml:space="preserve"> ó</w:t>
      </w:r>
      <w:r w:rsidR="00C53E01" w:rsidRPr="00644690">
        <w:rPr>
          <w:b/>
        </w:rPr>
        <w:t>ra/</w:t>
      </w:r>
      <w:r w:rsidR="00586ABF">
        <w:rPr>
          <w:b/>
        </w:rPr>
        <w:t>36</w:t>
      </w:r>
      <w:r w:rsidR="00C53E01" w:rsidRPr="00644690">
        <w:rPr>
          <w:b/>
        </w:rPr>
        <w:t xml:space="preserve"> óra*</w:t>
      </w:r>
    </w:p>
    <w:p w14:paraId="5467E9C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1811871" w14:textId="77777777" w:rsidR="00C53E01" w:rsidRPr="00644690" w:rsidRDefault="00C53E01" w:rsidP="00C53E01"/>
    <w:p w14:paraId="40937F04" w14:textId="77777777" w:rsidR="00C53E01" w:rsidRDefault="00C53E01" w:rsidP="00C53E01">
      <w:pPr>
        <w:pStyle w:val="Listaszerbekezds"/>
        <w:numPr>
          <w:ilvl w:val="1"/>
          <w:numId w:val="8"/>
        </w:numPr>
        <w:spacing w:after="0"/>
        <w:rPr>
          <w:b/>
        </w:rPr>
      </w:pPr>
      <w:r w:rsidRPr="00644690">
        <w:rPr>
          <w:b/>
        </w:rPr>
        <w:t>A tantárgy tanításának célja</w:t>
      </w:r>
    </w:p>
    <w:p w14:paraId="757C9FBB" w14:textId="1E332CB9" w:rsidR="00C53E01" w:rsidRDefault="005535D4" w:rsidP="00C53E01">
      <w:pPr>
        <w:spacing w:after="0"/>
        <w:ind w:left="426"/>
      </w:pPr>
      <w:r w:rsidRPr="005535D4">
        <w:t xml:space="preserve">A tantárgy keretében a </w:t>
      </w:r>
      <w:r>
        <w:t>rajzolási feladatokhoz kapcsolódó digitális rajzi környezet elsajátítása történik. M</w:t>
      </w:r>
      <w:r w:rsidRPr="005535D4">
        <w:t xml:space="preserve">elynek során a diákok </w:t>
      </w:r>
      <w:r w:rsidR="00D14914">
        <w:t>a rajzolást</w:t>
      </w:r>
      <w:r w:rsidRPr="005535D4">
        <w:t xml:space="preserve">, </w:t>
      </w:r>
      <w:r w:rsidR="00D14914">
        <w:t>a műszaki rajzok és tervek,</w:t>
      </w:r>
      <w:r w:rsidRPr="005535D4">
        <w:t xml:space="preserve"> </w:t>
      </w:r>
      <w:r w:rsidR="00D14914">
        <w:t xml:space="preserve">a </w:t>
      </w:r>
      <w:r w:rsidRPr="005535D4">
        <w:t xml:space="preserve">felmérések </w:t>
      </w:r>
      <w:r w:rsidR="00D14914">
        <w:t xml:space="preserve">készítését segítő digitális rajzi környezet elemeit </w:t>
      </w:r>
      <w:r w:rsidRPr="005535D4">
        <w:t>tudják gyakorolni</w:t>
      </w:r>
      <w:r w:rsidR="00D14914">
        <w:t>.</w:t>
      </w:r>
    </w:p>
    <w:p w14:paraId="4908BC9F" w14:textId="77777777" w:rsidR="00C53E01" w:rsidRPr="002B5BF7" w:rsidRDefault="00C53E01" w:rsidP="00C53E01">
      <w:pPr>
        <w:spacing w:after="0"/>
        <w:ind w:left="426"/>
      </w:pPr>
    </w:p>
    <w:p w14:paraId="6F390AF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673C9C" w14:textId="3F3C01A3" w:rsidR="00C53E01" w:rsidRDefault="005535D4" w:rsidP="00C53E01">
      <w:pPr>
        <w:spacing w:after="0"/>
        <w:ind w:left="426"/>
      </w:pPr>
      <w:r w:rsidRPr="005535D4">
        <w:t>A tantárgy az adott évfolyamba lépés feltételeiként megjelölt közismereti és szakmai tartalmakra épül.</w:t>
      </w:r>
    </w:p>
    <w:p w14:paraId="658D2F92" w14:textId="77777777" w:rsidR="00C53E01" w:rsidRPr="002B5BF7" w:rsidRDefault="00C53E01" w:rsidP="00C53E01">
      <w:pPr>
        <w:spacing w:after="0"/>
        <w:ind w:left="426"/>
      </w:pPr>
    </w:p>
    <w:p w14:paraId="7466DA7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8D7ECAF" w14:textId="1481438B"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Rajzi környezet informatikai alapjai</w:t>
      </w:r>
      <w:r w:rsidR="00C53E01" w:rsidRPr="00644690">
        <w:rPr>
          <w:b/>
          <w:i/>
        </w:rPr>
        <w:tab/>
      </w:r>
      <w:r w:rsidR="00EF7A34">
        <w:rPr>
          <w:b/>
          <w:i/>
        </w:rPr>
        <w:t>4</w:t>
      </w:r>
      <w:r w:rsidR="00C53E01">
        <w:rPr>
          <w:b/>
          <w:i/>
        </w:rPr>
        <w:t xml:space="preserve"> ó</w:t>
      </w:r>
      <w:r w:rsidR="00C53E01" w:rsidRPr="00644690">
        <w:rPr>
          <w:b/>
          <w:i/>
        </w:rPr>
        <w:t>ra/</w:t>
      </w:r>
      <w:r w:rsidR="00EF7A34">
        <w:rPr>
          <w:b/>
          <w:i/>
        </w:rPr>
        <w:t>4</w:t>
      </w:r>
      <w:r w:rsidR="00C53E01" w:rsidRPr="00644690">
        <w:rPr>
          <w:b/>
          <w:i/>
        </w:rPr>
        <w:t xml:space="preserve"> óra</w:t>
      </w:r>
    </w:p>
    <w:p w14:paraId="58292EFE" w14:textId="77777777" w:rsidR="003721A5" w:rsidRPr="003721A5" w:rsidRDefault="003721A5" w:rsidP="003721A5">
      <w:pPr>
        <w:spacing w:after="0"/>
        <w:ind w:left="851"/>
        <w:rPr>
          <w:rFonts w:cs="Times New Roman"/>
        </w:rPr>
      </w:pPr>
      <w:r w:rsidRPr="003721A5">
        <w:rPr>
          <w:rFonts w:cs="Times New Roman"/>
        </w:rPr>
        <w:t>A rajzi környezet informatikai alapjai</w:t>
      </w:r>
    </w:p>
    <w:p w14:paraId="3EFCB731" w14:textId="77777777" w:rsidR="003721A5" w:rsidRPr="003721A5" w:rsidRDefault="003721A5" w:rsidP="003721A5">
      <w:pPr>
        <w:spacing w:after="0"/>
        <w:ind w:left="851"/>
        <w:rPr>
          <w:rFonts w:cs="Times New Roman"/>
        </w:rPr>
      </w:pPr>
      <w:r w:rsidRPr="003721A5">
        <w:rPr>
          <w:rFonts w:cs="Times New Roman"/>
        </w:rPr>
        <w:t>Számítógép felhasználó szintű ismerete, használata</w:t>
      </w:r>
    </w:p>
    <w:p w14:paraId="000CA261" w14:textId="77777777" w:rsidR="003721A5" w:rsidRPr="003721A5" w:rsidRDefault="003721A5" w:rsidP="003721A5">
      <w:pPr>
        <w:spacing w:after="0"/>
        <w:ind w:left="851"/>
        <w:rPr>
          <w:rFonts w:cs="Times New Roman"/>
        </w:rPr>
      </w:pPr>
      <w:r w:rsidRPr="003721A5">
        <w:rPr>
          <w:rFonts w:cs="Times New Roman"/>
        </w:rPr>
        <w:t xml:space="preserve">Informatikai ismeretek rendszerezése </w:t>
      </w:r>
    </w:p>
    <w:p w14:paraId="7FBE12F7" w14:textId="77777777" w:rsidR="003721A5" w:rsidRPr="003721A5" w:rsidRDefault="003721A5" w:rsidP="003721A5">
      <w:pPr>
        <w:spacing w:after="0"/>
        <w:ind w:left="851"/>
        <w:rPr>
          <w:rFonts w:cs="Times New Roman"/>
        </w:rPr>
      </w:pPr>
      <w:r w:rsidRPr="003721A5">
        <w:rPr>
          <w:rFonts w:cs="Times New Roman"/>
        </w:rPr>
        <w:t>Számítógépes rajzolás eszközei, sajátosságai</w:t>
      </w:r>
    </w:p>
    <w:p w14:paraId="3C71D887" w14:textId="39EA829F" w:rsidR="000000A1" w:rsidRDefault="003721A5" w:rsidP="003721A5">
      <w:pPr>
        <w:spacing w:after="0"/>
        <w:ind w:left="851"/>
      </w:pPr>
      <w:r w:rsidRPr="003721A5">
        <w:rPr>
          <w:rFonts w:cs="Times New Roman"/>
        </w:rPr>
        <w:t>Infokommunikációs eszközök, szakmai szoftverek</w:t>
      </w:r>
    </w:p>
    <w:p w14:paraId="53946ACD" w14:textId="77777777" w:rsidR="00C53E01" w:rsidRPr="00644690" w:rsidRDefault="00C53E01" w:rsidP="00C53E01">
      <w:pPr>
        <w:tabs>
          <w:tab w:val="left" w:pos="1418"/>
          <w:tab w:val="right" w:pos="9072"/>
        </w:tabs>
        <w:spacing w:after="0"/>
        <w:ind w:left="851"/>
      </w:pPr>
    </w:p>
    <w:p w14:paraId="7FD2144F" w14:textId="31182616"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Szövegszerkesztés, táblázatkezelés, prezentáció</w:t>
      </w:r>
      <w:r w:rsidR="00C53E01" w:rsidRPr="00644690">
        <w:rPr>
          <w:b/>
          <w:i/>
        </w:rPr>
        <w:tab/>
      </w:r>
      <w:r w:rsidR="00EF7A34">
        <w:rPr>
          <w:b/>
          <w:i/>
        </w:rPr>
        <w:t>18</w:t>
      </w:r>
      <w:r w:rsidR="00C53E01">
        <w:rPr>
          <w:b/>
          <w:i/>
        </w:rPr>
        <w:t xml:space="preserve"> ó</w:t>
      </w:r>
      <w:r w:rsidR="00C53E01" w:rsidRPr="00644690">
        <w:rPr>
          <w:b/>
          <w:i/>
        </w:rPr>
        <w:t>ra/</w:t>
      </w:r>
      <w:r w:rsidR="00EF7A34">
        <w:rPr>
          <w:b/>
          <w:i/>
        </w:rPr>
        <w:t>18</w:t>
      </w:r>
      <w:r w:rsidR="00C53E01" w:rsidRPr="00644690">
        <w:rPr>
          <w:b/>
          <w:i/>
        </w:rPr>
        <w:t xml:space="preserve"> óra</w:t>
      </w:r>
    </w:p>
    <w:p w14:paraId="4F77424A" w14:textId="77777777" w:rsidR="003721A5" w:rsidRPr="003721A5" w:rsidRDefault="003721A5" w:rsidP="003721A5">
      <w:pPr>
        <w:spacing w:after="0"/>
        <w:ind w:left="851"/>
        <w:rPr>
          <w:rFonts w:cs="Times New Roman"/>
        </w:rPr>
      </w:pPr>
      <w:r w:rsidRPr="003721A5">
        <w:rPr>
          <w:rFonts w:cs="Times New Roman"/>
        </w:rPr>
        <w:t>Szakmai tevékenységéhez kapcsolódó számítógép kezelés</w:t>
      </w:r>
    </w:p>
    <w:p w14:paraId="2D36E5A1" w14:textId="77777777" w:rsidR="003721A5" w:rsidRPr="003721A5" w:rsidRDefault="003721A5" w:rsidP="003721A5">
      <w:pPr>
        <w:spacing w:after="0"/>
        <w:ind w:left="851"/>
        <w:rPr>
          <w:rFonts w:cs="Times New Roman"/>
        </w:rPr>
      </w:pPr>
      <w:r w:rsidRPr="003721A5">
        <w:rPr>
          <w:rFonts w:cs="Times New Roman"/>
        </w:rPr>
        <w:t>Szövegszerkesztés műszaki környezetben</w:t>
      </w:r>
    </w:p>
    <w:p w14:paraId="2E1415AD" w14:textId="77777777" w:rsidR="003721A5" w:rsidRPr="003721A5" w:rsidRDefault="003721A5" w:rsidP="003721A5">
      <w:pPr>
        <w:spacing w:after="0"/>
        <w:ind w:left="851"/>
        <w:rPr>
          <w:rFonts w:cs="Times New Roman"/>
        </w:rPr>
      </w:pPr>
      <w:r w:rsidRPr="003721A5">
        <w:rPr>
          <w:rFonts w:cs="Times New Roman"/>
        </w:rPr>
        <w:t>Táblázatkezelés formái műszaki alkalmazásokban</w:t>
      </w:r>
    </w:p>
    <w:p w14:paraId="53904C90" w14:textId="77777777" w:rsidR="003721A5" w:rsidRPr="003721A5" w:rsidRDefault="003721A5" w:rsidP="003721A5">
      <w:pPr>
        <w:spacing w:after="0"/>
        <w:ind w:left="851"/>
        <w:rPr>
          <w:rFonts w:cs="Times New Roman"/>
        </w:rPr>
      </w:pPr>
      <w:r w:rsidRPr="003721A5">
        <w:rPr>
          <w:rFonts w:cs="Times New Roman"/>
        </w:rPr>
        <w:t>Prezentáció készítése és bemutatása</w:t>
      </w:r>
    </w:p>
    <w:p w14:paraId="2D1A678B" w14:textId="61D60B6C" w:rsidR="009B635E" w:rsidRDefault="003721A5" w:rsidP="003721A5">
      <w:pPr>
        <w:spacing w:after="0"/>
        <w:ind w:left="851"/>
      </w:pPr>
      <w:r w:rsidRPr="003721A5">
        <w:rPr>
          <w:rFonts w:cs="Times New Roman"/>
        </w:rPr>
        <w:t>Számítógép, projektor, prezentációt segítő eszközök használata</w:t>
      </w:r>
    </w:p>
    <w:p w14:paraId="02758FD7" w14:textId="77777777" w:rsidR="00C53E01" w:rsidRPr="002A1C54" w:rsidRDefault="00C53E01" w:rsidP="00C53E01">
      <w:pPr>
        <w:tabs>
          <w:tab w:val="left" w:pos="1418"/>
          <w:tab w:val="right" w:pos="9072"/>
        </w:tabs>
        <w:spacing w:after="0"/>
        <w:ind w:left="851"/>
      </w:pPr>
    </w:p>
    <w:p w14:paraId="731BE0E7" w14:textId="7D57B4E3"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Internethasználat</w:t>
      </w:r>
      <w:r w:rsidR="00C53E01" w:rsidRPr="00644690">
        <w:rPr>
          <w:b/>
          <w:i/>
        </w:rPr>
        <w:tab/>
      </w:r>
      <w:r w:rsidR="00EF7A34">
        <w:rPr>
          <w:b/>
          <w:i/>
        </w:rPr>
        <w:t>4</w:t>
      </w:r>
      <w:r w:rsidR="00C53E01">
        <w:rPr>
          <w:b/>
          <w:i/>
        </w:rPr>
        <w:t xml:space="preserve"> ó</w:t>
      </w:r>
      <w:r w:rsidR="00C53E01" w:rsidRPr="00644690">
        <w:rPr>
          <w:b/>
          <w:i/>
        </w:rPr>
        <w:t>ra/</w:t>
      </w:r>
      <w:r w:rsidR="00EF7A34">
        <w:rPr>
          <w:b/>
          <w:i/>
        </w:rPr>
        <w:t>4</w:t>
      </w:r>
      <w:r w:rsidR="00C53E01" w:rsidRPr="00644690">
        <w:rPr>
          <w:b/>
          <w:i/>
        </w:rPr>
        <w:t xml:space="preserve"> óra</w:t>
      </w:r>
    </w:p>
    <w:p w14:paraId="1CC24C38" w14:textId="77777777" w:rsidR="003721A5" w:rsidRPr="003721A5" w:rsidRDefault="003721A5" w:rsidP="003721A5">
      <w:pPr>
        <w:spacing w:after="0"/>
        <w:ind w:left="851"/>
        <w:rPr>
          <w:rFonts w:cs="Times New Roman"/>
        </w:rPr>
      </w:pPr>
      <w:r w:rsidRPr="003721A5">
        <w:rPr>
          <w:rFonts w:cs="Times New Roman"/>
        </w:rPr>
        <w:t>Célirányos internetes adatgyűjtés</w:t>
      </w:r>
    </w:p>
    <w:p w14:paraId="64F2CB32" w14:textId="77777777" w:rsidR="003721A5" w:rsidRPr="003721A5" w:rsidRDefault="003721A5" w:rsidP="003721A5">
      <w:pPr>
        <w:spacing w:after="0"/>
        <w:ind w:left="851"/>
        <w:rPr>
          <w:rFonts w:cs="Times New Roman"/>
        </w:rPr>
      </w:pPr>
      <w:r w:rsidRPr="003721A5">
        <w:rPr>
          <w:rFonts w:cs="Times New Roman"/>
        </w:rPr>
        <w:t>Digitális anyagok, információk rendszerezése</w:t>
      </w:r>
    </w:p>
    <w:p w14:paraId="3F6DEBE3" w14:textId="516A289C" w:rsidR="009B635E" w:rsidRDefault="003721A5" w:rsidP="003721A5">
      <w:pPr>
        <w:spacing w:after="0"/>
        <w:ind w:left="851"/>
      </w:pPr>
      <w:r w:rsidRPr="003721A5">
        <w:rPr>
          <w:rFonts w:cs="Times New Roman"/>
        </w:rPr>
        <w:t>Digitális adatfeldolgozás, kommunikáció</w:t>
      </w:r>
    </w:p>
    <w:p w14:paraId="1EBC3A7A" w14:textId="77777777" w:rsidR="00C53E01" w:rsidRPr="002A1C54" w:rsidRDefault="00C53E01" w:rsidP="00C53E01">
      <w:pPr>
        <w:tabs>
          <w:tab w:val="left" w:pos="1418"/>
          <w:tab w:val="right" w:pos="9072"/>
        </w:tabs>
        <w:spacing w:after="0"/>
        <w:ind w:left="851"/>
      </w:pPr>
    </w:p>
    <w:p w14:paraId="361C2B18" w14:textId="1F3EA42E"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Szakmai számítások</w:t>
      </w:r>
      <w:r w:rsidR="00C53E01" w:rsidRPr="00644690">
        <w:rPr>
          <w:b/>
          <w:i/>
        </w:rPr>
        <w:tab/>
      </w:r>
      <w:r w:rsidR="00EF7A34">
        <w:rPr>
          <w:b/>
          <w:i/>
        </w:rPr>
        <w:t>10</w:t>
      </w:r>
      <w:r w:rsidR="00C53E01">
        <w:rPr>
          <w:b/>
          <w:i/>
        </w:rPr>
        <w:t xml:space="preserve"> ó</w:t>
      </w:r>
      <w:r w:rsidR="00C53E01" w:rsidRPr="00644690">
        <w:rPr>
          <w:b/>
          <w:i/>
        </w:rPr>
        <w:t>ra/</w:t>
      </w:r>
      <w:r w:rsidR="00EF7A34">
        <w:rPr>
          <w:b/>
          <w:i/>
        </w:rPr>
        <w:t>10</w:t>
      </w:r>
      <w:r w:rsidR="00C53E01" w:rsidRPr="00644690">
        <w:rPr>
          <w:b/>
          <w:i/>
        </w:rPr>
        <w:t xml:space="preserve"> óra</w:t>
      </w:r>
    </w:p>
    <w:p w14:paraId="0C323666" w14:textId="77777777" w:rsidR="003721A5" w:rsidRPr="003721A5" w:rsidRDefault="003721A5" w:rsidP="003721A5">
      <w:pPr>
        <w:spacing w:after="0"/>
        <w:ind w:left="851"/>
        <w:rPr>
          <w:rFonts w:cs="Times New Roman"/>
        </w:rPr>
      </w:pPr>
      <w:r w:rsidRPr="003721A5">
        <w:rPr>
          <w:rFonts w:cs="Times New Roman"/>
        </w:rPr>
        <w:t>Műszaki rajzok olvasása, értelmezése</w:t>
      </w:r>
    </w:p>
    <w:p w14:paraId="7D5D96EE" w14:textId="77777777" w:rsidR="003721A5" w:rsidRPr="003721A5" w:rsidRDefault="003721A5" w:rsidP="003721A5">
      <w:pPr>
        <w:spacing w:after="0"/>
        <w:ind w:left="851"/>
        <w:rPr>
          <w:rFonts w:cs="Times New Roman"/>
        </w:rPr>
      </w:pPr>
      <w:r w:rsidRPr="003721A5">
        <w:rPr>
          <w:rFonts w:cs="Times New Roman"/>
        </w:rPr>
        <w:t>Mennyiségek meghatározásának szabályai</w:t>
      </w:r>
    </w:p>
    <w:p w14:paraId="71AE0A36" w14:textId="34E6FA60" w:rsidR="00C53E01" w:rsidRDefault="003721A5" w:rsidP="003721A5">
      <w:pPr>
        <w:spacing w:after="0"/>
        <w:ind w:left="851"/>
      </w:pPr>
      <w:r w:rsidRPr="003721A5">
        <w:rPr>
          <w:rFonts w:cs="Times New Roman"/>
        </w:rPr>
        <w:t>Tervrajzokból szakmai számítások készítése</w:t>
      </w:r>
    </w:p>
    <w:p w14:paraId="3CCAB94C" w14:textId="77777777" w:rsidR="00C53E01" w:rsidRPr="002A1C54" w:rsidRDefault="00C53E01" w:rsidP="00C53E01">
      <w:pPr>
        <w:tabs>
          <w:tab w:val="left" w:pos="1418"/>
          <w:tab w:val="right" w:pos="9072"/>
        </w:tabs>
        <w:spacing w:after="0"/>
        <w:ind w:left="851"/>
      </w:pPr>
    </w:p>
    <w:p w14:paraId="48181280" w14:textId="77777777" w:rsidR="00C53E01" w:rsidRPr="002A1C54" w:rsidRDefault="00C53E01" w:rsidP="00C53E01">
      <w:pPr>
        <w:tabs>
          <w:tab w:val="left" w:pos="1418"/>
          <w:tab w:val="right" w:pos="9072"/>
        </w:tabs>
        <w:spacing w:after="0"/>
        <w:ind w:left="851"/>
      </w:pPr>
    </w:p>
    <w:p w14:paraId="5E8A9855"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0602DAEF" w14:textId="6A4945F1" w:rsidR="00C53E01" w:rsidRDefault="000D07F1" w:rsidP="00C53E01">
      <w:pPr>
        <w:spacing w:after="0"/>
        <w:ind w:left="426"/>
      </w:pPr>
      <w:r>
        <w:t>számítógépterem</w:t>
      </w:r>
    </w:p>
    <w:p w14:paraId="3695C570" w14:textId="77777777" w:rsidR="00C53E01" w:rsidRPr="002B5BF7" w:rsidRDefault="00C53E01" w:rsidP="00C53E01">
      <w:pPr>
        <w:spacing w:after="0"/>
        <w:ind w:left="426"/>
      </w:pPr>
    </w:p>
    <w:p w14:paraId="2AC41F8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0FA163F" w14:textId="77777777" w:rsidR="00C53E01" w:rsidRDefault="00C53E01" w:rsidP="00C53E01">
      <w:pPr>
        <w:spacing w:after="0"/>
        <w:ind w:left="426"/>
      </w:pPr>
    </w:p>
    <w:p w14:paraId="55343C10" w14:textId="77777777" w:rsidR="00C53E01" w:rsidRPr="00C879C0" w:rsidRDefault="00C53E01" w:rsidP="00C53E01">
      <w:pPr>
        <w:spacing w:after="0"/>
        <w:ind w:left="426"/>
        <w:rPr>
          <w:i/>
        </w:rPr>
      </w:pPr>
    </w:p>
    <w:p w14:paraId="4FF10F19" w14:textId="77777777" w:rsidR="00C53E01" w:rsidRPr="00FF2E9D" w:rsidRDefault="00C53E01" w:rsidP="00C53E01">
      <w:pPr>
        <w:spacing w:after="0"/>
        <w:ind w:left="426"/>
      </w:pPr>
    </w:p>
    <w:p w14:paraId="6DDD116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4F104F7" w14:textId="3975E0E0" w:rsidR="00C53E01" w:rsidRDefault="00C53E01" w:rsidP="00C53E01">
      <w:pPr>
        <w:spacing w:after="0"/>
        <w:ind w:left="426"/>
      </w:pPr>
    </w:p>
    <w:p w14:paraId="58E0081C" w14:textId="77777777" w:rsidR="00C441D1" w:rsidRDefault="00C441D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1D1" w:rsidRPr="00C441D1" w14:paraId="6A8025A5" w14:textId="77777777" w:rsidTr="00C441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F5A95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6EF9C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171FCF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02ABA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677412ED" w14:textId="77777777" w:rsidTr="00C441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1310E12" w14:textId="77777777" w:rsidR="00C441D1" w:rsidRPr="00C441D1" w:rsidRDefault="00C441D1" w:rsidP="00C441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1F5AE4A" w14:textId="77777777" w:rsidR="00C441D1" w:rsidRPr="00C441D1" w:rsidRDefault="00C441D1" w:rsidP="00C441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92C405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1AD6CA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52DFFB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0B8AA90" w14:textId="77777777" w:rsidR="00C441D1" w:rsidRPr="00C441D1" w:rsidRDefault="00C441D1" w:rsidP="00C441D1">
            <w:pPr>
              <w:spacing w:after="0"/>
              <w:jc w:val="left"/>
              <w:rPr>
                <w:rFonts w:eastAsia="Times New Roman" w:cs="Times New Roman"/>
                <w:color w:val="000000"/>
                <w:sz w:val="20"/>
                <w:szCs w:val="20"/>
                <w:lang w:eastAsia="hu-HU"/>
              </w:rPr>
            </w:pPr>
          </w:p>
        </w:tc>
      </w:tr>
      <w:tr w:rsidR="00C441D1" w:rsidRPr="00C441D1" w14:paraId="309670D6"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070C4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86ED52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EF3755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EA15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47A97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3E001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3B92B0E"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738C9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9E58EA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69EFBB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2C04F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C7048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0624A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3241A17"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B592B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CBA15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7F9A5C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58AF7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500D3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18F96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A812C4D"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09B70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BE624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8CC16A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8CEF1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BDF01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B0AA4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6611D89"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8D5CE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231654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C07357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9A62C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CB681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66373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3A09EF2"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B6E19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0FA43D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C0A4A7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D8185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29A7C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165AA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D913175"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FE818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5BB18A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5AE13B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36304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E7493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EFD37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06D1F8B"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23478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27C8B0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EEE0B6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37ED9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A2BA2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CB82F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1CCE27A"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5FE61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B0B155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33D7BC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C323D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43BE9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255A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E22777D"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193C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F32B1F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6E17AA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2AA45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F08C3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40845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0D59B213" w14:textId="77777777" w:rsidR="00C441D1" w:rsidRDefault="00C441D1" w:rsidP="00C53E01">
      <w:pPr>
        <w:spacing w:after="0"/>
        <w:ind w:left="426"/>
      </w:pPr>
    </w:p>
    <w:p w14:paraId="3D58574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187265F" w14:textId="49EBC85D" w:rsidR="00C441D1" w:rsidRDefault="00C441D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1D1" w:rsidRPr="00C441D1" w14:paraId="7A099577" w14:textId="77777777" w:rsidTr="00C441D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D7EB8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7415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67AFF0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714E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44C98985" w14:textId="77777777" w:rsidTr="00C441D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CB7F53C" w14:textId="77777777" w:rsidR="00C441D1" w:rsidRPr="00C441D1" w:rsidRDefault="00C441D1" w:rsidP="00C441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847D425" w14:textId="77777777" w:rsidR="00C441D1" w:rsidRPr="00C441D1" w:rsidRDefault="00C441D1" w:rsidP="00C441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6A23EA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94A2A6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D4A029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B5346A1" w14:textId="77777777" w:rsidR="00C441D1" w:rsidRPr="00C441D1" w:rsidRDefault="00C441D1" w:rsidP="00C441D1">
            <w:pPr>
              <w:spacing w:after="0"/>
              <w:jc w:val="left"/>
              <w:rPr>
                <w:rFonts w:eastAsia="Times New Roman" w:cs="Times New Roman"/>
                <w:color w:val="000000"/>
                <w:sz w:val="20"/>
                <w:szCs w:val="20"/>
                <w:lang w:eastAsia="hu-HU"/>
              </w:rPr>
            </w:pPr>
          </w:p>
        </w:tc>
      </w:tr>
      <w:tr w:rsidR="00C441D1" w:rsidRPr="00C441D1" w14:paraId="067582DB"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AD970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88782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 feldolgozó tevékenységek</w:t>
            </w:r>
          </w:p>
        </w:tc>
      </w:tr>
      <w:tr w:rsidR="00C441D1" w:rsidRPr="00C441D1" w14:paraId="769BDF60"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29AF2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B31295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80C7F1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7593C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B389D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BB042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DE20D54"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D56C7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AAE33F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80B9F4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EA7B3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86336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6E5C9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51B7615"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26238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62D23D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CC3F0D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FBB29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E103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C0AF8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5865D7A"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8DF6F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6476A4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CC5AAE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3AD3E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DF6F2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B6F94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F330F3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BD0A2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53C600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3CB3C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CA8F5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EA14F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31F93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72D7EDB"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DAC50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7C4C16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23B966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5EA6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FE23F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B7B87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530A33C"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8838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F8AC88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A3ADD5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4B5D8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50D47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3EF4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946F6D8"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F3004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65D6DB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Ismeretalkalmazási gyakorló tevékenységek, feladatok</w:t>
            </w:r>
          </w:p>
        </w:tc>
      </w:tr>
      <w:tr w:rsidR="00C441D1" w:rsidRPr="00C441D1" w14:paraId="39A933CF"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78B5E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BE82FD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58151A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5829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10243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921F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12AA8CD"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56AA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B4A974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79AB1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A9765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2ECBB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4AF87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EC6673A"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9A837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14:paraId="3EB21F2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263155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62DC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8610B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3C20E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59CF962"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2EFD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067E7C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D3424A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FB0B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DBAC1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666E2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DC2FD6D"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17D9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81125B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4E04FE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66C8E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37352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FE886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6294B8E"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81390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475BA4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3771B1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5631A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BB51F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4383E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9B0EFF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44575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DD836E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ABFAEB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D5D3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0D170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39A66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38F2B1D"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F1D16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EFC63D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Képi információk körében</w:t>
            </w:r>
          </w:p>
        </w:tc>
      </w:tr>
      <w:tr w:rsidR="00C441D1" w:rsidRPr="00C441D1" w14:paraId="575A9C31"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75C29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EB7DB0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E5A54C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739A8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C226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FCE5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F9403A8"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26E86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1AF9BA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8F236E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30CD0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3562B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19385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D3F8854"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5CFC8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6509F3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6DF9929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7A9EB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280BA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52F2F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2E00519"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5DEAD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307ECE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219860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38C3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A6FA8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E651E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C5D002A"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305A5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5066F4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2E8E9E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62830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49BF9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48F7F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66D3BAE"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DC31C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86DCBE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77340A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716F5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C9D48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EBB43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3CBAD9C"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9767B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6739C3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C3CF3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40F7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12EDE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C7E7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2EAF4BC"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D01D8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60A88F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D34031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66F05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1EAD1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E33EC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6AE23A5"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BBB7D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E88F1B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Komplex információk körében</w:t>
            </w:r>
          </w:p>
        </w:tc>
      </w:tr>
      <w:tr w:rsidR="00C441D1" w:rsidRPr="00C441D1" w14:paraId="38723AD8"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9A37D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45C6D0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D0459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09B9B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2637C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37DEF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BE6AA2F"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84D6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DCD651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BAB2D6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FA3F7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61406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F05B2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A8A7082"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1BA8E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F2CCD3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4C887B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0BA38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8CDA9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AAB26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21D7CA9"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0AFE5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CCB7A7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526DA0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886AA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1918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E85BF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82F2CEF"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442D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27FF98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2955CC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16371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4CF2B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07D2C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C2D8D3A"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DBAFA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EE89E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munkaformák körében</w:t>
            </w:r>
          </w:p>
        </w:tc>
      </w:tr>
      <w:tr w:rsidR="00C441D1" w:rsidRPr="00C441D1" w14:paraId="6416A64E"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8FE54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D5AB9C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C9575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BF615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05A7E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06772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14DBEE8"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F6D79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FB9090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89D321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971AD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EE2B7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70B6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73B72E0"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A1A0F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9A9505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F7CECC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957FC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534F7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1BF96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38C3E95"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B2FDC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3BD8AA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97E56E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8DB8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6A63F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89F51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E543880"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49C20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6A66A7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94EB60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AA659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072D8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6AD40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6089E27"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08764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FAEF56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Gyakorlati munkavégzés körében</w:t>
            </w:r>
          </w:p>
        </w:tc>
      </w:tr>
      <w:tr w:rsidR="00C441D1" w:rsidRPr="00C441D1" w14:paraId="4686C21A"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A7E0B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A6475D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B099D2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DE0DF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CBD82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3085B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2A39839"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D14C9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A7515D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8D323F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18365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E97F8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CD077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011895E3" w14:textId="7810A497" w:rsidR="00C53E01" w:rsidRDefault="00C53E01" w:rsidP="00C53E01">
      <w:pPr>
        <w:spacing w:after="0"/>
        <w:ind w:left="426"/>
      </w:pPr>
    </w:p>
    <w:p w14:paraId="60542B48" w14:textId="77777777" w:rsidR="00C441D1" w:rsidRPr="002B5BF7" w:rsidRDefault="00C441D1" w:rsidP="00C53E01">
      <w:pPr>
        <w:spacing w:after="0"/>
        <w:ind w:left="426"/>
      </w:pPr>
    </w:p>
    <w:p w14:paraId="273AD23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69EB2DE" w14:textId="77777777" w:rsidR="00C53E01" w:rsidRDefault="00C53E01" w:rsidP="00C53E01">
      <w:pPr>
        <w:spacing w:after="0"/>
        <w:ind w:left="426"/>
      </w:pPr>
      <w:r w:rsidRPr="003A56AA">
        <w:t>A nemzeti köznevelésről szóló 2011. évi CXC. törvény. 54. § (2) a) pontja szerinti értékeléssel.</w:t>
      </w:r>
    </w:p>
    <w:p w14:paraId="6140A070" w14:textId="77777777" w:rsidR="00C53E01" w:rsidRPr="002B5BF7" w:rsidRDefault="00C53E01" w:rsidP="00C53E01">
      <w:pPr>
        <w:spacing w:after="0"/>
        <w:ind w:left="426"/>
      </w:pPr>
    </w:p>
    <w:p w14:paraId="0757CA36" w14:textId="77777777" w:rsidR="00C53E01" w:rsidRDefault="00C53E01" w:rsidP="00C53E01">
      <w:pPr>
        <w:spacing w:after="0"/>
        <w:rPr>
          <w:rFonts w:cs="Times New Roman"/>
        </w:rPr>
      </w:pPr>
    </w:p>
    <w:p w14:paraId="52B1F577" w14:textId="77777777" w:rsidR="00C53E01" w:rsidRPr="00D52C63" w:rsidRDefault="00C53E01" w:rsidP="00C53E01">
      <w:pPr>
        <w:rPr>
          <w:rFonts w:cs="Times New Roman"/>
        </w:rPr>
      </w:pPr>
    </w:p>
    <w:p w14:paraId="1022B744" w14:textId="77777777" w:rsidR="00C53E01" w:rsidRPr="00D52C63" w:rsidRDefault="00C53E01" w:rsidP="00C53E01">
      <w:pPr>
        <w:spacing w:before="2880"/>
        <w:jc w:val="center"/>
        <w:rPr>
          <w:rFonts w:cs="Times New Roman"/>
          <w:b/>
          <w:sz w:val="36"/>
        </w:rPr>
      </w:pPr>
      <w:r w:rsidRPr="00D52C63">
        <w:rPr>
          <w:rFonts w:cs="Times New Roman"/>
          <w:b/>
          <w:sz w:val="36"/>
        </w:rPr>
        <w:lastRenderedPageBreak/>
        <w:t>A</w:t>
      </w:r>
    </w:p>
    <w:p w14:paraId="1EDD67CC" w14:textId="55E3C4F3" w:rsidR="00C53E01" w:rsidRPr="00D52C63" w:rsidRDefault="00140727" w:rsidP="00C53E01">
      <w:pPr>
        <w:spacing w:after="480"/>
        <w:jc w:val="center"/>
        <w:rPr>
          <w:rFonts w:cs="Times New Roman"/>
          <w:b/>
          <w:sz w:val="36"/>
        </w:rPr>
      </w:pPr>
      <w:r>
        <w:rPr>
          <w:rFonts w:cs="Times New Roman"/>
          <w:b/>
          <w:sz w:val="36"/>
        </w:rPr>
        <w:t>11581</w:t>
      </w:r>
      <w:r w:rsidR="001C6662">
        <w:rPr>
          <w:rFonts w:cs="Times New Roman"/>
          <w:b/>
          <w:sz w:val="36"/>
        </w:rPr>
        <w:t>-16</w:t>
      </w:r>
      <w:r w:rsidR="00C53E01" w:rsidRPr="00D52C63">
        <w:rPr>
          <w:rFonts w:cs="Times New Roman"/>
          <w:b/>
          <w:sz w:val="36"/>
        </w:rPr>
        <w:t xml:space="preserve"> azonosító számú</w:t>
      </w:r>
    </w:p>
    <w:p w14:paraId="2EE3CA83" w14:textId="6F4C27A9" w:rsidR="00C53E01" w:rsidRPr="00D52C63" w:rsidRDefault="001C6662" w:rsidP="00C53E01">
      <w:pPr>
        <w:jc w:val="center"/>
        <w:rPr>
          <w:rFonts w:cs="Times New Roman"/>
          <w:b/>
          <w:sz w:val="36"/>
        </w:rPr>
      </w:pPr>
      <w:r w:rsidRPr="001C6662">
        <w:rPr>
          <w:rFonts w:cs="Times New Roman"/>
          <w:b/>
          <w:sz w:val="36"/>
        </w:rPr>
        <w:t>Digitális műszaki rajzolás</w:t>
      </w:r>
    </w:p>
    <w:p w14:paraId="73DCCF6A" w14:textId="77777777" w:rsidR="00C53E01" w:rsidRPr="00D52C63" w:rsidRDefault="00C53E01" w:rsidP="00C53E01">
      <w:pPr>
        <w:jc w:val="center"/>
        <w:rPr>
          <w:rFonts w:cs="Times New Roman"/>
          <w:b/>
          <w:sz w:val="36"/>
        </w:rPr>
      </w:pPr>
      <w:r w:rsidRPr="00D52C63">
        <w:rPr>
          <w:rFonts w:cs="Times New Roman"/>
          <w:b/>
          <w:sz w:val="36"/>
        </w:rPr>
        <w:t>megnevezésű</w:t>
      </w:r>
    </w:p>
    <w:p w14:paraId="790E0ED0"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B5B44C3"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769C8C6"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115966E" w14:textId="247E049A" w:rsidR="00C53E01" w:rsidRPr="00D52C63" w:rsidRDefault="00C53E01" w:rsidP="00CD7263">
      <w:pPr>
        <w:rPr>
          <w:rFonts w:cs="Times New Roman"/>
        </w:rPr>
      </w:pPr>
      <w:r w:rsidRPr="00D52C63">
        <w:rPr>
          <w:rFonts w:cs="Times New Roman"/>
        </w:rPr>
        <w:lastRenderedPageBreak/>
        <w:t xml:space="preserve">A </w:t>
      </w:r>
      <w:r w:rsidR="000D07F1" w:rsidRPr="000D07F1">
        <w:rPr>
          <w:rFonts w:cs="Times New Roman"/>
        </w:rPr>
        <w:t>11581-16</w:t>
      </w:r>
      <w:r w:rsidRPr="00D52C63">
        <w:rPr>
          <w:rFonts w:cs="Times New Roman"/>
        </w:rPr>
        <w:t xml:space="preserve"> azonosító számú </w:t>
      </w:r>
      <w:r w:rsidR="000D07F1" w:rsidRPr="000D07F1">
        <w:rPr>
          <w:rFonts w:cs="Times New Roman"/>
        </w:rPr>
        <w:t>Digitális műszaki rajzolás</w:t>
      </w:r>
      <w:r w:rsidRPr="00D26A67">
        <w:rPr>
          <w:rFonts w:cs="Times New Roman"/>
        </w:rPr>
        <w:t>.</w:t>
      </w:r>
      <w:r w:rsidRPr="00D52C63">
        <w:rPr>
          <w:rFonts w:cs="Times New Roman"/>
        </w:rPr>
        <w:t>megnevezésű szakmai követelménymodulhoz tartozó tantárgyak és témakörök oktatása során fejlesztendő kompetenciák</w:t>
      </w:r>
    </w:p>
    <w:p w14:paraId="52F71315" w14:textId="73AAE2F9" w:rsidR="00C53E01" w:rsidRDefault="00C53E01" w:rsidP="00CD7263">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CD7263" w:rsidRPr="00CD7263" w14:paraId="001E9D99" w14:textId="77777777" w:rsidTr="00CD72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7E703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CA2E45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Digitális műszaki rajzolás gyakorlat</w:t>
            </w:r>
          </w:p>
        </w:tc>
      </w:tr>
      <w:tr w:rsidR="00CD7263" w:rsidRPr="00CD7263" w14:paraId="168B0B1B"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90AEB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FELADATOK</w:t>
            </w:r>
          </w:p>
        </w:tc>
      </w:tr>
      <w:tr w:rsidR="00CD7263" w:rsidRPr="00CD7263" w14:paraId="4CFEC1FA"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35D94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Rendszerezi a különböző rajzoló- és tervezőprogramok fajtáit, érti az alapelveit</w:t>
            </w:r>
          </w:p>
        </w:tc>
        <w:tc>
          <w:tcPr>
            <w:tcW w:w="700" w:type="dxa"/>
            <w:tcBorders>
              <w:top w:val="nil"/>
              <w:left w:val="nil"/>
              <w:bottom w:val="single" w:sz="4" w:space="0" w:color="auto"/>
              <w:right w:val="single" w:sz="4" w:space="0" w:color="auto"/>
            </w:tcBorders>
            <w:shd w:val="clear" w:color="auto" w:fill="auto"/>
            <w:noWrap/>
            <w:vAlign w:val="center"/>
            <w:hideMark/>
          </w:tcPr>
          <w:p w14:paraId="7FDC99A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D25DB33"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6483D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Számítógéppel segített tervezőprogramokat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7F2297C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25423C88"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5723F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Geometriai műveleteket végez CAD programokkal</w:t>
            </w:r>
          </w:p>
        </w:tc>
        <w:tc>
          <w:tcPr>
            <w:tcW w:w="700" w:type="dxa"/>
            <w:tcBorders>
              <w:top w:val="nil"/>
              <w:left w:val="nil"/>
              <w:bottom w:val="single" w:sz="4" w:space="0" w:color="auto"/>
              <w:right w:val="single" w:sz="4" w:space="0" w:color="auto"/>
            </w:tcBorders>
            <w:shd w:val="clear" w:color="auto" w:fill="auto"/>
            <w:noWrap/>
            <w:vAlign w:val="center"/>
            <w:hideMark/>
          </w:tcPr>
          <w:p w14:paraId="0A0CB9D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EEC224A"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18F58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Érti a CAD programok 2D és 3D felhasználása közti kapcsolatrendszert</w:t>
            </w:r>
          </w:p>
        </w:tc>
        <w:tc>
          <w:tcPr>
            <w:tcW w:w="700" w:type="dxa"/>
            <w:tcBorders>
              <w:top w:val="nil"/>
              <w:left w:val="nil"/>
              <w:bottom w:val="single" w:sz="4" w:space="0" w:color="auto"/>
              <w:right w:val="single" w:sz="4" w:space="0" w:color="auto"/>
            </w:tcBorders>
            <w:shd w:val="clear" w:color="auto" w:fill="auto"/>
            <w:noWrap/>
            <w:vAlign w:val="center"/>
            <w:hideMark/>
          </w:tcPr>
          <w:p w14:paraId="4D916C1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EFEE0D1"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C67B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2D-s és 3D-s rajzokat készít CAD programok segítségével</w:t>
            </w:r>
          </w:p>
        </w:tc>
        <w:tc>
          <w:tcPr>
            <w:tcW w:w="700" w:type="dxa"/>
            <w:tcBorders>
              <w:top w:val="nil"/>
              <w:left w:val="nil"/>
              <w:bottom w:val="single" w:sz="4" w:space="0" w:color="auto"/>
              <w:right w:val="single" w:sz="4" w:space="0" w:color="auto"/>
            </w:tcBorders>
            <w:shd w:val="clear" w:color="auto" w:fill="auto"/>
            <w:noWrap/>
            <w:vAlign w:val="center"/>
            <w:hideMark/>
          </w:tcPr>
          <w:p w14:paraId="3F53DAD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B522311"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0377A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Kapcsolatot teremt az egyes rajzoló- és tervezőprogramok között</w:t>
            </w:r>
          </w:p>
        </w:tc>
        <w:tc>
          <w:tcPr>
            <w:tcW w:w="700" w:type="dxa"/>
            <w:tcBorders>
              <w:top w:val="nil"/>
              <w:left w:val="nil"/>
              <w:bottom w:val="single" w:sz="4" w:space="0" w:color="auto"/>
              <w:right w:val="single" w:sz="4" w:space="0" w:color="auto"/>
            </w:tcBorders>
            <w:shd w:val="clear" w:color="auto" w:fill="auto"/>
            <w:noWrap/>
            <w:vAlign w:val="center"/>
            <w:hideMark/>
          </w:tcPr>
          <w:p w14:paraId="1713528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A723E9C"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18201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Műszaki dokumentációt készít CAD programok segítségével</w:t>
            </w:r>
          </w:p>
        </w:tc>
        <w:tc>
          <w:tcPr>
            <w:tcW w:w="700" w:type="dxa"/>
            <w:tcBorders>
              <w:top w:val="nil"/>
              <w:left w:val="nil"/>
              <w:bottom w:val="single" w:sz="4" w:space="0" w:color="auto"/>
              <w:right w:val="single" w:sz="4" w:space="0" w:color="auto"/>
            </w:tcBorders>
            <w:shd w:val="clear" w:color="auto" w:fill="auto"/>
            <w:noWrap/>
            <w:vAlign w:val="center"/>
            <w:hideMark/>
          </w:tcPr>
          <w:p w14:paraId="2D93CED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662C914"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D8A4D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Méretezi és feliratokkal látja el a rajzokat</w:t>
            </w:r>
          </w:p>
        </w:tc>
        <w:tc>
          <w:tcPr>
            <w:tcW w:w="700" w:type="dxa"/>
            <w:tcBorders>
              <w:top w:val="nil"/>
              <w:left w:val="nil"/>
              <w:bottom w:val="single" w:sz="4" w:space="0" w:color="auto"/>
              <w:right w:val="single" w:sz="4" w:space="0" w:color="auto"/>
            </w:tcBorders>
            <w:shd w:val="clear" w:color="auto" w:fill="auto"/>
            <w:noWrap/>
            <w:vAlign w:val="center"/>
            <w:hideMark/>
          </w:tcPr>
          <w:p w14:paraId="313982F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309F1CE"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8BB57"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Térbeli modellező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2DC7BF7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06E236A"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8E4C0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Használja a számítógépes grafikus programokat</w:t>
            </w:r>
          </w:p>
        </w:tc>
        <w:tc>
          <w:tcPr>
            <w:tcW w:w="700" w:type="dxa"/>
            <w:tcBorders>
              <w:top w:val="nil"/>
              <w:left w:val="nil"/>
              <w:bottom w:val="single" w:sz="4" w:space="0" w:color="auto"/>
              <w:right w:val="single" w:sz="4" w:space="0" w:color="auto"/>
            </w:tcBorders>
            <w:shd w:val="clear" w:color="auto" w:fill="auto"/>
            <w:noWrap/>
            <w:vAlign w:val="center"/>
            <w:hideMark/>
          </w:tcPr>
          <w:p w14:paraId="6108248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1C7B937"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51613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Érti a CAD programok és más alkalmazások közötti kapcsolatokat</w:t>
            </w:r>
          </w:p>
        </w:tc>
        <w:tc>
          <w:tcPr>
            <w:tcW w:w="700" w:type="dxa"/>
            <w:tcBorders>
              <w:top w:val="nil"/>
              <w:left w:val="nil"/>
              <w:bottom w:val="single" w:sz="4" w:space="0" w:color="auto"/>
              <w:right w:val="single" w:sz="4" w:space="0" w:color="auto"/>
            </w:tcBorders>
            <w:shd w:val="clear" w:color="auto" w:fill="auto"/>
            <w:noWrap/>
            <w:vAlign w:val="center"/>
            <w:hideMark/>
          </w:tcPr>
          <w:p w14:paraId="090B4E4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44BDB0B"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9334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Látványterveket, animációkat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7FD0B20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FB72C79"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1EF68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Használja a számítógéphez kapcsolódó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57E5A35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2A1CBD8"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1F3D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Rajzi dokumentálást végez, szkennel, archivál és nyomtat</w:t>
            </w:r>
          </w:p>
        </w:tc>
        <w:tc>
          <w:tcPr>
            <w:tcW w:w="700" w:type="dxa"/>
            <w:tcBorders>
              <w:top w:val="nil"/>
              <w:left w:val="nil"/>
              <w:bottom w:val="single" w:sz="4" w:space="0" w:color="auto"/>
              <w:right w:val="single" w:sz="4" w:space="0" w:color="auto"/>
            </w:tcBorders>
            <w:shd w:val="clear" w:color="auto" w:fill="auto"/>
            <w:noWrap/>
            <w:vAlign w:val="center"/>
            <w:hideMark/>
          </w:tcPr>
          <w:p w14:paraId="0463C5A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761469D3"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15D7D7"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2D és 3D rajzi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14:paraId="250619B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AC3368E" w14:textId="77777777" w:rsidTr="00CD72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2CAB4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Betartja a képernyő előtti munkavégzés minimális egészségügyi és biztonsági követelményei előírásait.</w:t>
            </w:r>
          </w:p>
        </w:tc>
        <w:tc>
          <w:tcPr>
            <w:tcW w:w="700" w:type="dxa"/>
            <w:tcBorders>
              <w:top w:val="nil"/>
              <w:left w:val="nil"/>
              <w:bottom w:val="single" w:sz="4" w:space="0" w:color="auto"/>
              <w:right w:val="single" w:sz="4" w:space="0" w:color="auto"/>
            </w:tcBorders>
            <w:shd w:val="clear" w:color="auto" w:fill="auto"/>
            <w:noWrap/>
            <w:vAlign w:val="center"/>
            <w:hideMark/>
          </w:tcPr>
          <w:p w14:paraId="34B3A4B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5C5B0AA"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10CE4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SZAKMAI ISMERETEK</w:t>
            </w:r>
          </w:p>
        </w:tc>
      </w:tr>
      <w:tr w:rsidR="00CD7263" w:rsidRPr="00CD7263" w14:paraId="258C04C0"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1738C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A különböző rajzoló- és tervezőprogramok fajtái, alapelve,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31EB28E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7602431E"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9EF86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A számítógépes rajzoló- és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78ABE87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934D06A"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D5DC1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A számítógéppel segített szerkesztési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5A696AD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5D002F6"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2C343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Geometriai műveletek, sík- és térmértani rajzolás CAD programokkal</w:t>
            </w:r>
          </w:p>
        </w:tc>
        <w:tc>
          <w:tcPr>
            <w:tcW w:w="700" w:type="dxa"/>
            <w:tcBorders>
              <w:top w:val="nil"/>
              <w:left w:val="nil"/>
              <w:bottom w:val="single" w:sz="4" w:space="0" w:color="auto"/>
              <w:right w:val="single" w:sz="4" w:space="0" w:color="auto"/>
            </w:tcBorders>
            <w:shd w:val="clear" w:color="auto" w:fill="auto"/>
            <w:noWrap/>
            <w:vAlign w:val="center"/>
            <w:hideMark/>
          </w:tcPr>
          <w:p w14:paraId="2CDC2DA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D4DD787"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0E600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CAD programok 2D és 3D felhasználása közti kapcsolatrendszer</w:t>
            </w:r>
          </w:p>
        </w:tc>
        <w:tc>
          <w:tcPr>
            <w:tcW w:w="700" w:type="dxa"/>
            <w:tcBorders>
              <w:top w:val="nil"/>
              <w:left w:val="nil"/>
              <w:bottom w:val="single" w:sz="4" w:space="0" w:color="auto"/>
              <w:right w:val="single" w:sz="4" w:space="0" w:color="auto"/>
            </w:tcBorders>
            <w:shd w:val="clear" w:color="auto" w:fill="auto"/>
            <w:noWrap/>
            <w:vAlign w:val="center"/>
            <w:hideMark/>
          </w:tcPr>
          <w:p w14:paraId="0A878D8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7169D5A5" w14:textId="77777777" w:rsidTr="00CD72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521B3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lastRenderedPageBreak/>
              <w:t>Az egyes rajzoló- és tervezőprogramok közötti kapcsolatrendszer, a különböző rajzi formátumok ismerete, „átjárók” beállításai</w:t>
            </w:r>
          </w:p>
        </w:tc>
        <w:tc>
          <w:tcPr>
            <w:tcW w:w="700" w:type="dxa"/>
            <w:tcBorders>
              <w:top w:val="nil"/>
              <w:left w:val="nil"/>
              <w:bottom w:val="single" w:sz="4" w:space="0" w:color="auto"/>
              <w:right w:val="single" w:sz="4" w:space="0" w:color="auto"/>
            </w:tcBorders>
            <w:shd w:val="clear" w:color="auto" w:fill="auto"/>
            <w:noWrap/>
            <w:vAlign w:val="center"/>
            <w:hideMark/>
          </w:tcPr>
          <w:p w14:paraId="2EEA667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0967F34"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3602C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CAD alapú műszaki dokumentáció, CAD rajzok kimeneti formái, beállításai</w:t>
            </w:r>
          </w:p>
        </w:tc>
        <w:tc>
          <w:tcPr>
            <w:tcW w:w="700" w:type="dxa"/>
            <w:tcBorders>
              <w:top w:val="nil"/>
              <w:left w:val="nil"/>
              <w:bottom w:val="single" w:sz="4" w:space="0" w:color="auto"/>
              <w:right w:val="single" w:sz="4" w:space="0" w:color="auto"/>
            </w:tcBorders>
            <w:shd w:val="clear" w:color="auto" w:fill="auto"/>
            <w:noWrap/>
            <w:vAlign w:val="center"/>
            <w:hideMark/>
          </w:tcPr>
          <w:p w14:paraId="2715F64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7AF70066"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9AAD3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Rajzok méretezése és feliratozása, méretezési egységek beállításai, feliratozások formái</w:t>
            </w:r>
          </w:p>
        </w:tc>
        <w:tc>
          <w:tcPr>
            <w:tcW w:w="700" w:type="dxa"/>
            <w:tcBorders>
              <w:top w:val="nil"/>
              <w:left w:val="nil"/>
              <w:bottom w:val="single" w:sz="4" w:space="0" w:color="auto"/>
              <w:right w:val="single" w:sz="4" w:space="0" w:color="auto"/>
            </w:tcBorders>
            <w:shd w:val="clear" w:color="auto" w:fill="auto"/>
            <w:noWrap/>
            <w:vAlign w:val="center"/>
            <w:hideMark/>
          </w:tcPr>
          <w:p w14:paraId="60F3906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E0B6C10"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D7527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Modellező programok használata, külső modellezés társítása</w:t>
            </w:r>
          </w:p>
        </w:tc>
        <w:tc>
          <w:tcPr>
            <w:tcW w:w="700" w:type="dxa"/>
            <w:tcBorders>
              <w:top w:val="nil"/>
              <w:left w:val="nil"/>
              <w:bottom w:val="single" w:sz="4" w:space="0" w:color="auto"/>
              <w:right w:val="single" w:sz="4" w:space="0" w:color="auto"/>
            </w:tcBorders>
            <w:shd w:val="clear" w:color="auto" w:fill="auto"/>
            <w:noWrap/>
            <w:vAlign w:val="center"/>
            <w:hideMark/>
          </w:tcPr>
          <w:p w14:paraId="0F83CAE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503638A"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3D767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Számítógépes grafikus programok</w:t>
            </w:r>
          </w:p>
        </w:tc>
        <w:tc>
          <w:tcPr>
            <w:tcW w:w="700" w:type="dxa"/>
            <w:tcBorders>
              <w:top w:val="nil"/>
              <w:left w:val="nil"/>
              <w:bottom w:val="single" w:sz="4" w:space="0" w:color="auto"/>
              <w:right w:val="single" w:sz="4" w:space="0" w:color="auto"/>
            </w:tcBorders>
            <w:shd w:val="clear" w:color="auto" w:fill="auto"/>
            <w:noWrap/>
            <w:vAlign w:val="center"/>
            <w:hideMark/>
          </w:tcPr>
          <w:p w14:paraId="7BF7304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7080A37" w14:textId="77777777" w:rsidTr="00CD72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0E7FD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CAD programok és más alkalmazások közötti kapcsolatok, kiegészítő programok CAD rendszerekhez</w:t>
            </w:r>
          </w:p>
        </w:tc>
        <w:tc>
          <w:tcPr>
            <w:tcW w:w="700" w:type="dxa"/>
            <w:tcBorders>
              <w:top w:val="nil"/>
              <w:left w:val="nil"/>
              <w:bottom w:val="single" w:sz="4" w:space="0" w:color="auto"/>
              <w:right w:val="single" w:sz="4" w:space="0" w:color="auto"/>
            </w:tcBorders>
            <w:shd w:val="clear" w:color="auto" w:fill="auto"/>
            <w:noWrap/>
            <w:vAlign w:val="center"/>
            <w:hideMark/>
          </w:tcPr>
          <w:p w14:paraId="0D4C669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27A820CF"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7CC0A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Látványokat befolyásoló, módosító tényezők beállításai, látványtervek, animációk</w:t>
            </w:r>
          </w:p>
        </w:tc>
        <w:tc>
          <w:tcPr>
            <w:tcW w:w="700" w:type="dxa"/>
            <w:tcBorders>
              <w:top w:val="nil"/>
              <w:left w:val="nil"/>
              <w:bottom w:val="single" w:sz="4" w:space="0" w:color="auto"/>
              <w:right w:val="single" w:sz="4" w:space="0" w:color="auto"/>
            </w:tcBorders>
            <w:shd w:val="clear" w:color="auto" w:fill="auto"/>
            <w:noWrap/>
            <w:vAlign w:val="center"/>
            <w:hideMark/>
          </w:tcPr>
          <w:p w14:paraId="3EF7133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65FFD0E"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FF6F2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Kiegészítő, számítógépes, ahhoz kapcsolódó eszközök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1D580FB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AE52182"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7BDB8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Rajzi dokumentálás, szkennelés, digitális másolatok típusai, tulajdonságai</w:t>
            </w:r>
          </w:p>
        </w:tc>
        <w:tc>
          <w:tcPr>
            <w:tcW w:w="700" w:type="dxa"/>
            <w:tcBorders>
              <w:top w:val="nil"/>
              <w:left w:val="nil"/>
              <w:bottom w:val="single" w:sz="4" w:space="0" w:color="auto"/>
              <w:right w:val="single" w:sz="4" w:space="0" w:color="auto"/>
            </w:tcBorders>
            <w:shd w:val="clear" w:color="auto" w:fill="auto"/>
            <w:noWrap/>
            <w:vAlign w:val="center"/>
            <w:hideMark/>
          </w:tcPr>
          <w:p w14:paraId="19A2856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229F4CE2"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431E3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2D és 3D rajzi eszközök fajtái</w:t>
            </w:r>
          </w:p>
        </w:tc>
        <w:tc>
          <w:tcPr>
            <w:tcW w:w="700" w:type="dxa"/>
            <w:tcBorders>
              <w:top w:val="nil"/>
              <w:left w:val="nil"/>
              <w:bottom w:val="single" w:sz="4" w:space="0" w:color="auto"/>
              <w:right w:val="single" w:sz="4" w:space="0" w:color="auto"/>
            </w:tcBorders>
            <w:shd w:val="clear" w:color="auto" w:fill="auto"/>
            <w:noWrap/>
            <w:vAlign w:val="center"/>
            <w:hideMark/>
          </w:tcPr>
          <w:p w14:paraId="10EB015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828FA3B"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55519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SZAKMAI KÉSZSÉGEK</w:t>
            </w:r>
          </w:p>
        </w:tc>
      </w:tr>
      <w:tr w:rsidR="00CD7263" w:rsidRPr="00CD7263" w14:paraId="0FE9B904"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148F7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AD171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4717E90"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6B8D0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7D0DC5F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3F771E63"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11135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671F867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7216817"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D57F8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48B17E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51FA14A"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30C6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SZEMÉLYES KOMPETENCIÁK</w:t>
            </w:r>
          </w:p>
        </w:tc>
      </w:tr>
      <w:tr w:rsidR="00CD7263" w:rsidRPr="00CD7263" w14:paraId="47806B24"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7B4D8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7A591B7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8746D65"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9B311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70B770E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0328D82"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959D2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7BB86E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7B2EA5E"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B5BF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TÁRSAS KOMPETENCIÁK</w:t>
            </w:r>
          </w:p>
        </w:tc>
      </w:tr>
      <w:tr w:rsidR="00CD7263" w:rsidRPr="00CD7263" w14:paraId="1168BABB"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D5FAC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0D01997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3FD55C48"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D0454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45FE176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42F72F5"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420C0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BD4222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80CCA38"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A08B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MÓDSZERKOMPETENCIÁK</w:t>
            </w:r>
          </w:p>
        </w:tc>
      </w:tr>
      <w:tr w:rsidR="00CD7263" w:rsidRPr="00CD7263" w14:paraId="19F2A462"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B67E3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14:paraId="0D15D75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25AB01A"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99088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65E94DC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51647B9"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22AE3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4983170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bl>
    <w:p w14:paraId="40AB9354" w14:textId="77777777" w:rsidR="00CD7263" w:rsidRDefault="00CD7263" w:rsidP="00C53E01">
      <w:pPr>
        <w:spacing w:after="0"/>
        <w:rPr>
          <w:rFonts w:cs="Times New Roman"/>
        </w:rPr>
      </w:pPr>
    </w:p>
    <w:p w14:paraId="6BA3FD78" w14:textId="4DCF78CB" w:rsidR="00C53E01" w:rsidRPr="00644690" w:rsidRDefault="006C1A92" w:rsidP="00C53E01">
      <w:pPr>
        <w:pStyle w:val="Listaszerbekezds"/>
        <w:numPr>
          <w:ilvl w:val="0"/>
          <w:numId w:val="8"/>
        </w:numPr>
        <w:tabs>
          <w:tab w:val="right" w:pos="9072"/>
        </w:tabs>
        <w:spacing w:after="0"/>
        <w:rPr>
          <w:rFonts w:cs="Times New Roman"/>
          <w:b/>
        </w:rPr>
      </w:pPr>
      <w:r w:rsidRPr="006C1A92">
        <w:rPr>
          <w:b/>
        </w:rPr>
        <w:t>Digitális műszaki rajzolás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14:paraId="0D3FD39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4A41599" w14:textId="77777777" w:rsidR="00C53E01" w:rsidRPr="00644690" w:rsidRDefault="00C53E01" w:rsidP="00C53E01"/>
    <w:p w14:paraId="05DD8A11" w14:textId="77777777" w:rsidR="00C53E01" w:rsidRDefault="00C53E01" w:rsidP="00C53E01">
      <w:pPr>
        <w:pStyle w:val="Listaszerbekezds"/>
        <w:numPr>
          <w:ilvl w:val="1"/>
          <w:numId w:val="8"/>
        </w:numPr>
        <w:spacing w:after="0"/>
        <w:rPr>
          <w:b/>
        </w:rPr>
      </w:pPr>
      <w:r w:rsidRPr="00644690">
        <w:rPr>
          <w:b/>
        </w:rPr>
        <w:t>A tantárgy tanításának célja</w:t>
      </w:r>
    </w:p>
    <w:p w14:paraId="1F066ED7" w14:textId="2C99691B" w:rsidR="00C53E01" w:rsidRDefault="009A77DB" w:rsidP="00C53E01">
      <w:pPr>
        <w:spacing w:after="0"/>
        <w:ind w:left="426"/>
      </w:pPr>
      <w:r w:rsidRPr="009A77DB">
        <w:t>A tantárgyon belül sajátítják el a tanulók a számítógéppel segített</w:t>
      </w:r>
      <w:r>
        <w:t xml:space="preserve"> rajzolási,</w:t>
      </w:r>
      <w:r w:rsidRPr="009A77DB">
        <w:t xml:space="preserve"> tervezési ismereteket. Kezdetben a program</w:t>
      </w:r>
      <w:r>
        <w:t>ok</w:t>
      </w:r>
      <w:r w:rsidRPr="009A77DB">
        <w:t xml:space="preserve"> felépítésével, majd valós feladatokon keresztül </w:t>
      </w:r>
      <w:r>
        <w:t>ismerkednek meg a</w:t>
      </w:r>
      <w:r w:rsidRPr="009A77DB">
        <w:t xml:space="preserve"> számító</w:t>
      </w:r>
      <w:r>
        <w:t>gépes rajzolási folyamatokkal.</w:t>
      </w:r>
    </w:p>
    <w:p w14:paraId="54D6FE94" w14:textId="77777777" w:rsidR="00C53E01" w:rsidRPr="002B5BF7" w:rsidRDefault="00C53E01" w:rsidP="00C53E01">
      <w:pPr>
        <w:spacing w:after="0"/>
        <w:ind w:left="426"/>
      </w:pPr>
    </w:p>
    <w:p w14:paraId="56F150C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2B3BF8E" w14:textId="56429EA8" w:rsidR="00C53E01" w:rsidRDefault="006C1A92" w:rsidP="00C53E01">
      <w:pPr>
        <w:spacing w:after="0"/>
        <w:ind w:left="426"/>
      </w:pPr>
      <w:r w:rsidRPr="006C1A92">
        <w:t>A tantárgy az adott évfolyamba lépés feltételeiként megjelölt közismereti és szakmai tartalmakra épül.</w:t>
      </w:r>
    </w:p>
    <w:p w14:paraId="44C849FB" w14:textId="77777777" w:rsidR="00C53E01" w:rsidRPr="002B5BF7" w:rsidRDefault="00C53E01" w:rsidP="00C53E01">
      <w:pPr>
        <w:spacing w:after="0"/>
        <w:ind w:left="426"/>
      </w:pPr>
    </w:p>
    <w:p w14:paraId="52CB002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0D173BE" w14:textId="228A31F2"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Rajzoló- és tervezőprogramok felépítése</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2A553DEE" w14:textId="77777777" w:rsidR="00B07F7D" w:rsidRPr="00B07F7D" w:rsidRDefault="00B07F7D" w:rsidP="00B07F7D">
      <w:pPr>
        <w:spacing w:after="0"/>
        <w:ind w:left="851"/>
        <w:rPr>
          <w:rFonts w:cs="Times New Roman"/>
        </w:rPr>
      </w:pPr>
      <w:r w:rsidRPr="00B07F7D">
        <w:rPr>
          <w:rFonts w:cs="Times New Roman"/>
        </w:rPr>
        <w:t>CAD alapú rajzoló és tervező programok fajtái</w:t>
      </w:r>
    </w:p>
    <w:p w14:paraId="23359626" w14:textId="77777777" w:rsidR="00B07F7D" w:rsidRPr="00B07F7D" w:rsidRDefault="00B07F7D" w:rsidP="00B07F7D">
      <w:pPr>
        <w:spacing w:after="0"/>
        <w:ind w:left="851"/>
        <w:rPr>
          <w:rFonts w:cs="Times New Roman"/>
        </w:rPr>
      </w:pPr>
      <w:r w:rsidRPr="00B07F7D">
        <w:rPr>
          <w:rFonts w:cs="Times New Roman"/>
        </w:rPr>
        <w:t>A számítógéppel segített rajzolási, tervezési folyamat</w:t>
      </w:r>
    </w:p>
    <w:p w14:paraId="59CDFC9B" w14:textId="77777777" w:rsidR="00B07F7D" w:rsidRPr="00B07F7D" w:rsidRDefault="00B07F7D" w:rsidP="00B07F7D">
      <w:pPr>
        <w:spacing w:after="0"/>
        <w:ind w:left="851"/>
        <w:rPr>
          <w:rFonts w:cs="Times New Roman"/>
        </w:rPr>
      </w:pPr>
      <w:r w:rsidRPr="00B07F7D">
        <w:rPr>
          <w:rFonts w:cs="Times New Roman"/>
        </w:rPr>
        <w:t>Az alkalmazott CAD program felépítése, alapjai</w:t>
      </w:r>
    </w:p>
    <w:p w14:paraId="4E60A71E" w14:textId="77777777" w:rsidR="00B07F7D" w:rsidRPr="00B07F7D" w:rsidRDefault="00B07F7D" w:rsidP="00B07F7D">
      <w:pPr>
        <w:spacing w:after="0"/>
        <w:ind w:left="851"/>
        <w:rPr>
          <w:rFonts w:cs="Times New Roman"/>
        </w:rPr>
      </w:pPr>
      <w:r w:rsidRPr="00B07F7D">
        <w:rPr>
          <w:rFonts w:cs="Times New Roman"/>
        </w:rPr>
        <w:t>A számítógépes felhasználói felület, menüsorok, eszköztárak</w:t>
      </w:r>
    </w:p>
    <w:p w14:paraId="0E5213DF" w14:textId="6CF7F772" w:rsidR="00C53E01" w:rsidRPr="003640FF" w:rsidRDefault="00B07F7D" w:rsidP="00B07F7D">
      <w:pPr>
        <w:spacing w:after="0"/>
        <w:ind w:left="851"/>
        <w:rPr>
          <w:rFonts w:cs="Times New Roman"/>
        </w:rPr>
      </w:pPr>
      <w:r w:rsidRPr="00B07F7D">
        <w:rPr>
          <w:rFonts w:cs="Times New Roman"/>
        </w:rPr>
        <w:t>Beállítások, rajzi környezetek, billentyű parancsok</w:t>
      </w:r>
    </w:p>
    <w:p w14:paraId="7DD10F4D" w14:textId="77777777" w:rsidR="00C53E01" w:rsidRPr="00644690" w:rsidRDefault="00C53E01" w:rsidP="00C53E01">
      <w:pPr>
        <w:tabs>
          <w:tab w:val="left" w:pos="1418"/>
          <w:tab w:val="right" w:pos="9072"/>
        </w:tabs>
        <w:spacing w:after="0"/>
        <w:ind w:left="851"/>
      </w:pPr>
    </w:p>
    <w:p w14:paraId="5844ED24" w14:textId="4836309D"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Számítógéppel segített rajzolás</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14:paraId="0F1E5DD7" w14:textId="77777777" w:rsidR="00B07F7D" w:rsidRPr="00B07F7D" w:rsidRDefault="00B07F7D" w:rsidP="00B07F7D">
      <w:pPr>
        <w:spacing w:after="0"/>
        <w:ind w:left="851"/>
        <w:rPr>
          <w:rFonts w:cs="Times New Roman"/>
        </w:rPr>
      </w:pPr>
      <w:r w:rsidRPr="00B07F7D">
        <w:rPr>
          <w:rFonts w:cs="Times New Roman"/>
        </w:rPr>
        <w:t>Síkbeli és térbeli elemek, kapcsolatrendszerük</w:t>
      </w:r>
    </w:p>
    <w:p w14:paraId="1B02C55E" w14:textId="77777777" w:rsidR="00B07F7D" w:rsidRPr="00B07F7D" w:rsidRDefault="00B07F7D" w:rsidP="00B07F7D">
      <w:pPr>
        <w:spacing w:after="0"/>
        <w:ind w:left="851"/>
        <w:rPr>
          <w:rFonts w:cs="Times New Roman"/>
        </w:rPr>
      </w:pPr>
      <w:r w:rsidRPr="00B07F7D">
        <w:rPr>
          <w:rFonts w:cs="Times New Roman"/>
        </w:rPr>
        <w:t>Geometriai műveletek, parancssorok</w:t>
      </w:r>
    </w:p>
    <w:p w14:paraId="545A6CD5" w14:textId="77777777" w:rsidR="00B07F7D" w:rsidRPr="00B07F7D" w:rsidRDefault="00B07F7D" w:rsidP="00B07F7D">
      <w:pPr>
        <w:spacing w:after="0"/>
        <w:ind w:left="851"/>
        <w:rPr>
          <w:rFonts w:cs="Times New Roman"/>
        </w:rPr>
      </w:pPr>
      <w:r w:rsidRPr="00B07F7D">
        <w:rPr>
          <w:rFonts w:cs="Times New Roman"/>
        </w:rPr>
        <w:t>2D-s és 3D-s szerkesztések</w:t>
      </w:r>
    </w:p>
    <w:p w14:paraId="2C0DFE5F" w14:textId="77777777" w:rsidR="00B07F7D" w:rsidRPr="00B07F7D" w:rsidRDefault="00B07F7D" w:rsidP="00B07F7D">
      <w:pPr>
        <w:spacing w:after="0"/>
        <w:ind w:left="851"/>
        <w:rPr>
          <w:rFonts w:cs="Times New Roman"/>
        </w:rPr>
      </w:pPr>
      <w:r w:rsidRPr="00B07F7D">
        <w:rPr>
          <w:rFonts w:cs="Times New Roman"/>
        </w:rPr>
        <w:t>Különböző tervezési programok közötti kapcsolat</w:t>
      </w:r>
    </w:p>
    <w:p w14:paraId="2FE457EE" w14:textId="77777777" w:rsidR="00B07F7D" w:rsidRPr="00B07F7D" w:rsidRDefault="00B07F7D" w:rsidP="00B07F7D">
      <w:pPr>
        <w:spacing w:after="0"/>
        <w:ind w:left="851"/>
        <w:rPr>
          <w:rFonts w:cs="Times New Roman"/>
        </w:rPr>
      </w:pPr>
      <w:r w:rsidRPr="00B07F7D">
        <w:rPr>
          <w:rFonts w:cs="Times New Roman"/>
        </w:rPr>
        <w:t>Rajzi formátumok</w:t>
      </w:r>
    </w:p>
    <w:p w14:paraId="660E21FF" w14:textId="77777777" w:rsidR="00B07F7D" w:rsidRPr="00B07F7D" w:rsidRDefault="00B07F7D" w:rsidP="00B07F7D">
      <w:pPr>
        <w:spacing w:after="0"/>
        <w:ind w:left="851"/>
        <w:rPr>
          <w:rFonts w:cs="Times New Roman"/>
        </w:rPr>
      </w:pPr>
      <w:r w:rsidRPr="00B07F7D">
        <w:rPr>
          <w:rFonts w:cs="Times New Roman"/>
        </w:rPr>
        <w:t>Méretezések, feliratok</w:t>
      </w:r>
    </w:p>
    <w:p w14:paraId="473B19FD" w14:textId="77777777" w:rsidR="00B07F7D" w:rsidRPr="00B07F7D" w:rsidRDefault="00B07F7D" w:rsidP="00B07F7D">
      <w:pPr>
        <w:spacing w:after="0"/>
        <w:ind w:left="851"/>
        <w:rPr>
          <w:rFonts w:cs="Times New Roman"/>
        </w:rPr>
      </w:pPr>
      <w:r w:rsidRPr="00B07F7D">
        <w:rPr>
          <w:rFonts w:cs="Times New Roman"/>
        </w:rPr>
        <w:t>Műszaki tervdokumentáció összeállítása</w:t>
      </w:r>
    </w:p>
    <w:p w14:paraId="674A54C5" w14:textId="4160DD65" w:rsidR="00C53E01" w:rsidRDefault="00B07F7D" w:rsidP="00B07F7D">
      <w:pPr>
        <w:spacing w:after="0"/>
        <w:ind w:left="851"/>
      </w:pPr>
      <w:r w:rsidRPr="00B07F7D">
        <w:rPr>
          <w:rFonts w:cs="Times New Roman"/>
        </w:rPr>
        <w:t>Nyomtatási lehetőségek</w:t>
      </w:r>
    </w:p>
    <w:p w14:paraId="29A2E97A" w14:textId="77777777" w:rsidR="00C53E01" w:rsidRPr="002A1C54" w:rsidRDefault="00C53E01" w:rsidP="00C53E01">
      <w:pPr>
        <w:tabs>
          <w:tab w:val="left" w:pos="1418"/>
          <w:tab w:val="right" w:pos="9072"/>
        </w:tabs>
        <w:spacing w:after="0"/>
        <w:ind w:left="851"/>
      </w:pPr>
    </w:p>
    <w:p w14:paraId="69E3B3FA" w14:textId="5AD03619"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Kiegészítő programok használata CAD rendszerekhez</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413674" w14:textId="77777777" w:rsidR="00B07F7D" w:rsidRPr="00B07F7D" w:rsidRDefault="00B07F7D" w:rsidP="00B07F7D">
      <w:pPr>
        <w:spacing w:after="0"/>
        <w:ind w:left="851"/>
        <w:rPr>
          <w:rFonts w:cs="Times New Roman"/>
        </w:rPr>
      </w:pPr>
      <w:r w:rsidRPr="00B07F7D">
        <w:rPr>
          <w:rFonts w:cs="Times New Roman"/>
        </w:rPr>
        <w:t>Térbeli műszaki modellező programok</w:t>
      </w:r>
    </w:p>
    <w:p w14:paraId="7ED2C8E4" w14:textId="77777777" w:rsidR="00B07F7D" w:rsidRPr="00B07F7D" w:rsidRDefault="00B07F7D" w:rsidP="00B07F7D">
      <w:pPr>
        <w:spacing w:after="0"/>
        <w:ind w:left="851"/>
        <w:rPr>
          <w:rFonts w:cs="Times New Roman"/>
        </w:rPr>
      </w:pPr>
      <w:r w:rsidRPr="00B07F7D">
        <w:rPr>
          <w:rFonts w:cs="Times New Roman"/>
        </w:rPr>
        <w:t>Grafikus programok használata</w:t>
      </w:r>
    </w:p>
    <w:p w14:paraId="7771E157" w14:textId="77777777" w:rsidR="00B07F7D" w:rsidRPr="00B07F7D" w:rsidRDefault="00B07F7D" w:rsidP="00B07F7D">
      <w:pPr>
        <w:spacing w:after="0"/>
        <w:ind w:left="851"/>
        <w:rPr>
          <w:rFonts w:cs="Times New Roman"/>
        </w:rPr>
      </w:pPr>
      <w:r w:rsidRPr="00B07F7D">
        <w:rPr>
          <w:rFonts w:cs="Times New Roman"/>
        </w:rPr>
        <w:t>CAD programok és más alkalmazások kapcsolata</w:t>
      </w:r>
    </w:p>
    <w:p w14:paraId="66DEB306" w14:textId="77777777" w:rsidR="00B07F7D" w:rsidRPr="00B07F7D" w:rsidRDefault="00B07F7D" w:rsidP="00B07F7D">
      <w:pPr>
        <w:spacing w:after="0"/>
        <w:ind w:left="851"/>
        <w:rPr>
          <w:rFonts w:cs="Times New Roman"/>
        </w:rPr>
      </w:pPr>
      <w:r w:rsidRPr="00B07F7D">
        <w:rPr>
          <w:rFonts w:cs="Times New Roman"/>
        </w:rPr>
        <w:t>Látványtervek, animáció készítése</w:t>
      </w:r>
    </w:p>
    <w:p w14:paraId="0886E717" w14:textId="77777777" w:rsidR="00B07F7D" w:rsidRPr="00B07F7D" w:rsidRDefault="00B07F7D" w:rsidP="00B07F7D">
      <w:pPr>
        <w:spacing w:after="0"/>
        <w:ind w:left="851"/>
        <w:rPr>
          <w:rFonts w:cs="Times New Roman"/>
        </w:rPr>
      </w:pPr>
      <w:r w:rsidRPr="00B07F7D">
        <w:rPr>
          <w:rFonts w:cs="Times New Roman"/>
        </w:rPr>
        <w:t>Egyéb külső eszközök kapcsolata</w:t>
      </w:r>
    </w:p>
    <w:p w14:paraId="5F7C62AC" w14:textId="3A5C2523" w:rsidR="00C53E01" w:rsidRDefault="00B07F7D" w:rsidP="00B07F7D">
      <w:pPr>
        <w:spacing w:after="0"/>
        <w:ind w:left="851"/>
      </w:pPr>
      <w:r w:rsidRPr="00B07F7D">
        <w:rPr>
          <w:rFonts w:cs="Times New Roman"/>
        </w:rPr>
        <w:t>Rajzi dokumentálás, szkennelés, archiválás, nyomtatás</w:t>
      </w:r>
    </w:p>
    <w:p w14:paraId="41E24D0E" w14:textId="77777777" w:rsidR="00C53E01" w:rsidRPr="002A1C54" w:rsidRDefault="00C53E01" w:rsidP="00C53E01">
      <w:pPr>
        <w:tabs>
          <w:tab w:val="left" w:pos="1418"/>
          <w:tab w:val="right" w:pos="9072"/>
        </w:tabs>
        <w:spacing w:after="0"/>
        <w:ind w:left="851"/>
      </w:pPr>
    </w:p>
    <w:p w14:paraId="35EEB9A0" w14:textId="77777777" w:rsidR="00C53E01" w:rsidRPr="002A1C54" w:rsidRDefault="00C53E01" w:rsidP="00C53E01">
      <w:pPr>
        <w:tabs>
          <w:tab w:val="left" w:pos="1418"/>
          <w:tab w:val="right" w:pos="9072"/>
        </w:tabs>
        <w:spacing w:after="0"/>
        <w:ind w:left="851"/>
      </w:pPr>
    </w:p>
    <w:p w14:paraId="2253FEB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5EEF20" w14:textId="3C80B020" w:rsidR="00C53E01" w:rsidRDefault="00DF0E96" w:rsidP="00C53E01">
      <w:pPr>
        <w:spacing w:after="0"/>
        <w:ind w:left="426"/>
      </w:pPr>
      <w:r>
        <w:t>számítógépterem</w:t>
      </w:r>
    </w:p>
    <w:p w14:paraId="540846C9" w14:textId="77777777" w:rsidR="00C53E01" w:rsidRPr="002B5BF7" w:rsidRDefault="00C53E01" w:rsidP="00C53E01">
      <w:pPr>
        <w:spacing w:after="0"/>
        <w:ind w:left="426"/>
      </w:pPr>
    </w:p>
    <w:p w14:paraId="5C9074A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BE5D77D" w14:textId="77777777" w:rsidR="00C53E01" w:rsidRPr="00C879C0" w:rsidRDefault="00C53E01" w:rsidP="00CD7263">
      <w:pPr>
        <w:spacing w:after="0"/>
        <w:rPr>
          <w:i/>
        </w:rPr>
      </w:pPr>
    </w:p>
    <w:p w14:paraId="6B88C334" w14:textId="77777777" w:rsidR="00C53E01" w:rsidRPr="00FF2E9D" w:rsidRDefault="00C53E01" w:rsidP="00C53E01">
      <w:pPr>
        <w:spacing w:after="0"/>
        <w:ind w:left="426"/>
      </w:pPr>
    </w:p>
    <w:p w14:paraId="78B5983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99CD589" w14:textId="21D389A5"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7263" w:rsidRPr="00CD7263" w14:paraId="015C2CC0" w14:textId="77777777" w:rsidTr="00CD72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346C0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0D77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9F65C9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4B432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xml:space="preserve">Alkalmazandó eszközök és felszerelések </w:t>
            </w:r>
          </w:p>
        </w:tc>
      </w:tr>
      <w:tr w:rsidR="00CD7263" w:rsidRPr="00CD7263" w14:paraId="70E3BE1B" w14:textId="77777777" w:rsidTr="00CD72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82D85B6" w14:textId="77777777" w:rsidR="00CD7263" w:rsidRPr="00CD7263" w:rsidRDefault="00CD7263" w:rsidP="00CD72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6F674B" w14:textId="77777777" w:rsidR="00CD7263" w:rsidRPr="00CD7263" w:rsidRDefault="00CD7263" w:rsidP="00CD72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DDA74D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0C08E8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629B79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9746216" w14:textId="77777777" w:rsidR="00CD7263" w:rsidRPr="00CD7263" w:rsidRDefault="00CD7263" w:rsidP="00CD7263">
            <w:pPr>
              <w:spacing w:after="0"/>
              <w:jc w:val="left"/>
              <w:rPr>
                <w:rFonts w:eastAsia="Times New Roman" w:cs="Times New Roman"/>
                <w:color w:val="000000"/>
                <w:sz w:val="20"/>
                <w:szCs w:val="20"/>
                <w:lang w:eastAsia="hu-HU"/>
              </w:rPr>
            </w:pPr>
          </w:p>
        </w:tc>
      </w:tr>
      <w:tr w:rsidR="00CD7263" w:rsidRPr="00CD7263" w14:paraId="003C8621"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0103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DDDE8B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5350E0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688EF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40905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ED21F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8034BC3"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F2567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EBC8B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B808A5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47443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10659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17397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41BF78D"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7E5C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79D000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D17396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01FFF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C618A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AD6C2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B07963B"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F4CA1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CF8D31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0C7801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88A3B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FD0B9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B208C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F4325EF"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1B2A6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6368A8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56C75F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F57AC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7461F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DE03C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6D824EF"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13105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C670DF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88F51D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44477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76018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24C64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2D330A0"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0D97B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8194A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F31AB3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81DB8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D0C58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37B2C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5F44755"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FD2EE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FD70B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EDB099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0C5E5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8B2F8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C242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7B9EAD9"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616D2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FA66DB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ECC679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AFD33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46D55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4890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07B4FF8"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7352B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D39D03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DF5804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46393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0EF4A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CBE77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bl>
    <w:p w14:paraId="7920B464" w14:textId="77777777" w:rsidR="00CD7263" w:rsidRDefault="00CD7263" w:rsidP="00C53E01">
      <w:pPr>
        <w:spacing w:after="0"/>
        <w:ind w:left="426"/>
      </w:pPr>
    </w:p>
    <w:p w14:paraId="40B8D01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D141512" w14:textId="46076166" w:rsidR="00C53E01" w:rsidRDefault="00C53E0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D7263" w:rsidRPr="00CD7263" w14:paraId="11B28979" w14:textId="77777777" w:rsidTr="00CD7263">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1149F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4EA06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36D7BC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3300C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xml:space="preserve">Alkalmazandó eszközök és felszerelések </w:t>
            </w:r>
          </w:p>
        </w:tc>
      </w:tr>
      <w:tr w:rsidR="00CD7263" w:rsidRPr="00CD7263" w14:paraId="342AA34B" w14:textId="77777777" w:rsidTr="00CD7263">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950A813" w14:textId="77777777" w:rsidR="00CD7263" w:rsidRPr="00CD7263" w:rsidRDefault="00CD7263" w:rsidP="00CD72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64C8E75" w14:textId="77777777" w:rsidR="00CD7263" w:rsidRPr="00CD7263" w:rsidRDefault="00CD7263" w:rsidP="00CD72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202092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324FCB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D01096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D34C80" w14:textId="77777777" w:rsidR="00CD7263" w:rsidRPr="00CD7263" w:rsidRDefault="00CD7263" w:rsidP="00CD7263">
            <w:pPr>
              <w:spacing w:after="0"/>
              <w:jc w:val="left"/>
              <w:rPr>
                <w:rFonts w:eastAsia="Times New Roman" w:cs="Times New Roman"/>
                <w:color w:val="000000"/>
                <w:sz w:val="20"/>
                <w:szCs w:val="20"/>
                <w:lang w:eastAsia="hu-HU"/>
              </w:rPr>
            </w:pPr>
          </w:p>
        </w:tc>
      </w:tr>
      <w:tr w:rsidR="00CD7263" w:rsidRPr="00CD7263" w14:paraId="04EF0677"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C7311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B305B7"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Információ feldolgozó tevékenységek</w:t>
            </w:r>
          </w:p>
        </w:tc>
      </w:tr>
      <w:tr w:rsidR="00CD7263" w:rsidRPr="00CD7263" w14:paraId="5BF8696F"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D7B38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E1054D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394429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B0C9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AFF5F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7C0C8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16F13064"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F1A67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88CB0B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65771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966FD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4C832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518F3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A7907C2"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A314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6A0B55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5AFC2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87CA0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DEC9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4A67B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04E9115"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2B6D2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D0641B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12C75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764AF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27CBD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C2C6B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076C7BD"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209F5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B8E3FE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B362C3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4B91E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29F77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070C7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1ADABC89"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D97D9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DB327B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06D9D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DEEDF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5BB15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AF083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60DC62AF"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7FA11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F5400F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4B4F49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92DC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FE506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60990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1DC5675"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C2C10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74AB4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Ismeretalkalmazási gyakorló tevékenységek, feladatok</w:t>
            </w:r>
          </w:p>
        </w:tc>
      </w:tr>
      <w:tr w:rsidR="00CD7263" w:rsidRPr="00CD7263" w14:paraId="4978AD57"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ED9AC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2586B37"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515CE1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8EEE5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59743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CD27B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032A527"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9EBCB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5BA42A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59C8EE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24477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D71FD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EC382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8CB6B12"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F6AE7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90219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7664CB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99E9A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A5E8C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E0528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697FC12A"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783C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CE84FB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748516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673EA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DC222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16171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26B0533"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2247D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F2BE0C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15BC11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0B2DD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EADB4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EA813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A85E08D"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B34B8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F66016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7512B4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F53E1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5C04A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2A22C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1A3C330B"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043F0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6F336D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B8C295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1A571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B72C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BE43C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61E391AF"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27EF47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75D11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Képi információk körében</w:t>
            </w:r>
          </w:p>
        </w:tc>
      </w:tr>
      <w:tr w:rsidR="00CD7263" w:rsidRPr="00CD7263" w14:paraId="4C5C6D15"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58CC1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39AE00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790693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206D0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041CB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CF14C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91EC778"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D19C3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462BEC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B3E89A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2A01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34214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ED0D2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1041DC1"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D71DD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39F788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07DF7CD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C59EA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65006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CD5A0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7404692"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F6531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5DDD13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9AF6E7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CA18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3D353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2E9CB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EEFB7F1"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E01A3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3B59AAC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9F8AFF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83684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43511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89CFA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FD37509"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7091F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29B618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14:paraId="2DFA555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A97CE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2A1CB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9B533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13DD2B25"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3DCC3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3D0FE4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3B7B39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71CB3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8D3C7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55925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7E0DFB8"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CCDBB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C16F5C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7E04A8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99135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86A2D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22674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05D0EA4"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F34FE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4D951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Komplex információk körében</w:t>
            </w:r>
          </w:p>
        </w:tc>
      </w:tr>
      <w:tr w:rsidR="00CD7263" w:rsidRPr="00CD7263" w14:paraId="6575F3D8"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074C0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BFD311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B521C0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B6A2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F43A0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61F80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D4300E7"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189F9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0AFB3A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F8B1BD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B8576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FE091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B0CA0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605669D"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8664B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4D3000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DB3BDF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B8EE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F5728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36A93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5A22926"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3E562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A7BC3B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9107AD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45031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9353C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02DB4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64F723A"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17D2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3EFB460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8B9E32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4CA8B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F027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160F2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FC1CD0E"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DE03F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4B31C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Csoportos munkaformák körében</w:t>
            </w:r>
          </w:p>
        </w:tc>
      </w:tr>
      <w:tr w:rsidR="00CD7263" w:rsidRPr="00CD7263" w14:paraId="60C52512"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E44E2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998081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87C0C5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F31EB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EEC8B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96299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EA09CE6"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2C006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1173EB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3CEA6A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DC7E9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F1D8A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11381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2F8D99D"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AFEA4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1BBDE5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F4D980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CF32D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DF4A2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2BF23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C3743E9"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C1328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1BB49D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90D9CA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402FD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788EF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1192B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CCBE313"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3527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4526E1C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FB1606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CBE43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0031E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87762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45087A7"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D318E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6E6CC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Gyakorlati munkavégzés körében</w:t>
            </w:r>
          </w:p>
        </w:tc>
      </w:tr>
      <w:tr w:rsidR="00CD7263" w:rsidRPr="00CD7263" w14:paraId="15E41264"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70FEB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9E78AD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2C733D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1C02F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A9907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1933C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2ADADCC"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A2498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1EC0A5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755E2A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5173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B80D5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E5A31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bl>
    <w:p w14:paraId="3026A7AD" w14:textId="77777777" w:rsidR="00CD7263" w:rsidRPr="002B5BF7" w:rsidRDefault="00CD7263" w:rsidP="00C53E01">
      <w:pPr>
        <w:spacing w:after="0"/>
        <w:ind w:left="426"/>
      </w:pPr>
    </w:p>
    <w:p w14:paraId="5678F9A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A0F4D24" w14:textId="77777777" w:rsidR="00C53E01" w:rsidRDefault="00C53E01" w:rsidP="00C53E01">
      <w:pPr>
        <w:spacing w:after="0"/>
        <w:ind w:left="426"/>
      </w:pPr>
      <w:r w:rsidRPr="003A56AA">
        <w:t>A nemzeti köznevelésről szóló 2011. évi CXC. törvény. 54. § (2) a) pontja szerinti értékeléssel.</w:t>
      </w:r>
    </w:p>
    <w:p w14:paraId="380F627A" w14:textId="77777777" w:rsidR="00C53E01" w:rsidRPr="002B5BF7" w:rsidRDefault="00C53E01" w:rsidP="00C53E01">
      <w:pPr>
        <w:spacing w:after="0"/>
        <w:ind w:left="426"/>
      </w:pPr>
    </w:p>
    <w:p w14:paraId="4141BAA9" w14:textId="77777777" w:rsidR="00C53E01" w:rsidRDefault="00C53E01" w:rsidP="00C53E01">
      <w:pPr>
        <w:spacing w:after="0"/>
        <w:rPr>
          <w:rFonts w:cs="Times New Roman"/>
        </w:rPr>
      </w:pPr>
    </w:p>
    <w:p w14:paraId="1A2D1B7D" w14:textId="77777777" w:rsidR="00C53E01" w:rsidRPr="00D52C63" w:rsidRDefault="00C53E01" w:rsidP="00C53E01">
      <w:pPr>
        <w:rPr>
          <w:rFonts w:cs="Times New Roman"/>
        </w:rPr>
      </w:pPr>
    </w:p>
    <w:p w14:paraId="4F84409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FAE7A7C" w14:textId="3581DB13" w:rsidR="00C53E01" w:rsidRPr="00D52C63" w:rsidRDefault="001C6662" w:rsidP="00C53E01">
      <w:pPr>
        <w:spacing w:after="480"/>
        <w:jc w:val="center"/>
        <w:rPr>
          <w:rFonts w:cs="Times New Roman"/>
          <w:b/>
          <w:sz w:val="36"/>
        </w:rPr>
      </w:pPr>
      <w:r w:rsidRPr="001C6662">
        <w:rPr>
          <w:rFonts w:cs="Times New Roman"/>
          <w:b/>
          <w:sz w:val="36"/>
        </w:rPr>
        <w:t>10443-16</w:t>
      </w:r>
      <w:r w:rsidR="00C53E01" w:rsidRPr="00D52C63">
        <w:rPr>
          <w:rFonts w:cs="Times New Roman"/>
          <w:b/>
          <w:sz w:val="36"/>
        </w:rPr>
        <w:t xml:space="preserve"> azonosító számú</w:t>
      </w:r>
    </w:p>
    <w:p w14:paraId="039D9F2C" w14:textId="1EB6A3EC" w:rsidR="00C53E01" w:rsidRPr="00D52C63" w:rsidRDefault="001C6662" w:rsidP="00C53E01">
      <w:pPr>
        <w:jc w:val="center"/>
        <w:rPr>
          <w:rFonts w:cs="Times New Roman"/>
          <w:b/>
          <w:sz w:val="36"/>
        </w:rPr>
      </w:pPr>
      <w:r w:rsidRPr="001C6662">
        <w:rPr>
          <w:rFonts w:cs="Times New Roman"/>
          <w:b/>
          <w:sz w:val="36"/>
        </w:rPr>
        <w:t>Gépkezelő általános ismeretei</w:t>
      </w:r>
    </w:p>
    <w:p w14:paraId="50F01055" w14:textId="77777777" w:rsidR="00C53E01" w:rsidRPr="00D52C63" w:rsidRDefault="00C53E01" w:rsidP="00C53E01">
      <w:pPr>
        <w:jc w:val="center"/>
        <w:rPr>
          <w:rFonts w:cs="Times New Roman"/>
          <w:b/>
          <w:sz w:val="36"/>
        </w:rPr>
      </w:pPr>
      <w:r w:rsidRPr="00D52C63">
        <w:rPr>
          <w:rFonts w:cs="Times New Roman"/>
          <w:b/>
          <w:sz w:val="36"/>
        </w:rPr>
        <w:t>megnevezésű</w:t>
      </w:r>
    </w:p>
    <w:p w14:paraId="24AF734F"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79E75CC9"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3BDF88F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26B68C7" w14:textId="286AC430" w:rsidR="00C53E01" w:rsidRPr="00D52C63" w:rsidRDefault="00C53E01" w:rsidP="005A60AA">
      <w:pPr>
        <w:rPr>
          <w:rFonts w:cs="Times New Roman"/>
        </w:rPr>
      </w:pPr>
      <w:r w:rsidRPr="00D52C63">
        <w:rPr>
          <w:rFonts w:cs="Times New Roman"/>
        </w:rPr>
        <w:lastRenderedPageBreak/>
        <w:t xml:space="preserve">A </w:t>
      </w:r>
      <w:r w:rsidR="00A44473" w:rsidRPr="00A44473">
        <w:rPr>
          <w:rFonts w:cs="Times New Roman"/>
        </w:rPr>
        <w:t>10443-16</w:t>
      </w:r>
      <w:r w:rsidRPr="00D26A67">
        <w:rPr>
          <w:rFonts w:cs="Times New Roman"/>
        </w:rPr>
        <w:t>.</w:t>
      </w:r>
      <w:r w:rsidRPr="00D52C63">
        <w:rPr>
          <w:rFonts w:cs="Times New Roman"/>
        </w:rPr>
        <w:t xml:space="preserve"> azonosító számú </w:t>
      </w:r>
      <w:r w:rsidR="00A44473" w:rsidRPr="00A44473">
        <w:rPr>
          <w:rFonts w:cs="Times New Roman"/>
        </w:rPr>
        <w:t xml:space="preserve">Gépkezelő általános ismeretei </w:t>
      </w:r>
      <w:r w:rsidRPr="00D26A67">
        <w:rPr>
          <w:rFonts w:cs="Times New Roman"/>
        </w:rPr>
        <w:t>.</w:t>
      </w:r>
      <w:r w:rsidRPr="00D52C63">
        <w:rPr>
          <w:rFonts w:cs="Times New Roman"/>
        </w:rPr>
        <w:t>megnevezésű szakmai követelménymodulhoz tartozó tantárgyak és témakörök oktatása során fejlesztendő kompetenciák</w:t>
      </w:r>
    </w:p>
    <w:p w14:paraId="0AEBFA72" w14:textId="355E3A68" w:rsidR="00C53E01" w:rsidRDefault="00C53E01" w:rsidP="005A60AA">
      <w:pPr>
        <w:rPr>
          <w:rFonts w:cs="Times New Roman"/>
        </w:rPr>
      </w:pPr>
    </w:p>
    <w:p w14:paraId="64A29606" w14:textId="77777777" w:rsidR="005A60AA" w:rsidRDefault="005A60AA" w:rsidP="00C53E01">
      <w:pPr>
        <w:spacing w:after="0"/>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5A60AA" w:rsidRPr="005A60AA" w14:paraId="04769D57" w14:textId="77777777" w:rsidTr="005A60A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5E872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B72F6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Gépkezelő általános ismeretei</w:t>
            </w:r>
          </w:p>
        </w:tc>
      </w:tr>
      <w:tr w:rsidR="005A60AA" w:rsidRPr="005A60AA" w14:paraId="7B98E443"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EC6A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FELADATOK</w:t>
            </w:r>
          </w:p>
        </w:tc>
      </w:tr>
      <w:tr w:rsidR="005A60AA" w:rsidRPr="005A60AA" w14:paraId="68B013AA"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79E37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14:paraId="661903B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31526E2"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F439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14:paraId="0700C1B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7CAED6C"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8180E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Működteti a hidraulikus és pneumatikus berendezéseket ,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0C3BA8E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4AC6E64"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0323B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14:paraId="667E41B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4FC348A" w14:textId="77777777" w:rsidTr="005A60A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3A26F"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Betartja a munkagépekre vonatkozó biztonságtechnikai, munka-, tűz- és környezetvédelmi  szabályokat,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2A4B475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159FA14"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784F7F"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748EB24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774805F"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DB923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6985A76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41C6C10"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6DA7CF"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14:paraId="18CB8E3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C792386"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6A7A9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Betartja a hibaelhárítás és karbantartás  biztonsági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4CEE492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3CAF29BD"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54BB05"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14:paraId="1397AC0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7BDFDE38" w14:textId="77777777" w:rsidTr="005A60A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E0FD0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2058707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488AEEB"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5D0BBE"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4A986C8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96A8E7C"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AB3D7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3662051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EFE9029"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E9154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03E2CDD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4716BD2"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ED487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14:paraId="0800DED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1B29551"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4213F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380562F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05B6F1A"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171A5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SZAKMAI ISMERETEK</w:t>
            </w:r>
          </w:p>
        </w:tc>
      </w:tr>
      <w:tr w:rsidR="005A60AA" w:rsidRPr="005A60AA" w14:paraId="39C274C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C2021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3D7682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CCA0ADE"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07F33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14:paraId="700AE39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0B1A91F9"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0FDFF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620F96D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3A990CE"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5EA51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6AF066E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09064F0"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24E84E"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lastRenderedPageBreak/>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14:paraId="11F0DE6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77092194"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7D376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14:paraId="44C28F8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3A0B486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A2E6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14:paraId="02B377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56731F6"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E6A5A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14:paraId="746E455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05DC484D"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F480E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19023C9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A43C644" w14:textId="77777777" w:rsidTr="005A60A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CE6FB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00A08CB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FD9AF00"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19DA8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14:paraId="4BE01D8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3C864267"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1B8B3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14:paraId="74B7716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B2448F1"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AE361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075D236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BA2B192"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0EF83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14:paraId="0B54B4A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976C484"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831E8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0362D5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4046A0E"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5DC83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14:paraId="44D755D3"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3E8A7E0"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654BDE"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14:paraId="311C40A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05607A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7CFD1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14:paraId="690718F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749BDFD"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1AEC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SZAKMAI KÉSZSÉGEK</w:t>
            </w:r>
          </w:p>
        </w:tc>
      </w:tr>
      <w:tr w:rsidR="005A60AA" w:rsidRPr="005A60AA" w14:paraId="0A0AAFA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A5C45"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F826FE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06EF1FC6"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0285BE"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6D1BA9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4E7E9E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A2B34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14:paraId="62C4045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5C17D3D"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06254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26D007A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328A057"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E472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22C93A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0761D9E1"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C186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SZEMÉLYES KOMPETENCIÁK</w:t>
            </w:r>
          </w:p>
        </w:tc>
      </w:tr>
      <w:tr w:rsidR="005A60AA" w:rsidRPr="005A60AA" w14:paraId="24418C17"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F03CC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E58159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7F1C63A"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A80B5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6C829A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7BDE94A3"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4E8203"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TÁRSAS KOMPETENCIÁK</w:t>
            </w:r>
          </w:p>
        </w:tc>
      </w:tr>
      <w:tr w:rsidR="005A60AA" w:rsidRPr="005A60AA" w14:paraId="54AA0339"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F9327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0711E5D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64BC91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4A976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5D9FCB6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37117543"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F90C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MÓDSZERKOMPETENCIÁK</w:t>
            </w:r>
          </w:p>
        </w:tc>
      </w:tr>
      <w:tr w:rsidR="005A60AA" w:rsidRPr="005A60AA" w14:paraId="2DF3CB49"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CC5ED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425E126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53331B1"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CA844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0040E8E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bl>
    <w:p w14:paraId="40A70DF8" w14:textId="77777777" w:rsidR="005A60AA" w:rsidRDefault="005A60AA" w:rsidP="00C53E01">
      <w:pPr>
        <w:spacing w:after="0"/>
        <w:rPr>
          <w:rFonts w:cs="Times New Roman"/>
        </w:rPr>
      </w:pPr>
    </w:p>
    <w:p w14:paraId="19F394D3" w14:textId="4EF3E4FD" w:rsidR="00C53E01" w:rsidRPr="00644690" w:rsidRDefault="00A44473" w:rsidP="00C53E01">
      <w:pPr>
        <w:pStyle w:val="Listaszerbekezds"/>
        <w:numPr>
          <w:ilvl w:val="0"/>
          <w:numId w:val="8"/>
        </w:numPr>
        <w:tabs>
          <w:tab w:val="right" w:pos="9072"/>
        </w:tabs>
        <w:spacing w:after="0"/>
        <w:rPr>
          <w:rFonts w:cs="Times New Roman"/>
          <w:b/>
        </w:rPr>
      </w:pPr>
      <w:r>
        <w:rPr>
          <w:b/>
          <w:bCs/>
        </w:rPr>
        <w:t>Gépkezelő általános ismeretei</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14:paraId="30A118F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F47FCBF" w14:textId="77777777" w:rsidR="00C53E01" w:rsidRPr="00644690" w:rsidRDefault="00C53E01" w:rsidP="00C53E01"/>
    <w:p w14:paraId="77B801A0" w14:textId="77777777" w:rsidR="00C53E01" w:rsidRDefault="00C53E01" w:rsidP="00C53E01">
      <w:pPr>
        <w:pStyle w:val="Listaszerbekezds"/>
        <w:numPr>
          <w:ilvl w:val="1"/>
          <w:numId w:val="8"/>
        </w:numPr>
        <w:spacing w:after="0"/>
        <w:rPr>
          <w:b/>
        </w:rPr>
      </w:pPr>
      <w:r w:rsidRPr="00644690">
        <w:rPr>
          <w:b/>
        </w:rPr>
        <w:t>A tantárgy tanításának célja</w:t>
      </w:r>
    </w:p>
    <w:p w14:paraId="692359F3" w14:textId="404D8644" w:rsidR="00C53E01" w:rsidRDefault="00A44473" w:rsidP="00C53E01">
      <w:pPr>
        <w:spacing w:after="0"/>
        <w:ind w:left="426"/>
      </w:pPr>
      <w:r w:rsidRPr="00A44473">
        <w:t>A résztvevő ismerje meg az építő- és anyagmozgató gépek szerkezetei felépítésének műszaki alapjait.</w:t>
      </w:r>
    </w:p>
    <w:p w14:paraId="0C3E9ED0" w14:textId="77777777" w:rsidR="00C53E01" w:rsidRPr="002B5BF7" w:rsidRDefault="00C53E01" w:rsidP="00C53E01">
      <w:pPr>
        <w:spacing w:after="0"/>
        <w:ind w:left="426"/>
      </w:pPr>
    </w:p>
    <w:p w14:paraId="595F5BB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A4F5B1F" w14:textId="77777777" w:rsidR="00C53E01" w:rsidRDefault="00C53E01" w:rsidP="00C53E01">
      <w:pPr>
        <w:spacing w:after="0"/>
        <w:ind w:left="426"/>
      </w:pPr>
    </w:p>
    <w:p w14:paraId="11677899" w14:textId="77777777" w:rsidR="00C53E01" w:rsidRPr="002B5BF7" w:rsidRDefault="00C53E01" w:rsidP="00C53E01">
      <w:pPr>
        <w:spacing w:after="0"/>
        <w:ind w:left="426"/>
      </w:pPr>
    </w:p>
    <w:p w14:paraId="498A523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A819AAB" w14:textId="7F196A25"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Gépelemek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0B62E5FE" w14:textId="77777777" w:rsidR="00A44473" w:rsidRPr="00A44473" w:rsidRDefault="00A44473" w:rsidP="00A44473">
      <w:pPr>
        <w:spacing w:after="0"/>
        <w:ind w:left="851"/>
        <w:rPr>
          <w:rFonts w:cs="Times New Roman"/>
        </w:rPr>
      </w:pPr>
      <w:r w:rsidRPr="00A44473">
        <w:rPr>
          <w:rFonts w:cs="Times New Roman"/>
        </w:rPr>
        <w:lastRenderedPageBreak/>
        <w:t>Műszaki rajz készítése, olvasása, rajzszabványok értelmezése, alkalmazása.</w:t>
      </w:r>
    </w:p>
    <w:p w14:paraId="6C1DFE0A" w14:textId="77777777" w:rsidR="00A44473" w:rsidRPr="00A44473" w:rsidRDefault="00A44473" w:rsidP="00A44473">
      <w:pPr>
        <w:spacing w:after="0"/>
        <w:ind w:left="851"/>
        <w:rPr>
          <w:rFonts w:cs="Times New Roman"/>
        </w:rPr>
      </w:pPr>
      <w:r w:rsidRPr="00A44473">
        <w:rPr>
          <w:rFonts w:cs="Times New Roman"/>
        </w:rPr>
        <w:t>Gépelemek ábrázolása, rajzok olvasása.</w:t>
      </w:r>
    </w:p>
    <w:p w14:paraId="55A7AB62" w14:textId="77777777" w:rsidR="00A44473" w:rsidRPr="00A44473" w:rsidRDefault="00A44473" w:rsidP="00A44473">
      <w:pPr>
        <w:spacing w:after="0"/>
        <w:ind w:left="851"/>
        <w:rPr>
          <w:rFonts w:cs="Times New Roman"/>
        </w:rPr>
      </w:pPr>
      <w:r w:rsidRPr="00A44473">
        <w:rPr>
          <w:rFonts w:cs="Times New Roman"/>
        </w:rPr>
        <w:t>Hidraulikus és pneumatikus berendezések ábrázolása, ábrák olvasása.</w:t>
      </w:r>
    </w:p>
    <w:p w14:paraId="1C66C238" w14:textId="77777777" w:rsidR="00A44473" w:rsidRPr="00A44473" w:rsidRDefault="00A44473" w:rsidP="00A44473">
      <w:pPr>
        <w:spacing w:after="0"/>
        <w:ind w:left="851"/>
        <w:rPr>
          <w:rFonts w:cs="Times New Roman"/>
        </w:rPr>
      </w:pPr>
      <w:r w:rsidRPr="00A44473">
        <w:rPr>
          <w:rFonts w:cs="Times New Roman"/>
        </w:rPr>
        <w:t>Tengelykapcsolók rendeltetése, szerkezeti kialakításuk, felhasználási területei.</w:t>
      </w:r>
    </w:p>
    <w:p w14:paraId="391767EA" w14:textId="2D359C3C" w:rsidR="00C53E01" w:rsidRDefault="00A44473" w:rsidP="00A44473">
      <w:pPr>
        <w:spacing w:after="0"/>
        <w:ind w:left="851"/>
      </w:pPr>
      <w:r w:rsidRPr="00A44473">
        <w:rPr>
          <w:rFonts w:cs="Times New Roman"/>
        </w:rPr>
        <w:t>Fékszerkezetek rendeltetése, szerkezeti kialakításuk, felhasználási területei.</w:t>
      </w:r>
    </w:p>
    <w:p w14:paraId="51FA5506" w14:textId="77777777" w:rsidR="00C53E01" w:rsidRPr="00644690" w:rsidRDefault="00C53E01" w:rsidP="00C53E01">
      <w:pPr>
        <w:tabs>
          <w:tab w:val="left" w:pos="1418"/>
          <w:tab w:val="right" w:pos="9072"/>
        </w:tabs>
        <w:spacing w:after="0"/>
        <w:ind w:left="851"/>
      </w:pPr>
    </w:p>
    <w:p w14:paraId="0B9C98EE" w14:textId="5407DA7B"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Belsőégésű motorok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1A39C75" w14:textId="076C09FE" w:rsidR="00C53E01" w:rsidRDefault="00A44473" w:rsidP="00C53E01">
      <w:pPr>
        <w:spacing w:after="0"/>
        <w:ind w:left="851"/>
      </w:pPr>
      <w:r w:rsidRPr="00A44473">
        <w:rPr>
          <w:rFonts w:cs="Times New Roman"/>
        </w:rPr>
        <w:t>A belsőégésű motorok működés</w:t>
      </w:r>
      <w:r>
        <w:rPr>
          <w:rFonts w:cs="Times New Roman"/>
        </w:rPr>
        <w:t>ének szerkezeti alapjai témakör</w:t>
      </w:r>
      <w:r w:rsidRPr="00A44473">
        <w:rPr>
          <w:rFonts w:cs="Times New Roman"/>
        </w:rPr>
        <w:t xml:space="preserve"> a motorok működésének fizikai alapjait tartalmazza. Célja, hogy a tanulók a belsőégésű motorok részegységeinek tanulásához megfelelő fizikai alapismeretekkel rendelkezzenek. Működtetni tudják a belsőégésű motoros szerkezeteket, gépeket</w:t>
      </w:r>
      <w:r>
        <w:rPr>
          <w:rFonts w:cs="Times New Roman"/>
        </w:rPr>
        <w:t>.</w:t>
      </w:r>
    </w:p>
    <w:p w14:paraId="4CB5FE9C" w14:textId="77777777" w:rsidR="00C53E01" w:rsidRPr="002A1C54" w:rsidRDefault="00C53E01" w:rsidP="00C53E01">
      <w:pPr>
        <w:tabs>
          <w:tab w:val="left" w:pos="1418"/>
          <w:tab w:val="right" w:pos="9072"/>
        </w:tabs>
        <w:spacing w:after="0"/>
        <w:ind w:left="851"/>
      </w:pPr>
    </w:p>
    <w:p w14:paraId="7CF572CC" w14:textId="05F40A0F"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Elektromosság alapfogalmai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D7050A0" w14:textId="77777777" w:rsidR="00A44473" w:rsidRPr="00A44473" w:rsidRDefault="00A44473" w:rsidP="00A44473">
      <w:pPr>
        <w:spacing w:after="0"/>
        <w:ind w:left="851"/>
        <w:rPr>
          <w:rFonts w:cs="Times New Roman"/>
        </w:rPr>
      </w:pPr>
      <w:r w:rsidRPr="00A44473">
        <w:rPr>
          <w:rFonts w:cs="Times New Roman"/>
        </w:rPr>
        <w:t>Járműveken alkalmazott elektromos berendezések.</w:t>
      </w:r>
    </w:p>
    <w:p w14:paraId="68D1E8FB" w14:textId="77777777" w:rsidR="00A44473" w:rsidRPr="00A44473" w:rsidRDefault="00A44473" w:rsidP="00A44473">
      <w:pPr>
        <w:spacing w:after="0"/>
        <w:ind w:left="851"/>
        <w:rPr>
          <w:rFonts w:cs="Times New Roman"/>
        </w:rPr>
      </w:pPr>
      <w:r w:rsidRPr="00A44473">
        <w:rPr>
          <w:rFonts w:cs="Times New Roman"/>
        </w:rPr>
        <w:t>Áramkörök kialakítása, elemei, elektromos jellemzők mérése (pl. feszültség, áramerősség, ellenállás).</w:t>
      </w:r>
    </w:p>
    <w:p w14:paraId="57E3E3BD" w14:textId="77777777" w:rsidR="00A44473" w:rsidRPr="00A44473" w:rsidRDefault="00A44473" w:rsidP="00A44473">
      <w:pPr>
        <w:spacing w:after="0"/>
        <w:ind w:left="851"/>
        <w:rPr>
          <w:rFonts w:cs="Times New Roman"/>
        </w:rPr>
      </w:pPr>
      <w:r w:rsidRPr="00A44473">
        <w:rPr>
          <w:rFonts w:cs="Times New Roman"/>
        </w:rPr>
        <w:t>Az erőforrások akkumulátorainak szerkezete, működése, üzeme, kezelése.</w:t>
      </w:r>
    </w:p>
    <w:p w14:paraId="5CA49B7B" w14:textId="77777777" w:rsidR="00A44473" w:rsidRPr="00A44473" w:rsidRDefault="00A44473" w:rsidP="00A44473">
      <w:pPr>
        <w:spacing w:after="0"/>
        <w:ind w:left="851"/>
        <w:rPr>
          <w:rFonts w:cs="Times New Roman"/>
        </w:rPr>
      </w:pPr>
      <w:r w:rsidRPr="00A44473">
        <w:rPr>
          <w:rFonts w:cs="Times New Roman"/>
        </w:rPr>
        <w:t>Belsőégésű motorok indítási feltételei, indítási teljesítmény szükséglet, indítómotorok felépítése, működése, jellemző paraméterei.</w:t>
      </w:r>
    </w:p>
    <w:p w14:paraId="31EDA503" w14:textId="77777777" w:rsidR="00A44473" w:rsidRPr="00A44473" w:rsidRDefault="00A44473" w:rsidP="00A44473">
      <w:pPr>
        <w:spacing w:after="0"/>
        <w:ind w:left="851"/>
        <w:rPr>
          <w:rFonts w:cs="Times New Roman"/>
        </w:rPr>
      </w:pPr>
      <w:r w:rsidRPr="00A44473">
        <w:rPr>
          <w:rFonts w:cs="Times New Roman"/>
        </w:rPr>
        <w:t xml:space="preserve">A gyújtóberendezés feladata, a gyújtószikra előállítása, az akkumulátoros, mágneses és elektronikus gyújtóberendezés szerkezeti felépítése, működése. </w:t>
      </w:r>
    </w:p>
    <w:p w14:paraId="04E02A14" w14:textId="77777777" w:rsidR="00A44473" w:rsidRPr="00A44473" w:rsidRDefault="00A44473" w:rsidP="00A44473">
      <w:pPr>
        <w:spacing w:after="0"/>
        <w:ind w:left="851"/>
        <w:rPr>
          <w:rFonts w:cs="Times New Roman"/>
        </w:rPr>
      </w:pPr>
      <w:r w:rsidRPr="00A44473">
        <w:rPr>
          <w:rFonts w:cs="Times New Roman"/>
        </w:rPr>
        <w:t>Dízelmotorok indítását segítő berendezések szerkezeti egységei, működése és karbantartása.</w:t>
      </w:r>
    </w:p>
    <w:p w14:paraId="26BAE768" w14:textId="77777777" w:rsidR="00A44473" w:rsidRPr="00A44473" w:rsidRDefault="00A44473" w:rsidP="00A44473">
      <w:pPr>
        <w:spacing w:after="0"/>
        <w:ind w:left="851"/>
        <w:rPr>
          <w:rFonts w:cs="Times New Roman"/>
        </w:rPr>
      </w:pPr>
      <w:r w:rsidRPr="00A44473">
        <w:rPr>
          <w:rFonts w:cs="Times New Roman"/>
        </w:rPr>
        <w:t xml:space="preserve">Az erőgépek jelző és világítóberendezéseire vonatkozó előírások, a berendezések felépítése, működése és ellenőrzése. </w:t>
      </w:r>
    </w:p>
    <w:p w14:paraId="6B4C45B7" w14:textId="77777777" w:rsidR="00A44473" w:rsidRPr="00A44473" w:rsidRDefault="00A44473" w:rsidP="00A44473">
      <w:pPr>
        <w:spacing w:after="0"/>
        <w:ind w:left="851"/>
        <w:rPr>
          <w:rFonts w:cs="Times New Roman"/>
        </w:rPr>
      </w:pPr>
      <w:r w:rsidRPr="00A44473">
        <w:rPr>
          <w:rFonts w:cs="Times New Roman"/>
        </w:rPr>
        <w:t>Az erőgépeken alkalmazott egyéb jelzőberendezések ellenőrzése és kezelése pl. töltés-, tüzelőanyagszint, olajnyomás, hűtőfolyadék hőmérsékletjelző.</w:t>
      </w:r>
    </w:p>
    <w:p w14:paraId="6F41EAED" w14:textId="7C92AF4A" w:rsidR="00C53E01" w:rsidRDefault="00A44473" w:rsidP="00A44473">
      <w:pPr>
        <w:spacing w:after="0"/>
        <w:ind w:left="851"/>
      </w:pPr>
      <w:r w:rsidRPr="00A44473">
        <w:rPr>
          <w:rFonts w:cs="Times New Roman"/>
        </w:rPr>
        <w:t>Az erőgépek elektromos rendszerének kapcsolási rajza, alkalmazott jelképes jelölések</w:t>
      </w:r>
      <w:r>
        <w:rPr>
          <w:rFonts w:cs="Times New Roman"/>
        </w:rPr>
        <w:t>.</w:t>
      </w:r>
    </w:p>
    <w:p w14:paraId="4EDE78D0" w14:textId="77777777" w:rsidR="00C53E01" w:rsidRPr="002A1C54" w:rsidRDefault="00C53E01" w:rsidP="00C53E01">
      <w:pPr>
        <w:tabs>
          <w:tab w:val="left" w:pos="1418"/>
          <w:tab w:val="right" w:pos="9072"/>
        </w:tabs>
        <w:spacing w:after="0"/>
        <w:ind w:left="851"/>
      </w:pPr>
    </w:p>
    <w:p w14:paraId="47CDA0FF" w14:textId="2CA89EEB"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Hidraulika és pneumatika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A643E2" w14:textId="189CEAA6" w:rsidR="00C53E01" w:rsidRDefault="00A44473" w:rsidP="00C53E01">
      <w:pPr>
        <w:spacing w:after="0"/>
        <w:ind w:left="851"/>
      </w:pPr>
      <w:r w:rsidRPr="00A44473">
        <w:rPr>
          <w:rFonts w:cs="Times New Roman"/>
        </w:rPr>
        <w:t>Hidraulikus és pneumatikus rendszer energiaellátó, irányító és végrehajtó elemeinek megismertetése a tanulókkal.</w:t>
      </w:r>
    </w:p>
    <w:p w14:paraId="23870880" w14:textId="77777777" w:rsidR="00C53E01" w:rsidRPr="002A1C54" w:rsidRDefault="00C53E01" w:rsidP="00C53E01">
      <w:pPr>
        <w:tabs>
          <w:tab w:val="left" w:pos="1418"/>
          <w:tab w:val="right" w:pos="9072"/>
        </w:tabs>
        <w:spacing w:after="0"/>
        <w:ind w:left="851"/>
      </w:pPr>
    </w:p>
    <w:p w14:paraId="0E5DD059" w14:textId="6328356F" w:rsidR="00C53E01" w:rsidRPr="00644690" w:rsidRDefault="00A44473" w:rsidP="00C53E01">
      <w:pPr>
        <w:pStyle w:val="Listaszerbekezds"/>
        <w:numPr>
          <w:ilvl w:val="2"/>
          <w:numId w:val="8"/>
        </w:numPr>
        <w:tabs>
          <w:tab w:val="left" w:pos="1701"/>
          <w:tab w:val="right" w:pos="9072"/>
        </w:tabs>
        <w:spacing w:after="0"/>
        <w:ind w:left="993" w:hanging="426"/>
        <w:rPr>
          <w:rFonts w:cs="Times New Roman"/>
          <w:b/>
          <w:i/>
        </w:rPr>
      </w:pPr>
      <w:r w:rsidRPr="00A44473">
        <w:rPr>
          <w:b/>
          <w:i/>
        </w:rPr>
        <w:t>Gazdaságos üzemeltetés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00EA280" w14:textId="4FEF4D98" w:rsidR="00C53E01" w:rsidRDefault="00A44473" w:rsidP="00C53E01">
      <w:pPr>
        <w:spacing w:after="0"/>
        <w:ind w:left="851"/>
      </w:pPr>
      <w:r w:rsidRPr="00A44473">
        <w:rPr>
          <w:rFonts w:cs="Times New Roman"/>
        </w:rPr>
        <w:t>A biztonság, a teljesítmény és az optimális üzemeltetési költségek szem előtt tartásának megismerése.</w:t>
      </w:r>
    </w:p>
    <w:p w14:paraId="0C7CDCDF" w14:textId="77777777" w:rsidR="00C53E01" w:rsidRDefault="00C53E01" w:rsidP="00C53E01">
      <w:pPr>
        <w:tabs>
          <w:tab w:val="left" w:pos="1418"/>
          <w:tab w:val="right" w:pos="9072"/>
        </w:tabs>
        <w:spacing w:after="0"/>
        <w:ind w:left="851"/>
      </w:pPr>
    </w:p>
    <w:p w14:paraId="2D321EB8" w14:textId="605D964C"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Munka</w:t>
      </w:r>
      <w:r>
        <w:rPr>
          <w:b/>
          <w:i/>
        </w:rPr>
        <w:t>-</w:t>
      </w:r>
      <w:r w:rsidRPr="00A44473">
        <w:rPr>
          <w:b/>
          <w:i/>
        </w:rPr>
        <w:t xml:space="preserve"> és balesetvédelmi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B3BE2DB" w14:textId="77777777" w:rsidR="00A44473" w:rsidRPr="00A44473" w:rsidRDefault="00A44473" w:rsidP="00A44473">
      <w:pPr>
        <w:spacing w:after="0"/>
        <w:ind w:left="851"/>
        <w:rPr>
          <w:rFonts w:cs="Times New Roman"/>
        </w:rPr>
      </w:pPr>
      <w:r w:rsidRPr="00A44473">
        <w:rPr>
          <w:rFonts w:cs="Times New Roman"/>
        </w:rPr>
        <w:t>A munkahelyi egészség és biztonság jelentősége</w:t>
      </w:r>
    </w:p>
    <w:p w14:paraId="237AC0E7" w14:textId="77777777" w:rsidR="00A44473" w:rsidRPr="00A44473" w:rsidRDefault="00A44473" w:rsidP="00A44473">
      <w:pPr>
        <w:spacing w:after="0"/>
        <w:ind w:left="851"/>
        <w:rPr>
          <w:rFonts w:cs="Times New Roman"/>
        </w:rPr>
      </w:pPr>
      <w:r w:rsidRPr="00A44473">
        <w:rPr>
          <w:rFonts w:cs="Times New Roman"/>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3747337D" w14:textId="77777777" w:rsidR="00A44473" w:rsidRPr="00A44473" w:rsidRDefault="00A44473" w:rsidP="00A44473">
      <w:pPr>
        <w:spacing w:after="0"/>
        <w:ind w:left="851"/>
        <w:rPr>
          <w:rFonts w:cs="Times New Roman"/>
        </w:rPr>
      </w:pPr>
      <w:r w:rsidRPr="00A44473">
        <w:rPr>
          <w:rFonts w:cs="Times New Roman"/>
        </w:rPr>
        <w:t>A munkakörnyezet és a munkavégzés hatása a munkát végző ember egészségére és testi épségére</w:t>
      </w:r>
    </w:p>
    <w:p w14:paraId="418F0685" w14:textId="77777777" w:rsidR="00A44473" w:rsidRPr="00A44473" w:rsidRDefault="00A44473" w:rsidP="00A44473">
      <w:pPr>
        <w:spacing w:after="0"/>
        <w:ind w:left="851"/>
        <w:rPr>
          <w:rFonts w:cs="Times New Roman"/>
        </w:rPr>
      </w:pPr>
      <w:r w:rsidRPr="00A44473">
        <w:rPr>
          <w:rFonts w:cs="Times New Roman"/>
        </w:rPr>
        <w:t>A munkavállalók egészségét és biztonságát veszélyeztető kockázatok, a munkakörülmények hatásai, a munkavégzésből eredő megterhelések, munkakörnyezet kóroki tényezők.</w:t>
      </w:r>
    </w:p>
    <w:p w14:paraId="26F9FA6E" w14:textId="77777777" w:rsidR="00A44473" w:rsidRPr="00A44473" w:rsidRDefault="00A44473" w:rsidP="00A44473">
      <w:pPr>
        <w:spacing w:after="0"/>
        <w:ind w:left="851"/>
        <w:rPr>
          <w:rFonts w:cs="Times New Roman"/>
        </w:rPr>
      </w:pPr>
      <w:r w:rsidRPr="00A44473">
        <w:rPr>
          <w:rFonts w:cs="Times New Roman"/>
        </w:rPr>
        <w:lastRenderedPageBreak/>
        <w:t>A megelőzés fontossága és lehetőségei</w:t>
      </w:r>
    </w:p>
    <w:p w14:paraId="5F0906D4" w14:textId="77777777" w:rsidR="00A44473" w:rsidRPr="00A44473" w:rsidRDefault="00A44473" w:rsidP="00A44473">
      <w:pPr>
        <w:spacing w:after="0"/>
        <w:ind w:left="851"/>
        <w:rPr>
          <w:rFonts w:cs="Times New Roman"/>
        </w:rPr>
      </w:pPr>
      <w:r w:rsidRPr="00A44473">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857EE0B" w14:textId="77777777" w:rsidR="00A44473" w:rsidRPr="00A44473" w:rsidRDefault="00A44473" w:rsidP="00A44473">
      <w:pPr>
        <w:spacing w:after="0"/>
        <w:ind w:left="851"/>
        <w:rPr>
          <w:rFonts w:cs="Times New Roman"/>
        </w:rPr>
      </w:pPr>
      <w:r w:rsidRPr="00A44473">
        <w:rPr>
          <w:rFonts w:cs="Times New Roman"/>
        </w:rPr>
        <w:t>Munkavédelem, mint komplex fogalom (munkabiztonság-munkaegészségügy)</w:t>
      </w:r>
    </w:p>
    <w:p w14:paraId="76D14C29" w14:textId="70EB3C95" w:rsidR="00C53E01" w:rsidRPr="00A44473" w:rsidRDefault="00A44473" w:rsidP="00A44473">
      <w:pPr>
        <w:spacing w:after="0"/>
        <w:ind w:left="851"/>
        <w:rPr>
          <w:rFonts w:cs="Times New Roman"/>
        </w:rPr>
      </w:pPr>
      <w:r w:rsidRPr="00A44473">
        <w:rPr>
          <w:rFonts w:cs="Times New Roman"/>
        </w:rPr>
        <w:tab/>
        <w:t>Veszélyes és ártalmas termelési tényezők</w:t>
      </w:r>
      <w:r>
        <w:rPr>
          <w:rFonts w:cs="Times New Roman"/>
        </w:rPr>
        <w:t>. Munkavédelem fogalomrendszere</w:t>
      </w:r>
      <w:r w:rsidRPr="00A44473">
        <w:rPr>
          <w:rFonts w:cs="Times New Roman"/>
        </w:rPr>
        <w:t xml:space="preserve">. </w:t>
      </w:r>
      <w:r w:rsidRPr="00A44473">
        <w:rPr>
          <w:rFonts w:cs="Times New Roman"/>
        </w:rPr>
        <w:tab/>
        <w:t>A munkavédelemről szóló 1993. évi XCIII törvény fogalom meghatározásai.</w:t>
      </w:r>
    </w:p>
    <w:p w14:paraId="5663C07F" w14:textId="77777777" w:rsidR="00C53E01" w:rsidRPr="00644690" w:rsidRDefault="00C53E01" w:rsidP="00C53E01">
      <w:pPr>
        <w:tabs>
          <w:tab w:val="left" w:pos="1418"/>
          <w:tab w:val="right" w:pos="9072"/>
        </w:tabs>
        <w:spacing w:after="0"/>
        <w:ind w:left="851"/>
      </w:pPr>
    </w:p>
    <w:p w14:paraId="4BDCAEDD" w14:textId="4EEAE20E"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Gépkezelő adminisztrációs feladatai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6C2D2F3F" w14:textId="28D8E400" w:rsidR="00C53E01" w:rsidRDefault="00A44473" w:rsidP="00C53E01">
      <w:pPr>
        <w:spacing w:after="0"/>
        <w:ind w:left="851"/>
      </w:pPr>
      <w:r w:rsidRPr="00A44473">
        <w:rPr>
          <w:rFonts w:cs="Times New Roman"/>
        </w:rPr>
        <w:t>A gépkezelői munka során kötelezően elvégzendő adminisztrációs teendők begyakorlása. Ismerje meg a szükséges dokumentációkat, ezek kezelését.</w:t>
      </w:r>
    </w:p>
    <w:p w14:paraId="1C7A715C" w14:textId="77777777" w:rsidR="00C53E01" w:rsidRPr="002A1C54" w:rsidRDefault="00C53E01" w:rsidP="00C53E01">
      <w:pPr>
        <w:tabs>
          <w:tab w:val="left" w:pos="1418"/>
          <w:tab w:val="right" w:pos="9072"/>
        </w:tabs>
        <w:spacing w:after="0"/>
        <w:ind w:left="851"/>
      </w:pPr>
    </w:p>
    <w:p w14:paraId="205B9870" w14:textId="690E9ADF"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Hibaelhárítás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4F3B522" w14:textId="3875E1D5" w:rsidR="00C53E01" w:rsidRDefault="00A44473" w:rsidP="00C53E01">
      <w:pPr>
        <w:spacing w:after="0"/>
        <w:ind w:left="851"/>
      </w:pPr>
      <w:r w:rsidRPr="00A44473">
        <w:rPr>
          <w:rFonts w:cs="Times New Roman"/>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14:paraId="4478DF40" w14:textId="77777777" w:rsidR="00C53E01" w:rsidRPr="002A1C54" w:rsidRDefault="00C53E01" w:rsidP="00C53E01">
      <w:pPr>
        <w:tabs>
          <w:tab w:val="left" w:pos="1418"/>
          <w:tab w:val="right" w:pos="9072"/>
        </w:tabs>
        <w:spacing w:after="0"/>
        <w:ind w:left="851"/>
      </w:pPr>
    </w:p>
    <w:p w14:paraId="6C196480" w14:textId="3AFC9D7F" w:rsidR="00C53E01" w:rsidRDefault="00A44473" w:rsidP="00C53E01">
      <w:pPr>
        <w:pStyle w:val="Listaszerbekezds"/>
        <w:numPr>
          <w:ilvl w:val="2"/>
          <w:numId w:val="8"/>
        </w:numPr>
        <w:tabs>
          <w:tab w:val="left" w:pos="1701"/>
          <w:tab w:val="right" w:pos="9072"/>
        </w:tabs>
        <w:spacing w:after="0"/>
        <w:ind w:left="993" w:hanging="426"/>
        <w:rPr>
          <w:b/>
          <w:i/>
        </w:rPr>
      </w:pPr>
      <w:r>
        <w:rPr>
          <w:b/>
          <w:i/>
        </w:rPr>
        <w:t xml:space="preserve">Elsősegély </w:t>
      </w:r>
      <w:r w:rsidRPr="00A44473">
        <w:rPr>
          <w:b/>
          <w:i/>
        </w:rPr>
        <w:t>nyújtási alapismeretek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253182EE" w14:textId="44D37945" w:rsidR="00C53E01" w:rsidRDefault="00A44473" w:rsidP="00C53E01">
      <w:pPr>
        <w:spacing w:after="0"/>
        <w:ind w:left="851"/>
      </w:pPr>
      <w:r w:rsidRPr="00A44473">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p>
    <w:p w14:paraId="7778A4D2" w14:textId="77777777" w:rsidR="00C53E01" w:rsidRPr="002A1C54" w:rsidRDefault="00C53E01" w:rsidP="00C53E01">
      <w:pPr>
        <w:tabs>
          <w:tab w:val="left" w:pos="1418"/>
          <w:tab w:val="right" w:pos="9072"/>
        </w:tabs>
        <w:spacing w:after="0"/>
        <w:ind w:left="851"/>
      </w:pPr>
    </w:p>
    <w:p w14:paraId="6A580D9D" w14:textId="5C1C0BC6" w:rsidR="00C53E01" w:rsidRPr="00644690" w:rsidRDefault="00A44473" w:rsidP="00C53E01">
      <w:pPr>
        <w:pStyle w:val="Listaszerbekezds"/>
        <w:numPr>
          <w:ilvl w:val="2"/>
          <w:numId w:val="8"/>
        </w:numPr>
        <w:tabs>
          <w:tab w:val="left" w:pos="1701"/>
          <w:tab w:val="right" w:pos="9072"/>
        </w:tabs>
        <w:spacing w:after="0"/>
        <w:ind w:left="993" w:hanging="426"/>
        <w:rPr>
          <w:rFonts w:cs="Times New Roman"/>
          <w:b/>
          <w:i/>
        </w:rPr>
      </w:pPr>
      <w:r w:rsidRPr="00A44473">
        <w:rPr>
          <w:b/>
          <w:i/>
        </w:rPr>
        <w:t>Tűz- és környezetvédelmi 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05AE966D" w14:textId="77777777" w:rsidR="00A44473" w:rsidRPr="00A44473" w:rsidRDefault="00A44473" w:rsidP="00A44473">
      <w:pPr>
        <w:spacing w:after="0"/>
        <w:ind w:left="851"/>
        <w:rPr>
          <w:rFonts w:cs="Times New Roman"/>
        </w:rPr>
      </w:pPr>
      <w:r w:rsidRPr="00A44473">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14:paraId="4F0F2DA8" w14:textId="15CD7E4F" w:rsidR="00C53E01" w:rsidRDefault="00A44473" w:rsidP="00A44473">
      <w:pPr>
        <w:spacing w:after="0"/>
        <w:ind w:left="851"/>
      </w:pPr>
      <w:r w:rsidRPr="00A44473">
        <w:rPr>
          <w:rFonts w:cs="Times New Roman"/>
        </w:rPr>
        <w:t>Tűzosztályok, tűzveszélyességi osztályok.</w:t>
      </w:r>
    </w:p>
    <w:p w14:paraId="145755E8" w14:textId="77777777" w:rsidR="00C53E01" w:rsidRPr="002A1C54" w:rsidRDefault="00C53E01" w:rsidP="00C53E01">
      <w:pPr>
        <w:tabs>
          <w:tab w:val="left" w:pos="1418"/>
          <w:tab w:val="right" w:pos="9072"/>
        </w:tabs>
        <w:spacing w:after="0"/>
        <w:ind w:left="851"/>
      </w:pPr>
    </w:p>
    <w:p w14:paraId="758770E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8027281" w14:textId="015BCA83" w:rsidR="00C53E01" w:rsidRDefault="00A44473" w:rsidP="00C53E01">
      <w:pPr>
        <w:spacing w:after="0"/>
        <w:ind w:left="426"/>
      </w:pPr>
      <w:r>
        <w:t>tanterem</w:t>
      </w:r>
    </w:p>
    <w:p w14:paraId="40EFA7FD" w14:textId="77777777" w:rsidR="00C53E01" w:rsidRPr="002B5BF7" w:rsidRDefault="00C53E01" w:rsidP="00C53E01">
      <w:pPr>
        <w:spacing w:after="0"/>
        <w:ind w:left="426"/>
      </w:pPr>
    </w:p>
    <w:p w14:paraId="3753C07B" w14:textId="088C9A4E" w:rsidR="00C53E01" w:rsidRPr="005A60AA" w:rsidRDefault="00C53E01" w:rsidP="005A60A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0C04EE" w14:textId="77777777" w:rsidR="00C53E01" w:rsidRPr="00FF2E9D" w:rsidRDefault="00C53E01" w:rsidP="00C53E01">
      <w:pPr>
        <w:spacing w:after="0"/>
        <w:ind w:left="426"/>
      </w:pPr>
    </w:p>
    <w:p w14:paraId="1F25D49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9585156" w14:textId="7B0D2F04" w:rsidR="00C53E01" w:rsidRDefault="00C53E01" w:rsidP="00C53E01">
      <w:pPr>
        <w:spacing w:after="0"/>
        <w:ind w:left="426"/>
      </w:pPr>
    </w:p>
    <w:p w14:paraId="05220DC2" w14:textId="77777777" w:rsidR="005A60AA" w:rsidRDefault="005A60A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A60AA" w:rsidRPr="005A60AA" w14:paraId="1187E77D" w14:textId="77777777" w:rsidTr="005A60A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2002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1C155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36C422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3313B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xml:space="preserve">Alkalmazandó eszközök és felszerelések </w:t>
            </w:r>
          </w:p>
        </w:tc>
      </w:tr>
      <w:tr w:rsidR="005A60AA" w:rsidRPr="005A60AA" w14:paraId="5606A6CD" w14:textId="77777777" w:rsidTr="005A60A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5C86CFF" w14:textId="77777777" w:rsidR="005A60AA" w:rsidRPr="005A60AA" w:rsidRDefault="005A60AA" w:rsidP="005A60A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0A2A29" w14:textId="77777777" w:rsidR="005A60AA" w:rsidRPr="005A60AA" w:rsidRDefault="005A60AA" w:rsidP="005A60A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200313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C6D38B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5268D1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300854C" w14:textId="77777777" w:rsidR="005A60AA" w:rsidRPr="005A60AA" w:rsidRDefault="005A60AA" w:rsidP="005A60AA">
            <w:pPr>
              <w:spacing w:after="0"/>
              <w:jc w:val="left"/>
              <w:rPr>
                <w:rFonts w:eastAsia="Times New Roman" w:cs="Times New Roman"/>
                <w:color w:val="000000"/>
                <w:sz w:val="20"/>
                <w:szCs w:val="20"/>
                <w:lang w:eastAsia="hu-HU"/>
              </w:rPr>
            </w:pPr>
          </w:p>
        </w:tc>
      </w:tr>
      <w:tr w:rsidR="005A60AA" w:rsidRPr="005A60AA" w14:paraId="5DD5E1D9"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39D96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E56BAA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042ADB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104A8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073A1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4B53A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2856EE25"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461F0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21C15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C02E013"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5B1EF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BF5FC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C9B5F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49A32DA7"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FACF7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5F4FF4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2F185A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A243F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16605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7A4B3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3E3C300D"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1B48D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5C7476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90A798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E524D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C3C64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9AF1D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72562F23"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0C3AF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E3FD4B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1CFBA3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28562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7E058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A6494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39CE7663"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5B45B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8DEB2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E81F14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123C0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95054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F9160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bl>
    <w:p w14:paraId="602DE644" w14:textId="77777777" w:rsidR="005A60AA" w:rsidRDefault="005A60AA" w:rsidP="00C53E01">
      <w:pPr>
        <w:spacing w:after="0"/>
        <w:ind w:left="426"/>
      </w:pPr>
    </w:p>
    <w:p w14:paraId="1C350C7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A2CCC63" w14:textId="22B4531D" w:rsidR="00C53E01" w:rsidRDefault="00C53E01" w:rsidP="00C53E01">
      <w:pPr>
        <w:spacing w:after="0"/>
        <w:ind w:left="426"/>
      </w:pPr>
    </w:p>
    <w:p w14:paraId="30E00FA8" w14:textId="77777777" w:rsidR="005A60AA" w:rsidRDefault="005A60AA"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A60AA" w:rsidRPr="005A60AA" w14:paraId="3AC66315" w14:textId="77777777" w:rsidTr="005A60AA">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A6333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070A1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D1AD0A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C438D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xml:space="preserve">Alkalmazandó eszközök és felszerelések </w:t>
            </w:r>
          </w:p>
        </w:tc>
      </w:tr>
      <w:tr w:rsidR="005A60AA" w:rsidRPr="005A60AA" w14:paraId="3D6C8594" w14:textId="77777777" w:rsidTr="005A60AA">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7D3EC93" w14:textId="77777777" w:rsidR="005A60AA" w:rsidRPr="005A60AA" w:rsidRDefault="005A60AA" w:rsidP="005A60A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827BC56" w14:textId="77777777" w:rsidR="005A60AA" w:rsidRPr="005A60AA" w:rsidRDefault="005A60AA" w:rsidP="005A60A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7710F8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76D712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C9BC1F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E6CC273" w14:textId="77777777" w:rsidR="005A60AA" w:rsidRPr="005A60AA" w:rsidRDefault="005A60AA" w:rsidP="005A60AA">
            <w:pPr>
              <w:spacing w:after="0"/>
              <w:jc w:val="left"/>
              <w:rPr>
                <w:rFonts w:eastAsia="Times New Roman" w:cs="Times New Roman"/>
                <w:color w:val="000000"/>
                <w:sz w:val="20"/>
                <w:szCs w:val="20"/>
                <w:lang w:eastAsia="hu-HU"/>
              </w:rPr>
            </w:pPr>
          </w:p>
        </w:tc>
      </w:tr>
      <w:tr w:rsidR="005A60AA" w:rsidRPr="005A60AA" w14:paraId="66C77E83" w14:textId="77777777" w:rsidTr="005A60AA">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4D436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1F8895"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Információ feldolgozó tevékenységek</w:t>
            </w:r>
          </w:p>
        </w:tc>
      </w:tr>
      <w:tr w:rsidR="005A60AA" w:rsidRPr="005A60AA" w14:paraId="29F969C0"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D653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A31ECD1"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856D9F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F533A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CC1E0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A8FCD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40B4DF41"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5ABE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45A305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FDF2B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563B2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279EE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08FBE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22BB4709"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E590A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2EA96C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CA6465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E5B52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645F0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9E8E0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1C611817"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A0E95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9250DA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D8A292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5949F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77FE6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683FB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049382D3"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E5DE3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48A656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C610B9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0589C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83517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80DB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763FE52D"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0E7B7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8A47C6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9441C0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5333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BB38B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7BE65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1967AF86"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47E63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D56763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901C6F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3BBBC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A0131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0949F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6BAFF8B1" w14:textId="77777777" w:rsidTr="005A60AA">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C567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52F893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Ismeretalkalmazási gyakorló tevékenységek, feladatok</w:t>
            </w:r>
          </w:p>
        </w:tc>
      </w:tr>
      <w:tr w:rsidR="005A60AA" w:rsidRPr="005A60AA" w14:paraId="115F2F9B"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E485D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1EFD73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920E6D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45DD3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43751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F000E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53C2615F"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B1FBB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611797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76E6F2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A9F9B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DE9CB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2E857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3B8A7BA4"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1E561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DDAD09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E80BE7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18C3D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EB1E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9BC2B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0EAAF5E5"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B6182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6C92DE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EF3481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2862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809B0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C7F26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75F2E662"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A8069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C10C13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9D235D3"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7B27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35B49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5E551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0AC0FDD7" w14:textId="77777777" w:rsidTr="005A60AA">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7D430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82108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Képi információk körében</w:t>
            </w:r>
          </w:p>
        </w:tc>
      </w:tr>
      <w:tr w:rsidR="005A60AA" w:rsidRPr="005A60AA" w14:paraId="22AB10C2"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D6CFB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3EB5235"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5BD93F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E26D5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9205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AB320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5655240F"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EB0A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3BAD54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5194AE8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F8518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5D664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29029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7F50454A"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553F0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06082E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18AC61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DD2E1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3E709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7136C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bl>
    <w:p w14:paraId="77512C34" w14:textId="77777777" w:rsidR="005A60AA" w:rsidRPr="002B5BF7" w:rsidRDefault="005A60AA" w:rsidP="00C53E01">
      <w:pPr>
        <w:spacing w:after="0"/>
        <w:ind w:left="426"/>
      </w:pPr>
    </w:p>
    <w:p w14:paraId="63A9B58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0A6B5EC" w14:textId="77777777" w:rsidR="00C53E01" w:rsidRDefault="00C53E01" w:rsidP="00C53E01">
      <w:pPr>
        <w:spacing w:after="0"/>
        <w:ind w:left="426"/>
      </w:pPr>
      <w:r w:rsidRPr="003A56AA">
        <w:t>A nemzeti köznevelésről szóló 2011. évi CXC. törvény. 54. § (2) a) pontja szerinti értékeléssel.</w:t>
      </w:r>
    </w:p>
    <w:p w14:paraId="169DCE18" w14:textId="77777777" w:rsidR="00C53E01" w:rsidRPr="002B5BF7" w:rsidRDefault="00C53E01" w:rsidP="00C53E01">
      <w:pPr>
        <w:spacing w:after="0"/>
        <w:ind w:left="426"/>
      </w:pPr>
    </w:p>
    <w:p w14:paraId="3EF81A67" w14:textId="77777777" w:rsidR="00C53E01" w:rsidRDefault="00C53E01" w:rsidP="00C53E01">
      <w:pPr>
        <w:spacing w:after="0"/>
        <w:rPr>
          <w:rFonts w:cs="Times New Roman"/>
        </w:rPr>
      </w:pPr>
    </w:p>
    <w:p w14:paraId="2D70D7D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D154E36" w14:textId="77777777" w:rsidR="00C53E01" w:rsidRDefault="00C53E01" w:rsidP="00C53E01">
      <w:pPr>
        <w:spacing w:after="0"/>
        <w:ind w:left="426"/>
      </w:pPr>
    </w:p>
    <w:p w14:paraId="1566582B" w14:textId="77777777" w:rsidR="00C53E01" w:rsidRPr="002B5BF7" w:rsidRDefault="00C53E01" w:rsidP="00C53E01">
      <w:pPr>
        <w:spacing w:after="0"/>
        <w:ind w:left="426"/>
      </w:pPr>
    </w:p>
    <w:p w14:paraId="1251285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E85465B" w14:textId="77777777" w:rsidR="00C53E01" w:rsidRDefault="00C53E01" w:rsidP="00C53E01">
      <w:pPr>
        <w:spacing w:after="0"/>
        <w:ind w:left="426"/>
      </w:pPr>
    </w:p>
    <w:p w14:paraId="69E8E61A" w14:textId="77777777" w:rsidR="00C53E01" w:rsidRPr="00C879C0" w:rsidRDefault="00C53E01" w:rsidP="00C53E01">
      <w:pPr>
        <w:spacing w:after="0"/>
        <w:ind w:left="426"/>
        <w:rPr>
          <w:i/>
        </w:rPr>
      </w:pPr>
    </w:p>
    <w:p w14:paraId="26D05381" w14:textId="77777777" w:rsidR="00C53E01" w:rsidRPr="00FF2E9D" w:rsidRDefault="00C53E01" w:rsidP="00C53E01">
      <w:pPr>
        <w:spacing w:after="0"/>
        <w:ind w:left="426"/>
      </w:pPr>
    </w:p>
    <w:p w14:paraId="21205076"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6FBB751D" w14:textId="7AE53D46" w:rsidR="00C53E01" w:rsidRDefault="00C53E01" w:rsidP="00C53E01">
      <w:pPr>
        <w:spacing w:after="0"/>
        <w:ind w:left="426"/>
      </w:pPr>
    </w:p>
    <w:p w14:paraId="0588C6D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B4199FF" w14:textId="476C9A0B" w:rsidR="00C53E01" w:rsidRPr="002B5BF7" w:rsidRDefault="00C53E01" w:rsidP="00C53E01">
      <w:pPr>
        <w:spacing w:after="0"/>
        <w:ind w:left="426"/>
      </w:pPr>
    </w:p>
    <w:p w14:paraId="4EBDAEB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DE39B3C" w14:textId="77777777" w:rsidR="00C53E01" w:rsidRDefault="00C53E01" w:rsidP="00C53E01">
      <w:pPr>
        <w:spacing w:after="0"/>
        <w:ind w:left="426"/>
      </w:pPr>
      <w:r w:rsidRPr="003A56AA">
        <w:t>A nemzeti köznevelésről szóló 2011. évi CXC. törvény. 54. § (2) a) pontja szerinti értékeléssel.</w:t>
      </w:r>
    </w:p>
    <w:p w14:paraId="7FC72BF4" w14:textId="77777777" w:rsidR="00C53E01" w:rsidRPr="002B5BF7" w:rsidRDefault="00C53E01" w:rsidP="00C53E01">
      <w:pPr>
        <w:spacing w:after="0"/>
        <w:ind w:left="426"/>
      </w:pPr>
    </w:p>
    <w:p w14:paraId="16EE23B5" w14:textId="77777777" w:rsidR="00C53E01" w:rsidRDefault="00C53E01" w:rsidP="00C53E01">
      <w:pPr>
        <w:spacing w:after="0"/>
        <w:rPr>
          <w:rFonts w:cs="Times New Roman"/>
        </w:rPr>
      </w:pPr>
    </w:p>
    <w:p w14:paraId="708BEF3F" w14:textId="77777777" w:rsidR="00C53E01" w:rsidRPr="00D52C63" w:rsidRDefault="00C53E01" w:rsidP="00C53E01">
      <w:pPr>
        <w:rPr>
          <w:rFonts w:cs="Times New Roman"/>
        </w:rPr>
      </w:pPr>
    </w:p>
    <w:p w14:paraId="43662DB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1F37EB2" w14:textId="011D5318" w:rsidR="00C53E01" w:rsidRPr="00D52C63" w:rsidRDefault="001C6662" w:rsidP="00C53E01">
      <w:pPr>
        <w:spacing w:after="480"/>
        <w:jc w:val="center"/>
        <w:rPr>
          <w:rFonts w:cs="Times New Roman"/>
          <w:b/>
          <w:sz w:val="36"/>
        </w:rPr>
      </w:pPr>
      <w:r w:rsidRPr="001C6662">
        <w:rPr>
          <w:rFonts w:cs="Times New Roman"/>
          <w:b/>
          <w:sz w:val="36"/>
        </w:rPr>
        <w:t>10445-16</w:t>
      </w:r>
      <w:r w:rsidR="00C53E01" w:rsidRPr="00D52C63">
        <w:rPr>
          <w:rFonts w:cs="Times New Roman"/>
          <w:b/>
          <w:sz w:val="36"/>
        </w:rPr>
        <w:t xml:space="preserve"> azonosító számú</w:t>
      </w:r>
    </w:p>
    <w:p w14:paraId="355050A0" w14:textId="64D2F1EE" w:rsidR="00C53E01" w:rsidRPr="00D52C63" w:rsidRDefault="001C6662" w:rsidP="00C53E01">
      <w:pPr>
        <w:jc w:val="center"/>
        <w:rPr>
          <w:rFonts w:cs="Times New Roman"/>
          <w:b/>
          <w:sz w:val="36"/>
        </w:rPr>
      </w:pPr>
      <w:r w:rsidRPr="001C6662">
        <w:rPr>
          <w:rFonts w:cs="Times New Roman"/>
          <w:b/>
          <w:sz w:val="36"/>
        </w:rPr>
        <w:t>Emelőgépkezelő speciális feladatai</w:t>
      </w:r>
    </w:p>
    <w:p w14:paraId="6531DB6C" w14:textId="77777777" w:rsidR="00C53E01" w:rsidRPr="00D52C63" w:rsidRDefault="00C53E01" w:rsidP="00C53E01">
      <w:pPr>
        <w:jc w:val="center"/>
        <w:rPr>
          <w:rFonts w:cs="Times New Roman"/>
          <w:b/>
          <w:sz w:val="36"/>
        </w:rPr>
      </w:pPr>
      <w:r w:rsidRPr="00D52C63">
        <w:rPr>
          <w:rFonts w:cs="Times New Roman"/>
          <w:b/>
          <w:sz w:val="36"/>
        </w:rPr>
        <w:t>megnevezésű</w:t>
      </w:r>
    </w:p>
    <w:p w14:paraId="44BB9B25"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6C3BBD45"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4AD8F04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B535915" w14:textId="1A06115D" w:rsidR="00C53E01" w:rsidRPr="00D52C63" w:rsidRDefault="00C53E01" w:rsidP="00103742">
      <w:pPr>
        <w:rPr>
          <w:rFonts w:cs="Times New Roman"/>
        </w:rPr>
      </w:pPr>
      <w:r w:rsidRPr="00D52C63">
        <w:rPr>
          <w:rFonts w:cs="Times New Roman"/>
        </w:rPr>
        <w:lastRenderedPageBreak/>
        <w:t xml:space="preserve">A </w:t>
      </w:r>
      <w:r w:rsidR="004D5E9D" w:rsidRPr="004D5E9D">
        <w:rPr>
          <w:rFonts w:cs="Times New Roman"/>
        </w:rPr>
        <w:t>10445-16</w:t>
      </w:r>
      <w:r w:rsidRPr="00D26A67">
        <w:rPr>
          <w:rFonts w:cs="Times New Roman"/>
        </w:rPr>
        <w:t>.</w:t>
      </w:r>
      <w:r w:rsidRPr="00D52C63">
        <w:rPr>
          <w:rFonts w:cs="Times New Roman"/>
        </w:rPr>
        <w:t xml:space="preserve"> azonosító számú </w:t>
      </w:r>
      <w:r w:rsidR="004D5E9D" w:rsidRPr="004D5E9D">
        <w:rPr>
          <w:rFonts w:cs="Times New Roman"/>
        </w:rPr>
        <w:t xml:space="preserve">Emelőgépkezelő speciális feladatai </w:t>
      </w:r>
      <w:r w:rsidRPr="00D26A67">
        <w:rPr>
          <w:rFonts w:cs="Times New Roman"/>
        </w:rPr>
        <w:t>.</w:t>
      </w:r>
      <w:r w:rsidRPr="00D52C63">
        <w:rPr>
          <w:rFonts w:cs="Times New Roman"/>
        </w:rPr>
        <w:t>megnevezésű szakmai követelménymodulhoz tartozó tantárgyak és témakörök oktatása során fejlesztendő kompetenciák</w:t>
      </w:r>
    </w:p>
    <w:p w14:paraId="30847895" w14:textId="0107035A" w:rsidR="00C53E01" w:rsidRDefault="00C53E01" w:rsidP="00103742">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03742" w:rsidRPr="00103742" w14:paraId="3669FEB2" w14:textId="77777777" w:rsidTr="001037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6D50F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DC8660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Emelőgépkezelő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BFFFBC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Emelőgépkezelő speciális gyakorlata</w:t>
            </w:r>
          </w:p>
        </w:tc>
      </w:tr>
      <w:tr w:rsidR="00103742" w:rsidRPr="00103742" w14:paraId="4EABCA3D"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CB58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FELADATOK</w:t>
            </w:r>
          </w:p>
        </w:tc>
      </w:tr>
      <w:tr w:rsidR="00103742" w:rsidRPr="00103742" w14:paraId="467FC827"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7A5EB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0490D3E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1CE4B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68F91B8"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2E616D"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14:paraId="215C639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65A59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3E05D28"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D5E1F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4449807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D22B9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25EBAF8"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62C50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Az előírásoknak megfelelően vezeti az emelőgép-naplót</w:t>
            </w:r>
          </w:p>
        </w:tc>
        <w:tc>
          <w:tcPr>
            <w:tcW w:w="700" w:type="dxa"/>
            <w:tcBorders>
              <w:top w:val="nil"/>
              <w:left w:val="nil"/>
              <w:bottom w:val="single" w:sz="4" w:space="0" w:color="auto"/>
              <w:right w:val="single" w:sz="4" w:space="0" w:color="auto"/>
            </w:tcBorders>
            <w:shd w:val="clear" w:color="auto" w:fill="auto"/>
            <w:noWrap/>
            <w:vAlign w:val="center"/>
            <w:hideMark/>
          </w:tcPr>
          <w:p w14:paraId="352DCDA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36476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CBFACA3"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37B9E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Kötöző eszközöket,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6FE3857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8523E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CFEE4FF"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4EC0E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Teherfelvevő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084A658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250A0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2D0E8CA"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A3C96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0B733CA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EBB02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45CB981E"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7F381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7297B8B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96807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434175BA"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97A1E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0A2AB6B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B0733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A8F0F73"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4E2B8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14:paraId="6EE7998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FA9E1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2F3A210"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5092B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Szükség esetén különleges emelést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719F59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F04E2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144A530"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9CFC9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Betartja az emelőgépekre vonatkozó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4C929F8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FE7E6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37BBAF0" w14:textId="77777777" w:rsidTr="001037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8205D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Felismeri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0427F0E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51FDA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0CA3E77"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BF84E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Kötözővel, 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7A5A1AC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C16EF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94CEECB"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CB1B2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Emelőgépet működtet, emelőgéppel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5FDD31F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D263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312C861"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71CAB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Munkaterületen helyváltoztatásokat hajt végre az arra alkalmas géppel</w:t>
            </w:r>
          </w:p>
        </w:tc>
        <w:tc>
          <w:tcPr>
            <w:tcW w:w="700" w:type="dxa"/>
            <w:tcBorders>
              <w:top w:val="nil"/>
              <w:left w:val="nil"/>
              <w:bottom w:val="single" w:sz="4" w:space="0" w:color="auto"/>
              <w:right w:val="single" w:sz="4" w:space="0" w:color="auto"/>
            </w:tcBorders>
            <w:shd w:val="clear" w:color="auto" w:fill="auto"/>
            <w:noWrap/>
            <w:vAlign w:val="center"/>
            <w:hideMark/>
          </w:tcPr>
          <w:p w14:paraId="037AE11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1B016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4AE6957"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9E0EE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SZAKMAI ISMERETEK</w:t>
            </w:r>
          </w:p>
        </w:tc>
      </w:tr>
      <w:tr w:rsidR="00103742" w:rsidRPr="00103742" w14:paraId="31C63AC0"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0C1C0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Anyagmozgatás, közlekedés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59B0D5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5B4DD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D8359AF"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C8A51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5871B52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3E63B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287A89A3"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148D5B"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Próbaemelés</w:t>
            </w:r>
          </w:p>
        </w:tc>
        <w:tc>
          <w:tcPr>
            <w:tcW w:w="700" w:type="dxa"/>
            <w:tcBorders>
              <w:top w:val="nil"/>
              <w:left w:val="nil"/>
              <w:bottom w:val="single" w:sz="4" w:space="0" w:color="auto"/>
              <w:right w:val="single" w:sz="4" w:space="0" w:color="auto"/>
            </w:tcBorders>
            <w:shd w:val="clear" w:color="auto" w:fill="auto"/>
            <w:noWrap/>
            <w:vAlign w:val="center"/>
            <w:hideMark/>
          </w:tcPr>
          <w:p w14:paraId="367F9C6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A0B63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3085724"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FEF42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Teheremelés-, szállítás és elhelyezés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72E9500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AF66D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D5F6C91"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03B34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 rakatképzés és bontás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300A0C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24B5C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416DC61A"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D4AA2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Darabáruk</w:t>
            </w:r>
          </w:p>
        </w:tc>
        <w:tc>
          <w:tcPr>
            <w:tcW w:w="700" w:type="dxa"/>
            <w:tcBorders>
              <w:top w:val="nil"/>
              <w:left w:val="nil"/>
              <w:bottom w:val="single" w:sz="4" w:space="0" w:color="auto"/>
              <w:right w:val="single" w:sz="4" w:space="0" w:color="auto"/>
            </w:tcBorders>
            <w:shd w:val="clear" w:color="auto" w:fill="auto"/>
            <w:noWrap/>
            <w:vAlign w:val="center"/>
            <w:hideMark/>
          </w:tcPr>
          <w:p w14:paraId="29906BD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85F0A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F30B16C"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55BD5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Egységrakományok</w:t>
            </w:r>
          </w:p>
        </w:tc>
        <w:tc>
          <w:tcPr>
            <w:tcW w:w="700" w:type="dxa"/>
            <w:tcBorders>
              <w:top w:val="nil"/>
              <w:left w:val="nil"/>
              <w:bottom w:val="single" w:sz="4" w:space="0" w:color="auto"/>
              <w:right w:val="single" w:sz="4" w:space="0" w:color="auto"/>
            </w:tcBorders>
            <w:shd w:val="clear" w:color="auto" w:fill="auto"/>
            <w:noWrap/>
            <w:vAlign w:val="center"/>
            <w:hideMark/>
          </w:tcPr>
          <w:p w14:paraId="134CBF8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5C04C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2B7C7560"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32F4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Rakatképzés segédeszközei</w:t>
            </w:r>
          </w:p>
        </w:tc>
        <w:tc>
          <w:tcPr>
            <w:tcW w:w="700" w:type="dxa"/>
            <w:tcBorders>
              <w:top w:val="nil"/>
              <w:left w:val="nil"/>
              <w:bottom w:val="single" w:sz="4" w:space="0" w:color="auto"/>
              <w:right w:val="single" w:sz="4" w:space="0" w:color="auto"/>
            </w:tcBorders>
            <w:shd w:val="clear" w:color="auto" w:fill="auto"/>
            <w:noWrap/>
            <w:vAlign w:val="center"/>
            <w:hideMark/>
          </w:tcPr>
          <w:p w14:paraId="3D09029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B45DB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1C0A338"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AF9E5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lastRenderedPageBreak/>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4C597D5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2A4C5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3BE2FA3"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42527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5963799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3DBE6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CB38BDD"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365F3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Veszélyes anyagok</w:t>
            </w:r>
          </w:p>
        </w:tc>
        <w:tc>
          <w:tcPr>
            <w:tcW w:w="700" w:type="dxa"/>
            <w:tcBorders>
              <w:top w:val="nil"/>
              <w:left w:val="nil"/>
              <w:bottom w:val="single" w:sz="4" w:space="0" w:color="auto"/>
              <w:right w:val="single" w:sz="4" w:space="0" w:color="auto"/>
            </w:tcBorders>
            <w:shd w:val="clear" w:color="auto" w:fill="auto"/>
            <w:noWrap/>
            <w:vAlign w:val="center"/>
            <w:hideMark/>
          </w:tcPr>
          <w:p w14:paraId="3AEFF3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6A225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E6C5E1F"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09829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Hulladék és veszélyes hulladék gyűjtésének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5AE3A48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2AFE5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63E6F3F"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63912B"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Függesztő és teherfelvevő eszközök fajtái, kiválasztása, ellenőrzése</w:t>
            </w:r>
          </w:p>
        </w:tc>
        <w:tc>
          <w:tcPr>
            <w:tcW w:w="700" w:type="dxa"/>
            <w:tcBorders>
              <w:top w:val="nil"/>
              <w:left w:val="nil"/>
              <w:bottom w:val="single" w:sz="4" w:space="0" w:color="auto"/>
              <w:right w:val="single" w:sz="4" w:space="0" w:color="auto"/>
            </w:tcBorders>
            <w:shd w:val="clear" w:color="auto" w:fill="auto"/>
            <w:noWrap/>
            <w:vAlign w:val="center"/>
            <w:hideMark/>
          </w:tcPr>
          <w:p w14:paraId="7CC50A8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31595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766E85C"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3EA6A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Emelés függesztő - és teherfelvevő eszközökkel</w:t>
            </w:r>
          </w:p>
        </w:tc>
        <w:tc>
          <w:tcPr>
            <w:tcW w:w="700" w:type="dxa"/>
            <w:tcBorders>
              <w:top w:val="nil"/>
              <w:left w:val="nil"/>
              <w:bottom w:val="single" w:sz="4" w:space="0" w:color="auto"/>
              <w:right w:val="single" w:sz="4" w:space="0" w:color="auto"/>
            </w:tcBorders>
            <w:shd w:val="clear" w:color="auto" w:fill="auto"/>
            <w:noWrap/>
            <w:vAlign w:val="center"/>
            <w:hideMark/>
          </w:tcPr>
          <w:p w14:paraId="428BCAD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F1EEE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10BC562"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ED067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Emelési-, rögzítési pontok kialakításai</w:t>
            </w:r>
          </w:p>
        </w:tc>
        <w:tc>
          <w:tcPr>
            <w:tcW w:w="700" w:type="dxa"/>
            <w:tcBorders>
              <w:top w:val="nil"/>
              <w:left w:val="nil"/>
              <w:bottom w:val="single" w:sz="4" w:space="0" w:color="auto"/>
              <w:right w:val="single" w:sz="4" w:space="0" w:color="auto"/>
            </w:tcBorders>
            <w:shd w:val="clear" w:color="auto" w:fill="auto"/>
            <w:noWrap/>
            <w:vAlign w:val="center"/>
            <w:hideMark/>
          </w:tcPr>
          <w:p w14:paraId="2D1DAC1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5EE1D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3199CE5"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A0223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Teherkötözés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94E254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F8C13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61977AD"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A4DA5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175899E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147D5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08301C2"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1187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14:paraId="6CE4674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5B8ED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FD09D0D"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E71F6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Teheremelés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09ADA26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3BBD0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7EC94B9"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25C2D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14:paraId="60B0275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E1224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9A34384"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12470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7A3B14B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963CB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FD44F38"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620A6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735D70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86F79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3F04830"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EFCD3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Adott emelőgép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30A0A7D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53124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E6EA60F"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0E4DF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Adott emelőgép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3D14E8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BD5B9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24173CD"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E58C3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SZAKMAI KÉSZSÉGEK</w:t>
            </w:r>
          </w:p>
        </w:tc>
      </w:tr>
      <w:tr w:rsidR="00103742" w:rsidRPr="00103742" w14:paraId="6C908DE3"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04342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05163E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71A9E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EAB42AB"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A01E6D"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9BBF0E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147A7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F57FFEB"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29800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14:paraId="3221413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CFCF7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BAAE7E0"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01D0D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56B55BF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95CB7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C8FAB85"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8E41D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A8070D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7556C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A2D1372"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B3FE3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SZEMÉLYES KOMPETENCIÁK</w:t>
            </w:r>
          </w:p>
        </w:tc>
      </w:tr>
      <w:tr w:rsidR="00103742" w:rsidRPr="00103742" w14:paraId="0E868B76"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4FD97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0856E7B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048C4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7231E69"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A0F78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6C44985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95E29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01CF9AC"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5294A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TÁRSAS KOMPETENCIÁK</w:t>
            </w:r>
          </w:p>
        </w:tc>
      </w:tr>
      <w:tr w:rsidR="00103742" w:rsidRPr="00103742" w14:paraId="2E79C986"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A307C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036D9A3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C2B3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7504723"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34D6AD"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331C58C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86B16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5D27428"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C5BC3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MÓDSZERKOMPETENCIÁK</w:t>
            </w:r>
          </w:p>
        </w:tc>
      </w:tr>
      <w:tr w:rsidR="00103742" w:rsidRPr="00103742" w14:paraId="4F78B195"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BEE4C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475B22E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578AE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CB26B6D"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41900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423F096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596CD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bl>
    <w:p w14:paraId="4799583F" w14:textId="77777777" w:rsidR="00103742" w:rsidRDefault="00103742" w:rsidP="00C53E01">
      <w:pPr>
        <w:spacing w:after="0"/>
        <w:rPr>
          <w:rFonts w:cs="Times New Roman"/>
        </w:rPr>
      </w:pPr>
    </w:p>
    <w:p w14:paraId="6512B854" w14:textId="759D50FF" w:rsidR="00C53E01" w:rsidRPr="00644690" w:rsidRDefault="00175DA0" w:rsidP="00C53E01">
      <w:pPr>
        <w:pStyle w:val="Listaszerbekezds"/>
        <w:numPr>
          <w:ilvl w:val="0"/>
          <w:numId w:val="8"/>
        </w:numPr>
        <w:tabs>
          <w:tab w:val="right" w:pos="9072"/>
        </w:tabs>
        <w:spacing w:after="0"/>
        <w:rPr>
          <w:rFonts w:cs="Times New Roman"/>
          <w:b/>
        </w:rPr>
      </w:pPr>
      <w:r w:rsidRPr="00175DA0">
        <w:rPr>
          <w:b/>
        </w:rPr>
        <w:t>Emelőgépkezelő speciális ismeretei</w:t>
      </w:r>
      <w:r w:rsidR="00C53E01" w:rsidRPr="00644690">
        <w:rPr>
          <w:b/>
        </w:rPr>
        <w:t xml:space="preserve"> tantárgy</w:t>
      </w:r>
      <w:r w:rsidR="00C53E01" w:rsidRPr="00644690">
        <w:rPr>
          <w:b/>
        </w:rPr>
        <w:tab/>
      </w:r>
      <w:r>
        <w:rPr>
          <w:b/>
        </w:rPr>
        <w:t>6</w:t>
      </w:r>
      <w:r w:rsidR="00C53E01">
        <w:rPr>
          <w:b/>
        </w:rPr>
        <w:t xml:space="preserve"> ó</w:t>
      </w:r>
      <w:r w:rsidR="00C53E01" w:rsidRPr="00644690">
        <w:rPr>
          <w:b/>
        </w:rPr>
        <w:t>ra/</w:t>
      </w:r>
      <w:r>
        <w:rPr>
          <w:b/>
        </w:rPr>
        <w:t>6</w:t>
      </w:r>
      <w:r w:rsidR="00C53E01" w:rsidRPr="00644690">
        <w:rPr>
          <w:b/>
        </w:rPr>
        <w:t xml:space="preserve"> óra*</w:t>
      </w:r>
    </w:p>
    <w:p w14:paraId="1A36644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3B2CC7E" w14:textId="77777777" w:rsidR="00C53E01" w:rsidRPr="00644690" w:rsidRDefault="00C53E01" w:rsidP="00C53E01"/>
    <w:p w14:paraId="6D5BD48A" w14:textId="77777777" w:rsidR="00C53E01" w:rsidRDefault="00C53E01" w:rsidP="00C53E01">
      <w:pPr>
        <w:pStyle w:val="Listaszerbekezds"/>
        <w:numPr>
          <w:ilvl w:val="1"/>
          <w:numId w:val="8"/>
        </w:numPr>
        <w:spacing w:after="0"/>
        <w:rPr>
          <w:b/>
        </w:rPr>
      </w:pPr>
      <w:r w:rsidRPr="00644690">
        <w:rPr>
          <w:b/>
        </w:rPr>
        <w:t>A tantárgy tanításának célja</w:t>
      </w:r>
    </w:p>
    <w:p w14:paraId="76F59902" w14:textId="14119025" w:rsidR="00C53E01" w:rsidRDefault="00175DA0" w:rsidP="00C53E01">
      <w:pPr>
        <w:spacing w:after="0"/>
        <w:ind w:left="426"/>
      </w:pPr>
      <w:r w:rsidRPr="00175DA0">
        <w:t>Az emelőgépekre vonatkozó speciális ismeretek megismerése. A gép kezelésének elsajátítása. Gépápolási, karbantartási teendők gyakorlása.</w:t>
      </w:r>
    </w:p>
    <w:p w14:paraId="46FBCAB3" w14:textId="77777777" w:rsidR="00C53E01" w:rsidRPr="002B5BF7" w:rsidRDefault="00C53E01" w:rsidP="00C53E01">
      <w:pPr>
        <w:spacing w:after="0"/>
        <w:ind w:left="426"/>
      </w:pPr>
    </w:p>
    <w:p w14:paraId="449C21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4B64C82" w14:textId="77777777" w:rsidR="00C53E01" w:rsidRDefault="00C53E01" w:rsidP="00C53E01">
      <w:pPr>
        <w:spacing w:after="0"/>
        <w:ind w:left="426"/>
      </w:pPr>
    </w:p>
    <w:p w14:paraId="50A1E048" w14:textId="77777777" w:rsidR="00C53E01" w:rsidRPr="002B5BF7" w:rsidRDefault="00C53E01" w:rsidP="00C53E01">
      <w:pPr>
        <w:spacing w:after="0"/>
        <w:ind w:left="426"/>
      </w:pPr>
    </w:p>
    <w:p w14:paraId="6D2607D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06B8B6" w14:textId="734AD426"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Az emelőgép rendszerezése, szerkezettana</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7EC4BBF5" w14:textId="77777777" w:rsidR="00175DA0" w:rsidRPr="00175DA0" w:rsidRDefault="00175DA0" w:rsidP="00175DA0">
      <w:pPr>
        <w:spacing w:after="0"/>
        <w:ind w:left="851"/>
        <w:rPr>
          <w:rFonts w:cs="Times New Roman"/>
        </w:rPr>
      </w:pPr>
      <w:r w:rsidRPr="00175DA0">
        <w:rPr>
          <w:rFonts w:cs="Times New Roman"/>
        </w:rPr>
        <w:t xml:space="preserve">Az emelőgépek fajtái, rendszere, felépítése. Adott emelőgép szerkezettana. </w:t>
      </w:r>
    </w:p>
    <w:p w14:paraId="07E90B97" w14:textId="5C6BA275" w:rsidR="00C53E01" w:rsidRDefault="00175DA0" w:rsidP="00175DA0">
      <w:pPr>
        <w:spacing w:after="0"/>
        <w:ind w:left="851"/>
      </w:pPr>
      <w:r w:rsidRPr="00175DA0">
        <w:rPr>
          <w:rFonts w:cs="Times New Roman"/>
        </w:rPr>
        <w:t>Műszakkezdés előtti biztonsági és üzemi ellenőrzések.</w:t>
      </w:r>
    </w:p>
    <w:p w14:paraId="126E61CC" w14:textId="77777777" w:rsidR="00C53E01" w:rsidRPr="00644690" w:rsidRDefault="00C53E01" w:rsidP="00C53E01">
      <w:pPr>
        <w:tabs>
          <w:tab w:val="left" w:pos="1418"/>
          <w:tab w:val="right" w:pos="9072"/>
        </w:tabs>
        <w:spacing w:after="0"/>
        <w:ind w:left="851"/>
      </w:pPr>
    </w:p>
    <w:p w14:paraId="2FAA7C98" w14:textId="42D11247"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Rakatképzés szabályai</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3A7A9083" w14:textId="6C33225B" w:rsidR="00C53E01" w:rsidRDefault="00175DA0" w:rsidP="00C53E01">
      <w:pPr>
        <w:spacing w:after="0"/>
        <w:ind w:left="851"/>
      </w:pPr>
      <w:r w:rsidRPr="00175DA0">
        <w:rPr>
          <w:rFonts w:cs="Times New Roman"/>
        </w:rPr>
        <w:t>Megismeri a raktározás szabályait. Különféle anyagok tárolásának és raktározásának módjai.</w:t>
      </w:r>
    </w:p>
    <w:p w14:paraId="0B06BB66" w14:textId="77777777" w:rsidR="00C53E01" w:rsidRPr="002A1C54" w:rsidRDefault="00C53E01" w:rsidP="00C53E01">
      <w:pPr>
        <w:tabs>
          <w:tab w:val="left" w:pos="1418"/>
          <w:tab w:val="right" w:pos="9072"/>
        </w:tabs>
        <w:spacing w:after="0"/>
        <w:ind w:left="851"/>
      </w:pPr>
    </w:p>
    <w:p w14:paraId="1C4FE850" w14:textId="4992A3CB"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Veszélyes és egészségre ártalmas anyagok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08FF7A4" w14:textId="3C39F903" w:rsidR="00C53E01" w:rsidRDefault="00175DA0" w:rsidP="00C53E01">
      <w:pPr>
        <w:spacing w:after="0"/>
        <w:ind w:left="851"/>
      </w:pPr>
      <w:r w:rsidRPr="00175DA0">
        <w:rPr>
          <w:rFonts w:cs="Times New Roman"/>
        </w:rPr>
        <w:t>Megismeri a munkahelyi rend és hulladékkezelés szabályait. Környezetvédelem célja, eszközei. Jelzések, feliratok, biztonsági szín- és alakjelek.</w:t>
      </w:r>
    </w:p>
    <w:p w14:paraId="6E1C195B" w14:textId="77777777" w:rsidR="00C53E01" w:rsidRPr="002A1C54" w:rsidRDefault="00C53E01" w:rsidP="00C53E01">
      <w:pPr>
        <w:tabs>
          <w:tab w:val="left" w:pos="1418"/>
          <w:tab w:val="right" w:pos="9072"/>
        </w:tabs>
        <w:spacing w:after="0"/>
        <w:ind w:left="851"/>
      </w:pPr>
    </w:p>
    <w:p w14:paraId="47059C8A" w14:textId="00268C38"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Teherfelvevő-, kötöző-, függesztő eszközök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3D5323F0" w14:textId="77FC418D" w:rsidR="00C53E01" w:rsidRDefault="00175DA0" w:rsidP="00C53E01">
      <w:pPr>
        <w:spacing w:after="0"/>
        <w:ind w:left="851"/>
      </w:pPr>
      <w:r w:rsidRPr="00175DA0">
        <w:rPr>
          <w:rFonts w:cs="Times New Roman"/>
        </w:rPr>
        <w:t>Teheremelésre, függesztésre alkalmas eszközöket kiválaszt, ellenőriz és használ.</w:t>
      </w:r>
    </w:p>
    <w:p w14:paraId="399684CE" w14:textId="77777777" w:rsidR="00C53E01" w:rsidRPr="002A1C54" w:rsidRDefault="00C53E01" w:rsidP="00C53E01">
      <w:pPr>
        <w:tabs>
          <w:tab w:val="left" w:pos="1418"/>
          <w:tab w:val="right" w:pos="9072"/>
        </w:tabs>
        <w:spacing w:after="0"/>
        <w:ind w:left="851"/>
      </w:pPr>
    </w:p>
    <w:p w14:paraId="5E71ABC6" w14:textId="659A627B" w:rsidR="00C53E01" w:rsidRPr="00644690" w:rsidRDefault="00175DA0" w:rsidP="00C53E01">
      <w:pPr>
        <w:pStyle w:val="Listaszerbekezds"/>
        <w:numPr>
          <w:ilvl w:val="2"/>
          <w:numId w:val="8"/>
        </w:numPr>
        <w:tabs>
          <w:tab w:val="left" w:pos="1701"/>
          <w:tab w:val="right" w:pos="9072"/>
        </w:tabs>
        <w:spacing w:after="0"/>
        <w:ind w:left="993" w:hanging="426"/>
        <w:rPr>
          <w:rFonts w:cs="Times New Roman"/>
          <w:b/>
          <w:i/>
        </w:rPr>
      </w:pPr>
      <w:r w:rsidRPr="00175DA0">
        <w:rPr>
          <w:b/>
          <w:i/>
        </w:rPr>
        <w:t>Anyagmozgatás, közlekedés szabályai a munkaterületen</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9D7BC12" w14:textId="57A3C25D" w:rsidR="00C53E01" w:rsidRDefault="00175DA0" w:rsidP="00C53E01">
      <w:pPr>
        <w:spacing w:after="0"/>
        <w:ind w:left="851"/>
      </w:pPr>
      <w:r w:rsidRPr="00175DA0">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7456E304" w14:textId="77777777" w:rsidR="00C53E01" w:rsidRDefault="00C53E01" w:rsidP="00C53E01">
      <w:pPr>
        <w:tabs>
          <w:tab w:val="left" w:pos="1418"/>
          <w:tab w:val="right" w:pos="9072"/>
        </w:tabs>
        <w:spacing w:after="0"/>
        <w:ind w:left="851"/>
      </w:pPr>
    </w:p>
    <w:p w14:paraId="4450008C" w14:textId="07A502AE" w:rsidR="00C53E01" w:rsidRDefault="00175DA0"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C31CA82" w14:textId="7060C03F" w:rsidR="00C53E01" w:rsidRDefault="00175DA0" w:rsidP="00C53E01">
      <w:pPr>
        <w:spacing w:after="0"/>
        <w:ind w:left="851"/>
      </w:pPr>
      <w:r w:rsidRPr="00175DA0">
        <w:rPr>
          <w:rFonts w:cs="Times New Roman"/>
        </w:rPr>
        <w:t>Megtanulja a teherkötözés és irányítás szabályait, elsajátítja és gyakorolja az egyezményes jelrendszert.</w:t>
      </w:r>
    </w:p>
    <w:p w14:paraId="2D32BA4A" w14:textId="77777777" w:rsidR="00C53E01" w:rsidRPr="00644690" w:rsidRDefault="00C53E01" w:rsidP="00C53E01">
      <w:pPr>
        <w:tabs>
          <w:tab w:val="left" w:pos="1418"/>
          <w:tab w:val="right" w:pos="9072"/>
        </w:tabs>
        <w:spacing w:after="0"/>
        <w:ind w:left="851"/>
      </w:pPr>
    </w:p>
    <w:p w14:paraId="3D785D9F" w14:textId="77777777" w:rsidR="00C53E01" w:rsidRPr="002A1C54" w:rsidRDefault="00C53E01" w:rsidP="00C53E01">
      <w:pPr>
        <w:tabs>
          <w:tab w:val="left" w:pos="1418"/>
          <w:tab w:val="right" w:pos="9072"/>
        </w:tabs>
        <w:spacing w:after="0"/>
        <w:ind w:left="851"/>
      </w:pPr>
    </w:p>
    <w:p w14:paraId="4DAC82D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E234E89" w14:textId="77777777" w:rsidR="00C53E01" w:rsidRDefault="00C53E01" w:rsidP="00C53E01">
      <w:pPr>
        <w:spacing w:after="0"/>
        <w:ind w:left="426"/>
      </w:pPr>
    </w:p>
    <w:p w14:paraId="5B88C9F7" w14:textId="77777777" w:rsidR="00C53E01" w:rsidRPr="002B5BF7" w:rsidRDefault="00C53E01" w:rsidP="00C53E01">
      <w:pPr>
        <w:spacing w:after="0"/>
        <w:ind w:left="426"/>
      </w:pPr>
    </w:p>
    <w:p w14:paraId="29B8EDA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823992" w14:textId="77777777" w:rsidR="00C53E01" w:rsidRDefault="00C53E01" w:rsidP="00C53E01">
      <w:pPr>
        <w:spacing w:after="0"/>
        <w:ind w:left="426"/>
      </w:pPr>
    </w:p>
    <w:p w14:paraId="3CE77353" w14:textId="77777777" w:rsidR="00C53E01" w:rsidRPr="00C879C0" w:rsidRDefault="00C53E01" w:rsidP="00C53E01">
      <w:pPr>
        <w:spacing w:after="0"/>
        <w:ind w:left="426"/>
        <w:rPr>
          <w:i/>
        </w:rPr>
      </w:pPr>
    </w:p>
    <w:p w14:paraId="16401677" w14:textId="77777777" w:rsidR="00C53E01" w:rsidRPr="00FF2E9D" w:rsidRDefault="00C53E01" w:rsidP="00C53E01">
      <w:pPr>
        <w:spacing w:after="0"/>
        <w:ind w:left="426"/>
      </w:pPr>
    </w:p>
    <w:p w14:paraId="33AA88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0439C53" w14:textId="7B036599" w:rsidR="00C53E01" w:rsidRDefault="00C53E01" w:rsidP="00C53E01">
      <w:pPr>
        <w:spacing w:after="0"/>
        <w:ind w:left="426"/>
      </w:pPr>
    </w:p>
    <w:p w14:paraId="44A4D821" w14:textId="77777777" w:rsidR="00103742" w:rsidRDefault="00103742"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03742" w:rsidRPr="00103742" w14:paraId="1AC1B70A" w14:textId="77777777" w:rsidTr="001037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A6969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EB44B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9B80CF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D6AD4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Alkalmazandó eszközök és felszerelések </w:t>
            </w:r>
          </w:p>
        </w:tc>
      </w:tr>
      <w:tr w:rsidR="00103742" w:rsidRPr="00103742" w14:paraId="3F30808F" w14:textId="77777777" w:rsidTr="001037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97A9FE" w14:textId="77777777" w:rsidR="00103742" w:rsidRPr="00103742" w:rsidRDefault="00103742" w:rsidP="001037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6120F6" w14:textId="77777777" w:rsidR="00103742" w:rsidRPr="00103742" w:rsidRDefault="00103742" w:rsidP="001037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E3A2CD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8D846F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C28724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B45513" w14:textId="77777777" w:rsidR="00103742" w:rsidRPr="00103742" w:rsidRDefault="00103742" w:rsidP="00103742">
            <w:pPr>
              <w:spacing w:after="0"/>
              <w:jc w:val="left"/>
              <w:rPr>
                <w:rFonts w:eastAsia="Times New Roman" w:cs="Times New Roman"/>
                <w:color w:val="000000"/>
                <w:sz w:val="20"/>
                <w:szCs w:val="20"/>
                <w:lang w:eastAsia="hu-HU"/>
              </w:rPr>
            </w:pPr>
          </w:p>
        </w:tc>
      </w:tr>
      <w:tr w:rsidR="00103742" w:rsidRPr="00103742" w14:paraId="43D701AD"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C0D2C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A63EF0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6D65A6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57005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B55BD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91AE4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2EFF387"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6832A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A6CCEB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B443C3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C616A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60630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C4EE2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2319D69"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5E5A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0CF809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384C0D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E7342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C9848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E90B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60FDDA8"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70871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BFB047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7E7799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3145D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511FB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3AD52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99B37DC"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B7618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B26512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804842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4EF2D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C5C7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90586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bl>
    <w:p w14:paraId="47811A9F" w14:textId="77777777" w:rsidR="00103742" w:rsidRDefault="00103742" w:rsidP="00C53E01">
      <w:pPr>
        <w:spacing w:after="0"/>
        <w:ind w:left="426"/>
      </w:pPr>
    </w:p>
    <w:p w14:paraId="4591DDBB" w14:textId="77777777" w:rsidR="00103742" w:rsidRDefault="00103742" w:rsidP="00C53E01">
      <w:pPr>
        <w:spacing w:after="0"/>
        <w:ind w:left="426"/>
      </w:pPr>
    </w:p>
    <w:p w14:paraId="3A4D763C" w14:textId="77777777" w:rsidR="00103742" w:rsidRDefault="00103742" w:rsidP="00C53E01">
      <w:pPr>
        <w:spacing w:after="0"/>
        <w:ind w:left="426"/>
      </w:pPr>
    </w:p>
    <w:p w14:paraId="48BDB290" w14:textId="77777777" w:rsidR="00103742" w:rsidRDefault="00103742" w:rsidP="00C53E01">
      <w:pPr>
        <w:spacing w:after="0"/>
        <w:ind w:left="426"/>
      </w:pPr>
    </w:p>
    <w:p w14:paraId="30782531" w14:textId="77777777" w:rsidR="00103742" w:rsidRDefault="00103742" w:rsidP="00C53E01">
      <w:pPr>
        <w:spacing w:after="0"/>
        <w:ind w:left="426"/>
      </w:pPr>
    </w:p>
    <w:p w14:paraId="0C378B57" w14:textId="77777777" w:rsidR="00103742" w:rsidRDefault="00103742" w:rsidP="00C53E01">
      <w:pPr>
        <w:spacing w:after="0"/>
        <w:ind w:left="426"/>
      </w:pPr>
    </w:p>
    <w:p w14:paraId="49E94778" w14:textId="77777777" w:rsidR="00103742" w:rsidRDefault="00103742" w:rsidP="00C53E01">
      <w:pPr>
        <w:spacing w:after="0"/>
        <w:ind w:left="426"/>
      </w:pPr>
    </w:p>
    <w:p w14:paraId="1567AFA5" w14:textId="77777777" w:rsidR="00103742" w:rsidRDefault="00103742" w:rsidP="00C53E01">
      <w:pPr>
        <w:spacing w:after="0"/>
        <w:ind w:left="426"/>
      </w:pPr>
    </w:p>
    <w:p w14:paraId="2CD0DF5D"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6415CA00" w14:textId="5616D90E"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03742" w:rsidRPr="00103742" w14:paraId="3E336C41" w14:textId="77777777" w:rsidTr="001037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CDFF7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CE194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0AC703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5ABDE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Alkalmazandó eszközök és felszerelések </w:t>
            </w:r>
          </w:p>
        </w:tc>
      </w:tr>
      <w:tr w:rsidR="00103742" w:rsidRPr="00103742" w14:paraId="26D07F91" w14:textId="77777777" w:rsidTr="001037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CCDBB2" w14:textId="77777777" w:rsidR="00103742" w:rsidRPr="00103742" w:rsidRDefault="00103742" w:rsidP="0010374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150C97" w14:textId="77777777" w:rsidR="00103742" w:rsidRPr="00103742" w:rsidRDefault="00103742" w:rsidP="0010374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590B6E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BC6732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3D26F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0DA71C" w14:textId="77777777" w:rsidR="00103742" w:rsidRPr="00103742" w:rsidRDefault="00103742" w:rsidP="00103742">
            <w:pPr>
              <w:spacing w:after="0"/>
              <w:jc w:val="left"/>
              <w:rPr>
                <w:rFonts w:eastAsia="Times New Roman" w:cs="Times New Roman"/>
                <w:color w:val="000000"/>
                <w:sz w:val="20"/>
                <w:szCs w:val="20"/>
                <w:lang w:eastAsia="hu-HU"/>
              </w:rPr>
            </w:pPr>
          </w:p>
        </w:tc>
      </w:tr>
      <w:tr w:rsidR="00103742" w:rsidRPr="00103742" w14:paraId="1C277914"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BA9F7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846BC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Ismeretalkalmazási gyakorló tevékenységek, feladatok</w:t>
            </w:r>
          </w:p>
        </w:tc>
      </w:tr>
      <w:tr w:rsidR="00103742" w:rsidRPr="00103742" w14:paraId="12EBFE62"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5CA83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AAD34EB"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1D4026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CD38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FBBF2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2192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957EA69"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8AC0D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0146CF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AA430E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F5904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AC8C4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F024B"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667CF75"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C89F0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89A41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Komplex információk körében</w:t>
            </w:r>
          </w:p>
        </w:tc>
      </w:tr>
      <w:tr w:rsidR="00103742" w:rsidRPr="00103742" w14:paraId="01D73F6A"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8E869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1CDDC1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1824A8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712E6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0CE7D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275AE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913B520"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A883C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0D41A9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40D3DF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100E0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F69A0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7ED73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25BC1A50"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18331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6BCD9F"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Csoportos munkaformák körében</w:t>
            </w:r>
          </w:p>
        </w:tc>
      </w:tr>
      <w:tr w:rsidR="00103742" w:rsidRPr="00103742" w14:paraId="5187607C"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4A48D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8D8B7B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D0CEB5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ADCFE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0DECF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49B3E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86E8C63"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8D5E6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76B315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651B37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5EF80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5D306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16CAC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50BAB16"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0C91A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3C656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Gyakorlati munkavégzés körében</w:t>
            </w:r>
          </w:p>
        </w:tc>
      </w:tr>
      <w:tr w:rsidR="00103742" w:rsidRPr="00103742" w14:paraId="6293356B"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AF567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093F2A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6D10D6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FC9B6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E2E74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D0853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45F3375"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752AA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DF322C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3896C9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18410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2ED9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E1FACD"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1CBAE1C"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45F70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E23AEF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9FC6CF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ECDF6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442C1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5B6F5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CB4C6B8"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E3168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E509C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Üzemeltetési tevékenységek körében</w:t>
            </w:r>
          </w:p>
        </w:tc>
      </w:tr>
      <w:tr w:rsidR="00103742" w:rsidRPr="00103742" w14:paraId="3029F817"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38803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089BDC7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E652E9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88E7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3EA65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7FAD5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E417F8D"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1F4C2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2CB8ED5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4D765B3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96AF7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D72C1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C28A5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FDA229B"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C6FF3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4A38D2C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00FA8C7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EC556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94260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3E44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4F08186F"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6E7CD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7FB7E02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4C1E294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227A2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B549E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E179B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257CCE59"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9E2CF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300D58"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Vizsgálati tevékenységek körében</w:t>
            </w:r>
          </w:p>
        </w:tc>
      </w:tr>
      <w:tr w:rsidR="00103742" w:rsidRPr="00103742" w14:paraId="23380F8C"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04FCF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1A69079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4A5400D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B2318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22923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50D63F"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DCCC2AA"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B92D7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33125CF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628539A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02D32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6A69B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655078"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129810B0"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54E10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48B6C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Szolgáltatási tevékenységek körében</w:t>
            </w:r>
          </w:p>
        </w:tc>
      </w:tr>
      <w:tr w:rsidR="00103742" w:rsidRPr="00103742" w14:paraId="668E1E40"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4EC1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13A29C2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04E589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A893E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4008D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F47B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11055BE7"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B6BF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1DDADAF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00E508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332F7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1CB5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1B47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bl>
    <w:p w14:paraId="2E52106D" w14:textId="77777777" w:rsidR="00103742" w:rsidRPr="002B5BF7" w:rsidRDefault="00103742" w:rsidP="00C53E01">
      <w:pPr>
        <w:spacing w:after="0"/>
        <w:ind w:left="426"/>
      </w:pPr>
    </w:p>
    <w:p w14:paraId="32F34C5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AC3DC54" w14:textId="77777777" w:rsidR="00C53E01" w:rsidRDefault="00C53E01" w:rsidP="00C53E01">
      <w:pPr>
        <w:spacing w:after="0"/>
        <w:ind w:left="426"/>
      </w:pPr>
      <w:r w:rsidRPr="003A56AA">
        <w:t>A nemzeti köznevelésről szóló 2011. évi CXC. törvény. 54. § (2) a) pontja szerinti értékeléssel.</w:t>
      </w:r>
    </w:p>
    <w:p w14:paraId="06E843A2" w14:textId="77777777" w:rsidR="00C53E01" w:rsidRPr="002B5BF7" w:rsidRDefault="00C53E01" w:rsidP="00C53E01">
      <w:pPr>
        <w:spacing w:after="0"/>
        <w:ind w:left="426"/>
      </w:pPr>
    </w:p>
    <w:p w14:paraId="17774B69" w14:textId="77777777" w:rsidR="00C53E01" w:rsidRDefault="00C53E01" w:rsidP="00C53E01">
      <w:pPr>
        <w:spacing w:after="0"/>
        <w:rPr>
          <w:rFonts w:cs="Times New Roman"/>
        </w:rPr>
      </w:pPr>
    </w:p>
    <w:p w14:paraId="5694BF67" w14:textId="58C04301" w:rsidR="00C53E01" w:rsidRPr="00644690" w:rsidRDefault="00522097" w:rsidP="00C53E01">
      <w:pPr>
        <w:pStyle w:val="Listaszerbekezds"/>
        <w:numPr>
          <w:ilvl w:val="0"/>
          <w:numId w:val="8"/>
        </w:numPr>
        <w:tabs>
          <w:tab w:val="right" w:pos="9072"/>
        </w:tabs>
        <w:spacing w:after="0"/>
        <w:rPr>
          <w:rFonts w:cs="Times New Roman"/>
          <w:b/>
        </w:rPr>
      </w:pPr>
      <w:r w:rsidRPr="00522097">
        <w:rPr>
          <w:b/>
        </w:rPr>
        <w:t>E</w:t>
      </w:r>
      <w:r>
        <w:rPr>
          <w:b/>
        </w:rPr>
        <w:t>melőgépkezelő speciális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237FBE7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6BAB238" w14:textId="77777777" w:rsidR="00C53E01" w:rsidRPr="00644690" w:rsidRDefault="00C53E01" w:rsidP="00C53E01"/>
    <w:p w14:paraId="73540A1F" w14:textId="77777777" w:rsidR="00C53E01" w:rsidRDefault="00C53E01" w:rsidP="00C53E01">
      <w:pPr>
        <w:pStyle w:val="Listaszerbekezds"/>
        <w:numPr>
          <w:ilvl w:val="1"/>
          <w:numId w:val="8"/>
        </w:numPr>
        <w:spacing w:after="0"/>
        <w:rPr>
          <w:b/>
        </w:rPr>
      </w:pPr>
      <w:r w:rsidRPr="00644690">
        <w:rPr>
          <w:b/>
        </w:rPr>
        <w:lastRenderedPageBreak/>
        <w:t>A tantárgy tanításának célja</w:t>
      </w:r>
    </w:p>
    <w:p w14:paraId="7A154A29" w14:textId="2488BF07" w:rsidR="00C53E01" w:rsidRDefault="00522097" w:rsidP="00C53E01">
      <w:pPr>
        <w:spacing w:after="0"/>
        <w:ind w:left="426"/>
      </w:pPr>
      <w:r w:rsidRPr="00522097">
        <w:t>Az emelőgépekre vonatkozó speciális ismeretek megismerése. A gép kezelésének elsajátítása. Gépápolási, karbantartási teendők gyakorlása.</w:t>
      </w:r>
    </w:p>
    <w:p w14:paraId="1DCAED53" w14:textId="77777777" w:rsidR="00C53E01" w:rsidRPr="002B5BF7" w:rsidRDefault="00C53E01" w:rsidP="00C53E01">
      <w:pPr>
        <w:spacing w:after="0"/>
        <w:ind w:left="426"/>
      </w:pPr>
    </w:p>
    <w:p w14:paraId="0CFF485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88629FC" w14:textId="77777777" w:rsidR="00C53E01" w:rsidRDefault="00C53E01" w:rsidP="00C53E01">
      <w:pPr>
        <w:spacing w:after="0"/>
        <w:ind w:left="426"/>
      </w:pPr>
    </w:p>
    <w:p w14:paraId="0E058B3B" w14:textId="77777777" w:rsidR="00C53E01" w:rsidRPr="002B5BF7" w:rsidRDefault="00C53E01" w:rsidP="00C53E01">
      <w:pPr>
        <w:spacing w:after="0"/>
        <w:ind w:left="426"/>
      </w:pPr>
    </w:p>
    <w:p w14:paraId="05BB126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BCD2B3" w14:textId="1B02F166"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Az emelőgép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4632790" w14:textId="77777777" w:rsidR="00522097" w:rsidRPr="00522097" w:rsidRDefault="00522097" w:rsidP="00522097">
      <w:pPr>
        <w:spacing w:after="0"/>
        <w:ind w:left="851"/>
        <w:rPr>
          <w:rFonts w:cs="Times New Roman"/>
        </w:rPr>
      </w:pPr>
      <w:r w:rsidRPr="00522097">
        <w:rPr>
          <w:rFonts w:cs="Times New Roman"/>
        </w:rPr>
        <w:t xml:space="preserve">Az emelőgépek fajtái, rendszere, felépítése. Adott emelőgép szerkezettana. </w:t>
      </w:r>
    </w:p>
    <w:p w14:paraId="0AEC1777" w14:textId="2AF18AB1" w:rsidR="00C53E01" w:rsidRDefault="00522097" w:rsidP="00522097">
      <w:pPr>
        <w:spacing w:after="0"/>
        <w:ind w:left="851"/>
      </w:pPr>
      <w:r w:rsidRPr="00522097">
        <w:rPr>
          <w:rFonts w:cs="Times New Roman"/>
        </w:rPr>
        <w:t>Műszakkezdés előtti biztonsági és üzemi ellenőrzések.</w:t>
      </w:r>
    </w:p>
    <w:p w14:paraId="1E4CDC37" w14:textId="77777777" w:rsidR="00C53E01" w:rsidRPr="00644690" w:rsidRDefault="00C53E01" w:rsidP="00C53E01">
      <w:pPr>
        <w:tabs>
          <w:tab w:val="left" w:pos="1418"/>
          <w:tab w:val="right" w:pos="9072"/>
        </w:tabs>
        <w:spacing w:after="0"/>
        <w:ind w:left="851"/>
      </w:pPr>
    </w:p>
    <w:p w14:paraId="05A8F55D" w14:textId="27558FA8" w:rsidR="00C53E01" w:rsidRDefault="00522097" w:rsidP="00C53E01">
      <w:pPr>
        <w:pStyle w:val="Listaszerbekezds"/>
        <w:numPr>
          <w:ilvl w:val="2"/>
          <w:numId w:val="8"/>
        </w:numPr>
        <w:tabs>
          <w:tab w:val="left" w:pos="1701"/>
          <w:tab w:val="right" w:pos="9072"/>
        </w:tabs>
        <w:spacing w:after="0"/>
        <w:ind w:left="993" w:hanging="426"/>
        <w:rPr>
          <w:b/>
          <w:i/>
        </w:rPr>
      </w:pPr>
      <w:r w:rsidRPr="00522097">
        <w:rPr>
          <w:b/>
          <w:i/>
        </w:rPr>
        <w:t>Rakatképzés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DD999EC" w14:textId="4E6DC47C" w:rsidR="00C53E01" w:rsidRDefault="00522097" w:rsidP="00C53E01">
      <w:pPr>
        <w:spacing w:after="0"/>
        <w:ind w:left="851"/>
      </w:pPr>
      <w:r w:rsidRPr="00522097">
        <w:rPr>
          <w:rFonts w:cs="Times New Roman"/>
        </w:rPr>
        <w:t>Megismeri a raktározás szabályait. Különféle anyagok tárolásának és raktározásának módjai.</w:t>
      </w:r>
    </w:p>
    <w:p w14:paraId="5FF2C1DB" w14:textId="77777777" w:rsidR="00C53E01" w:rsidRPr="002A1C54" w:rsidRDefault="00C53E01" w:rsidP="00C53E01">
      <w:pPr>
        <w:tabs>
          <w:tab w:val="left" w:pos="1418"/>
          <w:tab w:val="right" w:pos="9072"/>
        </w:tabs>
        <w:spacing w:after="0"/>
        <w:ind w:left="851"/>
      </w:pPr>
    </w:p>
    <w:p w14:paraId="7F03E790" w14:textId="1C690D36"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Veszélyes és egészségre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3D78CED" w14:textId="103E286A" w:rsidR="00C53E01" w:rsidRDefault="00522097" w:rsidP="00C53E01">
      <w:pPr>
        <w:spacing w:after="0"/>
        <w:ind w:left="851"/>
      </w:pPr>
      <w:r w:rsidRPr="00522097">
        <w:rPr>
          <w:rFonts w:cs="Times New Roman"/>
        </w:rPr>
        <w:t>Megismeri a munkahelyi rend és hulladékkezelés szabályait. Környezetvédelem célja, eszközei. Jelzések, feliratok, biztonsági szín- és alakjelek.</w:t>
      </w:r>
    </w:p>
    <w:p w14:paraId="0F4645A1" w14:textId="77777777" w:rsidR="00C53E01" w:rsidRPr="002A1C54" w:rsidRDefault="00C53E01" w:rsidP="00C53E01">
      <w:pPr>
        <w:tabs>
          <w:tab w:val="left" w:pos="1418"/>
          <w:tab w:val="right" w:pos="9072"/>
        </w:tabs>
        <w:spacing w:after="0"/>
        <w:ind w:left="851"/>
      </w:pPr>
    </w:p>
    <w:p w14:paraId="15E9E9B0" w14:textId="700E2843"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Teherfelvevő-, kötöző-, függesztő eszközök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9B6C141" w14:textId="24D5B9C2" w:rsidR="00C53E01" w:rsidRDefault="00522097" w:rsidP="00C53E01">
      <w:pPr>
        <w:spacing w:after="0"/>
        <w:ind w:left="851"/>
      </w:pPr>
      <w:r w:rsidRPr="00522097">
        <w:rPr>
          <w:rFonts w:cs="Times New Roman"/>
        </w:rPr>
        <w:t>Teheremelésre, függesztésre alkalmas eszközöket kiválaszt, ellenőriz és használ.</w:t>
      </w:r>
    </w:p>
    <w:p w14:paraId="0320BCEC" w14:textId="77777777" w:rsidR="00C53E01" w:rsidRPr="002A1C54" w:rsidRDefault="00C53E01" w:rsidP="00C53E01">
      <w:pPr>
        <w:tabs>
          <w:tab w:val="left" w:pos="1418"/>
          <w:tab w:val="right" w:pos="9072"/>
        </w:tabs>
        <w:spacing w:after="0"/>
        <w:ind w:left="851"/>
      </w:pPr>
    </w:p>
    <w:p w14:paraId="19FC6934" w14:textId="00793DB1" w:rsidR="00C53E01" w:rsidRPr="00644690" w:rsidRDefault="00522097" w:rsidP="00C53E01">
      <w:pPr>
        <w:pStyle w:val="Listaszerbekezds"/>
        <w:numPr>
          <w:ilvl w:val="2"/>
          <w:numId w:val="8"/>
        </w:numPr>
        <w:tabs>
          <w:tab w:val="left" w:pos="1701"/>
          <w:tab w:val="right" w:pos="9072"/>
        </w:tabs>
        <w:spacing w:after="0"/>
        <w:ind w:left="993" w:hanging="426"/>
        <w:rPr>
          <w:rFonts w:cs="Times New Roman"/>
          <w:b/>
          <w:i/>
        </w:rPr>
      </w:pPr>
      <w:r w:rsidRPr="00175DA0">
        <w:rPr>
          <w:b/>
          <w:i/>
        </w:rPr>
        <w:t>Anyagmozgatás, 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035C9D9A" w14:textId="7DD613E5" w:rsidR="00C53E01" w:rsidRDefault="00522097" w:rsidP="00C53E01">
      <w:pPr>
        <w:spacing w:after="0"/>
        <w:ind w:left="851"/>
      </w:pPr>
      <w:r w:rsidRPr="00522097">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1316DFC9" w14:textId="77777777" w:rsidR="00C53E01" w:rsidRDefault="00C53E01" w:rsidP="00C53E01">
      <w:pPr>
        <w:tabs>
          <w:tab w:val="left" w:pos="1418"/>
          <w:tab w:val="right" w:pos="9072"/>
        </w:tabs>
        <w:spacing w:after="0"/>
        <w:ind w:left="851"/>
      </w:pPr>
    </w:p>
    <w:p w14:paraId="6F93D664" w14:textId="0E0132BC" w:rsidR="00C53E01" w:rsidRDefault="00522097"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594B942" w14:textId="33F0D5C6" w:rsidR="00C53E01" w:rsidRDefault="00522097" w:rsidP="00C53E01">
      <w:pPr>
        <w:spacing w:after="0"/>
        <w:ind w:left="851"/>
      </w:pPr>
      <w:r w:rsidRPr="00522097">
        <w:rPr>
          <w:rFonts w:cs="Times New Roman"/>
        </w:rPr>
        <w:t>Megtanulja a teherkötözés és irányítás szabályait, elsajátítja és gyakorolja az egyezményes jelrendszert.</w:t>
      </w:r>
    </w:p>
    <w:p w14:paraId="0593E76E" w14:textId="77777777" w:rsidR="00C53E01" w:rsidRPr="00644690" w:rsidRDefault="00C53E01" w:rsidP="00C53E01">
      <w:pPr>
        <w:tabs>
          <w:tab w:val="left" w:pos="1418"/>
          <w:tab w:val="right" w:pos="9072"/>
        </w:tabs>
        <w:spacing w:after="0"/>
        <w:ind w:left="851"/>
      </w:pPr>
    </w:p>
    <w:p w14:paraId="16222142" w14:textId="4650C0AB" w:rsidR="00C53E01" w:rsidRDefault="00522097" w:rsidP="00C53E01">
      <w:pPr>
        <w:pStyle w:val="Listaszerbekezds"/>
        <w:numPr>
          <w:ilvl w:val="2"/>
          <w:numId w:val="8"/>
        </w:numPr>
        <w:tabs>
          <w:tab w:val="left" w:pos="1701"/>
          <w:tab w:val="right" w:pos="9072"/>
        </w:tabs>
        <w:spacing w:after="0"/>
        <w:ind w:left="993" w:hanging="426"/>
        <w:rPr>
          <w:b/>
          <w:i/>
        </w:rPr>
      </w:pPr>
      <w:r>
        <w:rPr>
          <w:b/>
          <w:i/>
        </w:rPr>
        <w:t>Egyéni és csoportos védőfelszerelések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62A097" w14:textId="66312982" w:rsidR="00C53E01" w:rsidRDefault="00522097" w:rsidP="00C53E01">
      <w:pPr>
        <w:spacing w:after="0"/>
        <w:ind w:left="851"/>
      </w:pPr>
      <w:r>
        <w:rPr>
          <w:rFonts w:cs="Times New Roman"/>
        </w:rPr>
        <w:t>Megismeri az egyéni védőfelszerelésekkel szemben támasztott követelményeket és azok alkalmazását.</w:t>
      </w:r>
    </w:p>
    <w:p w14:paraId="00B7A2DE" w14:textId="77777777" w:rsidR="00C53E01" w:rsidRPr="002A1C54" w:rsidRDefault="00C53E01" w:rsidP="00C53E01">
      <w:pPr>
        <w:tabs>
          <w:tab w:val="left" w:pos="1418"/>
          <w:tab w:val="right" w:pos="9072"/>
        </w:tabs>
        <w:spacing w:after="0"/>
        <w:ind w:left="851"/>
      </w:pPr>
    </w:p>
    <w:p w14:paraId="1FEFC23E" w14:textId="634BA6D7" w:rsidR="00C53E01" w:rsidRDefault="00522097" w:rsidP="00C53E01">
      <w:pPr>
        <w:pStyle w:val="Listaszerbekezds"/>
        <w:numPr>
          <w:ilvl w:val="2"/>
          <w:numId w:val="8"/>
        </w:numPr>
        <w:tabs>
          <w:tab w:val="left" w:pos="1701"/>
          <w:tab w:val="right" w:pos="9072"/>
        </w:tabs>
        <w:spacing w:after="0"/>
        <w:ind w:left="993" w:hanging="426"/>
        <w:rPr>
          <w:b/>
          <w:i/>
        </w:rPr>
      </w:pPr>
      <w:r w:rsidRPr="00750D66">
        <w:rPr>
          <w:b/>
          <w:i/>
        </w:rPr>
        <w:t>Emelőgépkezelő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BFB82B7" w14:textId="27CB709D" w:rsidR="00C53E01" w:rsidRDefault="00522097" w:rsidP="00C53E01">
      <w:pPr>
        <w:spacing w:after="0"/>
        <w:ind w:left="851"/>
      </w:pPr>
      <w:r w:rsidRPr="0052209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0AD282AF" w14:textId="77777777" w:rsidR="00C53E01" w:rsidRPr="002A1C54" w:rsidRDefault="00C53E01" w:rsidP="00C53E01">
      <w:pPr>
        <w:tabs>
          <w:tab w:val="left" w:pos="1418"/>
          <w:tab w:val="right" w:pos="9072"/>
        </w:tabs>
        <w:spacing w:after="0"/>
        <w:ind w:left="851"/>
      </w:pPr>
    </w:p>
    <w:p w14:paraId="0E81D672" w14:textId="77777777" w:rsidR="00C53E01" w:rsidRPr="002A1C54" w:rsidRDefault="00C53E01" w:rsidP="00C53E01">
      <w:pPr>
        <w:tabs>
          <w:tab w:val="left" w:pos="1418"/>
          <w:tab w:val="right" w:pos="9072"/>
        </w:tabs>
        <w:spacing w:after="0"/>
        <w:ind w:left="851"/>
      </w:pPr>
    </w:p>
    <w:p w14:paraId="260C932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B77154A" w14:textId="77777777" w:rsidR="00C53E01" w:rsidRDefault="00C53E01" w:rsidP="00C53E01">
      <w:pPr>
        <w:spacing w:after="0"/>
        <w:ind w:left="426"/>
      </w:pPr>
    </w:p>
    <w:p w14:paraId="32789FF6" w14:textId="77777777" w:rsidR="00C53E01" w:rsidRPr="002B5BF7" w:rsidRDefault="00C53E01" w:rsidP="00C53E01">
      <w:pPr>
        <w:spacing w:after="0"/>
        <w:ind w:left="426"/>
      </w:pPr>
    </w:p>
    <w:p w14:paraId="589D5F4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85E235B" w14:textId="77777777" w:rsidR="00C53E01" w:rsidRDefault="00C53E01" w:rsidP="00C53E01">
      <w:pPr>
        <w:spacing w:after="0"/>
        <w:ind w:left="426"/>
      </w:pPr>
    </w:p>
    <w:p w14:paraId="3E7F22BD" w14:textId="77777777" w:rsidR="00C53E01" w:rsidRPr="00C879C0" w:rsidRDefault="00C53E01" w:rsidP="00C53E01">
      <w:pPr>
        <w:spacing w:after="0"/>
        <w:ind w:left="426"/>
        <w:rPr>
          <w:i/>
        </w:rPr>
      </w:pPr>
    </w:p>
    <w:p w14:paraId="2E648DD8" w14:textId="77777777" w:rsidR="00C53E01" w:rsidRPr="00FF2E9D" w:rsidRDefault="00C53E01" w:rsidP="00C53E01">
      <w:pPr>
        <w:spacing w:after="0"/>
        <w:ind w:left="426"/>
      </w:pPr>
    </w:p>
    <w:p w14:paraId="62A2617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A8330AA" w14:textId="451CDC58"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03742" w:rsidRPr="00103742" w14:paraId="16166D63" w14:textId="77777777" w:rsidTr="008B2E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D2128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1CB51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15CA94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D69B7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Alkalmazandó eszközök és felszerelések </w:t>
            </w:r>
          </w:p>
        </w:tc>
      </w:tr>
      <w:tr w:rsidR="00103742" w:rsidRPr="00103742" w14:paraId="0B3EE71D" w14:textId="77777777" w:rsidTr="008B2E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56F23F0" w14:textId="77777777" w:rsidR="00103742" w:rsidRPr="00103742" w:rsidRDefault="00103742" w:rsidP="008B2E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C29823" w14:textId="77777777" w:rsidR="00103742" w:rsidRPr="00103742" w:rsidRDefault="00103742" w:rsidP="008B2E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B534A9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560339A"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A88B1D"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EDAE26" w14:textId="77777777" w:rsidR="00103742" w:rsidRPr="00103742" w:rsidRDefault="00103742" w:rsidP="008B2E65">
            <w:pPr>
              <w:spacing w:after="0"/>
              <w:jc w:val="left"/>
              <w:rPr>
                <w:rFonts w:eastAsia="Times New Roman" w:cs="Times New Roman"/>
                <w:color w:val="000000"/>
                <w:sz w:val="20"/>
                <w:szCs w:val="20"/>
                <w:lang w:eastAsia="hu-HU"/>
              </w:rPr>
            </w:pPr>
          </w:p>
        </w:tc>
      </w:tr>
      <w:tr w:rsidR="00103742" w:rsidRPr="00103742" w14:paraId="790A8FA6"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34E80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3B619A1"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C01FB1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0ABE1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2BEB5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F09180"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7CE06520"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35BD5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9AD1A42"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0D5082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A79B0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F294C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43B76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A292178"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94742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53831C4"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7D9F7E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075E1D"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B23D4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E49B5E"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C0151C0"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F5B48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B1BD198"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544AEA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ED0F0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65D7E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18B5BF"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A50B42C"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AA2C3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06ED7F3"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75F784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96A81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BC5CB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CCB50"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bl>
    <w:p w14:paraId="0DC5C0DE" w14:textId="77777777" w:rsidR="00103742" w:rsidRDefault="00103742" w:rsidP="00C53E01">
      <w:pPr>
        <w:spacing w:after="0"/>
        <w:ind w:left="426"/>
      </w:pPr>
    </w:p>
    <w:p w14:paraId="65EE8FF8"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A260DFE" w14:textId="28BE3396" w:rsidR="00103742" w:rsidRPr="002B5BF7" w:rsidRDefault="00103742"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03742" w:rsidRPr="00103742" w14:paraId="3DA2A843" w14:textId="77777777" w:rsidTr="008B2E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F378DA"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702A2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50DBD5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2460C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Alkalmazandó eszközök és felszerelések </w:t>
            </w:r>
          </w:p>
        </w:tc>
      </w:tr>
      <w:tr w:rsidR="00103742" w:rsidRPr="00103742" w14:paraId="18B556C3" w14:textId="77777777" w:rsidTr="008B2E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41DDBB2" w14:textId="77777777" w:rsidR="00103742" w:rsidRPr="00103742" w:rsidRDefault="00103742" w:rsidP="008B2E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8820ED6" w14:textId="77777777" w:rsidR="00103742" w:rsidRPr="00103742" w:rsidRDefault="00103742" w:rsidP="008B2E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07FF30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79BDBE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14F8D1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E3E42C" w14:textId="77777777" w:rsidR="00103742" w:rsidRPr="00103742" w:rsidRDefault="00103742" w:rsidP="008B2E65">
            <w:pPr>
              <w:spacing w:after="0"/>
              <w:jc w:val="left"/>
              <w:rPr>
                <w:rFonts w:eastAsia="Times New Roman" w:cs="Times New Roman"/>
                <w:color w:val="000000"/>
                <w:sz w:val="20"/>
                <w:szCs w:val="20"/>
                <w:lang w:eastAsia="hu-HU"/>
              </w:rPr>
            </w:pPr>
          </w:p>
        </w:tc>
      </w:tr>
      <w:tr w:rsidR="00103742" w:rsidRPr="00103742" w14:paraId="4A8C3E9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CE241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4BA1D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Ismeretalkalmazási gyakorló tevékenységek, feladatok</w:t>
            </w:r>
          </w:p>
        </w:tc>
      </w:tr>
      <w:tr w:rsidR="00103742" w:rsidRPr="00103742" w14:paraId="398C66B7"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4B363A"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D6C0817"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47F3CF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52902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71A38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9C4192"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93190A3"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4D4ACD"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23B8FE2"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20BC32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4A277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84BC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E00BCC"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179941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D869D0D"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43BB6A"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Komplex információk körében</w:t>
            </w:r>
          </w:p>
        </w:tc>
      </w:tr>
      <w:tr w:rsidR="00103742" w:rsidRPr="00103742" w14:paraId="6D504C8B"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342F1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CFF90A6"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35CFD7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7534F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7DED6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09640D"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F108E4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955A3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8B2FB92"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569F91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85B42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D435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ED2E27"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2647BF30"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2FC47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90CE51"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Csoportos munkaformák körében</w:t>
            </w:r>
          </w:p>
        </w:tc>
      </w:tr>
      <w:tr w:rsidR="00103742" w:rsidRPr="00103742" w14:paraId="199D7698"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7E4C0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D37C690"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FC9859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16AE5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2A700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18C07E"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B66826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DB705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572CD79"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041501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AA072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E12E9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C6603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858B9D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A6D5B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61647C"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Gyakorlati munkavégzés körében</w:t>
            </w:r>
          </w:p>
        </w:tc>
      </w:tr>
      <w:tr w:rsidR="00103742" w:rsidRPr="00103742" w14:paraId="0C004F1E"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DD7FC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27C1B5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E31797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0EF36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9B75A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C6D77"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B7951E7"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E7E00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48B4EB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F582704"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DD8F1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C6EF2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D23CF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39AD45B"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7EF0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AA9866E"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4970E3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092F2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6360A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F02C9"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4182A489"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5D159C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6E4CBC"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Üzemeltetési tevékenységek körében</w:t>
            </w:r>
          </w:p>
        </w:tc>
      </w:tr>
      <w:tr w:rsidR="00103742" w:rsidRPr="00103742" w14:paraId="1825E4D2"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EEE63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2703EDD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CC8C4C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31AE1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F0206A"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18529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7718AC0"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C7FDF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366D6F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6B52246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4AE11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A9050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3355DA"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CD3EFE0"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E4B99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76AFFD5D"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897C52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2760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25D73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BEEE97"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FED6BDA"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A60FC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32B765D6"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40CA8CD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8A2CF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EBA1D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ABE7EE"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458526C7"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4F749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38C25C"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Vizsgálati tevékenységek körében</w:t>
            </w:r>
          </w:p>
        </w:tc>
      </w:tr>
      <w:tr w:rsidR="00103742" w:rsidRPr="00103742" w14:paraId="550C798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2D8B9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0E50FDE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428EC1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62D8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3CB76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55E3AF"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4574162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A0134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4A106AB3"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72DA420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4AB3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C9235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5D8996"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7C5F9B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83E8F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8DD23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Szolgáltatási tevékenységek körében</w:t>
            </w:r>
          </w:p>
        </w:tc>
      </w:tr>
      <w:tr w:rsidR="00103742" w:rsidRPr="00103742" w14:paraId="48E59739"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0ADA9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lastRenderedPageBreak/>
              <w:t>9.3.</w:t>
            </w:r>
          </w:p>
        </w:tc>
        <w:tc>
          <w:tcPr>
            <w:tcW w:w="2800" w:type="dxa"/>
            <w:tcBorders>
              <w:top w:val="nil"/>
              <w:left w:val="nil"/>
              <w:bottom w:val="single" w:sz="4" w:space="0" w:color="auto"/>
              <w:right w:val="single" w:sz="4" w:space="0" w:color="auto"/>
            </w:tcBorders>
            <w:shd w:val="clear" w:color="auto" w:fill="auto"/>
            <w:vAlign w:val="center"/>
            <w:hideMark/>
          </w:tcPr>
          <w:p w14:paraId="5870DAA0"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C800B0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351D9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BDB78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365EF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05DC794"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E744B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0544069D"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DBE584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4C7754"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8A9074"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D4A229"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bl>
    <w:p w14:paraId="0C160F5D" w14:textId="60E05B93" w:rsidR="00C53E01" w:rsidRPr="002B5BF7" w:rsidRDefault="00C53E01" w:rsidP="00C53E01">
      <w:pPr>
        <w:spacing w:after="0"/>
        <w:ind w:left="426"/>
      </w:pPr>
    </w:p>
    <w:p w14:paraId="4558165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5DB9E1" w14:textId="77777777" w:rsidR="00C53E01" w:rsidRDefault="00C53E01" w:rsidP="00C53E01">
      <w:pPr>
        <w:spacing w:after="0"/>
        <w:ind w:left="426"/>
      </w:pPr>
      <w:r w:rsidRPr="003A56AA">
        <w:t>A nemzeti köznevelésről szóló 2011. évi CXC. törvény. 54. § (2) a) pontja szerinti értékeléssel.</w:t>
      </w:r>
    </w:p>
    <w:p w14:paraId="29B0E85F" w14:textId="77777777" w:rsidR="00C53E01" w:rsidRPr="002B5BF7" w:rsidRDefault="00C53E01" w:rsidP="00C53E01">
      <w:pPr>
        <w:spacing w:after="0"/>
        <w:ind w:left="426"/>
      </w:pPr>
    </w:p>
    <w:p w14:paraId="02CF531E" w14:textId="77777777" w:rsidR="00C53E01" w:rsidRDefault="00C53E01" w:rsidP="00C53E01">
      <w:pPr>
        <w:spacing w:after="0"/>
        <w:rPr>
          <w:rFonts w:cs="Times New Roman"/>
        </w:rPr>
      </w:pPr>
    </w:p>
    <w:p w14:paraId="6E32A709" w14:textId="23CDCB86" w:rsidR="00C53E01" w:rsidRDefault="00C53E01" w:rsidP="00C53E01">
      <w:pPr>
        <w:spacing w:after="200" w:line="276" w:lineRule="auto"/>
        <w:jc w:val="left"/>
        <w:rPr>
          <w:rFonts w:cs="Times New Roman"/>
        </w:rPr>
      </w:pPr>
    </w:p>
    <w:p w14:paraId="283EF45D" w14:textId="77777777" w:rsidR="00C53E01" w:rsidRPr="00D52C63" w:rsidRDefault="00C53E01" w:rsidP="00C53E01">
      <w:pPr>
        <w:rPr>
          <w:rFonts w:cs="Times New Roman"/>
        </w:rPr>
      </w:pPr>
    </w:p>
    <w:p w14:paraId="1231637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BC07663" w14:textId="3BF077EC" w:rsidR="00C53E01" w:rsidRPr="00D52C63" w:rsidRDefault="004259A2" w:rsidP="00C53E01">
      <w:pPr>
        <w:spacing w:after="480"/>
        <w:jc w:val="center"/>
        <w:rPr>
          <w:rFonts w:cs="Times New Roman"/>
          <w:b/>
          <w:sz w:val="36"/>
        </w:rPr>
      </w:pPr>
      <w:r w:rsidRPr="004259A2">
        <w:rPr>
          <w:rFonts w:cs="Times New Roman"/>
          <w:b/>
          <w:sz w:val="36"/>
        </w:rPr>
        <w:t>10448-16</w:t>
      </w:r>
      <w:r w:rsidR="00C53E01" w:rsidRPr="00D52C63">
        <w:rPr>
          <w:rFonts w:cs="Times New Roman"/>
          <w:b/>
          <w:sz w:val="36"/>
        </w:rPr>
        <w:t xml:space="preserve"> azonosító számú</w:t>
      </w:r>
    </w:p>
    <w:p w14:paraId="718A7E5E" w14:textId="22D0BA7B" w:rsidR="00C53E01" w:rsidRPr="00D52C63" w:rsidRDefault="001C6662" w:rsidP="00C53E01">
      <w:pPr>
        <w:jc w:val="center"/>
        <w:rPr>
          <w:rFonts w:cs="Times New Roman"/>
          <w:b/>
          <w:sz w:val="36"/>
        </w:rPr>
      </w:pPr>
      <w:r w:rsidRPr="001C6662">
        <w:rPr>
          <w:rFonts w:cs="Times New Roman"/>
          <w:b/>
          <w:sz w:val="36"/>
        </w:rPr>
        <w:t>Földmunka-, rakodó- és szállítógép kezelő speciális feladatai</w:t>
      </w:r>
    </w:p>
    <w:p w14:paraId="691EC426" w14:textId="77777777" w:rsidR="00C53E01" w:rsidRPr="00D52C63" w:rsidRDefault="00C53E01" w:rsidP="00C53E01">
      <w:pPr>
        <w:jc w:val="center"/>
        <w:rPr>
          <w:rFonts w:cs="Times New Roman"/>
          <w:b/>
          <w:sz w:val="36"/>
        </w:rPr>
      </w:pPr>
      <w:r w:rsidRPr="00D52C63">
        <w:rPr>
          <w:rFonts w:cs="Times New Roman"/>
          <w:b/>
          <w:sz w:val="36"/>
        </w:rPr>
        <w:t>megnevezésű</w:t>
      </w:r>
    </w:p>
    <w:p w14:paraId="5C57C423"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E0C66DB"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CD2A7D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EE5A18C" w14:textId="2B64BC35" w:rsidR="00C53E01" w:rsidRPr="00D52C63" w:rsidRDefault="00C53E01" w:rsidP="008B2E65">
      <w:pPr>
        <w:rPr>
          <w:rFonts w:cs="Times New Roman"/>
        </w:rPr>
      </w:pPr>
      <w:r w:rsidRPr="00D52C63">
        <w:rPr>
          <w:rFonts w:cs="Times New Roman"/>
        </w:rPr>
        <w:lastRenderedPageBreak/>
        <w:t xml:space="preserve">A </w:t>
      </w:r>
      <w:r w:rsidR="00BE1561" w:rsidRPr="00BE1561">
        <w:rPr>
          <w:rFonts w:cs="Times New Roman"/>
        </w:rPr>
        <w:t>10448-16</w:t>
      </w:r>
      <w:r w:rsidRPr="00D52C63">
        <w:rPr>
          <w:rFonts w:cs="Times New Roman"/>
        </w:rPr>
        <w:t xml:space="preserve"> azonosító számú </w:t>
      </w:r>
      <w:r w:rsidR="00BE1561" w:rsidRPr="00BE1561">
        <w:rPr>
          <w:rFonts w:cs="Times New Roman"/>
        </w:rPr>
        <w:t>Földmunka-, rakodó- és szállítógép kezelő speciális feladatai</w:t>
      </w:r>
      <w:r w:rsidRPr="00D26A67">
        <w:rPr>
          <w:rFonts w:cs="Times New Roman"/>
        </w:rPr>
        <w:t>.</w:t>
      </w:r>
      <w:r w:rsidRPr="00D52C63">
        <w:rPr>
          <w:rFonts w:cs="Times New Roman"/>
        </w:rPr>
        <w:t>megnevezésű szakmai követelménymodulhoz tartozó tantárgyak és témakörök oktatása során fejlesztendő kompetenciák</w:t>
      </w:r>
    </w:p>
    <w:p w14:paraId="61B0D8A0" w14:textId="3A48208D" w:rsidR="00C53E01" w:rsidRDefault="00C53E01" w:rsidP="008B2E65">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8B2E65" w:rsidRPr="008B2E65" w14:paraId="794DFE37" w14:textId="77777777" w:rsidTr="008B2E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DF24A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F8D0C0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 kezelő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112623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 kezelő speciális gyakorlata</w:t>
            </w:r>
          </w:p>
        </w:tc>
      </w:tr>
      <w:tr w:rsidR="008B2E65" w:rsidRPr="008B2E65" w14:paraId="6A46B8E9"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1E6CF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FELADATOK</w:t>
            </w:r>
          </w:p>
        </w:tc>
      </w:tr>
      <w:tr w:rsidR="008B2E65" w:rsidRPr="008B2E65" w14:paraId="446CAAE4"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30AE8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14:paraId="04A4D38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54A5E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FF9120D"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E4B3D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3BD4E04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ABF59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C710304"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623C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7506BBA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5A621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2B3894BA"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D65F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Az előírásoknak megfelelően vezeti a gép-naplót</w:t>
            </w:r>
          </w:p>
        </w:tc>
        <w:tc>
          <w:tcPr>
            <w:tcW w:w="700" w:type="dxa"/>
            <w:tcBorders>
              <w:top w:val="nil"/>
              <w:left w:val="nil"/>
              <w:bottom w:val="single" w:sz="4" w:space="0" w:color="auto"/>
              <w:right w:val="single" w:sz="4" w:space="0" w:color="auto"/>
            </w:tcBorders>
            <w:shd w:val="clear" w:color="auto" w:fill="auto"/>
            <w:noWrap/>
            <w:vAlign w:val="center"/>
            <w:hideMark/>
          </w:tcPr>
          <w:p w14:paraId="598D0FA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9DE3C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5070EDA"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AE5CF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Elvégzi a gép előírás szerinti stabilizálását, telepítését</w:t>
            </w:r>
          </w:p>
        </w:tc>
        <w:tc>
          <w:tcPr>
            <w:tcW w:w="700" w:type="dxa"/>
            <w:tcBorders>
              <w:top w:val="nil"/>
              <w:left w:val="nil"/>
              <w:bottom w:val="single" w:sz="4" w:space="0" w:color="auto"/>
              <w:right w:val="single" w:sz="4" w:space="0" w:color="auto"/>
            </w:tcBorders>
            <w:shd w:val="clear" w:color="auto" w:fill="auto"/>
            <w:noWrap/>
            <w:vAlign w:val="center"/>
            <w:hideMark/>
          </w:tcPr>
          <w:p w14:paraId="20314ED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A96EA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4F06251"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D1A9A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386600B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36949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E6A6427"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F88CF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2E460F1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BDDA3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33A1E764"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90E7A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Szükség esetén szereléket kiválaszt, cserél</w:t>
            </w:r>
          </w:p>
        </w:tc>
        <w:tc>
          <w:tcPr>
            <w:tcW w:w="700" w:type="dxa"/>
            <w:tcBorders>
              <w:top w:val="nil"/>
              <w:left w:val="nil"/>
              <w:bottom w:val="single" w:sz="4" w:space="0" w:color="auto"/>
              <w:right w:val="single" w:sz="4" w:space="0" w:color="auto"/>
            </w:tcBorders>
            <w:shd w:val="clear" w:color="auto" w:fill="auto"/>
            <w:noWrap/>
            <w:vAlign w:val="center"/>
            <w:hideMark/>
          </w:tcPr>
          <w:p w14:paraId="3C1420C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A38C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C49FAB1"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36B5C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Biztonságosan végrehajtja a kitermelési, rakodási, szállítási és lehelyezési műveleteket</w:t>
            </w:r>
          </w:p>
        </w:tc>
        <w:tc>
          <w:tcPr>
            <w:tcW w:w="700" w:type="dxa"/>
            <w:tcBorders>
              <w:top w:val="nil"/>
              <w:left w:val="nil"/>
              <w:bottom w:val="single" w:sz="4" w:space="0" w:color="auto"/>
              <w:right w:val="single" w:sz="4" w:space="0" w:color="auto"/>
            </w:tcBorders>
            <w:shd w:val="clear" w:color="auto" w:fill="auto"/>
            <w:noWrap/>
            <w:vAlign w:val="center"/>
            <w:hideMark/>
          </w:tcPr>
          <w:p w14:paraId="7EE873F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B5174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7ADC762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234F9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Szükség esetén emelési műveletet végez</w:t>
            </w:r>
          </w:p>
        </w:tc>
        <w:tc>
          <w:tcPr>
            <w:tcW w:w="700" w:type="dxa"/>
            <w:tcBorders>
              <w:top w:val="nil"/>
              <w:left w:val="nil"/>
              <w:bottom w:val="single" w:sz="4" w:space="0" w:color="auto"/>
              <w:right w:val="single" w:sz="4" w:space="0" w:color="auto"/>
            </w:tcBorders>
            <w:shd w:val="clear" w:color="auto" w:fill="auto"/>
            <w:noWrap/>
            <w:vAlign w:val="center"/>
            <w:hideMark/>
          </w:tcPr>
          <w:p w14:paraId="6EB10DE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700E2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52E3F88" w14:textId="77777777" w:rsidTr="008B2E6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D19D8"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Betartja a földmunka-, rakodó- és szállítógépekre vonatkozó sajátos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69C55A7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2D8AA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39D230D" w14:textId="77777777" w:rsidTr="008B2E6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4803B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Felismeri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27C3965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6B620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7E02FACB"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56888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68BFB47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7A75B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9F36709"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5C2D9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szállítógépet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24EC13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574B5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F270E8A"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C490E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74F880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6A901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D020ECE"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65768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Munkaterületen helyváltoztatásokat hajt végre az arra alkalmas géppel</w:t>
            </w:r>
          </w:p>
        </w:tc>
        <w:tc>
          <w:tcPr>
            <w:tcW w:w="700" w:type="dxa"/>
            <w:tcBorders>
              <w:top w:val="nil"/>
              <w:left w:val="nil"/>
              <w:bottom w:val="single" w:sz="4" w:space="0" w:color="auto"/>
              <w:right w:val="single" w:sz="4" w:space="0" w:color="auto"/>
            </w:tcBorders>
            <w:shd w:val="clear" w:color="auto" w:fill="auto"/>
            <w:noWrap/>
            <w:vAlign w:val="center"/>
            <w:hideMark/>
          </w:tcPr>
          <w:p w14:paraId="27822F2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57D7E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99297D1"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FEF1E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SZAKMAI ISMERETEK</w:t>
            </w:r>
          </w:p>
        </w:tc>
      </w:tr>
      <w:tr w:rsidR="008B2E65" w:rsidRPr="008B2E65" w14:paraId="4CA51FCE"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D6D43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Jogszabályban előírt irányítási és jelrendszer</w:t>
            </w:r>
          </w:p>
        </w:tc>
        <w:tc>
          <w:tcPr>
            <w:tcW w:w="700" w:type="dxa"/>
            <w:tcBorders>
              <w:top w:val="nil"/>
              <w:left w:val="nil"/>
              <w:bottom w:val="single" w:sz="4" w:space="0" w:color="auto"/>
              <w:right w:val="single" w:sz="4" w:space="0" w:color="auto"/>
            </w:tcBorders>
            <w:shd w:val="clear" w:color="auto" w:fill="auto"/>
            <w:noWrap/>
            <w:vAlign w:val="center"/>
            <w:hideMark/>
          </w:tcPr>
          <w:p w14:paraId="67972D2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AC78D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4B48271"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C20F2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30CC4BE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886C6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37BC5B6B"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FCF1A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61CF943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77030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6190A46"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0BE81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Teheremelés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73D4B55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3DC0C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A4C8CB3"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AC0EE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14:paraId="78C5585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DBBF7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06BD096"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BE746A"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7684C1A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04FD0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1CE4DD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2DB23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4B1A591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D7E73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AD13A81"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8C628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lastRenderedPageBreak/>
              <w:t>Ömlesztett anyagok halmozásának, deponálásának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EABDA4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E2F4A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D858FE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BE66C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Talajok, szemcsés anyagok, kövek</w:t>
            </w:r>
          </w:p>
        </w:tc>
        <w:tc>
          <w:tcPr>
            <w:tcW w:w="700" w:type="dxa"/>
            <w:tcBorders>
              <w:top w:val="nil"/>
              <w:left w:val="nil"/>
              <w:bottom w:val="single" w:sz="4" w:space="0" w:color="auto"/>
              <w:right w:val="single" w:sz="4" w:space="0" w:color="auto"/>
            </w:tcBorders>
            <w:shd w:val="clear" w:color="auto" w:fill="auto"/>
            <w:noWrap/>
            <w:vAlign w:val="center"/>
            <w:hideMark/>
          </w:tcPr>
          <w:p w14:paraId="5E79497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033E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DB1D09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EDA758"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Betonok, betonelemek</w:t>
            </w:r>
          </w:p>
        </w:tc>
        <w:tc>
          <w:tcPr>
            <w:tcW w:w="700" w:type="dxa"/>
            <w:tcBorders>
              <w:top w:val="nil"/>
              <w:left w:val="nil"/>
              <w:bottom w:val="single" w:sz="4" w:space="0" w:color="auto"/>
              <w:right w:val="single" w:sz="4" w:space="0" w:color="auto"/>
            </w:tcBorders>
            <w:shd w:val="clear" w:color="auto" w:fill="auto"/>
            <w:noWrap/>
            <w:vAlign w:val="center"/>
            <w:hideMark/>
          </w:tcPr>
          <w:p w14:paraId="5339B76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3ED65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6BF25DD"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9B72B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Veszélyes építési anyagok</w:t>
            </w:r>
          </w:p>
        </w:tc>
        <w:tc>
          <w:tcPr>
            <w:tcW w:w="700" w:type="dxa"/>
            <w:tcBorders>
              <w:top w:val="nil"/>
              <w:left w:val="nil"/>
              <w:bottom w:val="single" w:sz="4" w:space="0" w:color="auto"/>
              <w:right w:val="single" w:sz="4" w:space="0" w:color="auto"/>
            </w:tcBorders>
            <w:shd w:val="clear" w:color="auto" w:fill="auto"/>
            <w:noWrap/>
            <w:vAlign w:val="center"/>
            <w:hideMark/>
          </w:tcPr>
          <w:p w14:paraId="1B8DA69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3D825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75DC1BF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1C87B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Mélyépítési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14:paraId="378E8D8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D87A6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5F7AF8C"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9406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Talajtömörítési eljárások</w:t>
            </w:r>
          </w:p>
        </w:tc>
        <w:tc>
          <w:tcPr>
            <w:tcW w:w="700" w:type="dxa"/>
            <w:tcBorders>
              <w:top w:val="nil"/>
              <w:left w:val="nil"/>
              <w:bottom w:val="single" w:sz="4" w:space="0" w:color="auto"/>
              <w:right w:val="single" w:sz="4" w:space="0" w:color="auto"/>
            </w:tcBorders>
            <w:shd w:val="clear" w:color="auto" w:fill="auto"/>
            <w:noWrap/>
            <w:vAlign w:val="center"/>
            <w:hideMark/>
          </w:tcPr>
          <w:p w14:paraId="0197698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B86B4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7664A0C1"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167AC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14:paraId="5B709EB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86F4A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C185ED5"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77F02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4D4481C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345E7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E27D3FD"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FAF14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Munkaszerelékek fajtái</w:t>
            </w:r>
          </w:p>
        </w:tc>
        <w:tc>
          <w:tcPr>
            <w:tcW w:w="700" w:type="dxa"/>
            <w:tcBorders>
              <w:top w:val="nil"/>
              <w:left w:val="nil"/>
              <w:bottom w:val="single" w:sz="4" w:space="0" w:color="auto"/>
              <w:right w:val="single" w:sz="4" w:space="0" w:color="auto"/>
            </w:tcBorders>
            <w:shd w:val="clear" w:color="auto" w:fill="auto"/>
            <w:noWrap/>
            <w:vAlign w:val="center"/>
            <w:hideMark/>
          </w:tcPr>
          <w:p w14:paraId="1F076A8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8F150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1105B15"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FC6E5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Munkaszerelékek használata, cseréje, rögzítése</w:t>
            </w:r>
          </w:p>
        </w:tc>
        <w:tc>
          <w:tcPr>
            <w:tcW w:w="700" w:type="dxa"/>
            <w:tcBorders>
              <w:top w:val="nil"/>
              <w:left w:val="nil"/>
              <w:bottom w:val="single" w:sz="4" w:space="0" w:color="auto"/>
              <w:right w:val="single" w:sz="4" w:space="0" w:color="auto"/>
            </w:tcBorders>
            <w:shd w:val="clear" w:color="auto" w:fill="auto"/>
            <w:noWrap/>
            <w:vAlign w:val="center"/>
            <w:hideMark/>
          </w:tcPr>
          <w:p w14:paraId="4722133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47F86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69BE4BD"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83172A"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F1C5FB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91489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3A8981C"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A2EC7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Adott földmunka-, rakodó- és szállítógép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765782B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3E009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15F0C2D"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E0576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Adott földmunka-, rakodó- és szállítógép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A86774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9A4BE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C6CD08D"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2EEB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SZAKMAI KÉSZSÉGEK</w:t>
            </w:r>
          </w:p>
        </w:tc>
      </w:tr>
      <w:tr w:rsidR="008B2E65" w:rsidRPr="008B2E65" w14:paraId="290E817A"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89849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7B1819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C5F9D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20DE6E55"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89ED0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4256F8D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960F8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7AE4B61"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B86E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14:paraId="56B20A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4D9DE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478D094"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8E9A2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6DBBF8A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3EBA2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DCAE290"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E65FC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5F5675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89DC0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33ED6E5A"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2AF5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SZEMÉLYES KOMPETENCIÁK</w:t>
            </w:r>
          </w:p>
        </w:tc>
      </w:tr>
      <w:tr w:rsidR="008B2E65" w:rsidRPr="008B2E65" w14:paraId="7B3F03EA"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AF530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F120A3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1DC5E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8563A0D"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861AB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2BC08A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A468D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2784A335"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DBE9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TÁRSAS KOMPETENCIÁK</w:t>
            </w:r>
          </w:p>
        </w:tc>
      </w:tr>
      <w:tr w:rsidR="008B2E65" w:rsidRPr="008B2E65" w14:paraId="31232745"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75FCA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17694DD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DBB7B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8CB71FD"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A6425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014C710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99F15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013D7A5"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E0D9E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MÓDSZERKOMPETENCIÁK</w:t>
            </w:r>
          </w:p>
        </w:tc>
      </w:tr>
      <w:tr w:rsidR="008B2E65" w:rsidRPr="008B2E65" w14:paraId="5D06196A"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44AA4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945881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829E7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3C2DC12"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09DDC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6B8E3F8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284A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bl>
    <w:p w14:paraId="44BE6FE1" w14:textId="77777777" w:rsidR="008B2E65" w:rsidRDefault="008B2E65" w:rsidP="00C53E01">
      <w:pPr>
        <w:spacing w:after="0"/>
        <w:rPr>
          <w:rFonts w:cs="Times New Roman"/>
        </w:rPr>
      </w:pPr>
    </w:p>
    <w:p w14:paraId="58735853" w14:textId="0A01C356" w:rsidR="00C53E01" w:rsidRPr="00644690" w:rsidRDefault="00F77377" w:rsidP="00C53E01">
      <w:pPr>
        <w:pStyle w:val="Listaszerbekezds"/>
        <w:numPr>
          <w:ilvl w:val="0"/>
          <w:numId w:val="8"/>
        </w:numPr>
        <w:tabs>
          <w:tab w:val="right" w:pos="9072"/>
        </w:tabs>
        <w:spacing w:after="0"/>
        <w:rPr>
          <w:rFonts w:cs="Times New Roman"/>
          <w:b/>
        </w:rPr>
      </w:pPr>
      <w:r w:rsidRPr="00F77377">
        <w:rPr>
          <w:b/>
        </w:rPr>
        <w:t>Földmunka-, rakodó- és szállítógép kezelő speciális ismeretei</w:t>
      </w:r>
      <w:r w:rsidR="00C53E01" w:rsidRPr="00644690">
        <w:rPr>
          <w:b/>
        </w:rPr>
        <w:t xml:space="preserve"> tantárgy</w:t>
      </w:r>
      <w:r w:rsidR="00C53E01" w:rsidRPr="00644690">
        <w:rPr>
          <w:b/>
        </w:rPr>
        <w:tab/>
      </w:r>
      <w:r>
        <w:rPr>
          <w:b/>
        </w:rPr>
        <w:t>6</w:t>
      </w:r>
      <w:r w:rsidR="00C53E01">
        <w:rPr>
          <w:b/>
        </w:rPr>
        <w:t xml:space="preserve"> ó</w:t>
      </w:r>
      <w:r w:rsidR="00C53E01" w:rsidRPr="00644690">
        <w:rPr>
          <w:b/>
        </w:rPr>
        <w:t>ra/</w:t>
      </w:r>
      <w:r>
        <w:rPr>
          <w:b/>
        </w:rPr>
        <w:t>6</w:t>
      </w:r>
      <w:r w:rsidR="00C53E01" w:rsidRPr="00644690">
        <w:rPr>
          <w:b/>
        </w:rPr>
        <w:t xml:space="preserve"> óra*</w:t>
      </w:r>
    </w:p>
    <w:p w14:paraId="5C105F1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B1BCCC3" w14:textId="77777777" w:rsidR="00C53E01" w:rsidRPr="00644690" w:rsidRDefault="00C53E01" w:rsidP="00C53E01"/>
    <w:p w14:paraId="748B60E1" w14:textId="77777777" w:rsidR="00C53E01" w:rsidRDefault="00C53E01" w:rsidP="00C53E01">
      <w:pPr>
        <w:pStyle w:val="Listaszerbekezds"/>
        <w:numPr>
          <w:ilvl w:val="1"/>
          <w:numId w:val="8"/>
        </w:numPr>
        <w:spacing w:after="0"/>
        <w:rPr>
          <w:b/>
        </w:rPr>
      </w:pPr>
      <w:r w:rsidRPr="00644690">
        <w:rPr>
          <w:b/>
        </w:rPr>
        <w:t>A tantárgy tanításának célja</w:t>
      </w:r>
    </w:p>
    <w:p w14:paraId="22108450" w14:textId="529E6A4B" w:rsidR="00C53E01" w:rsidRDefault="00F77377" w:rsidP="00C53E01">
      <w:pPr>
        <w:spacing w:after="0"/>
        <w:ind w:left="426"/>
      </w:pPr>
      <w:r w:rsidRPr="008417C5">
        <w:rPr>
          <w:rFonts w:eastAsia="Calibri" w:cs="Times New Roman"/>
          <w:szCs w:val="24"/>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14:paraId="6EB0AC2E" w14:textId="77777777" w:rsidR="00C53E01" w:rsidRPr="002B5BF7" w:rsidRDefault="00C53E01" w:rsidP="00C53E01">
      <w:pPr>
        <w:spacing w:after="0"/>
        <w:ind w:left="426"/>
      </w:pPr>
    </w:p>
    <w:p w14:paraId="0ACA469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D03D014" w14:textId="77777777" w:rsidR="00C53E01" w:rsidRDefault="00C53E01" w:rsidP="00C53E01">
      <w:pPr>
        <w:spacing w:after="0"/>
        <w:ind w:left="426"/>
      </w:pPr>
    </w:p>
    <w:p w14:paraId="665236FA" w14:textId="77777777" w:rsidR="00C53E01" w:rsidRPr="002B5BF7" w:rsidRDefault="00C53E01" w:rsidP="00C53E01">
      <w:pPr>
        <w:spacing w:after="0"/>
        <w:ind w:left="426"/>
      </w:pPr>
    </w:p>
    <w:p w14:paraId="7B13F8F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8444938" w14:textId="1DD9FF17"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Földmunka gépek fajtái, rendszerezése, szerkezettana</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26F59E03" w14:textId="77777777" w:rsidR="0083787A" w:rsidRPr="0083787A" w:rsidRDefault="0083787A" w:rsidP="0083787A">
      <w:pPr>
        <w:spacing w:after="0"/>
        <w:ind w:left="851"/>
        <w:rPr>
          <w:rFonts w:cs="Times New Roman"/>
        </w:rPr>
      </w:pPr>
      <w:r w:rsidRPr="0083787A">
        <w:rPr>
          <w:rFonts w:cs="Times New Roman"/>
        </w:rPr>
        <w:t>Elvégzi a műszakkezdés előtti biztonsági és üzemi ellenőrzéseket</w:t>
      </w:r>
    </w:p>
    <w:p w14:paraId="37BBAD89" w14:textId="77777777" w:rsidR="0083787A" w:rsidRPr="0083787A" w:rsidRDefault="0083787A" w:rsidP="0083787A">
      <w:pPr>
        <w:spacing w:after="0"/>
        <w:ind w:left="851"/>
        <w:rPr>
          <w:rFonts w:cs="Times New Roman"/>
        </w:rPr>
      </w:pPr>
      <w:r w:rsidRPr="0083787A">
        <w:rPr>
          <w:rFonts w:cs="Times New Roman"/>
        </w:rPr>
        <w:t>Áttekinti a feladat ellátásához szükséges dokumentumokat</w:t>
      </w:r>
    </w:p>
    <w:p w14:paraId="7EB9C979" w14:textId="35FD2F72" w:rsidR="00C53E01" w:rsidRDefault="0083787A" w:rsidP="0083787A">
      <w:pPr>
        <w:spacing w:after="0"/>
        <w:ind w:left="851"/>
      </w:pPr>
      <w:r w:rsidRPr="0083787A">
        <w:rPr>
          <w:rFonts w:cs="Times New Roman"/>
        </w:rPr>
        <w:t>Az előírásoknak megfelelően vezeti a munkagép-naplót</w:t>
      </w:r>
    </w:p>
    <w:p w14:paraId="387328E2" w14:textId="77777777" w:rsidR="00C53E01" w:rsidRPr="00644690" w:rsidRDefault="00C53E01" w:rsidP="00C53E01">
      <w:pPr>
        <w:tabs>
          <w:tab w:val="left" w:pos="1418"/>
          <w:tab w:val="right" w:pos="9072"/>
        </w:tabs>
        <w:spacing w:after="0"/>
        <w:ind w:left="851"/>
      </w:pPr>
    </w:p>
    <w:p w14:paraId="34F43EBE" w14:textId="1F0B3282"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Veszélyes és egészsé</w:t>
      </w:r>
      <w:r>
        <w:rPr>
          <w:b/>
          <w:i/>
        </w:rPr>
        <w:t>g</w:t>
      </w:r>
      <w:r w:rsidRPr="00F77377">
        <w:rPr>
          <w:b/>
          <w:i/>
        </w:rPr>
        <w:t>re ártalmas anyagok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19CC630D" w14:textId="77777777" w:rsidR="0083787A" w:rsidRPr="0083787A" w:rsidRDefault="0083787A" w:rsidP="0083787A">
      <w:pPr>
        <w:spacing w:after="0"/>
        <w:ind w:left="851"/>
        <w:rPr>
          <w:rFonts w:cs="Times New Roman"/>
        </w:rPr>
      </w:pPr>
      <w:r w:rsidRPr="0083787A">
        <w:rPr>
          <w:rFonts w:cs="Times New Roman"/>
        </w:rPr>
        <w:t>Veszélyes és egészségre ártalmas anyagok</w:t>
      </w:r>
    </w:p>
    <w:p w14:paraId="51009A20" w14:textId="77777777" w:rsidR="0083787A" w:rsidRPr="0083787A" w:rsidRDefault="0083787A" w:rsidP="0083787A">
      <w:pPr>
        <w:spacing w:after="0"/>
        <w:ind w:left="851"/>
        <w:rPr>
          <w:rFonts w:cs="Times New Roman"/>
        </w:rPr>
      </w:pPr>
      <w:r w:rsidRPr="0083787A">
        <w:rPr>
          <w:rFonts w:cs="Times New Roman"/>
        </w:rPr>
        <w:t>Munkahelyi rend és hulladékkezelés</w:t>
      </w:r>
    </w:p>
    <w:p w14:paraId="1F25A481" w14:textId="77777777" w:rsidR="0083787A" w:rsidRPr="0083787A" w:rsidRDefault="0083787A" w:rsidP="0083787A">
      <w:pPr>
        <w:spacing w:after="0"/>
        <w:ind w:left="851"/>
        <w:rPr>
          <w:rFonts w:cs="Times New Roman"/>
        </w:rPr>
      </w:pPr>
      <w:r w:rsidRPr="0083787A">
        <w:rPr>
          <w:rFonts w:cs="Times New Roman"/>
        </w:rPr>
        <w:t>Jelzések, feliratok, biztonsági szín-és alakjelek</w:t>
      </w:r>
    </w:p>
    <w:p w14:paraId="1917D44B" w14:textId="0224AB67" w:rsidR="00C53E01" w:rsidRDefault="0083787A" w:rsidP="0083787A">
      <w:pPr>
        <w:spacing w:after="0"/>
        <w:ind w:left="851"/>
      </w:pPr>
      <w:r w:rsidRPr="0083787A">
        <w:rPr>
          <w:rFonts w:cs="Times New Roman"/>
        </w:rPr>
        <w:t>Hulladékgazdálkodás, környezetvédelem célja eszközei</w:t>
      </w:r>
    </w:p>
    <w:p w14:paraId="42380FD9" w14:textId="77777777" w:rsidR="00C53E01" w:rsidRPr="002A1C54" w:rsidRDefault="00C53E01" w:rsidP="00C53E01">
      <w:pPr>
        <w:tabs>
          <w:tab w:val="left" w:pos="1418"/>
          <w:tab w:val="right" w:pos="9072"/>
        </w:tabs>
        <w:spacing w:after="0"/>
        <w:ind w:left="851"/>
      </w:pPr>
    </w:p>
    <w:p w14:paraId="7BC4C00F" w14:textId="1ED08060"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Munkaszerelékek fajtái</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3EA00986" w14:textId="77777777" w:rsidR="0083787A" w:rsidRPr="0083787A" w:rsidRDefault="0083787A" w:rsidP="0083787A">
      <w:pPr>
        <w:spacing w:after="0"/>
        <w:ind w:left="851"/>
        <w:rPr>
          <w:rFonts w:cs="Times New Roman"/>
        </w:rPr>
      </w:pPr>
      <w:r w:rsidRPr="0083787A">
        <w:rPr>
          <w:rFonts w:cs="Times New Roman"/>
        </w:rPr>
        <w:t>A munkavégzésre alkalmas eszközök megismerése, kiválasztása</w:t>
      </w:r>
    </w:p>
    <w:p w14:paraId="4609038C" w14:textId="1C9A3CD0" w:rsidR="00C53E01" w:rsidRDefault="0083787A" w:rsidP="0083787A">
      <w:pPr>
        <w:spacing w:after="0"/>
        <w:ind w:left="851"/>
      </w:pPr>
      <w:r w:rsidRPr="0083787A">
        <w:rPr>
          <w:rFonts w:cs="Times New Roman"/>
        </w:rPr>
        <w:t>Munkaszerelékek, eszközök használata, cseréje, vizsgálata, tárolása</w:t>
      </w:r>
    </w:p>
    <w:p w14:paraId="62D9F4B0" w14:textId="77777777" w:rsidR="00C53E01" w:rsidRPr="002A1C54" w:rsidRDefault="00C53E01" w:rsidP="00C53E01">
      <w:pPr>
        <w:tabs>
          <w:tab w:val="left" w:pos="1418"/>
          <w:tab w:val="right" w:pos="9072"/>
        </w:tabs>
        <w:spacing w:after="0"/>
        <w:ind w:left="851"/>
      </w:pPr>
    </w:p>
    <w:p w14:paraId="5E8CF42E" w14:textId="36049038"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Anyagok halmozásának, tárolásának szabályai</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633F6C52" w14:textId="77777777" w:rsidR="0083787A" w:rsidRPr="0083787A" w:rsidRDefault="0083787A" w:rsidP="0083787A">
      <w:pPr>
        <w:spacing w:after="0"/>
        <w:ind w:left="851"/>
        <w:rPr>
          <w:rFonts w:cs="Times New Roman"/>
        </w:rPr>
      </w:pPr>
      <w:r w:rsidRPr="0083787A">
        <w:rPr>
          <w:rFonts w:cs="Times New Roman"/>
        </w:rPr>
        <w:t>A halmozás szabályainak megismerése</w:t>
      </w:r>
    </w:p>
    <w:p w14:paraId="132B695F" w14:textId="77777777" w:rsidR="0083787A" w:rsidRPr="0083787A" w:rsidRDefault="0083787A" w:rsidP="0083787A">
      <w:pPr>
        <w:spacing w:after="0"/>
        <w:ind w:left="851"/>
        <w:rPr>
          <w:rFonts w:cs="Times New Roman"/>
        </w:rPr>
      </w:pPr>
      <w:r w:rsidRPr="0083787A">
        <w:rPr>
          <w:rFonts w:cs="Times New Roman"/>
        </w:rPr>
        <w:t>Különféle anyagok deponálásának módjai</w:t>
      </w:r>
    </w:p>
    <w:p w14:paraId="6080664B" w14:textId="0376245A" w:rsidR="00C53E01" w:rsidRDefault="0083787A" w:rsidP="0083787A">
      <w:pPr>
        <w:spacing w:after="0"/>
        <w:ind w:left="851"/>
      </w:pPr>
      <w:r w:rsidRPr="0083787A">
        <w:rPr>
          <w:rFonts w:cs="Times New Roman"/>
        </w:rPr>
        <w:t>Tárolás fajtáinak megismerése</w:t>
      </w:r>
    </w:p>
    <w:p w14:paraId="38E1466E" w14:textId="77777777" w:rsidR="00C53E01" w:rsidRPr="002A1C54" w:rsidRDefault="00C53E01" w:rsidP="00C53E01">
      <w:pPr>
        <w:tabs>
          <w:tab w:val="left" w:pos="1418"/>
          <w:tab w:val="right" w:pos="9072"/>
        </w:tabs>
        <w:spacing w:after="0"/>
        <w:ind w:left="851"/>
      </w:pPr>
    </w:p>
    <w:p w14:paraId="3557B51D" w14:textId="350ED4C7" w:rsidR="00C53E01" w:rsidRPr="00644690" w:rsidRDefault="00F77377" w:rsidP="00C53E01">
      <w:pPr>
        <w:pStyle w:val="Listaszerbekezds"/>
        <w:numPr>
          <w:ilvl w:val="2"/>
          <w:numId w:val="8"/>
        </w:numPr>
        <w:tabs>
          <w:tab w:val="left" w:pos="1701"/>
          <w:tab w:val="right" w:pos="9072"/>
        </w:tabs>
        <w:spacing w:after="0"/>
        <w:ind w:left="993" w:hanging="426"/>
        <w:rPr>
          <w:rFonts w:cs="Times New Roman"/>
          <w:b/>
          <w:i/>
        </w:rPr>
      </w:pPr>
      <w:r w:rsidRPr="00F77377">
        <w:rPr>
          <w:b/>
          <w:i/>
        </w:rPr>
        <w:t>Közlekedés szabályai a munkaterületen</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55785454" w14:textId="77777777" w:rsidR="0083787A" w:rsidRPr="0083787A" w:rsidRDefault="0083787A" w:rsidP="0083787A">
      <w:pPr>
        <w:spacing w:after="0"/>
        <w:ind w:left="851"/>
        <w:rPr>
          <w:rFonts w:cs="Times New Roman"/>
        </w:rPr>
      </w:pPr>
      <w:r w:rsidRPr="0083787A">
        <w:rPr>
          <w:rFonts w:cs="Times New Roman"/>
        </w:rPr>
        <w:t>Munkahelyek kialakításának általános szabályai</w:t>
      </w:r>
    </w:p>
    <w:p w14:paraId="00CBFA7F" w14:textId="0447F5DB" w:rsidR="00C53E01" w:rsidRDefault="0083787A" w:rsidP="0083787A">
      <w:pPr>
        <w:spacing w:after="0"/>
        <w:ind w:left="851"/>
      </w:pPr>
      <w:r w:rsidRPr="0083787A">
        <w:rPr>
          <w:rFonts w:cs="Times New Roman"/>
        </w:rPr>
        <w:t>Közlekedési útvonalak, menekülési utak, jelölések, helyiségek padlózata, ajtók és kapuk, lépcsők, veszélyes területek, akadálymentes közlekedés</w:t>
      </w:r>
    </w:p>
    <w:p w14:paraId="2C558F43" w14:textId="77777777" w:rsidR="00C53E01" w:rsidRDefault="00C53E01" w:rsidP="00C53E01">
      <w:pPr>
        <w:tabs>
          <w:tab w:val="left" w:pos="1418"/>
          <w:tab w:val="right" w:pos="9072"/>
        </w:tabs>
        <w:spacing w:after="0"/>
        <w:ind w:left="851"/>
      </w:pPr>
    </w:p>
    <w:p w14:paraId="6965CEDC" w14:textId="69BF9204"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Kötöző és irányítói feladatok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32F27DEE" w14:textId="77777777" w:rsidR="0083787A" w:rsidRPr="0083787A" w:rsidRDefault="0083787A" w:rsidP="0083787A">
      <w:pPr>
        <w:spacing w:after="0"/>
        <w:ind w:left="851"/>
        <w:rPr>
          <w:rFonts w:cs="Times New Roman"/>
        </w:rPr>
      </w:pPr>
      <w:r w:rsidRPr="0083787A">
        <w:rPr>
          <w:rFonts w:cs="Times New Roman"/>
        </w:rPr>
        <w:t>Teherkötözés és irányítás szabályainak megismerése, gyakorlása</w:t>
      </w:r>
    </w:p>
    <w:p w14:paraId="01BDCB3E" w14:textId="1BD5E9A2" w:rsidR="00C53E01" w:rsidRDefault="0083787A" w:rsidP="0083787A">
      <w:pPr>
        <w:spacing w:after="0"/>
        <w:ind w:left="851"/>
      </w:pPr>
      <w:r w:rsidRPr="0083787A">
        <w:rPr>
          <w:rFonts w:cs="Times New Roman"/>
        </w:rPr>
        <w:t>Egyezményes jelrendszer elsajátítása, gyakorlása</w:t>
      </w:r>
    </w:p>
    <w:p w14:paraId="64261148" w14:textId="7C1589AD" w:rsidR="00C53E01" w:rsidRDefault="00C53E01" w:rsidP="008B2E65">
      <w:pPr>
        <w:spacing w:after="0"/>
      </w:pPr>
    </w:p>
    <w:p w14:paraId="2371ED65" w14:textId="77777777" w:rsidR="00C53E01" w:rsidRPr="002A1C54" w:rsidRDefault="00C53E01" w:rsidP="00C53E01">
      <w:pPr>
        <w:tabs>
          <w:tab w:val="left" w:pos="1418"/>
          <w:tab w:val="right" w:pos="9072"/>
        </w:tabs>
        <w:spacing w:after="0"/>
        <w:ind w:left="851"/>
      </w:pPr>
    </w:p>
    <w:p w14:paraId="64AD074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CFDACA6" w14:textId="77777777" w:rsidR="00C53E01" w:rsidRDefault="00C53E01" w:rsidP="00C53E01">
      <w:pPr>
        <w:spacing w:after="0"/>
        <w:ind w:left="426"/>
      </w:pPr>
    </w:p>
    <w:p w14:paraId="0AD5456F" w14:textId="77777777" w:rsidR="00C53E01" w:rsidRPr="002B5BF7" w:rsidRDefault="00C53E01" w:rsidP="00C53E01">
      <w:pPr>
        <w:spacing w:after="0"/>
        <w:ind w:left="426"/>
      </w:pPr>
    </w:p>
    <w:p w14:paraId="32D560B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BF31BB1" w14:textId="77777777" w:rsidR="00C53E01" w:rsidRPr="00C879C0" w:rsidRDefault="00C53E01" w:rsidP="008B2E65">
      <w:pPr>
        <w:spacing w:after="0"/>
        <w:rPr>
          <w:i/>
        </w:rPr>
      </w:pPr>
    </w:p>
    <w:p w14:paraId="587A052E" w14:textId="77777777" w:rsidR="00C53E01" w:rsidRPr="00FF2E9D" w:rsidRDefault="00C53E01" w:rsidP="00C53E01">
      <w:pPr>
        <w:spacing w:after="0"/>
        <w:ind w:left="426"/>
      </w:pPr>
    </w:p>
    <w:p w14:paraId="5C25922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865815F" w14:textId="63CCEC8A"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2E65" w:rsidRPr="008B2E65" w14:paraId="5D24E482" w14:textId="77777777" w:rsidTr="008B2E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61D56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45E7F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AE0536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EBA4F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Alkalmazandó eszközök és felszerelések </w:t>
            </w:r>
          </w:p>
        </w:tc>
      </w:tr>
      <w:tr w:rsidR="008B2E65" w:rsidRPr="008B2E65" w14:paraId="368893CB" w14:textId="77777777" w:rsidTr="008B2E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B5F3953" w14:textId="77777777" w:rsidR="008B2E65" w:rsidRPr="008B2E65" w:rsidRDefault="008B2E65" w:rsidP="008B2E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F2706C9" w14:textId="77777777" w:rsidR="008B2E65" w:rsidRPr="008B2E65" w:rsidRDefault="008B2E65" w:rsidP="008B2E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73C1A9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7D42CC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1C7A58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267CA5" w14:textId="77777777" w:rsidR="008B2E65" w:rsidRPr="008B2E65" w:rsidRDefault="008B2E65" w:rsidP="008B2E65">
            <w:pPr>
              <w:spacing w:after="0"/>
              <w:jc w:val="left"/>
              <w:rPr>
                <w:rFonts w:eastAsia="Times New Roman" w:cs="Times New Roman"/>
                <w:color w:val="000000"/>
                <w:sz w:val="20"/>
                <w:szCs w:val="20"/>
                <w:lang w:eastAsia="hu-HU"/>
              </w:rPr>
            </w:pPr>
          </w:p>
        </w:tc>
      </w:tr>
      <w:tr w:rsidR="008B2E65" w:rsidRPr="008B2E65" w14:paraId="7EA7ED1D"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9AA20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7467A66"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5D27A1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A19DF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34F02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ED0A1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439CD552"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40618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FEB4D5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102EAC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F4DA6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6ACD7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5A708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3F0A45EC"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B08D8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A32F6C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031C55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6CC2D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7AC3D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B6CE0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05B1C3CE"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2939B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098DAA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30A28F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D1765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B520C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B8195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2D4EFE23"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B1601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2C063A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49BB6C2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30413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42FE9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2F0E9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7658BC6A"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784B4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ED808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4967527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D3804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C6CC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169B8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bl>
    <w:p w14:paraId="1726416A" w14:textId="77777777" w:rsidR="008B2E65" w:rsidRDefault="008B2E65" w:rsidP="00C53E01">
      <w:pPr>
        <w:spacing w:after="0"/>
        <w:ind w:left="426"/>
      </w:pPr>
    </w:p>
    <w:p w14:paraId="5920D5C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BB52873" w14:textId="719319F3"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B2E65" w:rsidRPr="008B2E65" w14:paraId="047B9626" w14:textId="77777777" w:rsidTr="008B2E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BFDF5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E8980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D1D02A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FBD73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Alkalmazandó eszközök és felszerelések </w:t>
            </w:r>
          </w:p>
        </w:tc>
      </w:tr>
      <w:tr w:rsidR="008B2E65" w:rsidRPr="008B2E65" w14:paraId="7DC5B86B" w14:textId="77777777" w:rsidTr="008B2E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43BE262" w14:textId="77777777" w:rsidR="008B2E65" w:rsidRPr="008B2E65" w:rsidRDefault="008B2E65" w:rsidP="008B2E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8689461" w14:textId="77777777" w:rsidR="008B2E65" w:rsidRPr="008B2E65" w:rsidRDefault="008B2E65" w:rsidP="008B2E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F1131B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1AD299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20BC0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1DB1BC8" w14:textId="77777777" w:rsidR="008B2E65" w:rsidRPr="008B2E65" w:rsidRDefault="008B2E65" w:rsidP="008B2E65">
            <w:pPr>
              <w:spacing w:after="0"/>
              <w:jc w:val="left"/>
              <w:rPr>
                <w:rFonts w:eastAsia="Times New Roman" w:cs="Times New Roman"/>
                <w:color w:val="000000"/>
                <w:sz w:val="20"/>
                <w:szCs w:val="20"/>
                <w:lang w:eastAsia="hu-HU"/>
              </w:rPr>
            </w:pPr>
          </w:p>
        </w:tc>
      </w:tr>
      <w:tr w:rsidR="008B2E65" w:rsidRPr="008B2E65" w14:paraId="2062C2E4"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40EF5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298F1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 feldolgozó tevékenységek</w:t>
            </w:r>
          </w:p>
        </w:tc>
      </w:tr>
      <w:tr w:rsidR="008B2E65" w:rsidRPr="008B2E65" w14:paraId="4EFF2B14"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DB696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766DC86"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26C73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B4535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EE988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5D93E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20D583B8"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24804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959C76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442DF2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77D23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C8ECF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3776C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51F7070D"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2AFD3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E41ED5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23C11A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7F149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455FD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7A680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483C221"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D6647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D86AB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Ismeretalkalmazási gyakorló tevékenységek, feladatok</w:t>
            </w:r>
          </w:p>
        </w:tc>
      </w:tr>
      <w:tr w:rsidR="008B2E65" w:rsidRPr="008B2E65" w14:paraId="4DA1F7C2"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BB544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69D6EB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0ADB93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A7AFE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12FAF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33BB3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5409A4F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AAB1F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479CDB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FD674F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5144F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CFF53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FF73C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A91621A"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0A3B0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871DD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Képi információk körében</w:t>
            </w:r>
          </w:p>
        </w:tc>
      </w:tr>
      <w:tr w:rsidR="008B2E65" w:rsidRPr="008B2E65" w14:paraId="4B5EFED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6D6FD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F68504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FDC0D4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F64F0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3CC5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03E46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2011B13B"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64594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2C0B47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5D8B06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F4DBA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A726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2394D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09CC7C5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C8F60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593635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2565FD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86CB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60652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146DF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7FF3AAC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CC0CE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188D5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Komplex információk körében</w:t>
            </w:r>
          </w:p>
        </w:tc>
      </w:tr>
      <w:tr w:rsidR="008B2E65" w:rsidRPr="008B2E65" w14:paraId="02CCA08C"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EC9D5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D5DF4C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884DAD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CBAAA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5E352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2B439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3F2A77B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37C02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8D4435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228F61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74B54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5A58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05EB8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3D998E35"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40364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6EE02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Csoportos munkaformák körében</w:t>
            </w:r>
          </w:p>
        </w:tc>
      </w:tr>
      <w:tr w:rsidR="008B2E65" w:rsidRPr="008B2E65" w14:paraId="056D19D6"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F16BE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6C494C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E8C10F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73FE4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EE606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F61AC1"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2F8C8556"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84D14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35E576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54C01D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EFF69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D2E18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200F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58CA157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E3FA2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006FB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Gyakorlati munkavégzés körében</w:t>
            </w:r>
          </w:p>
        </w:tc>
      </w:tr>
      <w:tr w:rsidR="008B2E65" w:rsidRPr="008B2E65" w14:paraId="671A3678"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A5941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7A2E78B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3D8E55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2CF3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34229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1F916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59CB50A8"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A884D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2FC1CF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CF118C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51A38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FC36B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CB997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F84ABE8"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7E2228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54A68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Üzemeltetési tevékenységek körében</w:t>
            </w:r>
          </w:p>
        </w:tc>
      </w:tr>
      <w:tr w:rsidR="008B2E65" w:rsidRPr="008B2E65" w14:paraId="48DD81BA"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C3C59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247FF15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B59AAD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C8C1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983EB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AA5721"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7090668"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C6964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017F4C1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0B96568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82934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57B63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5068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43F333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47A84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104BF8"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Szolgáltatási tevékenységek körében</w:t>
            </w:r>
          </w:p>
        </w:tc>
      </w:tr>
      <w:tr w:rsidR="008B2E65" w:rsidRPr="008B2E65" w14:paraId="446C9229"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9BF7A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6578B07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21777A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57715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A38DE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88212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4DD5EAF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30033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10F72F8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5E7989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D5184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10D30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C83B8"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bl>
    <w:p w14:paraId="5AF63DF6" w14:textId="77777777" w:rsidR="008B2E65" w:rsidRPr="002B5BF7" w:rsidRDefault="008B2E65" w:rsidP="00C53E01">
      <w:pPr>
        <w:spacing w:after="0"/>
        <w:ind w:left="426"/>
      </w:pPr>
    </w:p>
    <w:p w14:paraId="4FDDADB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65E8C45" w14:textId="77777777" w:rsidR="00C53E01" w:rsidRDefault="00C53E01" w:rsidP="00C53E01">
      <w:pPr>
        <w:spacing w:after="0"/>
        <w:ind w:left="426"/>
      </w:pPr>
      <w:r w:rsidRPr="003A56AA">
        <w:t>A nemzeti köznevelésről szóló 2011. évi CXC. törvény. 54. § (2) a) pontja szerinti értékeléssel.</w:t>
      </w:r>
    </w:p>
    <w:p w14:paraId="7437E26B" w14:textId="77777777" w:rsidR="00C53E01" w:rsidRPr="002B5BF7" w:rsidRDefault="00C53E01" w:rsidP="00C53E01">
      <w:pPr>
        <w:spacing w:after="0"/>
        <w:ind w:left="426"/>
      </w:pPr>
    </w:p>
    <w:p w14:paraId="1EF61B49" w14:textId="77777777" w:rsidR="00C53E01" w:rsidRDefault="00C53E01" w:rsidP="00C53E01">
      <w:pPr>
        <w:spacing w:after="0"/>
        <w:rPr>
          <w:rFonts w:cs="Times New Roman"/>
        </w:rPr>
      </w:pPr>
    </w:p>
    <w:p w14:paraId="62816F19" w14:textId="62F9F533" w:rsidR="00C53E01" w:rsidRPr="00644690" w:rsidRDefault="002D6294" w:rsidP="00C53E01">
      <w:pPr>
        <w:pStyle w:val="Listaszerbekezds"/>
        <w:numPr>
          <w:ilvl w:val="0"/>
          <w:numId w:val="8"/>
        </w:numPr>
        <w:tabs>
          <w:tab w:val="right" w:pos="9072"/>
        </w:tabs>
        <w:spacing w:after="0"/>
        <w:rPr>
          <w:rFonts w:cs="Times New Roman"/>
          <w:b/>
        </w:rPr>
      </w:pPr>
      <w:r w:rsidRPr="002D6294">
        <w:rPr>
          <w:b/>
        </w:rPr>
        <w:lastRenderedPageBreak/>
        <w:t>Földmunka-, rakodó- és száll</w:t>
      </w:r>
      <w:r>
        <w:rPr>
          <w:b/>
        </w:rPr>
        <w:t>ítógép kezelő speciális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1A8FF90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05197C7" w14:textId="77777777" w:rsidR="00C53E01" w:rsidRPr="00644690" w:rsidRDefault="00C53E01" w:rsidP="00C53E01"/>
    <w:p w14:paraId="75386809" w14:textId="77777777" w:rsidR="00C53E01" w:rsidRDefault="00C53E01" w:rsidP="00C53E01">
      <w:pPr>
        <w:pStyle w:val="Listaszerbekezds"/>
        <w:numPr>
          <w:ilvl w:val="1"/>
          <w:numId w:val="8"/>
        </w:numPr>
        <w:spacing w:after="0"/>
        <w:rPr>
          <w:b/>
        </w:rPr>
      </w:pPr>
      <w:r w:rsidRPr="00644690">
        <w:rPr>
          <w:b/>
        </w:rPr>
        <w:t>A tantárgy tanításának célja</w:t>
      </w:r>
    </w:p>
    <w:p w14:paraId="0FFC0AB2" w14:textId="499218B1" w:rsidR="00C53E01" w:rsidRDefault="002D6294" w:rsidP="00C53E01">
      <w:pPr>
        <w:spacing w:after="0"/>
        <w:ind w:left="426"/>
      </w:pPr>
      <w:r w:rsidRPr="008417C5">
        <w:rPr>
          <w:rFonts w:eastAsia="Calibri" w:cs="Times New Roman"/>
          <w:szCs w:val="24"/>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14:paraId="53331805" w14:textId="77777777" w:rsidR="00C53E01" w:rsidRPr="002B5BF7" w:rsidRDefault="00C53E01" w:rsidP="00C53E01">
      <w:pPr>
        <w:spacing w:after="0"/>
        <w:ind w:left="426"/>
      </w:pPr>
    </w:p>
    <w:p w14:paraId="6A2D4AF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6A29736" w14:textId="77777777" w:rsidR="00C53E01" w:rsidRDefault="00C53E01" w:rsidP="00C53E01">
      <w:pPr>
        <w:spacing w:after="0"/>
        <w:ind w:left="426"/>
      </w:pPr>
    </w:p>
    <w:p w14:paraId="068FE184" w14:textId="77777777" w:rsidR="00C53E01" w:rsidRPr="002B5BF7" w:rsidRDefault="00C53E01" w:rsidP="00C53E01">
      <w:pPr>
        <w:spacing w:after="0"/>
        <w:ind w:left="426"/>
      </w:pPr>
    </w:p>
    <w:p w14:paraId="58CB31D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643B104" w14:textId="5FEB20DA"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Földmunka gépek fajtái,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24B1AED" w14:textId="77777777" w:rsidR="002D6294" w:rsidRPr="002D6294" w:rsidRDefault="002D6294" w:rsidP="002D6294">
      <w:pPr>
        <w:spacing w:after="0"/>
        <w:ind w:left="851"/>
        <w:rPr>
          <w:rFonts w:cs="Times New Roman"/>
        </w:rPr>
      </w:pPr>
      <w:r w:rsidRPr="002D6294">
        <w:rPr>
          <w:rFonts w:cs="Times New Roman"/>
        </w:rPr>
        <w:t>Elvégzi a műszakkezdés előtti biztonsági és üzemi ellenőrzéseket</w:t>
      </w:r>
    </w:p>
    <w:p w14:paraId="5654C7FE" w14:textId="77777777" w:rsidR="002D6294" w:rsidRPr="002D6294" w:rsidRDefault="002D6294" w:rsidP="002D6294">
      <w:pPr>
        <w:spacing w:after="0"/>
        <w:ind w:left="851"/>
        <w:rPr>
          <w:rFonts w:cs="Times New Roman"/>
        </w:rPr>
      </w:pPr>
      <w:r w:rsidRPr="002D6294">
        <w:rPr>
          <w:rFonts w:cs="Times New Roman"/>
        </w:rPr>
        <w:t>Áttekinti a feladat ellátásához szükséges dokumentumokat</w:t>
      </w:r>
    </w:p>
    <w:p w14:paraId="6DEAAADC" w14:textId="0D894992" w:rsidR="00C53E01" w:rsidRDefault="002D6294" w:rsidP="002D6294">
      <w:pPr>
        <w:spacing w:after="0"/>
        <w:ind w:left="851"/>
      </w:pPr>
      <w:r w:rsidRPr="002D6294">
        <w:rPr>
          <w:rFonts w:cs="Times New Roman"/>
        </w:rPr>
        <w:t>Az előírásoknak megfelelően vezeti a munkagép-naplót</w:t>
      </w:r>
    </w:p>
    <w:p w14:paraId="5EA9B3E7" w14:textId="77777777" w:rsidR="00C53E01" w:rsidRPr="00644690" w:rsidRDefault="00C53E01" w:rsidP="00C53E01">
      <w:pPr>
        <w:tabs>
          <w:tab w:val="left" w:pos="1418"/>
          <w:tab w:val="right" w:pos="9072"/>
        </w:tabs>
        <w:spacing w:after="0"/>
        <w:ind w:left="851"/>
      </w:pPr>
    </w:p>
    <w:p w14:paraId="2F679A08" w14:textId="5A8C37C8"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Veszélyes és egészsé</w:t>
      </w:r>
      <w:r>
        <w:rPr>
          <w:b/>
          <w:i/>
        </w:rPr>
        <w:t>g</w:t>
      </w:r>
      <w:r w:rsidRPr="00F77377">
        <w:rPr>
          <w:b/>
          <w:i/>
        </w:rPr>
        <w:t>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2CD24759" w14:textId="77777777" w:rsidR="002D6294" w:rsidRPr="002D6294" w:rsidRDefault="002D6294" w:rsidP="002D6294">
      <w:pPr>
        <w:spacing w:after="0"/>
        <w:ind w:left="851"/>
        <w:rPr>
          <w:rFonts w:cs="Times New Roman"/>
        </w:rPr>
      </w:pPr>
      <w:r w:rsidRPr="002D6294">
        <w:rPr>
          <w:rFonts w:cs="Times New Roman"/>
        </w:rPr>
        <w:t>Veszélyes és egészségre ártalmas anyagok</w:t>
      </w:r>
    </w:p>
    <w:p w14:paraId="1A07F5A1" w14:textId="77777777" w:rsidR="002D6294" w:rsidRPr="002D6294" w:rsidRDefault="002D6294" w:rsidP="002D6294">
      <w:pPr>
        <w:spacing w:after="0"/>
        <w:ind w:left="851"/>
        <w:rPr>
          <w:rFonts w:cs="Times New Roman"/>
        </w:rPr>
      </w:pPr>
      <w:r w:rsidRPr="002D6294">
        <w:rPr>
          <w:rFonts w:cs="Times New Roman"/>
        </w:rPr>
        <w:t>Munkahelyi rend és hulladékkezelés</w:t>
      </w:r>
    </w:p>
    <w:p w14:paraId="3E66E23A" w14:textId="77777777" w:rsidR="002D6294" w:rsidRPr="002D6294" w:rsidRDefault="002D6294" w:rsidP="002D6294">
      <w:pPr>
        <w:spacing w:after="0"/>
        <w:ind w:left="851"/>
        <w:rPr>
          <w:rFonts w:cs="Times New Roman"/>
        </w:rPr>
      </w:pPr>
      <w:r w:rsidRPr="002D6294">
        <w:rPr>
          <w:rFonts w:cs="Times New Roman"/>
        </w:rPr>
        <w:t>Jelzések, feliratok, biztonsági szín-és alakjelek</w:t>
      </w:r>
    </w:p>
    <w:p w14:paraId="348CFB13" w14:textId="0C01A284" w:rsidR="00C53E01" w:rsidRDefault="002D6294" w:rsidP="002D6294">
      <w:pPr>
        <w:spacing w:after="0"/>
        <w:ind w:left="851"/>
      </w:pPr>
      <w:r w:rsidRPr="002D6294">
        <w:rPr>
          <w:rFonts w:cs="Times New Roman"/>
        </w:rPr>
        <w:t>Hulladékgazdálkodás, környezetvédelem célja eszközei</w:t>
      </w:r>
    </w:p>
    <w:p w14:paraId="1F88DD66" w14:textId="77777777" w:rsidR="00C53E01" w:rsidRPr="002A1C54" w:rsidRDefault="00C53E01" w:rsidP="00C53E01">
      <w:pPr>
        <w:tabs>
          <w:tab w:val="left" w:pos="1418"/>
          <w:tab w:val="right" w:pos="9072"/>
        </w:tabs>
        <w:spacing w:after="0"/>
        <w:ind w:left="851"/>
      </w:pPr>
    </w:p>
    <w:p w14:paraId="60A24F32" w14:textId="14422A45"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Munkaszerelékek fajtái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C679763" w14:textId="77777777" w:rsidR="002D6294" w:rsidRPr="002D6294" w:rsidRDefault="002D6294" w:rsidP="002D6294">
      <w:pPr>
        <w:tabs>
          <w:tab w:val="left" w:pos="1418"/>
          <w:tab w:val="right" w:pos="9072"/>
        </w:tabs>
        <w:spacing w:after="0"/>
        <w:ind w:left="851"/>
        <w:rPr>
          <w:rFonts w:cs="Times New Roman"/>
        </w:rPr>
      </w:pPr>
      <w:r w:rsidRPr="002D6294">
        <w:rPr>
          <w:rFonts w:cs="Times New Roman"/>
        </w:rPr>
        <w:t>A munkavégzésre alkalmas eszközök megismerése, kiválasztása</w:t>
      </w:r>
    </w:p>
    <w:p w14:paraId="1C85E88E" w14:textId="3AB849EF" w:rsidR="00C53E01" w:rsidRDefault="002D6294" w:rsidP="00C53E01">
      <w:pPr>
        <w:tabs>
          <w:tab w:val="left" w:pos="1418"/>
          <w:tab w:val="right" w:pos="9072"/>
        </w:tabs>
        <w:spacing w:after="0"/>
        <w:ind w:left="851"/>
        <w:rPr>
          <w:rFonts w:cs="Times New Roman"/>
        </w:rPr>
      </w:pPr>
      <w:r w:rsidRPr="002D6294">
        <w:rPr>
          <w:rFonts w:cs="Times New Roman"/>
        </w:rPr>
        <w:t>Munkaszerelékek, eszközök használata, cseréje, vizsgálata, tárolása</w:t>
      </w:r>
    </w:p>
    <w:p w14:paraId="4AF92CD1" w14:textId="77777777" w:rsidR="00C53E01" w:rsidRPr="002A1C54" w:rsidRDefault="00C53E01" w:rsidP="00C53E01">
      <w:pPr>
        <w:tabs>
          <w:tab w:val="left" w:pos="1418"/>
          <w:tab w:val="right" w:pos="9072"/>
        </w:tabs>
        <w:spacing w:after="0"/>
        <w:ind w:left="851"/>
      </w:pPr>
    </w:p>
    <w:p w14:paraId="58374169" w14:textId="0A04FAB4"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Anyagok halmozásának, tárolásának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E1E88B1" w14:textId="77777777" w:rsidR="002D6294" w:rsidRPr="002D6294" w:rsidRDefault="002D6294" w:rsidP="002D6294">
      <w:pPr>
        <w:spacing w:after="0"/>
        <w:ind w:left="851"/>
        <w:rPr>
          <w:rFonts w:cs="Times New Roman"/>
        </w:rPr>
      </w:pPr>
      <w:r w:rsidRPr="002D6294">
        <w:rPr>
          <w:rFonts w:cs="Times New Roman"/>
        </w:rPr>
        <w:t>A halmozás szabályainak megismerése</w:t>
      </w:r>
    </w:p>
    <w:p w14:paraId="346EC824" w14:textId="77777777" w:rsidR="002D6294" w:rsidRPr="002D6294" w:rsidRDefault="002D6294" w:rsidP="002D6294">
      <w:pPr>
        <w:spacing w:after="0"/>
        <w:ind w:left="851"/>
        <w:rPr>
          <w:rFonts w:cs="Times New Roman"/>
        </w:rPr>
      </w:pPr>
      <w:r w:rsidRPr="002D6294">
        <w:rPr>
          <w:rFonts w:cs="Times New Roman"/>
        </w:rPr>
        <w:t>Különféle anyagok deponálásának módjai</w:t>
      </w:r>
    </w:p>
    <w:p w14:paraId="5AD55154" w14:textId="1900DEC1" w:rsidR="00C53E01" w:rsidRDefault="002D6294" w:rsidP="002D6294">
      <w:pPr>
        <w:spacing w:after="0"/>
        <w:ind w:left="851"/>
      </w:pPr>
      <w:r w:rsidRPr="002D6294">
        <w:rPr>
          <w:rFonts w:cs="Times New Roman"/>
        </w:rPr>
        <w:t>Tárolás fajtáinak megismerése</w:t>
      </w:r>
    </w:p>
    <w:p w14:paraId="449DEAD7" w14:textId="77777777" w:rsidR="00C53E01" w:rsidRPr="002A1C54" w:rsidRDefault="00C53E01" w:rsidP="00C53E01">
      <w:pPr>
        <w:tabs>
          <w:tab w:val="left" w:pos="1418"/>
          <w:tab w:val="right" w:pos="9072"/>
        </w:tabs>
        <w:spacing w:after="0"/>
        <w:ind w:left="851"/>
      </w:pPr>
    </w:p>
    <w:p w14:paraId="79472673" w14:textId="51E9312F" w:rsidR="00C53E01" w:rsidRPr="00644690" w:rsidRDefault="002D6294" w:rsidP="00C53E01">
      <w:pPr>
        <w:pStyle w:val="Listaszerbekezds"/>
        <w:numPr>
          <w:ilvl w:val="2"/>
          <w:numId w:val="8"/>
        </w:numPr>
        <w:tabs>
          <w:tab w:val="left" w:pos="1701"/>
          <w:tab w:val="right" w:pos="9072"/>
        </w:tabs>
        <w:spacing w:after="0"/>
        <w:ind w:left="993" w:hanging="426"/>
        <w:rPr>
          <w:rFonts w:cs="Times New Roman"/>
          <w:b/>
          <w:i/>
        </w:rPr>
      </w:pPr>
      <w:r w:rsidRPr="00F77377">
        <w:rPr>
          <w:b/>
          <w:i/>
        </w:rPr>
        <w:t>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DACD9C3" w14:textId="77777777" w:rsidR="002D6294" w:rsidRPr="002D6294" w:rsidRDefault="002D6294" w:rsidP="002D6294">
      <w:pPr>
        <w:spacing w:after="0"/>
        <w:ind w:left="851"/>
        <w:rPr>
          <w:rFonts w:cs="Times New Roman"/>
        </w:rPr>
      </w:pPr>
      <w:r w:rsidRPr="002D6294">
        <w:rPr>
          <w:rFonts w:cs="Times New Roman"/>
        </w:rPr>
        <w:t>Munkahelyek kialakításának általános szabályai</w:t>
      </w:r>
    </w:p>
    <w:p w14:paraId="399AFCA5" w14:textId="0B2ABF25" w:rsidR="00C53E01" w:rsidRDefault="002D6294" w:rsidP="002D6294">
      <w:pPr>
        <w:spacing w:after="0"/>
        <w:ind w:left="851"/>
      </w:pPr>
      <w:r w:rsidRPr="002D6294">
        <w:rPr>
          <w:rFonts w:cs="Times New Roman"/>
        </w:rPr>
        <w:t>Közlekedési útvonalak, menekülési utak, jelölések, helyiségek padlózata, ajtók és kapuk, lépcsők, veszélyes területek, akadálymentes közlekedés</w:t>
      </w:r>
    </w:p>
    <w:p w14:paraId="09DB0AF4" w14:textId="77777777" w:rsidR="00C53E01" w:rsidRDefault="00C53E01" w:rsidP="00C53E01">
      <w:pPr>
        <w:tabs>
          <w:tab w:val="left" w:pos="1418"/>
          <w:tab w:val="right" w:pos="9072"/>
        </w:tabs>
        <w:spacing w:after="0"/>
        <w:ind w:left="851"/>
      </w:pPr>
    </w:p>
    <w:p w14:paraId="333FF148" w14:textId="418390A4"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F73FFB2" w14:textId="77777777" w:rsidR="002D6294" w:rsidRPr="002D6294" w:rsidRDefault="002D6294" w:rsidP="002D6294">
      <w:pPr>
        <w:spacing w:after="0"/>
        <w:ind w:left="851"/>
        <w:rPr>
          <w:rFonts w:cs="Times New Roman"/>
        </w:rPr>
      </w:pPr>
      <w:r w:rsidRPr="002D6294">
        <w:rPr>
          <w:rFonts w:cs="Times New Roman"/>
        </w:rPr>
        <w:t>Teherkötözés és irányítás szabályainak megismerése, gyakorlása</w:t>
      </w:r>
    </w:p>
    <w:p w14:paraId="37182B4D" w14:textId="402511FA" w:rsidR="00C53E01" w:rsidRDefault="002D6294" w:rsidP="002D6294">
      <w:pPr>
        <w:spacing w:after="0"/>
        <w:ind w:left="851"/>
      </w:pPr>
      <w:r w:rsidRPr="002D6294">
        <w:rPr>
          <w:rFonts w:cs="Times New Roman"/>
        </w:rPr>
        <w:t>Egyezményes jelrendszer elsajátítása, gyakorlása</w:t>
      </w:r>
    </w:p>
    <w:p w14:paraId="35420223" w14:textId="77777777" w:rsidR="00C53E01" w:rsidRPr="00644690" w:rsidRDefault="00C53E01" w:rsidP="00C53E01">
      <w:pPr>
        <w:tabs>
          <w:tab w:val="left" w:pos="1418"/>
          <w:tab w:val="right" w:pos="9072"/>
        </w:tabs>
        <w:spacing w:after="0"/>
        <w:ind w:left="851"/>
      </w:pPr>
    </w:p>
    <w:p w14:paraId="4058D866" w14:textId="6894EE52" w:rsidR="00C53E01" w:rsidRDefault="002D6294" w:rsidP="00C53E01">
      <w:pPr>
        <w:pStyle w:val="Listaszerbekezds"/>
        <w:numPr>
          <w:ilvl w:val="2"/>
          <w:numId w:val="8"/>
        </w:numPr>
        <w:tabs>
          <w:tab w:val="left" w:pos="1701"/>
          <w:tab w:val="right" w:pos="9072"/>
        </w:tabs>
        <w:spacing w:after="0"/>
        <w:ind w:left="993" w:hanging="426"/>
        <w:rPr>
          <w:b/>
          <w:i/>
        </w:rPr>
      </w:pPr>
      <w:r>
        <w:rPr>
          <w:b/>
          <w:i/>
        </w:rPr>
        <w:t>Munkabiztonsági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FED20BC" w14:textId="77777777" w:rsidR="002D6294" w:rsidRPr="002D6294" w:rsidRDefault="002D6294" w:rsidP="002D6294">
      <w:pPr>
        <w:spacing w:after="0"/>
        <w:ind w:left="851"/>
        <w:rPr>
          <w:rFonts w:cs="Times New Roman"/>
        </w:rPr>
      </w:pPr>
      <w:r w:rsidRPr="002D6294">
        <w:rPr>
          <w:rFonts w:cs="Times New Roman"/>
        </w:rPr>
        <w:t>Egyéni védőfelszerelésekkel szemben támasztott követelmények megismerése</w:t>
      </w:r>
    </w:p>
    <w:p w14:paraId="2B72992C" w14:textId="470DC275" w:rsidR="00C53E01" w:rsidRDefault="002D6294" w:rsidP="002D6294">
      <w:pPr>
        <w:spacing w:after="0"/>
        <w:ind w:left="851"/>
      </w:pPr>
      <w:r w:rsidRPr="002D6294">
        <w:rPr>
          <w:rFonts w:cs="Times New Roman"/>
        </w:rPr>
        <w:t>Védőeszközök csoportosítása, használata</w:t>
      </w:r>
    </w:p>
    <w:p w14:paraId="666AF7D6" w14:textId="77777777" w:rsidR="00C53E01" w:rsidRPr="002A1C54" w:rsidRDefault="00C53E01" w:rsidP="00C53E01">
      <w:pPr>
        <w:tabs>
          <w:tab w:val="left" w:pos="1418"/>
          <w:tab w:val="right" w:pos="9072"/>
        </w:tabs>
        <w:spacing w:after="0"/>
        <w:ind w:left="851"/>
      </w:pPr>
    </w:p>
    <w:p w14:paraId="30B2B831" w14:textId="1F370B07" w:rsidR="00C53E01" w:rsidRDefault="002D6294" w:rsidP="00C53E01">
      <w:pPr>
        <w:pStyle w:val="Listaszerbekezds"/>
        <w:numPr>
          <w:ilvl w:val="2"/>
          <w:numId w:val="8"/>
        </w:numPr>
        <w:tabs>
          <w:tab w:val="left" w:pos="1701"/>
          <w:tab w:val="right" w:pos="9072"/>
        </w:tabs>
        <w:spacing w:after="0"/>
        <w:ind w:left="993" w:hanging="426"/>
        <w:rPr>
          <w:b/>
          <w:i/>
        </w:rPr>
      </w:pPr>
      <w:r>
        <w:rPr>
          <w:b/>
          <w:i/>
        </w:rPr>
        <w:lastRenderedPageBreak/>
        <w:t>Földmunka-, rakodó- és szállítógép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D86E771" w14:textId="77777777" w:rsidR="002D6294" w:rsidRPr="002D6294" w:rsidRDefault="002D6294" w:rsidP="002D6294">
      <w:pPr>
        <w:spacing w:after="0"/>
        <w:ind w:left="851"/>
        <w:rPr>
          <w:rFonts w:cs="Times New Roman"/>
        </w:rPr>
      </w:pPr>
      <w:r w:rsidRPr="002D6294">
        <w:rPr>
          <w:rFonts w:cs="Times New Roman"/>
        </w:rPr>
        <w:t>Elsajátítja a gép készség szintű kezelését</w:t>
      </w:r>
    </w:p>
    <w:p w14:paraId="4B69BEE7" w14:textId="77777777" w:rsidR="002D6294" w:rsidRPr="002D6294" w:rsidRDefault="002D6294" w:rsidP="002D6294">
      <w:pPr>
        <w:spacing w:after="0"/>
        <w:ind w:left="851"/>
        <w:rPr>
          <w:rFonts w:cs="Times New Roman"/>
        </w:rPr>
      </w:pPr>
      <w:r w:rsidRPr="002D6294">
        <w:rPr>
          <w:rFonts w:cs="Times New Roman"/>
        </w:rPr>
        <w:t xml:space="preserve"> Általános üzemeltetési követelmények</w:t>
      </w:r>
    </w:p>
    <w:p w14:paraId="32CD907D" w14:textId="77777777" w:rsidR="002D6294" w:rsidRPr="002D6294" w:rsidRDefault="002D6294" w:rsidP="002D6294">
      <w:pPr>
        <w:spacing w:after="0"/>
        <w:ind w:left="851"/>
        <w:rPr>
          <w:rFonts w:cs="Times New Roman"/>
        </w:rPr>
      </w:pPr>
      <w:r w:rsidRPr="002D6294">
        <w:rPr>
          <w:rFonts w:cs="Times New Roman"/>
        </w:rPr>
        <w:t>Munkaterület kialakítása, biztonságos munkavégzés, működés ellenőrzése, ergonómiai követelmények</w:t>
      </w:r>
    </w:p>
    <w:p w14:paraId="5350F569" w14:textId="132CECD2" w:rsidR="00C53E01" w:rsidRDefault="002D6294" w:rsidP="002D6294">
      <w:pPr>
        <w:spacing w:after="0"/>
        <w:ind w:left="851"/>
      </w:pPr>
      <w:r w:rsidRPr="002D6294">
        <w:rPr>
          <w:rFonts w:cs="Times New Roman"/>
        </w:rPr>
        <w:t>Végrehajtja a kiemelési, szállítási és lehelyezési műveleteket</w:t>
      </w:r>
    </w:p>
    <w:p w14:paraId="63E38D2B" w14:textId="77777777" w:rsidR="00C53E01" w:rsidRPr="002A1C54" w:rsidRDefault="00C53E01" w:rsidP="00C53E01">
      <w:pPr>
        <w:tabs>
          <w:tab w:val="left" w:pos="1418"/>
          <w:tab w:val="right" w:pos="9072"/>
        </w:tabs>
        <w:spacing w:after="0"/>
        <w:ind w:left="851"/>
      </w:pPr>
    </w:p>
    <w:p w14:paraId="08E66F6F" w14:textId="335762A2" w:rsidR="00C53E01" w:rsidRDefault="00C53E01" w:rsidP="00C53E01">
      <w:pPr>
        <w:spacing w:after="0"/>
        <w:ind w:left="851"/>
      </w:pPr>
    </w:p>
    <w:p w14:paraId="0B4D9C84" w14:textId="77777777" w:rsidR="00C53E01" w:rsidRPr="002A1C54" w:rsidRDefault="00C53E01" w:rsidP="00C53E01">
      <w:pPr>
        <w:tabs>
          <w:tab w:val="left" w:pos="1418"/>
          <w:tab w:val="right" w:pos="9072"/>
        </w:tabs>
        <w:spacing w:after="0"/>
        <w:ind w:left="851"/>
      </w:pPr>
    </w:p>
    <w:p w14:paraId="3B7A275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84498C3" w14:textId="77777777" w:rsidR="00C53E01" w:rsidRDefault="00C53E01" w:rsidP="00C53E01">
      <w:pPr>
        <w:spacing w:after="0"/>
        <w:ind w:left="426"/>
      </w:pPr>
    </w:p>
    <w:p w14:paraId="5AA54E59" w14:textId="77777777" w:rsidR="00C53E01" w:rsidRPr="002B5BF7" w:rsidRDefault="00C53E01" w:rsidP="00C53E01">
      <w:pPr>
        <w:spacing w:after="0"/>
        <w:ind w:left="426"/>
      </w:pPr>
    </w:p>
    <w:p w14:paraId="12BBA08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0AEA22" w14:textId="77777777" w:rsidR="00C53E01" w:rsidRDefault="00C53E01" w:rsidP="00C53E01">
      <w:pPr>
        <w:spacing w:after="0"/>
        <w:ind w:left="426"/>
      </w:pPr>
    </w:p>
    <w:p w14:paraId="14C4FAF0" w14:textId="77777777" w:rsidR="00C53E01" w:rsidRPr="00C879C0" w:rsidRDefault="00C53E01" w:rsidP="00C53E01">
      <w:pPr>
        <w:spacing w:after="0"/>
        <w:ind w:left="426"/>
        <w:rPr>
          <w:i/>
        </w:rPr>
      </w:pPr>
    </w:p>
    <w:p w14:paraId="63DB81D5" w14:textId="77777777" w:rsidR="00C53E01" w:rsidRPr="00FF2E9D" w:rsidRDefault="00C53E01" w:rsidP="00C53E01">
      <w:pPr>
        <w:spacing w:after="0"/>
        <w:ind w:left="426"/>
      </w:pPr>
    </w:p>
    <w:p w14:paraId="7710AE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6037ACE" w14:textId="3EA3ED3B"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6A8A" w:rsidRPr="008B2E65" w14:paraId="768B9A32" w14:textId="77777777" w:rsidTr="007F0D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766B3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FBA2C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09F791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F4486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Alkalmazandó eszközök és felszerelések </w:t>
            </w:r>
          </w:p>
        </w:tc>
      </w:tr>
      <w:tr w:rsidR="006F6A8A" w:rsidRPr="008B2E65" w14:paraId="434F06FC" w14:textId="77777777" w:rsidTr="007F0D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4A76221" w14:textId="77777777" w:rsidR="006F6A8A" w:rsidRPr="008B2E65" w:rsidRDefault="006F6A8A" w:rsidP="007F0D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46C7079" w14:textId="77777777" w:rsidR="006F6A8A" w:rsidRPr="008B2E65" w:rsidRDefault="006F6A8A" w:rsidP="007F0D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F23755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E58C0C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DE9558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83332D" w14:textId="77777777" w:rsidR="006F6A8A" w:rsidRPr="008B2E65" w:rsidRDefault="006F6A8A" w:rsidP="007F0D7E">
            <w:pPr>
              <w:spacing w:after="0"/>
              <w:jc w:val="left"/>
              <w:rPr>
                <w:rFonts w:eastAsia="Times New Roman" w:cs="Times New Roman"/>
                <w:color w:val="000000"/>
                <w:sz w:val="20"/>
                <w:szCs w:val="20"/>
                <w:lang w:eastAsia="hu-HU"/>
              </w:rPr>
            </w:pPr>
          </w:p>
        </w:tc>
      </w:tr>
      <w:tr w:rsidR="006F6A8A" w:rsidRPr="008B2E65" w14:paraId="5D465E2E"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CBCFE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F2DEE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25D260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8958B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1CA9A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A5A20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C296EA7"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97F0E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302118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168589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1C6BA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5BDAB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E3470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12DDE75C"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86C79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A404A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452A2C6"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3B83A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36BC7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E810E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6446019"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0172A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099A19A"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0D97EB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DF104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80D09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CFBAF7"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76A34475"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27706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C10860C"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10F357A6"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76344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BF56E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7521E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07756B59"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8621A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4C60C4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1CD1454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5B6D9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88078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96BA49"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bl>
    <w:p w14:paraId="1F29E1BC" w14:textId="77777777" w:rsidR="006F6A8A" w:rsidRDefault="006F6A8A" w:rsidP="00C53E01">
      <w:pPr>
        <w:spacing w:after="0"/>
        <w:ind w:left="426"/>
      </w:pPr>
    </w:p>
    <w:p w14:paraId="5E8B190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94D47B1" w14:textId="78C1800F"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6A8A" w:rsidRPr="008B2E65" w14:paraId="034AC692" w14:textId="77777777" w:rsidTr="007F0D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543B9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7F5DE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C427AC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6C000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Alkalmazandó eszközök és felszerelések </w:t>
            </w:r>
          </w:p>
        </w:tc>
      </w:tr>
      <w:tr w:rsidR="006F6A8A" w:rsidRPr="008B2E65" w14:paraId="0A2FA1A8" w14:textId="77777777" w:rsidTr="007F0D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6B08C54" w14:textId="77777777" w:rsidR="006F6A8A" w:rsidRPr="008B2E65" w:rsidRDefault="006F6A8A" w:rsidP="007F0D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E0462B0" w14:textId="77777777" w:rsidR="006F6A8A" w:rsidRPr="008B2E65" w:rsidRDefault="006F6A8A" w:rsidP="007F0D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94AC13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3E26B0A"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0312A3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92E2433" w14:textId="77777777" w:rsidR="006F6A8A" w:rsidRPr="008B2E65" w:rsidRDefault="006F6A8A" w:rsidP="007F0D7E">
            <w:pPr>
              <w:spacing w:after="0"/>
              <w:jc w:val="left"/>
              <w:rPr>
                <w:rFonts w:eastAsia="Times New Roman" w:cs="Times New Roman"/>
                <w:color w:val="000000"/>
                <w:sz w:val="20"/>
                <w:szCs w:val="20"/>
                <w:lang w:eastAsia="hu-HU"/>
              </w:rPr>
            </w:pPr>
          </w:p>
        </w:tc>
      </w:tr>
      <w:tr w:rsidR="006F6A8A" w:rsidRPr="008B2E65" w14:paraId="5FBE70CC"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59577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7C405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 feldolgozó tevékenységek</w:t>
            </w:r>
          </w:p>
        </w:tc>
      </w:tr>
      <w:tr w:rsidR="006F6A8A" w:rsidRPr="008B2E65" w14:paraId="08D35A85"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FA3EB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644CEF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8C3D2E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7FFD6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2A404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F18DA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2D4A1664"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444BB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A18F26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A178A1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18A0AA"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D8889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FC620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232C4380"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9BE5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E18CCE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87A837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11CD6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03026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80E70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0C640755"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26494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D7444C"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Ismeretalkalmazási gyakorló tevékenységek, feladatok</w:t>
            </w:r>
          </w:p>
        </w:tc>
      </w:tr>
      <w:tr w:rsidR="006F6A8A" w:rsidRPr="008B2E65" w14:paraId="005D254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79F4C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5AFAF1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FDDB01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B96A4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2EEC4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2C1CE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3C7A189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6C0C7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C269B0E"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01732E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0954A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02AC5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998B19"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C72E509"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30E693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E84A30"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Képi információk körében</w:t>
            </w:r>
          </w:p>
        </w:tc>
      </w:tr>
      <w:tr w:rsidR="006F6A8A" w:rsidRPr="008B2E65" w14:paraId="5EFB170E"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95CB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DF5C4A6"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885DFC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5EBF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996DE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1AA36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54270F0"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B06B4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8111C1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36EDA1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1B8B6"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810D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7A98B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71900D37"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F37EB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lastRenderedPageBreak/>
              <w:t>3.8.</w:t>
            </w:r>
          </w:p>
        </w:tc>
        <w:tc>
          <w:tcPr>
            <w:tcW w:w="2800" w:type="dxa"/>
            <w:tcBorders>
              <w:top w:val="nil"/>
              <w:left w:val="nil"/>
              <w:bottom w:val="single" w:sz="4" w:space="0" w:color="auto"/>
              <w:right w:val="single" w:sz="4" w:space="0" w:color="auto"/>
            </w:tcBorders>
            <w:shd w:val="clear" w:color="auto" w:fill="auto"/>
            <w:vAlign w:val="center"/>
            <w:hideMark/>
          </w:tcPr>
          <w:p w14:paraId="38509F3A"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07F933C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43827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F061F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EB726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64E1CA4C"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57DB3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82682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Komplex információk körében</w:t>
            </w:r>
          </w:p>
        </w:tc>
      </w:tr>
      <w:tr w:rsidR="006F6A8A" w:rsidRPr="008B2E65" w14:paraId="4493CCE5"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1ABFA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E37D8D7"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F86822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3BE80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41814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08683E"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1625A3D0"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833C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25710D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12CEC5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733A8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98B84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E2C82A"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6B80255D"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0A310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0720B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Csoportos munkaformák körében</w:t>
            </w:r>
          </w:p>
        </w:tc>
      </w:tr>
      <w:tr w:rsidR="006F6A8A" w:rsidRPr="008B2E65" w14:paraId="1A2692B6"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2642C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CDD2FB4"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C7BCA9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1786D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9C3E8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1837EE"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2E9B4FC"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D6FD4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6C03AC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79AD86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6CBC8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89BAC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CFF4A9"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39471554"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D10D3A"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F53034"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Gyakorlati munkavégzés körében</w:t>
            </w:r>
          </w:p>
        </w:tc>
      </w:tr>
      <w:tr w:rsidR="006F6A8A" w:rsidRPr="008B2E65" w14:paraId="2BC8D480"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0A1A9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9AA31D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1463CF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9D133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5FB4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B54FF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5C64A264"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8D075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75E9FF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42AC18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4E73B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BA050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5EC2D0"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01C77F4F"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B6C7B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17CAA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Üzemeltetési tevékenységek körében</w:t>
            </w:r>
          </w:p>
        </w:tc>
      </w:tr>
      <w:tr w:rsidR="006F6A8A" w:rsidRPr="008B2E65" w14:paraId="627FF53B"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6BA41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058398A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484C87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0A553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74FC3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FCE23C"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6970B915"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EFC5A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467F779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231C558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098B7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38E86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391894"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0CE3CFFE"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795A3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877015"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Szolgáltatási tevékenységek körében</w:t>
            </w:r>
          </w:p>
        </w:tc>
      </w:tr>
      <w:tr w:rsidR="006F6A8A" w:rsidRPr="008B2E65" w14:paraId="6056C2F3"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AEE82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430C6EA4"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EFD60F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7CF5C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EEF47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266DF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7DCB3BC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81D30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3E89527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52E600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25AAA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FB90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3A39E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bl>
    <w:p w14:paraId="56EAC03B" w14:textId="77777777" w:rsidR="006F6A8A" w:rsidRPr="002B5BF7" w:rsidRDefault="006F6A8A" w:rsidP="00C53E01">
      <w:pPr>
        <w:spacing w:after="0"/>
        <w:ind w:left="426"/>
      </w:pPr>
    </w:p>
    <w:p w14:paraId="44C412B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10EBFE9" w14:textId="77777777" w:rsidR="00C53E01" w:rsidRDefault="00C53E01" w:rsidP="00C53E01">
      <w:pPr>
        <w:spacing w:after="0"/>
        <w:ind w:left="426"/>
      </w:pPr>
      <w:r w:rsidRPr="003A56AA">
        <w:t>A nemzeti köznevelésről szóló 2011. évi CXC. törvény. 54. § (2) a) pontja szerinti értékeléssel.</w:t>
      </w:r>
    </w:p>
    <w:p w14:paraId="1DE527C9" w14:textId="77777777" w:rsidR="00C53E01" w:rsidRPr="002B5BF7" w:rsidRDefault="00C53E01" w:rsidP="00C53E01">
      <w:pPr>
        <w:spacing w:after="0"/>
        <w:ind w:left="426"/>
      </w:pPr>
    </w:p>
    <w:p w14:paraId="7B341133" w14:textId="77777777" w:rsidR="00C53E01" w:rsidRDefault="00C53E01" w:rsidP="00C53E01">
      <w:pPr>
        <w:spacing w:after="0"/>
        <w:rPr>
          <w:rFonts w:cs="Times New Roman"/>
        </w:rPr>
      </w:pPr>
    </w:p>
    <w:p w14:paraId="1458A2EF" w14:textId="325AAAF9" w:rsidR="00C53E01" w:rsidRDefault="00C53E01" w:rsidP="00C53E01">
      <w:pPr>
        <w:spacing w:after="200" w:line="276" w:lineRule="auto"/>
        <w:jc w:val="left"/>
        <w:rPr>
          <w:rFonts w:cs="Times New Roman"/>
        </w:rPr>
      </w:pPr>
    </w:p>
    <w:p w14:paraId="5B5DDF1B" w14:textId="77777777" w:rsidR="006F6A8A" w:rsidRDefault="006F6A8A" w:rsidP="00C53E01">
      <w:pPr>
        <w:spacing w:after="200" w:line="276" w:lineRule="auto"/>
        <w:jc w:val="left"/>
        <w:rPr>
          <w:rFonts w:cs="Times New Roman"/>
        </w:rPr>
      </w:pPr>
    </w:p>
    <w:p w14:paraId="3B45080B" w14:textId="77777777" w:rsidR="006F6A8A" w:rsidRDefault="006F6A8A" w:rsidP="00C53E01">
      <w:pPr>
        <w:spacing w:after="200" w:line="276" w:lineRule="auto"/>
        <w:jc w:val="left"/>
        <w:rPr>
          <w:rFonts w:cs="Times New Roman"/>
        </w:rPr>
      </w:pPr>
    </w:p>
    <w:p w14:paraId="625263CA" w14:textId="77777777" w:rsidR="006F6A8A" w:rsidRDefault="006F6A8A" w:rsidP="00C53E01">
      <w:pPr>
        <w:spacing w:after="200" w:line="276" w:lineRule="auto"/>
        <w:jc w:val="left"/>
        <w:rPr>
          <w:rFonts w:cs="Times New Roman"/>
        </w:rPr>
      </w:pPr>
    </w:p>
    <w:p w14:paraId="0DCB1567" w14:textId="77777777" w:rsidR="006F6A8A" w:rsidRDefault="006F6A8A" w:rsidP="00C53E01">
      <w:pPr>
        <w:spacing w:after="200" w:line="276" w:lineRule="auto"/>
        <w:jc w:val="left"/>
        <w:rPr>
          <w:rFonts w:cs="Times New Roman"/>
        </w:rPr>
      </w:pPr>
    </w:p>
    <w:p w14:paraId="276F78FA" w14:textId="77777777" w:rsidR="008661B3" w:rsidRPr="00D52C63" w:rsidRDefault="008661B3" w:rsidP="008661B3">
      <w:pPr>
        <w:rPr>
          <w:rFonts w:cs="Times New Roman"/>
        </w:rPr>
      </w:pPr>
    </w:p>
    <w:p w14:paraId="7A80D39A" w14:textId="77777777" w:rsidR="008661B3" w:rsidRPr="00D52C63" w:rsidRDefault="008661B3" w:rsidP="008661B3">
      <w:pPr>
        <w:spacing w:before="2880"/>
        <w:jc w:val="center"/>
        <w:rPr>
          <w:rFonts w:cs="Times New Roman"/>
          <w:b/>
          <w:sz w:val="36"/>
        </w:rPr>
      </w:pPr>
      <w:r w:rsidRPr="00D52C63">
        <w:rPr>
          <w:rFonts w:cs="Times New Roman"/>
          <w:b/>
          <w:sz w:val="36"/>
        </w:rPr>
        <w:t>A</w:t>
      </w:r>
    </w:p>
    <w:p w14:paraId="3B42B168" w14:textId="3A92C85E" w:rsidR="008661B3" w:rsidRPr="00D52C63" w:rsidRDefault="000A0FB4" w:rsidP="008661B3">
      <w:pPr>
        <w:spacing w:after="480"/>
        <w:jc w:val="center"/>
        <w:rPr>
          <w:rFonts w:cs="Times New Roman"/>
          <w:b/>
          <w:sz w:val="36"/>
        </w:rPr>
      </w:pPr>
      <w:r>
        <w:rPr>
          <w:rFonts w:cs="Times New Roman"/>
          <w:b/>
          <w:sz w:val="36"/>
          <w:highlight w:val="yellow"/>
        </w:rPr>
        <w:lastRenderedPageBreak/>
        <w:t>10449</w:t>
      </w:r>
      <w:r w:rsidRPr="00D52C63">
        <w:rPr>
          <w:rFonts w:cs="Times New Roman"/>
          <w:b/>
          <w:sz w:val="36"/>
          <w:highlight w:val="yellow"/>
        </w:rPr>
        <w:t>-</w:t>
      </w:r>
      <w:r>
        <w:rPr>
          <w:rFonts w:cs="Times New Roman"/>
          <w:b/>
          <w:sz w:val="36"/>
        </w:rPr>
        <w:t>16</w:t>
      </w:r>
      <w:r w:rsidR="008661B3" w:rsidRPr="00D52C63">
        <w:rPr>
          <w:rFonts w:cs="Times New Roman"/>
          <w:b/>
          <w:sz w:val="36"/>
        </w:rPr>
        <w:t xml:space="preserve"> azonosító számú</w:t>
      </w:r>
    </w:p>
    <w:p w14:paraId="089CC35E" w14:textId="03B9FFC6" w:rsidR="008661B3" w:rsidRPr="00D52C63" w:rsidRDefault="000A0FB4" w:rsidP="008661B3">
      <w:pPr>
        <w:jc w:val="center"/>
        <w:rPr>
          <w:rFonts w:cs="Times New Roman"/>
          <w:b/>
          <w:sz w:val="36"/>
        </w:rPr>
      </w:pPr>
      <w:r>
        <w:rPr>
          <w:rFonts w:cs="Times New Roman"/>
          <w:b/>
          <w:sz w:val="36"/>
        </w:rPr>
        <w:t>Targoncavezető speciális feladatai</w:t>
      </w:r>
    </w:p>
    <w:p w14:paraId="00FFA5CC" w14:textId="77777777" w:rsidR="008661B3" w:rsidRPr="00D52C63" w:rsidRDefault="008661B3" w:rsidP="008661B3">
      <w:pPr>
        <w:jc w:val="center"/>
        <w:rPr>
          <w:rFonts w:cs="Times New Roman"/>
          <w:b/>
          <w:sz w:val="36"/>
        </w:rPr>
      </w:pPr>
      <w:r w:rsidRPr="00D52C63">
        <w:rPr>
          <w:rFonts w:cs="Times New Roman"/>
          <w:b/>
          <w:sz w:val="36"/>
        </w:rPr>
        <w:t>megnevezésű</w:t>
      </w:r>
    </w:p>
    <w:p w14:paraId="6A8842DF" w14:textId="77777777" w:rsidR="008661B3" w:rsidRPr="00D52C63" w:rsidRDefault="008661B3" w:rsidP="008661B3">
      <w:pPr>
        <w:spacing w:before="480" w:after="480"/>
        <w:jc w:val="center"/>
        <w:rPr>
          <w:rFonts w:cs="Times New Roman"/>
          <w:b/>
          <w:sz w:val="36"/>
        </w:rPr>
      </w:pPr>
      <w:r w:rsidRPr="00D52C63">
        <w:rPr>
          <w:rFonts w:cs="Times New Roman"/>
          <w:b/>
          <w:sz w:val="36"/>
        </w:rPr>
        <w:t>szakmai követelménymodul</w:t>
      </w:r>
    </w:p>
    <w:p w14:paraId="087A54F6" w14:textId="77777777" w:rsidR="008661B3" w:rsidRPr="00D52C63" w:rsidRDefault="008661B3" w:rsidP="008661B3">
      <w:pPr>
        <w:jc w:val="center"/>
        <w:rPr>
          <w:rFonts w:cs="Times New Roman"/>
          <w:b/>
          <w:sz w:val="36"/>
        </w:rPr>
      </w:pPr>
      <w:r w:rsidRPr="00D52C63">
        <w:rPr>
          <w:rFonts w:cs="Times New Roman"/>
          <w:b/>
          <w:sz w:val="36"/>
        </w:rPr>
        <w:t>tantárgyai, témakörei</w:t>
      </w:r>
    </w:p>
    <w:p w14:paraId="581A082E" w14:textId="77777777" w:rsidR="008661B3" w:rsidRPr="00D52C63" w:rsidRDefault="008661B3" w:rsidP="008661B3">
      <w:pPr>
        <w:spacing w:after="200" w:line="276" w:lineRule="auto"/>
        <w:jc w:val="left"/>
        <w:rPr>
          <w:rFonts w:cs="Times New Roman"/>
        </w:rPr>
      </w:pPr>
      <w:r w:rsidRPr="00D52C63">
        <w:rPr>
          <w:rFonts w:cs="Times New Roman"/>
        </w:rPr>
        <w:br w:type="page"/>
      </w:r>
    </w:p>
    <w:p w14:paraId="3C5E7AF2" w14:textId="155E030F" w:rsidR="008661B3" w:rsidRPr="00D52C63" w:rsidRDefault="008661B3" w:rsidP="00BB3890">
      <w:pPr>
        <w:rPr>
          <w:rFonts w:cs="Times New Roman"/>
        </w:rPr>
      </w:pPr>
      <w:r w:rsidRPr="00D52C63">
        <w:rPr>
          <w:rFonts w:cs="Times New Roman"/>
        </w:rPr>
        <w:lastRenderedPageBreak/>
        <w:t xml:space="preserve">A </w:t>
      </w:r>
      <w:r w:rsidR="000A0FB4">
        <w:rPr>
          <w:rFonts w:cs="Times New Roman"/>
        </w:rPr>
        <w:t>10449</w:t>
      </w:r>
      <w:r w:rsidR="000A0FB4" w:rsidRPr="00D26A67">
        <w:rPr>
          <w:rFonts w:cs="Times New Roman"/>
        </w:rPr>
        <w:t>-</w:t>
      </w:r>
      <w:r w:rsidR="000A0FB4">
        <w:rPr>
          <w:rFonts w:cs="Times New Roman"/>
        </w:rPr>
        <w:t>16</w:t>
      </w:r>
      <w:r w:rsidRPr="00D52C63">
        <w:rPr>
          <w:rFonts w:cs="Times New Roman"/>
        </w:rPr>
        <w:t xml:space="preserve"> azonosító számú </w:t>
      </w:r>
      <w:r w:rsidR="000A0FB4">
        <w:rPr>
          <w:rFonts w:cs="Times New Roman"/>
        </w:rPr>
        <w:t>Targoncavezető speciális feladatai</w:t>
      </w:r>
      <w:r w:rsidR="000A0FB4" w:rsidRPr="00D52C63">
        <w:rPr>
          <w:rFonts w:cs="Times New Roman"/>
        </w:rPr>
        <w:t xml:space="preserve"> </w:t>
      </w:r>
      <w:r w:rsidRPr="00D52C63">
        <w:rPr>
          <w:rFonts w:cs="Times New Roman"/>
        </w:rPr>
        <w:t>megnevezésű szakmai követelménymodulhoz tartozó tantárgyak és témakörök oktatása során fejlesztendő kompetenciák</w:t>
      </w:r>
    </w:p>
    <w:p w14:paraId="72D40DAE" w14:textId="14EA8B41" w:rsidR="008661B3" w:rsidRDefault="008661B3" w:rsidP="00BB3890">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B3890" w:rsidRPr="00BB3890" w14:paraId="69299A7D" w14:textId="77777777" w:rsidTr="00BB389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7A6FE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C22F15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Targoncavezető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3907D7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Targoncavezető speciális gyakorlata</w:t>
            </w:r>
          </w:p>
        </w:tc>
      </w:tr>
      <w:tr w:rsidR="00BB3890" w:rsidRPr="00BB3890" w14:paraId="56177C41"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894F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FELADATOK</w:t>
            </w:r>
          </w:p>
        </w:tc>
      </w:tr>
      <w:tr w:rsidR="00BB3890" w:rsidRPr="00BB3890" w14:paraId="354A4F56"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06B03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14:paraId="41A214D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05D85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1C91328"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27121"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6A4AFC7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C5513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9E079AD"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F0A227"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3F8963A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BFB71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4FEFD78"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A8A6C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081324B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73729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29D6D4D"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4EA16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14:paraId="14940C0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9EF15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F6A1C90"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76DC8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26F6A0F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8A6C5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13B9EC8"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D6C8E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Az előírásoknak megfelelően vezeti az emelőgép-naplót</w:t>
            </w:r>
          </w:p>
        </w:tc>
        <w:tc>
          <w:tcPr>
            <w:tcW w:w="700" w:type="dxa"/>
            <w:tcBorders>
              <w:top w:val="nil"/>
              <w:left w:val="nil"/>
              <w:bottom w:val="single" w:sz="4" w:space="0" w:color="auto"/>
              <w:right w:val="single" w:sz="4" w:space="0" w:color="auto"/>
            </w:tcBorders>
            <w:shd w:val="clear" w:color="auto" w:fill="auto"/>
            <w:noWrap/>
            <w:vAlign w:val="center"/>
            <w:hideMark/>
          </w:tcPr>
          <w:p w14:paraId="5EE64B3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E05C2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5CE71BC6"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471FF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Tehermozgatásra alkalmas szereléket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3EA33C1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45695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2B11EF9"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216DB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027B102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284A2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A3D0A36"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FE036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14:paraId="3ED59B8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BC4F5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446C8DF"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D7D47"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Betartja a targoncákra vonatkozó speciális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A7BE77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6B451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1642F82" w14:textId="77777777" w:rsidTr="00BB38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94BEFE"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Felméri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3770080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F0511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5392023D"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7F58A2"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7F78007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B799B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4E04A702"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6CAD7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Targoncát működtet, targoncával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1B465BE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40B24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FD25312"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7E7B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SZAKMAI ISMERETEK</w:t>
            </w:r>
          </w:p>
        </w:tc>
      </w:tr>
      <w:tr w:rsidR="00BB3890" w:rsidRPr="00BB3890" w14:paraId="77CAD09F"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C9945C"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14:paraId="7A4D577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20C24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C2AD858"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B25CF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67A6789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6CACB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64F60238"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BAAF8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14:paraId="1EEC250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567C9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563A7FA2"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C010FC"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7F5869F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5069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256F004"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3F4D4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20849E6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BE51D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F5AD014"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42786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 rakatképzés és bontás szabályainak ismerete</w:t>
            </w:r>
          </w:p>
        </w:tc>
        <w:tc>
          <w:tcPr>
            <w:tcW w:w="700" w:type="dxa"/>
            <w:tcBorders>
              <w:top w:val="nil"/>
              <w:left w:val="nil"/>
              <w:bottom w:val="single" w:sz="4" w:space="0" w:color="auto"/>
              <w:right w:val="single" w:sz="4" w:space="0" w:color="auto"/>
            </w:tcBorders>
            <w:shd w:val="clear" w:color="auto" w:fill="auto"/>
            <w:noWrap/>
            <w:vAlign w:val="center"/>
            <w:hideMark/>
          </w:tcPr>
          <w:p w14:paraId="0D130FE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55884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6B8BC16E"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ED94D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Rakatképző eszközök</w:t>
            </w:r>
          </w:p>
        </w:tc>
        <w:tc>
          <w:tcPr>
            <w:tcW w:w="700" w:type="dxa"/>
            <w:tcBorders>
              <w:top w:val="nil"/>
              <w:left w:val="nil"/>
              <w:bottom w:val="single" w:sz="4" w:space="0" w:color="auto"/>
              <w:right w:val="single" w:sz="4" w:space="0" w:color="auto"/>
            </w:tcBorders>
            <w:shd w:val="clear" w:color="auto" w:fill="auto"/>
            <w:noWrap/>
            <w:vAlign w:val="center"/>
            <w:hideMark/>
          </w:tcPr>
          <w:p w14:paraId="0A74B70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9E721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5333CD1"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889A6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Egységrakományok</w:t>
            </w:r>
          </w:p>
        </w:tc>
        <w:tc>
          <w:tcPr>
            <w:tcW w:w="700" w:type="dxa"/>
            <w:tcBorders>
              <w:top w:val="nil"/>
              <w:left w:val="nil"/>
              <w:bottom w:val="single" w:sz="4" w:space="0" w:color="auto"/>
              <w:right w:val="single" w:sz="4" w:space="0" w:color="auto"/>
            </w:tcBorders>
            <w:shd w:val="clear" w:color="auto" w:fill="auto"/>
            <w:noWrap/>
            <w:vAlign w:val="center"/>
            <w:hideMark/>
          </w:tcPr>
          <w:p w14:paraId="72998FB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2BD91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6D7A49D1"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B0D70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4035C46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BC078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2B4A0DF"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6ECD77"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Teherrögzítés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0CD0F7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D836A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72E5F58"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8C517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lastRenderedPageBreak/>
              <w:t>Veszélyes anyagok</w:t>
            </w:r>
          </w:p>
        </w:tc>
        <w:tc>
          <w:tcPr>
            <w:tcW w:w="700" w:type="dxa"/>
            <w:tcBorders>
              <w:top w:val="nil"/>
              <w:left w:val="nil"/>
              <w:bottom w:val="single" w:sz="4" w:space="0" w:color="auto"/>
              <w:right w:val="single" w:sz="4" w:space="0" w:color="auto"/>
            </w:tcBorders>
            <w:shd w:val="clear" w:color="auto" w:fill="auto"/>
            <w:noWrap/>
            <w:vAlign w:val="center"/>
            <w:hideMark/>
          </w:tcPr>
          <w:p w14:paraId="501D525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ED8C5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CB7C635"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0C761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Hulladék és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14:paraId="2E1BBA0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BD998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1AA3FF7"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BA3F6"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780E03D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B6F38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D511F6E"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64B51C"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Targoncák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184A68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F4403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7DE9D2B"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F97E7"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Targoncák szerelékei, adapterek</w:t>
            </w:r>
          </w:p>
        </w:tc>
        <w:tc>
          <w:tcPr>
            <w:tcW w:w="700" w:type="dxa"/>
            <w:tcBorders>
              <w:top w:val="nil"/>
              <w:left w:val="nil"/>
              <w:bottom w:val="single" w:sz="4" w:space="0" w:color="auto"/>
              <w:right w:val="single" w:sz="4" w:space="0" w:color="auto"/>
            </w:tcBorders>
            <w:shd w:val="clear" w:color="auto" w:fill="auto"/>
            <w:noWrap/>
            <w:vAlign w:val="center"/>
            <w:hideMark/>
          </w:tcPr>
          <w:p w14:paraId="68E343B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A8E82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F09482F"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4070A2"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Függesztő- és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14:paraId="6D2DD3F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2A624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830C2D9"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231FB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Adott targonca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3884BE5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8804E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5547EC2"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FC9C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Adott targonca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FDC09E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7457A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363CADCA"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8FBC6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SZAKMAI KÉSZSÉGEK</w:t>
            </w:r>
          </w:p>
        </w:tc>
      </w:tr>
      <w:tr w:rsidR="00BB3890" w:rsidRPr="00BB3890" w14:paraId="49947D1A" w14:textId="77777777" w:rsidTr="00BB3890">
        <w:trPr>
          <w:trHeight w:val="255"/>
          <w:jc w:val="center"/>
        </w:trPr>
        <w:tc>
          <w:tcPr>
            <w:tcW w:w="3980" w:type="dxa"/>
            <w:tcBorders>
              <w:top w:val="nil"/>
              <w:left w:val="nil"/>
              <w:bottom w:val="nil"/>
              <w:right w:val="nil"/>
            </w:tcBorders>
            <w:shd w:val="clear" w:color="auto" w:fill="auto"/>
            <w:noWrap/>
            <w:vAlign w:val="center"/>
            <w:hideMark/>
          </w:tcPr>
          <w:p w14:paraId="50E3F27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Kezelőszervek, vezérlőelemek működtetése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D91E5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6DAD0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0061E02" w14:textId="77777777" w:rsidTr="00BB3890">
        <w:trPr>
          <w:trHeight w:val="5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901CD2"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3AE7DF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23C9E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3D5F8992"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B9D9D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14:paraId="45E6DFE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287D6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46449337"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2D85E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0E75A21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D728C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F8823B7"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D089E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E477CD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8C619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3E5E4393"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CED8C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SZEMÉLYES KOMPETENCIÁK</w:t>
            </w:r>
          </w:p>
        </w:tc>
      </w:tr>
      <w:tr w:rsidR="00BB3890" w:rsidRPr="00BB3890" w14:paraId="0669C7FC"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5321C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D431AF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6F645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B68D2BE"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29C89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15023D7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FCD44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4133B1B6"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69998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TÁRSAS KOMPETENCIÁK</w:t>
            </w:r>
          </w:p>
        </w:tc>
      </w:tr>
      <w:tr w:rsidR="00BB3890" w:rsidRPr="00BB3890" w14:paraId="786A005D"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35774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592E72D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F80F2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3A2B59C8"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9CEEA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407BD0F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0D315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6A4A1147"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032D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MÓDSZERKOMPETENCIÁK</w:t>
            </w:r>
          </w:p>
        </w:tc>
      </w:tr>
      <w:tr w:rsidR="00BB3890" w:rsidRPr="00BB3890" w14:paraId="1FC54074"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85C81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455987B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B7AF1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0A28159"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466AF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41829B3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894ED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bl>
    <w:p w14:paraId="1591A68B" w14:textId="77777777" w:rsidR="00BB3890" w:rsidRDefault="00BB3890" w:rsidP="008661B3">
      <w:pPr>
        <w:spacing w:after="0"/>
        <w:rPr>
          <w:rFonts w:cs="Times New Roman"/>
        </w:rPr>
      </w:pPr>
    </w:p>
    <w:p w14:paraId="4C1DB5C9" w14:textId="5ED75661" w:rsidR="008661B3" w:rsidRPr="00644690" w:rsidRDefault="00782EA9" w:rsidP="008661B3">
      <w:pPr>
        <w:pStyle w:val="Listaszerbekezds"/>
        <w:numPr>
          <w:ilvl w:val="0"/>
          <w:numId w:val="8"/>
        </w:numPr>
        <w:tabs>
          <w:tab w:val="right" w:pos="9072"/>
        </w:tabs>
        <w:spacing w:after="0"/>
        <w:rPr>
          <w:rFonts w:cs="Times New Roman"/>
          <w:b/>
        </w:rPr>
      </w:pPr>
      <w:r w:rsidRPr="00782EA9">
        <w:rPr>
          <w:b/>
        </w:rPr>
        <w:t>Targoncavezető speciális ismeretei</w:t>
      </w:r>
      <w:r w:rsidR="008661B3" w:rsidRPr="00644690">
        <w:rPr>
          <w:b/>
        </w:rPr>
        <w:t xml:space="preserve"> tantárgy</w:t>
      </w:r>
      <w:r w:rsidR="008661B3" w:rsidRPr="00644690">
        <w:rPr>
          <w:b/>
        </w:rPr>
        <w:tab/>
      </w:r>
      <w:r>
        <w:rPr>
          <w:b/>
        </w:rPr>
        <w:t>6</w:t>
      </w:r>
      <w:r w:rsidR="008661B3">
        <w:rPr>
          <w:b/>
        </w:rPr>
        <w:t xml:space="preserve"> ó</w:t>
      </w:r>
      <w:r w:rsidR="008661B3" w:rsidRPr="00644690">
        <w:rPr>
          <w:b/>
        </w:rPr>
        <w:t>ra/</w:t>
      </w:r>
      <w:r>
        <w:rPr>
          <w:b/>
        </w:rPr>
        <w:t>6</w:t>
      </w:r>
      <w:r w:rsidR="008661B3" w:rsidRPr="00644690">
        <w:rPr>
          <w:b/>
        </w:rPr>
        <w:t xml:space="preserve"> óra*</w:t>
      </w:r>
    </w:p>
    <w:p w14:paraId="2AD3B750" w14:textId="77777777" w:rsidR="008661B3" w:rsidRPr="00644690" w:rsidRDefault="008661B3" w:rsidP="008661B3">
      <w:pPr>
        <w:spacing w:after="0"/>
        <w:jc w:val="right"/>
        <w:rPr>
          <w:rFonts w:cs="Times New Roman"/>
          <w:sz w:val="20"/>
        </w:rPr>
      </w:pPr>
      <w:r w:rsidRPr="00644690">
        <w:rPr>
          <w:rFonts w:cs="Times New Roman"/>
          <w:sz w:val="20"/>
        </w:rPr>
        <w:t>* 9-13. évfolyamon megszervezett képzés/13. és 14. évfolyamon megszervezett képzés</w:t>
      </w:r>
    </w:p>
    <w:p w14:paraId="172C42FE" w14:textId="77777777" w:rsidR="008661B3" w:rsidRPr="00644690" w:rsidRDefault="008661B3" w:rsidP="008661B3"/>
    <w:p w14:paraId="1812D654" w14:textId="77777777" w:rsidR="008661B3" w:rsidRDefault="008661B3" w:rsidP="008661B3">
      <w:pPr>
        <w:pStyle w:val="Listaszerbekezds"/>
        <w:numPr>
          <w:ilvl w:val="1"/>
          <w:numId w:val="8"/>
        </w:numPr>
        <w:spacing w:after="0"/>
        <w:rPr>
          <w:b/>
        </w:rPr>
      </w:pPr>
      <w:r w:rsidRPr="00644690">
        <w:rPr>
          <w:b/>
        </w:rPr>
        <w:t>A tantárgy tanításának célja</w:t>
      </w:r>
    </w:p>
    <w:p w14:paraId="25B51601" w14:textId="2F3761A5" w:rsidR="008661B3" w:rsidRDefault="00782EA9" w:rsidP="008661B3">
      <w:pPr>
        <w:spacing w:after="0"/>
        <w:ind w:left="426"/>
      </w:pPr>
      <w:r>
        <w:t>A 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F19F4C3" w14:textId="77777777" w:rsidR="008661B3" w:rsidRPr="002B5BF7" w:rsidRDefault="008661B3" w:rsidP="008661B3">
      <w:pPr>
        <w:spacing w:after="0"/>
        <w:ind w:left="426"/>
      </w:pPr>
    </w:p>
    <w:p w14:paraId="11CFB2DC" w14:textId="77777777" w:rsidR="008661B3" w:rsidRPr="00644690" w:rsidRDefault="008661B3" w:rsidP="008661B3">
      <w:pPr>
        <w:pStyle w:val="Listaszerbekezds"/>
        <w:numPr>
          <w:ilvl w:val="1"/>
          <w:numId w:val="8"/>
        </w:numPr>
        <w:spacing w:after="0"/>
        <w:rPr>
          <w:rFonts w:cs="Times New Roman"/>
          <w:b/>
        </w:rPr>
      </w:pPr>
      <w:r w:rsidRPr="00644690">
        <w:rPr>
          <w:b/>
        </w:rPr>
        <w:t>Kapcsolódó közismereti, szakmai tartalmak</w:t>
      </w:r>
    </w:p>
    <w:p w14:paraId="680D697A" w14:textId="77777777" w:rsidR="008661B3" w:rsidRDefault="008661B3" w:rsidP="008661B3">
      <w:pPr>
        <w:spacing w:after="0"/>
        <w:ind w:left="426"/>
      </w:pPr>
    </w:p>
    <w:p w14:paraId="65945911" w14:textId="77777777" w:rsidR="008661B3" w:rsidRPr="002B5BF7" w:rsidRDefault="008661B3" w:rsidP="008661B3">
      <w:pPr>
        <w:spacing w:after="0"/>
        <w:ind w:left="426"/>
      </w:pPr>
    </w:p>
    <w:p w14:paraId="0729C2A9" w14:textId="77777777" w:rsidR="008661B3" w:rsidRPr="00644690" w:rsidRDefault="008661B3" w:rsidP="008661B3">
      <w:pPr>
        <w:pStyle w:val="Listaszerbekezds"/>
        <w:numPr>
          <w:ilvl w:val="1"/>
          <w:numId w:val="8"/>
        </w:numPr>
        <w:spacing w:after="0"/>
        <w:rPr>
          <w:rFonts w:cs="Times New Roman"/>
          <w:b/>
        </w:rPr>
      </w:pPr>
      <w:r w:rsidRPr="00644690">
        <w:rPr>
          <w:b/>
        </w:rPr>
        <w:t>Témakörök</w:t>
      </w:r>
    </w:p>
    <w:p w14:paraId="681D8CEE" w14:textId="5D72EE33" w:rsidR="008661B3" w:rsidRDefault="00782EA9" w:rsidP="008661B3">
      <w:pPr>
        <w:pStyle w:val="Listaszerbekezds"/>
        <w:numPr>
          <w:ilvl w:val="2"/>
          <w:numId w:val="8"/>
        </w:numPr>
        <w:tabs>
          <w:tab w:val="left" w:pos="1701"/>
          <w:tab w:val="right" w:pos="9072"/>
        </w:tabs>
        <w:spacing w:after="0"/>
        <w:ind w:left="993" w:hanging="426"/>
        <w:rPr>
          <w:b/>
          <w:i/>
        </w:rPr>
      </w:pPr>
      <w:r>
        <w:rPr>
          <w:b/>
          <w:i/>
        </w:rPr>
        <w:t xml:space="preserve">Targonca </w:t>
      </w:r>
      <w:r w:rsidRPr="00782EA9">
        <w:rPr>
          <w:b/>
          <w:i/>
        </w:rPr>
        <w:t>szerkezettana</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50B487DD" w14:textId="4A768B38" w:rsidR="008661B3" w:rsidRDefault="00782EA9" w:rsidP="008661B3">
      <w:pPr>
        <w:spacing w:after="0"/>
        <w:ind w:left="851"/>
      </w:pPr>
      <w:r w:rsidRPr="00782EA9">
        <w:rPr>
          <w:rFonts w:cs="Times New Roman"/>
        </w:rPr>
        <w:t>Targoncák fajtái, rendszere, felépítése, műszakkezdés előtti biztonsági és üzemi ellenőrzések</w:t>
      </w:r>
    </w:p>
    <w:p w14:paraId="38CCF75C" w14:textId="77777777" w:rsidR="008661B3" w:rsidRPr="00644690" w:rsidRDefault="008661B3" w:rsidP="008661B3">
      <w:pPr>
        <w:tabs>
          <w:tab w:val="left" w:pos="1418"/>
          <w:tab w:val="right" w:pos="9072"/>
        </w:tabs>
        <w:spacing w:after="0"/>
        <w:ind w:left="851"/>
      </w:pPr>
    </w:p>
    <w:p w14:paraId="2A3A689A" w14:textId="7798BEC9"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Hulladék és veszélyes anyag kezelése</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0D5C5ACD" w14:textId="77777777" w:rsidR="00782EA9" w:rsidRPr="00782EA9" w:rsidRDefault="00782EA9" w:rsidP="00782EA9">
      <w:pPr>
        <w:spacing w:after="0"/>
        <w:ind w:left="851"/>
        <w:rPr>
          <w:rFonts w:cs="Times New Roman"/>
        </w:rPr>
      </w:pPr>
      <w:r w:rsidRPr="00782EA9">
        <w:rPr>
          <w:rFonts w:cs="Times New Roman"/>
        </w:rPr>
        <w:t>Veszélyes anyagok fogalma, csoportosítása</w:t>
      </w:r>
    </w:p>
    <w:p w14:paraId="1DCBB02B" w14:textId="2B142332" w:rsidR="008661B3" w:rsidRDefault="00782EA9" w:rsidP="00782EA9">
      <w:pPr>
        <w:spacing w:after="0"/>
        <w:ind w:left="851"/>
      </w:pPr>
      <w:r w:rsidRPr="00782EA9">
        <w:rPr>
          <w:rFonts w:cs="Times New Roman"/>
        </w:rPr>
        <w:lastRenderedPageBreak/>
        <w:t>A résztvevő felméri és felettesének jelenti a veszélyforrásokat és az egészségre ártalmas tényezőket</w:t>
      </w:r>
    </w:p>
    <w:p w14:paraId="2A321B64" w14:textId="77777777" w:rsidR="008661B3" w:rsidRPr="002A1C54" w:rsidRDefault="008661B3" w:rsidP="008661B3">
      <w:pPr>
        <w:tabs>
          <w:tab w:val="left" w:pos="1418"/>
          <w:tab w:val="right" w:pos="9072"/>
        </w:tabs>
        <w:spacing w:after="0"/>
        <w:ind w:left="851"/>
      </w:pPr>
    </w:p>
    <w:p w14:paraId="5F51A6E4" w14:textId="289F2225"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Emelőgép-napló vezetése</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5A7C5151" w14:textId="02BE14DA" w:rsidR="008661B3" w:rsidRDefault="00782EA9" w:rsidP="008661B3">
      <w:pPr>
        <w:spacing w:after="0"/>
        <w:ind w:left="851"/>
      </w:pPr>
      <w:r w:rsidRPr="00782EA9">
        <w:rPr>
          <w:rFonts w:cs="Times New Roman"/>
        </w:rPr>
        <w:t>A rendelkezésre álló dokumentumok (építési rajzok, technológiai tervek, gépkönyvek áttekintése. Az előírásoknak megfelelően vezeti az emelőgép-naplót</w:t>
      </w:r>
    </w:p>
    <w:p w14:paraId="6E487E1E" w14:textId="77777777" w:rsidR="008661B3" w:rsidRPr="002A1C54" w:rsidRDefault="008661B3" w:rsidP="008661B3">
      <w:pPr>
        <w:tabs>
          <w:tab w:val="left" w:pos="1418"/>
          <w:tab w:val="right" w:pos="9072"/>
        </w:tabs>
        <w:spacing w:after="0"/>
        <w:ind w:left="851"/>
      </w:pPr>
    </w:p>
    <w:p w14:paraId="6E1B421A" w14:textId="028CD242"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Targoncák szerelékei</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26C3CD5E" w14:textId="22A99BA4" w:rsidR="008661B3" w:rsidRDefault="00782EA9" w:rsidP="008661B3">
      <w:pPr>
        <w:spacing w:after="0"/>
        <w:ind w:left="851"/>
      </w:pPr>
      <w:r w:rsidRPr="00782EA9">
        <w:rPr>
          <w:rFonts w:cs="Times New Roman"/>
        </w:rPr>
        <w:t>Tehermozgatásra alkalmas szereléket kiválaszt, ellenőriz és használ</w:t>
      </w:r>
    </w:p>
    <w:p w14:paraId="40AA549B" w14:textId="77777777" w:rsidR="008661B3" w:rsidRPr="002A1C54" w:rsidRDefault="008661B3" w:rsidP="008661B3">
      <w:pPr>
        <w:tabs>
          <w:tab w:val="left" w:pos="1418"/>
          <w:tab w:val="right" w:pos="9072"/>
        </w:tabs>
        <w:spacing w:after="0"/>
        <w:ind w:left="851"/>
      </w:pPr>
    </w:p>
    <w:p w14:paraId="617CA6C2" w14:textId="75C753B0" w:rsidR="008661B3" w:rsidRPr="00644690" w:rsidRDefault="00782EA9" w:rsidP="008661B3">
      <w:pPr>
        <w:pStyle w:val="Listaszerbekezds"/>
        <w:numPr>
          <w:ilvl w:val="2"/>
          <w:numId w:val="8"/>
        </w:numPr>
        <w:tabs>
          <w:tab w:val="left" w:pos="1701"/>
          <w:tab w:val="right" w:pos="9072"/>
        </w:tabs>
        <w:spacing w:after="0"/>
        <w:ind w:left="993" w:hanging="426"/>
        <w:rPr>
          <w:rFonts w:cs="Times New Roman"/>
          <w:b/>
          <w:i/>
        </w:rPr>
      </w:pPr>
      <w:r w:rsidRPr="00782EA9">
        <w:rPr>
          <w:b/>
          <w:i/>
        </w:rPr>
        <w:t>Rakodástechnológia</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4D57A5B0" w14:textId="77777777" w:rsidR="00782EA9" w:rsidRPr="00782EA9" w:rsidRDefault="00782EA9" w:rsidP="00782EA9">
      <w:pPr>
        <w:spacing w:after="0"/>
        <w:ind w:left="851"/>
        <w:rPr>
          <w:rFonts w:cs="Times New Roman"/>
        </w:rPr>
      </w:pPr>
      <w:r w:rsidRPr="00782EA9">
        <w:rPr>
          <w:rFonts w:cs="Times New Roman"/>
        </w:rPr>
        <w:t>Használja a rakatképző eszközöket, segédanyagokat, elsajátítja a teherrögzítés szabályait, egységrakományok, ömlesztett anyagok kezelése</w:t>
      </w:r>
    </w:p>
    <w:p w14:paraId="06164243" w14:textId="367C406F" w:rsidR="008661B3" w:rsidRDefault="00782EA9" w:rsidP="00782EA9">
      <w:pPr>
        <w:spacing w:after="0"/>
        <w:ind w:left="851"/>
      </w:pPr>
      <w:r w:rsidRPr="00782EA9">
        <w:rPr>
          <w:rFonts w:cs="Times New Roman"/>
        </w:rPr>
        <w:t>Jogszabályban előírt irányítási és jelrendszer és az irányító igénybevételének feltételei</w:t>
      </w:r>
    </w:p>
    <w:p w14:paraId="1EF8B964" w14:textId="77777777" w:rsidR="008661B3" w:rsidRDefault="008661B3" w:rsidP="008661B3">
      <w:pPr>
        <w:tabs>
          <w:tab w:val="left" w:pos="1418"/>
          <w:tab w:val="right" w:pos="9072"/>
        </w:tabs>
        <w:spacing w:after="0"/>
        <w:ind w:left="851"/>
      </w:pPr>
    </w:p>
    <w:p w14:paraId="46ECFBE2" w14:textId="5FBCB213"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Anyagmozgatás, közlekedés szabályai</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0C87DCAE" w14:textId="7AD2A6B5" w:rsidR="008661B3" w:rsidRDefault="00782EA9" w:rsidP="008661B3">
      <w:pPr>
        <w:spacing w:after="0"/>
        <w:ind w:left="851"/>
      </w:pPr>
      <w:r w:rsidRPr="00782EA9">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p>
    <w:p w14:paraId="5329AEF0" w14:textId="77777777" w:rsidR="008661B3" w:rsidRPr="00644690" w:rsidRDefault="008661B3" w:rsidP="008661B3">
      <w:pPr>
        <w:tabs>
          <w:tab w:val="left" w:pos="1418"/>
          <w:tab w:val="right" w:pos="9072"/>
        </w:tabs>
        <w:spacing w:after="0"/>
        <w:ind w:left="851"/>
      </w:pPr>
    </w:p>
    <w:p w14:paraId="13192540" w14:textId="77777777" w:rsidR="008661B3" w:rsidRPr="002A1C54" w:rsidRDefault="008661B3" w:rsidP="008661B3">
      <w:pPr>
        <w:tabs>
          <w:tab w:val="left" w:pos="1418"/>
          <w:tab w:val="right" w:pos="9072"/>
        </w:tabs>
        <w:spacing w:after="0"/>
        <w:ind w:left="851"/>
      </w:pPr>
    </w:p>
    <w:p w14:paraId="46B6CADC" w14:textId="77777777" w:rsidR="008661B3" w:rsidRPr="00644690" w:rsidRDefault="008661B3" w:rsidP="008661B3">
      <w:pPr>
        <w:pStyle w:val="Listaszerbekezds"/>
        <w:numPr>
          <w:ilvl w:val="1"/>
          <w:numId w:val="8"/>
        </w:numPr>
        <w:spacing w:after="0"/>
        <w:rPr>
          <w:rFonts w:cs="Times New Roman"/>
          <w:b/>
        </w:rPr>
      </w:pPr>
      <w:r w:rsidRPr="00644690">
        <w:rPr>
          <w:b/>
        </w:rPr>
        <w:t>A képzés javasolt helyszíne (ajánlás)</w:t>
      </w:r>
    </w:p>
    <w:p w14:paraId="6D91461E" w14:textId="77777777" w:rsidR="008661B3" w:rsidRDefault="008661B3" w:rsidP="008661B3">
      <w:pPr>
        <w:spacing w:after="0"/>
        <w:ind w:left="426"/>
      </w:pPr>
    </w:p>
    <w:p w14:paraId="793BD1D3" w14:textId="77777777" w:rsidR="008661B3" w:rsidRPr="002B5BF7" w:rsidRDefault="008661B3" w:rsidP="008661B3">
      <w:pPr>
        <w:spacing w:after="0"/>
        <w:ind w:left="426"/>
      </w:pPr>
    </w:p>
    <w:p w14:paraId="06ED7F45" w14:textId="77777777" w:rsidR="008661B3" w:rsidRPr="00FF2E9D" w:rsidRDefault="008661B3" w:rsidP="008661B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0383808" w14:textId="77777777" w:rsidR="008661B3" w:rsidRDefault="008661B3" w:rsidP="008661B3">
      <w:pPr>
        <w:spacing w:after="0"/>
        <w:ind w:left="426"/>
      </w:pPr>
    </w:p>
    <w:p w14:paraId="67CA6D0F" w14:textId="77777777" w:rsidR="008661B3" w:rsidRPr="00C879C0" w:rsidRDefault="008661B3" w:rsidP="008661B3">
      <w:pPr>
        <w:spacing w:after="0"/>
        <w:ind w:left="426"/>
        <w:rPr>
          <w:i/>
        </w:rPr>
      </w:pPr>
    </w:p>
    <w:p w14:paraId="5BC6D6B4" w14:textId="77777777" w:rsidR="008661B3" w:rsidRPr="00FF2E9D" w:rsidRDefault="008661B3" w:rsidP="008661B3">
      <w:pPr>
        <w:spacing w:after="0"/>
        <w:ind w:left="426"/>
      </w:pPr>
    </w:p>
    <w:p w14:paraId="762793B3" w14:textId="77777777" w:rsidR="008661B3" w:rsidRDefault="008661B3" w:rsidP="008661B3">
      <w:pPr>
        <w:pStyle w:val="Listaszerbekezds"/>
        <w:numPr>
          <w:ilvl w:val="2"/>
          <w:numId w:val="8"/>
        </w:numPr>
        <w:spacing w:after="0"/>
        <w:rPr>
          <w:b/>
        </w:rPr>
      </w:pPr>
      <w:r w:rsidRPr="00BC7291">
        <w:rPr>
          <w:b/>
        </w:rPr>
        <w:t>A tantárgy elsajátítása során alkalmazható sajátos módszerek (ajánlás)</w:t>
      </w:r>
    </w:p>
    <w:p w14:paraId="675A31D6" w14:textId="1AA199AA" w:rsidR="008661B3" w:rsidRDefault="008661B3" w:rsidP="008661B3">
      <w:pPr>
        <w:spacing w:after="0"/>
        <w:ind w:left="426"/>
      </w:pPr>
    </w:p>
    <w:p w14:paraId="7C27A2EC" w14:textId="77777777" w:rsidR="00BB3890" w:rsidRDefault="00BB3890" w:rsidP="008661B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3890" w:rsidRPr="00BB3890" w14:paraId="3F52BC7C" w14:textId="77777777" w:rsidTr="00BB38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37A62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ED315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18B431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993A0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Alkalmazandó eszközök és felszerelések </w:t>
            </w:r>
          </w:p>
        </w:tc>
      </w:tr>
      <w:tr w:rsidR="00BB3890" w:rsidRPr="00BB3890" w14:paraId="2E51F7A5" w14:textId="77777777" w:rsidTr="00BB38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415BA82" w14:textId="77777777" w:rsidR="00BB3890" w:rsidRPr="00BB3890" w:rsidRDefault="00BB3890" w:rsidP="00BB38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0A108C9" w14:textId="77777777" w:rsidR="00BB3890" w:rsidRPr="00BB3890" w:rsidRDefault="00BB3890" w:rsidP="00BB38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DACEA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136A90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8FF022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A035EA0" w14:textId="77777777" w:rsidR="00BB3890" w:rsidRPr="00BB3890" w:rsidRDefault="00BB3890" w:rsidP="00BB3890">
            <w:pPr>
              <w:spacing w:after="0"/>
              <w:jc w:val="left"/>
              <w:rPr>
                <w:rFonts w:eastAsia="Times New Roman" w:cs="Times New Roman"/>
                <w:color w:val="000000"/>
                <w:sz w:val="20"/>
                <w:szCs w:val="20"/>
                <w:lang w:eastAsia="hu-HU"/>
              </w:rPr>
            </w:pPr>
          </w:p>
        </w:tc>
      </w:tr>
      <w:tr w:rsidR="00BB3890" w:rsidRPr="00BB3890" w14:paraId="66670E0D"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962E6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17F583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D675F2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B9ADE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51A89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CDC9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6AC6FFA"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93055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54043F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5D7CAD3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0D868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ED917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F2B8E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09CABA9"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509F8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005432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EF119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823AE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1A651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A6086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1DE13CD"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72493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C7070A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09E285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7F10A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AF08E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6245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7D84366"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AA574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4E3BE7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000E125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E1DE1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12977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4A6A2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5816735"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9E6E0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EF0EC4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BA5F7F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26050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9C095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1FAECA"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bl>
    <w:p w14:paraId="39CE2D8A" w14:textId="77777777" w:rsidR="00BB3890" w:rsidRDefault="00BB3890" w:rsidP="008661B3">
      <w:pPr>
        <w:spacing w:after="0"/>
        <w:ind w:left="426"/>
      </w:pPr>
    </w:p>
    <w:p w14:paraId="48A9171B" w14:textId="77777777" w:rsidR="00BB3890" w:rsidRDefault="00BB3890" w:rsidP="008661B3">
      <w:pPr>
        <w:spacing w:after="0"/>
        <w:ind w:left="426"/>
      </w:pPr>
    </w:p>
    <w:p w14:paraId="63A43479" w14:textId="77777777" w:rsidR="00BB3890" w:rsidRDefault="00BB3890" w:rsidP="008661B3">
      <w:pPr>
        <w:spacing w:after="0"/>
        <w:ind w:left="426"/>
      </w:pPr>
    </w:p>
    <w:p w14:paraId="2D7E0410" w14:textId="77777777" w:rsidR="00BB3890" w:rsidRDefault="00BB3890" w:rsidP="008661B3">
      <w:pPr>
        <w:spacing w:after="0"/>
        <w:ind w:left="426"/>
      </w:pPr>
    </w:p>
    <w:p w14:paraId="566EA830" w14:textId="77777777" w:rsidR="00BB3890" w:rsidRDefault="00BB3890" w:rsidP="008661B3">
      <w:pPr>
        <w:spacing w:after="0"/>
        <w:ind w:left="426"/>
      </w:pPr>
    </w:p>
    <w:p w14:paraId="6E371320" w14:textId="77777777" w:rsidR="00BB3890" w:rsidRDefault="00BB3890" w:rsidP="008661B3">
      <w:pPr>
        <w:spacing w:after="0"/>
        <w:ind w:left="426"/>
      </w:pPr>
    </w:p>
    <w:p w14:paraId="51E59CB9" w14:textId="77777777" w:rsidR="00BB3890" w:rsidRDefault="00BB3890" w:rsidP="008661B3">
      <w:pPr>
        <w:spacing w:after="0"/>
        <w:ind w:left="426"/>
      </w:pPr>
    </w:p>
    <w:p w14:paraId="70BA46D6" w14:textId="77777777" w:rsidR="00BB3890" w:rsidRDefault="00BB3890" w:rsidP="008661B3">
      <w:pPr>
        <w:spacing w:after="0"/>
        <w:ind w:left="426"/>
      </w:pPr>
    </w:p>
    <w:p w14:paraId="0A36C9AB" w14:textId="77777777" w:rsidR="008661B3" w:rsidRPr="00BC7291" w:rsidRDefault="008661B3" w:rsidP="008661B3">
      <w:pPr>
        <w:pStyle w:val="Listaszerbekezds"/>
        <w:numPr>
          <w:ilvl w:val="2"/>
          <w:numId w:val="8"/>
        </w:numPr>
        <w:spacing w:after="0"/>
        <w:rPr>
          <w:b/>
        </w:rPr>
      </w:pPr>
      <w:r w:rsidRPr="00BC7291">
        <w:rPr>
          <w:b/>
        </w:rPr>
        <w:lastRenderedPageBreak/>
        <w:t>A tantárgy elsajátítása során alkalmazható tanulói tevékenységformák (ajánlás)</w:t>
      </w:r>
    </w:p>
    <w:p w14:paraId="72E36050" w14:textId="5422732B" w:rsidR="008661B3" w:rsidRDefault="008661B3" w:rsidP="008661B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3890" w:rsidRPr="00BB3890" w14:paraId="66774761" w14:textId="77777777" w:rsidTr="00BB38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28139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8537C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EB929D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876D4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Alkalmazandó eszközök és felszerelések </w:t>
            </w:r>
          </w:p>
        </w:tc>
      </w:tr>
      <w:tr w:rsidR="00BB3890" w:rsidRPr="00BB3890" w14:paraId="13F69E83" w14:textId="77777777" w:rsidTr="00BB38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8FA3C3E" w14:textId="77777777" w:rsidR="00BB3890" w:rsidRPr="00BB3890" w:rsidRDefault="00BB3890" w:rsidP="00BB38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2E5D9F7" w14:textId="77777777" w:rsidR="00BB3890" w:rsidRPr="00BB3890" w:rsidRDefault="00BB3890" w:rsidP="00BB38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6E7782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8F8419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6F8FFC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79E297" w14:textId="77777777" w:rsidR="00BB3890" w:rsidRPr="00BB3890" w:rsidRDefault="00BB3890" w:rsidP="00BB3890">
            <w:pPr>
              <w:spacing w:after="0"/>
              <w:jc w:val="left"/>
              <w:rPr>
                <w:rFonts w:eastAsia="Times New Roman" w:cs="Times New Roman"/>
                <w:color w:val="000000"/>
                <w:sz w:val="20"/>
                <w:szCs w:val="20"/>
                <w:lang w:eastAsia="hu-HU"/>
              </w:rPr>
            </w:pPr>
          </w:p>
        </w:tc>
      </w:tr>
      <w:tr w:rsidR="00BB3890" w:rsidRPr="00BB3890" w14:paraId="74EC3DA3"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2BD16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0CE64E"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Információ feldolgozó tevékenységek</w:t>
            </w:r>
          </w:p>
        </w:tc>
      </w:tr>
      <w:tr w:rsidR="00BB3890" w:rsidRPr="00BB3890" w14:paraId="43AE4F76"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05875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D2692B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BD6419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9F9EB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98B04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AFF09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D827DEA"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2B43F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3DA923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278EF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A4447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E26B0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31E74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9A6D059"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2253BC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73C70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Képi információk körében</w:t>
            </w:r>
          </w:p>
        </w:tc>
      </w:tr>
      <w:tr w:rsidR="00BB3890" w:rsidRPr="00BB3890" w14:paraId="2F0AD557"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93D5C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57C046A"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1C20BF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5096D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B830E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3889C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795E4BAC"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A73E1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05461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Komplex információk körében</w:t>
            </w:r>
          </w:p>
        </w:tc>
      </w:tr>
      <w:tr w:rsidR="00BB3890" w:rsidRPr="00BB3890" w14:paraId="723FCED5"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8A009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6458B7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504B35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1F42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DFDE7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678AAC"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7EB2B67A"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EEC66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73D3A9A"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2FDE4B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3CE26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C5743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09093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F86594E"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0F551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3F32A2"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Csoportos munkaformák körében</w:t>
            </w:r>
          </w:p>
        </w:tc>
      </w:tr>
      <w:tr w:rsidR="00BB3890" w:rsidRPr="00BB3890" w14:paraId="12BDF523"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1CC0C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A1B8786"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D2B109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288D3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BEED7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A9EB8A"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5E0812B"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71F7B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B37E8B6"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AE77CC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AB0FB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870AD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B7C3D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6926EF7E"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C830B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013A51"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Gyakorlati munkavégzés körében</w:t>
            </w:r>
          </w:p>
        </w:tc>
      </w:tr>
      <w:tr w:rsidR="00BB3890" w:rsidRPr="00BB3890" w14:paraId="3BE40297"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BEAC3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EE15B9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684D1F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776CC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9436A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00846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09EAB08"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4423E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2227F4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07AAF1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D25A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BA7F5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4EAC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8CF3EFE"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141F4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01E58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Üzemeltetési tevékenységek körében</w:t>
            </w:r>
          </w:p>
        </w:tc>
      </w:tr>
      <w:tr w:rsidR="00BB3890" w:rsidRPr="00BB3890" w14:paraId="52DF8205"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B04CA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537A3761"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2AB565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1CE44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6D93D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CD6D1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91C3090"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8BD22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060A284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4EB87DF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C559D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3DF7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710D6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4C62D4D"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7FDFB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09B6AD21"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01C743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A29E9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AC084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C6C02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F3FBB16"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C49EF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3F143CB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0669BBB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52BAF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DB4FA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8B7CC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74822106"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F9031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F7BFB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Szolgáltatási tevékenységek körében</w:t>
            </w:r>
          </w:p>
        </w:tc>
      </w:tr>
      <w:tr w:rsidR="00BB3890" w:rsidRPr="00BB3890" w14:paraId="75ECEEE9"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39CBB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2748A13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85D993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CCA65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15D74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F1AFA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9640CA3"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965F0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2CC939A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EB6BEB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C08CD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8CE3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3B8B8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bl>
    <w:p w14:paraId="3358C7B9" w14:textId="77777777" w:rsidR="00BB3890" w:rsidRPr="002B5BF7" w:rsidRDefault="00BB3890" w:rsidP="008661B3">
      <w:pPr>
        <w:spacing w:after="0"/>
        <w:ind w:left="426"/>
      </w:pPr>
    </w:p>
    <w:p w14:paraId="17F2C9F0" w14:textId="77777777" w:rsidR="008661B3" w:rsidRPr="00644690" w:rsidRDefault="008661B3" w:rsidP="008661B3">
      <w:pPr>
        <w:pStyle w:val="Listaszerbekezds"/>
        <w:numPr>
          <w:ilvl w:val="1"/>
          <w:numId w:val="8"/>
        </w:numPr>
        <w:spacing w:after="0"/>
        <w:rPr>
          <w:rFonts w:cs="Times New Roman"/>
          <w:b/>
        </w:rPr>
      </w:pPr>
      <w:r w:rsidRPr="00644690">
        <w:rPr>
          <w:b/>
        </w:rPr>
        <w:t>A tantárgy értékelésének módja</w:t>
      </w:r>
    </w:p>
    <w:p w14:paraId="5839ACD1" w14:textId="77777777" w:rsidR="008661B3" w:rsidRDefault="008661B3" w:rsidP="008661B3">
      <w:pPr>
        <w:spacing w:after="0"/>
        <w:ind w:left="426"/>
      </w:pPr>
      <w:r w:rsidRPr="003A56AA">
        <w:t>A nemzeti köznevelésről szóló 2011. évi CXC. törvény. 54. § (2) a) pontja szerinti értékeléssel.</w:t>
      </w:r>
    </w:p>
    <w:p w14:paraId="37A7A358" w14:textId="77777777" w:rsidR="008661B3" w:rsidRPr="002B5BF7" w:rsidRDefault="008661B3" w:rsidP="008661B3">
      <w:pPr>
        <w:spacing w:after="0"/>
        <w:ind w:left="426"/>
      </w:pPr>
    </w:p>
    <w:p w14:paraId="35324382" w14:textId="77777777" w:rsidR="008661B3" w:rsidRDefault="008661B3" w:rsidP="008661B3">
      <w:pPr>
        <w:spacing w:after="0"/>
        <w:rPr>
          <w:rFonts w:cs="Times New Roman"/>
        </w:rPr>
      </w:pPr>
    </w:p>
    <w:p w14:paraId="64549237" w14:textId="206266F9" w:rsidR="008661B3" w:rsidRPr="00644690" w:rsidRDefault="009C5F3A" w:rsidP="008661B3">
      <w:pPr>
        <w:pStyle w:val="Listaszerbekezds"/>
        <w:numPr>
          <w:ilvl w:val="0"/>
          <w:numId w:val="8"/>
        </w:numPr>
        <w:tabs>
          <w:tab w:val="right" w:pos="9072"/>
        </w:tabs>
        <w:spacing w:after="0"/>
        <w:rPr>
          <w:rFonts w:cs="Times New Roman"/>
          <w:b/>
        </w:rPr>
      </w:pPr>
      <w:r w:rsidRPr="009C5F3A">
        <w:rPr>
          <w:b/>
        </w:rPr>
        <w:t>Targoncavezető speciális gyakorlata</w:t>
      </w:r>
      <w:r w:rsidR="008661B3" w:rsidRPr="00644690">
        <w:rPr>
          <w:b/>
        </w:rPr>
        <w:t xml:space="preserve"> tantárgy</w:t>
      </w:r>
      <w:r w:rsidR="008661B3" w:rsidRPr="00644690">
        <w:rPr>
          <w:b/>
        </w:rPr>
        <w:tab/>
      </w:r>
      <w:r>
        <w:rPr>
          <w:b/>
        </w:rPr>
        <w:t>36</w:t>
      </w:r>
      <w:r w:rsidR="008661B3">
        <w:rPr>
          <w:b/>
        </w:rPr>
        <w:t xml:space="preserve"> ó</w:t>
      </w:r>
      <w:r w:rsidR="008661B3" w:rsidRPr="00644690">
        <w:rPr>
          <w:b/>
        </w:rPr>
        <w:t>ra/</w:t>
      </w:r>
      <w:r>
        <w:rPr>
          <w:b/>
        </w:rPr>
        <w:t>36</w:t>
      </w:r>
      <w:r w:rsidR="008661B3" w:rsidRPr="00644690">
        <w:rPr>
          <w:b/>
        </w:rPr>
        <w:t xml:space="preserve"> óra*</w:t>
      </w:r>
    </w:p>
    <w:p w14:paraId="1B7A2678" w14:textId="77777777" w:rsidR="008661B3" w:rsidRPr="00644690" w:rsidRDefault="008661B3" w:rsidP="008661B3">
      <w:pPr>
        <w:spacing w:after="0"/>
        <w:jc w:val="right"/>
        <w:rPr>
          <w:rFonts w:cs="Times New Roman"/>
          <w:sz w:val="20"/>
        </w:rPr>
      </w:pPr>
      <w:r w:rsidRPr="00644690">
        <w:rPr>
          <w:rFonts w:cs="Times New Roman"/>
          <w:sz w:val="20"/>
        </w:rPr>
        <w:t>* 9-13. évfolyamon megszervezett képzés/13. és 14. évfolyamon megszervezett képzés</w:t>
      </w:r>
    </w:p>
    <w:p w14:paraId="38227EF2" w14:textId="77777777" w:rsidR="008661B3" w:rsidRPr="00644690" w:rsidRDefault="008661B3" w:rsidP="008661B3"/>
    <w:p w14:paraId="1E6CC9FB" w14:textId="77777777" w:rsidR="008661B3" w:rsidRDefault="008661B3" w:rsidP="008661B3">
      <w:pPr>
        <w:pStyle w:val="Listaszerbekezds"/>
        <w:numPr>
          <w:ilvl w:val="1"/>
          <w:numId w:val="8"/>
        </w:numPr>
        <w:spacing w:after="0"/>
        <w:rPr>
          <w:b/>
        </w:rPr>
      </w:pPr>
      <w:r w:rsidRPr="00644690">
        <w:rPr>
          <w:b/>
        </w:rPr>
        <w:t>A tantárgy tanításának célja</w:t>
      </w:r>
    </w:p>
    <w:p w14:paraId="4E8D6146" w14:textId="107EBDBC" w:rsidR="008661B3" w:rsidRDefault="009C5F3A" w:rsidP="008661B3">
      <w:pPr>
        <w:spacing w:after="0"/>
        <w:ind w:left="426"/>
      </w:pPr>
      <w:r>
        <w:lastRenderedPageBreak/>
        <w:t>A 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0D99206" w14:textId="77777777" w:rsidR="008661B3" w:rsidRPr="002B5BF7" w:rsidRDefault="008661B3" w:rsidP="008661B3">
      <w:pPr>
        <w:spacing w:after="0"/>
        <w:ind w:left="426"/>
      </w:pPr>
    </w:p>
    <w:p w14:paraId="55C3B09E" w14:textId="77777777" w:rsidR="008661B3" w:rsidRPr="00644690" w:rsidRDefault="008661B3" w:rsidP="008661B3">
      <w:pPr>
        <w:pStyle w:val="Listaszerbekezds"/>
        <w:numPr>
          <w:ilvl w:val="1"/>
          <w:numId w:val="8"/>
        </w:numPr>
        <w:spacing w:after="0"/>
        <w:rPr>
          <w:rFonts w:cs="Times New Roman"/>
          <w:b/>
        </w:rPr>
      </w:pPr>
      <w:r w:rsidRPr="00644690">
        <w:rPr>
          <w:b/>
        </w:rPr>
        <w:t>Kapcsolódó közismereti, szakmai tartalmak</w:t>
      </w:r>
    </w:p>
    <w:p w14:paraId="4F5B7F54" w14:textId="77777777" w:rsidR="008661B3" w:rsidRDefault="008661B3" w:rsidP="008661B3">
      <w:pPr>
        <w:spacing w:after="0"/>
        <w:ind w:left="426"/>
      </w:pPr>
    </w:p>
    <w:p w14:paraId="0430A2DE" w14:textId="77777777" w:rsidR="008661B3" w:rsidRPr="002B5BF7" w:rsidRDefault="008661B3" w:rsidP="008661B3">
      <w:pPr>
        <w:spacing w:after="0"/>
        <w:ind w:left="426"/>
      </w:pPr>
    </w:p>
    <w:p w14:paraId="58E4E0F5" w14:textId="77777777" w:rsidR="008661B3" w:rsidRPr="00644690" w:rsidRDefault="008661B3" w:rsidP="008661B3">
      <w:pPr>
        <w:pStyle w:val="Listaszerbekezds"/>
        <w:numPr>
          <w:ilvl w:val="1"/>
          <w:numId w:val="8"/>
        </w:numPr>
        <w:spacing w:after="0"/>
        <w:rPr>
          <w:rFonts w:cs="Times New Roman"/>
          <w:b/>
        </w:rPr>
      </w:pPr>
      <w:r w:rsidRPr="00644690">
        <w:rPr>
          <w:b/>
        </w:rPr>
        <w:t>Témakörök</w:t>
      </w:r>
    </w:p>
    <w:p w14:paraId="5F970DB0" w14:textId="453796F8" w:rsidR="008661B3" w:rsidRDefault="009C5F3A" w:rsidP="008661B3">
      <w:pPr>
        <w:pStyle w:val="Listaszerbekezds"/>
        <w:numPr>
          <w:ilvl w:val="2"/>
          <w:numId w:val="8"/>
        </w:numPr>
        <w:tabs>
          <w:tab w:val="left" w:pos="1701"/>
          <w:tab w:val="right" w:pos="9072"/>
        </w:tabs>
        <w:spacing w:after="0"/>
        <w:ind w:left="993" w:hanging="426"/>
        <w:rPr>
          <w:b/>
          <w:i/>
        </w:rPr>
      </w:pPr>
      <w:r>
        <w:rPr>
          <w:b/>
          <w:i/>
        </w:rPr>
        <w:t xml:space="preserve">Targonca </w:t>
      </w:r>
      <w:r w:rsidRPr="009C5F3A">
        <w:rPr>
          <w:b/>
          <w:i/>
        </w:rPr>
        <w:t>szerkezettana</w:t>
      </w:r>
      <w:r w:rsidR="008661B3" w:rsidRPr="00644690">
        <w:rPr>
          <w:b/>
          <w:i/>
        </w:rPr>
        <w:tab/>
      </w:r>
      <w:r>
        <w:rPr>
          <w:b/>
          <w:i/>
        </w:rPr>
        <w:t>4</w:t>
      </w:r>
      <w:r w:rsidR="008661B3">
        <w:rPr>
          <w:b/>
          <w:i/>
        </w:rPr>
        <w:t xml:space="preserve"> ó</w:t>
      </w:r>
      <w:r w:rsidR="008661B3" w:rsidRPr="00644690">
        <w:rPr>
          <w:b/>
          <w:i/>
        </w:rPr>
        <w:t>ra/</w:t>
      </w:r>
      <w:r>
        <w:rPr>
          <w:b/>
          <w:i/>
        </w:rPr>
        <w:t>4</w:t>
      </w:r>
      <w:r w:rsidR="008661B3" w:rsidRPr="00644690">
        <w:rPr>
          <w:b/>
          <w:i/>
        </w:rPr>
        <w:t xml:space="preserve"> óra</w:t>
      </w:r>
    </w:p>
    <w:p w14:paraId="40F50E5A" w14:textId="49210D4A" w:rsidR="008661B3" w:rsidRDefault="009C5F3A" w:rsidP="008661B3">
      <w:pPr>
        <w:spacing w:after="0"/>
        <w:ind w:left="851"/>
      </w:pPr>
      <w:r w:rsidRPr="009C5F3A">
        <w:rPr>
          <w:rFonts w:cs="Times New Roman"/>
        </w:rPr>
        <w:t>Targoncák fajtái, rendszere, felépítése, műszakkezdés előtti biztonsági és üzemi ellenőrzések</w:t>
      </w:r>
    </w:p>
    <w:p w14:paraId="14345E60" w14:textId="77777777" w:rsidR="008661B3" w:rsidRPr="00644690" w:rsidRDefault="008661B3" w:rsidP="008661B3">
      <w:pPr>
        <w:tabs>
          <w:tab w:val="left" w:pos="1418"/>
          <w:tab w:val="right" w:pos="9072"/>
        </w:tabs>
        <w:spacing w:after="0"/>
        <w:ind w:left="851"/>
      </w:pPr>
    </w:p>
    <w:p w14:paraId="38154DE3" w14:textId="7E1ECC98"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Hulladék és veszélyes anyag kezelése</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D5BF585" w14:textId="77777777" w:rsidR="009C5F3A" w:rsidRPr="009C5F3A" w:rsidRDefault="009C5F3A" w:rsidP="009C5F3A">
      <w:pPr>
        <w:spacing w:after="0"/>
        <w:ind w:left="851"/>
        <w:rPr>
          <w:rFonts w:cs="Times New Roman"/>
        </w:rPr>
      </w:pPr>
      <w:r w:rsidRPr="009C5F3A">
        <w:rPr>
          <w:rFonts w:cs="Times New Roman"/>
        </w:rPr>
        <w:t>Veszélyes anyagok fogalma, csoportosítása</w:t>
      </w:r>
    </w:p>
    <w:p w14:paraId="2459BC1B" w14:textId="3BE6AFD5" w:rsidR="008661B3" w:rsidRDefault="009C5F3A" w:rsidP="009C5F3A">
      <w:pPr>
        <w:spacing w:after="0"/>
        <w:ind w:left="851"/>
      </w:pPr>
      <w:r w:rsidRPr="009C5F3A">
        <w:rPr>
          <w:rFonts w:cs="Times New Roman"/>
        </w:rPr>
        <w:t>A résztvevő felméri és felettesének jelenti a veszélyforrásokat és az egészségre ártalmas tényezőket</w:t>
      </w:r>
    </w:p>
    <w:p w14:paraId="21922BF5" w14:textId="77777777" w:rsidR="008661B3" w:rsidRPr="002A1C54" w:rsidRDefault="008661B3" w:rsidP="008661B3">
      <w:pPr>
        <w:tabs>
          <w:tab w:val="left" w:pos="1418"/>
          <w:tab w:val="right" w:pos="9072"/>
        </w:tabs>
        <w:spacing w:after="0"/>
        <w:ind w:left="851"/>
      </w:pPr>
    </w:p>
    <w:p w14:paraId="7FAD08CD" w14:textId="7AAD7832"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Emelőgép-napló vezetése</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C37A685" w14:textId="0D7780E6" w:rsidR="008661B3" w:rsidRDefault="009C5F3A" w:rsidP="008661B3">
      <w:pPr>
        <w:spacing w:after="0"/>
        <w:ind w:left="851"/>
      </w:pPr>
      <w:r w:rsidRPr="009C5F3A">
        <w:rPr>
          <w:rFonts w:cs="Times New Roman"/>
        </w:rPr>
        <w:t>A rendelkezésre álló dokumentumok (építési rajzok, technológiai tervek, gépkönyvek áttekintése. Az előírásoknak megfelelően vezeti az emelőgép-naplót</w:t>
      </w:r>
    </w:p>
    <w:p w14:paraId="6DFC1481" w14:textId="77777777" w:rsidR="008661B3" w:rsidRPr="002A1C54" w:rsidRDefault="008661B3" w:rsidP="008661B3">
      <w:pPr>
        <w:tabs>
          <w:tab w:val="left" w:pos="1418"/>
          <w:tab w:val="right" w:pos="9072"/>
        </w:tabs>
        <w:spacing w:after="0"/>
        <w:ind w:left="851"/>
      </w:pPr>
    </w:p>
    <w:p w14:paraId="7AAB910C" w14:textId="7F349605"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Targoncák szerelékei</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2E860B0" w14:textId="2E6753AC" w:rsidR="008661B3" w:rsidRDefault="009C5F3A" w:rsidP="008661B3">
      <w:pPr>
        <w:spacing w:after="0"/>
        <w:ind w:left="851"/>
      </w:pPr>
      <w:r w:rsidRPr="009C5F3A">
        <w:rPr>
          <w:rFonts w:cs="Times New Roman"/>
        </w:rPr>
        <w:t>Tehermozgatásra alkalmas szereléket kiválaszt, ellenőriz és használ</w:t>
      </w:r>
    </w:p>
    <w:p w14:paraId="47D205FF" w14:textId="77777777" w:rsidR="008661B3" w:rsidRPr="002A1C54" w:rsidRDefault="008661B3" w:rsidP="008661B3">
      <w:pPr>
        <w:tabs>
          <w:tab w:val="left" w:pos="1418"/>
          <w:tab w:val="right" w:pos="9072"/>
        </w:tabs>
        <w:spacing w:after="0"/>
        <w:ind w:left="851"/>
      </w:pPr>
    </w:p>
    <w:p w14:paraId="5F3CDB1B" w14:textId="689E6B95" w:rsidR="008661B3" w:rsidRPr="00644690" w:rsidRDefault="009C5F3A" w:rsidP="008661B3">
      <w:pPr>
        <w:pStyle w:val="Listaszerbekezds"/>
        <w:numPr>
          <w:ilvl w:val="2"/>
          <w:numId w:val="8"/>
        </w:numPr>
        <w:tabs>
          <w:tab w:val="left" w:pos="1701"/>
          <w:tab w:val="right" w:pos="9072"/>
        </w:tabs>
        <w:spacing w:after="0"/>
        <w:ind w:left="993" w:hanging="426"/>
        <w:rPr>
          <w:rFonts w:cs="Times New Roman"/>
          <w:b/>
          <w:i/>
        </w:rPr>
      </w:pPr>
      <w:r w:rsidRPr="009C5F3A">
        <w:rPr>
          <w:b/>
          <w:i/>
        </w:rPr>
        <w:t>Rakodástechnológia</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4D417804" w14:textId="77777777" w:rsidR="009C5F3A" w:rsidRPr="009C5F3A" w:rsidRDefault="009C5F3A" w:rsidP="009C5F3A">
      <w:pPr>
        <w:spacing w:after="0"/>
        <w:ind w:left="851"/>
        <w:rPr>
          <w:rFonts w:cs="Times New Roman"/>
        </w:rPr>
      </w:pPr>
      <w:r w:rsidRPr="009C5F3A">
        <w:rPr>
          <w:rFonts w:cs="Times New Roman"/>
        </w:rPr>
        <w:t>Használja a rakatképző eszközöket, segédanyagokat, elsajátítja a teherrögzítés szabályait, egységrakományok, ömlesztett anyagok kezelése</w:t>
      </w:r>
    </w:p>
    <w:p w14:paraId="3CAE81FC" w14:textId="63A6061F" w:rsidR="008661B3" w:rsidRDefault="009C5F3A" w:rsidP="009C5F3A">
      <w:pPr>
        <w:spacing w:after="0"/>
        <w:ind w:left="851"/>
      </w:pPr>
      <w:r w:rsidRPr="009C5F3A">
        <w:rPr>
          <w:rFonts w:cs="Times New Roman"/>
        </w:rPr>
        <w:t>Jogszabályban előírt irányítási és jelrendszer és az irányító igénybevételének feltételei</w:t>
      </w:r>
    </w:p>
    <w:p w14:paraId="0DBD7EF6" w14:textId="77777777" w:rsidR="008661B3" w:rsidRDefault="008661B3" w:rsidP="008661B3">
      <w:pPr>
        <w:tabs>
          <w:tab w:val="left" w:pos="1418"/>
          <w:tab w:val="right" w:pos="9072"/>
        </w:tabs>
        <w:spacing w:after="0"/>
        <w:ind w:left="851"/>
      </w:pPr>
    </w:p>
    <w:p w14:paraId="39BC51C0" w14:textId="7FCF3EA1"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Anyagmozgatás, közlekedés szabályai</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0898F6F0" w14:textId="284B15A7" w:rsidR="008661B3" w:rsidRDefault="009C5F3A" w:rsidP="008661B3">
      <w:pPr>
        <w:spacing w:after="0"/>
        <w:ind w:left="851"/>
      </w:pPr>
      <w:r w:rsidRPr="009C5F3A">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p>
    <w:p w14:paraId="6F4613E6" w14:textId="77777777" w:rsidR="008661B3" w:rsidRPr="00644690" w:rsidRDefault="008661B3" w:rsidP="008661B3">
      <w:pPr>
        <w:tabs>
          <w:tab w:val="left" w:pos="1418"/>
          <w:tab w:val="right" w:pos="9072"/>
        </w:tabs>
        <w:spacing w:after="0"/>
        <w:ind w:left="851"/>
      </w:pPr>
    </w:p>
    <w:p w14:paraId="6E766007" w14:textId="3C5ABEA8"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Sajátos munkabiztonsági ismeretek</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31135476" w14:textId="77777777" w:rsidR="009C5F3A" w:rsidRPr="009C5F3A" w:rsidRDefault="009C5F3A" w:rsidP="009C5F3A">
      <w:pPr>
        <w:spacing w:after="0"/>
        <w:ind w:left="851"/>
        <w:rPr>
          <w:rFonts w:cs="Times New Roman"/>
        </w:rPr>
      </w:pPr>
      <w:r w:rsidRPr="009C5F3A">
        <w:rPr>
          <w:rFonts w:cs="Times New Roman"/>
        </w:rPr>
        <w:t>Betartja a munkavédelmi előírásokat és a munkaterület rendjét</w:t>
      </w:r>
    </w:p>
    <w:p w14:paraId="4E4EE7F3" w14:textId="4D9BF21B" w:rsidR="008661B3" w:rsidRDefault="009C5F3A" w:rsidP="009C5F3A">
      <w:pPr>
        <w:spacing w:after="0"/>
        <w:ind w:left="851"/>
      </w:pPr>
      <w:r w:rsidRPr="009C5F3A">
        <w:rPr>
          <w:rFonts w:cs="Times New Roman"/>
        </w:rPr>
        <w:t>Használja az előírt egyéni és csoportos védőeszközöket</w:t>
      </w:r>
    </w:p>
    <w:p w14:paraId="44253569" w14:textId="77777777" w:rsidR="008661B3" w:rsidRPr="002A1C54" w:rsidRDefault="008661B3" w:rsidP="008661B3">
      <w:pPr>
        <w:tabs>
          <w:tab w:val="left" w:pos="1418"/>
          <w:tab w:val="right" w:pos="9072"/>
        </w:tabs>
        <w:spacing w:after="0"/>
        <w:ind w:left="851"/>
      </w:pPr>
    </w:p>
    <w:p w14:paraId="627ED8B5" w14:textId="2A96B680"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Targoncavezető gyakorlati feladatai</w:t>
      </w:r>
      <w:r w:rsidR="008661B3" w:rsidRPr="00644690">
        <w:rPr>
          <w:b/>
          <w:i/>
        </w:rPr>
        <w:tab/>
      </w:r>
      <w:r>
        <w:rPr>
          <w:b/>
          <w:i/>
        </w:rPr>
        <w:t>20</w:t>
      </w:r>
      <w:r w:rsidR="008661B3">
        <w:rPr>
          <w:b/>
          <w:i/>
        </w:rPr>
        <w:t xml:space="preserve"> ó</w:t>
      </w:r>
      <w:r w:rsidR="008661B3" w:rsidRPr="00644690">
        <w:rPr>
          <w:b/>
          <w:i/>
        </w:rPr>
        <w:t>ra/</w:t>
      </w:r>
      <w:r>
        <w:rPr>
          <w:b/>
          <w:i/>
        </w:rPr>
        <w:t>20</w:t>
      </w:r>
      <w:r w:rsidR="008661B3" w:rsidRPr="00644690">
        <w:rPr>
          <w:b/>
          <w:i/>
        </w:rPr>
        <w:t xml:space="preserve"> óra</w:t>
      </w:r>
    </w:p>
    <w:p w14:paraId="177C6111" w14:textId="77777777" w:rsidR="009C5F3A" w:rsidRPr="009C5F3A" w:rsidRDefault="009C5F3A" w:rsidP="009C5F3A">
      <w:pPr>
        <w:spacing w:after="0"/>
        <w:ind w:left="851"/>
        <w:rPr>
          <w:rFonts w:cs="Times New Roman"/>
        </w:rPr>
      </w:pPr>
      <w:r w:rsidRPr="009C5F3A">
        <w:rPr>
          <w:rFonts w:cs="Times New Roman"/>
        </w:rPr>
        <w:t xml:space="preserve">Targonca működtetése, targoncával munkavégzést hajt végre </w:t>
      </w:r>
    </w:p>
    <w:p w14:paraId="374C703F" w14:textId="19A47B61" w:rsidR="008661B3" w:rsidRDefault="009C5F3A" w:rsidP="009C5F3A">
      <w:pPr>
        <w:spacing w:after="0"/>
        <w:ind w:left="851"/>
      </w:pPr>
      <w:r w:rsidRPr="009C5F3A">
        <w:rPr>
          <w:rFonts w:cs="Times New Roman"/>
        </w:rPr>
        <w:t>Biztonságosan végrehajtja a teher emelését, mozgatását és lehelyezését</w:t>
      </w:r>
    </w:p>
    <w:p w14:paraId="0A7AE839" w14:textId="77777777" w:rsidR="008661B3" w:rsidRPr="002A1C54" w:rsidRDefault="008661B3" w:rsidP="008661B3">
      <w:pPr>
        <w:tabs>
          <w:tab w:val="left" w:pos="1418"/>
          <w:tab w:val="right" w:pos="9072"/>
        </w:tabs>
        <w:spacing w:after="0"/>
        <w:ind w:left="851"/>
      </w:pPr>
    </w:p>
    <w:p w14:paraId="57293E42" w14:textId="54DEF1BD" w:rsidR="008661B3" w:rsidRPr="00BB3890" w:rsidRDefault="008661B3" w:rsidP="00BB3890">
      <w:pPr>
        <w:tabs>
          <w:tab w:val="left" w:pos="1701"/>
          <w:tab w:val="right" w:pos="9072"/>
        </w:tabs>
        <w:spacing w:after="0"/>
        <w:rPr>
          <w:rFonts w:cs="Times New Roman"/>
          <w:b/>
          <w:i/>
        </w:rPr>
      </w:pPr>
    </w:p>
    <w:p w14:paraId="64464CA8" w14:textId="77777777" w:rsidR="008661B3" w:rsidRPr="00644690" w:rsidRDefault="008661B3" w:rsidP="008661B3">
      <w:pPr>
        <w:pStyle w:val="Listaszerbekezds"/>
        <w:numPr>
          <w:ilvl w:val="1"/>
          <w:numId w:val="8"/>
        </w:numPr>
        <w:spacing w:after="0"/>
        <w:rPr>
          <w:rFonts w:cs="Times New Roman"/>
          <w:b/>
        </w:rPr>
      </w:pPr>
      <w:r w:rsidRPr="00644690">
        <w:rPr>
          <w:b/>
        </w:rPr>
        <w:t>A képzés javasolt helyszíne (ajánlás)</w:t>
      </w:r>
    </w:p>
    <w:p w14:paraId="77F7AB56" w14:textId="77777777" w:rsidR="008661B3" w:rsidRDefault="008661B3" w:rsidP="008661B3">
      <w:pPr>
        <w:spacing w:after="0"/>
        <w:ind w:left="426"/>
      </w:pPr>
    </w:p>
    <w:p w14:paraId="7374E811" w14:textId="77777777" w:rsidR="008661B3" w:rsidRPr="002B5BF7" w:rsidRDefault="008661B3" w:rsidP="008661B3">
      <w:pPr>
        <w:spacing w:after="0"/>
        <w:ind w:left="426"/>
      </w:pPr>
    </w:p>
    <w:p w14:paraId="66F7CEAE" w14:textId="77777777" w:rsidR="008661B3" w:rsidRPr="00FF2E9D" w:rsidRDefault="008661B3" w:rsidP="008661B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BC0E8D0" w14:textId="77777777" w:rsidR="008661B3" w:rsidRDefault="008661B3" w:rsidP="008661B3">
      <w:pPr>
        <w:spacing w:after="0"/>
        <w:ind w:left="426"/>
      </w:pPr>
    </w:p>
    <w:p w14:paraId="42B05A37" w14:textId="77777777" w:rsidR="008661B3" w:rsidRPr="00C879C0" w:rsidRDefault="008661B3" w:rsidP="008661B3">
      <w:pPr>
        <w:spacing w:after="0"/>
        <w:ind w:left="426"/>
        <w:rPr>
          <w:i/>
        </w:rPr>
      </w:pPr>
    </w:p>
    <w:p w14:paraId="0281C3FB" w14:textId="77777777" w:rsidR="008661B3" w:rsidRPr="00FF2E9D" w:rsidRDefault="008661B3" w:rsidP="008661B3">
      <w:pPr>
        <w:spacing w:after="0"/>
        <w:ind w:left="426"/>
      </w:pPr>
    </w:p>
    <w:p w14:paraId="4748190C" w14:textId="77777777" w:rsidR="008661B3" w:rsidRDefault="008661B3" w:rsidP="008661B3">
      <w:pPr>
        <w:pStyle w:val="Listaszerbekezds"/>
        <w:numPr>
          <w:ilvl w:val="2"/>
          <w:numId w:val="8"/>
        </w:numPr>
        <w:spacing w:after="0"/>
        <w:rPr>
          <w:b/>
        </w:rPr>
      </w:pPr>
      <w:r w:rsidRPr="00BC7291">
        <w:rPr>
          <w:b/>
        </w:rPr>
        <w:t>A tantárgy elsajátítása során alkalmazható sajátos módszerek (ajánlás)</w:t>
      </w:r>
    </w:p>
    <w:p w14:paraId="33F5C94A" w14:textId="03DC8B45" w:rsidR="008661B3" w:rsidRDefault="008661B3" w:rsidP="008661B3">
      <w:pPr>
        <w:spacing w:after="0"/>
        <w:ind w:left="426"/>
      </w:pPr>
    </w:p>
    <w:p w14:paraId="53214CB7" w14:textId="77777777" w:rsidR="00BB3890" w:rsidRDefault="00BB3890" w:rsidP="008661B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3890" w:rsidRPr="00BB3890" w14:paraId="6C880649" w14:textId="77777777" w:rsidTr="00BB38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957C9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D8A38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605B47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E8942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Alkalmazandó eszközök és felszerelések </w:t>
            </w:r>
          </w:p>
        </w:tc>
      </w:tr>
      <w:tr w:rsidR="00BB3890" w:rsidRPr="00BB3890" w14:paraId="4CA69821" w14:textId="77777777" w:rsidTr="00BB38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9661D39" w14:textId="77777777" w:rsidR="00BB3890" w:rsidRPr="00BB3890" w:rsidRDefault="00BB3890" w:rsidP="007F0D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D7BF38B" w14:textId="77777777" w:rsidR="00BB3890" w:rsidRPr="00BB3890" w:rsidRDefault="00BB3890" w:rsidP="007F0D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73ADB3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7F7830C"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D6B4F8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8D7DF84" w14:textId="77777777" w:rsidR="00BB3890" w:rsidRPr="00BB3890" w:rsidRDefault="00BB3890" w:rsidP="007F0D7E">
            <w:pPr>
              <w:spacing w:after="0"/>
              <w:jc w:val="left"/>
              <w:rPr>
                <w:rFonts w:eastAsia="Times New Roman" w:cs="Times New Roman"/>
                <w:color w:val="000000"/>
                <w:sz w:val="20"/>
                <w:szCs w:val="20"/>
                <w:lang w:eastAsia="hu-HU"/>
              </w:rPr>
            </w:pPr>
          </w:p>
        </w:tc>
      </w:tr>
      <w:tr w:rsidR="00BB3890" w:rsidRPr="00BB3890" w14:paraId="6B9D2F0D"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27074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4EE7B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01D194C"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60581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61F6DB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C235F8"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6787DE5A"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22FC4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134579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101190C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ECEAD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FA99F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F27538"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4111D16"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6A09F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90C6E4B"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CF003D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D1469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8D309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8E243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68F4A006"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95C88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3AE6B2"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B0F39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7E834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804D2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1CE11B"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A0E1ADE"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ABF08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E365509"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656921B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40704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214AF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45850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203B8FD"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2973A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3462EE0"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681081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2117F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A1AAA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1DE5B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bl>
    <w:p w14:paraId="1621891B" w14:textId="77777777" w:rsidR="00BB3890" w:rsidRDefault="00BB3890" w:rsidP="008661B3">
      <w:pPr>
        <w:spacing w:after="0"/>
        <w:ind w:left="426"/>
      </w:pPr>
    </w:p>
    <w:p w14:paraId="7737E3E3" w14:textId="77777777" w:rsidR="008661B3" w:rsidRPr="00BC7291" w:rsidRDefault="008661B3" w:rsidP="008661B3">
      <w:pPr>
        <w:pStyle w:val="Listaszerbekezds"/>
        <w:numPr>
          <w:ilvl w:val="2"/>
          <w:numId w:val="8"/>
        </w:numPr>
        <w:spacing w:after="0"/>
        <w:rPr>
          <w:b/>
        </w:rPr>
      </w:pPr>
      <w:r w:rsidRPr="00BC7291">
        <w:rPr>
          <w:b/>
        </w:rPr>
        <w:t>A tantárgy elsajátítása során alkalmazható tanulói tevékenységformák (ajánlás)</w:t>
      </w:r>
    </w:p>
    <w:p w14:paraId="362E6AA9" w14:textId="184D60A5" w:rsidR="008661B3" w:rsidRDefault="008661B3" w:rsidP="008661B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3890" w:rsidRPr="00BB3890" w14:paraId="423FF25C" w14:textId="77777777" w:rsidTr="007F0D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AF1E6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2E44D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713A36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70823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Alkalmazandó eszközök és felszerelések </w:t>
            </w:r>
          </w:p>
        </w:tc>
      </w:tr>
      <w:tr w:rsidR="00BB3890" w:rsidRPr="00BB3890" w14:paraId="2174219A" w14:textId="77777777" w:rsidTr="007F0D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419BB9" w14:textId="77777777" w:rsidR="00BB3890" w:rsidRPr="00BB3890" w:rsidRDefault="00BB3890" w:rsidP="007F0D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1FFDC0E" w14:textId="77777777" w:rsidR="00BB3890" w:rsidRPr="00BB3890" w:rsidRDefault="00BB3890" w:rsidP="007F0D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FA9C26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E92CD0A"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0D0F59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6B60FA" w14:textId="77777777" w:rsidR="00BB3890" w:rsidRPr="00BB3890" w:rsidRDefault="00BB3890" w:rsidP="007F0D7E">
            <w:pPr>
              <w:spacing w:after="0"/>
              <w:jc w:val="left"/>
              <w:rPr>
                <w:rFonts w:eastAsia="Times New Roman" w:cs="Times New Roman"/>
                <w:color w:val="000000"/>
                <w:sz w:val="20"/>
                <w:szCs w:val="20"/>
                <w:lang w:eastAsia="hu-HU"/>
              </w:rPr>
            </w:pPr>
          </w:p>
        </w:tc>
      </w:tr>
      <w:tr w:rsidR="00BB3890" w:rsidRPr="00BB3890" w14:paraId="33D63E25"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39CF0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C9628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Információ feldolgozó tevékenységek</w:t>
            </w:r>
          </w:p>
        </w:tc>
      </w:tr>
      <w:tr w:rsidR="00BB3890" w:rsidRPr="00BB3890" w14:paraId="4B82C8EB"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1AEE8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D3C9544"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83739B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AD8CB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FC895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2DE3A4"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A72B725"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62BE0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E20160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F94F6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68D66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F4E92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A26E6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42F4C52"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E8C9BA"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8FC2C1"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Képi információk körében</w:t>
            </w:r>
          </w:p>
        </w:tc>
      </w:tr>
      <w:tr w:rsidR="00BB3890" w:rsidRPr="00BB3890" w14:paraId="6F75AF40"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8F8FF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F93276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B5BCCF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D3408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5F4D6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8C0B6"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D9D5F96"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D11FB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BB684E"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Komplex információk körében</w:t>
            </w:r>
          </w:p>
        </w:tc>
      </w:tr>
      <w:tr w:rsidR="00BB3890" w:rsidRPr="00BB3890" w14:paraId="0BA9C2D6"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68E2D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7D455A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7E612C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B177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70DCE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D7FA4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E6598DE"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454B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D51A3F6"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00C098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D5F9C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DB0AB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364799"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3346926"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A63FC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E9D245"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Csoportos munkaformák körében</w:t>
            </w:r>
          </w:p>
        </w:tc>
      </w:tr>
      <w:tr w:rsidR="00BB3890" w:rsidRPr="00BB3890" w14:paraId="0DA8C3AA"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B2A69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CAE4CF1"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CAA21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B89BA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382CF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21A44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2A78EFE"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67123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333CB48"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50A858A"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B1C6B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2039B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1D00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8825F4F"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2571F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9162A7"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Gyakorlati munkavégzés körében</w:t>
            </w:r>
          </w:p>
        </w:tc>
      </w:tr>
      <w:tr w:rsidR="00BB3890" w:rsidRPr="00BB3890" w14:paraId="043824FD"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8F2DD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BDE90A2"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45F768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33DE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79F85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826E0"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2CD4E0C"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EFA79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CFC6595"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9D1BB0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FFDFD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3B2A1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C9F51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291C4A9"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380D8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6B045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Üzemeltetési tevékenységek körében</w:t>
            </w:r>
          </w:p>
        </w:tc>
      </w:tr>
      <w:tr w:rsidR="00BB3890" w:rsidRPr="00BB3890" w14:paraId="3EF94367"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325F7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0840F9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556439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6C7CE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0A3D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99C3CB"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E0DD40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9B8C2C"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95D784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31DD402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F2B64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480F7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865F97"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C72569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8C2F3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lastRenderedPageBreak/>
              <w:t>7.3.</w:t>
            </w:r>
          </w:p>
        </w:tc>
        <w:tc>
          <w:tcPr>
            <w:tcW w:w="2800" w:type="dxa"/>
            <w:tcBorders>
              <w:top w:val="nil"/>
              <w:left w:val="nil"/>
              <w:bottom w:val="single" w:sz="4" w:space="0" w:color="auto"/>
              <w:right w:val="single" w:sz="4" w:space="0" w:color="auto"/>
            </w:tcBorders>
            <w:shd w:val="clear" w:color="auto" w:fill="auto"/>
            <w:vAlign w:val="center"/>
            <w:hideMark/>
          </w:tcPr>
          <w:p w14:paraId="23FD37E4"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455DB8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D4932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D29D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DAD034"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05C18711"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71012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6F45F946"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A78F6E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A4DB2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783BD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9C645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6585E396"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67528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D58CC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Szolgáltatási tevékenységek körében</w:t>
            </w:r>
          </w:p>
        </w:tc>
      </w:tr>
      <w:tr w:rsidR="00BB3890" w:rsidRPr="00BB3890" w14:paraId="40CAE4F3"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8EE0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265031A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D8E76F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77AA2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C7060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3E803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05909FC1"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BE25FA"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13C3D0A6"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A28283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9B19B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35B47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58AA79"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bl>
    <w:p w14:paraId="21A545F6" w14:textId="77777777" w:rsidR="00BB3890" w:rsidRPr="002B5BF7" w:rsidRDefault="00BB3890" w:rsidP="008661B3">
      <w:pPr>
        <w:spacing w:after="0"/>
        <w:ind w:left="426"/>
      </w:pPr>
    </w:p>
    <w:p w14:paraId="2DBE9E27" w14:textId="77777777" w:rsidR="008661B3" w:rsidRPr="00644690" w:rsidRDefault="008661B3" w:rsidP="008661B3">
      <w:pPr>
        <w:pStyle w:val="Listaszerbekezds"/>
        <w:numPr>
          <w:ilvl w:val="1"/>
          <w:numId w:val="8"/>
        </w:numPr>
        <w:spacing w:after="0"/>
        <w:rPr>
          <w:rFonts w:cs="Times New Roman"/>
          <w:b/>
        </w:rPr>
      </w:pPr>
      <w:r w:rsidRPr="00644690">
        <w:rPr>
          <w:b/>
        </w:rPr>
        <w:t>A tantárgy értékelésének módja</w:t>
      </w:r>
    </w:p>
    <w:p w14:paraId="04C5FFF5" w14:textId="77777777" w:rsidR="008661B3" w:rsidRDefault="008661B3" w:rsidP="008661B3">
      <w:pPr>
        <w:spacing w:after="0"/>
        <w:ind w:left="426"/>
      </w:pPr>
      <w:r w:rsidRPr="003A56AA">
        <w:t>A nemzeti köznevelésről szóló 2011. évi CXC. törvény. 54. § (2) a) pontja szerinti értékeléssel.</w:t>
      </w:r>
    </w:p>
    <w:p w14:paraId="3AF91FEA" w14:textId="77777777" w:rsidR="008661B3" w:rsidRPr="002B5BF7" w:rsidRDefault="008661B3" w:rsidP="008661B3">
      <w:pPr>
        <w:spacing w:after="0"/>
        <w:ind w:left="426"/>
      </w:pPr>
    </w:p>
    <w:p w14:paraId="024A198C" w14:textId="77777777" w:rsidR="008661B3" w:rsidRDefault="008661B3" w:rsidP="008661B3">
      <w:pPr>
        <w:spacing w:after="0"/>
        <w:rPr>
          <w:rFonts w:cs="Times New Roman"/>
        </w:rPr>
      </w:pPr>
    </w:p>
    <w:p w14:paraId="126FE282" w14:textId="77777777" w:rsidR="008661B3" w:rsidRDefault="008661B3" w:rsidP="00C53E01">
      <w:pPr>
        <w:spacing w:after="200" w:line="276" w:lineRule="auto"/>
        <w:jc w:val="left"/>
        <w:rPr>
          <w:rFonts w:cs="Times New Roman"/>
        </w:rPr>
      </w:pPr>
    </w:p>
    <w:p w14:paraId="6B814FE3" w14:textId="77777777" w:rsidR="00BB3890" w:rsidRDefault="00BB3890" w:rsidP="00C53E01">
      <w:pPr>
        <w:spacing w:after="200" w:line="276" w:lineRule="auto"/>
        <w:jc w:val="left"/>
        <w:rPr>
          <w:rFonts w:cs="Times New Roman"/>
        </w:rPr>
      </w:pPr>
    </w:p>
    <w:p w14:paraId="5AE2AF46" w14:textId="77777777" w:rsidR="00BB3890" w:rsidRDefault="00BB3890" w:rsidP="00C53E01">
      <w:pPr>
        <w:spacing w:after="200" w:line="276" w:lineRule="auto"/>
        <w:jc w:val="left"/>
        <w:rPr>
          <w:rFonts w:cs="Times New Roman"/>
        </w:rPr>
      </w:pPr>
    </w:p>
    <w:p w14:paraId="456AFB5A" w14:textId="77777777" w:rsidR="00BB3890" w:rsidRDefault="00BB3890" w:rsidP="00C53E01">
      <w:pPr>
        <w:spacing w:after="200" w:line="276" w:lineRule="auto"/>
        <w:jc w:val="left"/>
        <w:rPr>
          <w:rFonts w:cs="Times New Roman"/>
        </w:rPr>
      </w:pPr>
    </w:p>
    <w:p w14:paraId="34398D41" w14:textId="77777777" w:rsidR="00BB3890" w:rsidRDefault="00BB3890" w:rsidP="00C53E01">
      <w:pPr>
        <w:spacing w:after="200" w:line="276" w:lineRule="auto"/>
        <w:jc w:val="left"/>
        <w:rPr>
          <w:rFonts w:cs="Times New Roman"/>
        </w:rPr>
      </w:pPr>
    </w:p>
    <w:p w14:paraId="1EECBD20" w14:textId="77777777" w:rsidR="00BB3890" w:rsidRDefault="00BB3890" w:rsidP="00C53E01">
      <w:pPr>
        <w:spacing w:after="200" w:line="276" w:lineRule="auto"/>
        <w:jc w:val="left"/>
        <w:rPr>
          <w:rFonts w:cs="Times New Roman"/>
        </w:rPr>
      </w:pPr>
    </w:p>
    <w:p w14:paraId="7B20252D" w14:textId="77777777" w:rsidR="00BB3890" w:rsidRDefault="00BB3890" w:rsidP="00C53E01">
      <w:pPr>
        <w:spacing w:after="200" w:line="276" w:lineRule="auto"/>
        <w:jc w:val="left"/>
        <w:rPr>
          <w:rFonts w:cs="Times New Roman"/>
        </w:rPr>
      </w:pPr>
    </w:p>
    <w:p w14:paraId="1B3F242A" w14:textId="77777777" w:rsidR="00BB3890" w:rsidRDefault="00BB3890" w:rsidP="00C53E01">
      <w:pPr>
        <w:spacing w:after="200" w:line="276" w:lineRule="auto"/>
        <w:jc w:val="left"/>
        <w:rPr>
          <w:rFonts w:cs="Times New Roman"/>
        </w:rPr>
      </w:pPr>
    </w:p>
    <w:p w14:paraId="605B19A0" w14:textId="77777777" w:rsidR="00BB3890" w:rsidRDefault="00BB3890" w:rsidP="00C53E01">
      <w:pPr>
        <w:spacing w:after="200" w:line="276" w:lineRule="auto"/>
        <w:jc w:val="left"/>
        <w:rPr>
          <w:rFonts w:cs="Times New Roman"/>
        </w:rPr>
      </w:pPr>
    </w:p>
    <w:p w14:paraId="21F2FC13" w14:textId="77777777" w:rsidR="00BB3890" w:rsidRDefault="00BB3890" w:rsidP="00C53E01">
      <w:pPr>
        <w:spacing w:after="200" w:line="276" w:lineRule="auto"/>
        <w:jc w:val="left"/>
        <w:rPr>
          <w:rFonts w:cs="Times New Roman"/>
        </w:rPr>
      </w:pPr>
    </w:p>
    <w:p w14:paraId="01BD1C6E" w14:textId="77777777" w:rsidR="00BB3890" w:rsidRDefault="00BB3890" w:rsidP="00C53E01">
      <w:pPr>
        <w:spacing w:after="200" w:line="276" w:lineRule="auto"/>
        <w:jc w:val="left"/>
        <w:rPr>
          <w:rFonts w:cs="Times New Roman"/>
        </w:rPr>
      </w:pPr>
    </w:p>
    <w:p w14:paraId="4EF84BED" w14:textId="77777777" w:rsidR="00BB3890" w:rsidRDefault="00BB3890" w:rsidP="00C53E01">
      <w:pPr>
        <w:spacing w:after="200" w:line="276" w:lineRule="auto"/>
        <w:jc w:val="left"/>
        <w:rPr>
          <w:rFonts w:cs="Times New Roman"/>
        </w:rPr>
      </w:pPr>
    </w:p>
    <w:p w14:paraId="2685A422" w14:textId="77777777" w:rsidR="00BB3890" w:rsidRDefault="00BB3890" w:rsidP="00C53E01">
      <w:pPr>
        <w:spacing w:after="200" w:line="276" w:lineRule="auto"/>
        <w:jc w:val="left"/>
        <w:rPr>
          <w:rFonts w:cs="Times New Roman"/>
        </w:rPr>
      </w:pPr>
    </w:p>
    <w:p w14:paraId="6FF67F72" w14:textId="77777777" w:rsidR="00BB3890" w:rsidRDefault="00BB3890" w:rsidP="00C53E01">
      <w:pPr>
        <w:spacing w:after="200" w:line="276" w:lineRule="auto"/>
        <w:jc w:val="left"/>
        <w:rPr>
          <w:rFonts w:cs="Times New Roman"/>
        </w:rPr>
      </w:pPr>
    </w:p>
    <w:p w14:paraId="5E84231C" w14:textId="77777777" w:rsidR="00BB3890" w:rsidRDefault="00BB3890" w:rsidP="00C53E01">
      <w:pPr>
        <w:spacing w:after="200" w:line="276" w:lineRule="auto"/>
        <w:jc w:val="left"/>
        <w:rPr>
          <w:rFonts w:cs="Times New Roman"/>
        </w:rPr>
      </w:pPr>
    </w:p>
    <w:p w14:paraId="0E43DC31" w14:textId="77777777" w:rsidR="00BB3890" w:rsidRDefault="00BB3890" w:rsidP="00C53E01">
      <w:pPr>
        <w:spacing w:after="200" w:line="276" w:lineRule="auto"/>
        <w:jc w:val="left"/>
        <w:rPr>
          <w:rFonts w:cs="Times New Roman"/>
        </w:rPr>
      </w:pPr>
    </w:p>
    <w:p w14:paraId="5C62F04F" w14:textId="77777777" w:rsidR="00BB3890" w:rsidRDefault="00BB3890" w:rsidP="00C53E01">
      <w:pPr>
        <w:spacing w:after="200" w:line="276" w:lineRule="auto"/>
        <w:jc w:val="left"/>
        <w:rPr>
          <w:rFonts w:cs="Times New Roman"/>
        </w:rPr>
      </w:pPr>
    </w:p>
    <w:p w14:paraId="5AA9DC7E" w14:textId="77777777" w:rsidR="00BB3890" w:rsidRDefault="00BB3890" w:rsidP="00C53E01">
      <w:pPr>
        <w:spacing w:after="200" w:line="276" w:lineRule="auto"/>
        <w:jc w:val="left"/>
        <w:rPr>
          <w:rFonts w:cs="Times New Roman"/>
        </w:rPr>
      </w:pPr>
    </w:p>
    <w:p w14:paraId="417CA6CA" w14:textId="77777777" w:rsidR="00BB3890" w:rsidRDefault="00BB3890" w:rsidP="00C53E01">
      <w:pPr>
        <w:spacing w:after="200" w:line="276" w:lineRule="auto"/>
        <w:jc w:val="left"/>
        <w:rPr>
          <w:rFonts w:cs="Times New Roman"/>
        </w:rPr>
      </w:pPr>
    </w:p>
    <w:p w14:paraId="6FC00FD0" w14:textId="77777777" w:rsidR="00BB3890" w:rsidRDefault="00BB3890" w:rsidP="00C53E01">
      <w:pPr>
        <w:spacing w:after="200" w:line="276" w:lineRule="auto"/>
        <w:jc w:val="left"/>
        <w:rPr>
          <w:rFonts w:cs="Times New Roman"/>
        </w:rPr>
      </w:pPr>
    </w:p>
    <w:p w14:paraId="6951469A" w14:textId="77777777" w:rsidR="00033C9C" w:rsidRPr="00EF1DDD" w:rsidRDefault="00033C9C" w:rsidP="00033C9C">
      <w:pPr>
        <w:spacing w:after="0"/>
        <w:jc w:val="center"/>
        <w:rPr>
          <w:rFonts w:cstheme="minorHAnsi"/>
          <w:b/>
          <w:caps/>
        </w:rPr>
      </w:pPr>
      <w:r w:rsidRPr="00EF1DDD">
        <w:rPr>
          <w:rFonts w:cstheme="minorHAnsi"/>
          <w:b/>
          <w:caps/>
        </w:rPr>
        <w:t>Összefüggő szakmai gyakorlat</w:t>
      </w:r>
    </w:p>
    <w:p w14:paraId="6E0E76AE" w14:textId="77777777" w:rsidR="00033C9C" w:rsidRDefault="00033C9C" w:rsidP="00033C9C">
      <w:pPr>
        <w:spacing w:after="0"/>
      </w:pPr>
    </w:p>
    <w:p w14:paraId="3BEBF144"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65938183" w14:textId="77777777" w:rsidR="00033C9C" w:rsidRDefault="00033C9C" w:rsidP="00033C9C">
      <w:pPr>
        <w:spacing w:after="0"/>
        <w:jc w:val="center"/>
      </w:pPr>
      <w:r>
        <w:t>10. évfolyamot követően 140 óra</w:t>
      </w:r>
    </w:p>
    <w:p w14:paraId="66DC6730" w14:textId="77777777" w:rsidR="00033C9C" w:rsidRDefault="00033C9C" w:rsidP="00033C9C">
      <w:pPr>
        <w:spacing w:after="0"/>
        <w:jc w:val="center"/>
      </w:pPr>
      <w:r>
        <w:t>11. évfolyamot követően 140 óra</w:t>
      </w:r>
    </w:p>
    <w:p w14:paraId="306F8C28" w14:textId="77777777" w:rsidR="00033C9C" w:rsidRDefault="00033C9C" w:rsidP="00033C9C">
      <w:pPr>
        <w:spacing w:after="0"/>
      </w:pPr>
    </w:p>
    <w:p w14:paraId="4260ADB4"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11F49DB2" w14:textId="77777777" w:rsidR="00033C9C" w:rsidRDefault="00033C9C" w:rsidP="00033C9C">
      <w:pPr>
        <w:spacing w:after="0"/>
      </w:pPr>
    </w:p>
    <w:p w14:paraId="70527E31" w14:textId="77777777" w:rsidR="00033C9C" w:rsidRDefault="00033C9C" w:rsidP="00033C9C">
      <w:pPr>
        <w:spacing w:after="0"/>
      </w:pPr>
      <w:r>
        <w:t>A 10. évfolyamot követő szakmai gyakorlat szakmai tartalma:</w:t>
      </w:r>
    </w:p>
    <w:p w14:paraId="34D9E784"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26936FA6" w14:textId="77777777" w:rsidR="008D616E" w:rsidRPr="008D616E" w:rsidRDefault="008D616E" w:rsidP="008D616E">
      <w:pPr>
        <w:spacing w:after="0"/>
        <w:ind w:left="851"/>
        <w:rPr>
          <w:rFonts w:cs="Times New Roman"/>
        </w:rPr>
      </w:pPr>
      <w:r w:rsidRPr="008D616E">
        <w:rPr>
          <w:rFonts w:cs="Times New Roman"/>
        </w:rPr>
        <w:t>Alépítményi munkák:</w:t>
      </w:r>
    </w:p>
    <w:p w14:paraId="012EEBB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00160FCC"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6968B4B0"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70E8B663" w14:textId="77777777" w:rsidR="008D616E" w:rsidRPr="008D616E" w:rsidRDefault="008D616E" w:rsidP="008D616E">
      <w:pPr>
        <w:spacing w:after="0"/>
        <w:ind w:left="851"/>
        <w:rPr>
          <w:rFonts w:cs="Times New Roman"/>
        </w:rPr>
      </w:pPr>
      <w:r w:rsidRPr="008D616E">
        <w:rPr>
          <w:rFonts w:cs="Times New Roman"/>
        </w:rPr>
        <w:t>Felépítményi munkák:</w:t>
      </w:r>
    </w:p>
    <w:p w14:paraId="2AA9DD9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51A7AE5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28D9404A"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31841F3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34AD5924"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794198B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648C67C4"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7975A889"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31CF83E9"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01044A1B"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1C9B93BA" w14:textId="63F2F050" w:rsidR="008D616E" w:rsidRDefault="008D616E" w:rsidP="008D616E">
      <w:pPr>
        <w:spacing w:after="0"/>
        <w:ind w:left="851"/>
        <w:rPr>
          <w:rFonts w:cs="Times New Roman"/>
        </w:rPr>
      </w:pPr>
      <w:r w:rsidRPr="008D616E">
        <w:rPr>
          <w:rFonts w:cs="Times New Roman"/>
        </w:rPr>
        <w:t>Számítógéppel segített rajzolás</w:t>
      </w:r>
    </w:p>
    <w:p w14:paraId="408E1C2D" w14:textId="77777777" w:rsidR="00AF541F" w:rsidRPr="008D616E" w:rsidRDefault="00AF541F" w:rsidP="00AF541F">
      <w:pPr>
        <w:spacing w:after="0"/>
        <w:ind w:left="851"/>
        <w:rPr>
          <w:rFonts w:cs="Times New Roman"/>
        </w:rPr>
      </w:pPr>
      <w:r w:rsidRPr="008D616E">
        <w:rPr>
          <w:rFonts w:cs="Times New Roman"/>
        </w:rPr>
        <w:t>Egyszerű mérő és kitűző eszközök és használatuk</w:t>
      </w:r>
    </w:p>
    <w:p w14:paraId="26DBCA2F" w14:textId="77777777" w:rsidR="00AF541F" w:rsidRPr="008D616E" w:rsidRDefault="00AF541F" w:rsidP="00AF541F">
      <w:pPr>
        <w:spacing w:after="0"/>
        <w:ind w:left="851"/>
        <w:rPr>
          <w:rFonts w:cs="Times New Roman"/>
        </w:rPr>
      </w:pPr>
      <w:r w:rsidRPr="008D616E">
        <w:rPr>
          <w:rFonts w:cs="Times New Roman"/>
        </w:rPr>
        <w:t>Vízszintes mérések</w:t>
      </w:r>
    </w:p>
    <w:p w14:paraId="58E82CC3" w14:textId="77777777" w:rsidR="00AF541F" w:rsidRPr="008D616E" w:rsidRDefault="00AF541F" w:rsidP="00AF541F">
      <w:pPr>
        <w:spacing w:after="0"/>
        <w:ind w:left="851"/>
        <w:rPr>
          <w:rFonts w:cs="Times New Roman"/>
        </w:rPr>
      </w:pPr>
      <w:r w:rsidRPr="008D616E">
        <w:rPr>
          <w:rFonts w:cs="Times New Roman"/>
        </w:rPr>
        <w:t>Magasságmérések</w:t>
      </w:r>
    </w:p>
    <w:p w14:paraId="5E0A1DD0" w14:textId="77777777" w:rsidR="00AF541F" w:rsidRDefault="00AF541F" w:rsidP="00AF541F">
      <w:pPr>
        <w:spacing w:after="0"/>
        <w:ind w:left="851"/>
        <w:rPr>
          <w:rFonts w:cs="Times New Roman"/>
        </w:rPr>
      </w:pPr>
      <w:r w:rsidRPr="008D616E">
        <w:rPr>
          <w:rFonts w:cs="Times New Roman"/>
        </w:rPr>
        <w:t>Épületek, építmények kitűzése</w:t>
      </w:r>
    </w:p>
    <w:p w14:paraId="79FA2133" w14:textId="4526A0C2" w:rsidR="00AF541F" w:rsidRPr="008D616E" w:rsidRDefault="00AF541F" w:rsidP="00AF541F">
      <w:pPr>
        <w:spacing w:after="0"/>
        <w:ind w:left="851"/>
        <w:rPr>
          <w:rFonts w:cs="Times New Roman"/>
        </w:rPr>
      </w:pPr>
      <w:r>
        <w:rPr>
          <w:rFonts w:cs="Times New Roman"/>
        </w:rPr>
        <w:t>Épületek, építmények felmérése</w:t>
      </w:r>
    </w:p>
    <w:p w14:paraId="0F4EE97E" w14:textId="77777777" w:rsidR="00033C9C" w:rsidRDefault="00033C9C" w:rsidP="00033C9C">
      <w:pPr>
        <w:spacing w:after="0"/>
      </w:pPr>
    </w:p>
    <w:p w14:paraId="61605226" w14:textId="77777777" w:rsidR="00033C9C" w:rsidRDefault="00033C9C" w:rsidP="00033C9C">
      <w:pPr>
        <w:spacing w:after="0"/>
      </w:pPr>
      <w:r>
        <w:t>A 11. évfolyamot követő szakmai gyakorlat szakmai tartalma:</w:t>
      </w:r>
    </w:p>
    <w:p w14:paraId="2EE8C24C"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32729B0E" w14:textId="77777777" w:rsidR="008D616E" w:rsidRPr="008D616E" w:rsidRDefault="008D616E" w:rsidP="008D616E">
      <w:pPr>
        <w:spacing w:after="0"/>
        <w:ind w:left="851"/>
        <w:rPr>
          <w:rFonts w:cs="Times New Roman"/>
        </w:rPr>
      </w:pPr>
      <w:r w:rsidRPr="008D616E">
        <w:rPr>
          <w:rFonts w:cs="Times New Roman"/>
        </w:rPr>
        <w:t>Alépítményi munkák:</w:t>
      </w:r>
    </w:p>
    <w:p w14:paraId="71B324F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009DF4C2"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46C36A40"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51D006CC" w14:textId="77777777" w:rsidR="008D616E" w:rsidRPr="008D616E" w:rsidRDefault="008D616E" w:rsidP="008D616E">
      <w:pPr>
        <w:spacing w:after="0"/>
        <w:ind w:left="851"/>
        <w:rPr>
          <w:rFonts w:cs="Times New Roman"/>
        </w:rPr>
      </w:pPr>
      <w:r w:rsidRPr="008D616E">
        <w:rPr>
          <w:rFonts w:cs="Times New Roman"/>
        </w:rPr>
        <w:t>Felépítményi munkák:</w:t>
      </w:r>
    </w:p>
    <w:p w14:paraId="34A1947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35C9FA64"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2097A1A7"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7421368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3936592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7506DAF2" w14:textId="77777777" w:rsidR="008D616E" w:rsidRPr="008D616E" w:rsidRDefault="008D616E" w:rsidP="008D616E">
      <w:pPr>
        <w:spacing w:after="0"/>
        <w:ind w:left="851"/>
        <w:rPr>
          <w:rFonts w:cs="Times New Roman"/>
        </w:rPr>
      </w:pPr>
      <w:r w:rsidRPr="008D616E">
        <w:rPr>
          <w:rFonts w:cs="Times New Roman"/>
        </w:rPr>
        <w:lastRenderedPageBreak/>
        <w:t>-</w:t>
      </w:r>
      <w:r w:rsidRPr="008D616E">
        <w:rPr>
          <w:rFonts w:cs="Times New Roman"/>
        </w:rPr>
        <w:tab/>
        <w:t>Hő- és hangszigetelések, energiatudatos építés</w:t>
      </w:r>
    </w:p>
    <w:p w14:paraId="230A7572"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63484FE2"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682D7727"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3340FC25"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5F15DD46" w14:textId="5B027637" w:rsidR="008D616E" w:rsidRDefault="008D616E" w:rsidP="008D616E">
      <w:pPr>
        <w:spacing w:after="0"/>
        <w:ind w:left="851"/>
        <w:rPr>
          <w:rFonts w:cs="Times New Roman"/>
        </w:rPr>
      </w:pPr>
      <w:r w:rsidRPr="008D616E">
        <w:rPr>
          <w:rFonts w:cs="Times New Roman"/>
        </w:rPr>
        <w:t>Számítógéppel segített rajzolás</w:t>
      </w:r>
    </w:p>
    <w:p w14:paraId="038B8A9C" w14:textId="77777777" w:rsidR="00AF541F" w:rsidRPr="008D616E" w:rsidRDefault="00AF541F" w:rsidP="00AF541F">
      <w:pPr>
        <w:spacing w:after="0"/>
        <w:ind w:left="851"/>
        <w:rPr>
          <w:rFonts w:cs="Times New Roman"/>
        </w:rPr>
      </w:pPr>
      <w:r w:rsidRPr="008D616E">
        <w:rPr>
          <w:rFonts w:cs="Times New Roman"/>
        </w:rPr>
        <w:t>Egyszerű mérő és kitűző eszközök és használatuk</w:t>
      </w:r>
    </w:p>
    <w:p w14:paraId="1B512777" w14:textId="77777777" w:rsidR="00AF541F" w:rsidRPr="008D616E" w:rsidRDefault="00AF541F" w:rsidP="00AF541F">
      <w:pPr>
        <w:spacing w:after="0"/>
        <w:ind w:left="851"/>
        <w:rPr>
          <w:rFonts w:cs="Times New Roman"/>
        </w:rPr>
      </w:pPr>
      <w:r w:rsidRPr="008D616E">
        <w:rPr>
          <w:rFonts w:cs="Times New Roman"/>
        </w:rPr>
        <w:t>Vízszintes mérések</w:t>
      </w:r>
    </w:p>
    <w:p w14:paraId="1363BAD4" w14:textId="77777777" w:rsidR="00AF541F" w:rsidRPr="008D616E" w:rsidRDefault="00AF541F" w:rsidP="00AF541F">
      <w:pPr>
        <w:spacing w:after="0"/>
        <w:ind w:left="851"/>
        <w:rPr>
          <w:rFonts w:cs="Times New Roman"/>
        </w:rPr>
      </w:pPr>
      <w:r w:rsidRPr="008D616E">
        <w:rPr>
          <w:rFonts w:cs="Times New Roman"/>
        </w:rPr>
        <w:t>Magasságmérések</w:t>
      </w:r>
    </w:p>
    <w:p w14:paraId="74030C23" w14:textId="77777777" w:rsidR="00AF541F" w:rsidRDefault="00AF541F" w:rsidP="00AF541F">
      <w:pPr>
        <w:spacing w:after="0"/>
        <w:ind w:left="851"/>
        <w:rPr>
          <w:rFonts w:cs="Times New Roman"/>
        </w:rPr>
      </w:pPr>
      <w:r w:rsidRPr="008D616E">
        <w:rPr>
          <w:rFonts w:cs="Times New Roman"/>
        </w:rPr>
        <w:t>Épületek, építmények kitűzése</w:t>
      </w:r>
    </w:p>
    <w:p w14:paraId="087E130C" w14:textId="0486C1B8" w:rsidR="00AF541F" w:rsidRPr="008D616E" w:rsidRDefault="00AF541F" w:rsidP="00AF541F">
      <w:pPr>
        <w:spacing w:after="0"/>
        <w:ind w:left="851"/>
        <w:rPr>
          <w:rFonts w:cs="Times New Roman"/>
        </w:rPr>
      </w:pPr>
      <w:r>
        <w:rPr>
          <w:rFonts w:cs="Times New Roman"/>
        </w:rPr>
        <w:t>Épületek, építmények felmérése</w:t>
      </w:r>
    </w:p>
    <w:p w14:paraId="74E17C3E" w14:textId="77777777" w:rsidR="00033C9C" w:rsidRDefault="00033C9C" w:rsidP="00033C9C">
      <w:pPr>
        <w:spacing w:after="0"/>
      </w:pPr>
    </w:p>
    <w:p w14:paraId="09684F89" w14:textId="77777777" w:rsidR="00033C9C" w:rsidRPr="008829DC" w:rsidRDefault="00033C9C" w:rsidP="00033C9C">
      <w:pPr>
        <w:spacing w:after="0"/>
        <w:jc w:val="center"/>
        <w:rPr>
          <w:b/>
        </w:rPr>
      </w:pPr>
      <w:r w:rsidRPr="008829DC">
        <w:rPr>
          <w:b/>
        </w:rPr>
        <w:t>II. Két évfolyamos oktatás közismereti képzés nélkül</w:t>
      </w:r>
    </w:p>
    <w:p w14:paraId="01BFFBBD" w14:textId="77777777" w:rsidR="00033C9C" w:rsidRDefault="00033C9C" w:rsidP="00033C9C">
      <w:pPr>
        <w:spacing w:after="0"/>
        <w:jc w:val="center"/>
      </w:pPr>
      <w:r>
        <w:t>1. évfolyamot követően 160 óra</w:t>
      </w:r>
    </w:p>
    <w:p w14:paraId="3D292148" w14:textId="77777777" w:rsidR="00033C9C" w:rsidRDefault="00033C9C" w:rsidP="00033C9C">
      <w:pPr>
        <w:spacing w:after="0"/>
      </w:pPr>
    </w:p>
    <w:p w14:paraId="6DEE93A8" w14:textId="77777777" w:rsidR="00033C9C" w:rsidRDefault="00033C9C" w:rsidP="00033C9C">
      <w:pPr>
        <w:spacing w:after="0"/>
      </w:pPr>
      <w:r>
        <w:t>Az 1. évfolyamot követő szakmai gyakorlat szakmai tartalma:</w:t>
      </w:r>
    </w:p>
    <w:p w14:paraId="168874B9"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0BF2A405" w14:textId="77777777" w:rsidR="008D616E" w:rsidRPr="008D616E" w:rsidRDefault="008D616E" w:rsidP="008D616E">
      <w:pPr>
        <w:spacing w:after="0"/>
        <w:ind w:left="851"/>
        <w:rPr>
          <w:rFonts w:cs="Times New Roman"/>
        </w:rPr>
      </w:pPr>
      <w:r w:rsidRPr="008D616E">
        <w:rPr>
          <w:rFonts w:cs="Times New Roman"/>
        </w:rPr>
        <w:t>Alépítményi munkák:</w:t>
      </w:r>
    </w:p>
    <w:p w14:paraId="768AF9E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4CA1111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5A189B68"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7D0EC3A3" w14:textId="77777777" w:rsidR="008D616E" w:rsidRPr="008D616E" w:rsidRDefault="008D616E" w:rsidP="008D616E">
      <w:pPr>
        <w:spacing w:after="0"/>
        <w:ind w:left="851"/>
        <w:rPr>
          <w:rFonts w:cs="Times New Roman"/>
        </w:rPr>
      </w:pPr>
      <w:r w:rsidRPr="008D616E">
        <w:rPr>
          <w:rFonts w:cs="Times New Roman"/>
        </w:rPr>
        <w:t>Felépítményi munkák:</w:t>
      </w:r>
    </w:p>
    <w:p w14:paraId="3A7442C5"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19325177"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3A6C0A2A"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5DCEAF1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5D210523"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56CEF77D"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5CF96634"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66D2B307"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3C2B0117"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58D59842"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153F1211" w14:textId="77777777" w:rsidR="008D616E" w:rsidRPr="008D616E" w:rsidRDefault="008D616E" w:rsidP="008D616E">
      <w:pPr>
        <w:spacing w:after="0"/>
        <w:ind w:left="851"/>
        <w:rPr>
          <w:rFonts w:cs="Times New Roman"/>
        </w:rPr>
      </w:pPr>
      <w:r w:rsidRPr="008D616E">
        <w:rPr>
          <w:rFonts w:cs="Times New Roman"/>
        </w:rPr>
        <w:t>Számítógéppel segített rajzolás</w:t>
      </w:r>
    </w:p>
    <w:p w14:paraId="2FA4D3D8" w14:textId="77777777" w:rsidR="008D616E" w:rsidRPr="008D616E" w:rsidRDefault="008D616E" w:rsidP="008D616E">
      <w:pPr>
        <w:spacing w:after="0"/>
        <w:ind w:left="851"/>
        <w:rPr>
          <w:rFonts w:cs="Times New Roman"/>
        </w:rPr>
      </w:pPr>
      <w:r w:rsidRPr="008D616E">
        <w:rPr>
          <w:rFonts w:cs="Times New Roman"/>
        </w:rPr>
        <w:t>Egyszerű mérő és kitűző eszközök és használatuk</w:t>
      </w:r>
    </w:p>
    <w:p w14:paraId="615FCBC0" w14:textId="77777777" w:rsidR="008D616E" w:rsidRPr="008D616E" w:rsidRDefault="008D616E" w:rsidP="008D616E">
      <w:pPr>
        <w:spacing w:after="0"/>
        <w:ind w:left="851"/>
        <w:rPr>
          <w:rFonts w:cs="Times New Roman"/>
        </w:rPr>
      </w:pPr>
      <w:r w:rsidRPr="008D616E">
        <w:rPr>
          <w:rFonts w:cs="Times New Roman"/>
        </w:rPr>
        <w:t>Vízszintes mérések</w:t>
      </w:r>
    </w:p>
    <w:p w14:paraId="33186D20" w14:textId="77777777" w:rsidR="008D616E" w:rsidRPr="008D616E" w:rsidRDefault="008D616E" w:rsidP="008D616E">
      <w:pPr>
        <w:spacing w:after="0"/>
        <w:ind w:left="851"/>
        <w:rPr>
          <w:rFonts w:cs="Times New Roman"/>
        </w:rPr>
      </w:pPr>
      <w:r w:rsidRPr="008D616E">
        <w:rPr>
          <w:rFonts w:cs="Times New Roman"/>
        </w:rPr>
        <w:t>Magasságmérések</w:t>
      </w:r>
    </w:p>
    <w:p w14:paraId="67E902C8" w14:textId="77777777" w:rsidR="00AF541F" w:rsidRDefault="008D616E" w:rsidP="00033C9C">
      <w:pPr>
        <w:spacing w:after="0"/>
        <w:ind w:left="851"/>
        <w:rPr>
          <w:rFonts w:cs="Times New Roman"/>
        </w:rPr>
      </w:pPr>
      <w:r w:rsidRPr="008D616E">
        <w:rPr>
          <w:rFonts w:cs="Times New Roman"/>
        </w:rPr>
        <w:t>Épületek, építmények kitűzése</w:t>
      </w:r>
    </w:p>
    <w:p w14:paraId="74A39654" w14:textId="2DB1D59B" w:rsidR="00033C9C" w:rsidRDefault="00AF541F" w:rsidP="00033C9C">
      <w:pPr>
        <w:spacing w:after="0"/>
        <w:ind w:left="851"/>
      </w:pPr>
      <w:r>
        <w:rPr>
          <w:rFonts w:cs="Times New Roman"/>
        </w:rPr>
        <w:t>Épületek, építmények felmérése</w:t>
      </w:r>
      <w:r w:rsidR="00FB033E">
        <w:rPr>
          <w:rFonts w:cs="Times New Roman"/>
        </w:rPr>
        <w:t>”</w:t>
      </w:r>
    </w:p>
    <w:p w14:paraId="42CB0FEC"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75A678" w14:textId="77777777" w:rsidR="007F0D7E" w:rsidRDefault="007F0D7E" w:rsidP="00B945BE">
      <w:pPr>
        <w:spacing w:after="0"/>
      </w:pPr>
      <w:r>
        <w:separator/>
      </w:r>
    </w:p>
  </w:endnote>
  <w:endnote w:type="continuationSeparator" w:id="0">
    <w:p w14:paraId="7E820A17" w14:textId="77777777" w:rsidR="007F0D7E" w:rsidRDefault="007F0D7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62684A" w14:textId="326EDD88" w:rsidR="007F0D7E" w:rsidRPr="00B862AB" w:rsidRDefault="007F0D7E">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43FD6">
      <w:rPr>
        <w:noProof/>
        <w:sz w:val="20"/>
      </w:rPr>
      <w:t>4</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80E876" w14:textId="77777777" w:rsidR="007F0D7E" w:rsidRDefault="007F0D7E" w:rsidP="00B945BE">
      <w:pPr>
        <w:spacing w:after="0"/>
      </w:pPr>
      <w:r>
        <w:separator/>
      </w:r>
    </w:p>
  </w:footnote>
  <w:footnote w:type="continuationSeparator" w:id="0">
    <w:p w14:paraId="75E4E1D0" w14:textId="77777777" w:rsidR="007F0D7E" w:rsidRDefault="007F0D7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598915E8"/>
    <w:multiLevelType w:val="hybridMultilevel"/>
    <w:tmpl w:val="2AD6AB16"/>
    <w:lvl w:ilvl="0" w:tplc="121AB14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000A1"/>
    <w:rsid w:val="00000A05"/>
    <w:rsid w:val="00000BEF"/>
    <w:rsid w:val="00001435"/>
    <w:rsid w:val="00003563"/>
    <w:rsid w:val="00005E0F"/>
    <w:rsid w:val="00033C9C"/>
    <w:rsid w:val="00073FBF"/>
    <w:rsid w:val="000762FD"/>
    <w:rsid w:val="000772D7"/>
    <w:rsid w:val="00080BF9"/>
    <w:rsid w:val="000875C5"/>
    <w:rsid w:val="000A0FB4"/>
    <w:rsid w:val="000A21B7"/>
    <w:rsid w:val="000A2E27"/>
    <w:rsid w:val="000A515E"/>
    <w:rsid w:val="000B4481"/>
    <w:rsid w:val="000B44B8"/>
    <w:rsid w:val="000B5CA4"/>
    <w:rsid w:val="000B5E9D"/>
    <w:rsid w:val="000C2A52"/>
    <w:rsid w:val="000C7EA4"/>
    <w:rsid w:val="000D07F1"/>
    <w:rsid w:val="000F3153"/>
    <w:rsid w:val="000F365C"/>
    <w:rsid w:val="000F3FA0"/>
    <w:rsid w:val="000F412B"/>
    <w:rsid w:val="000F44A2"/>
    <w:rsid w:val="00103742"/>
    <w:rsid w:val="0010635F"/>
    <w:rsid w:val="00107AF7"/>
    <w:rsid w:val="0011146D"/>
    <w:rsid w:val="0012185E"/>
    <w:rsid w:val="0012534F"/>
    <w:rsid w:val="001253EA"/>
    <w:rsid w:val="0013106F"/>
    <w:rsid w:val="00140727"/>
    <w:rsid w:val="00152E28"/>
    <w:rsid w:val="00160E0E"/>
    <w:rsid w:val="00162292"/>
    <w:rsid w:val="00166BE2"/>
    <w:rsid w:val="00175DA0"/>
    <w:rsid w:val="001770E2"/>
    <w:rsid w:val="00181EA6"/>
    <w:rsid w:val="00187FF0"/>
    <w:rsid w:val="00191252"/>
    <w:rsid w:val="001A7777"/>
    <w:rsid w:val="001B61A0"/>
    <w:rsid w:val="001C2AD5"/>
    <w:rsid w:val="001C5FB1"/>
    <w:rsid w:val="001C6662"/>
    <w:rsid w:val="001C67AF"/>
    <w:rsid w:val="001E0E73"/>
    <w:rsid w:val="001E7B1E"/>
    <w:rsid w:val="001F08AF"/>
    <w:rsid w:val="001F6737"/>
    <w:rsid w:val="00203080"/>
    <w:rsid w:val="002114DE"/>
    <w:rsid w:val="00216033"/>
    <w:rsid w:val="0023469F"/>
    <w:rsid w:val="002431FD"/>
    <w:rsid w:val="00244218"/>
    <w:rsid w:val="00244AFC"/>
    <w:rsid w:val="00250FD5"/>
    <w:rsid w:val="0025489A"/>
    <w:rsid w:val="00255C93"/>
    <w:rsid w:val="0025784D"/>
    <w:rsid w:val="002625A0"/>
    <w:rsid w:val="002658B9"/>
    <w:rsid w:val="00266A2C"/>
    <w:rsid w:val="00286119"/>
    <w:rsid w:val="00286DDB"/>
    <w:rsid w:val="00292316"/>
    <w:rsid w:val="002B09E3"/>
    <w:rsid w:val="002B0E96"/>
    <w:rsid w:val="002B4B64"/>
    <w:rsid w:val="002B6ABA"/>
    <w:rsid w:val="002D029F"/>
    <w:rsid w:val="002D0E7A"/>
    <w:rsid w:val="002D1738"/>
    <w:rsid w:val="002D6294"/>
    <w:rsid w:val="002E279B"/>
    <w:rsid w:val="00305B3F"/>
    <w:rsid w:val="00306AD4"/>
    <w:rsid w:val="00310D10"/>
    <w:rsid w:val="00314F10"/>
    <w:rsid w:val="00317F49"/>
    <w:rsid w:val="00320239"/>
    <w:rsid w:val="0033208A"/>
    <w:rsid w:val="003325F4"/>
    <w:rsid w:val="00334A1E"/>
    <w:rsid w:val="00334AE0"/>
    <w:rsid w:val="00343DDA"/>
    <w:rsid w:val="003468AB"/>
    <w:rsid w:val="00352865"/>
    <w:rsid w:val="00353432"/>
    <w:rsid w:val="00360AF2"/>
    <w:rsid w:val="00362043"/>
    <w:rsid w:val="0036377D"/>
    <w:rsid w:val="003640FF"/>
    <w:rsid w:val="003677B5"/>
    <w:rsid w:val="003721A5"/>
    <w:rsid w:val="003818BC"/>
    <w:rsid w:val="00381B6C"/>
    <w:rsid w:val="00385976"/>
    <w:rsid w:val="00390F08"/>
    <w:rsid w:val="00391719"/>
    <w:rsid w:val="00393290"/>
    <w:rsid w:val="003975B9"/>
    <w:rsid w:val="003A3E05"/>
    <w:rsid w:val="003A7273"/>
    <w:rsid w:val="003C0516"/>
    <w:rsid w:val="003C64FA"/>
    <w:rsid w:val="003D02B7"/>
    <w:rsid w:val="003D7BA4"/>
    <w:rsid w:val="003E1DA4"/>
    <w:rsid w:val="003E2D0F"/>
    <w:rsid w:val="003E7A03"/>
    <w:rsid w:val="003F27F8"/>
    <w:rsid w:val="003F4FEB"/>
    <w:rsid w:val="00400056"/>
    <w:rsid w:val="00400668"/>
    <w:rsid w:val="00402A20"/>
    <w:rsid w:val="00405831"/>
    <w:rsid w:val="0040613A"/>
    <w:rsid w:val="004132D7"/>
    <w:rsid w:val="0041674C"/>
    <w:rsid w:val="00420CA2"/>
    <w:rsid w:val="004259A2"/>
    <w:rsid w:val="00430699"/>
    <w:rsid w:val="00433A43"/>
    <w:rsid w:val="00435888"/>
    <w:rsid w:val="00437470"/>
    <w:rsid w:val="004516F9"/>
    <w:rsid w:val="0045474F"/>
    <w:rsid w:val="0045510A"/>
    <w:rsid w:val="0046732B"/>
    <w:rsid w:val="00477E3A"/>
    <w:rsid w:val="004822F9"/>
    <w:rsid w:val="0049127E"/>
    <w:rsid w:val="004A7933"/>
    <w:rsid w:val="004B2ED4"/>
    <w:rsid w:val="004C0B89"/>
    <w:rsid w:val="004C4672"/>
    <w:rsid w:val="004C5369"/>
    <w:rsid w:val="004D5E9D"/>
    <w:rsid w:val="004E32A8"/>
    <w:rsid w:val="004E3F7F"/>
    <w:rsid w:val="004E4FF8"/>
    <w:rsid w:val="004F05D9"/>
    <w:rsid w:val="004F6765"/>
    <w:rsid w:val="00522097"/>
    <w:rsid w:val="00524B52"/>
    <w:rsid w:val="005251F4"/>
    <w:rsid w:val="00533BE8"/>
    <w:rsid w:val="00542024"/>
    <w:rsid w:val="00543CE0"/>
    <w:rsid w:val="00552C1B"/>
    <w:rsid w:val="005535D4"/>
    <w:rsid w:val="00553753"/>
    <w:rsid w:val="00554AF2"/>
    <w:rsid w:val="005551A2"/>
    <w:rsid w:val="00562C2C"/>
    <w:rsid w:val="00565574"/>
    <w:rsid w:val="00570D1F"/>
    <w:rsid w:val="00574D34"/>
    <w:rsid w:val="00582ED7"/>
    <w:rsid w:val="005854F5"/>
    <w:rsid w:val="00586ABF"/>
    <w:rsid w:val="00591FC1"/>
    <w:rsid w:val="005A3F3E"/>
    <w:rsid w:val="005A60AA"/>
    <w:rsid w:val="005B1B6D"/>
    <w:rsid w:val="005D18E0"/>
    <w:rsid w:val="005D2BC5"/>
    <w:rsid w:val="005D2DE8"/>
    <w:rsid w:val="005D4A7D"/>
    <w:rsid w:val="005D534E"/>
    <w:rsid w:val="005F1792"/>
    <w:rsid w:val="005F22E2"/>
    <w:rsid w:val="00602463"/>
    <w:rsid w:val="00603E3A"/>
    <w:rsid w:val="00626751"/>
    <w:rsid w:val="006338A9"/>
    <w:rsid w:val="006348D2"/>
    <w:rsid w:val="006370E0"/>
    <w:rsid w:val="00643FD6"/>
    <w:rsid w:val="00645B4F"/>
    <w:rsid w:val="0064698A"/>
    <w:rsid w:val="00647A0B"/>
    <w:rsid w:val="00647A8C"/>
    <w:rsid w:val="00647F89"/>
    <w:rsid w:val="0065053C"/>
    <w:rsid w:val="00662888"/>
    <w:rsid w:val="00675D66"/>
    <w:rsid w:val="00682B2E"/>
    <w:rsid w:val="00696ED9"/>
    <w:rsid w:val="006B6253"/>
    <w:rsid w:val="006C1A92"/>
    <w:rsid w:val="006D08B9"/>
    <w:rsid w:val="006D1D69"/>
    <w:rsid w:val="006D6101"/>
    <w:rsid w:val="006D693A"/>
    <w:rsid w:val="006F1DF1"/>
    <w:rsid w:val="006F6A8A"/>
    <w:rsid w:val="00704A02"/>
    <w:rsid w:val="007205F8"/>
    <w:rsid w:val="007258E1"/>
    <w:rsid w:val="0072774A"/>
    <w:rsid w:val="007308AA"/>
    <w:rsid w:val="00741EC3"/>
    <w:rsid w:val="00752ECD"/>
    <w:rsid w:val="00754CA4"/>
    <w:rsid w:val="00755040"/>
    <w:rsid w:val="007706AF"/>
    <w:rsid w:val="00773BC7"/>
    <w:rsid w:val="007761DE"/>
    <w:rsid w:val="00780F43"/>
    <w:rsid w:val="00782EA9"/>
    <w:rsid w:val="00783D0C"/>
    <w:rsid w:val="007A78BA"/>
    <w:rsid w:val="007C168F"/>
    <w:rsid w:val="007C4472"/>
    <w:rsid w:val="007C750C"/>
    <w:rsid w:val="007D0EE3"/>
    <w:rsid w:val="007D3B43"/>
    <w:rsid w:val="007D4D8B"/>
    <w:rsid w:val="007D629B"/>
    <w:rsid w:val="007D77C1"/>
    <w:rsid w:val="007E482A"/>
    <w:rsid w:val="007F0D7E"/>
    <w:rsid w:val="007F3825"/>
    <w:rsid w:val="007F6B22"/>
    <w:rsid w:val="00802B0E"/>
    <w:rsid w:val="00805E8B"/>
    <w:rsid w:val="00805FFB"/>
    <w:rsid w:val="00807FA9"/>
    <w:rsid w:val="00811551"/>
    <w:rsid w:val="008124BA"/>
    <w:rsid w:val="00820131"/>
    <w:rsid w:val="00821E80"/>
    <w:rsid w:val="008245BD"/>
    <w:rsid w:val="008260B2"/>
    <w:rsid w:val="008268EB"/>
    <w:rsid w:val="0083621A"/>
    <w:rsid w:val="0083787A"/>
    <w:rsid w:val="008455AB"/>
    <w:rsid w:val="008458FC"/>
    <w:rsid w:val="00846083"/>
    <w:rsid w:val="008619E8"/>
    <w:rsid w:val="008661B3"/>
    <w:rsid w:val="00870804"/>
    <w:rsid w:val="00872247"/>
    <w:rsid w:val="00875714"/>
    <w:rsid w:val="00876453"/>
    <w:rsid w:val="008863C6"/>
    <w:rsid w:val="00890CC6"/>
    <w:rsid w:val="008915C8"/>
    <w:rsid w:val="008949EE"/>
    <w:rsid w:val="00897F3E"/>
    <w:rsid w:val="008A17AB"/>
    <w:rsid w:val="008A216B"/>
    <w:rsid w:val="008A4606"/>
    <w:rsid w:val="008A52B6"/>
    <w:rsid w:val="008B01A2"/>
    <w:rsid w:val="008B2E65"/>
    <w:rsid w:val="008B6582"/>
    <w:rsid w:val="008C3DC9"/>
    <w:rsid w:val="008D616E"/>
    <w:rsid w:val="008E2FEF"/>
    <w:rsid w:val="008E31CF"/>
    <w:rsid w:val="008E7773"/>
    <w:rsid w:val="008F1644"/>
    <w:rsid w:val="008F1A3A"/>
    <w:rsid w:val="009112E2"/>
    <w:rsid w:val="009209F7"/>
    <w:rsid w:val="00926BF4"/>
    <w:rsid w:val="00950A4D"/>
    <w:rsid w:val="009542C8"/>
    <w:rsid w:val="009546BB"/>
    <w:rsid w:val="00956D3E"/>
    <w:rsid w:val="00962251"/>
    <w:rsid w:val="00963098"/>
    <w:rsid w:val="0096446F"/>
    <w:rsid w:val="0096485D"/>
    <w:rsid w:val="00986831"/>
    <w:rsid w:val="009944BB"/>
    <w:rsid w:val="009A0B93"/>
    <w:rsid w:val="009A5B33"/>
    <w:rsid w:val="009A77DB"/>
    <w:rsid w:val="009B2E98"/>
    <w:rsid w:val="009B632E"/>
    <w:rsid w:val="009B635E"/>
    <w:rsid w:val="009B6E6E"/>
    <w:rsid w:val="009C28EA"/>
    <w:rsid w:val="009C5F3A"/>
    <w:rsid w:val="009D0322"/>
    <w:rsid w:val="009D6448"/>
    <w:rsid w:val="009E5342"/>
    <w:rsid w:val="009F6245"/>
    <w:rsid w:val="00A05350"/>
    <w:rsid w:val="00A170DB"/>
    <w:rsid w:val="00A17996"/>
    <w:rsid w:val="00A24DEC"/>
    <w:rsid w:val="00A339AE"/>
    <w:rsid w:val="00A406FB"/>
    <w:rsid w:val="00A431FE"/>
    <w:rsid w:val="00A44473"/>
    <w:rsid w:val="00A5640F"/>
    <w:rsid w:val="00A6538D"/>
    <w:rsid w:val="00A7479C"/>
    <w:rsid w:val="00A80941"/>
    <w:rsid w:val="00A842DF"/>
    <w:rsid w:val="00A85EE3"/>
    <w:rsid w:val="00A869CF"/>
    <w:rsid w:val="00A9676C"/>
    <w:rsid w:val="00AA4FC7"/>
    <w:rsid w:val="00AB5CB3"/>
    <w:rsid w:val="00AB789B"/>
    <w:rsid w:val="00AC1B6F"/>
    <w:rsid w:val="00AC433E"/>
    <w:rsid w:val="00AC4C66"/>
    <w:rsid w:val="00AD07AA"/>
    <w:rsid w:val="00AD24BE"/>
    <w:rsid w:val="00AD2CEB"/>
    <w:rsid w:val="00AD5F8B"/>
    <w:rsid w:val="00AF1B8D"/>
    <w:rsid w:val="00AF2D7A"/>
    <w:rsid w:val="00AF541F"/>
    <w:rsid w:val="00B00C68"/>
    <w:rsid w:val="00B05521"/>
    <w:rsid w:val="00B07F7D"/>
    <w:rsid w:val="00B135C4"/>
    <w:rsid w:val="00B158B9"/>
    <w:rsid w:val="00B21572"/>
    <w:rsid w:val="00B25DCC"/>
    <w:rsid w:val="00B31952"/>
    <w:rsid w:val="00B32BC0"/>
    <w:rsid w:val="00B416F7"/>
    <w:rsid w:val="00B46748"/>
    <w:rsid w:val="00B515DC"/>
    <w:rsid w:val="00B52D14"/>
    <w:rsid w:val="00B62716"/>
    <w:rsid w:val="00B62EC2"/>
    <w:rsid w:val="00B75532"/>
    <w:rsid w:val="00B862AB"/>
    <w:rsid w:val="00B945BE"/>
    <w:rsid w:val="00BA1092"/>
    <w:rsid w:val="00BB3890"/>
    <w:rsid w:val="00BB6B89"/>
    <w:rsid w:val="00BD0108"/>
    <w:rsid w:val="00BD1780"/>
    <w:rsid w:val="00BD1D80"/>
    <w:rsid w:val="00BE1561"/>
    <w:rsid w:val="00BE5590"/>
    <w:rsid w:val="00BF03A7"/>
    <w:rsid w:val="00BF7CFF"/>
    <w:rsid w:val="00C00187"/>
    <w:rsid w:val="00C0314C"/>
    <w:rsid w:val="00C03B93"/>
    <w:rsid w:val="00C041EB"/>
    <w:rsid w:val="00C124C0"/>
    <w:rsid w:val="00C200BB"/>
    <w:rsid w:val="00C24A94"/>
    <w:rsid w:val="00C375A3"/>
    <w:rsid w:val="00C413A7"/>
    <w:rsid w:val="00C421DF"/>
    <w:rsid w:val="00C441D1"/>
    <w:rsid w:val="00C46765"/>
    <w:rsid w:val="00C53E01"/>
    <w:rsid w:val="00C64856"/>
    <w:rsid w:val="00C76ABF"/>
    <w:rsid w:val="00C86B7B"/>
    <w:rsid w:val="00C90D67"/>
    <w:rsid w:val="00C97263"/>
    <w:rsid w:val="00CA7FA2"/>
    <w:rsid w:val="00CB1FAD"/>
    <w:rsid w:val="00CB484D"/>
    <w:rsid w:val="00CC73F3"/>
    <w:rsid w:val="00CD37F8"/>
    <w:rsid w:val="00CD4719"/>
    <w:rsid w:val="00CD4749"/>
    <w:rsid w:val="00CD5BBC"/>
    <w:rsid w:val="00CD5C7D"/>
    <w:rsid w:val="00CD7263"/>
    <w:rsid w:val="00CE5428"/>
    <w:rsid w:val="00CF1E19"/>
    <w:rsid w:val="00CF3351"/>
    <w:rsid w:val="00CF3507"/>
    <w:rsid w:val="00CF6CEC"/>
    <w:rsid w:val="00CF79D1"/>
    <w:rsid w:val="00D007C0"/>
    <w:rsid w:val="00D067E7"/>
    <w:rsid w:val="00D112DD"/>
    <w:rsid w:val="00D1431E"/>
    <w:rsid w:val="00D14914"/>
    <w:rsid w:val="00D22413"/>
    <w:rsid w:val="00D24DD3"/>
    <w:rsid w:val="00D3095F"/>
    <w:rsid w:val="00D32F58"/>
    <w:rsid w:val="00D361E3"/>
    <w:rsid w:val="00D41C7D"/>
    <w:rsid w:val="00D44543"/>
    <w:rsid w:val="00D44C80"/>
    <w:rsid w:val="00D47F69"/>
    <w:rsid w:val="00D52BDF"/>
    <w:rsid w:val="00D52C63"/>
    <w:rsid w:val="00D57F0B"/>
    <w:rsid w:val="00D63776"/>
    <w:rsid w:val="00D677A1"/>
    <w:rsid w:val="00D86D2C"/>
    <w:rsid w:val="00D93B4D"/>
    <w:rsid w:val="00DA2381"/>
    <w:rsid w:val="00DA3990"/>
    <w:rsid w:val="00DA7467"/>
    <w:rsid w:val="00DB731D"/>
    <w:rsid w:val="00DD65F6"/>
    <w:rsid w:val="00DE1EF4"/>
    <w:rsid w:val="00DF0E96"/>
    <w:rsid w:val="00E07221"/>
    <w:rsid w:val="00E1046E"/>
    <w:rsid w:val="00E16B40"/>
    <w:rsid w:val="00E21AF1"/>
    <w:rsid w:val="00E34245"/>
    <w:rsid w:val="00E4224F"/>
    <w:rsid w:val="00E431FD"/>
    <w:rsid w:val="00E44C6B"/>
    <w:rsid w:val="00E50FE4"/>
    <w:rsid w:val="00E55DE2"/>
    <w:rsid w:val="00E57C8C"/>
    <w:rsid w:val="00E70451"/>
    <w:rsid w:val="00E77EA2"/>
    <w:rsid w:val="00E82D90"/>
    <w:rsid w:val="00E86117"/>
    <w:rsid w:val="00E96240"/>
    <w:rsid w:val="00EA05C2"/>
    <w:rsid w:val="00EA24E3"/>
    <w:rsid w:val="00EC130E"/>
    <w:rsid w:val="00EC28C8"/>
    <w:rsid w:val="00EC2C6D"/>
    <w:rsid w:val="00ED4588"/>
    <w:rsid w:val="00ED5922"/>
    <w:rsid w:val="00ED7037"/>
    <w:rsid w:val="00EE359D"/>
    <w:rsid w:val="00EE6409"/>
    <w:rsid w:val="00EF7A34"/>
    <w:rsid w:val="00F0277F"/>
    <w:rsid w:val="00F0464E"/>
    <w:rsid w:val="00F14F71"/>
    <w:rsid w:val="00F16261"/>
    <w:rsid w:val="00F21E80"/>
    <w:rsid w:val="00F24097"/>
    <w:rsid w:val="00F37E21"/>
    <w:rsid w:val="00F41AF1"/>
    <w:rsid w:val="00F43C01"/>
    <w:rsid w:val="00F60FBF"/>
    <w:rsid w:val="00F77377"/>
    <w:rsid w:val="00F833EA"/>
    <w:rsid w:val="00F903B0"/>
    <w:rsid w:val="00F93332"/>
    <w:rsid w:val="00FA7FA0"/>
    <w:rsid w:val="00FB033E"/>
    <w:rsid w:val="00FB273F"/>
    <w:rsid w:val="00FB4F72"/>
    <w:rsid w:val="00FB5939"/>
    <w:rsid w:val="00FC5CE5"/>
    <w:rsid w:val="00FC7804"/>
    <w:rsid w:val="00FD2804"/>
    <w:rsid w:val="00FE5E9D"/>
    <w:rsid w:val="00FE6590"/>
    <w:rsid w:val="00FF0627"/>
    <w:rsid w:val="00FF2FA4"/>
    <w:rsid w:val="00FF3C2C"/>
    <w:rsid w:val="00FF7E86"/>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3518E"/>
  <w15:docId w15:val="{86D35DA9-BBBC-4AED-B35F-9D8EA5A09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F4FEB"/>
    <w:rPr>
      <w:sz w:val="16"/>
      <w:szCs w:val="16"/>
    </w:rPr>
  </w:style>
  <w:style w:type="paragraph" w:styleId="Jegyzetszveg">
    <w:name w:val="annotation text"/>
    <w:basedOn w:val="Norml"/>
    <w:link w:val="JegyzetszvegChar"/>
    <w:uiPriority w:val="99"/>
    <w:semiHidden/>
    <w:unhideWhenUsed/>
    <w:rsid w:val="003F4FEB"/>
    <w:rPr>
      <w:sz w:val="20"/>
      <w:szCs w:val="20"/>
    </w:rPr>
  </w:style>
  <w:style w:type="character" w:customStyle="1" w:styleId="JegyzetszvegChar">
    <w:name w:val="Jegyzetszöveg Char"/>
    <w:basedOn w:val="Bekezdsalapbettpusa"/>
    <w:link w:val="Jegyzetszveg"/>
    <w:uiPriority w:val="99"/>
    <w:semiHidden/>
    <w:rsid w:val="003F4F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F4FEB"/>
    <w:rPr>
      <w:b/>
      <w:bCs/>
    </w:rPr>
  </w:style>
  <w:style w:type="character" w:customStyle="1" w:styleId="MegjegyzstrgyaChar">
    <w:name w:val="Megjegyzés tárgya Char"/>
    <w:basedOn w:val="JegyzetszvegChar"/>
    <w:link w:val="Megjegyzstrgya"/>
    <w:uiPriority w:val="99"/>
    <w:semiHidden/>
    <w:rsid w:val="003F4FEB"/>
    <w:rPr>
      <w:rFonts w:ascii="Times New Roman" w:hAnsi="Times New Roman"/>
      <w:b/>
      <w:bCs/>
      <w:sz w:val="20"/>
      <w:szCs w:val="20"/>
    </w:rPr>
  </w:style>
  <w:style w:type="paragraph" w:customStyle="1" w:styleId="xl63">
    <w:name w:val="xl63"/>
    <w:basedOn w:val="Norml"/>
    <w:rsid w:val="00A170D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A170D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C03B9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C03B9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C03B9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6050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8982729">
      <w:bodyDiv w:val="1"/>
      <w:marLeft w:val="0"/>
      <w:marRight w:val="0"/>
      <w:marTop w:val="0"/>
      <w:marBottom w:val="0"/>
      <w:divBdr>
        <w:top w:val="none" w:sz="0" w:space="0" w:color="auto"/>
        <w:left w:val="none" w:sz="0" w:space="0" w:color="auto"/>
        <w:bottom w:val="none" w:sz="0" w:space="0" w:color="auto"/>
        <w:right w:val="none" w:sz="0" w:space="0" w:color="auto"/>
      </w:divBdr>
    </w:div>
    <w:div w:id="67509011">
      <w:bodyDiv w:val="1"/>
      <w:marLeft w:val="0"/>
      <w:marRight w:val="0"/>
      <w:marTop w:val="0"/>
      <w:marBottom w:val="0"/>
      <w:divBdr>
        <w:top w:val="none" w:sz="0" w:space="0" w:color="auto"/>
        <w:left w:val="none" w:sz="0" w:space="0" w:color="auto"/>
        <w:bottom w:val="none" w:sz="0" w:space="0" w:color="auto"/>
        <w:right w:val="none" w:sz="0" w:space="0" w:color="auto"/>
      </w:divBdr>
    </w:div>
    <w:div w:id="94986263">
      <w:bodyDiv w:val="1"/>
      <w:marLeft w:val="0"/>
      <w:marRight w:val="0"/>
      <w:marTop w:val="0"/>
      <w:marBottom w:val="0"/>
      <w:divBdr>
        <w:top w:val="none" w:sz="0" w:space="0" w:color="auto"/>
        <w:left w:val="none" w:sz="0" w:space="0" w:color="auto"/>
        <w:bottom w:val="none" w:sz="0" w:space="0" w:color="auto"/>
        <w:right w:val="none" w:sz="0" w:space="0" w:color="auto"/>
      </w:divBdr>
    </w:div>
    <w:div w:id="118839022">
      <w:bodyDiv w:val="1"/>
      <w:marLeft w:val="0"/>
      <w:marRight w:val="0"/>
      <w:marTop w:val="0"/>
      <w:marBottom w:val="0"/>
      <w:divBdr>
        <w:top w:val="none" w:sz="0" w:space="0" w:color="auto"/>
        <w:left w:val="none" w:sz="0" w:space="0" w:color="auto"/>
        <w:bottom w:val="none" w:sz="0" w:space="0" w:color="auto"/>
        <w:right w:val="none" w:sz="0" w:space="0" w:color="auto"/>
      </w:divBdr>
    </w:div>
    <w:div w:id="121774170">
      <w:bodyDiv w:val="1"/>
      <w:marLeft w:val="0"/>
      <w:marRight w:val="0"/>
      <w:marTop w:val="0"/>
      <w:marBottom w:val="0"/>
      <w:divBdr>
        <w:top w:val="none" w:sz="0" w:space="0" w:color="auto"/>
        <w:left w:val="none" w:sz="0" w:space="0" w:color="auto"/>
        <w:bottom w:val="none" w:sz="0" w:space="0" w:color="auto"/>
        <w:right w:val="none" w:sz="0" w:space="0" w:color="auto"/>
      </w:divBdr>
    </w:div>
    <w:div w:id="140198594">
      <w:bodyDiv w:val="1"/>
      <w:marLeft w:val="0"/>
      <w:marRight w:val="0"/>
      <w:marTop w:val="0"/>
      <w:marBottom w:val="0"/>
      <w:divBdr>
        <w:top w:val="none" w:sz="0" w:space="0" w:color="auto"/>
        <w:left w:val="none" w:sz="0" w:space="0" w:color="auto"/>
        <w:bottom w:val="none" w:sz="0" w:space="0" w:color="auto"/>
        <w:right w:val="none" w:sz="0" w:space="0" w:color="auto"/>
      </w:divBdr>
    </w:div>
    <w:div w:id="17677255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262279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896179">
      <w:bodyDiv w:val="1"/>
      <w:marLeft w:val="0"/>
      <w:marRight w:val="0"/>
      <w:marTop w:val="0"/>
      <w:marBottom w:val="0"/>
      <w:divBdr>
        <w:top w:val="none" w:sz="0" w:space="0" w:color="auto"/>
        <w:left w:val="none" w:sz="0" w:space="0" w:color="auto"/>
        <w:bottom w:val="none" w:sz="0" w:space="0" w:color="auto"/>
        <w:right w:val="none" w:sz="0" w:space="0" w:color="auto"/>
      </w:divBdr>
    </w:div>
    <w:div w:id="301078047">
      <w:bodyDiv w:val="1"/>
      <w:marLeft w:val="0"/>
      <w:marRight w:val="0"/>
      <w:marTop w:val="0"/>
      <w:marBottom w:val="0"/>
      <w:divBdr>
        <w:top w:val="none" w:sz="0" w:space="0" w:color="auto"/>
        <w:left w:val="none" w:sz="0" w:space="0" w:color="auto"/>
        <w:bottom w:val="none" w:sz="0" w:space="0" w:color="auto"/>
        <w:right w:val="none" w:sz="0" w:space="0" w:color="auto"/>
      </w:divBdr>
    </w:div>
    <w:div w:id="301886357">
      <w:bodyDiv w:val="1"/>
      <w:marLeft w:val="0"/>
      <w:marRight w:val="0"/>
      <w:marTop w:val="0"/>
      <w:marBottom w:val="0"/>
      <w:divBdr>
        <w:top w:val="none" w:sz="0" w:space="0" w:color="auto"/>
        <w:left w:val="none" w:sz="0" w:space="0" w:color="auto"/>
        <w:bottom w:val="none" w:sz="0" w:space="0" w:color="auto"/>
        <w:right w:val="none" w:sz="0" w:space="0" w:color="auto"/>
      </w:divBdr>
    </w:div>
    <w:div w:id="332614662">
      <w:bodyDiv w:val="1"/>
      <w:marLeft w:val="0"/>
      <w:marRight w:val="0"/>
      <w:marTop w:val="0"/>
      <w:marBottom w:val="0"/>
      <w:divBdr>
        <w:top w:val="none" w:sz="0" w:space="0" w:color="auto"/>
        <w:left w:val="none" w:sz="0" w:space="0" w:color="auto"/>
        <w:bottom w:val="none" w:sz="0" w:space="0" w:color="auto"/>
        <w:right w:val="none" w:sz="0" w:space="0" w:color="auto"/>
      </w:divBdr>
    </w:div>
    <w:div w:id="362676543">
      <w:bodyDiv w:val="1"/>
      <w:marLeft w:val="0"/>
      <w:marRight w:val="0"/>
      <w:marTop w:val="0"/>
      <w:marBottom w:val="0"/>
      <w:divBdr>
        <w:top w:val="none" w:sz="0" w:space="0" w:color="auto"/>
        <w:left w:val="none" w:sz="0" w:space="0" w:color="auto"/>
        <w:bottom w:val="none" w:sz="0" w:space="0" w:color="auto"/>
        <w:right w:val="none" w:sz="0" w:space="0" w:color="auto"/>
      </w:divBdr>
    </w:div>
    <w:div w:id="387144168">
      <w:bodyDiv w:val="1"/>
      <w:marLeft w:val="0"/>
      <w:marRight w:val="0"/>
      <w:marTop w:val="0"/>
      <w:marBottom w:val="0"/>
      <w:divBdr>
        <w:top w:val="none" w:sz="0" w:space="0" w:color="auto"/>
        <w:left w:val="none" w:sz="0" w:space="0" w:color="auto"/>
        <w:bottom w:val="none" w:sz="0" w:space="0" w:color="auto"/>
        <w:right w:val="none" w:sz="0" w:space="0" w:color="auto"/>
      </w:divBdr>
    </w:div>
    <w:div w:id="389228017">
      <w:bodyDiv w:val="1"/>
      <w:marLeft w:val="0"/>
      <w:marRight w:val="0"/>
      <w:marTop w:val="0"/>
      <w:marBottom w:val="0"/>
      <w:divBdr>
        <w:top w:val="none" w:sz="0" w:space="0" w:color="auto"/>
        <w:left w:val="none" w:sz="0" w:space="0" w:color="auto"/>
        <w:bottom w:val="none" w:sz="0" w:space="0" w:color="auto"/>
        <w:right w:val="none" w:sz="0" w:space="0" w:color="auto"/>
      </w:divBdr>
    </w:div>
    <w:div w:id="485977567">
      <w:bodyDiv w:val="1"/>
      <w:marLeft w:val="0"/>
      <w:marRight w:val="0"/>
      <w:marTop w:val="0"/>
      <w:marBottom w:val="0"/>
      <w:divBdr>
        <w:top w:val="none" w:sz="0" w:space="0" w:color="auto"/>
        <w:left w:val="none" w:sz="0" w:space="0" w:color="auto"/>
        <w:bottom w:val="none" w:sz="0" w:space="0" w:color="auto"/>
        <w:right w:val="none" w:sz="0" w:space="0" w:color="auto"/>
      </w:divBdr>
    </w:div>
    <w:div w:id="504518645">
      <w:bodyDiv w:val="1"/>
      <w:marLeft w:val="0"/>
      <w:marRight w:val="0"/>
      <w:marTop w:val="0"/>
      <w:marBottom w:val="0"/>
      <w:divBdr>
        <w:top w:val="none" w:sz="0" w:space="0" w:color="auto"/>
        <w:left w:val="none" w:sz="0" w:space="0" w:color="auto"/>
        <w:bottom w:val="none" w:sz="0" w:space="0" w:color="auto"/>
        <w:right w:val="none" w:sz="0" w:space="0" w:color="auto"/>
      </w:divBdr>
    </w:div>
    <w:div w:id="506023999">
      <w:bodyDiv w:val="1"/>
      <w:marLeft w:val="0"/>
      <w:marRight w:val="0"/>
      <w:marTop w:val="0"/>
      <w:marBottom w:val="0"/>
      <w:divBdr>
        <w:top w:val="none" w:sz="0" w:space="0" w:color="auto"/>
        <w:left w:val="none" w:sz="0" w:space="0" w:color="auto"/>
        <w:bottom w:val="none" w:sz="0" w:space="0" w:color="auto"/>
        <w:right w:val="none" w:sz="0" w:space="0" w:color="auto"/>
      </w:divBdr>
    </w:div>
    <w:div w:id="515731736">
      <w:bodyDiv w:val="1"/>
      <w:marLeft w:val="0"/>
      <w:marRight w:val="0"/>
      <w:marTop w:val="0"/>
      <w:marBottom w:val="0"/>
      <w:divBdr>
        <w:top w:val="none" w:sz="0" w:space="0" w:color="auto"/>
        <w:left w:val="none" w:sz="0" w:space="0" w:color="auto"/>
        <w:bottom w:val="none" w:sz="0" w:space="0" w:color="auto"/>
        <w:right w:val="none" w:sz="0" w:space="0" w:color="auto"/>
      </w:divBdr>
    </w:div>
    <w:div w:id="518930642">
      <w:bodyDiv w:val="1"/>
      <w:marLeft w:val="0"/>
      <w:marRight w:val="0"/>
      <w:marTop w:val="0"/>
      <w:marBottom w:val="0"/>
      <w:divBdr>
        <w:top w:val="none" w:sz="0" w:space="0" w:color="auto"/>
        <w:left w:val="none" w:sz="0" w:space="0" w:color="auto"/>
        <w:bottom w:val="none" w:sz="0" w:space="0" w:color="auto"/>
        <w:right w:val="none" w:sz="0" w:space="0" w:color="auto"/>
      </w:divBdr>
    </w:div>
    <w:div w:id="583301635">
      <w:bodyDiv w:val="1"/>
      <w:marLeft w:val="0"/>
      <w:marRight w:val="0"/>
      <w:marTop w:val="0"/>
      <w:marBottom w:val="0"/>
      <w:divBdr>
        <w:top w:val="none" w:sz="0" w:space="0" w:color="auto"/>
        <w:left w:val="none" w:sz="0" w:space="0" w:color="auto"/>
        <w:bottom w:val="none" w:sz="0" w:space="0" w:color="auto"/>
        <w:right w:val="none" w:sz="0" w:space="0" w:color="auto"/>
      </w:divBdr>
    </w:div>
    <w:div w:id="601763871">
      <w:bodyDiv w:val="1"/>
      <w:marLeft w:val="0"/>
      <w:marRight w:val="0"/>
      <w:marTop w:val="0"/>
      <w:marBottom w:val="0"/>
      <w:divBdr>
        <w:top w:val="none" w:sz="0" w:space="0" w:color="auto"/>
        <w:left w:val="none" w:sz="0" w:space="0" w:color="auto"/>
        <w:bottom w:val="none" w:sz="0" w:space="0" w:color="auto"/>
        <w:right w:val="none" w:sz="0" w:space="0" w:color="auto"/>
      </w:divBdr>
    </w:div>
    <w:div w:id="70649383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7458686">
      <w:bodyDiv w:val="1"/>
      <w:marLeft w:val="0"/>
      <w:marRight w:val="0"/>
      <w:marTop w:val="0"/>
      <w:marBottom w:val="0"/>
      <w:divBdr>
        <w:top w:val="none" w:sz="0" w:space="0" w:color="auto"/>
        <w:left w:val="none" w:sz="0" w:space="0" w:color="auto"/>
        <w:bottom w:val="none" w:sz="0" w:space="0" w:color="auto"/>
        <w:right w:val="none" w:sz="0" w:space="0" w:color="auto"/>
      </w:divBdr>
    </w:div>
    <w:div w:id="852954470">
      <w:bodyDiv w:val="1"/>
      <w:marLeft w:val="0"/>
      <w:marRight w:val="0"/>
      <w:marTop w:val="0"/>
      <w:marBottom w:val="0"/>
      <w:divBdr>
        <w:top w:val="none" w:sz="0" w:space="0" w:color="auto"/>
        <w:left w:val="none" w:sz="0" w:space="0" w:color="auto"/>
        <w:bottom w:val="none" w:sz="0" w:space="0" w:color="auto"/>
        <w:right w:val="none" w:sz="0" w:space="0" w:color="auto"/>
      </w:divBdr>
    </w:div>
    <w:div w:id="920866786">
      <w:bodyDiv w:val="1"/>
      <w:marLeft w:val="0"/>
      <w:marRight w:val="0"/>
      <w:marTop w:val="0"/>
      <w:marBottom w:val="0"/>
      <w:divBdr>
        <w:top w:val="none" w:sz="0" w:space="0" w:color="auto"/>
        <w:left w:val="none" w:sz="0" w:space="0" w:color="auto"/>
        <w:bottom w:val="none" w:sz="0" w:space="0" w:color="auto"/>
        <w:right w:val="none" w:sz="0" w:space="0" w:color="auto"/>
      </w:divBdr>
    </w:div>
    <w:div w:id="976567594">
      <w:bodyDiv w:val="1"/>
      <w:marLeft w:val="0"/>
      <w:marRight w:val="0"/>
      <w:marTop w:val="0"/>
      <w:marBottom w:val="0"/>
      <w:divBdr>
        <w:top w:val="none" w:sz="0" w:space="0" w:color="auto"/>
        <w:left w:val="none" w:sz="0" w:space="0" w:color="auto"/>
        <w:bottom w:val="none" w:sz="0" w:space="0" w:color="auto"/>
        <w:right w:val="none" w:sz="0" w:space="0" w:color="auto"/>
      </w:divBdr>
    </w:div>
    <w:div w:id="1001618066">
      <w:bodyDiv w:val="1"/>
      <w:marLeft w:val="0"/>
      <w:marRight w:val="0"/>
      <w:marTop w:val="0"/>
      <w:marBottom w:val="0"/>
      <w:divBdr>
        <w:top w:val="none" w:sz="0" w:space="0" w:color="auto"/>
        <w:left w:val="none" w:sz="0" w:space="0" w:color="auto"/>
        <w:bottom w:val="none" w:sz="0" w:space="0" w:color="auto"/>
        <w:right w:val="none" w:sz="0" w:space="0" w:color="auto"/>
      </w:divBdr>
    </w:div>
    <w:div w:id="1054046151">
      <w:bodyDiv w:val="1"/>
      <w:marLeft w:val="0"/>
      <w:marRight w:val="0"/>
      <w:marTop w:val="0"/>
      <w:marBottom w:val="0"/>
      <w:divBdr>
        <w:top w:val="none" w:sz="0" w:space="0" w:color="auto"/>
        <w:left w:val="none" w:sz="0" w:space="0" w:color="auto"/>
        <w:bottom w:val="none" w:sz="0" w:space="0" w:color="auto"/>
        <w:right w:val="none" w:sz="0" w:space="0" w:color="auto"/>
      </w:divBdr>
    </w:div>
    <w:div w:id="1055087102">
      <w:bodyDiv w:val="1"/>
      <w:marLeft w:val="0"/>
      <w:marRight w:val="0"/>
      <w:marTop w:val="0"/>
      <w:marBottom w:val="0"/>
      <w:divBdr>
        <w:top w:val="none" w:sz="0" w:space="0" w:color="auto"/>
        <w:left w:val="none" w:sz="0" w:space="0" w:color="auto"/>
        <w:bottom w:val="none" w:sz="0" w:space="0" w:color="auto"/>
        <w:right w:val="none" w:sz="0" w:space="0" w:color="auto"/>
      </w:divBdr>
    </w:div>
    <w:div w:id="1112360621">
      <w:bodyDiv w:val="1"/>
      <w:marLeft w:val="0"/>
      <w:marRight w:val="0"/>
      <w:marTop w:val="0"/>
      <w:marBottom w:val="0"/>
      <w:divBdr>
        <w:top w:val="none" w:sz="0" w:space="0" w:color="auto"/>
        <w:left w:val="none" w:sz="0" w:space="0" w:color="auto"/>
        <w:bottom w:val="none" w:sz="0" w:space="0" w:color="auto"/>
        <w:right w:val="none" w:sz="0" w:space="0" w:color="auto"/>
      </w:divBdr>
    </w:div>
    <w:div w:id="1164010475">
      <w:bodyDiv w:val="1"/>
      <w:marLeft w:val="0"/>
      <w:marRight w:val="0"/>
      <w:marTop w:val="0"/>
      <w:marBottom w:val="0"/>
      <w:divBdr>
        <w:top w:val="none" w:sz="0" w:space="0" w:color="auto"/>
        <w:left w:val="none" w:sz="0" w:space="0" w:color="auto"/>
        <w:bottom w:val="none" w:sz="0" w:space="0" w:color="auto"/>
        <w:right w:val="none" w:sz="0" w:space="0" w:color="auto"/>
      </w:divBdr>
    </w:div>
    <w:div w:id="1198354579">
      <w:bodyDiv w:val="1"/>
      <w:marLeft w:val="0"/>
      <w:marRight w:val="0"/>
      <w:marTop w:val="0"/>
      <w:marBottom w:val="0"/>
      <w:divBdr>
        <w:top w:val="none" w:sz="0" w:space="0" w:color="auto"/>
        <w:left w:val="none" w:sz="0" w:space="0" w:color="auto"/>
        <w:bottom w:val="none" w:sz="0" w:space="0" w:color="auto"/>
        <w:right w:val="none" w:sz="0" w:space="0" w:color="auto"/>
      </w:divBdr>
    </w:div>
    <w:div w:id="1241403443">
      <w:bodyDiv w:val="1"/>
      <w:marLeft w:val="0"/>
      <w:marRight w:val="0"/>
      <w:marTop w:val="0"/>
      <w:marBottom w:val="0"/>
      <w:divBdr>
        <w:top w:val="none" w:sz="0" w:space="0" w:color="auto"/>
        <w:left w:val="none" w:sz="0" w:space="0" w:color="auto"/>
        <w:bottom w:val="none" w:sz="0" w:space="0" w:color="auto"/>
        <w:right w:val="none" w:sz="0" w:space="0" w:color="auto"/>
      </w:divBdr>
    </w:div>
    <w:div w:id="1257322521">
      <w:bodyDiv w:val="1"/>
      <w:marLeft w:val="0"/>
      <w:marRight w:val="0"/>
      <w:marTop w:val="0"/>
      <w:marBottom w:val="0"/>
      <w:divBdr>
        <w:top w:val="none" w:sz="0" w:space="0" w:color="auto"/>
        <w:left w:val="none" w:sz="0" w:space="0" w:color="auto"/>
        <w:bottom w:val="none" w:sz="0" w:space="0" w:color="auto"/>
        <w:right w:val="none" w:sz="0" w:space="0" w:color="auto"/>
      </w:divBdr>
    </w:div>
    <w:div w:id="1272010419">
      <w:bodyDiv w:val="1"/>
      <w:marLeft w:val="0"/>
      <w:marRight w:val="0"/>
      <w:marTop w:val="0"/>
      <w:marBottom w:val="0"/>
      <w:divBdr>
        <w:top w:val="none" w:sz="0" w:space="0" w:color="auto"/>
        <w:left w:val="none" w:sz="0" w:space="0" w:color="auto"/>
        <w:bottom w:val="none" w:sz="0" w:space="0" w:color="auto"/>
        <w:right w:val="none" w:sz="0" w:space="0" w:color="auto"/>
      </w:divBdr>
    </w:div>
    <w:div w:id="1347364726">
      <w:bodyDiv w:val="1"/>
      <w:marLeft w:val="0"/>
      <w:marRight w:val="0"/>
      <w:marTop w:val="0"/>
      <w:marBottom w:val="0"/>
      <w:divBdr>
        <w:top w:val="none" w:sz="0" w:space="0" w:color="auto"/>
        <w:left w:val="none" w:sz="0" w:space="0" w:color="auto"/>
        <w:bottom w:val="none" w:sz="0" w:space="0" w:color="auto"/>
        <w:right w:val="none" w:sz="0" w:space="0" w:color="auto"/>
      </w:divBdr>
    </w:div>
    <w:div w:id="1369798544">
      <w:bodyDiv w:val="1"/>
      <w:marLeft w:val="0"/>
      <w:marRight w:val="0"/>
      <w:marTop w:val="0"/>
      <w:marBottom w:val="0"/>
      <w:divBdr>
        <w:top w:val="none" w:sz="0" w:space="0" w:color="auto"/>
        <w:left w:val="none" w:sz="0" w:space="0" w:color="auto"/>
        <w:bottom w:val="none" w:sz="0" w:space="0" w:color="auto"/>
        <w:right w:val="none" w:sz="0" w:space="0" w:color="auto"/>
      </w:divBdr>
    </w:div>
    <w:div w:id="1380978366">
      <w:bodyDiv w:val="1"/>
      <w:marLeft w:val="0"/>
      <w:marRight w:val="0"/>
      <w:marTop w:val="0"/>
      <w:marBottom w:val="0"/>
      <w:divBdr>
        <w:top w:val="none" w:sz="0" w:space="0" w:color="auto"/>
        <w:left w:val="none" w:sz="0" w:space="0" w:color="auto"/>
        <w:bottom w:val="none" w:sz="0" w:space="0" w:color="auto"/>
        <w:right w:val="none" w:sz="0" w:space="0" w:color="auto"/>
      </w:divBdr>
    </w:div>
    <w:div w:id="139685754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1986563">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763981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0352412">
      <w:bodyDiv w:val="1"/>
      <w:marLeft w:val="0"/>
      <w:marRight w:val="0"/>
      <w:marTop w:val="0"/>
      <w:marBottom w:val="0"/>
      <w:divBdr>
        <w:top w:val="none" w:sz="0" w:space="0" w:color="auto"/>
        <w:left w:val="none" w:sz="0" w:space="0" w:color="auto"/>
        <w:bottom w:val="none" w:sz="0" w:space="0" w:color="auto"/>
        <w:right w:val="none" w:sz="0" w:space="0" w:color="auto"/>
      </w:divBdr>
    </w:div>
    <w:div w:id="1701930855">
      <w:bodyDiv w:val="1"/>
      <w:marLeft w:val="0"/>
      <w:marRight w:val="0"/>
      <w:marTop w:val="0"/>
      <w:marBottom w:val="0"/>
      <w:divBdr>
        <w:top w:val="none" w:sz="0" w:space="0" w:color="auto"/>
        <w:left w:val="none" w:sz="0" w:space="0" w:color="auto"/>
        <w:bottom w:val="none" w:sz="0" w:space="0" w:color="auto"/>
        <w:right w:val="none" w:sz="0" w:space="0" w:color="auto"/>
      </w:divBdr>
    </w:div>
    <w:div w:id="1847548432">
      <w:bodyDiv w:val="1"/>
      <w:marLeft w:val="0"/>
      <w:marRight w:val="0"/>
      <w:marTop w:val="0"/>
      <w:marBottom w:val="0"/>
      <w:divBdr>
        <w:top w:val="none" w:sz="0" w:space="0" w:color="auto"/>
        <w:left w:val="none" w:sz="0" w:space="0" w:color="auto"/>
        <w:bottom w:val="none" w:sz="0" w:space="0" w:color="auto"/>
        <w:right w:val="none" w:sz="0" w:space="0" w:color="auto"/>
      </w:divBdr>
    </w:div>
    <w:div w:id="1875380769">
      <w:bodyDiv w:val="1"/>
      <w:marLeft w:val="0"/>
      <w:marRight w:val="0"/>
      <w:marTop w:val="0"/>
      <w:marBottom w:val="0"/>
      <w:divBdr>
        <w:top w:val="none" w:sz="0" w:space="0" w:color="auto"/>
        <w:left w:val="none" w:sz="0" w:space="0" w:color="auto"/>
        <w:bottom w:val="none" w:sz="0" w:space="0" w:color="auto"/>
        <w:right w:val="none" w:sz="0" w:space="0" w:color="auto"/>
      </w:divBdr>
    </w:div>
    <w:div w:id="1879972874">
      <w:bodyDiv w:val="1"/>
      <w:marLeft w:val="0"/>
      <w:marRight w:val="0"/>
      <w:marTop w:val="0"/>
      <w:marBottom w:val="0"/>
      <w:divBdr>
        <w:top w:val="none" w:sz="0" w:space="0" w:color="auto"/>
        <w:left w:val="none" w:sz="0" w:space="0" w:color="auto"/>
        <w:bottom w:val="none" w:sz="0" w:space="0" w:color="auto"/>
        <w:right w:val="none" w:sz="0" w:space="0" w:color="auto"/>
      </w:divBdr>
    </w:div>
    <w:div w:id="1908298176">
      <w:bodyDiv w:val="1"/>
      <w:marLeft w:val="0"/>
      <w:marRight w:val="0"/>
      <w:marTop w:val="0"/>
      <w:marBottom w:val="0"/>
      <w:divBdr>
        <w:top w:val="none" w:sz="0" w:space="0" w:color="auto"/>
        <w:left w:val="none" w:sz="0" w:space="0" w:color="auto"/>
        <w:bottom w:val="none" w:sz="0" w:space="0" w:color="auto"/>
        <w:right w:val="none" w:sz="0" w:space="0" w:color="auto"/>
      </w:divBdr>
    </w:div>
    <w:div w:id="1985310839">
      <w:bodyDiv w:val="1"/>
      <w:marLeft w:val="0"/>
      <w:marRight w:val="0"/>
      <w:marTop w:val="0"/>
      <w:marBottom w:val="0"/>
      <w:divBdr>
        <w:top w:val="none" w:sz="0" w:space="0" w:color="auto"/>
        <w:left w:val="none" w:sz="0" w:space="0" w:color="auto"/>
        <w:bottom w:val="none" w:sz="0" w:space="0" w:color="auto"/>
        <w:right w:val="none" w:sz="0" w:space="0" w:color="auto"/>
      </w:divBdr>
    </w:div>
    <w:div w:id="2122800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AppData\Local\Microsoft\Windows\Temporary%20Internet%20Files\Content.Outlook\UD4VPV82\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4FD112-A683-4C35-B869-7C34ADBA3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997</TotalTime>
  <Pages>151</Pages>
  <Words>27894</Words>
  <Characters>192473</Characters>
  <Application>Microsoft Office Word</Application>
  <DocSecurity>0</DocSecurity>
  <Lines>1603</Lines>
  <Paragraphs>439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219928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Szerencsi Éva Réka</cp:lastModifiedBy>
  <cp:revision>22</cp:revision>
  <cp:lastPrinted>2016-05-01T06:12:00Z</cp:lastPrinted>
  <dcterms:created xsi:type="dcterms:W3CDTF">2016-05-27T08:49:00Z</dcterms:created>
  <dcterms:modified xsi:type="dcterms:W3CDTF">2016-07-01T08:24:00Z</dcterms:modified>
</cp:coreProperties>
</file>