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6B86" w:rsidRDefault="00126B86" w:rsidP="000B5E9D">
      <w:pPr>
        <w:spacing w:after="0"/>
      </w:pPr>
    </w:p>
    <w:p w:rsidR="00126B86" w:rsidRPr="001A7777" w:rsidRDefault="00126B86" w:rsidP="001A7777">
      <w:pPr>
        <w:jc w:val="center"/>
        <w:rPr>
          <w:b/>
          <w:caps/>
          <w:spacing w:val="60"/>
          <w:sz w:val="32"/>
        </w:rPr>
      </w:pPr>
      <w:r w:rsidRPr="001A7777">
        <w:rPr>
          <w:b/>
          <w:caps/>
          <w:spacing w:val="60"/>
          <w:sz w:val="32"/>
        </w:rPr>
        <w:t>Szakképzési kerettanterv</w:t>
      </w:r>
    </w:p>
    <w:p w:rsidR="00126B86" w:rsidRDefault="00126B86" w:rsidP="001A7777">
      <w:pPr>
        <w:jc w:val="center"/>
        <w:rPr>
          <w:b/>
          <w:sz w:val="32"/>
        </w:rPr>
      </w:pPr>
      <w:r w:rsidRPr="001A7777">
        <w:rPr>
          <w:b/>
          <w:sz w:val="32"/>
        </w:rPr>
        <w:t>a(z)</w:t>
      </w:r>
    </w:p>
    <w:p w:rsidR="00126B86" w:rsidRDefault="00126B86" w:rsidP="001A7777">
      <w:pPr>
        <w:jc w:val="center"/>
        <w:rPr>
          <w:b/>
          <w:caps/>
          <w:sz w:val="32"/>
        </w:rPr>
      </w:pPr>
      <w:r w:rsidRPr="00D61443">
        <w:rPr>
          <w:b/>
          <w:caps/>
          <w:sz w:val="32"/>
        </w:rPr>
        <w:t>XVII</w:t>
      </w:r>
      <w:r w:rsidRPr="0065053C">
        <w:rPr>
          <w:b/>
          <w:caps/>
          <w:sz w:val="32"/>
        </w:rPr>
        <w:t xml:space="preserve">. </w:t>
      </w:r>
      <w:r w:rsidRPr="00D61443">
        <w:rPr>
          <w:b/>
          <w:caps/>
          <w:sz w:val="32"/>
        </w:rPr>
        <w:t>KÖNNYŰIPAR</w:t>
      </w:r>
    </w:p>
    <w:p w:rsidR="00126B86" w:rsidRPr="0065053C" w:rsidRDefault="00126B86" w:rsidP="001A7777">
      <w:pPr>
        <w:jc w:val="center"/>
        <w:rPr>
          <w:b/>
          <w:sz w:val="32"/>
        </w:rPr>
      </w:pPr>
      <w:r w:rsidRPr="0065053C">
        <w:rPr>
          <w:b/>
          <w:sz w:val="32"/>
        </w:rPr>
        <w:t>ágazathoz tartozó</w:t>
      </w:r>
    </w:p>
    <w:p w:rsidR="00126B86" w:rsidRPr="001A7777" w:rsidRDefault="00126B86" w:rsidP="001A7777">
      <w:pPr>
        <w:jc w:val="center"/>
        <w:rPr>
          <w:b/>
          <w:sz w:val="32"/>
        </w:rPr>
      </w:pPr>
      <w:r w:rsidRPr="00D61443">
        <w:rPr>
          <w:b/>
          <w:sz w:val="32"/>
        </w:rPr>
        <w:t>54 542 03</w:t>
      </w:r>
    </w:p>
    <w:p w:rsidR="00126B86" w:rsidRPr="001A7777" w:rsidRDefault="00126B86" w:rsidP="001A7777">
      <w:pPr>
        <w:jc w:val="center"/>
        <w:rPr>
          <w:b/>
          <w:caps/>
          <w:sz w:val="32"/>
        </w:rPr>
      </w:pPr>
      <w:r w:rsidRPr="00D61443">
        <w:rPr>
          <w:b/>
          <w:caps/>
          <w:sz w:val="32"/>
        </w:rPr>
        <w:t xml:space="preserve">TEXTILIPARI TECHNIKUS </w:t>
      </w:r>
      <w:r>
        <w:rPr>
          <w:b/>
          <w:caps/>
          <w:sz w:val="32"/>
        </w:rPr>
        <w:t>szakképesítés</w:t>
      </w:r>
    </w:p>
    <w:p w:rsidR="00126B86" w:rsidRPr="001A7777" w:rsidRDefault="00126B86" w:rsidP="001A7777">
      <w:pPr>
        <w:jc w:val="center"/>
        <w:rPr>
          <w:b/>
          <w:caps/>
          <w:sz w:val="32"/>
        </w:rPr>
      </w:pPr>
      <w:r w:rsidRPr="001A7777">
        <w:rPr>
          <w:b/>
          <w:caps/>
          <w:sz w:val="32"/>
        </w:rPr>
        <w:t>szakképesítéshez</w:t>
      </w:r>
    </w:p>
    <w:p w:rsidR="00126B86" w:rsidRDefault="00126B86" w:rsidP="000B5E9D">
      <w:pPr>
        <w:spacing w:after="0"/>
      </w:pPr>
    </w:p>
    <w:p w:rsidR="00126B86" w:rsidRDefault="00126B86" w:rsidP="000B5E9D">
      <w:pPr>
        <w:spacing w:after="0"/>
      </w:pPr>
      <w:r>
        <w:t xml:space="preserve">A(z) </w:t>
      </w:r>
      <w:r w:rsidRPr="00D61443">
        <w:rPr>
          <w:caps/>
        </w:rPr>
        <w:t>XV</w:t>
      </w:r>
      <w:r w:rsidR="00A67104">
        <w:rPr>
          <w:caps/>
        </w:rPr>
        <w:t>I</w:t>
      </w:r>
      <w:r w:rsidRPr="00D61443">
        <w:rPr>
          <w:caps/>
        </w:rPr>
        <w:t>I</w:t>
      </w:r>
      <w:r w:rsidRPr="00565574">
        <w:rPr>
          <w:caps/>
        </w:rPr>
        <w:t xml:space="preserve">. </w:t>
      </w:r>
      <w:r>
        <w:rPr>
          <w:caps/>
        </w:rPr>
        <w:t>könnyűipar</w:t>
      </w:r>
      <w:r>
        <w:t xml:space="preserve"> ágazathoz az alábbi szakképesítések tartoznak:</w:t>
      </w:r>
    </w:p>
    <w:p w:rsidR="00126B86" w:rsidRPr="00D61443" w:rsidRDefault="00126B86" w:rsidP="00D61443">
      <w:pPr>
        <w:pStyle w:val="Listaszerbekezds"/>
        <w:numPr>
          <w:ilvl w:val="0"/>
          <w:numId w:val="5"/>
        </w:numPr>
        <w:spacing w:after="0"/>
      </w:pPr>
      <w:r w:rsidRPr="00D61443">
        <w:t>54 542 01 Bőrfeldolgozó- ipari technikus</w:t>
      </w:r>
    </w:p>
    <w:p w:rsidR="00126B86" w:rsidRPr="00D61443" w:rsidRDefault="00126B86" w:rsidP="00D61443">
      <w:pPr>
        <w:pStyle w:val="Listaszerbekezds"/>
        <w:numPr>
          <w:ilvl w:val="0"/>
          <w:numId w:val="5"/>
        </w:numPr>
        <w:spacing w:after="0"/>
      </w:pPr>
      <w:r w:rsidRPr="00D61443">
        <w:t>54 542 02 Ruhaipari technikus</w:t>
      </w:r>
    </w:p>
    <w:p w:rsidR="00126B86" w:rsidRPr="00565574" w:rsidRDefault="00126B86" w:rsidP="00D61443">
      <w:pPr>
        <w:pStyle w:val="Listaszerbekezds"/>
        <w:numPr>
          <w:ilvl w:val="0"/>
          <w:numId w:val="5"/>
        </w:numPr>
        <w:spacing w:after="0"/>
      </w:pPr>
      <w:r w:rsidRPr="00D61443">
        <w:t>54 542 03 Textilipari technikus</w:t>
      </w:r>
    </w:p>
    <w:p w:rsidR="00126B86" w:rsidRDefault="00126B86" w:rsidP="000B5E9D">
      <w:pPr>
        <w:spacing w:after="0"/>
      </w:pPr>
    </w:p>
    <w:p w:rsidR="00126B86" w:rsidRPr="00F24097" w:rsidRDefault="00126B86" w:rsidP="00F24097">
      <w:pPr>
        <w:spacing w:after="0"/>
        <w:rPr>
          <w:b/>
        </w:rPr>
      </w:pPr>
      <w:r w:rsidRPr="00F24097">
        <w:rPr>
          <w:b/>
        </w:rPr>
        <w:t>I. A szakképzés jogi háttere</w:t>
      </w:r>
    </w:p>
    <w:p w:rsidR="00126B86" w:rsidRPr="00F24097" w:rsidRDefault="00126B86" w:rsidP="00F24097">
      <w:pPr>
        <w:spacing w:after="0"/>
      </w:pPr>
      <w:r w:rsidRPr="00F24097">
        <w:t xml:space="preserve">A </w:t>
      </w:r>
      <w:r>
        <w:t>szakképzési kerettanterv</w:t>
      </w:r>
    </w:p>
    <w:p w:rsidR="00126B86" w:rsidRPr="00F24097" w:rsidRDefault="00126B86" w:rsidP="00F24097">
      <w:pPr>
        <w:pStyle w:val="Listaszerbekezds"/>
        <w:numPr>
          <w:ilvl w:val="0"/>
          <w:numId w:val="6"/>
        </w:numPr>
        <w:spacing w:after="0"/>
      </w:pPr>
      <w:r w:rsidRPr="00F24097">
        <w:t>a nemzeti köznevelésrő</w:t>
      </w:r>
      <w:r>
        <w:t>l szóló 2011. évi CXC. törvény,</w:t>
      </w:r>
    </w:p>
    <w:p w:rsidR="00126B86" w:rsidRPr="00F24097" w:rsidRDefault="00126B86" w:rsidP="00F24097">
      <w:pPr>
        <w:pStyle w:val="Listaszerbekezds"/>
        <w:numPr>
          <w:ilvl w:val="0"/>
          <w:numId w:val="6"/>
        </w:numPr>
        <w:spacing w:after="0"/>
      </w:pPr>
      <w:r w:rsidRPr="00F24097">
        <w:t>a szakképzésről szó</w:t>
      </w:r>
      <w:r>
        <w:t>ló 2011. évi CLXXXVII. törvény,</w:t>
      </w:r>
    </w:p>
    <w:p w:rsidR="00126B86" w:rsidRPr="00F24097" w:rsidRDefault="00126B86" w:rsidP="00F24097">
      <w:pPr>
        <w:spacing w:after="0"/>
      </w:pPr>
    </w:p>
    <w:p w:rsidR="00126B86" w:rsidRPr="00F24097" w:rsidRDefault="00126B86" w:rsidP="00F24097">
      <w:pPr>
        <w:spacing w:after="0"/>
      </w:pPr>
      <w:r>
        <w:t>valamint</w:t>
      </w:r>
    </w:p>
    <w:p w:rsidR="00126B86" w:rsidRPr="00F24097" w:rsidRDefault="00126B86"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126B86" w:rsidRPr="00F24097" w:rsidRDefault="00126B86" w:rsidP="00F24097">
      <w:pPr>
        <w:pStyle w:val="Listaszerbekezds"/>
        <w:numPr>
          <w:ilvl w:val="0"/>
          <w:numId w:val="6"/>
        </w:numPr>
        <w:spacing w:after="0"/>
      </w:pPr>
      <w:r w:rsidRPr="00F24097">
        <w:t>az állam által elismert szakképesítések szakmai követelménymoduljairól szóló 217/2012. (VIII. 9.) Kormányrendelet,</w:t>
      </w:r>
    </w:p>
    <w:p w:rsidR="00126B86" w:rsidRPr="00F24097" w:rsidRDefault="00126B86" w:rsidP="00F24097">
      <w:pPr>
        <w:pStyle w:val="Listaszerbekezds"/>
        <w:numPr>
          <w:ilvl w:val="0"/>
          <w:numId w:val="6"/>
        </w:numPr>
        <w:spacing w:after="0"/>
      </w:pPr>
      <w:r>
        <w:t>a(z) 54 542 03 számú,</w:t>
      </w:r>
      <w:r w:rsidRPr="00F24097">
        <w:t xml:space="preserve"> </w:t>
      </w:r>
      <w:r>
        <w:t>Textilipari technikus megnevezésű</w:t>
      </w:r>
      <w:r w:rsidRPr="00F24097">
        <w:t xml:space="preserve"> szakképesítés szakmai és vizsgakövetelményeit tartalmazó rendelet </w:t>
      </w:r>
    </w:p>
    <w:p w:rsidR="00126B86" w:rsidRPr="00F24097" w:rsidRDefault="00126B86" w:rsidP="00F24097">
      <w:pPr>
        <w:spacing w:after="0"/>
      </w:pPr>
      <w:r w:rsidRPr="00F24097">
        <w:t>alapján készült.</w:t>
      </w:r>
    </w:p>
    <w:p w:rsidR="00126B86" w:rsidRDefault="00126B86" w:rsidP="000B5E9D">
      <w:pPr>
        <w:spacing w:after="0"/>
      </w:pPr>
    </w:p>
    <w:p w:rsidR="00126B86" w:rsidRDefault="00126B86" w:rsidP="000B5E9D">
      <w:pPr>
        <w:spacing w:after="0"/>
      </w:pPr>
    </w:p>
    <w:p w:rsidR="00126B86" w:rsidRPr="00C64856" w:rsidRDefault="00126B86" w:rsidP="00C64856">
      <w:pPr>
        <w:spacing w:after="0"/>
        <w:rPr>
          <w:b/>
        </w:rPr>
      </w:pPr>
      <w:r>
        <w:rPr>
          <w:b/>
        </w:rPr>
        <w:t xml:space="preserve">II. </w:t>
      </w:r>
      <w:r w:rsidRPr="00C64856">
        <w:rPr>
          <w:b/>
        </w:rPr>
        <w:t>A szakképesítés alapadatai</w:t>
      </w:r>
    </w:p>
    <w:p w:rsidR="00126B86" w:rsidRPr="00C64856" w:rsidRDefault="00126B86" w:rsidP="00C64856">
      <w:pPr>
        <w:spacing w:after="0"/>
      </w:pPr>
    </w:p>
    <w:p w:rsidR="00126B86" w:rsidRPr="00C64856" w:rsidRDefault="00126B86" w:rsidP="00C64856">
      <w:pPr>
        <w:spacing w:after="0"/>
      </w:pPr>
      <w:r w:rsidRPr="00C64856">
        <w:t xml:space="preserve">A szakképesítés azonosító száma: </w:t>
      </w:r>
      <w:r>
        <w:t>54 542 03.</w:t>
      </w:r>
    </w:p>
    <w:p w:rsidR="00126B86" w:rsidRPr="00C64856" w:rsidRDefault="00126B86" w:rsidP="00C64856">
      <w:pPr>
        <w:spacing w:after="0"/>
      </w:pPr>
      <w:r w:rsidRPr="00C64856">
        <w:t xml:space="preserve">Szakképesítés megnevezése: </w:t>
      </w:r>
      <w:r>
        <w:t>Textilipari technikus</w:t>
      </w:r>
    </w:p>
    <w:p w:rsidR="00126B86" w:rsidRPr="00C64856" w:rsidRDefault="00126B86" w:rsidP="00C64856">
      <w:pPr>
        <w:spacing w:after="0"/>
      </w:pPr>
      <w:r w:rsidRPr="00C64856">
        <w:t xml:space="preserve">A szakmacsoport száma és megnevezése: </w:t>
      </w:r>
      <w:r>
        <w:t>10.</w:t>
      </w:r>
      <w:r w:rsidRPr="00C64856">
        <w:t xml:space="preserve">. </w:t>
      </w:r>
      <w:r>
        <w:t>Könnyűipar</w:t>
      </w:r>
    </w:p>
    <w:p w:rsidR="00126B86" w:rsidRPr="00C64856" w:rsidRDefault="00126B86" w:rsidP="00C64856">
      <w:pPr>
        <w:spacing w:after="0"/>
      </w:pPr>
      <w:r w:rsidRPr="00C64856">
        <w:t xml:space="preserve">Ágazati besorolás száma és megnevezése: </w:t>
      </w:r>
      <w:r>
        <w:t>XVII</w:t>
      </w:r>
      <w:r w:rsidRPr="00C64856">
        <w:t xml:space="preserve">. </w:t>
      </w:r>
      <w:r>
        <w:t>Könnyűipar</w:t>
      </w:r>
    </w:p>
    <w:p w:rsidR="00126B86" w:rsidRPr="00C64856" w:rsidRDefault="00126B86" w:rsidP="00C64856">
      <w:pPr>
        <w:spacing w:after="0"/>
      </w:pPr>
      <w:r w:rsidRPr="00C64856">
        <w:t xml:space="preserve">Iskolai rendszerű szakképzésben a szakképzési évfolyamok száma: </w:t>
      </w:r>
      <w:r>
        <w:t>2</w:t>
      </w:r>
      <w:r w:rsidRPr="00C64856">
        <w:t xml:space="preserve"> év</w:t>
      </w:r>
    </w:p>
    <w:p w:rsidR="00126B86" w:rsidRPr="00C64856" w:rsidRDefault="00126B86" w:rsidP="00C64856">
      <w:pPr>
        <w:spacing w:after="0"/>
      </w:pPr>
      <w:r w:rsidRPr="00C64856">
        <w:t xml:space="preserve">Elméleti képzési idő aránya: </w:t>
      </w:r>
      <w:r>
        <w:t>60</w:t>
      </w:r>
      <w:r w:rsidRPr="00C64856">
        <w:t>%</w:t>
      </w:r>
    </w:p>
    <w:p w:rsidR="00126B86" w:rsidRPr="00C64856" w:rsidRDefault="00126B86" w:rsidP="00C64856">
      <w:pPr>
        <w:spacing w:after="0"/>
      </w:pPr>
      <w:r w:rsidRPr="00C64856">
        <w:t xml:space="preserve">Gyakorlati képzési idő aránya: </w:t>
      </w:r>
      <w:r>
        <w:t>40</w:t>
      </w:r>
      <w:r w:rsidRPr="00C64856">
        <w:t>%</w:t>
      </w:r>
    </w:p>
    <w:p w:rsidR="00126B86" w:rsidRPr="00C64856" w:rsidRDefault="00126B86" w:rsidP="00C64856">
      <w:pPr>
        <w:spacing w:after="0"/>
      </w:pPr>
      <w:r w:rsidRPr="00C64856">
        <w:t>Az iskolai rendszerű képzésben az összefüggő szakmai gyakorlat időtartama:</w:t>
      </w:r>
    </w:p>
    <w:p w:rsidR="00126B86" w:rsidRPr="00381B6C" w:rsidRDefault="00126B86" w:rsidP="00381B6C">
      <w:pPr>
        <w:pStyle w:val="Listaszerbekezds"/>
        <w:numPr>
          <w:ilvl w:val="0"/>
          <w:numId w:val="7"/>
        </w:numPr>
        <w:spacing w:after="0"/>
      </w:pPr>
      <w:r w:rsidRPr="00381B6C">
        <w:t>5 évfolyamos képzés esetén</w:t>
      </w:r>
      <w:r>
        <w:t>:</w:t>
      </w:r>
      <w:r w:rsidRPr="00381B6C">
        <w:t xml:space="preserve"> </w:t>
      </w:r>
      <w:r>
        <w:t>a 10. évfolyamot követően 140</w:t>
      </w:r>
      <w:r w:rsidRPr="00381B6C">
        <w:t xml:space="preserve"> óra, a 11. évfolyamot követően 140 óra; </w:t>
      </w:r>
    </w:p>
    <w:p w:rsidR="00126B86" w:rsidRPr="00381B6C" w:rsidRDefault="00126B86"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126B86" w:rsidRDefault="00126B86" w:rsidP="000B5E9D">
      <w:pPr>
        <w:spacing w:after="0"/>
      </w:pPr>
    </w:p>
    <w:p w:rsidR="00126B86" w:rsidRDefault="00126B86" w:rsidP="000B5E9D">
      <w:pPr>
        <w:spacing w:after="0"/>
      </w:pPr>
    </w:p>
    <w:p w:rsidR="00126B86" w:rsidRPr="00E96240" w:rsidRDefault="00126B86" w:rsidP="00E96240">
      <w:pPr>
        <w:spacing w:after="0"/>
        <w:rPr>
          <w:b/>
        </w:rPr>
      </w:pPr>
      <w:r w:rsidRPr="00E96240">
        <w:rPr>
          <w:b/>
        </w:rPr>
        <w:t>III. A szakképzésbe történő belépés feltételei</w:t>
      </w:r>
    </w:p>
    <w:p w:rsidR="00126B86" w:rsidRPr="00E96240" w:rsidRDefault="00126B86" w:rsidP="00E96240">
      <w:pPr>
        <w:spacing w:after="0"/>
      </w:pPr>
    </w:p>
    <w:p w:rsidR="00126B86" w:rsidRPr="00E96240" w:rsidRDefault="00126B86" w:rsidP="00E96240">
      <w:pPr>
        <w:spacing w:after="0"/>
      </w:pPr>
      <w:r w:rsidRPr="00E96240">
        <w:t>Iskolai előképzettség: érettségi végzettség</w:t>
      </w:r>
    </w:p>
    <w:p w:rsidR="00126B86" w:rsidRPr="00E96240" w:rsidRDefault="00126B86" w:rsidP="00E96240">
      <w:pPr>
        <w:spacing w:after="0"/>
      </w:pPr>
      <w:r w:rsidRPr="00E96240">
        <w:t xml:space="preserve">Bemeneti kompetenciák: </w:t>
      </w:r>
      <w:r>
        <w:t>—</w:t>
      </w:r>
    </w:p>
    <w:p w:rsidR="00126B86" w:rsidRPr="00E96240" w:rsidRDefault="00126B86" w:rsidP="00E96240">
      <w:pPr>
        <w:spacing w:after="0"/>
      </w:pPr>
      <w:r w:rsidRPr="00E96240">
        <w:t xml:space="preserve">Szakmai előképzettség: </w:t>
      </w:r>
      <w:r>
        <w:t>—</w:t>
      </w:r>
    </w:p>
    <w:p w:rsidR="00126B86" w:rsidRPr="00E96240" w:rsidRDefault="00126B86" w:rsidP="00E96240">
      <w:pPr>
        <w:spacing w:after="0"/>
      </w:pPr>
      <w:r w:rsidRPr="00E96240">
        <w:t xml:space="preserve">Előírt gyakorlat: </w:t>
      </w:r>
      <w:r>
        <w:t>—</w:t>
      </w:r>
    </w:p>
    <w:p w:rsidR="00126B86" w:rsidRPr="00E96240" w:rsidRDefault="00126B86" w:rsidP="00E96240">
      <w:pPr>
        <w:spacing w:after="0"/>
      </w:pPr>
      <w:r w:rsidRPr="00E96240">
        <w:t xml:space="preserve">Egészségügyi alkalmassági követelmények: </w:t>
      </w:r>
      <w:r>
        <w:t>szükségesek</w:t>
      </w:r>
    </w:p>
    <w:p w:rsidR="00126B86" w:rsidRPr="00E96240" w:rsidRDefault="00126B86" w:rsidP="00E96240">
      <w:pPr>
        <w:spacing w:after="0"/>
      </w:pPr>
      <w:r w:rsidRPr="00E96240">
        <w:t xml:space="preserve">Pályaalkalmassági követelmények: </w:t>
      </w:r>
      <w:r w:rsidR="00873FAE">
        <w:t>nincsenek</w:t>
      </w:r>
    </w:p>
    <w:p w:rsidR="00126B86" w:rsidRPr="00E96240" w:rsidRDefault="00126B86" w:rsidP="00E96240">
      <w:pPr>
        <w:spacing w:after="0"/>
      </w:pPr>
    </w:p>
    <w:p w:rsidR="00126B86" w:rsidRPr="00E96240" w:rsidRDefault="00126B86" w:rsidP="00E96240">
      <w:pPr>
        <w:spacing w:after="0"/>
      </w:pPr>
    </w:p>
    <w:p w:rsidR="00126B86" w:rsidRPr="00E96240" w:rsidRDefault="00126B86" w:rsidP="00E96240">
      <w:pPr>
        <w:spacing w:after="0"/>
        <w:rPr>
          <w:b/>
        </w:rPr>
      </w:pPr>
      <w:r w:rsidRPr="00E96240">
        <w:rPr>
          <w:b/>
        </w:rPr>
        <w:t>IV.</w:t>
      </w:r>
      <w:r>
        <w:rPr>
          <w:b/>
        </w:rPr>
        <w:t xml:space="preserve"> </w:t>
      </w:r>
      <w:r w:rsidRPr="00E96240">
        <w:rPr>
          <w:b/>
        </w:rPr>
        <w:t>A szakképzés szervezésének feltételei</w:t>
      </w:r>
    </w:p>
    <w:p w:rsidR="00126B86" w:rsidRPr="00E96240" w:rsidRDefault="00126B86" w:rsidP="00E96240">
      <w:pPr>
        <w:spacing w:after="0"/>
      </w:pPr>
    </w:p>
    <w:p w:rsidR="00126B86" w:rsidRPr="00696ED9" w:rsidRDefault="00126B86" w:rsidP="00E96240">
      <w:pPr>
        <w:spacing w:after="0"/>
        <w:rPr>
          <w:b/>
        </w:rPr>
      </w:pPr>
      <w:r w:rsidRPr="00696ED9">
        <w:rPr>
          <w:b/>
        </w:rPr>
        <w:t>Személyi feltételek</w:t>
      </w:r>
    </w:p>
    <w:p w:rsidR="00126B86" w:rsidRPr="00E96240" w:rsidRDefault="00126B86"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26B86" w:rsidRPr="00E96240" w:rsidRDefault="00126B86" w:rsidP="00E96240">
      <w:pPr>
        <w:spacing w:after="0"/>
      </w:pPr>
      <w:r w:rsidRPr="00E96240">
        <w:t>Ezen túl az alábbi tantárgyak oktatására az alábbi végzettséggel rendelkező szakember alkalmazható:</w:t>
      </w:r>
    </w:p>
    <w:p w:rsidR="00126B86" w:rsidRDefault="00126B86" w:rsidP="000B5E9D">
      <w:pPr>
        <w:spacing w:after="0"/>
      </w:pPr>
    </w:p>
    <w:bookmarkStart w:id="0" w:name="_MON_1526058436"/>
    <w:bookmarkEnd w:id="0"/>
    <w:p w:rsidR="00126B86" w:rsidRDefault="0074039D" w:rsidP="00A17996">
      <w:pPr>
        <w:spacing w:after="0"/>
        <w:jc w:val="center"/>
      </w:pPr>
      <w:r w:rsidRPr="00694EBF">
        <w:object w:dxaOrig="8099"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44.25pt" o:ole="">
            <v:imagedata r:id="rId8" o:title=""/>
          </v:shape>
          <o:OLEObject Type="Embed" ProgID="Excel.Sheet.12" ShapeID="_x0000_i1025" DrawAspect="Content" ObjectID="_1528807709" r:id="rId9"/>
        </w:object>
      </w:r>
    </w:p>
    <w:p w:rsidR="00126B86" w:rsidRDefault="00126B86" w:rsidP="000B5E9D">
      <w:pPr>
        <w:spacing w:after="0"/>
      </w:pPr>
    </w:p>
    <w:p w:rsidR="00126B86" w:rsidRPr="00696ED9" w:rsidRDefault="00126B86" w:rsidP="00696ED9">
      <w:pPr>
        <w:spacing w:after="0"/>
        <w:rPr>
          <w:b/>
        </w:rPr>
      </w:pPr>
      <w:r w:rsidRPr="00696ED9">
        <w:rPr>
          <w:b/>
        </w:rPr>
        <w:t>Tárgyi feltételek</w:t>
      </w:r>
    </w:p>
    <w:p w:rsidR="00126B86" w:rsidRPr="00696ED9" w:rsidRDefault="00126B86" w:rsidP="00696ED9">
      <w:pPr>
        <w:spacing w:after="0"/>
      </w:pPr>
      <w:r w:rsidRPr="00696ED9">
        <w:t>A szakmai képzés lebonyolításához szükséges eszközök és felszerelések felsorolását a szakképesítés szakmai és vizsgakövetelménye (szvk) tartalmazza, melynek tovább</w:t>
      </w:r>
      <w:r>
        <w:t>i részletei az alábbiak: Nincs.</w:t>
      </w:r>
    </w:p>
    <w:p w:rsidR="00126B86" w:rsidRPr="00696ED9" w:rsidRDefault="00126B86" w:rsidP="00696ED9">
      <w:pPr>
        <w:spacing w:after="0"/>
      </w:pPr>
    </w:p>
    <w:p w:rsidR="00126B86" w:rsidRDefault="00126B86" w:rsidP="00696ED9">
      <w:pPr>
        <w:spacing w:after="0"/>
      </w:pPr>
      <w:r w:rsidRPr="00696ED9">
        <w:t>Ajánlás a szakmai képzés lebonyolításához szükséges további eszközökre és felszerelésekre: Nincs.</w:t>
      </w:r>
    </w:p>
    <w:p w:rsidR="00126B86" w:rsidRDefault="00126B86" w:rsidP="000B5E9D">
      <w:pPr>
        <w:spacing w:after="0"/>
      </w:pPr>
    </w:p>
    <w:p w:rsidR="00126B86" w:rsidRPr="00FB273F" w:rsidRDefault="00126B86" w:rsidP="00FB273F">
      <w:pPr>
        <w:spacing w:after="0"/>
      </w:pPr>
    </w:p>
    <w:p w:rsidR="00126B86" w:rsidRPr="00FB273F" w:rsidRDefault="00126B86" w:rsidP="00FB273F">
      <w:pPr>
        <w:spacing w:after="0"/>
        <w:rPr>
          <w:b/>
        </w:rPr>
      </w:pPr>
      <w:r w:rsidRPr="00FB273F">
        <w:rPr>
          <w:b/>
        </w:rPr>
        <w:t>V. A szakképesítés óraterve nappali rendszerű oktatásra</w:t>
      </w:r>
    </w:p>
    <w:p w:rsidR="00126B86" w:rsidRPr="00FB273F" w:rsidRDefault="00126B86" w:rsidP="00FB273F">
      <w:pPr>
        <w:spacing w:after="0"/>
      </w:pPr>
    </w:p>
    <w:p w:rsidR="00126B86" w:rsidRPr="00FB273F" w:rsidRDefault="00126B86"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126B86" w:rsidRDefault="00126B86">
      <w:pPr>
        <w:spacing w:after="200" w:line="276" w:lineRule="auto"/>
        <w:jc w:val="left"/>
      </w:pPr>
      <w:r>
        <w:br w:type="page"/>
      </w:r>
    </w:p>
    <w:p w:rsidR="00126B86" w:rsidRPr="00FB273F" w:rsidRDefault="00126B86" w:rsidP="00FB273F">
      <w:pPr>
        <w:spacing w:after="0"/>
      </w:pPr>
    </w:p>
    <w:p w:rsidR="00126B86" w:rsidRDefault="00126B86" w:rsidP="00FB273F">
      <w:pPr>
        <w:spacing w:after="0"/>
      </w:pPr>
      <w:r>
        <w:t>Szakgimnázium</w:t>
      </w:r>
      <w:r w:rsidRPr="00FB273F">
        <w:t>i képzés esetén a heti és éves szakmai óraszámok:</w:t>
      </w:r>
    </w:p>
    <w:p w:rsidR="00126B86" w:rsidRDefault="00126B86" w:rsidP="000B5E9D">
      <w:pPr>
        <w:spacing w:after="0"/>
      </w:pPr>
    </w:p>
    <w:p w:rsidR="000A0EA0" w:rsidRDefault="000A0EA0" w:rsidP="000A0EA0">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A0EA0"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 xml:space="preserve">éves óraszám </w:t>
            </w:r>
          </w:p>
        </w:tc>
      </w:tr>
      <w:tr w:rsidR="000A0EA0"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396 óra/év</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432 óra/év</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140 óra</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360 óra/év</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140 óra</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310 óra/év</w:t>
            </w:r>
          </w:p>
        </w:tc>
      </w:tr>
      <w:tr w:rsidR="000A0EA0"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961 óra/év</w:t>
            </w:r>
          </w:p>
        </w:tc>
      </w:tr>
      <w:tr w:rsidR="000A0EA0"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ind w:left="252"/>
              <w:rPr>
                <w:szCs w:val="24"/>
              </w:rPr>
            </w:pPr>
            <w:r>
              <w:t>2739 óra</w:t>
            </w:r>
          </w:p>
        </w:tc>
      </w:tr>
    </w:tbl>
    <w:p w:rsidR="000A0EA0" w:rsidRDefault="000A0EA0" w:rsidP="000A0EA0">
      <w:pPr>
        <w:spacing w:after="0"/>
        <w:ind w:left="360"/>
      </w:pPr>
    </w:p>
    <w:p w:rsidR="000A0EA0" w:rsidRDefault="000A0EA0" w:rsidP="000A0EA0">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0A0EA0" w:rsidRDefault="000A0EA0" w:rsidP="000A0EA0">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A0EA0"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D3412">
            <w:pPr>
              <w:spacing w:after="0"/>
              <w:jc w:val="center"/>
              <w:rPr>
                <w:szCs w:val="24"/>
              </w:rPr>
            </w:pPr>
            <w:r>
              <w:t xml:space="preserve">éves óraszám </w:t>
            </w:r>
          </w:p>
        </w:tc>
      </w:tr>
      <w:tr w:rsidR="000A0EA0"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1116 óra/év</w:t>
            </w:r>
          </w:p>
        </w:tc>
      </w:tr>
      <w:tr w:rsidR="000A0EA0"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D3412">
            <w:pPr>
              <w:spacing w:after="0"/>
              <w:rPr>
                <w:szCs w:val="24"/>
              </w:rPr>
            </w:pPr>
            <w:r>
              <w:t>160 óra</w:t>
            </w:r>
          </w:p>
        </w:tc>
      </w:tr>
      <w:tr w:rsidR="000A0EA0"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961 óra/év</w:t>
            </w:r>
          </w:p>
        </w:tc>
      </w:tr>
      <w:tr w:rsidR="000A0EA0"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D3412">
            <w:pPr>
              <w:spacing w:after="0"/>
              <w:rPr>
                <w:szCs w:val="24"/>
              </w:rPr>
            </w:pPr>
            <w:r>
              <w:t>2237 óra</w:t>
            </w:r>
          </w:p>
        </w:tc>
      </w:tr>
    </w:tbl>
    <w:p w:rsidR="00126B86" w:rsidRDefault="00126B86" w:rsidP="000B5E9D">
      <w:pPr>
        <w:spacing w:after="0"/>
      </w:pPr>
    </w:p>
    <w:p w:rsidR="00126B86" w:rsidRDefault="00126B86"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126B86" w:rsidRDefault="00126B86" w:rsidP="000B5E9D">
      <w:pPr>
        <w:spacing w:after="0"/>
        <w:sectPr w:rsidR="00126B86">
          <w:headerReference w:type="default" r:id="rId10"/>
          <w:footerReference w:type="default" r:id="rId11"/>
          <w:pgSz w:w="11906" w:h="16838"/>
          <w:pgMar w:top="1417" w:right="1417" w:bottom="1417" w:left="1417" w:header="708" w:footer="708" w:gutter="0"/>
          <w:cols w:space="708"/>
          <w:docGrid w:linePitch="360"/>
        </w:sectPr>
      </w:pPr>
    </w:p>
    <w:p w:rsidR="00126B86" w:rsidRPr="00CB484D" w:rsidRDefault="00126B86" w:rsidP="00CB484D">
      <w:pPr>
        <w:spacing w:after="0"/>
        <w:jc w:val="center"/>
      </w:pPr>
      <w:r w:rsidRPr="00CB484D">
        <w:lastRenderedPageBreak/>
        <w:t>1. számú táblázat</w:t>
      </w:r>
    </w:p>
    <w:p w:rsidR="00126B86" w:rsidRPr="00CB484D" w:rsidRDefault="00126B86" w:rsidP="00CB484D">
      <w:pPr>
        <w:spacing w:after="0"/>
        <w:jc w:val="center"/>
        <w:rPr>
          <w:b/>
        </w:rPr>
      </w:pPr>
      <w:r w:rsidRPr="00CB484D">
        <w:rPr>
          <w:b/>
        </w:rPr>
        <w:t>A szakmai követelménymodulokhoz rendelt tantárgyak heti óraszáma évfolyamonként</w:t>
      </w:r>
    </w:p>
    <w:p w:rsidR="00126B86" w:rsidRDefault="00126B86" w:rsidP="000B5E9D">
      <w:pPr>
        <w:spacing w:after="0"/>
      </w:pPr>
    </w:p>
    <w:p w:rsidR="00126B86" w:rsidRDefault="00126B86"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3"/>
        <w:gridCol w:w="487"/>
        <w:gridCol w:w="305"/>
        <w:gridCol w:w="540"/>
        <w:gridCol w:w="775"/>
        <w:gridCol w:w="305"/>
        <w:gridCol w:w="540"/>
        <w:gridCol w:w="775"/>
        <w:gridCol w:w="390"/>
        <w:gridCol w:w="690"/>
        <w:gridCol w:w="673"/>
        <w:gridCol w:w="407"/>
        <w:gridCol w:w="540"/>
        <w:gridCol w:w="444"/>
        <w:gridCol w:w="636"/>
        <w:gridCol w:w="673"/>
        <w:gridCol w:w="407"/>
      </w:tblGrid>
      <w:tr w:rsidR="000A0EA0" w:rsidRPr="00EB355A" w:rsidTr="000A0EA0">
        <w:trPr>
          <w:trHeight w:val="750"/>
          <w:jc w:val="center"/>
        </w:trPr>
        <w:tc>
          <w:tcPr>
            <w:tcW w:w="5160" w:type="dxa"/>
            <w:gridSpan w:val="2"/>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9.</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12.</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5/13.</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1/13.</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2/14.</w:t>
            </w:r>
          </w:p>
        </w:tc>
      </w:tr>
      <w:tr w:rsidR="000A0EA0" w:rsidRPr="00EB355A" w:rsidTr="000A0EA0">
        <w:trPr>
          <w:trHeight w:val="450"/>
          <w:jc w:val="center"/>
        </w:trPr>
        <w:tc>
          <w:tcPr>
            <w:tcW w:w="5160" w:type="dxa"/>
            <w:gridSpan w:val="2"/>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845"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ögy</w:t>
            </w:r>
          </w:p>
        </w:tc>
        <w:tc>
          <w:tcPr>
            <w:tcW w:w="845"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ögy</w:t>
            </w: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984"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636"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ögy</w:t>
            </w: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r>
      <w:tr w:rsidR="000A0EA0" w:rsidRPr="00EB355A" w:rsidTr="000A0EA0">
        <w:trPr>
          <w:trHeight w:val="375"/>
          <w:jc w:val="center"/>
        </w:trPr>
        <w:tc>
          <w:tcPr>
            <w:tcW w:w="5160" w:type="dxa"/>
            <w:gridSpan w:val="2"/>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59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8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305"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54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775"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305"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54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775"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390"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69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67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0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540"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44"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c>
          <w:tcPr>
            <w:tcW w:w="636"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67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0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gy</w:t>
            </w:r>
          </w:p>
        </w:tc>
      </w:tr>
      <w:tr w:rsidR="000A0EA0" w:rsidRPr="00EB355A" w:rsidTr="000A0EA0">
        <w:trPr>
          <w:trHeight w:val="61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A fő szakképesítésre vonatkozóan:</w:t>
            </w:r>
          </w:p>
        </w:tc>
        <w:tc>
          <w:tcPr>
            <w:tcW w:w="2460" w:type="dxa"/>
            <w:shd w:val="clear" w:color="auto" w:fill="auto"/>
            <w:vAlign w:val="center"/>
            <w:hideMark/>
          </w:tcPr>
          <w:p w:rsidR="000A0EA0" w:rsidRPr="00EB355A" w:rsidRDefault="000A0EA0" w:rsidP="00EB355A">
            <w:pPr>
              <w:spacing w:after="0"/>
              <w:jc w:val="left"/>
              <w:rPr>
                <w:rFonts w:eastAsia="Times New Roman"/>
                <w:color w:val="000000"/>
                <w:sz w:val="20"/>
                <w:szCs w:val="20"/>
                <w:lang w:eastAsia="hu-HU"/>
              </w:rPr>
            </w:pPr>
            <w:r w:rsidRPr="00EB355A">
              <w:rPr>
                <w:rFonts w:eastAsia="Times New Roman"/>
                <w:color w:val="000000"/>
                <w:sz w:val="20"/>
                <w:szCs w:val="20"/>
                <w:lang w:eastAsia="hu-HU"/>
              </w:rPr>
              <w:t>Összesen</w:t>
            </w:r>
          </w:p>
        </w:tc>
        <w:tc>
          <w:tcPr>
            <w:tcW w:w="593"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487"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305"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140</w:t>
            </w:r>
          </w:p>
        </w:tc>
        <w:tc>
          <w:tcPr>
            <w:tcW w:w="305"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140</w:t>
            </w:r>
          </w:p>
        </w:tc>
        <w:tc>
          <w:tcPr>
            <w:tcW w:w="390"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69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07"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12</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22</w:t>
            </w:r>
          </w:p>
        </w:tc>
        <w:tc>
          <w:tcPr>
            <w:tcW w:w="444"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8</w:t>
            </w:r>
          </w:p>
        </w:tc>
        <w:tc>
          <w:tcPr>
            <w:tcW w:w="63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160</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07"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12</w:t>
            </w:r>
          </w:p>
        </w:tc>
      </w:tr>
      <w:tr w:rsidR="000A0EA0" w:rsidRPr="00EB355A" w:rsidTr="000A0EA0">
        <w:trPr>
          <w:trHeight w:val="61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color w:val="000000"/>
                <w:sz w:val="20"/>
                <w:szCs w:val="20"/>
                <w:lang w:eastAsia="hu-HU"/>
              </w:rPr>
            </w:pPr>
            <w:r w:rsidRPr="00EB355A">
              <w:rPr>
                <w:rFonts w:eastAsia="Times New Roman"/>
                <w:color w:val="000000"/>
                <w:sz w:val="20"/>
                <w:szCs w:val="20"/>
                <w:lang w:eastAsia="hu-HU"/>
              </w:rPr>
              <w:t>Összesen</w:t>
            </w:r>
          </w:p>
        </w:tc>
        <w:tc>
          <w:tcPr>
            <w:tcW w:w="1080"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845"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775"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845"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775"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bookmarkStart w:id="1" w:name="_GoBack"/>
            <w:bookmarkEnd w:id="1"/>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984"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30,0</w:t>
            </w:r>
          </w:p>
        </w:tc>
        <w:tc>
          <w:tcPr>
            <w:tcW w:w="636"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r>
      <w:tr w:rsidR="000A0EA0" w:rsidRPr="00EB355A" w:rsidTr="000A0EA0">
        <w:trPr>
          <w:trHeight w:val="600"/>
          <w:jc w:val="center"/>
        </w:trPr>
        <w:tc>
          <w:tcPr>
            <w:tcW w:w="2700" w:type="dxa"/>
            <w:shd w:val="clear" w:color="000000" w:fill="FFC000"/>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11499-12</w:t>
            </w:r>
            <w:r w:rsidRPr="00EB355A">
              <w:rPr>
                <w:rFonts w:eastAsia="Times New Roman"/>
                <w:color w:val="000000"/>
                <w:sz w:val="20"/>
                <w:szCs w:val="20"/>
                <w:lang w:eastAsia="hu-HU"/>
              </w:rPr>
              <w:br/>
              <w:t>Foglalkoztatás II.</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Foglalkoztatás II.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915"/>
          <w:jc w:val="center"/>
        </w:trPr>
        <w:tc>
          <w:tcPr>
            <w:tcW w:w="2700" w:type="dxa"/>
            <w:shd w:val="clear" w:color="000000" w:fill="FFC000"/>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11498-12</w:t>
            </w:r>
            <w:r w:rsidRPr="00EB355A">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Foglalkoztatás 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10125-16 azonosító számú</w:t>
            </w:r>
            <w:r w:rsidRPr="00EB355A">
              <w:rPr>
                <w:rFonts w:eastAsia="Times New Roman"/>
                <w:color w:val="000000"/>
                <w:sz w:val="20"/>
                <w:szCs w:val="20"/>
                <w:lang w:eastAsia="hu-HU"/>
              </w:rPr>
              <w:br/>
              <w:t>Textilipari próbagyártás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Munka-, tűz- és környezetvédelem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Termékkészítés gyakorlat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9</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6</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9</w:t>
            </w:r>
          </w:p>
        </w:tc>
      </w:tr>
      <w:tr w:rsidR="000A0EA0" w:rsidRPr="00EB355A" w:rsidTr="000A0EA0">
        <w:trPr>
          <w:trHeight w:val="76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xml:space="preserve">10126-16 </w:t>
            </w:r>
            <w:r w:rsidRPr="00EB355A">
              <w:rPr>
                <w:rFonts w:eastAsia="Times New Roman"/>
                <w:color w:val="000000"/>
                <w:sz w:val="20"/>
                <w:szCs w:val="20"/>
                <w:lang w:eastAsia="hu-HU"/>
              </w:rPr>
              <w:br/>
              <w:t>Textilipari termékek minősítése</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anyagok vizsgálati előírásai, követelményei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4</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76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anyagok vizsgálati módszerei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r>
      <w:tr w:rsidR="000A0EA0" w:rsidRPr="00EB355A" w:rsidTr="000A0EA0">
        <w:trPr>
          <w:trHeight w:val="510"/>
          <w:jc w:val="center"/>
        </w:trPr>
        <w:tc>
          <w:tcPr>
            <w:tcW w:w="2700" w:type="dxa"/>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xml:space="preserve">10127-12  </w:t>
            </w:r>
            <w:r w:rsidRPr="00EB355A">
              <w:rPr>
                <w:rFonts w:eastAsia="Times New Roman"/>
                <w:color w:val="000000"/>
                <w:sz w:val="20"/>
                <w:szCs w:val="20"/>
                <w:lang w:eastAsia="hu-HU"/>
              </w:rPr>
              <w:br/>
              <w:t>Textiliparban alkalmazott anyagfajták</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Textilipari anyag- és áruismeret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4</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10128-16</w:t>
            </w:r>
            <w:r w:rsidRPr="00EB355A">
              <w:rPr>
                <w:rFonts w:eastAsia="Times New Roman"/>
                <w:color w:val="000000"/>
                <w:sz w:val="20"/>
                <w:szCs w:val="20"/>
                <w:lang w:eastAsia="hu-HU"/>
              </w:rPr>
              <w:br/>
            </w:r>
            <w:r w:rsidRPr="00EB355A">
              <w:rPr>
                <w:rFonts w:eastAsia="Times New Roman"/>
                <w:color w:val="000000"/>
                <w:sz w:val="20"/>
                <w:szCs w:val="20"/>
                <w:lang w:eastAsia="hu-HU"/>
              </w:rPr>
              <w:lastRenderedPageBreak/>
              <w:t xml:space="preserve"> Textilipari gyártástechnológiák, gyártmánytervezés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lastRenderedPageBreak/>
              <w:t xml:space="preserve">Textilipari technológiák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2,5</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6,5</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terméktervezés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Szakmai számítások, kapacitásszámítás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Textilkikészítés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5,5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5,5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11500-16 Munkahelyi egészség és biztonság</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Munkahelyi egészség és biztonság</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11768-16 A Könnyűipari termékgyártás előkészítése</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Gyártmányfejlesztés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Számítógépes gyártás-előkészítés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Termékkészítés gyakorlata</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11769-16 Szervezés-irányítás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Gyártásirányítás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Terméktechnológia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11770-16 Könnyűipari alapanyagok</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Könnyűipari alapanyagok</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Könnyűipari alapanyagok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bl>
    <w:p w:rsidR="0004766A" w:rsidRDefault="0004766A" w:rsidP="000B5E9D">
      <w:pPr>
        <w:spacing w:after="0"/>
      </w:pPr>
    </w:p>
    <w:p w:rsidR="0004766A" w:rsidRDefault="0004766A" w:rsidP="000B5E9D">
      <w:pPr>
        <w:spacing w:after="0"/>
      </w:pPr>
    </w:p>
    <w:p w:rsidR="00126B86" w:rsidRPr="00CB484D" w:rsidRDefault="00126B86"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26B86" w:rsidRPr="00CB484D" w:rsidRDefault="00126B86" w:rsidP="00CB484D">
      <w:pPr>
        <w:spacing w:after="0"/>
      </w:pPr>
      <w:r w:rsidRPr="00CB484D">
        <w:t>Az időkeret fennmaradó részének (szabadsáv) szakmai tartalmáról a szakképző iskola szakmai programjában kell rendelkezni.</w:t>
      </w:r>
    </w:p>
    <w:p w:rsidR="00126B86" w:rsidRPr="00CB484D" w:rsidRDefault="00126B86" w:rsidP="00CB484D">
      <w:pPr>
        <w:spacing w:after="0"/>
      </w:pPr>
    </w:p>
    <w:p w:rsidR="00126B86" w:rsidRDefault="00126B86" w:rsidP="00CB484D">
      <w:pPr>
        <w:spacing w:after="0"/>
      </w:pPr>
      <w:r w:rsidRPr="00CB484D">
        <w:t>A szakmai és vizsgakövetelményben a szakképesítésre meghatározott elmélet/gyakorlat arányának a teljes képzési idő során kell teljesülnie.</w:t>
      </w:r>
    </w:p>
    <w:p w:rsidR="00126B86" w:rsidRDefault="00126B86">
      <w:pPr>
        <w:spacing w:after="200" w:line="276" w:lineRule="auto"/>
        <w:jc w:val="left"/>
      </w:pPr>
      <w:r>
        <w:br w:type="page"/>
      </w:r>
    </w:p>
    <w:p w:rsidR="00126B86" w:rsidRPr="00CB484D" w:rsidRDefault="00126B86" w:rsidP="00CB484D">
      <w:pPr>
        <w:spacing w:after="0"/>
        <w:jc w:val="center"/>
      </w:pPr>
      <w:r w:rsidRPr="00CB484D">
        <w:lastRenderedPageBreak/>
        <w:t>2. számú táblázat</w:t>
      </w:r>
    </w:p>
    <w:p w:rsidR="00126B86" w:rsidRPr="00CB484D" w:rsidRDefault="00126B86" w:rsidP="00CB484D">
      <w:pPr>
        <w:spacing w:after="0"/>
        <w:jc w:val="center"/>
        <w:rPr>
          <w:b/>
        </w:rPr>
      </w:pPr>
      <w:r w:rsidRPr="00CB484D">
        <w:rPr>
          <w:b/>
        </w:rPr>
        <w:t>A szakmai követelménymodulokhoz rendelt tantárgyak és témakörök óraszáma évfolyamonként</w:t>
      </w:r>
    </w:p>
    <w:p w:rsidR="00126B86" w:rsidRDefault="00126B86" w:rsidP="000B5E9D">
      <w:pPr>
        <w:spacing w:after="0"/>
      </w:pPr>
    </w:p>
    <w:p w:rsidR="00126B86" w:rsidRDefault="00126B86" w:rsidP="00DD65F6">
      <w:pPr>
        <w:spacing w:after="0"/>
        <w:jc w:val="left"/>
      </w:pPr>
    </w:p>
    <w:p w:rsidR="0004766A" w:rsidRDefault="0004766A" w:rsidP="00DD65F6">
      <w:pPr>
        <w:spacing w:after="0"/>
        <w:jc w:val="left"/>
      </w:pPr>
    </w:p>
    <w:p w:rsidR="0004766A" w:rsidRDefault="0004766A"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3"/>
        <w:gridCol w:w="588"/>
        <w:gridCol w:w="412"/>
        <w:gridCol w:w="556"/>
        <w:gridCol w:w="389"/>
        <w:gridCol w:w="556"/>
        <w:gridCol w:w="556"/>
        <w:gridCol w:w="389"/>
        <w:gridCol w:w="556"/>
        <w:gridCol w:w="500"/>
        <w:gridCol w:w="500"/>
        <w:gridCol w:w="676"/>
        <w:gridCol w:w="669"/>
        <w:gridCol w:w="676"/>
        <w:gridCol w:w="500"/>
        <w:gridCol w:w="500"/>
        <w:gridCol w:w="687"/>
        <w:gridCol w:w="500"/>
        <w:gridCol w:w="500"/>
        <w:gridCol w:w="500"/>
        <w:gridCol w:w="500"/>
        <w:gridCol w:w="500"/>
        <w:gridCol w:w="687"/>
      </w:tblGrid>
      <w:tr w:rsidR="000A0EA0" w:rsidRPr="00EB355A" w:rsidTr="000A0EA0">
        <w:trPr>
          <w:trHeight w:val="990"/>
          <w:jc w:val="center"/>
        </w:trPr>
        <w:tc>
          <w:tcPr>
            <w:tcW w:w="2763" w:type="dxa"/>
            <w:gridSpan w:val="2"/>
            <w:vMerge w:val="restart"/>
            <w:shd w:val="clear" w:color="auto" w:fill="auto"/>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9.</w:t>
            </w:r>
          </w:p>
        </w:tc>
        <w:tc>
          <w:tcPr>
            <w:tcW w:w="1501"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w:t>
            </w:r>
          </w:p>
        </w:tc>
        <w:tc>
          <w:tcPr>
            <w:tcW w:w="1501"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76"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Szakgimnáziumi képzés összes óraszáma</w:t>
            </w:r>
          </w:p>
        </w:tc>
        <w:tc>
          <w:tcPr>
            <w:tcW w:w="669"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Érettségi vizsga keretében megszerezhető szakképe-sítéshez kapcsolódó óraszám</w:t>
            </w:r>
          </w:p>
        </w:tc>
        <w:tc>
          <w:tcPr>
            <w:tcW w:w="676"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5/13.</w:t>
            </w:r>
          </w:p>
        </w:tc>
        <w:tc>
          <w:tcPr>
            <w:tcW w:w="687"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1/13.</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2/14.</w:t>
            </w:r>
          </w:p>
        </w:tc>
        <w:tc>
          <w:tcPr>
            <w:tcW w:w="687"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A szakképzés összes óraszáma</w:t>
            </w:r>
          </w:p>
        </w:tc>
      </w:tr>
      <w:tr w:rsidR="000A0EA0" w:rsidRPr="00EB355A" w:rsidTr="000A0EA0">
        <w:trPr>
          <w:trHeight w:val="990"/>
          <w:jc w:val="center"/>
        </w:trPr>
        <w:tc>
          <w:tcPr>
            <w:tcW w:w="2763" w:type="dxa"/>
            <w:gridSpan w:val="2"/>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ögy</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ögy</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676"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669"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676"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687"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ögy</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gy</w:t>
            </w:r>
          </w:p>
        </w:tc>
        <w:tc>
          <w:tcPr>
            <w:tcW w:w="687" w:type="dxa"/>
            <w:vMerge/>
            <w:vAlign w:val="center"/>
            <w:hideMark/>
          </w:tcPr>
          <w:p w:rsidR="000A0EA0" w:rsidRPr="00EB355A" w:rsidRDefault="000A0EA0" w:rsidP="00EB355A">
            <w:pPr>
              <w:spacing w:after="0"/>
              <w:jc w:val="left"/>
              <w:rPr>
                <w:rFonts w:eastAsia="Times New Roman"/>
                <w:color w:val="000000"/>
                <w:sz w:val="16"/>
                <w:szCs w:val="16"/>
                <w:lang w:eastAsia="hu-HU"/>
              </w:rPr>
            </w:pPr>
          </w:p>
        </w:tc>
      </w:tr>
      <w:tr w:rsidR="000A0EA0" w:rsidRPr="00EB355A" w:rsidTr="000A0EA0">
        <w:trPr>
          <w:trHeight w:val="240"/>
          <w:jc w:val="center"/>
        </w:trPr>
        <w:tc>
          <w:tcPr>
            <w:tcW w:w="940" w:type="dxa"/>
            <w:vMerge w:val="restart"/>
            <w:shd w:val="clear" w:color="auto" w:fill="auto"/>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A fő szakképe-sítésre vonatkozó:</w:t>
            </w: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Összesen</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155</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76"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1045</w:t>
            </w:r>
          </w:p>
        </w:tc>
        <w:tc>
          <w:tcPr>
            <w:tcW w:w="669"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453</w:t>
            </w:r>
          </w:p>
        </w:tc>
        <w:tc>
          <w:tcPr>
            <w:tcW w:w="676"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1045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592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372</w:t>
            </w:r>
          </w:p>
        </w:tc>
        <w:tc>
          <w:tcPr>
            <w:tcW w:w="687"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2008,5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792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288</w:t>
            </w:r>
          </w:p>
        </w:tc>
        <w:tc>
          <w:tcPr>
            <w:tcW w:w="500"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160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592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372</w:t>
            </w:r>
          </w:p>
        </w:tc>
        <w:tc>
          <w:tcPr>
            <w:tcW w:w="687"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2043,5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Összesen</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288</w:t>
            </w:r>
          </w:p>
        </w:tc>
        <w:tc>
          <w:tcPr>
            <w:tcW w:w="945"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288</w:t>
            </w:r>
          </w:p>
        </w:tc>
        <w:tc>
          <w:tcPr>
            <w:tcW w:w="55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945"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252</w:t>
            </w:r>
          </w:p>
        </w:tc>
        <w:tc>
          <w:tcPr>
            <w:tcW w:w="55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217</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963,5</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1080</w:t>
            </w:r>
          </w:p>
        </w:tc>
        <w:tc>
          <w:tcPr>
            <w:tcW w:w="500"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963,5</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Elméleti óraszámok </w:t>
            </w:r>
            <w:r w:rsidRPr="00EB355A">
              <w:rPr>
                <w:rFonts w:eastAsia="Times New Roman"/>
                <w:color w:val="000000"/>
                <w:sz w:val="18"/>
                <w:szCs w:val="18"/>
                <w:lang w:eastAsia="hu-HU"/>
              </w:rPr>
              <w:br/>
              <w:t>(arány ögy-vel)</w:t>
            </w:r>
          </w:p>
        </w:tc>
        <w:tc>
          <w:tcPr>
            <w:tcW w:w="5002" w:type="dxa"/>
            <w:gridSpan w:val="10"/>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öt évfolyamos képzés egészében: 1358,5 óra (59,4%)</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1383,5 óra (62,8%)</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Gyakorlati óraszámok </w:t>
            </w:r>
            <w:r w:rsidRPr="00EB355A">
              <w:rPr>
                <w:rFonts w:eastAsia="Times New Roman"/>
                <w:color w:val="000000"/>
                <w:sz w:val="18"/>
                <w:szCs w:val="18"/>
                <w:lang w:eastAsia="hu-HU"/>
              </w:rPr>
              <w:br/>
              <w:t>(arány ögy-vel)</w:t>
            </w:r>
          </w:p>
        </w:tc>
        <w:tc>
          <w:tcPr>
            <w:tcW w:w="5002" w:type="dxa"/>
            <w:gridSpan w:val="10"/>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öt évfolyamos képzés egészében: 650 óra (40,6%)</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660 óra (37,2%)</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240"/>
          <w:jc w:val="center"/>
        </w:trPr>
        <w:tc>
          <w:tcPr>
            <w:tcW w:w="940" w:type="dxa"/>
            <w:vMerge w:val="restart"/>
            <w:shd w:val="clear" w:color="000000" w:fill="FFC000"/>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11499-12</w:t>
            </w:r>
            <w:r w:rsidRPr="00EB355A">
              <w:rPr>
                <w:rFonts w:eastAsia="Times New Roman"/>
                <w:color w:val="000000"/>
                <w:sz w:val="18"/>
                <w:szCs w:val="18"/>
                <w:lang w:eastAsia="hu-HU"/>
              </w:rPr>
              <w:br/>
              <w:t>Foglalkoztatás II.</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Foglalkoztatás II.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Munkajogi alapismeretek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Munkaviszony létesítése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Álláskeresés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Munkanélküliség</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restart"/>
            <w:shd w:val="clear" w:color="000000" w:fill="FFC000"/>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11498-12</w:t>
            </w:r>
            <w:r w:rsidRPr="00EB355A">
              <w:rPr>
                <w:rFonts w:eastAsia="Times New Roman"/>
                <w:color w:val="000000"/>
                <w:sz w:val="18"/>
                <w:szCs w:val="18"/>
                <w:lang w:eastAsia="hu-HU"/>
              </w:rPr>
              <w:br/>
              <w:t>Foglalkoztatás I. (érettségire épülő képzések esetén)</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Foglalkoztatás 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Nyelvtani rendszerezés 1</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Nyelvtani rendszerezés 2</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Nyelvi készségfejlesztés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Munkavállalói szókincs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lastRenderedPageBreak/>
              <w:t>10125-16 azonosító számú</w:t>
            </w:r>
            <w:r w:rsidRPr="00EB355A">
              <w:rPr>
                <w:rFonts w:eastAsia="Times New Roman"/>
                <w:color w:val="000000"/>
                <w:sz w:val="18"/>
                <w:szCs w:val="18"/>
                <w:lang w:eastAsia="hu-HU"/>
              </w:rPr>
              <w:br/>
              <w:t>Textilipari próbagyártás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Munka-, tűz- és környezetvédelem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munka-, tűz- és környezetvédelem1</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Az egyéni védőeszközök használata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gépek biztonságtechnikája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Termékkészítés gyakorlat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279</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495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279</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495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139</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Kötött-hurkolt kelme képzése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Kikészítés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r>
      <w:tr w:rsidR="000A0EA0" w:rsidRPr="00EB355A" w:rsidTr="000A0EA0">
        <w:trPr>
          <w:trHeight w:val="72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xml:space="preserve">10126-16 </w:t>
            </w:r>
            <w:r w:rsidRPr="00EB355A">
              <w:rPr>
                <w:rFonts w:eastAsia="Times New Roman"/>
                <w:color w:val="000000"/>
                <w:sz w:val="18"/>
                <w:szCs w:val="18"/>
                <w:lang w:eastAsia="hu-HU"/>
              </w:rPr>
              <w:br/>
              <w:t>Textilipari termékek minősítése</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anyagok vizsgálati előírásai, követelményei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170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144</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175</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Mintavételi mód, szabványok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A nedvességegyensúly elérése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17</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17</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Szálvizsgálati módszerek.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Fonal, cérna vizsgálati módszerek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Kelme vizsgálati módszerek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Kelme vizsgálati módszerek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Minőségbiztosítás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anyagok vizsgálati módszerei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165</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Mintavétel, nedvességtartalom meghatározása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Szálak vizsgálata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Fonal, filament, cérnák vizsgálata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Kelmék vizsgálata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Kelmék vizsgálat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Minőség-ellenőrzés a gyakorlatban</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xml:space="preserve">10127-12  </w:t>
            </w:r>
            <w:r w:rsidRPr="00EB355A">
              <w:rPr>
                <w:rFonts w:eastAsia="Times New Roman"/>
                <w:color w:val="000000"/>
                <w:sz w:val="18"/>
                <w:szCs w:val="18"/>
                <w:lang w:eastAsia="hu-HU"/>
              </w:rPr>
              <w:br/>
              <w:t>Textiliparban alkalmazott anyagfajták</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Textilipari anyag- és áruismeret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144</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A szálasanyagok felépítése </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Természetes eredetű szálasanyagok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Természetes eredetű szálasanyagok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Mesterséges szálak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Mesterséges szálak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Új fejlesztésű szálasanyagok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10128-16</w:t>
            </w:r>
            <w:r w:rsidRPr="00EB355A">
              <w:rPr>
                <w:rFonts w:eastAsia="Times New Roman"/>
                <w:color w:val="000000"/>
                <w:sz w:val="18"/>
                <w:szCs w:val="18"/>
                <w:lang w:eastAsia="hu-HU"/>
              </w:rPr>
              <w:br/>
              <w:t xml:space="preserve"> Textilipari gyártástechnológiák, gyártmánytervezés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Textilipari technológiák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229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229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291</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234</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296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Fonástechnológia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Fonástechnológia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Nemszőtt kelmeképzés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 hurkolt kelmék gyártástechnológiája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 hurkolt kelmék gyártástechnológiája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 hurkolt kelmék gyártástechnológiája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terméktervezés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196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VI.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Szakmai számítások, kapacitásszámítás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196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VI.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11500-16 Munkahelyi egészség és biztonság</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Munkahelyi egészség és biztonság</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Munkavédelmi alapismeretek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Munkahelyek </w:t>
            </w:r>
            <w:r w:rsidRPr="00EB355A">
              <w:rPr>
                <w:rFonts w:eastAsia="Times New Roman"/>
                <w:color w:val="000000"/>
                <w:sz w:val="18"/>
                <w:szCs w:val="18"/>
                <w:lang w:eastAsia="hu-HU"/>
              </w:rPr>
              <w:lastRenderedPageBreak/>
              <w:t>kialakítása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lastRenderedPageBreak/>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Munkavégzés személyi feltételei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Munkaeszközök biztonsága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Munkakörnyezeti hatások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Munkavédelmi jogi 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11768-16 A Könnyűipari termékgyártás előkészítése</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Gyártmányfejlesztés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Szerkesztés, modellezés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Szabásminta készítés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Számítógépes gyártás-előkészítés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Ruhaipari tervező rendszerek alkalmazása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Számítógépes szerkesztés, modellezés, szériázás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Felfektetési rajz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Műszaki leírás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Raktározási feladatok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Termékkészítés gyakorlata</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Mintadarab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Mintadarab minőségi követelményei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11769-16 Szervezés-irányítás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Gyártásirányítás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Gyártási utasítások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Gyártás-előkészítés területei, csoportjai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Informatikai eszközök, adatok feldolgozása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Termelési adatok rendszerezése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Terméktechnológia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Gép-, eszköz-, anyagszükséglet</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Reklamáció, panaszkezelés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11770-16 Könnyűipari alapanyagok</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Könnyűipari alapanyagok</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Könnyűiparban alkalmazott anyagok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Könnyűipari alapanyagok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Könnyűipari alapanyagok felhasználási területei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Kezelési útmutatók értelmezése,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bl>
    <w:p w:rsidR="0004766A" w:rsidRDefault="0004766A" w:rsidP="00DD65F6">
      <w:pPr>
        <w:spacing w:after="0"/>
        <w:jc w:val="left"/>
      </w:pPr>
    </w:p>
    <w:p w:rsidR="00126B86" w:rsidRDefault="00126B86" w:rsidP="00DD65F6">
      <w:pPr>
        <w:spacing w:after="0"/>
        <w:jc w:val="left"/>
      </w:pPr>
    </w:p>
    <w:p w:rsidR="00126B86" w:rsidRDefault="00126B86" w:rsidP="00DD65F6">
      <w:pPr>
        <w:spacing w:after="0"/>
        <w:jc w:val="left"/>
      </w:pPr>
      <w:bookmarkStart w:id="2" w:name="_MON_1525119723"/>
      <w:bookmarkStart w:id="3" w:name="_MON_1524555896"/>
      <w:bookmarkStart w:id="4" w:name="_MON_1525199529"/>
      <w:bookmarkEnd w:id="2"/>
      <w:bookmarkEnd w:id="3"/>
      <w:bookmarkEnd w:id="4"/>
    </w:p>
    <w:p w:rsidR="00126B86" w:rsidRDefault="00126B86" w:rsidP="000B5E9D">
      <w:pPr>
        <w:spacing w:after="0"/>
      </w:pPr>
    </w:p>
    <w:p w:rsidR="00126B86" w:rsidRDefault="00126B86" w:rsidP="00CB484D">
      <w:pPr>
        <w:spacing w:after="0"/>
      </w:pPr>
      <w:r w:rsidRPr="00CB484D">
        <w:t>Jelmagyarázat: e/elmélet; gy/</w:t>
      </w:r>
      <w:r w:rsidRPr="00430699">
        <w:t>gyakorlat; ögy/összefüggő szakmai gyakorlat</w:t>
      </w:r>
    </w:p>
    <w:p w:rsidR="00126B86" w:rsidRPr="00CB484D" w:rsidRDefault="00126B86" w:rsidP="00CB484D">
      <w:pPr>
        <w:spacing w:after="0"/>
      </w:pPr>
    </w:p>
    <w:p w:rsidR="00126B86" w:rsidRPr="00CB484D" w:rsidRDefault="00126B86"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126B86" w:rsidRPr="00CB484D" w:rsidRDefault="00126B86" w:rsidP="00CB484D">
      <w:pPr>
        <w:spacing w:after="0"/>
      </w:pPr>
      <w:r w:rsidRPr="00CB484D">
        <w:t>A szakmai és vizsgakövetelményben a szakképesítésre meghatározott elmélet/gyakorlat arányának a teljes képzési idő során kell teljesülnie.</w:t>
      </w:r>
    </w:p>
    <w:p w:rsidR="00126B86" w:rsidRDefault="00126B86" w:rsidP="00CB484D">
      <w:pPr>
        <w:spacing w:after="0"/>
      </w:pPr>
      <w:r w:rsidRPr="00CB484D">
        <w:t>A tantárgyakra meghatározott időkeret kötelező érvényű, a témakörökre kialakított óraszám pedig ajánlás.</w:t>
      </w:r>
    </w:p>
    <w:p w:rsidR="00126B86" w:rsidRDefault="00126B86" w:rsidP="000A21B7">
      <w:pPr>
        <w:spacing w:after="0"/>
        <w:sectPr w:rsidR="00126B86" w:rsidSect="00CB484D">
          <w:pgSz w:w="16838" w:h="11906" w:orient="landscape"/>
          <w:pgMar w:top="1417" w:right="1417" w:bottom="1417" w:left="1417" w:header="708" w:footer="708" w:gutter="0"/>
          <w:cols w:space="708"/>
          <w:docGrid w:linePitch="360"/>
        </w:sectPr>
      </w:pP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E65AE8">
        <w:rPr>
          <w:b/>
          <w:sz w:val="36"/>
        </w:rPr>
        <w:t>11499-12</w:t>
      </w:r>
      <w:r w:rsidRPr="00D52C63">
        <w:rPr>
          <w:b/>
          <w:sz w:val="36"/>
        </w:rPr>
        <w:t xml:space="preserve"> azonosító számú</w:t>
      </w:r>
    </w:p>
    <w:p w:rsidR="00126B86" w:rsidRPr="00D52C63" w:rsidRDefault="00126B86" w:rsidP="00C53E01">
      <w:pPr>
        <w:jc w:val="center"/>
        <w:rPr>
          <w:b/>
          <w:sz w:val="36"/>
        </w:rPr>
      </w:pPr>
      <w:r w:rsidRPr="00E65AE8">
        <w:rPr>
          <w:b/>
          <w:sz w:val="36"/>
        </w:rPr>
        <w:t>Foglalkoztatás II.</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26B86" w:rsidRPr="006F1173" w:rsidTr="00F061B5">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Foglalkoztatás II.</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FELADATOK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SZAKMAI ISMERETEK</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SZAKMAI KÉSZSÉGEK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SZEMÉLYES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TÁRSAS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MÓDSZERKOMPETENCIÁK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bl>
    <w:p w:rsidR="00126B86" w:rsidRPr="00D52C63" w:rsidRDefault="00126B86" w:rsidP="00C53E01">
      <w:pPr>
        <w:jc w:val="center"/>
      </w:pPr>
    </w:p>
    <w:p w:rsidR="00126B86" w:rsidRDefault="00126B86" w:rsidP="00C53E01">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Pr>
          <w:b/>
        </w:rPr>
        <w:t>1</w:t>
      </w:r>
      <w:r w:rsidR="000A0EA0">
        <w:rPr>
          <w:b/>
        </w:rPr>
        <w:t>5</w:t>
      </w:r>
      <w:r>
        <w:rPr>
          <w:b/>
        </w:rPr>
        <w:t xml:space="preserve"> ó</w:t>
      </w:r>
      <w:r w:rsidRPr="00644690">
        <w:rPr>
          <w:b/>
        </w:rPr>
        <w:t>ra/</w:t>
      </w:r>
      <w:r>
        <w:rPr>
          <w:b/>
        </w:rPr>
        <w:t>1</w:t>
      </w:r>
      <w:r w:rsidR="000A0EA0">
        <w:rPr>
          <w:b/>
        </w:rPr>
        <w:t>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0A0EA0">
        <w:rPr>
          <w:b/>
          <w:i/>
        </w:rPr>
        <w:t>3</w:t>
      </w:r>
      <w:r>
        <w:rPr>
          <w:b/>
          <w:i/>
        </w:rPr>
        <w:t>ó</w:t>
      </w:r>
      <w:r w:rsidRPr="00644690">
        <w:rPr>
          <w:b/>
          <w:i/>
        </w:rPr>
        <w:t>ra/</w:t>
      </w:r>
      <w:r w:rsidR="000A0EA0">
        <w:rPr>
          <w:b/>
          <w:i/>
        </w:rPr>
        <w:t>3</w:t>
      </w:r>
      <w:r w:rsidRPr="00644690">
        <w:rPr>
          <w:b/>
          <w:i/>
        </w:rPr>
        <w:t xml:space="preserve"> óra</w:t>
      </w:r>
    </w:p>
    <w:p w:rsidR="00126B86" w:rsidRPr="00E65AE8" w:rsidRDefault="00126B86"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26B86" w:rsidRPr="00E65AE8" w:rsidRDefault="00126B86"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126B86" w:rsidRPr="00E65AE8" w:rsidRDefault="00126B86" w:rsidP="00C53E01">
      <w:pPr>
        <w:spacing w:after="0"/>
        <w:ind w:left="851"/>
      </w:pPr>
      <w:r w:rsidRPr="00E65AE8">
        <w:t>Foglalkoztatási formák: munkaviszony, megbízási jogviszony, vállalkozási jogviszony, közalkalmazotti jogviszony, közszolgálati jogviszony.</w:t>
      </w:r>
    </w:p>
    <w:p w:rsidR="00126B86" w:rsidRDefault="00126B86"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126B86" w:rsidRPr="00E65AE8" w:rsidRDefault="00126B86"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126B86" w:rsidRPr="00E65AE8" w:rsidRDefault="00126B86" w:rsidP="00C53E01">
      <w:pPr>
        <w:spacing w:after="0"/>
        <w:ind w:left="851"/>
      </w:pPr>
      <w:r w:rsidRPr="00E65AE8">
        <w:t>Munkavállaláshoz szükséges iratok, munkaviszony megszűnésekor a munkáltató által kiadandó dokumentumok.</w:t>
      </w:r>
    </w:p>
    <w:p w:rsidR="00126B86" w:rsidRDefault="00126B86"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126B86" w:rsidRPr="00E65AE8" w:rsidRDefault="00126B86" w:rsidP="00C53E01">
      <w:pPr>
        <w:spacing w:after="0"/>
        <w:ind w:left="851"/>
      </w:pPr>
      <w:r w:rsidRPr="00E65AE8">
        <w:t>Karrierlehetőségek feltérképezése: önismeret, reális célkitűzések, helyi munkaerőpiac ismerete, mobilitás szerepe, képzések szerepe, foglalkoztatási támogatások ismerete.</w:t>
      </w:r>
    </w:p>
    <w:p w:rsidR="00126B86" w:rsidRPr="00E65AE8" w:rsidRDefault="00126B86" w:rsidP="00C53E01">
      <w:pPr>
        <w:spacing w:after="0"/>
        <w:ind w:left="851"/>
      </w:pPr>
      <w:r w:rsidRPr="00E65AE8">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26B86" w:rsidRPr="00E65AE8" w:rsidRDefault="00126B86"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126B86" w:rsidRPr="00E65AE8" w:rsidRDefault="00126B86" w:rsidP="00C53E01">
      <w:pPr>
        <w:spacing w:after="0"/>
        <w:ind w:left="851"/>
      </w:pPr>
      <w:r w:rsidRPr="00E65AE8">
        <w:t xml:space="preserve">Munkaerőpiaci technikák alkalmazása: Foglalkozási Információs Tanácsadó (FIT), Foglalkoztatási Információs Pontok (FIP), Nemzeti Pályaorientációs Portál (NPP). </w:t>
      </w:r>
    </w:p>
    <w:p w:rsidR="00126B86" w:rsidRDefault="00126B86" w:rsidP="00C53E01">
      <w:pPr>
        <w:spacing w:after="0"/>
        <w:ind w:left="851"/>
      </w:pPr>
      <w:r w:rsidRPr="00E65AE8">
        <w:t>Állásinterjú: felkészülés, megjelenés, szereplés az állásinterjún, testbeszéd szerepe.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126B86" w:rsidRPr="00AE5B2A" w:rsidRDefault="00126B86"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26B86" w:rsidRPr="00AE5B2A" w:rsidRDefault="00126B86" w:rsidP="00C53E01">
      <w:pPr>
        <w:spacing w:after="0"/>
        <w:ind w:left="851"/>
      </w:pPr>
      <w:r w:rsidRPr="00AE5B2A">
        <w:t xml:space="preserve">Álláskeresési ellátások („passzív eszközök”): álláskeresési járadék és nyugdíj előtti álláskeresési segély. Utazási költségtérítés. </w:t>
      </w:r>
    </w:p>
    <w:p w:rsidR="00126B86" w:rsidRPr="00AE5B2A" w:rsidRDefault="00126B86" w:rsidP="00C53E01">
      <w:pPr>
        <w:spacing w:after="0"/>
        <w:ind w:left="851"/>
      </w:pPr>
      <w:r w:rsidRPr="00AE5B2A">
        <w:t xml:space="preserve">Foglalkoztatást helyettesítő támogatás. </w:t>
      </w:r>
    </w:p>
    <w:p w:rsidR="00126B86" w:rsidRPr="00AE5B2A" w:rsidRDefault="00126B86" w:rsidP="00C53E01">
      <w:pPr>
        <w:spacing w:after="0"/>
        <w:ind w:left="851"/>
      </w:pPr>
      <w:r w:rsidRPr="00AE5B2A">
        <w:t>Közfoglalkoztatás: közfoglalkoztatás célja, közfoglalkozatás célcsoportja, közfoglalkozatás főbb szabályai</w:t>
      </w:r>
    </w:p>
    <w:p w:rsidR="00126B86" w:rsidRPr="00AE5B2A" w:rsidRDefault="00126B86" w:rsidP="00C53E01">
      <w:pPr>
        <w:spacing w:after="0"/>
        <w:ind w:left="851"/>
      </w:pPr>
      <w:r w:rsidRPr="00AE5B2A">
        <w:t xml:space="preserve">Munkaügyi szervezet: Nemzeti Foglalkoztatási Szervezet (NFSZ) felépítése, Nemzeti Munkaügyi Hivatal, munkaügyi központ, kirendeltség feladatai. </w:t>
      </w:r>
    </w:p>
    <w:p w:rsidR="00126B86" w:rsidRPr="00AE5B2A" w:rsidRDefault="00126B86"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126B86" w:rsidRPr="00AE5B2A" w:rsidRDefault="00126B86"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126B86" w:rsidRDefault="00126B86"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C66FDF">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p w:rsidR="00126B86" w:rsidRDefault="00126B8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26B86" w:rsidRPr="006F1173" w:rsidTr="00F061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26B86" w:rsidRPr="006F1173" w:rsidTr="00F061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bl>
    <w:p w:rsidR="00126B86" w:rsidRDefault="00126B86" w:rsidP="00C53E01">
      <w:pPr>
        <w:spacing w:after="0"/>
        <w:ind w:left="426"/>
      </w:pPr>
    </w:p>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26B86" w:rsidRDefault="00126B8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26B86" w:rsidRPr="006F1173" w:rsidTr="00F061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26B86" w:rsidRPr="006F1173" w:rsidTr="00F061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 feldolgozó tevékenységek</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bl>
    <w:p w:rsidR="00126B86" w:rsidRDefault="00126B86" w:rsidP="00C53E01">
      <w:pPr>
        <w:spacing w:after="0"/>
        <w:ind w:left="426"/>
      </w:pP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AE5B2A">
        <w:rPr>
          <w:b/>
          <w:sz w:val="36"/>
        </w:rPr>
        <w:t>11498-12</w:t>
      </w:r>
      <w:r w:rsidRPr="00D52C63">
        <w:rPr>
          <w:b/>
          <w:sz w:val="36"/>
        </w:rPr>
        <w:t xml:space="preserve"> azonosító számú</w:t>
      </w:r>
    </w:p>
    <w:p w:rsidR="00126B86" w:rsidRPr="00AE5B2A" w:rsidRDefault="00126B86" w:rsidP="00C53E01">
      <w:pPr>
        <w:jc w:val="center"/>
        <w:rPr>
          <w:b/>
          <w:sz w:val="36"/>
        </w:rPr>
      </w:pPr>
      <w:r w:rsidRPr="00AE5B2A">
        <w:rPr>
          <w:b/>
          <w:sz w:val="36"/>
        </w:rPr>
        <w:t xml:space="preserve">Foglalkoztatás I. </w:t>
      </w:r>
    </w:p>
    <w:p w:rsidR="00126B86" w:rsidRPr="00D52C63" w:rsidRDefault="00126B86" w:rsidP="00C53E01">
      <w:pPr>
        <w:jc w:val="center"/>
        <w:rPr>
          <w:b/>
          <w:sz w:val="36"/>
        </w:rPr>
      </w:pPr>
      <w:r w:rsidRPr="00AE5B2A">
        <w:rPr>
          <w:b/>
          <w:sz w:val="36"/>
        </w:rPr>
        <w:t>(érettségire épülő képzések esetén)</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26B86" w:rsidRPr="006F1173" w:rsidTr="00F061B5">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Foglalkoztatás I.</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FELADATOK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SZAKMAI ISMERETEK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SZAKMAI KÉSZSÉGEK</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76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SZEMÉLYES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TÁRSAS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MÓDSZERKOMPETENCIÁK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bl>
    <w:p w:rsidR="00126B86" w:rsidRDefault="00126B86" w:rsidP="00C53E01"/>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Pr>
          <w:b/>
        </w:rPr>
        <w:t>6</w:t>
      </w:r>
      <w:r w:rsidR="000A0EA0">
        <w:rPr>
          <w:b/>
        </w:rPr>
        <w:t>2</w:t>
      </w:r>
      <w:r>
        <w:rPr>
          <w:b/>
        </w:rPr>
        <w:t xml:space="preserve"> ó</w:t>
      </w:r>
      <w:r w:rsidRPr="00644690">
        <w:rPr>
          <w:b/>
        </w:rPr>
        <w:t>ra/</w:t>
      </w:r>
      <w:r>
        <w:rPr>
          <w:b/>
        </w:rPr>
        <w:t>6</w:t>
      </w:r>
      <w:r w:rsidR="000A0EA0">
        <w:rPr>
          <w:b/>
        </w:rPr>
        <w:t>2</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t>A tantárgy tanításának célja, hogy a diákok alkalmasak legyenek egy idegen nyelvű állásinterjún eredményesen és hatékonyan részt venni.</w:t>
      </w:r>
    </w:p>
    <w:p w:rsidR="00126B86" w:rsidRDefault="00126B86" w:rsidP="00C53E01">
      <w:pPr>
        <w:spacing w:after="0"/>
        <w:ind w:left="426"/>
      </w:pPr>
      <w:r>
        <w:t>Ehhez kapcsolódóan tudjanak idegen nyelven személyes és szakmai vonatkozást is beleértve bemutatkozni, a munkavállaláshoz kapcsolódóan pedig egy egyszerű formanyomtatványt kitölteni.</w:t>
      </w:r>
    </w:p>
    <w:p w:rsidR="00126B86" w:rsidRDefault="00126B86"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rsidRPr="005E7F82">
        <w:t>Idegen nyelvek</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0A0EA0">
        <w:rPr>
          <w:b/>
          <w:i/>
        </w:rPr>
        <w:t>6</w:t>
      </w:r>
      <w:r>
        <w:rPr>
          <w:b/>
          <w:i/>
        </w:rPr>
        <w:t>ó</w:t>
      </w:r>
      <w:r w:rsidRPr="00644690">
        <w:rPr>
          <w:b/>
          <w:i/>
        </w:rPr>
        <w:t>ra/</w:t>
      </w:r>
      <w:r w:rsidR="000A0EA0">
        <w:rPr>
          <w:b/>
          <w:i/>
        </w:rPr>
        <w:t>6</w:t>
      </w:r>
      <w:r w:rsidRPr="00644690">
        <w:rPr>
          <w:b/>
          <w:i/>
        </w:rPr>
        <w:t xml:space="preserve"> óra</w:t>
      </w:r>
    </w:p>
    <w:p w:rsidR="00126B86" w:rsidRPr="00AE5B2A" w:rsidRDefault="00126B86"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26B86" w:rsidRDefault="00126B86"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126B86" w:rsidRDefault="00126B86"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126B86" w:rsidRPr="004B44FB" w:rsidRDefault="00126B86" w:rsidP="00C53E01">
      <w:pPr>
        <w:spacing w:after="0"/>
        <w:ind w:left="851"/>
      </w:pPr>
      <w:r w:rsidRPr="004B44FB">
        <w:t>(Az induktív nyelvtanulási képesség és az idegen nyelvi asszociatív memória fejlesztése fonetikai készségfejlesztéssel kiegészítve)</w:t>
      </w:r>
    </w:p>
    <w:p w:rsidR="00126B86" w:rsidRPr="004B44FB" w:rsidRDefault="00126B86" w:rsidP="00C53E01">
      <w:pPr>
        <w:spacing w:after="0"/>
        <w:ind w:left="851"/>
      </w:pPr>
    </w:p>
    <w:p w:rsidR="00126B86" w:rsidRPr="004B44FB" w:rsidRDefault="00126B86"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26B86" w:rsidRPr="004B44FB" w:rsidRDefault="00126B86" w:rsidP="00C53E01">
      <w:pPr>
        <w:spacing w:after="0"/>
        <w:ind w:left="851"/>
      </w:pPr>
      <w:r w:rsidRPr="004B44FB">
        <w:t>Az elsajátítandó témakörök:</w:t>
      </w:r>
    </w:p>
    <w:p w:rsidR="00126B86" w:rsidRPr="004B44FB" w:rsidRDefault="00126B86" w:rsidP="00C53E01">
      <w:pPr>
        <w:spacing w:after="0"/>
        <w:ind w:left="851"/>
      </w:pPr>
      <w:r w:rsidRPr="004B44FB">
        <w:t>-</w:t>
      </w:r>
      <w:r w:rsidRPr="004B44FB">
        <w:tab/>
        <w:t>személyes bemutatkozás</w:t>
      </w:r>
    </w:p>
    <w:p w:rsidR="00126B86" w:rsidRPr="004B44FB" w:rsidRDefault="00126B86" w:rsidP="00C53E01">
      <w:pPr>
        <w:spacing w:after="0"/>
        <w:ind w:left="851"/>
      </w:pPr>
      <w:r w:rsidRPr="004B44FB">
        <w:t>-</w:t>
      </w:r>
      <w:r w:rsidRPr="004B44FB">
        <w:tab/>
        <w:t>a munka világa</w:t>
      </w:r>
    </w:p>
    <w:p w:rsidR="00126B86" w:rsidRPr="004B44FB" w:rsidRDefault="00126B86" w:rsidP="00C53E01">
      <w:pPr>
        <w:spacing w:after="0"/>
        <w:ind w:left="851"/>
      </w:pPr>
      <w:r w:rsidRPr="004B44FB">
        <w:t>-</w:t>
      </w:r>
      <w:r w:rsidRPr="004B44FB">
        <w:tab/>
        <w:t>napi tevékenységek, aktivitás</w:t>
      </w:r>
    </w:p>
    <w:p w:rsidR="00126B86" w:rsidRPr="004B44FB" w:rsidRDefault="00126B86" w:rsidP="00C53E01">
      <w:pPr>
        <w:spacing w:after="0"/>
        <w:ind w:left="851"/>
      </w:pPr>
      <w:r w:rsidRPr="004B44FB">
        <w:t>-</w:t>
      </w:r>
      <w:r w:rsidRPr="004B44FB">
        <w:tab/>
        <w:t>lakás, ház</w:t>
      </w:r>
    </w:p>
    <w:p w:rsidR="00126B86" w:rsidRPr="004B44FB" w:rsidRDefault="00126B86" w:rsidP="00C53E01">
      <w:pPr>
        <w:spacing w:after="0"/>
        <w:ind w:left="851"/>
      </w:pPr>
      <w:r w:rsidRPr="004B44FB">
        <w:t>-</w:t>
      </w:r>
      <w:r w:rsidRPr="004B44FB">
        <w:tab/>
        <w:t xml:space="preserve">utazás, </w:t>
      </w:r>
    </w:p>
    <w:p w:rsidR="00126B86" w:rsidRPr="004B44FB" w:rsidRDefault="00126B86" w:rsidP="00C53E01">
      <w:pPr>
        <w:spacing w:after="0"/>
        <w:ind w:left="851"/>
      </w:pPr>
      <w:r w:rsidRPr="004B44FB">
        <w:t>-</w:t>
      </w:r>
      <w:r w:rsidRPr="004B44FB">
        <w:tab/>
        <w:t xml:space="preserve">étkezés  </w:t>
      </w:r>
    </w:p>
    <w:p w:rsidR="00126B86" w:rsidRDefault="00126B86"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126B86" w:rsidRDefault="00126B86"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r w:rsidRPr="00C66FDF">
        <w:rPr>
          <w:i/>
        </w:rPr>
        <w:t>A tananyag kb. fele digitális tartalmú oktatási anyag, így speciálisak mind a módszerek, mind pedig a tanulói tevékenységformák.</w:t>
      </w:r>
    </w:p>
    <w:p w:rsidR="00126B86" w:rsidRDefault="00126B86" w:rsidP="00C53E01">
      <w:pPr>
        <w:spacing w:after="0"/>
        <w:ind w:left="426"/>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p w:rsidR="00126B86" w:rsidRDefault="00126B8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26B86" w:rsidRPr="006F1173" w:rsidTr="00F061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26B86" w:rsidRPr="006F1173" w:rsidTr="00F061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bl>
    <w:p w:rsidR="00126B86" w:rsidRDefault="00126B86" w:rsidP="00C53E01">
      <w:pPr>
        <w:spacing w:after="0"/>
        <w:ind w:left="426"/>
      </w:pPr>
    </w:p>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p w:rsidR="00126B86" w:rsidRDefault="00126B8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26B86" w:rsidRPr="006F1173" w:rsidTr="00F061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26B86" w:rsidRPr="006F1173" w:rsidTr="00F061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 feldolgozó tevékenységek</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Komplex információk körében</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Csoportos munkaformák körében</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bl>
    <w:p w:rsidR="00126B86" w:rsidRDefault="00126B86" w:rsidP="00C53E01">
      <w:pPr>
        <w:spacing w:after="0"/>
        <w:ind w:left="426"/>
      </w:pP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F061B5">
        <w:rPr>
          <w:b/>
          <w:sz w:val="36"/>
        </w:rPr>
        <w:t>10125-16</w:t>
      </w:r>
      <w:r w:rsidRPr="00D52C63">
        <w:rPr>
          <w:b/>
          <w:sz w:val="36"/>
        </w:rPr>
        <w:t xml:space="preserve"> azonosító számú</w:t>
      </w:r>
    </w:p>
    <w:p w:rsidR="00126B86" w:rsidRPr="00D52C63" w:rsidRDefault="00126B86" w:rsidP="00C53E01">
      <w:pPr>
        <w:jc w:val="center"/>
        <w:rPr>
          <w:b/>
          <w:sz w:val="36"/>
        </w:rPr>
      </w:pPr>
      <w:r w:rsidRPr="00F061B5">
        <w:rPr>
          <w:b/>
          <w:sz w:val="36"/>
        </w:rPr>
        <w:t>Textilipari próbagyártá</w:t>
      </w:r>
      <w:r>
        <w:rPr>
          <w:b/>
          <w:sz w:val="36"/>
        </w:rPr>
        <w:t>s</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t>10125-12</w:t>
      </w:r>
      <w:r w:rsidRPr="00D52C63">
        <w:t xml:space="preserve"> azonosító számú </w:t>
      </w:r>
      <w:r w:rsidRPr="000B3C25">
        <w:t>A Textilipari próbagyártás</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039D" w:rsidRPr="0074039D" w:rsidTr="007403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Munka-, tűz-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Termékkészítés gyakorlat</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FELADATOK</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az üzem területére, és a gépekre vonatkozó munka és tűzvédelmi utasításokat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Használja az egyéni és kollektív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Biztonságosan használja a kéziszerszámokat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Rendet és tisztaságot tart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Szelektíven gyűjti és tárolja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 vegyi anyagok tárolásának és alkalmazásának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Fonalat gyárt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Cérnát készít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Szövetet gyárt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Kötött kelmét készít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Kikészíti a szövött, és kötött kelmét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Színezi a textíliát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Színnyomással mintázza a kelmét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ISMERETEK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Tűzoltó készülékek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Hulladékkezelési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Vegyi anyagok tárolási,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Anyagmozgatás és tárolás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Fonási alapelv</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Fonási eljárások műveletei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Sodratadási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Fonaelőkészítő  műveletek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Láncfonal mozgatási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Vetülékfonal beviteli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Szemképzési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Idomozási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Előkészítő műveletek kelmekészítés előtt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Kikészítési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Színnyomó eljárások, digitális textilnyomtatás</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SZAKMAI KÉSZSÉGEK</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Tűz- és baleset megelőzési jelképek,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olvasott,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Kötésrajz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SZEMÉLYES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TÁRSAS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MÓDSZERKOMPETENCIÁK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33445">
        <w:rPr>
          <w:b/>
        </w:rPr>
        <w:t>Munka-, tűz- és környezetvédelem</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133445">
        <w:t>A munka- tűz és környezetvédelmi feladatok elsajátítása, betartása, betartatása. A biztonságos munkavégzés feltételeinek megismerése. Textilipari termelő berendezések biztonságos üzemeltetéséhez szükséges tudás elsajátítása.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E10DD9">
      <w:pPr>
        <w:spacing w:after="0"/>
        <w:ind w:left="426"/>
      </w:pPr>
      <w:r>
        <w:t>Textilipari anyagok vizsgálati előírásai, követelményei</w:t>
      </w:r>
    </w:p>
    <w:p w:rsidR="00126B86" w:rsidRDefault="00126B86" w:rsidP="00E10DD9">
      <w:pPr>
        <w:spacing w:after="0"/>
        <w:ind w:left="426"/>
      </w:pPr>
      <w:r>
        <w:t>Textilipari anyag- és áruismeret</w:t>
      </w:r>
    </w:p>
    <w:p w:rsidR="00126B86" w:rsidRDefault="00126B86" w:rsidP="00E10DD9">
      <w:pPr>
        <w:spacing w:after="0"/>
        <w:ind w:left="426"/>
      </w:pPr>
      <w:r w:rsidRPr="00E10DD9">
        <w:t>Textilipari technológiák</w:t>
      </w:r>
    </w:p>
    <w:p w:rsidR="00126B86" w:rsidRDefault="00126B86" w:rsidP="00E10DD9">
      <w:pPr>
        <w:spacing w:after="0"/>
        <w:ind w:left="426"/>
      </w:pPr>
      <w:r>
        <w:t>Matematika</w:t>
      </w:r>
    </w:p>
    <w:p w:rsidR="00126B86" w:rsidRDefault="00126B86" w:rsidP="00E10DD9">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Textilipari mun</w:t>
      </w:r>
      <w:r>
        <w:rPr>
          <w:b/>
          <w:i/>
        </w:rPr>
        <w:t>ka-, tűz- és környezetvédelem</w:t>
      </w:r>
      <w:r w:rsidRPr="00644690">
        <w:rPr>
          <w:b/>
          <w:i/>
        </w:rPr>
        <w:t>1</w:t>
      </w:r>
      <w:r w:rsidRPr="00644690">
        <w:rPr>
          <w:b/>
          <w:i/>
        </w:rPr>
        <w:tab/>
      </w:r>
      <w:r>
        <w:rPr>
          <w:b/>
          <w:i/>
        </w:rPr>
        <w:t>12 ó</w:t>
      </w:r>
      <w:r w:rsidRPr="00644690">
        <w:rPr>
          <w:b/>
          <w:i/>
        </w:rPr>
        <w:t>ra/</w:t>
      </w:r>
      <w:r>
        <w:rPr>
          <w:b/>
          <w:i/>
        </w:rPr>
        <w:t>12</w:t>
      </w:r>
      <w:r w:rsidRPr="00644690">
        <w:rPr>
          <w:b/>
          <w:i/>
        </w:rPr>
        <w:t xml:space="preserve"> óra</w:t>
      </w:r>
    </w:p>
    <w:p w:rsidR="00126B86" w:rsidRPr="00133445" w:rsidRDefault="00126B86" w:rsidP="00133445">
      <w:pPr>
        <w:tabs>
          <w:tab w:val="left" w:pos="1418"/>
          <w:tab w:val="right" w:pos="9072"/>
        </w:tabs>
        <w:spacing w:after="0"/>
        <w:ind w:left="851"/>
      </w:pPr>
      <w:r w:rsidRPr="00133445">
        <w:t xml:space="preserve">A munkavédelem célja, területei. </w:t>
      </w:r>
    </w:p>
    <w:p w:rsidR="00126B86" w:rsidRPr="00133445" w:rsidRDefault="00126B86" w:rsidP="00133445">
      <w:pPr>
        <w:tabs>
          <w:tab w:val="left" w:pos="1418"/>
          <w:tab w:val="right" w:pos="9072"/>
        </w:tabs>
        <w:spacing w:after="0"/>
        <w:ind w:left="851"/>
      </w:pPr>
      <w:r w:rsidRPr="00133445">
        <w:t xml:space="preserve">Munkabaleset, elsősegélynyújtás. </w:t>
      </w:r>
    </w:p>
    <w:p w:rsidR="00126B86" w:rsidRPr="00133445" w:rsidRDefault="00126B86" w:rsidP="00133445">
      <w:pPr>
        <w:tabs>
          <w:tab w:val="left" w:pos="1418"/>
          <w:tab w:val="right" w:pos="9072"/>
        </w:tabs>
        <w:spacing w:after="0"/>
        <w:ind w:left="851"/>
      </w:pPr>
      <w:r w:rsidRPr="00133445">
        <w:t>Foglalkozási ártalmak a könnyűiparban.</w:t>
      </w:r>
    </w:p>
    <w:p w:rsidR="00126B86" w:rsidRPr="00133445" w:rsidRDefault="00126B86" w:rsidP="00133445">
      <w:pPr>
        <w:tabs>
          <w:tab w:val="left" w:pos="1418"/>
          <w:tab w:val="right" w:pos="9072"/>
        </w:tabs>
        <w:spacing w:after="0"/>
        <w:ind w:left="851"/>
      </w:pPr>
      <w:r w:rsidRPr="00133445">
        <w:t xml:space="preserve">Munkáltató munkavédelmi feladatai. </w:t>
      </w:r>
    </w:p>
    <w:p w:rsidR="00126B86" w:rsidRPr="00133445" w:rsidRDefault="00126B86" w:rsidP="00133445">
      <w:pPr>
        <w:tabs>
          <w:tab w:val="left" w:pos="1418"/>
          <w:tab w:val="right" w:pos="9072"/>
        </w:tabs>
        <w:spacing w:after="0"/>
        <w:ind w:left="851"/>
      </w:pPr>
      <w:r w:rsidRPr="00133445">
        <w:t xml:space="preserve">Munkavállaló kötelmei és jogai. </w:t>
      </w:r>
    </w:p>
    <w:p w:rsidR="00126B86" w:rsidRPr="00133445" w:rsidRDefault="00126B86" w:rsidP="00133445">
      <w:pPr>
        <w:tabs>
          <w:tab w:val="left" w:pos="1418"/>
          <w:tab w:val="right" w:pos="9072"/>
        </w:tabs>
        <w:spacing w:after="0"/>
        <w:ind w:left="851"/>
      </w:pPr>
      <w:r w:rsidRPr="00133445">
        <w:t xml:space="preserve">Munkavégzés tárgyi és személyi feltételei. </w:t>
      </w:r>
    </w:p>
    <w:p w:rsidR="00126B86" w:rsidRPr="00133445" w:rsidRDefault="00126B86" w:rsidP="00133445">
      <w:pPr>
        <w:tabs>
          <w:tab w:val="left" w:pos="1418"/>
          <w:tab w:val="right" w:pos="9072"/>
        </w:tabs>
        <w:spacing w:after="0"/>
        <w:ind w:left="851"/>
      </w:pPr>
      <w:r w:rsidRPr="00133445">
        <w:t>A munkavédelmi képviselő szerepe.</w:t>
      </w:r>
    </w:p>
    <w:p w:rsidR="00126B86" w:rsidRPr="00133445" w:rsidRDefault="00126B86" w:rsidP="00133445">
      <w:pPr>
        <w:tabs>
          <w:tab w:val="left" w:pos="1418"/>
          <w:tab w:val="right" w:pos="9072"/>
        </w:tabs>
        <w:spacing w:after="0"/>
        <w:ind w:left="851"/>
      </w:pPr>
      <w:r w:rsidRPr="00133445">
        <w:t>A könnyűipari munkahelyek kialakításának munkavédelmi követelményei.</w:t>
      </w:r>
    </w:p>
    <w:p w:rsidR="00126B86" w:rsidRPr="00133445" w:rsidRDefault="00126B86" w:rsidP="00133445">
      <w:pPr>
        <w:tabs>
          <w:tab w:val="left" w:pos="1418"/>
          <w:tab w:val="right" w:pos="9072"/>
        </w:tabs>
        <w:spacing w:after="0"/>
        <w:ind w:left="851"/>
      </w:pPr>
      <w:r w:rsidRPr="00133445">
        <w:t>Anyagmozgatás és tárolás előírásai.</w:t>
      </w:r>
    </w:p>
    <w:p w:rsidR="00126B86" w:rsidRPr="00133445" w:rsidRDefault="00126B86" w:rsidP="00133445">
      <w:pPr>
        <w:tabs>
          <w:tab w:val="left" w:pos="1418"/>
          <w:tab w:val="right" w:pos="9072"/>
        </w:tabs>
        <w:spacing w:after="0"/>
        <w:ind w:left="851"/>
      </w:pPr>
      <w:r w:rsidRPr="00133445">
        <w:t xml:space="preserve">A munkahelyi világítás és szellőztetés előírásai. </w:t>
      </w:r>
    </w:p>
    <w:p w:rsidR="00126B86" w:rsidRPr="00133445" w:rsidRDefault="00126B86" w:rsidP="00133445">
      <w:pPr>
        <w:tabs>
          <w:tab w:val="left" w:pos="1418"/>
          <w:tab w:val="right" w:pos="9072"/>
        </w:tabs>
        <w:spacing w:after="0"/>
        <w:ind w:left="851"/>
      </w:pPr>
      <w:r w:rsidRPr="00133445">
        <w:t>A könnyűiparban bevezetett kollektív- és egyéni védőeszközök.</w:t>
      </w:r>
    </w:p>
    <w:p w:rsidR="00126B86" w:rsidRPr="00133445" w:rsidRDefault="00126B86" w:rsidP="00133445">
      <w:pPr>
        <w:tabs>
          <w:tab w:val="left" w:pos="1418"/>
          <w:tab w:val="right" w:pos="9072"/>
        </w:tabs>
        <w:spacing w:after="0"/>
        <w:ind w:left="851"/>
      </w:pPr>
      <w:r w:rsidRPr="00133445">
        <w:t xml:space="preserve">Az égés feltételei. </w:t>
      </w:r>
    </w:p>
    <w:p w:rsidR="00126B86" w:rsidRPr="00133445" w:rsidRDefault="00126B86" w:rsidP="00133445">
      <w:pPr>
        <w:tabs>
          <w:tab w:val="left" w:pos="1418"/>
          <w:tab w:val="right" w:pos="9072"/>
        </w:tabs>
        <w:spacing w:after="0"/>
        <w:ind w:left="851"/>
      </w:pPr>
      <w:r w:rsidRPr="00133445">
        <w:t xml:space="preserve">Tűzveszélyes anyagok a könnyűipari üzemekben. </w:t>
      </w:r>
    </w:p>
    <w:p w:rsidR="00126B86" w:rsidRPr="00133445" w:rsidRDefault="00126B86" w:rsidP="00133445">
      <w:pPr>
        <w:tabs>
          <w:tab w:val="left" w:pos="1418"/>
          <w:tab w:val="right" w:pos="9072"/>
        </w:tabs>
        <w:spacing w:after="0"/>
        <w:ind w:left="851"/>
      </w:pPr>
      <w:r w:rsidRPr="00133445">
        <w:t>Helyiségek tűzveszélyességi osztályba sorolása.</w:t>
      </w:r>
    </w:p>
    <w:p w:rsidR="00126B86" w:rsidRPr="00133445" w:rsidRDefault="00126B86" w:rsidP="00133445">
      <w:pPr>
        <w:tabs>
          <w:tab w:val="left" w:pos="1418"/>
          <w:tab w:val="right" w:pos="9072"/>
        </w:tabs>
        <w:spacing w:after="0"/>
        <w:ind w:left="851"/>
      </w:pPr>
      <w:r w:rsidRPr="00133445">
        <w:t xml:space="preserve">Tűzvédelmi szabályzat. </w:t>
      </w:r>
    </w:p>
    <w:p w:rsidR="00126B86" w:rsidRPr="00133445" w:rsidRDefault="00126B86" w:rsidP="00133445">
      <w:pPr>
        <w:tabs>
          <w:tab w:val="left" w:pos="1418"/>
          <w:tab w:val="right" w:pos="9072"/>
        </w:tabs>
        <w:spacing w:after="0"/>
        <w:ind w:left="851"/>
      </w:pPr>
      <w:r w:rsidRPr="00133445">
        <w:t xml:space="preserve">Tűzvédelmi utasítás. </w:t>
      </w:r>
    </w:p>
    <w:p w:rsidR="00126B86" w:rsidRPr="00133445" w:rsidRDefault="00126B86" w:rsidP="00133445">
      <w:pPr>
        <w:tabs>
          <w:tab w:val="left" w:pos="1418"/>
          <w:tab w:val="right" w:pos="9072"/>
        </w:tabs>
        <w:spacing w:after="0"/>
        <w:ind w:left="851"/>
      </w:pPr>
      <w:r w:rsidRPr="00133445">
        <w:t>Tűzriadó terv.</w:t>
      </w:r>
    </w:p>
    <w:p w:rsidR="00126B86" w:rsidRPr="00133445" w:rsidRDefault="00126B86" w:rsidP="00133445">
      <w:pPr>
        <w:tabs>
          <w:tab w:val="left" w:pos="1418"/>
          <w:tab w:val="right" w:pos="9072"/>
        </w:tabs>
        <w:spacing w:after="0"/>
        <w:ind w:left="851"/>
      </w:pPr>
      <w:r w:rsidRPr="00133445">
        <w:t>Teendők vészhelyzetben.</w:t>
      </w:r>
    </w:p>
    <w:p w:rsidR="00126B86" w:rsidRPr="00133445" w:rsidRDefault="00126B86" w:rsidP="00133445">
      <w:pPr>
        <w:tabs>
          <w:tab w:val="left" w:pos="1418"/>
          <w:tab w:val="right" w:pos="9072"/>
        </w:tabs>
        <w:spacing w:after="0"/>
        <w:ind w:left="851"/>
      </w:pPr>
      <w:r w:rsidRPr="00133445">
        <w:t>Elsősegélynyújtás.</w:t>
      </w:r>
    </w:p>
    <w:p w:rsidR="00126B86" w:rsidRPr="00133445" w:rsidRDefault="00126B86" w:rsidP="00133445">
      <w:pPr>
        <w:tabs>
          <w:tab w:val="left" w:pos="1418"/>
          <w:tab w:val="right" w:pos="9072"/>
        </w:tabs>
        <w:spacing w:after="0"/>
        <w:ind w:left="851"/>
      </w:pPr>
      <w:r w:rsidRPr="00133445">
        <w:t>Vagyonvédelem.</w:t>
      </w:r>
    </w:p>
    <w:p w:rsidR="00126B86" w:rsidRPr="00133445" w:rsidRDefault="00126B86" w:rsidP="00133445">
      <w:pPr>
        <w:tabs>
          <w:tab w:val="left" w:pos="1418"/>
          <w:tab w:val="right" w:pos="9072"/>
        </w:tabs>
        <w:spacing w:after="0"/>
        <w:ind w:left="851"/>
      </w:pPr>
      <w:r w:rsidRPr="00133445">
        <w:t xml:space="preserve">A környezetvédelem alapelvei. </w:t>
      </w:r>
    </w:p>
    <w:p w:rsidR="00126B86" w:rsidRPr="00133445" w:rsidRDefault="00126B86" w:rsidP="00133445">
      <w:pPr>
        <w:tabs>
          <w:tab w:val="left" w:pos="1418"/>
          <w:tab w:val="right" w:pos="9072"/>
        </w:tabs>
        <w:spacing w:after="0"/>
        <w:ind w:left="851"/>
      </w:pPr>
      <w:r w:rsidRPr="00133445">
        <w:t xml:space="preserve">A környezetet veszélyeztető tényezők. </w:t>
      </w:r>
    </w:p>
    <w:p w:rsidR="00126B86" w:rsidRPr="00133445" w:rsidRDefault="00126B86" w:rsidP="00133445">
      <w:pPr>
        <w:tabs>
          <w:tab w:val="left" w:pos="1418"/>
          <w:tab w:val="right" w:pos="9072"/>
        </w:tabs>
        <w:spacing w:after="0"/>
        <w:ind w:left="851"/>
      </w:pPr>
      <w:r w:rsidRPr="00133445">
        <w:t>A környezetvédelem eszközei.</w:t>
      </w:r>
    </w:p>
    <w:p w:rsidR="00126B86" w:rsidRPr="00133445" w:rsidRDefault="00126B86" w:rsidP="00133445">
      <w:pPr>
        <w:tabs>
          <w:tab w:val="left" w:pos="1418"/>
          <w:tab w:val="right" w:pos="9072"/>
        </w:tabs>
        <w:spacing w:after="0"/>
        <w:ind w:left="851"/>
      </w:pPr>
      <w:r w:rsidRPr="00133445">
        <w:t>A textiliparban keletkezett melléktermékek, hulladékok tárolása, megsemmisítése, a környezetvédelmi szabályok betartásával.</w:t>
      </w:r>
    </w:p>
    <w:p w:rsidR="00126B86" w:rsidRPr="00133445" w:rsidRDefault="00126B86" w:rsidP="00133445">
      <w:pPr>
        <w:tabs>
          <w:tab w:val="left" w:pos="1418"/>
          <w:tab w:val="right" w:pos="9072"/>
        </w:tabs>
        <w:spacing w:after="0"/>
        <w:ind w:left="851"/>
      </w:pPr>
      <w:r w:rsidRPr="00133445">
        <w:t>A könnyűipar környezetét veszélyeztető tényezői: vibráció, zaj, hő.</w:t>
      </w:r>
    </w:p>
    <w:p w:rsidR="00126B86" w:rsidRDefault="00126B86" w:rsidP="00C53E01">
      <w:pPr>
        <w:tabs>
          <w:tab w:val="left" w:pos="1418"/>
          <w:tab w:val="right" w:pos="9072"/>
        </w:tabs>
        <w:spacing w:after="0"/>
        <w:ind w:left="851"/>
      </w:pPr>
      <w:r w:rsidRPr="00133445">
        <w:t>A por, műanyag és szennyvíz ártalmatlanítása.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Az egyéni védőeszközök használata</w:t>
      </w:r>
      <w:r w:rsidRPr="00644690">
        <w:rPr>
          <w:b/>
          <w:i/>
        </w:rPr>
        <w:tab/>
      </w:r>
      <w:r>
        <w:rPr>
          <w:b/>
          <w:i/>
        </w:rPr>
        <w:t>6 ó</w:t>
      </w:r>
      <w:r w:rsidRPr="00644690">
        <w:rPr>
          <w:b/>
          <w:i/>
        </w:rPr>
        <w:t>ra/</w:t>
      </w:r>
      <w:r>
        <w:rPr>
          <w:b/>
          <w:i/>
        </w:rPr>
        <w:t>6</w:t>
      </w:r>
      <w:r w:rsidRPr="00644690">
        <w:rPr>
          <w:b/>
          <w:i/>
        </w:rPr>
        <w:t xml:space="preserve"> óra</w:t>
      </w:r>
    </w:p>
    <w:p w:rsidR="00126B86" w:rsidRPr="00133445" w:rsidRDefault="00126B86" w:rsidP="00133445">
      <w:pPr>
        <w:tabs>
          <w:tab w:val="left" w:pos="1418"/>
          <w:tab w:val="right" w:pos="9072"/>
        </w:tabs>
        <w:spacing w:after="0"/>
        <w:ind w:left="851"/>
      </w:pPr>
      <w:r w:rsidRPr="00133445">
        <w:t>A biztonságos munkavégzés feltételei.</w:t>
      </w:r>
    </w:p>
    <w:p w:rsidR="00126B86" w:rsidRPr="00133445" w:rsidRDefault="00126B86" w:rsidP="00133445">
      <w:pPr>
        <w:tabs>
          <w:tab w:val="left" w:pos="1418"/>
          <w:tab w:val="right" w:pos="9072"/>
        </w:tabs>
        <w:spacing w:after="0"/>
        <w:ind w:left="851"/>
      </w:pPr>
      <w:r w:rsidRPr="00133445">
        <w:t>A fonó 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lastRenderedPageBreak/>
        <w:t>A szövő 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t xml:space="preserve">A </w:t>
      </w:r>
      <w:r w:rsidRPr="00056E64">
        <w:t>kötött</w:t>
      </w:r>
      <w:r>
        <w:t>kelme</w:t>
      </w:r>
      <w:r w:rsidRPr="00056E64">
        <w:t xml:space="preserve"> előállító</w:t>
      </w:r>
      <w:r>
        <w:t xml:space="preserve"> </w:t>
      </w:r>
      <w:r w:rsidRPr="00133445">
        <w:t>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t>A kikészítő üzemben alkalmazott egyéni védőfelszerelések szakszerű</w:t>
      </w:r>
    </w:p>
    <w:p w:rsidR="00126B86" w:rsidRDefault="00126B86" w:rsidP="00C53E01">
      <w:pPr>
        <w:tabs>
          <w:tab w:val="left" w:pos="1418"/>
          <w:tab w:val="right" w:pos="9072"/>
        </w:tabs>
        <w:spacing w:after="0"/>
        <w:ind w:left="851"/>
      </w:pPr>
      <w:r w:rsidRPr="00133445">
        <w:t>használata, ellenőrzése, karbantartása.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Textilipari gépek biztonságtechnikája</w:t>
      </w:r>
      <w:r w:rsidRPr="00644690">
        <w:rPr>
          <w:b/>
          <w:i/>
        </w:rPr>
        <w:tab/>
      </w:r>
      <w:r>
        <w:rPr>
          <w:b/>
          <w:i/>
        </w:rPr>
        <w:t>18 ó</w:t>
      </w:r>
      <w:r w:rsidRPr="00644690">
        <w:rPr>
          <w:b/>
          <w:i/>
        </w:rPr>
        <w:t>ra/</w:t>
      </w:r>
      <w:r>
        <w:rPr>
          <w:b/>
          <w:i/>
        </w:rPr>
        <w:t>18</w:t>
      </w:r>
      <w:r w:rsidRPr="00644690">
        <w:rPr>
          <w:b/>
          <w:i/>
        </w:rPr>
        <w:t xml:space="preserve"> óra</w:t>
      </w:r>
    </w:p>
    <w:p w:rsidR="00126B86" w:rsidRPr="00133445" w:rsidRDefault="00126B86" w:rsidP="00133445">
      <w:pPr>
        <w:tabs>
          <w:tab w:val="left" w:pos="1418"/>
          <w:tab w:val="right" w:pos="9072"/>
        </w:tabs>
        <w:spacing w:after="0"/>
        <w:ind w:left="851"/>
      </w:pPr>
      <w:r w:rsidRPr="00133445">
        <w:t>A textilipari gépeken alkalmazott biztonsági berendezések jelentősége.</w:t>
      </w:r>
    </w:p>
    <w:p w:rsidR="00126B86" w:rsidRPr="00133445" w:rsidRDefault="00126B86" w:rsidP="00133445">
      <w:pPr>
        <w:tabs>
          <w:tab w:val="left" w:pos="1418"/>
          <w:tab w:val="right" w:pos="9072"/>
        </w:tabs>
        <w:spacing w:after="0"/>
        <w:ind w:left="851"/>
      </w:pPr>
      <w:r w:rsidRPr="00133445">
        <w:t>A bontó-tisztító gépeken alkalmazott biztonsági berendezések, feladata, működése beállítása.</w:t>
      </w:r>
    </w:p>
    <w:p w:rsidR="00126B86" w:rsidRPr="00133445" w:rsidRDefault="00126B86" w:rsidP="00133445">
      <w:pPr>
        <w:tabs>
          <w:tab w:val="left" w:pos="1418"/>
          <w:tab w:val="right" w:pos="9072"/>
        </w:tabs>
        <w:spacing w:after="0"/>
        <w:ind w:left="851"/>
      </w:pPr>
      <w:r>
        <w:t xml:space="preserve">A kártoló- </w:t>
      </w:r>
      <w:r w:rsidRPr="00133445">
        <w:t>elő-, végfonógépeken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nyújtógépeken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fésülőgépeken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keresztcsévélő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többszöröző, cérnázó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csévélőgépeken, felvető, írező, összeeresztő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Az automata befűző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különböző típusú szövőgépeken alkalmazott biztonsági berendezések</w:t>
      </w:r>
    </w:p>
    <w:p w:rsidR="00126B86" w:rsidRDefault="00126B86" w:rsidP="00133445">
      <w:pPr>
        <w:tabs>
          <w:tab w:val="left" w:pos="1418"/>
          <w:tab w:val="right" w:pos="9072"/>
        </w:tabs>
        <w:spacing w:after="0"/>
        <w:ind w:left="851"/>
      </w:pPr>
      <w:r w:rsidRPr="00133445">
        <w:t>feladata, működése, beállítása.</w:t>
      </w:r>
    </w:p>
    <w:p w:rsidR="00126B86" w:rsidRPr="00133445" w:rsidRDefault="00126B86" w:rsidP="00133445">
      <w:pPr>
        <w:tabs>
          <w:tab w:val="left" w:pos="1418"/>
          <w:tab w:val="right" w:pos="9072"/>
        </w:tabs>
        <w:spacing w:after="0"/>
        <w:ind w:left="851"/>
      </w:pPr>
      <w:r w:rsidRPr="00133445">
        <w:t>A kötő</w:t>
      </w:r>
      <w:r>
        <w:t xml:space="preserve">-, </w:t>
      </w:r>
      <w:r w:rsidRPr="00056E64">
        <w:t>hurkoló</w:t>
      </w:r>
      <w:r w:rsidRPr="00133445">
        <w:t>gépeken alkalmazott biztonsági berendezések feladata, működése, beállítása.</w:t>
      </w:r>
    </w:p>
    <w:p w:rsidR="00126B86" w:rsidRDefault="00126B86" w:rsidP="00C53E01">
      <w:pPr>
        <w:tabs>
          <w:tab w:val="left" w:pos="1418"/>
          <w:tab w:val="right" w:pos="9072"/>
        </w:tabs>
        <w:spacing w:after="0"/>
        <w:ind w:left="851"/>
      </w:pPr>
      <w:r w:rsidRPr="00133445">
        <w:t>A kikészítő gépeken alkalmazott biztonsági berendezések feladata, működése, beállítása.</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133445">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FF2E9D" w:rsidRDefault="00126B86" w:rsidP="00C53E01">
      <w:pPr>
        <w:spacing w:after="0"/>
        <w:ind w:left="426"/>
      </w:pPr>
      <w:r>
        <w:t>D</w:t>
      </w:r>
      <w:r w:rsidRPr="00207431">
        <w:t>igitális tartalmú oktatási anyag</w:t>
      </w: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0D00AB">
        <w:rPr>
          <w:b/>
        </w:rPr>
        <w:t>Termékkészítés gyakorlat</w:t>
      </w:r>
      <w:r w:rsidRPr="00644690">
        <w:rPr>
          <w:b/>
        </w:rPr>
        <w:t xml:space="preserve"> tantárgy</w:t>
      </w:r>
      <w:r w:rsidRPr="00644690">
        <w:rPr>
          <w:b/>
        </w:rPr>
        <w:tab/>
      </w:r>
      <w:r>
        <w:rPr>
          <w:b/>
        </w:rPr>
        <w:t>495 + 200 ÖGY ó</w:t>
      </w:r>
      <w:r w:rsidRPr="00644690">
        <w:rPr>
          <w:b/>
        </w:rPr>
        <w:t>ra/</w:t>
      </w:r>
      <w:r w:rsidRPr="000D00AB">
        <w:rPr>
          <w:b/>
        </w:rPr>
        <w:t xml:space="preserve">495 + </w:t>
      </w:r>
      <w:r>
        <w:rPr>
          <w:b/>
        </w:rPr>
        <w:t>120</w:t>
      </w:r>
      <w:r w:rsidRPr="000D00AB">
        <w:rPr>
          <w:b/>
        </w:rPr>
        <w:t xml:space="preserve"> ÖGY</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D0521A">
        <w:lastRenderedPageBreak/>
        <w:t xml:space="preserve">Fonal </w:t>
      </w:r>
      <w:r w:rsidRPr="00056E64">
        <w:t>és</w:t>
      </w:r>
      <w:r>
        <w:t xml:space="preserve"> </w:t>
      </w:r>
      <w:r w:rsidRPr="00D0521A">
        <w:t>cérna előállításához megfelelő alapanyag kiválasztása, a felhasználási terület igényei szerint. Fonodai gépek kezelésének, beállításának elsajátítása. Szövő – előkészítő, és különböző típusú szövőgépek kezelése, beállítása. Kötő</w:t>
      </w:r>
      <w:r w:rsidRPr="00056E64">
        <w:t>-</w:t>
      </w:r>
      <w:r w:rsidRPr="00D0521A">
        <w:t xml:space="preserve"> és hurkológépek szakszerű üzemeltetése, beállítása. </w:t>
      </w:r>
      <w:r>
        <w:t xml:space="preserve">A </w:t>
      </w:r>
      <w:r w:rsidRPr="00056E64">
        <w:t>kikészítő</w:t>
      </w:r>
      <w:r>
        <w:t xml:space="preserve"> művelet</w:t>
      </w:r>
      <w:r w:rsidRPr="00D0521A">
        <w:t>ek ismerete, gépek kezelése, beállítása.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rsidRPr="00D0521A">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w:t>
      </w:r>
      <w:r w:rsidRPr="00644690">
        <w:rPr>
          <w:b/>
          <w:i/>
        </w:rPr>
        <w:tab/>
      </w:r>
      <w:r>
        <w:rPr>
          <w:b/>
          <w:i/>
        </w:rPr>
        <w:t>108 ó</w:t>
      </w:r>
      <w:r w:rsidRPr="00644690">
        <w:rPr>
          <w:b/>
          <w:i/>
        </w:rPr>
        <w:t>ra/</w:t>
      </w:r>
      <w:r>
        <w:rPr>
          <w:b/>
          <w:i/>
        </w:rPr>
        <w:t>108</w:t>
      </w:r>
      <w:r w:rsidRPr="00644690">
        <w:rPr>
          <w:b/>
          <w:i/>
        </w:rPr>
        <w:t xml:space="preserve"> óra</w:t>
      </w:r>
    </w:p>
    <w:p w:rsidR="00126B86" w:rsidRPr="00231A6D" w:rsidRDefault="00126B86" w:rsidP="00231A6D">
      <w:pPr>
        <w:tabs>
          <w:tab w:val="left" w:pos="1418"/>
          <w:tab w:val="right" w:pos="9072"/>
        </w:tabs>
        <w:spacing w:after="0"/>
        <w:ind w:left="851"/>
      </w:pPr>
      <w:r w:rsidRPr="00231A6D">
        <w:t>A készítendő (minta) termékhez, és a rendelkezésre álló gépparknak megfelelő alapanyagok kiválasztása, jellemző tulajdonságainak megállapítása.</w:t>
      </w:r>
    </w:p>
    <w:p w:rsidR="00126B86" w:rsidRPr="00231A6D" w:rsidRDefault="00126B86" w:rsidP="00231A6D">
      <w:pPr>
        <w:tabs>
          <w:tab w:val="left" w:pos="1418"/>
          <w:tab w:val="right" w:pos="9072"/>
        </w:tabs>
        <w:spacing w:after="0"/>
        <w:ind w:left="851"/>
      </w:pPr>
      <w:r w:rsidRPr="00231A6D">
        <w:t>Nyersanyag manipuláció készítése.</w:t>
      </w:r>
    </w:p>
    <w:p w:rsidR="00126B86" w:rsidRPr="00231A6D" w:rsidRDefault="00126B86" w:rsidP="00231A6D">
      <w:pPr>
        <w:tabs>
          <w:tab w:val="left" w:pos="1418"/>
          <w:tab w:val="right" w:pos="9072"/>
        </w:tabs>
        <w:spacing w:after="0"/>
        <w:ind w:left="851"/>
      </w:pPr>
      <w:r w:rsidRPr="00231A6D">
        <w:t>Fedélzeti számítógép beállítása, program feltöltése, ellenőrzése, szükség esetén módosítása.</w:t>
      </w:r>
    </w:p>
    <w:p w:rsidR="00126B86" w:rsidRPr="00231A6D" w:rsidRDefault="00126B86" w:rsidP="00231A6D">
      <w:pPr>
        <w:tabs>
          <w:tab w:val="left" w:pos="1418"/>
          <w:tab w:val="right" w:pos="9072"/>
        </w:tabs>
        <w:spacing w:after="0"/>
        <w:ind w:left="851"/>
      </w:pPr>
      <w:r w:rsidRPr="00231A6D">
        <w:t>Próbagyártás végzése a technológia leírás szigorú betartásával.</w:t>
      </w:r>
    </w:p>
    <w:p w:rsidR="00126B86" w:rsidRPr="00231A6D" w:rsidRDefault="00126B86" w:rsidP="00231A6D">
      <w:pPr>
        <w:tabs>
          <w:tab w:val="left" w:pos="1418"/>
          <w:tab w:val="right" w:pos="9072"/>
        </w:tabs>
        <w:spacing w:after="0"/>
        <w:ind w:left="851"/>
      </w:pPr>
      <w:r w:rsidRPr="00231A6D">
        <w:t>Az elkészült termék összehasonlítása a mintadarabbal, eltérés esetén gyártási paraméterek korrigálása.</w:t>
      </w:r>
    </w:p>
    <w:p w:rsidR="00126B86" w:rsidRPr="00231A6D" w:rsidRDefault="00126B86" w:rsidP="00231A6D">
      <w:pPr>
        <w:tabs>
          <w:tab w:val="left" w:pos="1418"/>
          <w:tab w:val="right" w:pos="9072"/>
        </w:tabs>
        <w:spacing w:after="0"/>
        <w:ind w:left="851"/>
      </w:pPr>
      <w:r w:rsidRPr="00231A6D">
        <w:t>Pamut</w:t>
      </w:r>
      <w:r w:rsidRPr="00056E64">
        <w:t xml:space="preserve">- </w:t>
      </w:r>
      <w:r w:rsidRPr="00231A6D">
        <w:t>és pamuttípusú szálasanyagok előkészítése fonásra.</w:t>
      </w:r>
    </w:p>
    <w:p w:rsidR="00126B86" w:rsidRPr="00231A6D" w:rsidRDefault="00126B86" w:rsidP="00231A6D">
      <w:pPr>
        <w:tabs>
          <w:tab w:val="left" w:pos="1418"/>
          <w:tab w:val="right" w:pos="9072"/>
        </w:tabs>
        <w:spacing w:after="0"/>
        <w:ind w:left="851"/>
      </w:pPr>
      <w:r w:rsidRPr="00231A6D">
        <w:t>Gyapjú</w:t>
      </w:r>
      <w:r w:rsidRPr="00056E64">
        <w:t>-</w:t>
      </w:r>
      <w:r w:rsidRPr="00231A6D">
        <w:t xml:space="preserve"> és gyapjú típusú szálasanyagok előkészítése fonásra.</w:t>
      </w:r>
    </w:p>
    <w:p w:rsidR="00126B86" w:rsidRDefault="00126B86" w:rsidP="00231A6D">
      <w:pPr>
        <w:tabs>
          <w:tab w:val="left" w:pos="1418"/>
          <w:tab w:val="right" w:pos="9072"/>
        </w:tabs>
        <w:spacing w:after="0"/>
        <w:ind w:left="851"/>
      </w:pPr>
      <w:r w:rsidRPr="00231A6D">
        <w:t>Rost</w:t>
      </w:r>
      <w:r w:rsidRPr="00056E64">
        <w:t>-</w:t>
      </w:r>
      <w:r w:rsidRPr="00231A6D">
        <w:t xml:space="preserve"> és rost típusú szálasanyagok előkészítése fonásra.</w:t>
      </w:r>
    </w:p>
    <w:p w:rsidR="00126B86" w:rsidRPr="00056E64" w:rsidRDefault="00126B86" w:rsidP="00231A6D">
      <w:pPr>
        <w:tabs>
          <w:tab w:val="left" w:pos="1418"/>
          <w:tab w:val="right" w:pos="9072"/>
        </w:tabs>
        <w:spacing w:after="0"/>
        <w:ind w:left="851"/>
      </w:pPr>
      <w:r w:rsidRPr="00056E64">
        <w:t>Selyem- és selyemtípusú szálasanyagok előkészítése fonásra</w:t>
      </w:r>
    </w:p>
    <w:p w:rsidR="00126B86" w:rsidRPr="00231A6D" w:rsidRDefault="00126B86" w:rsidP="00231A6D">
      <w:pPr>
        <w:tabs>
          <w:tab w:val="left" w:pos="1418"/>
          <w:tab w:val="right" w:pos="9072"/>
        </w:tabs>
        <w:spacing w:after="0"/>
        <w:ind w:left="851"/>
      </w:pPr>
      <w:r w:rsidRPr="00231A6D">
        <w:t>Mesterséges szálasanyagok előkészítésre fonásra.</w:t>
      </w:r>
    </w:p>
    <w:p w:rsidR="00126B86" w:rsidRPr="00231A6D" w:rsidRDefault="00126B86" w:rsidP="00231A6D">
      <w:pPr>
        <w:tabs>
          <w:tab w:val="left" w:pos="1418"/>
          <w:tab w:val="right" w:pos="9072"/>
        </w:tabs>
        <w:spacing w:after="0"/>
        <w:ind w:left="851"/>
      </w:pPr>
      <w:r w:rsidRPr="00231A6D">
        <w:t>A bontó-tisztító gépek kezelése, alap beállítása.</w:t>
      </w:r>
    </w:p>
    <w:p w:rsidR="00126B86" w:rsidRPr="00231A6D" w:rsidRDefault="00126B86" w:rsidP="00231A6D">
      <w:pPr>
        <w:tabs>
          <w:tab w:val="left" w:pos="1418"/>
          <w:tab w:val="right" w:pos="9072"/>
        </w:tabs>
        <w:spacing w:after="0"/>
        <w:ind w:left="851"/>
      </w:pPr>
      <w:r w:rsidRPr="00231A6D">
        <w:t>Fésülőgépek kezelése.</w:t>
      </w:r>
    </w:p>
    <w:p w:rsidR="00126B86" w:rsidRPr="00231A6D" w:rsidRDefault="00126B86" w:rsidP="00231A6D">
      <w:pPr>
        <w:tabs>
          <w:tab w:val="left" w:pos="1418"/>
          <w:tab w:val="right" w:pos="9072"/>
        </w:tabs>
        <w:spacing w:after="0"/>
        <w:ind w:left="851"/>
      </w:pPr>
      <w:r w:rsidRPr="00231A6D">
        <w:t>Nyújtógépek kezelése, nyújtómező beállítása a szálhossznak megfelelően.</w:t>
      </w:r>
    </w:p>
    <w:p w:rsidR="00126B86" w:rsidRPr="00231A6D" w:rsidRDefault="00126B86" w:rsidP="00231A6D">
      <w:pPr>
        <w:tabs>
          <w:tab w:val="left" w:pos="1418"/>
          <w:tab w:val="right" w:pos="9072"/>
        </w:tabs>
        <w:spacing w:after="0"/>
        <w:ind w:left="851"/>
      </w:pPr>
      <w:r w:rsidRPr="00231A6D">
        <w:t>Kártoló gépek szakszerű működtetése, az alapvető beállítások elvégzése.</w:t>
      </w:r>
    </w:p>
    <w:p w:rsidR="00126B86" w:rsidRPr="00231A6D" w:rsidRDefault="00126B86" w:rsidP="00231A6D">
      <w:pPr>
        <w:tabs>
          <w:tab w:val="left" w:pos="1418"/>
          <w:tab w:val="right" w:pos="9072"/>
        </w:tabs>
        <w:spacing w:after="0"/>
        <w:ind w:left="851"/>
      </w:pPr>
      <w:r w:rsidRPr="00231A6D">
        <w:t>Előfonógépek, szakszerű működtetése, beállítása, technológiai utasítások betartása.</w:t>
      </w:r>
    </w:p>
    <w:p w:rsidR="00126B86" w:rsidRPr="00231A6D" w:rsidRDefault="00126B86" w:rsidP="00231A6D">
      <w:pPr>
        <w:tabs>
          <w:tab w:val="left" w:pos="1418"/>
          <w:tab w:val="right" w:pos="9072"/>
        </w:tabs>
        <w:spacing w:after="0"/>
        <w:ind w:left="851"/>
      </w:pPr>
      <w:r w:rsidRPr="00231A6D">
        <w:t>Sodratszám, nyújtás beállítása előfonógépeken.</w:t>
      </w:r>
    </w:p>
    <w:p w:rsidR="00126B86" w:rsidRPr="00231A6D" w:rsidRDefault="00126B86" w:rsidP="00231A6D">
      <w:pPr>
        <w:tabs>
          <w:tab w:val="left" w:pos="1418"/>
          <w:tab w:val="right" w:pos="9072"/>
        </w:tabs>
        <w:spacing w:after="0"/>
        <w:ind w:left="851"/>
      </w:pPr>
      <w:r w:rsidRPr="00231A6D">
        <w:t>Végfonógépek, szakszerű működtetése, beállítása, technológiai utasítások betartása.</w:t>
      </w:r>
    </w:p>
    <w:p w:rsidR="00126B86" w:rsidRPr="00231A6D" w:rsidRDefault="00126B86" w:rsidP="00231A6D">
      <w:pPr>
        <w:tabs>
          <w:tab w:val="left" w:pos="1418"/>
          <w:tab w:val="right" w:pos="9072"/>
        </w:tabs>
        <w:spacing w:after="0"/>
        <w:ind w:left="851"/>
      </w:pPr>
      <w:r w:rsidRPr="00231A6D">
        <w:t>Sodratszám, nyújtás beállítása végfonógépeken.</w:t>
      </w:r>
    </w:p>
    <w:p w:rsidR="00126B86" w:rsidRPr="00231A6D" w:rsidRDefault="00126B86" w:rsidP="00231A6D">
      <w:pPr>
        <w:tabs>
          <w:tab w:val="left" w:pos="1418"/>
          <w:tab w:val="right" w:pos="9072"/>
        </w:tabs>
        <w:spacing w:after="0"/>
        <w:ind w:left="851"/>
      </w:pPr>
      <w:r w:rsidRPr="00231A6D">
        <w:t>Turbinás fonógépek szakszerű működtetése a technológiai utasítások betartásával.</w:t>
      </w:r>
    </w:p>
    <w:p w:rsidR="00126B86" w:rsidRPr="00231A6D" w:rsidRDefault="00126B86" w:rsidP="00231A6D">
      <w:pPr>
        <w:tabs>
          <w:tab w:val="left" w:pos="1418"/>
          <w:tab w:val="right" w:pos="9072"/>
        </w:tabs>
        <w:spacing w:after="0"/>
        <w:ind w:left="851"/>
      </w:pPr>
      <w:r w:rsidRPr="00231A6D">
        <w:t>Sodratszám beállítása turbinás fonógépeken.</w:t>
      </w:r>
    </w:p>
    <w:p w:rsidR="00126B86" w:rsidRPr="00231A6D" w:rsidRDefault="00126B86" w:rsidP="00231A6D">
      <w:pPr>
        <w:tabs>
          <w:tab w:val="left" w:pos="1418"/>
          <w:tab w:val="right" w:pos="9072"/>
        </w:tabs>
        <w:spacing w:after="0"/>
        <w:ind w:left="851"/>
      </w:pPr>
      <w:r w:rsidRPr="00231A6D">
        <w:t>DREF fonógépek kezelése.</w:t>
      </w:r>
    </w:p>
    <w:p w:rsidR="00126B86" w:rsidRPr="00231A6D" w:rsidRDefault="00126B86" w:rsidP="00231A6D">
      <w:pPr>
        <w:tabs>
          <w:tab w:val="left" w:pos="1418"/>
          <w:tab w:val="right" w:pos="9072"/>
        </w:tabs>
        <w:spacing w:after="0"/>
        <w:ind w:left="851"/>
      </w:pPr>
      <w:r w:rsidRPr="00231A6D">
        <w:t>Szintetikus filamentek terjedelmesítésére szolgáló gépek működtetése, beállítása.</w:t>
      </w:r>
    </w:p>
    <w:p w:rsidR="00126B86" w:rsidRPr="00231A6D" w:rsidRDefault="00126B86" w:rsidP="00231A6D">
      <w:pPr>
        <w:tabs>
          <w:tab w:val="left" w:pos="1418"/>
          <w:tab w:val="right" w:pos="9072"/>
        </w:tabs>
        <w:spacing w:after="0"/>
        <w:ind w:left="851"/>
      </w:pPr>
      <w:r w:rsidRPr="00231A6D">
        <w:t xml:space="preserve">Önálló gépkezelés felügyelettel. </w:t>
      </w:r>
    </w:p>
    <w:p w:rsidR="00126B86" w:rsidRPr="00231A6D" w:rsidRDefault="00126B86" w:rsidP="00231A6D">
      <w:pPr>
        <w:tabs>
          <w:tab w:val="left" w:pos="1418"/>
          <w:tab w:val="right" w:pos="9072"/>
        </w:tabs>
        <w:spacing w:after="0"/>
        <w:ind w:left="851"/>
      </w:pPr>
      <w:r w:rsidRPr="00231A6D">
        <w:t>Szakadások elhárítása.</w:t>
      </w:r>
    </w:p>
    <w:p w:rsidR="00126B86" w:rsidRPr="00231A6D" w:rsidRDefault="00126B86" w:rsidP="00231A6D">
      <w:pPr>
        <w:tabs>
          <w:tab w:val="left" w:pos="1418"/>
          <w:tab w:val="right" w:pos="9072"/>
        </w:tabs>
        <w:spacing w:after="0"/>
        <w:ind w:left="851"/>
      </w:pPr>
      <w:r w:rsidRPr="00231A6D">
        <w:t>Termelés közbeni géphibák felderítése, javaslattétel az elhárítására.</w:t>
      </w:r>
    </w:p>
    <w:p w:rsidR="00126B86" w:rsidRPr="00231A6D" w:rsidRDefault="00126B86" w:rsidP="00231A6D">
      <w:pPr>
        <w:tabs>
          <w:tab w:val="left" w:pos="1418"/>
          <w:tab w:val="right" w:pos="9072"/>
        </w:tabs>
        <w:spacing w:after="0"/>
        <w:ind w:left="851"/>
      </w:pPr>
      <w:r w:rsidRPr="00231A6D">
        <w:t>Gyártás közbeni minőségellenőrzés végzése.</w:t>
      </w:r>
    </w:p>
    <w:p w:rsidR="00126B86" w:rsidRDefault="00126B86" w:rsidP="00C53E01">
      <w:pPr>
        <w:tabs>
          <w:tab w:val="left" w:pos="1418"/>
          <w:tab w:val="right" w:pos="9072"/>
        </w:tabs>
        <w:spacing w:after="0"/>
        <w:ind w:left="851"/>
      </w:pPr>
      <w:r w:rsidRPr="00231A6D">
        <w:t>Termelés követése.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Szövés</w:t>
      </w:r>
      <w:r w:rsidRPr="00644690">
        <w:rPr>
          <w:b/>
          <w:i/>
        </w:rPr>
        <w:tab/>
      </w:r>
      <w:r>
        <w:rPr>
          <w:b/>
          <w:i/>
        </w:rPr>
        <w:t>139 ó</w:t>
      </w:r>
      <w:r w:rsidRPr="00644690">
        <w:rPr>
          <w:b/>
          <w:i/>
        </w:rPr>
        <w:t>ra/</w:t>
      </w:r>
      <w:r>
        <w:rPr>
          <w:b/>
          <w:i/>
        </w:rPr>
        <w:t>139</w:t>
      </w:r>
      <w:r w:rsidRPr="00644690">
        <w:rPr>
          <w:b/>
          <w:i/>
        </w:rPr>
        <w:t xml:space="preserve"> óra</w:t>
      </w:r>
    </w:p>
    <w:p w:rsidR="00126B86" w:rsidRDefault="00126B86" w:rsidP="00231A6D">
      <w:pPr>
        <w:tabs>
          <w:tab w:val="left" w:pos="1418"/>
          <w:tab w:val="right" w:pos="9072"/>
        </w:tabs>
        <w:spacing w:after="0"/>
        <w:ind w:left="851"/>
      </w:pPr>
      <w:r>
        <w:t>Fedélzeti számítógép beállítása, program feltöltése, ellenőrzése, szükség esetén módosítása.</w:t>
      </w:r>
    </w:p>
    <w:p w:rsidR="00126B86" w:rsidRDefault="00126B86" w:rsidP="00231A6D">
      <w:pPr>
        <w:tabs>
          <w:tab w:val="left" w:pos="1418"/>
          <w:tab w:val="right" w:pos="9072"/>
        </w:tabs>
        <w:spacing w:after="0"/>
        <w:ind w:left="851"/>
      </w:pPr>
      <w:r>
        <w:t>Próbagyártás végzése.</w:t>
      </w:r>
    </w:p>
    <w:p w:rsidR="00126B86" w:rsidRDefault="00126B86" w:rsidP="00231A6D">
      <w:pPr>
        <w:tabs>
          <w:tab w:val="left" w:pos="1418"/>
          <w:tab w:val="right" w:pos="9072"/>
        </w:tabs>
        <w:spacing w:after="0"/>
        <w:ind w:left="851"/>
      </w:pPr>
      <w:r>
        <w:t>Az elkészült termék összehasonlítása a mintadarabbal, eltérés esetén gyártási paraméterek korrigálása.</w:t>
      </w:r>
    </w:p>
    <w:p w:rsidR="00126B86" w:rsidRDefault="00126B86" w:rsidP="00231A6D">
      <w:pPr>
        <w:tabs>
          <w:tab w:val="left" w:pos="1418"/>
          <w:tab w:val="right" w:pos="9072"/>
        </w:tabs>
        <w:spacing w:after="0"/>
        <w:ind w:left="851"/>
      </w:pPr>
      <w:r>
        <w:t>Keresztcsévélő gépek kezelése, alapbeállítások elvégzése.</w:t>
      </w:r>
    </w:p>
    <w:p w:rsidR="00126B86" w:rsidRPr="00056E64" w:rsidRDefault="00126B86" w:rsidP="00231A6D">
      <w:pPr>
        <w:tabs>
          <w:tab w:val="left" w:pos="1418"/>
          <w:tab w:val="right" w:pos="9072"/>
        </w:tabs>
        <w:spacing w:after="0"/>
        <w:ind w:left="851"/>
      </w:pPr>
      <w:r w:rsidRPr="00056E64">
        <w:lastRenderedPageBreak/>
        <w:t>Elektronikus fonaltisztítóval és automata kötözővel ellátott keresztcsévélő gépek kezelése, alapbeállítások elvégzése</w:t>
      </w:r>
    </w:p>
    <w:p w:rsidR="00126B86" w:rsidRDefault="00126B86" w:rsidP="00231A6D">
      <w:pPr>
        <w:tabs>
          <w:tab w:val="left" w:pos="1418"/>
          <w:tab w:val="right" w:pos="9072"/>
        </w:tabs>
        <w:spacing w:after="0"/>
        <w:ind w:left="851"/>
      </w:pPr>
      <w:r>
        <w:t>Vetülékcsévélő-gépek kezelése, alapbeállítások elvégzése.</w:t>
      </w:r>
    </w:p>
    <w:p w:rsidR="00126B86" w:rsidRDefault="00126B86" w:rsidP="00231A6D">
      <w:pPr>
        <w:tabs>
          <w:tab w:val="left" w:pos="1418"/>
          <w:tab w:val="right" w:pos="9072"/>
        </w:tabs>
        <w:spacing w:after="0"/>
        <w:ind w:left="851"/>
      </w:pPr>
      <w:r>
        <w:t>Többszöröző gépek beállítása, kiszolgálása.</w:t>
      </w:r>
    </w:p>
    <w:p w:rsidR="00126B86" w:rsidRDefault="00126B86" w:rsidP="00231A6D">
      <w:pPr>
        <w:tabs>
          <w:tab w:val="left" w:pos="1418"/>
          <w:tab w:val="right" w:pos="9072"/>
        </w:tabs>
        <w:spacing w:after="0"/>
        <w:ind w:left="851"/>
      </w:pPr>
      <w:r>
        <w:t xml:space="preserve">Gyűrűs, és kettőssodró cérnázógép beállítása a technológiai előírás szigorú betartásával. </w:t>
      </w:r>
    </w:p>
    <w:p w:rsidR="00126B86" w:rsidRDefault="00126B86" w:rsidP="00231A6D">
      <w:pPr>
        <w:tabs>
          <w:tab w:val="left" w:pos="1418"/>
          <w:tab w:val="right" w:pos="9072"/>
        </w:tabs>
        <w:spacing w:after="0"/>
        <w:ind w:left="851"/>
      </w:pPr>
      <w:r>
        <w:t xml:space="preserve">A gépek üzemszerű kiszolgálása. </w:t>
      </w:r>
    </w:p>
    <w:p w:rsidR="00126B86" w:rsidRDefault="00126B86" w:rsidP="00231A6D">
      <w:pPr>
        <w:tabs>
          <w:tab w:val="left" w:pos="1418"/>
          <w:tab w:val="right" w:pos="9072"/>
        </w:tabs>
        <w:spacing w:after="0"/>
        <w:ind w:left="851"/>
      </w:pPr>
      <w:r>
        <w:t>Fonal és cérna csévélése különböző típusú csévélőgépeken.</w:t>
      </w:r>
    </w:p>
    <w:p w:rsidR="00126B86" w:rsidRDefault="00126B86" w:rsidP="00231A6D">
      <w:pPr>
        <w:tabs>
          <w:tab w:val="left" w:pos="1418"/>
          <w:tab w:val="right" w:pos="9072"/>
        </w:tabs>
        <w:spacing w:after="0"/>
        <w:ind w:left="851"/>
      </w:pPr>
      <w:r>
        <w:t>Szalagfelvető gépen lánchenger készítése a felhasználási területnek megfelelően.</w:t>
      </w:r>
    </w:p>
    <w:p w:rsidR="00126B86" w:rsidRDefault="00126B86" w:rsidP="00231A6D">
      <w:pPr>
        <w:tabs>
          <w:tab w:val="left" w:pos="1418"/>
          <w:tab w:val="right" w:pos="9072"/>
        </w:tabs>
        <w:spacing w:after="0"/>
        <w:ind w:left="851"/>
      </w:pPr>
      <w:r>
        <w:t>Előhengeres felvetőgépen előhenger készítése.</w:t>
      </w:r>
    </w:p>
    <w:p w:rsidR="00126B86" w:rsidRDefault="00126B86" w:rsidP="00231A6D">
      <w:pPr>
        <w:tabs>
          <w:tab w:val="left" w:pos="1418"/>
          <w:tab w:val="right" w:pos="9072"/>
        </w:tabs>
        <w:spacing w:after="0"/>
        <w:ind w:left="851"/>
      </w:pPr>
      <w:r>
        <w:t>Felvetőgépen részhenger készítése szalagszövő gépre, és kötőgépre.</w:t>
      </w:r>
    </w:p>
    <w:p w:rsidR="00126B86" w:rsidRDefault="00126B86" w:rsidP="00231A6D">
      <w:pPr>
        <w:tabs>
          <w:tab w:val="left" w:pos="1418"/>
          <w:tab w:val="right" w:pos="9072"/>
        </w:tabs>
        <w:spacing w:after="0"/>
        <w:ind w:left="851"/>
      </w:pPr>
      <w:r>
        <w:t>Írezőgép kiszolgálása, írezési paraméterek ellenőrzése, beállítása.</w:t>
      </w:r>
    </w:p>
    <w:p w:rsidR="00126B86" w:rsidRDefault="00126B86" w:rsidP="00231A6D">
      <w:pPr>
        <w:tabs>
          <w:tab w:val="left" w:pos="1418"/>
          <w:tab w:val="right" w:pos="9072"/>
        </w:tabs>
        <w:spacing w:after="0"/>
        <w:ind w:left="851"/>
      </w:pPr>
      <w:r w:rsidRPr="00056E64">
        <w:t xml:space="preserve">Írező fürdő </w:t>
      </w:r>
      <w:r>
        <w:t>készítése.</w:t>
      </w:r>
    </w:p>
    <w:p w:rsidR="00126B86" w:rsidRDefault="00126B86" w:rsidP="00231A6D">
      <w:pPr>
        <w:tabs>
          <w:tab w:val="left" w:pos="1418"/>
          <w:tab w:val="right" w:pos="9072"/>
        </w:tabs>
        <w:spacing w:after="0"/>
        <w:ind w:left="851"/>
      </w:pPr>
      <w:r>
        <w:t>Láncfonalak befűzése a lamellába, nyüstbe, bordába a technológiai utasításnak megfelelően.</w:t>
      </w:r>
    </w:p>
    <w:p w:rsidR="00126B86" w:rsidRDefault="00126B86" w:rsidP="00231A6D">
      <w:pPr>
        <w:tabs>
          <w:tab w:val="left" w:pos="1418"/>
          <w:tab w:val="right" w:pos="9072"/>
        </w:tabs>
        <w:spacing w:after="0"/>
        <w:ind w:left="851"/>
      </w:pPr>
      <w:r>
        <w:t>Fonaladogató gép kezelése, beállítása a munkatempónak megfelelően.</w:t>
      </w:r>
    </w:p>
    <w:p w:rsidR="00126B86" w:rsidRDefault="00126B86" w:rsidP="00231A6D">
      <w:pPr>
        <w:tabs>
          <w:tab w:val="left" w:pos="1418"/>
          <w:tab w:val="right" w:pos="9072"/>
        </w:tabs>
        <w:spacing w:after="0"/>
        <w:ind w:left="851"/>
      </w:pPr>
      <w:r>
        <w:t>Kötőzőgép működtetése.</w:t>
      </w:r>
    </w:p>
    <w:p w:rsidR="00126B86" w:rsidRDefault="00126B86" w:rsidP="00231A6D">
      <w:pPr>
        <w:tabs>
          <w:tab w:val="left" w:pos="1418"/>
          <w:tab w:val="right" w:pos="9072"/>
        </w:tabs>
        <w:spacing w:after="0"/>
        <w:ind w:left="851"/>
      </w:pPr>
      <w:r>
        <w:t>Automata befűzőgépek kezelése, beállítása, befűzési program feltöltése a fedélzeti számítógépbe.</w:t>
      </w:r>
    </w:p>
    <w:p w:rsidR="00126B86" w:rsidRDefault="00126B86" w:rsidP="00231A6D">
      <w:pPr>
        <w:tabs>
          <w:tab w:val="left" w:pos="1418"/>
          <w:tab w:val="right" w:pos="9072"/>
        </w:tabs>
        <w:spacing w:after="0"/>
        <w:ind w:left="851"/>
      </w:pPr>
      <w:r>
        <w:t>Lánchenger, borda nyüst</w:t>
      </w:r>
      <w:r w:rsidRPr="00056E64">
        <w:t xml:space="preserve">keretek </w:t>
      </w:r>
      <w:r>
        <w:t>beszerelése a szövőgépbe.</w:t>
      </w:r>
    </w:p>
    <w:p w:rsidR="00126B86" w:rsidRDefault="00126B86" w:rsidP="00231A6D">
      <w:pPr>
        <w:tabs>
          <w:tab w:val="left" w:pos="1418"/>
          <w:tab w:val="right" w:pos="9072"/>
        </w:tabs>
        <w:spacing w:after="0"/>
        <w:ind w:left="851"/>
      </w:pPr>
      <w:r>
        <w:t>Lamellázógép kezelése.</w:t>
      </w:r>
    </w:p>
    <w:p w:rsidR="00126B86" w:rsidRDefault="00126B86" w:rsidP="00231A6D">
      <w:pPr>
        <w:tabs>
          <w:tab w:val="left" w:pos="1418"/>
          <w:tab w:val="right" w:pos="9072"/>
        </w:tabs>
        <w:spacing w:after="0"/>
        <w:ind w:left="851"/>
      </w:pPr>
      <w:r>
        <w:t xml:space="preserve">Hagyományos szövőgépek kiszolgálása, főbb szerkezeti egységek beállítása. </w:t>
      </w:r>
    </w:p>
    <w:p w:rsidR="00126B86" w:rsidRDefault="00126B86" w:rsidP="00231A6D">
      <w:pPr>
        <w:tabs>
          <w:tab w:val="left" w:pos="1418"/>
          <w:tab w:val="right" w:pos="9072"/>
        </w:tabs>
        <w:spacing w:after="0"/>
        <w:ind w:left="851"/>
      </w:pPr>
      <w:r>
        <w:t>Újrendszerű szövőgépek kiszolgálása, főbb szerkezeti egységek beállítása.</w:t>
      </w:r>
    </w:p>
    <w:p w:rsidR="00126B86" w:rsidRDefault="00126B86" w:rsidP="00231A6D">
      <w:pPr>
        <w:tabs>
          <w:tab w:val="left" w:pos="1418"/>
          <w:tab w:val="right" w:pos="9072"/>
        </w:tabs>
        <w:spacing w:after="0"/>
        <w:ind w:left="851"/>
      </w:pPr>
      <w:r>
        <w:t>Szalag, körszövőgépek kezelése, főbb szerkezeti egységek beállítása.</w:t>
      </w:r>
    </w:p>
    <w:p w:rsidR="00126B86" w:rsidRDefault="00126B86" w:rsidP="00231A6D">
      <w:pPr>
        <w:tabs>
          <w:tab w:val="left" w:pos="1418"/>
          <w:tab w:val="right" w:pos="9072"/>
        </w:tabs>
        <w:spacing w:after="0"/>
        <w:ind w:left="851"/>
      </w:pPr>
      <w:r>
        <w:t xml:space="preserve">Dreher </w:t>
      </w:r>
      <w:r w:rsidRPr="00056E64">
        <w:t xml:space="preserve">készülék </w:t>
      </w:r>
      <w:r>
        <w:t>befűzése, beállítása</w:t>
      </w:r>
    </w:p>
    <w:p w:rsidR="00126B86" w:rsidRDefault="00126B86" w:rsidP="00231A6D">
      <w:pPr>
        <w:tabs>
          <w:tab w:val="left" w:pos="1418"/>
          <w:tab w:val="right" w:pos="9072"/>
        </w:tabs>
        <w:spacing w:after="0"/>
        <w:ind w:left="851"/>
      </w:pPr>
      <w:r>
        <w:t>Az elkészült szövetvég levétele, szakszerű tárolása.</w:t>
      </w:r>
    </w:p>
    <w:p w:rsidR="00126B86" w:rsidRDefault="00126B86" w:rsidP="00231A6D">
      <w:pPr>
        <w:tabs>
          <w:tab w:val="left" w:pos="1418"/>
          <w:tab w:val="right" w:pos="9072"/>
        </w:tabs>
        <w:spacing w:after="0"/>
        <w:ind w:left="851"/>
      </w:pPr>
      <w:r>
        <w:t xml:space="preserve">Szövetvég átnézése, az esetleges hibák javítása, a szövetvég </w:t>
      </w:r>
      <w:r w:rsidRPr="00056E64">
        <w:t>külsőképi</w:t>
      </w:r>
      <w:r>
        <w:t xml:space="preserve"> minősítése.</w:t>
      </w:r>
    </w:p>
    <w:p w:rsidR="00126B86" w:rsidRDefault="00126B86" w:rsidP="00231A6D">
      <w:pPr>
        <w:tabs>
          <w:tab w:val="left" w:pos="1418"/>
          <w:tab w:val="right" w:pos="9072"/>
        </w:tabs>
        <w:spacing w:after="0"/>
        <w:ind w:left="851"/>
      </w:pPr>
      <w:r>
        <w:t xml:space="preserve">Önálló gépkezelés felügyelettel. </w:t>
      </w:r>
    </w:p>
    <w:p w:rsidR="00126B86" w:rsidRDefault="00126B86" w:rsidP="00231A6D">
      <w:pPr>
        <w:tabs>
          <w:tab w:val="left" w:pos="1418"/>
          <w:tab w:val="right" w:pos="9072"/>
        </w:tabs>
        <w:spacing w:after="0"/>
        <w:ind w:left="851"/>
      </w:pPr>
      <w:r>
        <w:t>Szakadások elhárítása.</w:t>
      </w:r>
    </w:p>
    <w:p w:rsidR="00126B86" w:rsidRDefault="00126B86" w:rsidP="00231A6D">
      <w:pPr>
        <w:tabs>
          <w:tab w:val="left" w:pos="1418"/>
          <w:tab w:val="right" w:pos="9072"/>
        </w:tabs>
        <w:spacing w:after="0"/>
        <w:ind w:left="851"/>
      </w:pPr>
      <w:r>
        <w:t>Termelés közbeni géphibák felderítése, javaslattétel az elhárítására.</w:t>
      </w:r>
    </w:p>
    <w:p w:rsidR="00126B86" w:rsidRDefault="00126B86" w:rsidP="00C53E01">
      <w:pPr>
        <w:tabs>
          <w:tab w:val="left" w:pos="1418"/>
          <w:tab w:val="right" w:pos="9072"/>
        </w:tabs>
        <w:spacing w:after="0"/>
        <w:ind w:left="851"/>
      </w:pPr>
      <w:r>
        <w:t>Gyártás közbeni minőségellenőrzés végzése.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056E64">
        <w:rPr>
          <w:b/>
          <w:i/>
        </w:rPr>
        <w:t>Kötött-hurkolt</w:t>
      </w:r>
      <w:r>
        <w:rPr>
          <w:b/>
          <w:i/>
        </w:rPr>
        <w:t xml:space="preserve"> kelme </w:t>
      </w:r>
      <w:r w:rsidRPr="00A0444A">
        <w:rPr>
          <w:b/>
          <w:i/>
        </w:rPr>
        <w:t>képzés</w:t>
      </w:r>
      <w:r w:rsidRPr="00056E64">
        <w:rPr>
          <w:b/>
          <w:i/>
        </w:rPr>
        <w:t>e</w:t>
      </w:r>
      <w:r w:rsidRPr="00644690">
        <w:rPr>
          <w:b/>
          <w:i/>
        </w:rPr>
        <w:tab/>
      </w:r>
      <w:r>
        <w:rPr>
          <w:b/>
          <w:i/>
        </w:rPr>
        <w:t>124 ó</w:t>
      </w:r>
      <w:r w:rsidRPr="00644690">
        <w:rPr>
          <w:b/>
          <w:i/>
        </w:rPr>
        <w:t>ra/</w:t>
      </w:r>
      <w:r>
        <w:rPr>
          <w:b/>
          <w:i/>
        </w:rPr>
        <w:t>124</w:t>
      </w:r>
      <w:r w:rsidRPr="00644690">
        <w:rPr>
          <w:b/>
          <w:i/>
        </w:rPr>
        <w:t xml:space="preserve"> óra</w:t>
      </w:r>
    </w:p>
    <w:p w:rsidR="00126B86" w:rsidRDefault="00126B86" w:rsidP="008D1EE0">
      <w:pPr>
        <w:spacing w:after="0"/>
        <w:ind w:left="851"/>
      </w:pPr>
      <w:r>
        <w:t>Kézi síkkötőgépeken egyedi termék előállítása.</w:t>
      </w:r>
    </w:p>
    <w:p w:rsidR="00126B86" w:rsidRDefault="00126B86" w:rsidP="008D1EE0">
      <w:pPr>
        <w:spacing w:after="0"/>
        <w:ind w:left="851"/>
      </w:pPr>
      <w:r>
        <w:t>Fedélzeti számítógép beállítása, program feltöltése, ellenőrzése, szükség esetén módosítása.</w:t>
      </w:r>
    </w:p>
    <w:p w:rsidR="00126B86" w:rsidRDefault="00126B86" w:rsidP="008D1EE0">
      <w:pPr>
        <w:spacing w:after="0"/>
        <w:ind w:left="851"/>
      </w:pPr>
      <w:r>
        <w:t>Próbagyártás végzése.</w:t>
      </w:r>
    </w:p>
    <w:p w:rsidR="00126B86" w:rsidRDefault="00126B86" w:rsidP="008D1EE0">
      <w:pPr>
        <w:spacing w:after="0"/>
        <w:ind w:left="851"/>
      </w:pPr>
      <w:r>
        <w:t>Az elkészült termék összehasonlítása a mintadarabbal, eltérés esetén gyártási paraméterek korrigálása.</w:t>
      </w:r>
    </w:p>
    <w:p w:rsidR="00126B86" w:rsidRDefault="00126B86" w:rsidP="00A0444A">
      <w:pPr>
        <w:tabs>
          <w:tab w:val="left" w:pos="1418"/>
          <w:tab w:val="right" w:pos="9072"/>
        </w:tabs>
        <w:spacing w:after="0"/>
        <w:ind w:left="851"/>
      </w:pPr>
      <w:r w:rsidRPr="00056E64">
        <w:t>A kötőipari fonalakkal szembeni követelményük, előkészítő műveletek.</w:t>
      </w:r>
    </w:p>
    <w:p w:rsidR="00126B86" w:rsidRDefault="00126B86" w:rsidP="008D1EE0">
      <w:pPr>
        <w:spacing w:after="0"/>
        <w:ind w:left="851"/>
      </w:pPr>
      <w:r>
        <w:t>Felvető gépen részhengerek készítése, a technológiai utasítás szigorú betartásával.</w:t>
      </w:r>
    </w:p>
    <w:p w:rsidR="00126B86" w:rsidRDefault="00126B86" w:rsidP="008D1EE0">
      <w:pPr>
        <w:spacing w:after="0"/>
        <w:ind w:left="851"/>
      </w:pPr>
      <w:r>
        <w:t>Síkkötő gépeken fonal befűzése, fonalfékezés beállítása, ellenőrzése.</w:t>
      </w:r>
    </w:p>
    <w:p w:rsidR="00126B86" w:rsidRDefault="00126B86" w:rsidP="008D1EE0">
      <w:pPr>
        <w:spacing w:after="0"/>
        <w:ind w:left="851"/>
      </w:pPr>
      <w:r>
        <w:t>Főbb szerkezeti egységeinek beállítása és működtetése.</w:t>
      </w:r>
    </w:p>
    <w:p w:rsidR="00126B86" w:rsidRDefault="00126B86" w:rsidP="008D1EE0">
      <w:pPr>
        <w:spacing w:after="0"/>
        <w:ind w:left="851"/>
      </w:pPr>
      <w:r>
        <w:t>Körkötő gépeken fonal befűzése, fonalfékezés beállítása, ellenőrzése.</w:t>
      </w:r>
    </w:p>
    <w:p w:rsidR="00126B86" w:rsidRDefault="00126B86" w:rsidP="008D1EE0">
      <w:pPr>
        <w:spacing w:after="0"/>
        <w:ind w:left="851"/>
      </w:pPr>
      <w:r>
        <w:t>Főbb szerkezeti egységeinek beállítása és működtetése.</w:t>
      </w:r>
    </w:p>
    <w:p w:rsidR="00126B86" w:rsidRDefault="00126B86" w:rsidP="008D1EE0">
      <w:pPr>
        <w:spacing w:after="0"/>
        <w:ind w:left="851"/>
      </w:pPr>
      <w:r>
        <w:t>Sík és körhurkoló gépek befűzése, fonalfékezés beállítása, ellenőrzése.</w:t>
      </w:r>
    </w:p>
    <w:p w:rsidR="00126B86" w:rsidRDefault="00126B86" w:rsidP="008D1EE0">
      <w:pPr>
        <w:spacing w:after="0"/>
        <w:ind w:left="851"/>
      </w:pPr>
      <w:r w:rsidRPr="00056E64">
        <w:t>Sík és körhurkoló gépek</w:t>
      </w:r>
      <w:r>
        <w:t xml:space="preserve"> </w:t>
      </w:r>
      <w:r w:rsidRPr="00056E64">
        <w:t>f</w:t>
      </w:r>
      <w:r>
        <w:t>őbb szerkezeti egységeinek beállítása és működtetése.</w:t>
      </w:r>
    </w:p>
    <w:p w:rsidR="00126B86" w:rsidRDefault="00126B86" w:rsidP="008D1EE0">
      <w:pPr>
        <w:spacing w:after="0"/>
        <w:ind w:left="851"/>
      </w:pPr>
      <w:r>
        <w:t xml:space="preserve">Raschel rendszerű </w:t>
      </w:r>
      <w:r w:rsidRPr="00056E64">
        <w:t xml:space="preserve">hurkoló </w:t>
      </w:r>
      <w:r>
        <w:t>gépek beállítása működtetése.</w:t>
      </w:r>
    </w:p>
    <w:p w:rsidR="00126B86" w:rsidRDefault="00126B86" w:rsidP="008D1EE0">
      <w:pPr>
        <w:spacing w:after="0"/>
        <w:ind w:left="851"/>
      </w:pPr>
      <w:r>
        <w:t xml:space="preserve">Jacquard rendszerű </w:t>
      </w:r>
      <w:r w:rsidRPr="003B6655">
        <w:t>kötő</w:t>
      </w:r>
      <w:r w:rsidRPr="00056E64">
        <w:t xml:space="preserve">-hurkoló gépek </w:t>
      </w:r>
      <w:r>
        <w:t>beállítása, működtetése.</w:t>
      </w:r>
    </w:p>
    <w:p w:rsidR="00126B86" w:rsidRDefault="00126B86" w:rsidP="008D1EE0">
      <w:pPr>
        <w:spacing w:after="0"/>
        <w:ind w:left="851"/>
      </w:pPr>
      <w:r>
        <w:lastRenderedPageBreak/>
        <w:t>A technológiai leírásban előírt kelmejellemzők gyártás közbeni betartása, ellenőrzése.</w:t>
      </w:r>
    </w:p>
    <w:p w:rsidR="00126B86" w:rsidRDefault="00126B86" w:rsidP="008D1EE0">
      <w:pPr>
        <w:spacing w:after="0"/>
        <w:ind w:left="851"/>
      </w:pPr>
      <w:r>
        <w:t>Idomlapok, tömlők szakszerű levétele, ellenőrzése, minősítése.</w:t>
      </w:r>
    </w:p>
    <w:p w:rsidR="00126B86" w:rsidRDefault="00126B86" w:rsidP="008D1EE0">
      <w:pPr>
        <w:spacing w:after="0"/>
        <w:ind w:left="851"/>
      </w:pPr>
      <w:r>
        <w:t xml:space="preserve">Önálló gépkezelés felügyelettel. </w:t>
      </w:r>
    </w:p>
    <w:p w:rsidR="00126B86" w:rsidRDefault="00126B86" w:rsidP="008D1EE0">
      <w:pPr>
        <w:spacing w:after="0"/>
        <w:ind w:left="851"/>
      </w:pPr>
      <w:r>
        <w:t>Szakadások elhárítása.</w:t>
      </w:r>
    </w:p>
    <w:p w:rsidR="00126B86" w:rsidRDefault="00126B86" w:rsidP="008D1EE0">
      <w:pPr>
        <w:spacing w:after="0"/>
        <w:ind w:left="851"/>
      </w:pPr>
      <w:r>
        <w:t>Termelés közbeni géphibák felderítése, javaslattétel az elhárítására.</w:t>
      </w:r>
    </w:p>
    <w:p w:rsidR="00126B86" w:rsidRDefault="00126B86" w:rsidP="008D1EE0">
      <w:pPr>
        <w:spacing w:after="0"/>
        <w:ind w:left="851"/>
      </w:pPr>
      <w:r>
        <w:t>Gyártás közbeni minőségellenőrzés végzése.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Kikészítés</w:t>
      </w:r>
      <w:r w:rsidRPr="00644690">
        <w:rPr>
          <w:b/>
          <w:i/>
        </w:rPr>
        <w:tab/>
      </w:r>
      <w:r>
        <w:rPr>
          <w:b/>
          <w:i/>
        </w:rPr>
        <w:t>124 ó</w:t>
      </w:r>
      <w:r w:rsidRPr="00644690">
        <w:rPr>
          <w:b/>
          <w:i/>
        </w:rPr>
        <w:t>ra/</w:t>
      </w:r>
      <w:r>
        <w:rPr>
          <w:b/>
          <w:i/>
        </w:rPr>
        <w:t>124</w:t>
      </w:r>
      <w:r w:rsidRPr="00644690">
        <w:rPr>
          <w:b/>
          <w:i/>
        </w:rPr>
        <w:t xml:space="preserve"> óra</w:t>
      </w:r>
    </w:p>
    <w:p w:rsidR="00126B86" w:rsidRPr="00A2515D" w:rsidRDefault="00126B86" w:rsidP="00A2515D">
      <w:pPr>
        <w:tabs>
          <w:tab w:val="left" w:pos="1418"/>
          <w:tab w:val="right" w:pos="9072"/>
        </w:tabs>
        <w:spacing w:after="0"/>
        <w:ind w:left="851"/>
      </w:pPr>
      <w:r w:rsidRPr="00A2515D">
        <w:t>Fedélzeti számítógép beállítása, program feltöltése, ellenőrzése, szükség esetén módosítása.</w:t>
      </w:r>
    </w:p>
    <w:p w:rsidR="00126B86" w:rsidRPr="00A2515D" w:rsidRDefault="00126B86" w:rsidP="00A2515D">
      <w:pPr>
        <w:tabs>
          <w:tab w:val="left" w:pos="1418"/>
          <w:tab w:val="right" w:pos="9072"/>
        </w:tabs>
        <w:spacing w:after="0"/>
        <w:ind w:left="851"/>
      </w:pPr>
      <w:r w:rsidRPr="00A2515D">
        <w:t>Próbagyártás végzése.</w:t>
      </w:r>
    </w:p>
    <w:p w:rsidR="00126B86" w:rsidRPr="00A2515D" w:rsidRDefault="00126B86" w:rsidP="00A2515D">
      <w:pPr>
        <w:tabs>
          <w:tab w:val="left" w:pos="1418"/>
          <w:tab w:val="right" w:pos="9072"/>
        </w:tabs>
        <w:spacing w:after="0"/>
        <w:ind w:left="851"/>
      </w:pPr>
      <w:r w:rsidRPr="00A2515D">
        <w:t>Az elkészült termék összehasonlítása a mintadarabbal, eltérés esetén gyártási paraméterek korrigálása.</w:t>
      </w:r>
    </w:p>
    <w:p w:rsidR="00126B86" w:rsidRDefault="00126B86" w:rsidP="00A2515D">
      <w:pPr>
        <w:tabs>
          <w:tab w:val="left" w:pos="1418"/>
          <w:tab w:val="right" w:pos="9072"/>
        </w:tabs>
        <w:spacing w:after="0"/>
        <w:ind w:left="851"/>
      </w:pPr>
      <w:r w:rsidRPr="00A2515D">
        <w:t xml:space="preserve">A kikészítési paraméterek pontos meghatározása az alapanyag tulajdonságainak </w:t>
      </w:r>
      <w:r w:rsidRPr="00056E64">
        <w:t xml:space="preserve">és a kelmeképzési műveletek, rendeltetési célok </w:t>
      </w:r>
      <w:r w:rsidRPr="00A2515D">
        <w:t>figyelembe vételével.</w:t>
      </w:r>
    </w:p>
    <w:p w:rsidR="00126B86" w:rsidRPr="00A2515D" w:rsidRDefault="00126B86" w:rsidP="00EF0B74">
      <w:pPr>
        <w:tabs>
          <w:tab w:val="left" w:pos="1418"/>
          <w:tab w:val="right" w:pos="9072"/>
        </w:tabs>
        <w:spacing w:after="0"/>
        <w:ind w:left="851"/>
      </w:pPr>
      <w:r w:rsidRPr="00A2515D">
        <w:t xml:space="preserve">Mechanikai </w:t>
      </w:r>
      <w:r w:rsidRPr="00056E64">
        <w:t>(száraz körülményű)</w:t>
      </w:r>
      <w:r>
        <w:t xml:space="preserve"> </w:t>
      </w:r>
      <w:r w:rsidRPr="00A2515D">
        <w:t>kikészítőgépek kezelése, beállítása az alapanyag tulajdonságainak</w:t>
      </w:r>
      <w:r>
        <w:t xml:space="preserve"> </w:t>
      </w:r>
      <w:r w:rsidRPr="00056E64">
        <w:t>és a kelmeképzési műveletek</w:t>
      </w:r>
      <w:r w:rsidRPr="00A2515D">
        <w:t xml:space="preserve"> figyelembe vételével.</w:t>
      </w:r>
    </w:p>
    <w:p w:rsidR="00126B86" w:rsidRPr="00A2515D" w:rsidRDefault="00126B86" w:rsidP="00EF0B74">
      <w:pPr>
        <w:tabs>
          <w:tab w:val="left" w:pos="1418"/>
          <w:tab w:val="right" w:pos="9072"/>
        </w:tabs>
        <w:spacing w:after="0"/>
        <w:ind w:left="851"/>
      </w:pPr>
      <w:r w:rsidRPr="00A2515D">
        <w:t>Előtisztító-nyíró gépek kezelése.</w:t>
      </w:r>
    </w:p>
    <w:p w:rsidR="00126B86" w:rsidRPr="00A2515D" w:rsidRDefault="00126B86" w:rsidP="00EF0B74">
      <w:pPr>
        <w:tabs>
          <w:tab w:val="left" w:pos="1418"/>
          <w:tab w:val="right" w:pos="9072"/>
        </w:tabs>
        <w:spacing w:after="0"/>
        <w:ind w:left="851"/>
      </w:pPr>
      <w:r w:rsidRPr="00A2515D">
        <w:t>Bolyhozó gépek kezelése.</w:t>
      </w:r>
    </w:p>
    <w:p w:rsidR="00126B86" w:rsidRDefault="00126B86" w:rsidP="00EF0B74">
      <w:pPr>
        <w:tabs>
          <w:tab w:val="left" w:pos="1418"/>
          <w:tab w:val="right" w:pos="9072"/>
        </w:tabs>
        <w:spacing w:after="0"/>
        <w:ind w:left="851"/>
      </w:pPr>
      <w:r w:rsidRPr="00A2515D">
        <w:t>Perzselő gépek kezelése.</w:t>
      </w:r>
    </w:p>
    <w:p w:rsidR="00126B86" w:rsidRDefault="00126B86" w:rsidP="00EF0B74">
      <w:pPr>
        <w:tabs>
          <w:tab w:val="left" w:pos="1418"/>
          <w:tab w:val="right" w:pos="9072"/>
        </w:tabs>
        <w:spacing w:after="0"/>
        <w:ind w:left="851"/>
      </w:pPr>
      <w:r w:rsidRPr="00056E64">
        <w:t>Szanforizáló gépek kezelése</w:t>
      </w:r>
      <w:r w:rsidRPr="00A2515D">
        <w:t>.</w:t>
      </w:r>
    </w:p>
    <w:p w:rsidR="00126B86" w:rsidRPr="00056E64" w:rsidRDefault="00126B86" w:rsidP="00EF0B74">
      <w:pPr>
        <w:tabs>
          <w:tab w:val="left" w:pos="1418"/>
          <w:tab w:val="right" w:pos="9072"/>
        </w:tabs>
        <w:spacing w:after="0"/>
        <w:ind w:left="851"/>
      </w:pPr>
      <w:r w:rsidRPr="00056E64">
        <w:t>Kötött-kelme méretállandósító kompaktorok kezelése.</w:t>
      </w:r>
    </w:p>
    <w:p w:rsidR="00126B86" w:rsidRPr="00056E64" w:rsidRDefault="00126B86" w:rsidP="00EF0B74">
      <w:pPr>
        <w:tabs>
          <w:tab w:val="left" w:pos="1418"/>
          <w:tab w:val="right" w:pos="9072"/>
        </w:tabs>
        <w:spacing w:after="0"/>
        <w:ind w:left="851"/>
      </w:pPr>
      <w:r w:rsidRPr="00056E64">
        <w:t>Kelmék kalanderezése és gépeinek működése, kezelése.</w:t>
      </w:r>
    </w:p>
    <w:p w:rsidR="00126B86" w:rsidRDefault="00126B86" w:rsidP="00EF0B74">
      <w:pPr>
        <w:tabs>
          <w:tab w:val="left" w:pos="1418"/>
          <w:tab w:val="right" w:pos="9072"/>
        </w:tabs>
        <w:spacing w:after="0"/>
        <w:ind w:left="851"/>
      </w:pPr>
      <w:r w:rsidRPr="00056E64">
        <w:t>Szintetikus alapanyagú kelmék végső hőrögzítése.</w:t>
      </w:r>
    </w:p>
    <w:p w:rsidR="00126B86" w:rsidRPr="00056E64" w:rsidRDefault="00126B86" w:rsidP="00EF0B74">
      <w:pPr>
        <w:tabs>
          <w:tab w:val="left" w:pos="1418"/>
          <w:tab w:val="right" w:pos="9072"/>
        </w:tabs>
        <w:spacing w:after="0"/>
        <w:ind w:left="851"/>
      </w:pPr>
      <w:r w:rsidRPr="00056E64">
        <w:t>Nedves körülményű kikészítőgépek kezelése, beállítása az alapanyag tulajdonságainak és a kelmeképzési műveletek figyelembe vételével.</w:t>
      </w:r>
    </w:p>
    <w:p w:rsidR="00126B86" w:rsidRPr="00056E64" w:rsidRDefault="00126B86" w:rsidP="00EF0B74">
      <w:pPr>
        <w:tabs>
          <w:tab w:val="left" w:pos="1418"/>
          <w:tab w:val="right" w:pos="9072"/>
        </w:tabs>
        <w:spacing w:after="0"/>
        <w:ind w:left="851"/>
      </w:pPr>
      <w:r w:rsidRPr="00056E64">
        <w:t>Dekatáló gépek kezelése.</w:t>
      </w:r>
    </w:p>
    <w:p w:rsidR="00126B86" w:rsidRDefault="00126B86" w:rsidP="00EF0B74">
      <w:pPr>
        <w:tabs>
          <w:tab w:val="left" w:pos="1418"/>
          <w:tab w:val="right" w:pos="9072"/>
        </w:tabs>
        <w:spacing w:after="0"/>
        <w:ind w:left="851"/>
      </w:pPr>
      <w:r w:rsidRPr="00A2515D">
        <w:t>Írtelenítési eljárás</w:t>
      </w:r>
      <w:r w:rsidRPr="00056E64">
        <w:t>ok</w:t>
      </w:r>
      <w:r w:rsidRPr="00A2515D">
        <w:t xml:space="preserve"> megismerése.</w:t>
      </w:r>
    </w:p>
    <w:p w:rsidR="00126B86" w:rsidRDefault="00126B86" w:rsidP="00EF0B74">
      <w:pPr>
        <w:tabs>
          <w:tab w:val="left" w:pos="1418"/>
          <w:tab w:val="right" w:pos="9072"/>
        </w:tabs>
        <w:spacing w:after="0"/>
        <w:ind w:left="851"/>
      </w:pPr>
      <w:r w:rsidRPr="00056E64">
        <w:t>Különböző készültségi fokú textilanyagok</w:t>
      </w:r>
      <w:r>
        <w:t xml:space="preserve"> </w:t>
      </w:r>
      <w:r w:rsidRPr="00A2515D">
        <w:t>fehérítése.</w:t>
      </w:r>
    </w:p>
    <w:p w:rsidR="00126B86" w:rsidRPr="00056E64" w:rsidRDefault="00126B86" w:rsidP="00EF0B74">
      <w:pPr>
        <w:tabs>
          <w:tab w:val="left" w:pos="1418"/>
          <w:tab w:val="right" w:pos="9072"/>
        </w:tabs>
        <w:spacing w:after="0"/>
        <w:ind w:left="851"/>
      </w:pPr>
      <w:r w:rsidRPr="00056E64">
        <w:t>Fehérítő-berendezések kezelése.</w:t>
      </w:r>
    </w:p>
    <w:p w:rsidR="00126B86" w:rsidRPr="00056E64" w:rsidRDefault="00126B86" w:rsidP="00EF0B74">
      <w:pPr>
        <w:tabs>
          <w:tab w:val="left" w:pos="1418"/>
          <w:tab w:val="right" w:pos="9072"/>
        </w:tabs>
        <w:spacing w:after="0"/>
        <w:ind w:left="851"/>
      </w:pPr>
      <w:r w:rsidRPr="00056E64">
        <w:t>Szintetikus alapanyagú kelmék mosása, előrögzítése és fehérítése.</w:t>
      </w:r>
    </w:p>
    <w:p w:rsidR="00126B86" w:rsidRPr="00056E64" w:rsidRDefault="00126B86" w:rsidP="00EF0B74">
      <w:pPr>
        <w:tabs>
          <w:tab w:val="left" w:pos="1418"/>
          <w:tab w:val="right" w:pos="9072"/>
        </w:tabs>
        <w:spacing w:after="0"/>
        <w:ind w:left="851"/>
      </w:pPr>
      <w:r w:rsidRPr="00056E64">
        <w:t>Szárítógépek kezelése.</w:t>
      </w:r>
    </w:p>
    <w:p w:rsidR="00126B86" w:rsidRPr="00A2515D" w:rsidRDefault="00126B86" w:rsidP="00EF0B74">
      <w:pPr>
        <w:tabs>
          <w:tab w:val="left" w:pos="1418"/>
          <w:tab w:val="right" w:pos="9072"/>
        </w:tabs>
        <w:spacing w:after="0"/>
        <w:ind w:left="851"/>
      </w:pPr>
      <w:r w:rsidRPr="00056E64">
        <w:t>Kreppelés lehetőségei, a műveletek jellemzői.</w:t>
      </w:r>
    </w:p>
    <w:p w:rsidR="00126B86" w:rsidRPr="00A2515D" w:rsidRDefault="00126B86" w:rsidP="00EF0B74">
      <w:pPr>
        <w:tabs>
          <w:tab w:val="left" w:pos="1418"/>
          <w:tab w:val="right" w:pos="9072"/>
        </w:tabs>
        <w:spacing w:after="0"/>
        <w:ind w:left="851"/>
      </w:pPr>
      <w:r>
        <w:t xml:space="preserve">Mercerezés </w:t>
      </w:r>
      <w:r w:rsidRPr="00056E64">
        <w:t>és gépeinek működése, kezelése.</w:t>
      </w:r>
    </w:p>
    <w:p w:rsidR="00126B86" w:rsidRDefault="00126B86" w:rsidP="00EF0B74">
      <w:pPr>
        <w:tabs>
          <w:tab w:val="left" w:pos="1418"/>
          <w:tab w:val="right" w:pos="9072"/>
        </w:tabs>
        <w:spacing w:after="0"/>
        <w:ind w:left="851"/>
      </w:pPr>
      <w:r w:rsidRPr="00056E64">
        <w:t>Különböző készültségi fokú textilanyagok</w:t>
      </w:r>
      <w:r>
        <w:t xml:space="preserve"> s</w:t>
      </w:r>
      <w:r w:rsidRPr="00A2515D">
        <w:t>zínezőgépe</w:t>
      </w:r>
      <w:r w:rsidRPr="00056E64">
        <w:t>ine</w:t>
      </w:r>
      <w:r w:rsidRPr="00A2515D">
        <w:t>k kezelése, kiszolgálása.</w:t>
      </w:r>
    </w:p>
    <w:p w:rsidR="00126B86" w:rsidRPr="00A2515D" w:rsidRDefault="00126B86" w:rsidP="00EF0B74">
      <w:pPr>
        <w:tabs>
          <w:tab w:val="left" w:pos="1418"/>
          <w:tab w:val="right" w:pos="9072"/>
        </w:tabs>
        <w:spacing w:after="0"/>
        <w:ind w:left="851"/>
      </w:pPr>
      <w:r w:rsidRPr="00056E64">
        <w:t>Színezékcsoport</w:t>
      </w:r>
      <w:r w:rsidRPr="00A2515D">
        <w:t xml:space="preserve"> </w:t>
      </w:r>
      <w:r w:rsidRPr="00056E64">
        <w:t>meghatározása az alapanyag tulajdonságainak figyelembe vételével.</w:t>
      </w:r>
    </w:p>
    <w:p w:rsidR="00126B86" w:rsidRDefault="00126B86" w:rsidP="00EF0B74">
      <w:pPr>
        <w:tabs>
          <w:tab w:val="left" w:pos="1418"/>
          <w:tab w:val="right" w:pos="9072"/>
        </w:tabs>
        <w:spacing w:after="0"/>
        <w:ind w:left="851"/>
      </w:pPr>
      <w:r w:rsidRPr="00A2515D">
        <w:t>Színnyomással kelmék mintázása.</w:t>
      </w:r>
    </w:p>
    <w:p w:rsidR="00126B86" w:rsidRPr="00A2515D" w:rsidRDefault="00126B86" w:rsidP="00EF0B74">
      <w:pPr>
        <w:tabs>
          <w:tab w:val="left" w:pos="1418"/>
          <w:tab w:val="right" w:pos="9072"/>
        </w:tabs>
        <w:spacing w:after="0"/>
        <w:ind w:left="851"/>
      </w:pPr>
      <w:r w:rsidRPr="00056E64">
        <w:t>Appretáló gépek kezelése</w:t>
      </w:r>
    </w:p>
    <w:p w:rsidR="00126B86" w:rsidRPr="00A2515D" w:rsidRDefault="00126B86" w:rsidP="00A2515D">
      <w:pPr>
        <w:tabs>
          <w:tab w:val="left" w:pos="1418"/>
          <w:tab w:val="right" w:pos="9072"/>
        </w:tabs>
        <w:spacing w:after="0"/>
        <w:ind w:left="851"/>
      </w:pPr>
      <w:r w:rsidRPr="00A2515D">
        <w:t xml:space="preserve">Kelmék </w:t>
      </w:r>
      <w:r w:rsidRPr="00056E64">
        <w:t>hagyományos-,</w:t>
      </w:r>
      <w:r>
        <w:t xml:space="preserve"> </w:t>
      </w:r>
      <w:r w:rsidRPr="00A2515D">
        <w:t>nemesít</w:t>
      </w:r>
      <w:r w:rsidRPr="00056E64">
        <w:t>ő- és különleges végkikészítése.</w:t>
      </w:r>
    </w:p>
    <w:p w:rsidR="00126B86" w:rsidRPr="00A2515D" w:rsidRDefault="00126B86" w:rsidP="00A2515D">
      <w:pPr>
        <w:tabs>
          <w:tab w:val="left" w:pos="1418"/>
          <w:tab w:val="right" w:pos="9072"/>
        </w:tabs>
        <w:spacing w:after="0"/>
        <w:ind w:left="851"/>
      </w:pPr>
      <w:r w:rsidRPr="00A2515D">
        <w:t xml:space="preserve">Önálló gépkezelés felügyelettel. </w:t>
      </w:r>
    </w:p>
    <w:p w:rsidR="00126B86" w:rsidRDefault="00126B86" w:rsidP="00A2515D">
      <w:pPr>
        <w:tabs>
          <w:tab w:val="left" w:pos="1418"/>
          <w:tab w:val="right" w:pos="9072"/>
        </w:tabs>
        <w:spacing w:after="0"/>
        <w:ind w:left="851"/>
      </w:pPr>
      <w:r w:rsidRPr="00A2515D">
        <w:t xml:space="preserve">Szakadások elhárítása. </w:t>
      </w:r>
    </w:p>
    <w:p w:rsidR="00126B86" w:rsidRPr="00A2515D" w:rsidRDefault="00126B86" w:rsidP="00A2515D">
      <w:pPr>
        <w:tabs>
          <w:tab w:val="left" w:pos="1418"/>
          <w:tab w:val="right" w:pos="9072"/>
        </w:tabs>
        <w:spacing w:after="0"/>
        <w:ind w:left="851"/>
      </w:pPr>
      <w:r w:rsidRPr="00A2515D">
        <w:t>Termelés közbeni géphibák felderítése, javaslattevés az elhárítására.</w:t>
      </w:r>
    </w:p>
    <w:p w:rsidR="00126B86" w:rsidRDefault="00126B86" w:rsidP="00A2515D">
      <w:pPr>
        <w:tabs>
          <w:tab w:val="left" w:pos="1418"/>
          <w:tab w:val="right" w:pos="9072"/>
        </w:tabs>
        <w:spacing w:after="0"/>
        <w:ind w:left="851"/>
      </w:pPr>
      <w:r w:rsidRPr="00A2515D">
        <w:t>Gyártás közbeni minőségellenőrzés végzése.</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tanműhely</w:t>
      </w:r>
    </w:p>
    <w:p w:rsidR="00126B86" w:rsidRDefault="00126B86" w:rsidP="00C53E01">
      <w:pPr>
        <w:spacing w:after="0"/>
        <w:ind w:left="426"/>
      </w:pPr>
      <w:r>
        <w:t>kisüzemi termelőhely</w:t>
      </w:r>
    </w:p>
    <w:p w:rsidR="00126B86" w:rsidRDefault="00126B86" w:rsidP="00C53E01">
      <w:pPr>
        <w:spacing w:after="0"/>
        <w:ind w:left="426"/>
      </w:pPr>
      <w:r>
        <w:t>nagyüzemi termelőhely</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r w:rsidRPr="00207431">
        <w:rPr>
          <w:i/>
        </w:rPr>
        <w:t>digitális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Képi információk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 munkavégzés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Üzemeltetési tevékenységek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4D46A0">
        <w:rPr>
          <w:b/>
          <w:sz w:val="36"/>
        </w:rPr>
        <w:t xml:space="preserve">10126-12 </w:t>
      </w:r>
      <w:r w:rsidRPr="00D52C63">
        <w:rPr>
          <w:b/>
          <w:sz w:val="36"/>
        </w:rPr>
        <w:t xml:space="preserve"> azonosító számú</w:t>
      </w:r>
    </w:p>
    <w:p w:rsidR="00126B86" w:rsidRPr="00D52C63" w:rsidRDefault="00126B86" w:rsidP="00C53E01">
      <w:pPr>
        <w:jc w:val="center"/>
        <w:rPr>
          <w:b/>
          <w:sz w:val="36"/>
        </w:rPr>
      </w:pPr>
      <w:r w:rsidRPr="004D46A0">
        <w:rPr>
          <w:b/>
          <w:sz w:val="36"/>
        </w:rPr>
        <w:t>Textilipari termékek minősítése</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t>10126-16</w:t>
      </w:r>
      <w:r w:rsidRPr="00D52C63">
        <w:t xml:space="preserve"> azonosító számú </w:t>
      </w:r>
      <w:r w:rsidRPr="004D46A0">
        <w:t>Textilipari termékek minősítése</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039D" w:rsidRPr="0074039D" w:rsidTr="007403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Textilipari anyagok vizsgálati előírásai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Textilipari anyagok vizsgálati módszerei gyakorlat</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FELADATOK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Külsőképi alapanyag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Megállapítja a szálasanyag nedvességtartalmát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 és cérnajellemzőket vizsgál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Szövetek, kötött kelmék, nemszőtt textíliák műszaki jellemzőit méri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Viselési, kezelési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 feltárt hibákat javíttatja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Osztályba sorolja a terméket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Tanúsítványt állít ki a termékről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Minőségellenőrzési utasítást határoz meg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Termék- és technológiai folyamat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Ellenőrző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ISMERETEK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Szálfelismerési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Mechanikai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Oldószerek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Laboratóriumi műszerek fajtái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 cérnafajták jellegzetességei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Alap- és levezetett kötések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Többfonalrendszerű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Szövetjellemzők vizsgálati módszerei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Vetülékrendszerű kötött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Láncrendszerű kötött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Kelmék vizsgálati módszerei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Értékelési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Minőségi jellemzők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Kezelési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Vizsgálati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Termékellenőrzési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Vizsgáló eszközök, műszerek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Minősítő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Mérésügyi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Minőségirányítással kapcsolatos fogalmak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Könnyűipari szabványrendszerek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Mérések és vizsgálatok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nil"/>
              <w:bottom w:val="nil"/>
              <w:right w:val="nil"/>
            </w:tcBorders>
            <w:shd w:val="clear" w:color="auto" w:fill="auto"/>
            <w:noWrap/>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Minőségügyi rendszer dokumentumai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KÉSZSÉGEK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lastRenderedPageBreak/>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Laboratóriumi 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SZEMÉLYES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TÁRSAS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MÓDSZERKOMPETENCIÁK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Okok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Pr>
          <w:b/>
        </w:rPr>
        <w:t>Textilipari anyagok vizsgálati előírása, követelményei</w:t>
      </w:r>
      <w:r w:rsidRPr="00644690">
        <w:rPr>
          <w:b/>
        </w:rPr>
        <w:t xml:space="preserve"> tantárgy</w:t>
      </w:r>
      <w:r w:rsidRPr="00644690">
        <w:rPr>
          <w:b/>
        </w:rPr>
        <w:tab/>
      </w:r>
      <w:r>
        <w:rPr>
          <w:b/>
        </w:rPr>
        <w:t>170 ó</w:t>
      </w:r>
      <w:r w:rsidRPr="00644690">
        <w:rPr>
          <w:b/>
        </w:rPr>
        <w:t>ra/</w:t>
      </w:r>
      <w:r>
        <w:rPr>
          <w:b/>
        </w:rPr>
        <w:t>17</w:t>
      </w:r>
      <w:r w:rsidR="00A67104">
        <w:rPr>
          <w:b/>
        </w:rPr>
        <w:t>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B0593C">
        <w:t>Laboratóriumi vizsgálati módszerek ismerete. Szabványok kezelése. A vizsgálatoknál alkalmazott műszerek működési elvének megismerése. A vizsgálati eredmények értékelése. A minőségbiztosítás fogalma, folyamata. Minőségbiztosítási eljárások megismerése.</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E10DD9">
      <w:pPr>
        <w:spacing w:after="0"/>
        <w:ind w:left="426"/>
      </w:pPr>
      <w:r>
        <w:t>Textilipari anyag- és áruismeret</w:t>
      </w:r>
    </w:p>
    <w:p w:rsidR="00126B86" w:rsidRDefault="00126B86" w:rsidP="00E10DD9">
      <w:pPr>
        <w:spacing w:after="0"/>
        <w:ind w:left="426"/>
      </w:pPr>
      <w:r>
        <w:t>Textilipari technológiák</w:t>
      </w:r>
    </w:p>
    <w:p w:rsidR="00126B86" w:rsidRDefault="00126B86" w:rsidP="00E10DD9">
      <w:pPr>
        <w:spacing w:after="0"/>
        <w:ind w:left="426"/>
      </w:pPr>
      <w:r>
        <w:t>Matematika</w:t>
      </w:r>
    </w:p>
    <w:p w:rsidR="00126B86" w:rsidRDefault="00126B86" w:rsidP="00E10DD9">
      <w:pPr>
        <w:spacing w:after="0"/>
        <w:ind w:left="426"/>
      </w:pPr>
      <w:r>
        <w:t>Fizika</w:t>
      </w:r>
      <w:r w:rsidRPr="00B0593C">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Mintavételi mód, szabványok</w:t>
      </w:r>
      <w:r w:rsidRPr="00644690">
        <w:rPr>
          <w:b/>
          <w:i/>
        </w:rPr>
        <w:tab/>
      </w:r>
      <w:r>
        <w:rPr>
          <w:b/>
          <w:i/>
        </w:rPr>
        <w:t>24 ó</w:t>
      </w:r>
      <w:r w:rsidRPr="00644690">
        <w:rPr>
          <w:b/>
          <w:i/>
        </w:rPr>
        <w:t>ra/</w:t>
      </w:r>
      <w:r>
        <w:rPr>
          <w:b/>
          <w:i/>
        </w:rPr>
        <w:t>2</w:t>
      </w:r>
      <w:r w:rsidR="00A67104">
        <w:rPr>
          <w:b/>
          <w:i/>
        </w:rPr>
        <w:t>4</w:t>
      </w:r>
      <w:r w:rsidRPr="00644690">
        <w:rPr>
          <w:b/>
          <w:i/>
        </w:rPr>
        <w:t xml:space="preserve"> óra</w:t>
      </w:r>
    </w:p>
    <w:p w:rsidR="00126B86" w:rsidRPr="003F2FF1" w:rsidRDefault="00126B86" w:rsidP="003F2FF1">
      <w:pPr>
        <w:tabs>
          <w:tab w:val="left" w:pos="1418"/>
          <w:tab w:val="right" w:pos="9072"/>
        </w:tabs>
        <w:spacing w:after="0"/>
        <w:ind w:left="851"/>
      </w:pPr>
      <w:r w:rsidRPr="003F2FF1">
        <w:t>Mintavétel.</w:t>
      </w:r>
    </w:p>
    <w:p w:rsidR="00126B86" w:rsidRPr="003F2FF1" w:rsidRDefault="00126B86" w:rsidP="003F2FF1">
      <w:pPr>
        <w:tabs>
          <w:tab w:val="left" w:pos="1418"/>
          <w:tab w:val="right" w:pos="9072"/>
        </w:tabs>
        <w:spacing w:after="0"/>
        <w:ind w:left="851"/>
      </w:pPr>
      <w:r w:rsidRPr="003F2FF1">
        <w:t>Alapelvek.</w:t>
      </w:r>
    </w:p>
    <w:p w:rsidR="00126B86" w:rsidRPr="003F2FF1" w:rsidRDefault="00126B86" w:rsidP="003F2FF1">
      <w:pPr>
        <w:tabs>
          <w:tab w:val="left" w:pos="1418"/>
          <w:tab w:val="right" w:pos="9072"/>
        </w:tabs>
        <w:spacing w:after="0"/>
        <w:ind w:left="851"/>
      </w:pPr>
      <w:r w:rsidRPr="003F2FF1">
        <w:t>Fogalmak.</w:t>
      </w:r>
    </w:p>
    <w:p w:rsidR="00126B86" w:rsidRPr="003F2FF1" w:rsidRDefault="00126B86" w:rsidP="003F2FF1">
      <w:pPr>
        <w:tabs>
          <w:tab w:val="left" w:pos="1418"/>
          <w:tab w:val="right" w:pos="9072"/>
        </w:tabs>
        <w:spacing w:after="0"/>
        <w:ind w:left="851"/>
      </w:pPr>
      <w:r w:rsidRPr="003F2FF1">
        <w:t>Általános követelmények.</w:t>
      </w:r>
    </w:p>
    <w:p w:rsidR="00126B86" w:rsidRPr="003F2FF1" w:rsidRDefault="00126B86" w:rsidP="003F2FF1">
      <w:pPr>
        <w:tabs>
          <w:tab w:val="left" w:pos="1418"/>
          <w:tab w:val="right" w:pos="9072"/>
        </w:tabs>
        <w:spacing w:after="0"/>
        <w:ind w:left="851"/>
      </w:pPr>
      <w:r w:rsidRPr="003F2FF1">
        <w:t>Mintavételi előírások.</w:t>
      </w:r>
    </w:p>
    <w:p w:rsidR="00126B86" w:rsidRPr="003F2FF1" w:rsidRDefault="00126B86" w:rsidP="003F2FF1">
      <w:pPr>
        <w:tabs>
          <w:tab w:val="left" w:pos="1418"/>
          <w:tab w:val="right" w:pos="9072"/>
        </w:tabs>
        <w:spacing w:after="0"/>
        <w:ind w:left="851"/>
      </w:pPr>
      <w:r w:rsidRPr="003F2FF1">
        <w:t>Mintavétel szálasanyagokból.</w:t>
      </w:r>
    </w:p>
    <w:p w:rsidR="00126B86" w:rsidRPr="003F2FF1" w:rsidRDefault="00126B86" w:rsidP="003F2FF1">
      <w:pPr>
        <w:tabs>
          <w:tab w:val="left" w:pos="1418"/>
          <w:tab w:val="right" w:pos="9072"/>
        </w:tabs>
        <w:spacing w:after="0"/>
        <w:ind w:left="851"/>
      </w:pPr>
      <w:r w:rsidRPr="003F2FF1">
        <w:t>Mintavétel szalagokból.</w:t>
      </w:r>
    </w:p>
    <w:p w:rsidR="00126B86" w:rsidRPr="003F2FF1" w:rsidRDefault="00126B86" w:rsidP="003F2FF1">
      <w:pPr>
        <w:tabs>
          <w:tab w:val="left" w:pos="1418"/>
          <w:tab w:val="right" w:pos="9072"/>
        </w:tabs>
        <w:spacing w:after="0"/>
        <w:ind w:left="851"/>
      </w:pPr>
      <w:r w:rsidRPr="003F2FF1">
        <w:t xml:space="preserve">Mintavétel mesterséges, </w:t>
      </w:r>
      <w:r w:rsidRPr="002E4C43">
        <w:t>multifilamentekből és</w:t>
      </w:r>
      <w:r>
        <w:t xml:space="preserve"> </w:t>
      </w:r>
      <w:r w:rsidRPr="003F2FF1">
        <w:t>filament fonalakból.</w:t>
      </w:r>
    </w:p>
    <w:p w:rsidR="00126B86" w:rsidRPr="003F2FF1" w:rsidRDefault="00126B86" w:rsidP="003F2FF1">
      <w:pPr>
        <w:tabs>
          <w:tab w:val="left" w:pos="1418"/>
          <w:tab w:val="right" w:pos="9072"/>
        </w:tabs>
        <w:spacing w:after="0"/>
        <w:ind w:left="851"/>
      </w:pPr>
      <w:r w:rsidRPr="003F2FF1">
        <w:t>Mintavétel font fonalak és cérnák esetén.</w:t>
      </w:r>
    </w:p>
    <w:p w:rsidR="00126B86" w:rsidRPr="003F2FF1" w:rsidRDefault="00126B86" w:rsidP="003F2FF1">
      <w:pPr>
        <w:tabs>
          <w:tab w:val="left" w:pos="1418"/>
          <w:tab w:val="right" w:pos="9072"/>
        </w:tabs>
        <w:spacing w:after="0"/>
        <w:ind w:left="851"/>
      </w:pPr>
      <w:r w:rsidRPr="003F2FF1">
        <w:t>Mintavétel szövetekből.</w:t>
      </w:r>
    </w:p>
    <w:p w:rsidR="00126B86" w:rsidRPr="003F2FF1" w:rsidRDefault="00126B86" w:rsidP="003F2FF1">
      <w:pPr>
        <w:tabs>
          <w:tab w:val="left" w:pos="1418"/>
          <w:tab w:val="right" w:pos="9072"/>
        </w:tabs>
        <w:spacing w:after="0"/>
        <w:ind w:left="851"/>
      </w:pPr>
      <w:r w:rsidRPr="003F2FF1">
        <w:t>Mintavétel kötött-hurkolt kelmékből.</w:t>
      </w:r>
    </w:p>
    <w:p w:rsidR="00126B86" w:rsidRDefault="00126B86" w:rsidP="003F2FF1">
      <w:pPr>
        <w:tabs>
          <w:tab w:val="left" w:pos="1418"/>
          <w:tab w:val="right" w:pos="9072"/>
        </w:tabs>
        <w:spacing w:after="0"/>
        <w:ind w:left="851"/>
      </w:pPr>
      <w:r w:rsidRPr="003F2FF1">
        <w:t>Mintavétel szőnyegekből.</w:t>
      </w:r>
    </w:p>
    <w:p w:rsidR="00126B86" w:rsidRPr="002E4C43" w:rsidRDefault="00126B86" w:rsidP="003F2FF1">
      <w:pPr>
        <w:tabs>
          <w:tab w:val="left" w:pos="1418"/>
          <w:tab w:val="right" w:pos="9072"/>
        </w:tabs>
        <w:spacing w:after="0"/>
        <w:ind w:left="851"/>
      </w:pPr>
      <w:r w:rsidRPr="002E4C43">
        <w:t>Matematikai-statisztikai ismeretek alkalmazása</w:t>
      </w:r>
    </w:p>
    <w:p w:rsidR="00126B86" w:rsidRPr="003F2FF1" w:rsidRDefault="00126B86" w:rsidP="003F2FF1">
      <w:pPr>
        <w:tabs>
          <w:tab w:val="left" w:pos="1418"/>
          <w:tab w:val="right" w:pos="9072"/>
        </w:tabs>
        <w:spacing w:after="0"/>
        <w:ind w:left="851"/>
      </w:pPr>
      <w:r w:rsidRPr="003F2FF1">
        <w:t>A szükséges mérések számának megállapítása.</w:t>
      </w:r>
    </w:p>
    <w:p w:rsidR="00126B86" w:rsidRPr="003F2FF1" w:rsidRDefault="00126B86" w:rsidP="003F2FF1">
      <w:pPr>
        <w:tabs>
          <w:tab w:val="left" w:pos="1418"/>
          <w:tab w:val="right" w:pos="9072"/>
        </w:tabs>
        <w:spacing w:after="0"/>
        <w:ind w:left="851"/>
      </w:pPr>
      <w:r w:rsidRPr="003F2FF1">
        <w:t>Számítási módszerek.</w:t>
      </w:r>
    </w:p>
    <w:p w:rsidR="00126B86" w:rsidRPr="003F2FF1" w:rsidRDefault="00126B86" w:rsidP="003F2FF1">
      <w:pPr>
        <w:tabs>
          <w:tab w:val="left" w:pos="1418"/>
          <w:tab w:val="right" w:pos="9072"/>
        </w:tabs>
        <w:spacing w:after="0"/>
        <w:ind w:left="851"/>
      </w:pPr>
      <w:r w:rsidRPr="003F2FF1">
        <w:t xml:space="preserve">A vizsgálathoz szükséges szabványok megismerése. </w:t>
      </w:r>
    </w:p>
    <w:p w:rsidR="00126B86" w:rsidRDefault="002E4C43" w:rsidP="00C53E01">
      <w:pPr>
        <w:tabs>
          <w:tab w:val="left" w:pos="1418"/>
          <w:tab w:val="right" w:pos="9072"/>
        </w:tabs>
        <w:spacing w:after="0"/>
        <w:ind w:left="851"/>
      </w:pPr>
      <w:r w:rsidRPr="002E4C43">
        <w:t>Szabványok k</w:t>
      </w:r>
      <w:r w:rsidR="00126B86" w:rsidRPr="002E4C43">
        <w:t>ezelésének, elérhetőségének bemutatása</w:t>
      </w:r>
      <w:r w:rsidR="00126B86" w:rsidRPr="003F2FF1">
        <w:t>.</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rFonts w:ascii="Palatino Linotype" w:hAnsi="Palatino Linotype" w:cs="Mangal"/>
          <w:b/>
          <w:kern w:val="1"/>
          <w:szCs w:val="24"/>
          <w:lang w:eastAsia="hi-IN" w:bidi="hi-IN"/>
        </w:rPr>
        <w:t>A nedvességegyensúly elérése</w:t>
      </w:r>
      <w:r w:rsidRPr="00644690">
        <w:rPr>
          <w:b/>
          <w:i/>
        </w:rPr>
        <w:tab/>
      </w:r>
      <w:r>
        <w:rPr>
          <w:b/>
          <w:i/>
        </w:rPr>
        <w:t>12 ó</w:t>
      </w:r>
      <w:r w:rsidRPr="00644690">
        <w:rPr>
          <w:b/>
          <w:i/>
        </w:rPr>
        <w:t>ra/</w:t>
      </w:r>
      <w:r>
        <w:rPr>
          <w:b/>
          <w:i/>
        </w:rPr>
        <w:t>1</w:t>
      </w:r>
      <w:r w:rsidR="00A67104">
        <w:rPr>
          <w:b/>
          <w:i/>
        </w:rPr>
        <w:t>7</w:t>
      </w:r>
      <w:r w:rsidRPr="00644690">
        <w:rPr>
          <w:b/>
          <w:i/>
        </w:rPr>
        <w:t xml:space="preserve"> óra</w:t>
      </w:r>
    </w:p>
    <w:p w:rsidR="00126B86" w:rsidRPr="003F2FF1" w:rsidRDefault="00126B86" w:rsidP="003F2FF1">
      <w:pPr>
        <w:tabs>
          <w:tab w:val="left" w:pos="1418"/>
          <w:tab w:val="right" w:pos="9072"/>
        </w:tabs>
        <w:spacing w:after="0"/>
        <w:ind w:left="851"/>
      </w:pPr>
      <w:r w:rsidRPr="003F2FF1">
        <w:t xml:space="preserve">A laboratóriumi vizsgálatoknál előírt klimatikus értékek megismerése. </w:t>
      </w:r>
    </w:p>
    <w:p w:rsidR="00126B86" w:rsidRPr="003F2FF1" w:rsidRDefault="00126B86" w:rsidP="003F2FF1">
      <w:pPr>
        <w:tabs>
          <w:tab w:val="left" w:pos="1418"/>
          <w:tab w:val="right" w:pos="9072"/>
        </w:tabs>
        <w:spacing w:after="0"/>
        <w:ind w:left="851"/>
      </w:pPr>
      <w:r w:rsidRPr="003F2FF1">
        <w:t>A klimatizált laboratóriumra érvényes szabályok, az állandó klíma biztosítása.</w:t>
      </w:r>
    </w:p>
    <w:p w:rsidR="00126B86" w:rsidRPr="003F2FF1" w:rsidRDefault="00126B86" w:rsidP="003F2FF1">
      <w:pPr>
        <w:tabs>
          <w:tab w:val="left" w:pos="1418"/>
          <w:tab w:val="right" w:pos="9072"/>
        </w:tabs>
        <w:spacing w:after="0"/>
        <w:ind w:left="851"/>
      </w:pPr>
      <w:r w:rsidRPr="003F2FF1">
        <w:t>Relatív légnedvesség mérése.</w:t>
      </w:r>
    </w:p>
    <w:p w:rsidR="00126B86" w:rsidRPr="003F2FF1" w:rsidRDefault="00126B86" w:rsidP="003F2FF1">
      <w:pPr>
        <w:tabs>
          <w:tab w:val="left" w:pos="1418"/>
          <w:tab w:val="right" w:pos="9072"/>
        </w:tabs>
        <w:spacing w:after="0"/>
        <w:ind w:left="851"/>
      </w:pPr>
      <w:r w:rsidRPr="003F2FF1">
        <w:t>Minták előszárítása.</w:t>
      </w:r>
    </w:p>
    <w:p w:rsidR="00126B86" w:rsidRPr="003F2FF1" w:rsidRDefault="00126B86" w:rsidP="003F2FF1">
      <w:pPr>
        <w:tabs>
          <w:tab w:val="left" w:pos="1418"/>
          <w:tab w:val="right" w:pos="9072"/>
        </w:tabs>
        <w:spacing w:after="0"/>
        <w:ind w:left="851"/>
      </w:pPr>
      <w:r w:rsidRPr="003F2FF1">
        <w:t>A nedvességtartalom, és a kereskedelmi nettó tömeg meghatározása.</w:t>
      </w:r>
    </w:p>
    <w:p w:rsidR="00126B86" w:rsidRPr="003F2FF1" w:rsidRDefault="00126B86" w:rsidP="003F2FF1">
      <w:pPr>
        <w:tabs>
          <w:tab w:val="left" w:pos="1418"/>
          <w:tab w:val="right" w:pos="9072"/>
        </w:tabs>
        <w:spacing w:after="0"/>
        <w:ind w:left="851"/>
      </w:pPr>
      <w:r w:rsidRPr="003F2FF1">
        <w:t>A klímaszekrény működési elve, a vizsgálathoz előírt klímaviszonyok beállításának módjai.</w:t>
      </w:r>
    </w:p>
    <w:p w:rsidR="00126B86" w:rsidRDefault="00126B86" w:rsidP="00C53E01">
      <w:pPr>
        <w:tabs>
          <w:tab w:val="left" w:pos="1418"/>
          <w:tab w:val="right" w:pos="9072"/>
        </w:tabs>
        <w:spacing w:after="0"/>
        <w:ind w:left="851"/>
      </w:pPr>
      <w:r w:rsidRPr="003F2FF1">
        <w:t>Kondicionáló szekrény működési elve.</w:t>
      </w:r>
    </w:p>
    <w:p w:rsidR="00126B86" w:rsidRPr="002A1C54" w:rsidRDefault="00126B86" w:rsidP="00C53E01">
      <w:pPr>
        <w:tabs>
          <w:tab w:val="left" w:pos="1418"/>
          <w:tab w:val="right" w:pos="9072"/>
        </w:tabs>
        <w:spacing w:after="0"/>
        <w:ind w:left="851"/>
      </w:pPr>
    </w:p>
    <w:p w:rsidR="00126B86" w:rsidRDefault="002E4C43" w:rsidP="00C53E01">
      <w:pPr>
        <w:pStyle w:val="Listaszerbekezds"/>
        <w:numPr>
          <w:ilvl w:val="2"/>
          <w:numId w:val="8"/>
        </w:numPr>
        <w:tabs>
          <w:tab w:val="left" w:pos="1701"/>
          <w:tab w:val="right" w:pos="9072"/>
        </w:tabs>
        <w:spacing w:after="0"/>
        <w:ind w:left="993" w:hanging="426"/>
        <w:rPr>
          <w:b/>
          <w:i/>
        </w:rPr>
      </w:pPr>
      <w:r>
        <w:rPr>
          <w:b/>
          <w:i/>
        </w:rPr>
        <w:t>Szál</w:t>
      </w:r>
      <w:r w:rsidR="00126B86" w:rsidRPr="003F2FF1">
        <w:rPr>
          <w:b/>
          <w:i/>
        </w:rPr>
        <w:t>vizsgálati módszerek</w:t>
      </w:r>
      <w:r w:rsidR="00126B86">
        <w:rPr>
          <w:b/>
          <w:i/>
        </w:rPr>
        <w:t>.</w:t>
      </w:r>
      <w:r w:rsidR="00126B86" w:rsidRPr="00644690">
        <w:rPr>
          <w:b/>
          <w:i/>
        </w:rPr>
        <w:tab/>
      </w:r>
      <w:r w:rsidR="00126B86">
        <w:rPr>
          <w:b/>
          <w:i/>
        </w:rPr>
        <w:t>28 ó</w:t>
      </w:r>
      <w:r w:rsidR="00126B86" w:rsidRPr="00644690">
        <w:rPr>
          <w:b/>
          <w:i/>
        </w:rPr>
        <w:t>ra/</w:t>
      </w:r>
      <w:r w:rsidR="00126B86">
        <w:rPr>
          <w:b/>
          <w:i/>
        </w:rPr>
        <w:t>28</w:t>
      </w:r>
      <w:r w:rsidR="00126B86" w:rsidRPr="00644690">
        <w:rPr>
          <w:b/>
          <w:i/>
        </w:rPr>
        <w:t xml:space="preserve"> óra</w:t>
      </w:r>
    </w:p>
    <w:p w:rsidR="00126B86" w:rsidRPr="003F2FF1" w:rsidRDefault="00126B86" w:rsidP="003F2FF1">
      <w:pPr>
        <w:tabs>
          <w:tab w:val="left" w:pos="1418"/>
          <w:tab w:val="right" w:pos="9072"/>
        </w:tabs>
        <w:spacing w:after="0"/>
        <w:ind w:left="851"/>
      </w:pPr>
      <w:r w:rsidRPr="003F2FF1">
        <w:t>A vizsgálatokhoz szükséges eszközök ismerete.</w:t>
      </w:r>
    </w:p>
    <w:p w:rsidR="00126B86" w:rsidRPr="003F2FF1" w:rsidRDefault="00126B86" w:rsidP="003F2FF1">
      <w:pPr>
        <w:tabs>
          <w:tab w:val="left" w:pos="1418"/>
          <w:tab w:val="right" w:pos="9072"/>
        </w:tabs>
        <w:spacing w:after="0"/>
        <w:ind w:left="851"/>
      </w:pPr>
      <w:r w:rsidRPr="003F2FF1">
        <w:t>Mikroszkópok típusai, beállítása, kezelése.</w:t>
      </w:r>
    </w:p>
    <w:p w:rsidR="00126B86" w:rsidRPr="003F2FF1" w:rsidRDefault="00126B86" w:rsidP="003F2FF1">
      <w:pPr>
        <w:tabs>
          <w:tab w:val="left" w:pos="1418"/>
          <w:tab w:val="right" w:pos="9072"/>
        </w:tabs>
        <w:spacing w:after="0"/>
        <w:ind w:left="851"/>
      </w:pPr>
      <w:r w:rsidRPr="003F2FF1">
        <w:t>Szálhosszvizsgálati módszerek.</w:t>
      </w:r>
    </w:p>
    <w:p w:rsidR="00126B86" w:rsidRPr="003F2FF1" w:rsidRDefault="00126B86" w:rsidP="003F2FF1">
      <w:pPr>
        <w:tabs>
          <w:tab w:val="left" w:pos="1418"/>
          <w:tab w:val="right" w:pos="9072"/>
        </w:tabs>
        <w:spacing w:after="0"/>
        <w:ind w:left="851"/>
      </w:pPr>
      <w:r w:rsidRPr="003F2FF1">
        <w:lastRenderedPageBreak/>
        <w:t>Szálhosszjellemzők meghatározása egyenkénti szálhosszméréssel.</w:t>
      </w:r>
    </w:p>
    <w:p w:rsidR="00126B86" w:rsidRPr="003F2FF1" w:rsidRDefault="00126B86" w:rsidP="003F2FF1">
      <w:pPr>
        <w:tabs>
          <w:tab w:val="left" w:pos="1418"/>
          <w:tab w:val="right" w:pos="9072"/>
        </w:tabs>
        <w:spacing w:after="0"/>
        <w:ind w:left="851"/>
      </w:pPr>
      <w:r w:rsidRPr="003F2FF1">
        <w:t>Szálhosszjellemzők meghatározása tűmezős szálhosszosztályozó készülékkel, és tömegméréssel.</w:t>
      </w:r>
    </w:p>
    <w:p w:rsidR="00126B86" w:rsidRPr="003F2FF1" w:rsidRDefault="00126B86" w:rsidP="003F2FF1">
      <w:pPr>
        <w:tabs>
          <w:tab w:val="left" w:pos="1418"/>
          <w:tab w:val="right" w:pos="9072"/>
        </w:tabs>
        <w:spacing w:after="0"/>
        <w:ind w:left="851"/>
      </w:pPr>
      <w:r w:rsidRPr="003F2FF1">
        <w:t>Szálhullámossági jellemzők.</w:t>
      </w:r>
    </w:p>
    <w:p w:rsidR="00126B86" w:rsidRPr="003F2FF1" w:rsidRDefault="00126B86" w:rsidP="003F2FF1">
      <w:pPr>
        <w:tabs>
          <w:tab w:val="left" w:pos="1418"/>
          <w:tab w:val="right" w:pos="9072"/>
        </w:tabs>
        <w:spacing w:after="0"/>
        <w:ind w:left="851"/>
      </w:pPr>
      <w:r w:rsidRPr="003F2FF1">
        <w:t>Szálfinomság vizsgálati módszerek.</w:t>
      </w:r>
    </w:p>
    <w:p w:rsidR="00126B86" w:rsidRPr="003F2FF1" w:rsidRDefault="00126B86" w:rsidP="003F2FF1">
      <w:pPr>
        <w:tabs>
          <w:tab w:val="left" w:pos="1418"/>
          <w:tab w:val="right" w:pos="9072"/>
        </w:tabs>
        <w:spacing w:after="0"/>
        <w:ind w:left="851"/>
      </w:pPr>
      <w:r w:rsidRPr="003F2FF1">
        <w:t>Szálátmérő meghatározása a szál vetületi képe alapján.</w:t>
      </w:r>
    </w:p>
    <w:p w:rsidR="00126B86" w:rsidRPr="003F2FF1" w:rsidRDefault="00126B86" w:rsidP="003F2FF1">
      <w:pPr>
        <w:tabs>
          <w:tab w:val="left" w:pos="1418"/>
          <w:tab w:val="right" w:pos="9072"/>
        </w:tabs>
        <w:spacing w:after="0"/>
        <w:ind w:left="851"/>
      </w:pPr>
      <w:r w:rsidRPr="003F2FF1">
        <w:t>Pamutszálak Micronaire értékének meghatározása.</w:t>
      </w:r>
    </w:p>
    <w:p w:rsidR="00126B86" w:rsidRPr="003F2FF1" w:rsidRDefault="00126B86" w:rsidP="003F2FF1">
      <w:pPr>
        <w:tabs>
          <w:tab w:val="left" w:pos="1418"/>
          <w:tab w:val="right" w:pos="9072"/>
        </w:tabs>
        <w:spacing w:after="0"/>
        <w:ind w:left="851"/>
      </w:pPr>
      <w:r w:rsidRPr="003F2FF1">
        <w:t>Pamutszálak érettségének vizsgálati módszerei.</w:t>
      </w:r>
    </w:p>
    <w:p w:rsidR="00126B86" w:rsidRPr="003F2FF1" w:rsidRDefault="00126B86" w:rsidP="003F2FF1">
      <w:pPr>
        <w:tabs>
          <w:tab w:val="left" w:pos="1418"/>
          <w:tab w:val="right" w:pos="9072"/>
        </w:tabs>
        <w:spacing w:after="0"/>
        <w:ind w:left="851"/>
      </w:pPr>
      <w:r w:rsidRPr="003F2FF1">
        <w:t>Szálak egyedi szakítóvizsgálata.</w:t>
      </w:r>
    </w:p>
    <w:p w:rsidR="00126B86" w:rsidRPr="003F2FF1" w:rsidRDefault="00126B86" w:rsidP="003F2FF1">
      <w:pPr>
        <w:tabs>
          <w:tab w:val="left" w:pos="1418"/>
          <w:tab w:val="right" w:pos="9072"/>
        </w:tabs>
        <w:spacing w:after="0"/>
        <w:ind w:left="851"/>
      </w:pPr>
      <w:r w:rsidRPr="003F2FF1">
        <w:t>Szálak kötegszakító vizsgálata.</w:t>
      </w:r>
    </w:p>
    <w:p w:rsidR="00126B86" w:rsidRPr="003F2FF1" w:rsidRDefault="00126B86" w:rsidP="003F2FF1">
      <w:pPr>
        <w:tabs>
          <w:tab w:val="left" w:pos="1418"/>
          <w:tab w:val="right" w:pos="9072"/>
        </w:tabs>
        <w:spacing w:after="0"/>
        <w:ind w:left="851"/>
      </w:pPr>
      <w:r w:rsidRPr="003F2FF1">
        <w:t>Szálak rugalmassági jellemzőinek vizsgálata.</w:t>
      </w:r>
    </w:p>
    <w:p w:rsidR="00126B86" w:rsidRDefault="00126B86" w:rsidP="00C53E01">
      <w:pPr>
        <w:tabs>
          <w:tab w:val="left" w:pos="1418"/>
          <w:tab w:val="right" w:pos="9072"/>
        </w:tabs>
        <w:spacing w:after="0"/>
        <w:ind w:left="851"/>
      </w:pPr>
      <w:r w:rsidRPr="003F2FF1">
        <w:t>Szálak zsugorodás vizsgálati módszerek.</w:t>
      </w:r>
    </w:p>
    <w:p w:rsidR="00126B86" w:rsidRPr="002A1C54" w:rsidRDefault="00126B86" w:rsidP="00C53E01">
      <w:pPr>
        <w:tabs>
          <w:tab w:val="left" w:pos="1418"/>
          <w:tab w:val="right" w:pos="9072"/>
        </w:tabs>
        <w:spacing w:after="0"/>
        <w:ind w:left="851"/>
      </w:pPr>
    </w:p>
    <w:p w:rsidR="00126B86" w:rsidRDefault="002E4C43" w:rsidP="00C53E01">
      <w:pPr>
        <w:pStyle w:val="Listaszerbekezds"/>
        <w:numPr>
          <w:ilvl w:val="2"/>
          <w:numId w:val="8"/>
        </w:numPr>
        <w:tabs>
          <w:tab w:val="left" w:pos="1701"/>
          <w:tab w:val="right" w:pos="9072"/>
        </w:tabs>
        <w:spacing w:after="0"/>
        <w:ind w:left="993" w:hanging="426"/>
        <w:rPr>
          <w:b/>
          <w:i/>
        </w:rPr>
      </w:pPr>
      <w:r w:rsidRPr="002E4C43">
        <w:rPr>
          <w:b/>
          <w:i/>
        </w:rPr>
        <w:t>F</w:t>
      </w:r>
      <w:r w:rsidR="00126B86" w:rsidRPr="003F2FF1">
        <w:rPr>
          <w:b/>
          <w:i/>
        </w:rPr>
        <w:t>onal, cér</w:t>
      </w:r>
      <w:r w:rsidR="00126B86" w:rsidRPr="002E4C43">
        <w:rPr>
          <w:b/>
          <w:i/>
        </w:rPr>
        <w:t>n</w:t>
      </w:r>
      <w:r w:rsidR="00126B86" w:rsidRPr="003F2FF1">
        <w:rPr>
          <w:b/>
          <w:i/>
        </w:rPr>
        <w:t>a vizsgálati módszerek</w:t>
      </w:r>
      <w:r w:rsidR="00126B86">
        <w:rPr>
          <w:b/>
          <w:i/>
        </w:rPr>
        <w:t>.</w:t>
      </w:r>
      <w:r w:rsidR="00126B86" w:rsidRPr="00644690">
        <w:rPr>
          <w:b/>
          <w:i/>
        </w:rPr>
        <w:tab/>
      </w:r>
      <w:r w:rsidR="00126B86">
        <w:rPr>
          <w:b/>
          <w:i/>
        </w:rPr>
        <w:t>24 ó</w:t>
      </w:r>
      <w:r w:rsidR="00126B86" w:rsidRPr="00644690">
        <w:rPr>
          <w:b/>
          <w:i/>
        </w:rPr>
        <w:t>ra/</w:t>
      </w:r>
      <w:r w:rsidR="00126B86">
        <w:rPr>
          <w:b/>
          <w:i/>
        </w:rPr>
        <w:t>24</w:t>
      </w:r>
      <w:r w:rsidR="00126B86" w:rsidRPr="00644690">
        <w:rPr>
          <w:b/>
          <w:i/>
        </w:rPr>
        <w:t xml:space="preserve"> óra</w:t>
      </w:r>
    </w:p>
    <w:p w:rsidR="00126B86" w:rsidRPr="003F2FF1" w:rsidRDefault="00126B86" w:rsidP="003F2FF1">
      <w:pPr>
        <w:tabs>
          <w:tab w:val="left" w:pos="1418"/>
          <w:tab w:val="right" w:pos="9072"/>
        </w:tabs>
        <w:spacing w:after="0"/>
        <w:ind w:left="851"/>
      </w:pPr>
      <w:r w:rsidRPr="003F2FF1">
        <w:t>A mérési eredmények értékelése statisztikai matematikai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3F2FF1" w:rsidRDefault="00126B86" w:rsidP="003F2FF1">
      <w:pPr>
        <w:tabs>
          <w:tab w:val="left" w:pos="1418"/>
          <w:tab w:val="right" w:pos="9072"/>
        </w:tabs>
        <w:spacing w:after="0"/>
        <w:ind w:left="851"/>
      </w:pPr>
      <w:r w:rsidRPr="003F2FF1">
        <w:t>A vizsgálatoknál alkalmazott mérőműszerek működési elveinek megismerése.</w:t>
      </w:r>
    </w:p>
    <w:p w:rsidR="00126B86" w:rsidRPr="003F2FF1" w:rsidRDefault="00126B86" w:rsidP="003F2FF1">
      <w:pPr>
        <w:tabs>
          <w:tab w:val="left" w:pos="1418"/>
          <w:tab w:val="right" w:pos="9072"/>
        </w:tabs>
        <w:spacing w:after="0"/>
        <w:ind w:left="851"/>
      </w:pPr>
      <w:r w:rsidRPr="003F2FF1">
        <w:t>Fonalak, cérnák finomsági számának meghatározása.</w:t>
      </w:r>
    </w:p>
    <w:p w:rsidR="00126B86" w:rsidRPr="003F2FF1" w:rsidRDefault="00126B86" w:rsidP="003F2FF1">
      <w:pPr>
        <w:tabs>
          <w:tab w:val="left" w:pos="1418"/>
          <w:tab w:val="right" w:pos="9072"/>
        </w:tabs>
        <w:spacing w:after="0"/>
        <w:ind w:left="851"/>
      </w:pPr>
      <w:r w:rsidRPr="003F2FF1">
        <w:t>Fonalak, cérnák sodratjellemzőinek meghatározása.</w:t>
      </w:r>
    </w:p>
    <w:p w:rsidR="00126B86" w:rsidRPr="003F2FF1" w:rsidRDefault="00126B86" w:rsidP="003F2FF1">
      <w:pPr>
        <w:tabs>
          <w:tab w:val="left" w:pos="1418"/>
          <w:tab w:val="right" w:pos="9072"/>
        </w:tabs>
        <w:spacing w:after="0"/>
        <w:ind w:left="851"/>
      </w:pPr>
      <w:r w:rsidRPr="003F2FF1">
        <w:t xml:space="preserve">Fonalak, cérnák szakítóvizsgálata. </w:t>
      </w:r>
    </w:p>
    <w:p w:rsidR="00126B86" w:rsidRPr="003F2FF1" w:rsidRDefault="00126B86" w:rsidP="003F2FF1">
      <w:pPr>
        <w:tabs>
          <w:tab w:val="left" w:pos="1418"/>
          <w:tab w:val="right" w:pos="9072"/>
        </w:tabs>
        <w:spacing w:after="0"/>
        <w:ind w:left="851"/>
      </w:pPr>
      <w:r w:rsidRPr="003F2FF1">
        <w:t>Fonalak, cérnák zsugorodásának meghatározása.</w:t>
      </w:r>
    </w:p>
    <w:p w:rsidR="00126B86" w:rsidRPr="003F2FF1" w:rsidRDefault="00126B86" w:rsidP="003F2FF1">
      <w:pPr>
        <w:tabs>
          <w:tab w:val="left" w:pos="1418"/>
          <w:tab w:val="right" w:pos="9072"/>
        </w:tabs>
        <w:spacing w:after="0"/>
        <w:ind w:left="851"/>
      </w:pPr>
      <w:r w:rsidRPr="003F2FF1">
        <w:t>Fonalak, cérnák alaki hibáinak meghatározása.</w:t>
      </w:r>
    </w:p>
    <w:p w:rsidR="00126B86" w:rsidRPr="003F2FF1" w:rsidRDefault="00126B86" w:rsidP="003F2FF1">
      <w:pPr>
        <w:tabs>
          <w:tab w:val="left" w:pos="1418"/>
          <w:tab w:val="right" w:pos="9072"/>
        </w:tabs>
        <w:spacing w:after="0"/>
        <w:ind w:left="851"/>
      </w:pPr>
      <w:r w:rsidRPr="003F2FF1">
        <w:t>Terjedelmesített filamentfonalak vizsgálati módszerei.</w:t>
      </w:r>
    </w:p>
    <w:p w:rsidR="00126B86" w:rsidRPr="003F2FF1" w:rsidRDefault="00126B86" w:rsidP="003F2FF1">
      <w:pPr>
        <w:tabs>
          <w:tab w:val="left" w:pos="1418"/>
          <w:tab w:val="right" w:pos="9072"/>
        </w:tabs>
        <w:spacing w:after="0"/>
        <w:ind w:left="851"/>
      </w:pPr>
      <w:r w:rsidRPr="003F2FF1">
        <w:t>Egyszerű, összetett és díszítő cérnák vizsgálati módszerei.</w:t>
      </w:r>
    </w:p>
    <w:p w:rsidR="00126B86" w:rsidRPr="003F2FF1" w:rsidRDefault="00126B86" w:rsidP="003F2FF1">
      <w:pPr>
        <w:tabs>
          <w:tab w:val="left" w:pos="1418"/>
          <w:tab w:val="right" w:pos="9072"/>
        </w:tabs>
        <w:spacing w:after="0"/>
        <w:ind w:left="851"/>
      </w:pPr>
      <w:r w:rsidRPr="003F2FF1">
        <w:t>A mérési eredmények értékelése</w:t>
      </w:r>
      <w:r w:rsidR="002E4C43" w:rsidRPr="002E4C43">
        <w:t xml:space="preserve"> </w:t>
      </w:r>
      <w:r w:rsidRPr="003F2FF1">
        <w:t>matematikai</w:t>
      </w:r>
      <w:r w:rsidRPr="002E4C43">
        <w:t>-statisztikai</w:t>
      </w:r>
      <w:r w:rsidRPr="003F2FF1">
        <w:t xml:space="preserve">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sidRPr="003F2FF1">
        <w:rPr>
          <w:b/>
          <w:i/>
        </w:rPr>
        <w:t>Kelme vizsgálati módszere</w:t>
      </w:r>
      <w:r>
        <w:rPr>
          <w:b/>
          <w:i/>
        </w:rPr>
        <w:t>k I.</w:t>
      </w:r>
      <w:r w:rsidRPr="00644690">
        <w:rPr>
          <w:b/>
          <w:i/>
        </w:rPr>
        <w:tab/>
      </w:r>
      <w:r>
        <w:rPr>
          <w:b/>
          <w:i/>
        </w:rPr>
        <w:t>20 ó</w:t>
      </w:r>
      <w:r w:rsidRPr="00644690">
        <w:rPr>
          <w:b/>
          <w:i/>
        </w:rPr>
        <w:t>ra/</w:t>
      </w:r>
      <w:r>
        <w:rPr>
          <w:b/>
          <w:i/>
        </w:rPr>
        <w:t>20</w:t>
      </w:r>
      <w:r w:rsidRPr="00644690">
        <w:rPr>
          <w:b/>
          <w:i/>
        </w:rPr>
        <w:t xml:space="preserve"> óra</w:t>
      </w:r>
    </w:p>
    <w:p w:rsidR="00126B86" w:rsidRPr="003F2FF1" w:rsidRDefault="00126B86" w:rsidP="003F2FF1">
      <w:pPr>
        <w:tabs>
          <w:tab w:val="left" w:pos="1418"/>
          <w:tab w:val="right" w:pos="9072"/>
        </w:tabs>
        <w:spacing w:after="0"/>
        <w:ind w:left="851"/>
      </w:pPr>
      <w:r w:rsidRPr="003F2FF1">
        <w:t>A vizsgálatoknál alkalmazott mérőműszerek működési elveinek megismerése.</w:t>
      </w:r>
    </w:p>
    <w:p w:rsidR="00126B86" w:rsidRDefault="00126B86" w:rsidP="003F2FF1">
      <w:pPr>
        <w:tabs>
          <w:tab w:val="left" w:pos="1418"/>
          <w:tab w:val="right" w:pos="9072"/>
        </w:tabs>
        <w:spacing w:after="0"/>
        <w:ind w:left="851"/>
      </w:pPr>
      <w:r>
        <w:t>Lánc</w:t>
      </w:r>
      <w:r w:rsidRPr="003F2FF1">
        <w:t>,</w:t>
      </w:r>
      <w:r>
        <w:t xml:space="preserve"> vetülékfonal sűrűségé</w:t>
      </w:r>
      <w:r w:rsidR="002E4C43">
        <w:t>nek, finomságának meghatározása.</w:t>
      </w:r>
    </w:p>
    <w:p w:rsidR="00126B86" w:rsidRDefault="00126B86" w:rsidP="003F2FF1">
      <w:pPr>
        <w:tabs>
          <w:tab w:val="left" w:pos="1418"/>
          <w:tab w:val="right" w:pos="9072"/>
        </w:tabs>
        <w:spacing w:after="0"/>
        <w:ind w:left="851"/>
      </w:pPr>
      <w:r>
        <w:t>B</w:t>
      </w:r>
      <w:r w:rsidRPr="003F2FF1">
        <w:t xml:space="preserve">edolgozódás, meghatározása. </w:t>
      </w:r>
    </w:p>
    <w:p w:rsidR="00126B86" w:rsidRPr="003F2FF1" w:rsidRDefault="00126B86" w:rsidP="003F2FF1">
      <w:pPr>
        <w:tabs>
          <w:tab w:val="left" w:pos="1418"/>
          <w:tab w:val="right" w:pos="9072"/>
        </w:tabs>
        <w:spacing w:after="0"/>
        <w:ind w:left="851"/>
      </w:pPr>
      <w:r>
        <w:t>Területi sűrűség meghatározása</w:t>
      </w:r>
    </w:p>
    <w:p w:rsidR="00126B86" w:rsidRDefault="00126B86" w:rsidP="003F2FF1">
      <w:pPr>
        <w:tabs>
          <w:tab w:val="left" w:pos="1418"/>
          <w:tab w:val="right" w:pos="9072"/>
        </w:tabs>
        <w:spacing w:after="0"/>
        <w:ind w:left="851"/>
      </w:pPr>
      <w:r w:rsidRPr="003F2FF1">
        <w:t>Különböző típusú mérlegek kezelése, beállítása, tárázása.</w:t>
      </w:r>
    </w:p>
    <w:p w:rsidR="00126B86" w:rsidRPr="002E4C43" w:rsidRDefault="00126B86" w:rsidP="003F2FF1">
      <w:pPr>
        <w:tabs>
          <w:tab w:val="left" w:pos="1418"/>
          <w:tab w:val="right" w:pos="9072"/>
        </w:tabs>
        <w:spacing w:after="0"/>
        <w:ind w:left="851"/>
      </w:pPr>
      <w:r w:rsidRPr="002E4C43">
        <w:t>Fonalcsúszás mértékének meghatározása</w:t>
      </w:r>
    </w:p>
    <w:p w:rsidR="00126B86" w:rsidRPr="003F2FF1" w:rsidRDefault="00126B86" w:rsidP="003F2FF1">
      <w:pPr>
        <w:tabs>
          <w:tab w:val="left" w:pos="1418"/>
          <w:tab w:val="right" w:pos="9072"/>
        </w:tabs>
        <w:spacing w:after="0"/>
        <w:ind w:left="851"/>
      </w:pPr>
      <w:r w:rsidRPr="003F2FF1">
        <w:t>Szilárdsági jellemzők megállapítása.</w:t>
      </w:r>
    </w:p>
    <w:p w:rsidR="00126B86" w:rsidRDefault="00126B86" w:rsidP="003F2FF1">
      <w:pPr>
        <w:tabs>
          <w:tab w:val="left" w:pos="1418"/>
          <w:tab w:val="right" w:pos="9072"/>
        </w:tabs>
        <w:spacing w:after="0"/>
        <w:ind w:left="851"/>
      </w:pPr>
      <w:r w:rsidRPr="003F2FF1">
        <w:t>Sávszakító vizsgálat</w:t>
      </w:r>
    </w:p>
    <w:p w:rsidR="00126B86" w:rsidRPr="002E4C43" w:rsidRDefault="00126B86" w:rsidP="003F2FF1">
      <w:pPr>
        <w:tabs>
          <w:tab w:val="left" w:pos="1418"/>
          <w:tab w:val="right" w:pos="9072"/>
        </w:tabs>
        <w:spacing w:after="0"/>
        <w:ind w:left="851"/>
      </w:pPr>
      <w:r w:rsidRPr="002E4C43">
        <w:t>Tépőerő vizsgálat</w:t>
      </w:r>
    </w:p>
    <w:p w:rsidR="00126B86" w:rsidRDefault="00126B86" w:rsidP="00C53E01">
      <w:pPr>
        <w:tabs>
          <w:tab w:val="left" w:pos="1418"/>
          <w:tab w:val="right" w:pos="9072"/>
        </w:tabs>
        <w:spacing w:after="0"/>
        <w:ind w:left="851"/>
      </w:pPr>
      <w:r w:rsidRPr="003F2FF1">
        <w:t>Kopásállóság, légáteresztés, vízáteresztő</w:t>
      </w:r>
      <w:r>
        <w:t xml:space="preserve">, </w:t>
      </w:r>
      <w:r w:rsidRPr="002E4C43">
        <w:t>vízhatlan- és</w:t>
      </w:r>
      <w:r w:rsidRPr="003F2FF1">
        <w:t xml:space="preserve"> vízlepergető-hatás vizsgálata</w:t>
      </w:r>
    </w:p>
    <w:p w:rsidR="00126B86" w:rsidRDefault="00126B86" w:rsidP="00C53E01">
      <w:pPr>
        <w:tabs>
          <w:tab w:val="left" w:pos="1418"/>
          <w:tab w:val="right" w:pos="9072"/>
        </w:tabs>
        <w:spacing w:after="0"/>
        <w:ind w:left="851"/>
      </w:pPr>
      <w:r w:rsidRPr="006862A9">
        <w:t>Gyűrődés feloldóképesség vizsgálata.</w:t>
      </w:r>
    </w:p>
    <w:p w:rsidR="00126B86" w:rsidRPr="002E4C43" w:rsidRDefault="00126B86" w:rsidP="00C53E01">
      <w:pPr>
        <w:tabs>
          <w:tab w:val="left" w:pos="1418"/>
          <w:tab w:val="right" w:pos="9072"/>
        </w:tabs>
        <w:spacing w:after="0"/>
        <w:ind w:left="851"/>
      </w:pPr>
      <w:r w:rsidRPr="002E4C43">
        <w:t>Méretváltozás (mosás-, vasalás hatására) meghatározása</w:t>
      </w:r>
      <w:r w:rsidR="002E4C43">
        <w:t>.</w:t>
      </w:r>
    </w:p>
    <w:p w:rsidR="00126B86" w:rsidRPr="002E4C43" w:rsidRDefault="00126B86" w:rsidP="00C53E01">
      <w:pPr>
        <w:tabs>
          <w:tab w:val="left" w:pos="1418"/>
          <w:tab w:val="right" w:pos="9072"/>
        </w:tabs>
        <w:spacing w:after="0"/>
        <w:ind w:left="851"/>
      </w:pPr>
      <w:r w:rsidRPr="002E4C43">
        <w:t>Használati- és gyártási színtartósági vizsgálatok</w:t>
      </w:r>
      <w:r w:rsidR="002E4C43">
        <w:t>.</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3F2FF1">
        <w:rPr>
          <w:b/>
          <w:i/>
        </w:rPr>
        <w:t>Kelme vizsgálati módszerek</w:t>
      </w:r>
      <w:r>
        <w:rPr>
          <w:b/>
          <w:i/>
        </w:rPr>
        <w:t xml:space="preserve"> II.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3F2FF1">
      <w:pPr>
        <w:tabs>
          <w:tab w:val="left" w:pos="1418"/>
          <w:tab w:val="right" w:pos="9072"/>
        </w:tabs>
        <w:spacing w:after="0"/>
        <w:ind w:left="851"/>
      </w:pPr>
      <w:r>
        <w:t>Kötött kelmék</w:t>
      </w:r>
      <w:r w:rsidRPr="003F2FF1">
        <w:t xml:space="preserve"> </w:t>
      </w:r>
      <w:r w:rsidRPr="00D30F00">
        <w:t>szem</w:t>
      </w:r>
      <w:r w:rsidRPr="003F2FF1">
        <w:t>sor- és oszlopsűrűségének megállapítása lupé segítségével.</w:t>
      </w:r>
    </w:p>
    <w:p w:rsidR="00126B86" w:rsidRDefault="00126B86" w:rsidP="003F2FF1">
      <w:pPr>
        <w:tabs>
          <w:tab w:val="left" w:pos="1418"/>
          <w:tab w:val="right" w:pos="9072"/>
        </w:tabs>
        <w:spacing w:after="0"/>
        <w:ind w:left="851"/>
      </w:pPr>
      <w:r>
        <w:t>Területi sűrűség, fonalfinomság meghatározása</w:t>
      </w:r>
    </w:p>
    <w:p w:rsidR="00126B86" w:rsidRPr="003F2FF1" w:rsidRDefault="00126B86" w:rsidP="003F2FF1">
      <w:pPr>
        <w:tabs>
          <w:tab w:val="left" w:pos="1418"/>
          <w:tab w:val="right" w:pos="9072"/>
        </w:tabs>
        <w:spacing w:after="0"/>
        <w:ind w:left="851"/>
      </w:pPr>
      <w:r>
        <w:t>Egy hurokszembe bedolgozott fonalhosszúság megállapítása</w:t>
      </w:r>
    </w:p>
    <w:p w:rsidR="00126B86" w:rsidRPr="003F2FF1" w:rsidRDefault="00126B86" w:rsidP="003F2FF1">
      <w:pPr>
        <w:tabs>
          <w:tab w:val="left" w:pos="1418"/>
          <w:tab w:val="right" w:pos="9072"/>
        </w:tabs>
        <w:spacing w:after="0"/>
        <w:ind w:left="851"/>
      </w:pPr>
      <w:r w:rsidRPr="003F2FF1">
        <w:t>Kelmék koptatási vizsgálata.</w:t>
      </w:r>
    </w:p>
    <w:p w:rsidR="00126B86" w:rsidRPr="003F2FF1" w:rsidRDefault="00126B86" w:rsidP="003F2FF1">
      <w:pPr>
        <w:tabs>
          <w:tab w:val="left" w:pos="1418"/>
          <w:tab w:val="right" w:pos="9072"/>
        </w:tabs>
        <w:spacing w:after="0"/>
        <w:ind w:left="851"/>
      </w:pPr>
      <w:r w:rsidRPr="003F2FF1">
        <w:t>Golyónyomó vizsgálat.</w:t>
      </w:r>
    </w:p>
    <w:p w:rsidR="00126B86" w:rsidRDefault="00126B86" w:rsidP="003F2FF1">
      <w:pPr>
        <w:tabs>
          <w:tab w:val="left" w:pos="1418"/>
          <w:tab w:val="right" w:pos="9072"/>
        </w:tabs>
        <w:spacing w:after="0"/>
        <w:ind w:left="851"/>
      </w:pPr>
      <w:r w:rsidRPr="003F2FF1">
        <w:t>Kelmék hajlítási merevségének vizsgálata.</w:t>
      </w:r>
    </w:p>
    <w:p w:rsidR="00126B86" w:rsidRPr="003F2FF1" w:rsidRDefault="00126B86" w:rsidP="003F2FF1">
      <w:pPr>
        <w:tabs>
          <w:tab w:val="left" w:pos="1418"/>
          <w:tab w:val="right" w:pos="9072"/>
        </w:tabs>
        <w:spacing w:after="0"/>
        <w:ind w:left="851"/>
      </w:pPr>
      <w:r w:rsidRPr="00D30F00">
        <w:t>Méretváltozás (mosás-, vasalás hatására) meghatározása</w:t>
      </w:r>
    </w:p>
    <w:p w:rsidR="00126B86" w:rsidRPr="003F2FF1" w:rsidRDefault="00126B86" w:rsidP="003F2FF1">
      <w:pPr>
        <w:tabs>
          <w:tab w:val="left" w:pos="1418"/>
          <w:tab w:val="right" w:pos="9072"/>
        </w:tabs>
        <w:spacing w:after="0"/>
        <w:ind w:left="851"/>
      </w:pPr>
      <w:r w:rsidRPr="00D30F00">
        <w:lastRenderedPageBreak/>
        <w:t>Használati- és gyártási s</w:t>
      </w:r>
      <w:r w:rsidRPr="003F2FF1">
        <w:t>zíntartós</w:t>
      </w:r>
      <w:r w:rsidR="00D30F00" w:rsidRPr="00D30F00">
        <w:t>s</w:t>
      </w:r>
      <w:r w:rsidRPr="003F2FF1">
        <w:t>ág</w:t>
      </w:r>
      <w:r>
        <w:t>i vizsgálat</w:t>
      </w:r>
      <w:r w:rsidRPr="00D30F00">
        <w:t>ok.</w:t>
      </w:r>
    </w:p>
    <w:p w:rsidR="00126B86" w:rsidRPr="003F2FF1" w:rsidRDefault="00126B86" w:rsidP="003F2FF1">
      <w:pPr>
        <w:tabs>
          <w:tab w:val="left" w:pos="1418"/>
          <w:tab w:val="right" w:pos="9072"/>
        </w:tabs>
        <w:spacing w:after="0"/>
        <w:ind w:left="851"/>
      </w:pPr>
      <w:r w:rsidRPr="003F2FF1">
        <w:t>Az ismert eszközök helyettesíthetőségének bemutatása.</w:t>
      </w:r>
    </w:p>
    <w:p w:rsidR="00126B86" w:rsidRPr="003F2FF1" w:rsidRDefault="00126B86" w:rsidP="003F2FF1">
      <w:pPr>
        <w:tabs>
          <w:tab w:val="left" w:pos="1418"/>
          <w:tab w:val="right" w:pos="9072"/>
        </w:tabs>
        <w:spacing w:after="0"/>
        <w:ind w:left="851"/>
      </w:pPr>
      <w:r w:rsidRPr="003F2FF1">
        <w:t>A mérési eredmények értékelése matematikai</w:t>
      </w:r>
      <w:r w:rsidRPr="00D30F00">
        <w:t>-statisztikai</w:t>
      </w:r>
      <w:r w:rsidRPr="003F2FF1">
        <w:t xml:space="preserve">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Minőségbiztosítás</w:t>
      </w:r>
      <w:r w:rsidRPr="00644690">
        <w:rPr>
          <w:b/>
          <w:i/>
        </w:rPr>
        <w:tab/>
      </w:r>
      <w:r>
        <w:rPr>
          <w:b/>
          <w:i/>
        </w:rPr>
        <w:t>31 ó</w:t>
      </w:r>
      <w:r w:rsidRPr="00644690">
        <w:rPr>
          <w:b/>
          <w:i/>
        </w:rPr>
        <w:t>ra/</w:t>
      </w:r>
      <w:r>
        <w:rPr>
          <w:b/>
          <w:i/>
        </w:rPr>
        <w:t>31</w:t>
      </w:r>
      <w:r w:rsidRPr="00644690">
        <w:rPr>
          <w:b/>
          <w:i/>
        </w:rPr>
        <w:t xml:space="preserve"> óra</w:t>
      </w:r>
    </w:p>
    <w:p w:rsidR="00126B86" w:rsidRPr="005F4FA8" w:rsidRDefault="00126B86" w:rsidP="005F4FA8">
      <w:pPr>
        <w:tabs>
          <w:tab w:val="left" w:pos="1418"/>
          <w:tab w:val="right" w:pos="9072"/>
        </w:tabs>
        <w:spacing w:after="0"/>
        <w:ind w:left="851"/>
      </w:pPr>
      <w:r w:rsidRPr="005F4FA8">
        <w:t>A minőségügy története.</w:t>
      </w:r>
    </w:p>
    <w:p w:rsidR="00126B86" w:rsidRPr="005F4FA8" w:rsidRDefault="00126B86" w:rsidP="005F4FA8">
      <w:pPr>
        <w:tabs>
          <w:tab w:val="left" w:pos="1418"/>
          <w:tab w:val="right" w:pos="9072"/>
        </w:tabs>
        <w:spacing w:after="0"/>
        <w:ind w:left="851"/>
      </w:pPr>
      <w:r w:rsidRPr="005F4FA8">
        <w:t xml:space="preserve">A minőség fogalma. </w:t>
      </w:r>
    </w:p>
    <w:p w:rsidR="00126B86" w:rsidRPr="005F4FA8" w:rsidRDefault="00126B86" w:rsidP="005F4FA8">
      <w:pPr>
        <w:tabs>
          <w:tab w:val="left" w:pos="1418"/>
          <w:tab w:val="right" w:pos="9072"/>
        </w:tabs>
        <w:spacing w:after="0"/>
        <w:ind w:left="851"/>
      </w:pPr>
      <w:r w:rsidRPr="005F4FA8">
        <w:t>Minőségi fokozatok.</w:t>
      </w:r>
    </w:p>
    <w:p w:rsidR="00126B86" w:rsidRPr="005F4FA8" w:rsidRDefault="00126B86" w:rsidP="005F4FA8">
      <w:pPr>
        <w:tabs>
          <w:tab w:val="left" w:pos="1418"/>
          <w:tab w:val="right" w:pos="9072"/>
        </w:tabs>
        <w:spacing w:after="0"/>
        <w:ind w:left="851"/>
      </w:pPr>
      <w:r w:rsidRPr="005F4FA8">
        <w:t xml:space="preserve">A minőségbiztosítás eszközei. </w:t>
      </w:r>
    </w:p>
    <w:p w:rsidR="00126B86" w:rsidRPr="005F4FA8" w:rsidRDefault="00126B86" w:rsidP="005F4FA8">
      <w:pPr>
        <w:tabs>
          <w:tab w:val="left" w:pos="1418"/>
          <w:tab w:val="right" w:pos="9072"/>
        </w:tabs>
        <w:spacing w:after="0"/>
        <w:ind w:left="851"/>
      </w:pPr>
      <w:r w:rsidRPr="005F4FA8">
        <w:t xml:space="preserve">A minőségirányítás. </w:t>
      </w:r>
    </w:p>
    <w:p w:rsidR="00126B86" w:rsidRPr="005F4FA8" w:rsidRDefault="00126B86" w:rsidP="005F4FA8">
      <w:pPr>
        <w:tabs>
          <w:tab w:val="left" w:pos="1418"/>
          <w:tab w:val="right" w:pos="9072"/>
        </w:tabs>
        <w:spacing w:after="0"/>
        <w:ind w:left="851"/>
      </w:pPr>
      <w:r w:rsidRPr="005F4FA8">
        <w:t>Minőségügyi tervezés.</w:t>
      </w:r>
    </w:p>
    <w:p w:rsidR="00126B86" w:rsidRPr="005F4FA8" w:rsidRDefault="00126B86" w:rsidP="005F4FA8">
      <w:pPr>
        <w:tabs>
          <w:tab w:val="left" w:pos="1418"/>
          <w:tab w:val="right" w:pos="9072"/>
        </w:tabs>
        <w:spacing w:after="0"/>
        <w:ind w:left="851"/>
      </w:pPr>
      <w:r w:rsidRPr="005F4FA8">
        <w:t>Minőségszabályozás.</w:t>
      </w:r>
    </w:p>
    <w:p w:rsidR="00126B86" w:rsidRPr="005F4FA8" w:rsidRDefault="00126B86" w:rsidP="005F4FA8">
      <w:pPr>
        <w:tabs>
          <w:tab w:val="left" w:pos="1418"/>
          <w:tab w:val="right" w:pos="9072"/>
        </w:tabs>
        <w:spacing w:after="0"/>
        <w:ind w:left="851"/>
      </w:pPr>
      <w:r w:rsidRPr="005F4FA8">
        <w:t>Minőségbiztosítás.</w:t>
      </w:r>
    </w:p>
    <w:p w:rsidR="00126B86" w:rsidRPr="005F4FA8" w:rsidRDefault="00126B86" w:rsidP="005F4FA8">
      <w:pPr>
        <w:tabs>
          <w:tab w:val="left" w:pos="1418"/>
          <w:tab w:val="right" w:pos="9072"/>
        </w:tabs>
        <w:spacing w:after="0"/>
        <w:ind w:left="851"/>
      </w:pPr>
      <w:r w:rsidRPr="005F4FA8">
        <w:t>Minőségügyi rendszer.</w:t>
      </w:r>
    </w:p>
    <w:p w:rsidR="00126B86" w:rsidRPr="005F4FA8" w:rsidRDefault="00126B86" w:rsidP="005F4FA8">
      <w:pPr>
        <w:tabs>
          <w:tab w:val="left" w:pos="1418"/>
          <w:tab w:val="right" w:pos="9072"/>
        </w:tabs>
        <w:spacing w:after="0"/>
        <w:ind w:left="851"/>
      </w:pPr>
      <w:r w:rsidRPr="005F4FA8">
        <w:t>A minőség szerepe a gazdasági versenyben.</w:t>
      </w:r>
    </w:p>
    <w:p w:rsidR="00126B86" w:rsidRPr="005F4FA8" w:rsidRDefault="00126B86" w:rsidP="005F4FA8">
      <w:pPr>
        <w:tabs>
          <w:tab w:val="left" w:pos="1418"/>
          <w:tab w:val="right" w:pos="9072"/>
        </w:tabs>
        <w:spacing w:after="0"/>
        <w:ind w:left="851"/>
      </w:pPr>
      <w:r w:rsidRPr="005F4FA8">
        <w:t xml:space="preserve">Ellenőrzés, megfelelősség, objektív bizonyíték, minősítési folyamat. </w:t>
      </w:r>
    </w:p>
    <w:p w:rsidR="00126B86" w:rsidRPr="005F4FA8" w:rsidRDefault="00126B86" w:rsidP="005F4FA8">
      <w:pPr>
        <w:tabs>
          <w:tab w:val="left" w:pos="1418"/>
          <w:tab w:val="right" w:pos="9072"/>
        </w:tabs>
        <w:spacing w:after="0"/>
        <w:ind w:left="851"/>
      </w:pPr>
      <w:r w:rsidRPr="005F4FA8">
        <w:t>Könnyűipari termékek jellemzői: pontosság, használhatóság, tartósság, tetszetősség.</w:t>
      </w:r>
    </w:p>
    <w:p w:rsidR="00126B86" w:rsidRPr="005F4FA8" w:rsidRDefault="00126B86" w:rsidP="005F4FA8">
      <w:pPr>
        <w:tabs>
          <w:tab w:val="left" w:pos="1418"/>
          <w:tab w:val="right" w:pos="9072"/>
        </w:tabs>
        <w:spacing w:after="0"/>
        <w:ind w:left="851"/>
      </w:pPr>
      <w:r w:rsidRPr="005F4FA8">
        <w:t>A könnyűipari szabványrendszerek.</w:t>
      </w:r>
    </w:p>
    <w:p w:rsidR="00126B86" w:rsidRPr="005F4FA8" w:rsidRDefault="00126B86" w:rsidP="005F4FA8">
      <w:pPr>
        <w:tabs>
          <w:tab w:val="left" w:pos="1418"/>
          <w:tab w:val="right" w:pos="9072"/>
        </w:tabs>
        <w:spacing w:after="0"/>
        <w:ind w:left="851"/>
      </w:pPr>
      <w:r w:rsidRPr="005F4FA8">
        <w:t xml:space="preserve">Minőségpolitika, minőségügyi kézikönyv, minőségbiztatási eljárások, utasítások, minőségügyi feljegyzések. </w:t>
      </w:r>
    </w:p>
    <w:p w:rsidR="00126B86" w:rsidRPr="005F4FA8" w:rsidRDefault="00126B86" w:rsidP="005F4FA8">
      <w:pPr>
        <w:tabs>
          <w:tab w:val="left" w:pos="1418"/>
          <w:tab w:val="right" w:pos="9072"/>
        </w:tabs>
        <w:spacing w:after="0"/>
        <w:ind w:left="851"/>
      </w:pPr>
      <w:r w:rsidRPr="005F4FA8">
        <w:t>Végellenőrzés: teljes körű</w:t>
      </w:r>
      <w:r>
        <w:t xml:space="preserve"> (</w:t>
      </w:r>
      <w:r w:rsidRPr="00D30F00">
        <w:t>mindendarabos</w:t>
      </w:r>
      <w:r>
        <w:t>), szúróprób</w:t>
      </w:r>
      <w:r w:rsidRPr="00D30F00">
        <w:t>ás</w:t>
      </w:r>
      <w:r w:rsidRPr="005F4FA8">
        <w:t>, mintavételes.</w:t>
      </w:r>
    </w:p>
    <w:p w:rsidR="00126B86" w:rsidRPr="005F4FA8" w:rsidRDefault="00126B86" w:rsidP="005F4FA8">
      <w:pPr>
        <w:tabs>
          <w:tab w:val="left" w:pos="1418"/>
          <w:tab w:val="right" w:pos="9072"/>
        </w:tabs>
        <w:spacing w:after="0"/>
        <w:ind w:left="851"/>
      </w:pPr>
      <w:r w:rsidRPr="005F4FA8">
        <w:t>Munkadarab ellenőrzés.</w:t>
      </w:r>
    </w:p>
    <w:p w:rsidR="00126B86" w:rsidRDefault="00126B86" w:rsidP="005F4FA8">
      <w:pPr>
        <w:tabs>
          <w:tab w:val="left" w:pos="1418"/>
          <w:tab w:val="right" w:pos="9072"/>
        </w:tabs>
        <w:spacing w:after="0"/>
        <w:ind w:left="851"/>
      </w:pPr>
      <w:r w:rsidRPr="005F4FA8">
        <w:t>Terméktanúsítási módok: minőségi jel, árucímke, kezelési útmutató, minőségjel, védjegy, szállítólevél.</w:t>
      </w:r>
    </w:p>
    <w:p w:rsidR="00126B86" w:rsidRPr="00D30F00" w:rsidRDefault="00126B86" w:rsidP="005F4FA8">
      <w:pPr>
        <w:tabs>
          <w:tab w:val="left" w:pos="1418"/>
          <w:tab w:val="right" w:pos="9072"/>
        </w:tabs>
        <w:spacing w:after="0"/>
        <w:ind w:left="851"/>
      </w:pPr>
      <w:r w:rsidRPr="00D30F00">
        <w:t>Megkülönböztető textilipari minőségjelek (pl. Oeko-Tex, tanúsított UV-védelem stb.) és alkalmazhatóságuk</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285C18">
      <w:pPr>
        <w:spacing w:after="0"/>
        <w:ind w:left="426"/>
        <w:rPr>
          <w:i/>
        </w:rPr>
      </w:pPr>
      <w:r>
        <w:rPr>
          <w:i/>
        </w:rPr>
        <w:t>digitális tananyag alkalmazása</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Képi információk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4053BA">
        <w:rPr>
          <w:b/>
        </w:rPr>
        <w:t>Textilipari anyagok vizsgálati módszerei gyakorlat</w:t>
      </w:r>
      <w:r w:rsidRPr="00644690">
        <w:rPr>
          <w:b/>
        </w:rPr>
        <w:t xml:space="preserve"> tantárgy</w:t>
      </w:r>
      <w:r w:rsidRPr="00644690">
        <w:rPr>
          <w:b/>
        </w:rPr>
        <w:tab/>
      </w:r>
      <w:r w:rsidR="005C2187">
        <w:rPr>
          <w:b/>
        </w:rPr>
        <w:t>155+</w:t>
      </w:r>
      <w:r>
        <w:rPr>
          <w:b/>
        </w:rPr>
        <w:t>80 ÖGY ó</w:t>
      </w:r>
      <w:r w:rsidRPr="00644690">
        <w:rPr>
          <w:b/>
        </w:rPr>
        <w:t>ra/</w:t>
      </w:r>
      <w:r w:rsidR="00A67104">
        <w:rPr>
          <w:b/>
        </w:rPr>
        <w:t>165</w:t>
      </w:r>
      <w:r>
        <w:rPr>
          <w:b/>
        </w:rPr>
        <w:t xml:space="preserve"> +40 </w:t>
      </w:r>
      <w:r w:rsidRPr="004053BA">
        <w:rPr>
          <w:b/>
        </w:rPr>
        <w:t xml:space="preserve">ÖGY </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4053BA">
        <w:lastRenderedPageBreak/>
        <w:t>A tanulók megismertetése a termékvizsgálatokhoz alkalmazott műszerek kezelésével. Tudatosítani a minőség ellenőrzés fontosságát. Megtanítani a korszerű minőség ellenőrzés gyakorlati alkalmazását.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rsidRPr="00BC3F5A">
        <w:t>Textilipari terméktervezés</w:t>
      </w:r>
    </w:p>
    <w:p w:rsidR="00126B86" w:rsidRDefault="00126B86" w:rsidP="00BC3F5A">
      <w:pPr>
        <w:spacing w:after="0"/>
        <w:ind w:left="426"/>
      </w:pPr>
      <w:r w:rsidRPr="00BC3F5A">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r w:rsidRPr="004053BA">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4053BA">
        <w:rPr>
          <w:b/>
          <w:i/>
        </w:rPr>
        <w:t>Mintavétel, nedvességtartalom meghatározása</w:t>
      </w:r>
      <w:r w:rsidRPr="00644690">
        <w:rPr>
          <w:b/>
          <w:i/>
        </w:rPr>
        <w:tab/>
      </w:r>
      <w:r>
        <w:rPr>
          <w:b/>
          <w:i/>
        </w:rPr>
        <w:t>14 ó</w:t>
      </w:r>
      <w:r w:rsidRPr="00644690">
        <w:rPr>
          <w:b/>
          <w:i/>
        </w:rPr>
        <w:t>ra/</w:t>
      </w:r>
      <w:r>
        <w:rPr>
          <w:b/>
          <w:i/>
        </w:rPr>
        <w:t>14</w:t>
      </w:r>
      <w:r w:rsidRPr="00644690">
        <w:rPr>
          <w:b/>
          <w:i/>
        </w:rPr>
        <w:t xml:space="preserve"> óra</w:t>
      </w:r>
    </w:p>
    <w:p w:rsidR="00126B86" w:rsidRPr="00CB45EF" w:rsidRDefault="00126B86" w:rsidP="00CB45EF">
      <w:pPr>
        <w:tabs>
          <w:tab w:val="left" w:pos="1418"/>
          <w:tab w:val="right" w:pos="9072"/>
        </w:tabs>
        <w:spacing w:after="0"/>
        <w:ind w:left="851"/>
      </w:pPr>
      <w:r w:rsidRPr="00CB45EF">
        <w:t>Mintavétel szálasanyagokból.</w:t>
      </w:r>
    </w:p>
    <w:p w:rsidR="00126B86" w:rsidRPr="00CB45EF" w:rsidRDefault="00126B86" w:rsidP="00CB45EF">
      <w:pPr>
        <w:tabs>
          <w:tab w:val="left" w:pos="1418"/>
          <w:tab w:val="right" w:pos="9072"/>
        </w:tabs>
        <w:spacing w:after="0"/>
        <w:ind w:left="851"/>
      </w:pPr>
      <w:r w:rsidRPr="00CB45EF">
        <w:t>Mintavétel szalagokból.</w:t>
      </w:r>
    </w:p>
    <w:p w:rsidR="00126B86" w:rsidRPr="00CB45EF" w:rsidRDefault="00126B86" w:rsidP="00CB45EF">
      <w:pPr>
        <w:tabs>
          <w:tab w:val="left" w:pos="1418"/>
          <w:tab w:val="right" w:pos="9072"/>
        </w:tabs>
        <w:spacing w:after="0"/>
        <w:ind w:left="851"/>
      </w:pPr>
      <w:r w:rsidRPr="00CB45EF">
        <w:t xml:space="preserve">Mintavétel mesterséges, </w:t>
      </w:r>
      <w:r w:rsidRPr="00D30F00">
        <w:t>multifilament- és</w:t>
      </w:r>
      <w:r>
        <w:t xml:space="preserve"> </w:t>
      </w:r>
      <w:r w:rsidRPr="00CB45EF">
        <w:t>filament fonalakból, és cérnákból.</w:t>
      </w:r>
    </w:p>
    <w:p w:rsidR="00126B86" w:rsidRPr="00CB45EF" w:rsidRDefault="00126B86" w:rsidP="00CB45EF">
      <w:pPr>
        <w:tabs>
          <w:tab w:val="left" w:pos="1418"/>
          <w:tab w:val="right" w:pos="9072"/>
        </w:tabs>
        <w:spacing w:after="0"/>
        <w:ind w:left="851"/>
      </w:pPr>
      <w:r w:rsidRPr="00CB45EF">
        <w:t>Mintavétel font fonalak és cérnák esetén.</w:t>
      </w:r>
    </w:p>
    <w:p w:rsidR="00126B86" w:rsidRPr="00CB45EF" w:rsidRDefault="00126B86" w:rsidP="00CB45EF">
      <w:pPr>
        <w:tabs>
          <w:tab w:val="left" w:pos="1418"/>
          <w:tab w:val="right" w:pos="9072"/>
        </w:tabs>
        <w:spacing w:after="0"/>
        <w:ind w:left="851"/>
      </w:pPr>
      <w:r w:rsidRPr="00CB45EF">
        <w:t>Mintavétel szövetekből.</w:t>
      </w:r>
    </w:p>
    <w:p w:rsidR="00126B86" w:rsidRPr="00CB45EF" w:rsidRDefault="00126B86" w:rsidP="00CB45EF">
      <w:pPr>
        <w:tabs>
          <w:tab w:val="left" w:pos="1418"/>
          <w:tab w:val="right" w:pos="9072"/>
        </w:tabs>
        <w:spacing w:after="0"/>
        <w:ind w:left="851"/>
      </w:pPr>
      <w:r w:rsidRPr="00CB45EF">
        <w:t>Mintavétel kötött-hurkolt kelmékből.</w:t>
      </w:r>
    </w:p>
    <w:p w:rsidR="00126B86" w:rsidRPr="00CB45EF" w:rsidRDefault="00126B86" w:rsidP="00CB45EF">
      <w:pPr>
        <w:tabs>
          <w:tab w:val="left" w:pos="1418"/>
          <w:tab w:val="right" w:pos="9072"/>
        </w:tabs>
        <w:spacing w:after="0"/>
        <w:ind w:left="851"/>
      </w:pPr>
      <w:r w:rsidRPr="00CB45EF">
        <w:t>Mintavétel szőnyegekből.</w:t>
      </w:r>
    </w:p>
    <w:p w:rsidR="00126B86" w:rsidRPr="00CB45EF" w:rsidRDefault="00126B86" w:rsidP="00CB45EF">
      <w:pPr>
        <w:tabs>
          <w:tab w:val="left" w:pos="1418"/>
          <w:tab w:val="right" w:pos="9072"/>
        </w:tabs>
        <w:spacing w:after="0"/>
        <w:ind w:left="851"/>
      </w:pPr>
      <w:r w:rsidRPr="00CB45EF">
        <w:t>Minták előszárítása.</w:t>
      </w:r>
    </w:p>
    <w:p w:rsidR="00126B86" w:rsidRPr="00CB45EF" w:rsidRDefault="00126B86" w:rsidP="00CB45EF">
      <w:pPr>
        <w:tabs>
          <w:tab w:val="left" w:pos="1418"/>
          <w:tab w:val="right" w:pos="9072"/>
        </w:tabs>
        <w:spacing w:after="0"/>
        <w:ind w:left="851"/>
      </w:pPr>
      <w:r>
        <w:t>A klímaszekrény működtetése</w:t>
      </w:r>
      <w:r w:rsidRPr="00CB45EF">
        <w:t>, a vizsgálathoz előírt klímaviszonyok beállítása.</w:t>
      </w:r>
    </w:p>
    <w:p w:rsidR="00126B86" w:rsidRPr="00CB45EF" w:rsidRDefault="00126B86" w:rsidP="00CB45EF">
      <w:pPr>
        <w:tabs>
          <w:tab w:val="left" w:pos="1418"/>
          <w:tab w:val="right" w:pos="9072"/>
        </w:tabs>
        <w:spacing w:after="0"/>
        <w:ind w:left="851"/>
      </w:pPr>
      <w:r w:rsidRPr="00CB45EF">
        <w:t>Kondicionáló szekrény használata.</w:t>
      </w:r>
    </w:p>
    <w:p w:rsidR="00126B86" w:rsidRPr="00CB45EF" w:rsidRDefault="00126B86" w:rsidP="00CB45EF">
      <w:pPr>
        <w:tabs>
          <w:tab w:val="left" w:pos="1418"/>
          <w:tab w:val="right" w:pos="9072"/>
        </w:tabs>
        <w:spacing w:after="0"/>
        <w:ind w:left="851"/>
      </w:pPr>
      <w:r w:rsidRPr="00CB45EF">
        <w:t>A nedvességtartalom, és a kereskedelmi nettó tömeg meghatározása.</w:t>
      </w:r>
    </w:p>
    <w:p w:rsidR="00126B86" w:rsidRDefault="00126B86" w:rsidP="00C53E01">
      <w:pPr>
        <w:tabs>
          <w:tab w:val="left" w:pos="1418"/>
          <w:tab w:val="right" w:pos="9072"/>
        </w:tabs>
        <w:spacing w:after="0"/>
        <w:ind w:left="851"/>
      </w:pPr>
      <w:r w:rsidRPr="00CB45EF">
        <w:t>A mért értékek összehasonlítása a szabványban előírtakkal.</w:t>
      </w:r>
    </w:p>
    <w:p w:rsidR="00126B86" w:rsidRPr="00644690" w:rsidRDefault="00126B86" w:rsidP="00C53E01">
      <w:pPr>
        <w:tabs>
          <w:tab w:val="left" w:pos="1418"/>
          <w:tab w:val="right" w:pos="9072"/>
        </w:tabs>
        <w:spacing w:after="0"/>
        <w:ind w:left="851"/>
      </w:pPr>
    </w:p>
    <w:p w:rsidR="00126B86" w:rsidRDefault="00B24C30" w:rsidP="00C53E01">
      <w:pPr>
        <w:pStyle w:val="Listaszerbekezds"/>
        <w:numPr>
          <w:ilvl w:val="2"/>
          <w:numId w:val="8"/>
        </w:numPr>
        <w:tabs>
          <w:tab w:val="left" w:pos="1701"/>
          <w:tab w:val="right" w:pos="9072"/>
        </w:tabs>
        <w:spacing w:after="0"/>
        <w:ind w:left="993" w:hanging="426"/>
        <w:rPr>
          <w:b/>
          <w:i/>
        </w:rPr>
      </w:pPr>
      <w:r>
        <w:rPr>
          <w:b/>
          <w:i/>
        </w:rPr>
        <w:t>Szálak vizsgálata</w:t>
      </w:r>
      <w:r w:rsidRPr="00B24C30">
        <w:rPr>
          <w:b/>
          <w:i/>
        </w:rPr>
        <w:t>.</w:t>
      </w:r>
      <w:r w:rsidR="00126B86" w:rsidRPr="00644690">
        <w:rPr>
          <w:b/>
          <w:i/>
        </w:rPr>
        <w:tab/>
      </w:r>
      <w:r w:rsidR="00126B86">
        <w:rPr>
          <w:b/>
          <w:i/>
        </w:rPr>
        <w:t>24 ó</w:t>
      </w:r>
      <w:r w:rsidR="00126B86" w:rsidRPr="00644690">
        <w:rPr>
          <w:b/>
          <w:i/>
        </w:rPr>
        <w:t>ra/</w:t>
      </w:r>
      <w:r w:rsidR="00126B86">
        <w:rPr>
          <w:b/>
          <w:i/>
        </w:rPr>
        <w:t>2</w:t>
      </w:r>
      <w:r w:rsidR="00A67104">
        <w:rPr>
          <w:b/>
          <w:i/>
        </w:rPr>
        <w:t>9</w:t>
      </w:r>
      <w:r w:rsidR="00126B86" w:rsidRPr="00644690">
        <w:rPr>
          <w:b/>
          <w:i/>
        </w:rPr>
        <w:t xml:space="preserve"> óra</w:t>
      </w:r>
    </w:p>
    <w:p w:rsidR="00126B86" w:rsidRPr="00CB45EF" w:rsidRDefault="00126B86" w:rsidP="00CB45EF">
      <w:pPr>
        <w:tabs>
          <w:tab w:val="left" w:pos="1418"/>
          <w:tab w:val="right" w:pos="9072"/>
        </w:tabs>
        <w:spacing w:after="0"/>
        <w:ind w:left="851"/>
      </w:pPr>
      <w:r w:rsidRPr="00CB45EF">
        <w:t>Szálhosszjellemzők meghatározása egyenkénti szálhosszméréssel.</w:t>
      </w:r>
    </w:p>
    <w:p w:rsidR="00126B86" w:rsidRPr="00CB45EF" w:rsidRDefault="00126B86" w:rsidP="00CB45EF">
      <w:pPr>
        <w:tabs>
          <w:tab w:val="left" w:pos="1418"/>
          <w:tab w:val="right" w:pos="9072"/>
        </w:tabs>
        <w:spacing w:after="0"/>
        <w:ind w:left="851"/>
      </w:pPr>
      <w:r w:rsidRPr="00CB45EF">
        <w:t>Szálhosszjellemzők meghatározása tűmezős szálhosszosztályozó készülékkel, és tömegméréssel</w:t>
      </w:r>
    </w:p>
    <w:p w:rsidR="00126B86" w:rsidRPr="00CB45EF" w:rsidRDefault="00126B86" w:rsidP="00CB45EF">
      <w:pPr>
        <w:tabs>
          <w:tab w:val="left" w:pos="1418"/>
          <w:tab w:val="right" w:pos="9072"/>
        </w:tabs>
        <w:spacing w:after="0"/>
        <w:ind w:left="851"/>
      </w:pPr>
      <w:r w:rsidRPr="00CB45EF">
        <w:t>Szálhullámossági jellemzők meghatározása.</w:t>
      </w:r>
    </w:p>
    <w:p w:rsidR="00126B86" w:rsidRPr="00CB45EF" w:rsidRDefault="00126B86" w:rsidP="00CB45EF">
      <w:pPr>
        <w:tabs>
          <w:tab w:val="left" w:pos="1418"/>
          <w:tab w:val="right" w:pos="9072"/>
        </w:tabs>
        <w:spacing w:after="0"/>
        <w:ind w:left="851"/>
      </w:pPr>
      <w:r w:rsidRPr="00CB45EF">
        <w:t>Mikroszkóp kezelése, beállítása.</w:t>
      </w:r>
    </w:p>
    <w:p w:rsidR="00126B86" w:rsidRPr="00CB45EF" w:rsidRDefault="00126B86" w:rsidP="00CB45EF">
      <w:pPr>
        <w:tabs>
          <w:tab w:val="left" w:pos="1418"/>
          <w:tab w:val="right" w:pos="9072"/>
        </w:tabs>
        <w:spacing w:after="0"/>
        <w:ind w:left="851"/>
      </w:pPr>
      <w:r w:rsidRPr="00CB45EF">
        <w:t>Szálfinomság megállapítása.</w:t>
      </w:r>
    </w:p>
    <w:p w:rsidR="00126B86" w:rsidRPr="00CB45EF" w:rsidRDefault="00126B86" w:rsidP="00CB45EF">
      <w:pPr>
        <w:tabs>
          <w:tab w:val="left" w:pos="1418"/>
          <w:tab w:val="right" w:pos="9072"/>
        </w:tabs>
        <w:spacing w:after="0"/>
        <w:ind w:left="851"/>
      </w:pPr>
      <w:r w:rsidRPr="00CB45EF">
        <w:t>Szálátmérő meghatározása a szál vetületi képe alapján.</w:t>
      </w:r>
    </w:p>
    <w:p w:rsidR="00126B86" w:rsidRPr="00CB45EF" w:rsidRDefault="00126B86" w:rsidP="00CB45EF">
      <w:pPr>
        <w:tabs>
          <w:tab w:val="left" w:pos="1418"/>
          <w:tab w:val="right" w:pos="9072"/>
        </w:tabs>
        <w:spacing w:after="0"/>
        <w:ind w:left="851"/>
      </w:pPr>
      <w:r w:rsidRPr="00CB45EF">
        <w:t>Pamutszálak Micronaire értékének meghatározása.</w:t>
      </w:r>
    </w:p>
    <w:p w:rsidR="00126B86" w:rsidRPr="00CB45EF" w:rsidRDefault="00126B86" w:rsidP="00CB45EF">
      <w:pPr>
        <w:tabs>
          <w:tab w:val="left" w:pos="1418"/>
          <w:tab w:val="right" w:pos="9072"/>
        </w:tabs>
        <w:spacing w:after="0"/>
        <w:ind w:left="851"/>
      </w:pPr>
      <w:r w:rsidRPr="00CB45EF">
        <w:t>Pamutszálak érettségének vizsgálati módszerei.</w:t>
      </w:r>
    </w:p>
    <w:p w:rsidR="00126B86" w:rsidRPr="00CB45EF" w:rsidRDefault="00126B86" w:rsidP="00CB45EF">
      <w:pPr>
        <w:tabs>
          <w:tab w:val="left" w:pos="1418"/>
          <w:tab w:val="right" w:pos="9072"/>
        </w:tabs>
        <w:spacing w:after="0"/>
        <w:ind w:left="851"/>
      </w:pPr>
      <w:r w:rsidRPr="00CB45EF">
        <w:t>Szálak egyedi szakítóvizsgálata.</w:t>
      </w:r>
    </w:p>
    <w:p w:rsidR="00126B86" w:rsidRPr="00CB45EF" w:rsidRDefault="00126B86" w:rsidP="00CB45EF">
      <w:pPr>
        <w:tabs>
          <w:tab w:val="left" w:pos="1418"/>
          <w:tab w:val="right" w:pos="9072"/>
        </w:tabs>
        <w:spacing w:after="0"/>
        <w:ind w:left="851"/>
      </w:pPr>
      <w:r w:rsidRPr="00CB45EF">
        <w:t>Szálak kötegszakító vizsgálata.</w:t>
      </w:r>
    </w:p>
    <w:p w:rsidR="00126B86" w:rsidRPr="00CB45EF" w:rsidRDefault="00126B86" w:rsidP="00CB45EF">
      <w:pPr>
        <w:tabs>
          <w:tab w:val="left" w:pos="1418"/>
          <w:tab w:val="right" w:pos="9072"/>
        </w:tabs>
        <w:spacing w:after="0"/>
        <w:ind w:left="851"/>
      </w:pPr>
      <w:r w:rsidRPr="00CB45EF">
        <w:t>Szálak rugalmassági jellemzőinek vizsgálata.</w:t>
      </w:r>
    </w:p>
    <w:p w:rsidR="00126B86" w:rsidRDefault="00126B86" w:rsidP="00C53E01">
      <w:pPr>
        <w:tabs>
          <w:tab w:val="left" w:pos="1418"/>
          <w:tab w:val="right" w:pos="9072"/>
        </w:tabs>
        <w:spacing w:after="0"/>
        <w:ind w:left="851"/>
      </w:pPr>
      <w:r w:rsidRPr="00CB45EF">
        <w:t>Szálak zsugorodás vizsgálati módszerek.</w:t>
      </w:r>
    </w:p>
    <w:p w:rsidR="00126B86" w:rsidRPr="002A1C54" w:rsidRDefault="00126B86" w:rsidP="00C53E01">
      <w:pPr>
        <w:tabs>
          <w:tab w:val="left" w:pos="1418"/>
          <w:tab w:val="right" w:pos="9072"/>
        </w:tabs>
        <w:spacing w:after="0"/>
        <w:ind w:left="851"/>
      </w:pPr>
    </w:p>
    <w:p w:rsidR="00126B86" w:rsidRDefault="008874E2" w:rsidP="00C53E01">
      <w:pPr>
        <w:pStyle w:val="Listaszerbekezds"/>
        <w:numPr>
          <w:ilvl w:val="2"/>
          <w:numId w:val="8"/>
        </w:numPr>
        <w:tabs>
          <w:tab w:val="left" w:pos="1701"/>
          <w:tab w:val="right" w:pos="9072"/>
        </w:tabs>
        <w:spacing w:after="0"/>
        <w:ind w:left="993" w:hanging="426"/>
        <w:rPr>
          <w:b/>
          <w:i/>
        </w:rPr>
      </w:pPr>
      <w:r w:rsidRPr="008874E2">
        <w:rPr>
          <w:b/>
          <w:i/>
        </w:rPr>
        <w:t>F</w:t>
      </w:r>
      <w:r w:rsidR="00126B86" w:rsidRPr="00CB45EF">
        <w:rPr>
          <w:b/>
          <w:i/>
        </w:rPr>
        <w:t>o</w:t>
      </w:r>
      <w:r w:rsidR="001947F4">
        <w:rPr>
          <w:b/>
          <w:i/>
        </w:rPr>
        <w:t>nal, filament, cérnák vizsgálata.</w:t>
      </w:r>
      <w:r w:rsidR="00126B86" w:rsidRPr="00644690">
        <w:rPr>
          <w:b/>
          <w:i/>
        </w:rPr>
        <w:tab/>
      </w:r>
      <w:r w:rsidR="00126B86">
        <w:rPr>
          <w:b/>
          <w:i/>
        </w:rPr>
        <w:t>24 ó</w:t>
      </w:r>
      <w:r w:rsidR="00126B86" w:rsidRPr="00644690">
        <w:rPr>
          <w:b/>
          <w:i/>
        </w:rPr>
        <w:t>ra/</w:t>
      </w:r>
      <w:r w:rsidR="00126B86">
        <w:rPr>
          <w:b/>
          <w:i/>
        </w:rPr>
        <w:t>2</w:t>
      </w:r>
      <w:r w:rsidR="00A67104">
        <w:rPr>
          <w:b/>
          <w:i/>
        </w:rPr>
        <w:t>9</w:t>
      </w:r>
      <w:r w:rsidR="00126B86" w:rsidRPr="00644690">
        <w:rPr>
          <w:b/>
          <w:i/>
        </w:rPr>
        <w:t xml:space="preserve"> óra</w:t>
      </w:r>
    </w:p>
    <w:p w:rsidR="00126B86" w:rsidRPr="00CB45EF" w:rsidRDefault="00126B86" w:rsidP="00CB45EF">
      <w:pPr>
        <w:tabs>
          <w:tab w:val="left" w:pos="1418"/>
          <w:tab w:val="right" w:pos="9072"/>
        </w:tabs>
        <w:spacing w:after="0"/>
        <w:ind w:left="851"/>
      </w:pPr>
      <w:r w:rsidRPr="00CB45EF">
        <w:t>Fonalak, cérnák finomsági számának meghatározása.</w:t>
      </w:r>
    </w:p>
    <w:p w:rsidR="00126B86" w:rsidRPr="00CB45EF" w:rsidRDefault="00126B86" w:rsidP="00CB45EF">
      <w:pPr>
        <w:tabs>
          <w:tab w:val="left" w:pos="1418"/>
          <w:tab w:val="right" w:pos="9072"/>
        </w:tabs>
        <w:spacing w:after="0"/>
        <w:ind w:left="851"/>
      </w:pPr>
      <w:r w:rsidRPr="00CB45EF">
        <w:t>Fonalak, cérnák sodratjellemzőinek meghatározása.</w:t>
      </w:r>
    </w:p>
    <w:p w:rsidR="00126B86" w:rsidRPr="00CB45EF" w:rsidRDefault="00126B86" w:rsidP="00CB45EF">
      <w:pPr>
        <w:tabs>
          <w:tab w:val="left" w:pos="1418"/>
          <w:tab w:val="right" w:pos="9072"/>
        </w:tabs>
        <w:spacing w:after="0"/>
        <w:ind w:left="851"/>
      </w:pPr>
      <w:r w:rsidRPr="00CB45EF">
        <w:t xml:space="preserve">Fonalak, cérnák szakítóvizsgálata. </w:t>
      </w:r>
    </w:p>
    <w:p w:rsidR="00126B86" w:rsidRPr="00CB45EF" w:rsidRDefault="00126B86" w:rsidP="00CB45EF">
      <w:pPr>
        <w:tabs>
          <w:tab w:val="left" w:pos="1418"/>
          <w:tab w:val="right" w:pos="9072"/>
        </w:tabs>
        <w:spacing w:after="0"/>
        <w:ind w:left="851"/>
      </w:pPr>
      <w:r w:rsidRPr="00CB45EF">
        <w:t>Fonalak, cérnák zsugorodásának meghatározása.</w:t>
      </w:r>
    </w:p>
    <w:p w:rsidR="00126B86" w:rsidRPr="00CB45EF" w:rsidRDefault="00126B86" w:rsidP="00CB45EF">
      <w:pPr>
        <w:tabs>
          <w:tab w:val="left" w:pos="1418"/>
          <w:tab w:val="right" w:pos="9072"/>
        </w:tabs>
        <w:spacing w:after="0"/>
        <w:ind w:left="851"/>
      </w:pPr>
      <w:r w:rsidRPr="00CB45EF">
        <w:t>Fonalak, cérnák alaki hibáinak meghatározása.</w:t>
      </w:r>
    </w:p>
    <w:p w:rsidR="00126B86" w:rsidRPr="00CB45EF" w:rsidRDefault="00126B86" w:rsidP="00CB45EF">
      <w:pPr>
        <w:tabs>
          <w:tab w:val="left" w:pos="1418"/>
          <w:tab w:val="right" w:pos="9072"/>
        </w:tabs>
        <w:spacing w:after="0"/>
        <w:ind w:left="851"/>
      </w:pPr>
      <w:r w:rsidRPr="00CB45EF">
        <w:t>Terjedelmesített filamentfonalak vizsgálata.</w:t>
      </w:r>
    </w:p>
    <w:p w:rsidR="00126B86" w:rsidRPr="00CB45EF" w:rsidRDefault="00126B86" w:rsidP="00CB45EF">
      <w:pPr>
        <w:tabs>
          <w:tab w:val="left" w:pos="1418"/>
          <w:tab w:val="right" w:pos="9072"/>
        </w:tabs>
        <w:spacing w:after="0"/>
        <w:ind w:left="851"/>
      </w:pPr>
      <w:r w:rsidRPr="00CB45EF">
        <w:t>Egyszerű, összetett és díszítő cérnák vizsgálata.</w:t>
      </w:r>
    </w:p>
    <w:p w:rsidR="00126B86" w:rsidRPr="00CB45EF" w:rsidRDefault="008874E2" w:rsidP="00CB45EF">
      <w:pPr>
        <w:tabs>
          <w:tab w:val="left" w:pos="1418"/>
          <w:tab w:val="right" w:pos="9072"/>
        </w:tabs>
        <w:spacing w:after="0"/>
        <w:ind w:left="851"/>
      </w:pPr>
      <w:r>
        <w:lastRenderedPageBreak/>
        <w:t>A mérési eredmények értékelése</w:t>
      </w:r>
      <w:r w:rsidR="00126B86" w:rsidRPr="008874E2">
        <w:t xml:space="preserve"> </w:t>
      </w:r>
      <w:r w:rsidR="00126B86" w:rsidRPr="00CB45EF">
        <w:t>matematikai</w:t>
      </w:r>
      <w:r w:rsidR="00126B86" w:rsidRPr="008874E2">
        <w:t>-statisztika</w:t>
      </w:r>
      <w:r w:rsidR="00126B86" w:rsidRPr="00CB45EF">
        <w:t xml:space="preserve"> módszerrel.</w:t>
      </w:r>
    </w:p>
    <w:p w:rsidR="00126B86" w:rsidRDefault="00126B86" w:rsidP="00C53E01">
      <w:pPr>
        <w:tabs>
          <w:tab w:val="left" w:pos="1418"/>
          <w:tab w:val="right" w:pos="9072"/>
        </w:tabs>
        <w:spacing w:after="0"/>
        <w:ind w:left="851"/>
      </w:pPr>
      <w:r w:rsidRPr="00CB45EF">
        <w:t>Az eredmények számítógépen történő rögzítése.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Kelmék vizsgálata 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8D4021">
      <w:pPr>
        <w:tabs>
          <w:tab w:val="left" w:pos="1418"/>
          <w:tab w:val="right" w:pos="9072"/>
        </w:tabs>
        <w:spacing w:after="0"/>
        <w:ind w:left="851"/>
      </w:pPr>
      <w:r w:rsidRPr="003F2FF1">
        <w:t>A vizsgálatoknál alkalmazott mérőműszerek működési elveinek megismerése.</w:t>
      </w:r>
    </w:p>
    <w:p w:rsidR="00126B86" w:rsidRDefault="00126B86" w:rsidP="008D4021">
      <w:pPr>
        <w:tabs>
          <w:tab w:val="left" w:pos="1418"/>
          <w:tab w:val="right" w:pos="9072"/>
        </w:tabs>
        <w:spacing w:after="0"/>
        <w:ind w:left="851"/>
      </w:pPr>
      <w:r>
        <w:t>Lánc</w:t>
      </w:r>
      <w:r w:rsidRPr="003F2FF1">
        <w:t>,</w:t>
      </w:r>
      <w:r>
        <w:t xml:space="preserve"> vetülékfonal sűrűségé</w:t>
      </w:r>
      <w:r w:rsidR="008874E2">
        <w:t>nek, finomságának meghatározása.</w:t>
      </w:r>
    </w:p>
    <w:p w:rsidR="00126B86" w:rsidRDefault="00126B86" w:rsidP="008D4021">
      <w:pPr>
        <w:tabs>
          <w:tab w:val="left" w:pos="1418"/>
          <w:tab w:val="right" w:pos="9072"/>
        </w:tabs>
        <w:spacing w:after="0"/>
        <w:ind w:left="851"/>
      </w:pPr>
      <w:r>
        <w:t>B</w:t>
      </w:r>
      <w:r w:rsidRPr="003F2FF1">
        <w:t xml:space="preserve">edolgozódás, meghatározása. </w:t>
      </w:r>
    </w:p>
    <w:p w:rsidR="00126B86" w:rsidRPr="003F2FF1" w:rsidRDefault="00126B86" w:rsidP="008D4021">
      <w:pPr>
        <w:tabs>
          <w:tab w:val="left" w:pos="1418"/>
          <w:tab w:val="right" w:pos="9072"/>
        </w:tabs>
        <w:spacing w:after="0"/>
        <w:ind w:left="851"/>
      </w:pPr>
      <w:r>
        <w:t>Területi sűrűség meghatározása</w:t>
      </w:r>
    </w:p>
    <w:p w:rsidR="00126B86" w:rsidRDefault="00126B86" w:rsidP="008D4021">
      <w:pPr>
        <w:tabs>
          <w:tab w:val="left" w:pos="1418"/>
          <w:tab w:val="right" w:pos="9072"/>
        </w:tabs>
        <w:spacing w:after="0"/>
        <w:ind w:left="851"/>
      </w:pPr>
      <w:r w:rsidRPr="003F2FF1">
        <w:t>Különböző típusú mérlegek kezelése, beállítása, tárázása.</w:t>
      </w:r>
    </w:p>
    <w:p w:rsidR="00126B86" w:rsidRPr="008874E2" w:rsidRDefault="00126B86" w:rsidP="008D4021">
      <w:pPr>
        <w:tabs>
          <w:tab w:val="left" w:pos="1418"/>
          <w:tab w:val="right" w:pos="9072"/>
        </w:tabs>
        <w:spacing w:after="0"/>
        <w:ind w:left="851"/>
      </w:pPr>
      <w:r w:rsidRPr="008874E2">
        <w:t>Fonalcsúszás mértékének meghatározása</w:t>
      </w:r>
    </w:p>
    <w:p w:rsidR="00126B86" w:rsidRPr="003F2FF1" w:rsidRDefault="00126B86" w:rsidP="008D4021">
      <w:pPr>
        <w:tabs>
          <w:tab w:val="left" w:pos="1418"/>
          <w:tab w:val="right" w:pos="9072"/>
        </w:tabs>
        <w:spacing w:after="0"/>
        <w:ind w:left="851"/>
      </w:pPr>
      <w:r w:rsidRPr="003F2FF1">
        <w:t>Szilárdsági jellemzők megállapítása.</w:t>
      </w:r>
    </w:p>
    <w:p w:rsidR="00126B86" w:rsidRDefault="00126B86" w:rsidP="008D4021">
      <w:pPr>
        <w:tabs>
          <w:tab w:val="left" w:pos="1418"/>
          <w:tab w:val="right" w:pos="9072"/>
        </w:tabs>
        <w:spacing w:after="0"/>
        <w:ind w:left="851"/>
      </w:pPr>
      <w:r w:rsidRPr="003F2FF1">
        <w:t>Sávszakító vizsgálat</w:t>
      </w:r>
    </w:p>
    <w:p w:rsidR="00126B86" w:rsidRPr="008874E2" w:rsidRDefault="00126B86" w:rsidP="008D4021">
      <w:pPr>
        <w:tabs>
          <w:tab w:val="left" w:pos="1418"/>
          <w:tab w:val="right" w:pos="9072"/>
        </w:tabs>
        <w:spacing w:after="0"/>
        <w:ind w:left="851"/>
      </w:pPr>
      <w:r w:rsidRPr="008874E2">
        <w:t>Tépőerő vizsgálat</w:t>
      </w:r>
    </w:p>
    <w:p w:rsidR="00126B86" w:rsidRDefault="00126B86" w:rsidP="008D4021">
      <w:pPr>
        <w:tabs>
          <w:tab w:val="left" w:pos="1418"/>
          <w:tab w:val="right" w:pos="9072"/>
        </w:tabs>
        <w:spacing w:after="0"/>
        <w:ind w:left="851"/>
      </w:pPr>
      <w:r w:rsidRPr="003F2FF1">
        <w:t>Kopásállóság, légáteresztés, vízáteresztő</w:t>
      </w:r>
      <w:r>
        <w:t xml:space="preserve">, </w:t>
      </w:r>
      <w:r w:rsidRPr="008874E2">
        <w:t>vízhatlan- és</w:t>
      </w:r>
      <w:r w:rsidRPr="003F2FF1">
        <w:t xml:space="preserve"> vízlepergető-hatás vizsgálata</w:t>
      </w:r>
    </w:p>
    <w:p w:rsidR="00126B86" w:rsidRDefault="00126B86" w:rsidP="008D4021">
      <w:pPr>
        <w:tabs>
          <w:tab w:val="left" w:pos="1418"/>
          <w:tab w:val="right" w:pos="9072"/>
        </w:tabs>
        <w:spacing w:after="0"/>
        <w:ind w:left="851"/>
      </w:pPr>
      <w:r w:rsidRPr="006862A9">
        <w:t>Gyűrődés feloldóképesség vizsgálata.</w:t>
      </w:r>
    </w:p>
    <w:p w:rsidR="00126B86" w:rsidRPr="008874E2" w:rsidRDefault="00126B86" w:rsidP="008D4021">
      <w:pPr>
        <w:tabs>
          <w:tab w:val="left" w:pos="1418"/>
          <w:tab w:val="right" w:pos="9072"/>
        </w:tabs>
        <w:spacing w:after="0"/>
        <w:ind w:left="851"/>
      </w:pPr>
      <w:r w:rsidRPr="008874E2">
        <w:t>Méretváltozás (mosás-, vasalás hatására) meghatározása</w:t>
      </w:r>
    </w:p>
    <w:p w:rsidR="00126B86" w:rsidRDefault="00126B86" w:rsidP="00C53E01">
      <w:pPr>
        <w:tabs>
          <w:tab w:val="left" w:pos="1418"/>
          <w:tab w:val="right" w:pos="9072"/>
        </w:tabs>
        <w:spacing w:after="0"/>
        <w:ind w:left="851"/>
      </w:pPr>
      <w:r w:rsidRPr="008874E2">
        <w:t>Használati- és gyártási színtartósági vizsgálatok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Kelmék vizsgálat II.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8D4021">
      <w:pPr>
        <w:tabs>
          <w:tab w:val="left" w:pos="1418"/>
          <w:tab w:val="right" w:pos="9072"/>
        </w:tabs>
        <w:spacing w:after="0"/>
        <w:ind w:left="851"/>
      </w:pPr>
      <w:r>
        <w:t>Kötött kelmék</w:t>
      </w:r>
      <w:r w:rsidRPr="003F2FF1">
        <w:t xml:space="preserve"> </w:t>
      </w:r>
      <w:r w:rsidRPr="008874E2">
        <w:t>szem</w:t>
      </w:r>
      <w:r w:rsidRPr="003F2FF1">
        <w:t>sor- és oszlopsűrűségének megállapítása lupé segítségével.</w:t>
      </w:r>
    </w:p>
    <w:p w:rsidR="00126B86" w:rsidRDefault="00126B86" w:rsidP="008D4021">
      <w:pPr>
        <w:tabs>
          <w:tab w:val="left" w:pos="1418"/>
          <w:tab w:val="right" w:pos="9072"/>
        </w:tabs>
        <w:spacing w:after="0"/>
        <w:ind w:left="851"/>
      </w:pPr>
      <w:r>
        <w:t>Területi sűrűség, fonalfinomság meghatározása</w:t>
      </w:r>
    </w:p>
    <w:p w:rsidR="00126B86" w:rsidRPr="003F2FF1" w:rsidRDefault="00126B86" w:rsidP="008D4021">
      <w:pPr>
        <w:tabs>
          <w:tab w:val="left" w:pos="1418"/>
          <w:tab w:val="right" w:pos="9072"/>
        </w:tabs>
        <w:spacing w:after="0"/>
        <w:ind w:left="851"/>
      </w:pPr>
      <w:r>
        <w:t>Egy hurokszembe bedolgozott fonalhosszúság megállapítása</w:t>
      </w:r>
    </w:p>
    <w:p w:rsidR="00126B86" w:rsidRPr="003F2FF1" w:rsidRDefault="00126B86" w:rsidP="008D4021">
      <w:pPr>
        <w:tabs>
          <w:tab w:val="left" w:pos="1418"/>
          <w:tab w:val="right" w:pos="9072"/>
        </w:tabs>
        <w:spacing w:after="0"/>
        <w:ind w:left="851"/>
      </w:pPr>
      <w:r w:rsidRPr="003F2FF1">
        <w:t>Kelmék koptatási vizsgálata.</w:t>
      </w:r>
    </w:p>
    <w:p w:rsidR="00126B86" w:rsidRPr="003F2FF1" w:rsidRDefault="00126B86" w:rsidP="008D4021">
      <w:pPr>
        <w:tabs>
          <w:tab w:val="left" w:pos="1418"/>
          <w:tab w:val="right" w:pos="9072"/>
        </w:tabs>
        <w:spacing w:after="0"/>
        <w:ind w:left="851"/>
      </w:pPr>
      <w:r w:rsidRPr="003F2FF1">
        <w:t>Golyónyomó vizsgálat.</w:t>
      </w:r>
    </w:p>
    <w:p w:rsidR="00126B86" w:rsidRDefault="00126B86" w:rsidP="008D4021">
      <w:pPr>
        <w:tabs>
          <w:tab w:val="left" w:pos="1418"/>
          <w:tab w:val="right" w:pos="9072"/>
        </w:tabs>
        <w:spacing w:after="0"/>
        <w:ind w:left="851"/>
      </w:pPr>
      <w:r w:rsidRPr="003F2FF1">
        <w:t>Kelmék hajlítási merevségének vizsgálata.</w:t>
      </w:r>
    </w:p>
    <w:p w:rsidR="00126B86" w:rsidRPr="003F2FF1" w:rsidRDefault="00126B86" w:rsidP="008D4021">
      <w:pPr>
        <w:tabs>
          <w:tab w:val="left" w:pos="1418"/>
          <w:tab w:val="right" w:pos="9072"/>
        </w:tabs>
        <w:spacing w:after="0"/>
        <w:ind w:left="851"/>
      </w:pPr>
      <w:r w:rsidRPr="008874E2">
        <w:t>Méretváltozás (mosás-, vasalás hatására) meghatározása</w:t>
      </w:r>
    </w:p>
    <w:p w:rsidR="00126B86" w:rsidRPr="003F2FF1" w:rsidRDefault="00126B86" w:rsidP="008D4021">
      <w:pPr>
        <w:tabs>
          <w:tab w:val="left" w:pos="1418"/>
          <w:tab w:val="right" w:pos="9072"/>
        </w:tabs>
        <w:spacing w:after="0"/>
        <w:ind w:left="851"/>
      </w:pPr>
      <w:r w:rsidRPr="008874E2">
        <w:t>Használati- és gyártási s</w:t>
      </w:r>
      <w:r w:rsidRPr="003F2FF1">
        <w:t>zíntartós</w:t>
      </w:r>
      <w:r w:rsidRPr="008874E2">
        <w:t>s</w:t>
      </w:r>
      <w:r w:rsidRPr="003F2FF1">
        <w:t>ág</w:t>
      </w:r>
      <w:r>
        <w:t>i vizsgálat</w:t>
      </w:r>
      <w:r w:rsidRPr="008874E2">
        <w:t>ok.</w:t>
      </w:r>
    </w:p>
    <w:p w:rsidR="00126B86" w:rsidRPr="003F2FF1" w:rsidRDefault="00126B86" w:rsidP="008D4021">
      <w:pPr>
        <w:tabs>
          <w:tab w:val="left" w:pos="1418"/>
          <w:tab w:val="right" w:pos="9072"/>
        </w:tabs>
        <w:spacing w:after="0"/>
        <w:ind w:left="851"/>
      </w:pPr>
      <w:r w:rsidRPr="003F2FF1">
        <w:t>Az ismert eszközök helyettesíthetőségének bemutatása.</w:t>
      </w:r>
    </w:p>
    <w:p w:rsidR="00126B86" w:rsidRPr="003F2FF1" w:rsidRDefault="008874E2" w:rsidP="008D4021">
      <w:pPr>
        <w:tabs>
          <w:tab w:val="left" w:pos="1418"/>
          <w:tab w:val="right" w:pos="9072"/>
        </w:tabs>
        <w:spacing w:after="0"/>
        <w:ind w:left="851"/>
      </w:pPr>
      <w:r>
        <w:t xml:space="preserve">A mérési eredmények értékelése </w:t>
      </w:r>
      <w:r w:rsidR="00126B86" w:rsidRPr="003F2FF1">
        <w:t>matematikai</w:t>
      </w:r>
      <w:r w:rsidR="00126B86" w:rsidRPr="008874E2">
        <w:t>-statisztikai</w:t>
      </w:r>
      <w:r w:rsidR="00126B86" w:rsidRPr="003F2FF1">
        <w:t xml:space="preserve"> módszerrel.</w:t>
      </w:r>
    </w:p>
    <w:p w:rsidR="00126B86" w:rsidRDefault="00126B86" w:rsidP="00C53E01">
      <w:pPr>
        <w:tabs>
          <w:tab w:val="left" w:pos="1418"/>
          <w:tab w:val="right" w:pos="9072"/>
        </w:tabs>
        <w:spacing w:after="0"/>
        <w:ind w:left="851"/>
      </w:pPr>
      <w:r w:rsidRPr="003F2FF1">
        <w:t>Az eredmények számítógépen történő rögzítése.</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Minőség-ellenőrzés a gyakorlatban</w:t>
      </w:r>
      <w:r w:rsidRPr="00644690">
        <w:rPr>
          <w:b/>
          <w:i/>
        </w:rPr>
        <w:tab/>
      </w:r>
      <w:r>
        <w:rPr>
          <w:b/>
          <w:i/>
        </w:rPr>
        <w:t>31 ó</w:t>
      </w:r>
      <w:r w:rsidRPr="00644690">
        <w:rPr>
          <w:b/>
          <w:i/>
        </w:rPr>
        <w:t>ra/</w:t>
      </w:r>
      <w:r>
        <w:rPr>
          <w:b/>
          <w:i/>
        </w:rPr>
        <w:t>31</w:t>
      </w:r>
      <w:r w:rsidRPr="00644690">
        <w:rPr>
          <w:b/>
          <w:i/>
        </w:rPr>
        <w:t xml:space="preserve"> óra</w:t>
      </w:r>
    </w:p>
    <w:p w:rsidR="00126B86" w:rsidRPr="008C6006" w:rsidRDefault="00126B86" w:rsidP="008C6006">
      <w:pPr>
        <w:tabs>
          <w:tab w:val="left" w:pos="1418"/>
          <w:tab w:val="right" w:pos="9072"/>
        </w:tabs>
        <w:spacing w:after="0"/>
        <w:ind w:left="851"/>
      </w:pPr>
      <w:r w:rsidRPr="008C6006">
        <w:t>Beérkezett alapanyagok tulajdonságaina</w:t>
      </w:r>
      <w:r>
        <w:t>k ellenőrzése (</w:t>
      </w:r>
      <w:r w:rsidRPr="00BD60BD">
        <w:t>elemiszál-</w:t>
      </w:r>
      <w:r w:rsidRPr="008C6006">
        <w:t xml:space="preserve">hossz, szakító szilárdság, nedvességtartalom, szín, </w:t>
      </w:r>
      <w:r w:rsidRPr="00BD60BD">
        <w:t>egyenlőtlenség</w:t>
      </w:r>
      <w:r w:rsidR="00BD60BD">
        <w:t>).</w:t>
      </w:r>
    </w:p>
    <w:p w:rsidR="00126B86" w:rsidRPr="008C6006" w:rsidRDefault="00126B86" w:rsidP="008C6006">
      <w:pPr>
        <w:tabs>
          <w:tab w:val="left" w:pos="1418"/>
          <w:tab w:val="right" w:pos="9072"/>
        </w:tabs>
        <w:spacing w:after="0"/>
        <w:ind w:left="851"/>
      </w:pPr>
      <w:r w:rsidRPr="008C6006">
        <w:t>Termelő üzem relatív légnedvességének ellenőrzése.</w:t>
      </w:r>
    </w:p>
    <w:p w:rsidR="00126B86" w:rsidRPr="008C6006" w:rsidRDefault="00126B86" w:rsidP="008C6006">
      <w:pPr>
        <w:tabs>
          <w:tab w:val="left" w:pos="1418"/>
          <w:tab w:val="right" w:pos="9072"/>
        </w:tabs>
        <w:spacing w:after="0"/>
        <w:ind w:left="851"/>
      </w:pPr>
      <w:r w:rsidRPr="008C6006">
        <w:t>Termelő berendezések minőségképességének ellenőrzése.</w:t>
      </w:r>
    </w:p>
    <w:p w:rsidR="00126B86" w:rsidRPr="008C6006" w:rsidRDefault="00126B86" w:rsidP="008C6006">
      <w:pPr>
        <w:tabs>
          <w:tab w:val="left" w:pos="1418"/>
          <w:tab w:val="right" w:pos="9072"/>
        </w:tabs>
        <w:spacing w:after="0"/>
        <w:ind w:left="851"/>
      </w:pPr>
      <w:r w:rsidRPr="008C6006">
        <w:t>Gépbeállítások ellenőrzése, beállító sablonok használatával.</w:t>
      </w:r>
    </w:p>
    <w:p w:rsidR="00126B86" w:rsidRPr="008C6006" w:rsidRDefault="00126B86" w:rsidP="008C6006">
      <w:pPr>
        <w:tabs>
          <w:tab w:val="left" w:pos="1418"/>
          <w:tab w:val="right" w:pos="9072"/>
        </w:tabs>
        <w:spacing w:after="0"/>
        <w:ind w:left="851"/>
      </w:pPr>
      <w:r w:rsidRPr="008C6006">
        <w:t>Gépalkatrészek kopásának ellenőrzése.</w:t>
      </w:r>
    </w:p>
    <w:p w:rsidR="00126B86" w:rsidRPr="008C6006" w:rsidRDefault="00126B86" w:rsidP="008C6006">
      <w:pPr>
        <w:tabs>
          <w:tab w:val="left" w:pos="1418"/>
          <w:tab w:val="right" w:pos="9072"/>
        </w:tabs>
        <w:spacing w:after="0"/>
        <w:ind w:left="851"/>
      </w:pPr>
      <w:r w:rsidRPr="008C6006">
        <w:t>Mérőeszközök minőségképességének, pontosságának ellenőrzése.</w:t>
      </w:r>
    </w:p>
    <w:p w:rsidR="00126B86" w:rsidRPr="008C6006" w:rsidRDefault="00126B86" w:rsidP="008C6006">
      <w:pPr>
        <w:tabs>
          <w:tab w:val="left" w:pos="1418"/>
          <w:tab w:val="right" w:pos="9072"/>
        </w:tabs>
        <w:spacing w:after="0"/>
        <w:ind w:left="851"/>
      </w:pPr>
      <w:r w:rsidRPr="008C6006">
        <w:t xml:space="preserve">Gyártásközi fonalfeszültség, területi sűrűség, nedvességtartalom, méret, felvett íranyag mennyiség, </w:t>
      </w:r>
      <w:r w:rsidRPr="00264389">
        <w:t>cséve</w:t>
      </w:r>
      <w:r w:rsidRPr="00BD60BD">
        <w:t>állapot</w:t>
      </w:r>
      <w:r w:rsidRPr="008C6006">
        <w:t>, színtartós</w:t>
      </w:r>
      <w:r w:rsidRPr="00BD60BD">
        <w:t>s</w:t>
      </w:r>
      <w:r w:rsidRPr="008C6006">
        <w:t>ág ellenőrzése.</w:t>
      </w:r>
    </w:p>
    <w:p w:rsidR="00126B86" w:rsidRPr="008C6006" w:rsidRDefault="00126B86" w:rsidP="008C6006">
      <w:pPr>
        <w:tabs>
          <w:tab w:val="left" w:pos="1418"/>
          <w:tab w:val="right" w:pos="9072"/>
        </w:tabs>
        <w:spacing w:after="0"/>
        <w:ind w:left="851"/>
      </w:pPr>
      <w:r w:rsidRPr="008C6006">
        <w:t>Gyártásközi géphatásfok ellenőrzése.</w:t>
      </w:r>
    </w:p>
    <w:p w:rsidR="00126B86" w:rsidRPr="008C6006" w:rsidRDefault="00126B86" w:rsidP="008C6006">
      <w:pPr>
        <w:tabs>
          <w:tab w:val="left" w:pos="1418"/>
          <w:tab w:val="right" w:pos="9072"/>
        </w:tabs>
        <w:spacing w:after="0"/>
        <w:ind w:left="851"/>
      </w:pPr>
      <w:r w:rsidRPr="008C6006">
        <w:t>Késztermék</w:t>
      </w:r>
      <w:r w:rsidR="00BD60BD">
        <w:t>ek</w:t>
      </w:r>
      <w:r w:rsidRPr="008C6006">
        <w:t xml:space="preserve"> </w:t>
      </w:r>
      <w:r w:rsidR="00BD60BD">
        <w:t xml:space="preserve">ellenőrzése szemrevételezéssel </w:t>
      </w:r>
      <w:r w:rsidRPr="00BD60BD">
        <w:t>és anyagvizsgálattal</w:t>
      </w:r>
    </w:p>
    <w:p w:rsidR="00126B86" w:rsidRPr="008C6006" w:rsidRDefault="00126B86" w:rsidP="008C6006">
      <w:pPr>
        <w:tabs>
          <w:tab w:val="left" w:pos="1418"/>
          <w:tab w:val="right" w:pos="9072"/>
        </w:tabs>
        <w:spacing w:after="0"/>
        <w:ind w:left="851"/>
      </w:pPr>
      <w:r w:rsidRPr="008C6006">
        <w:t>Munkaművelet vizsgálata.</w:t>
      </w:r>
    </w:p>
    <w:p w:rsidR="00126B86" w:rsidRDefault="00126B86" w:rsidP="00C53E01">
      <w:pPr>
        <w:tabs>
          <w:tab w:val="left" w:pos="1418"/>
          <w:tab w:val="right" w:pos="9072"/>
        </w:tabs>
        <w:spacing w:after="0"/>
        <w:ind w:left="851"/>
      </w:pPr>
      <w:r w:rsidRPr="008C6006">
        <w:t>Technológiai utasítás betartásának ellenőrzése.</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0A6879">
      <w:pPr>
        <w:spacing w:after="0"/>
        <w:ind w:left="426"/>
      </w:pPr>
      <w:r>
        <w:t>laboratórium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207431">
        <w:rPr>
          <w:i/>
        </w:rPr>
        <w:t>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Komplex információk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 munkavégzés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Vizsgálati tevékenységek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3B60EB" w:rsidP="00C53E01">
      <w:pPr>
        <w:spacing w:after="480"/>
        <w:jc w:val="center"/>
        <w:rPr>
          <w:b/>
          <w:sz w:val="36"/>
        </w:rPr>
      </w:pPr>
      <w:r>
        <w:rPr>
          <w:b/>
          <w:sz w:val="36"/>
        </w:rPr>
        <w:t>10127-16</w:t>
      </w:r>
      <w:r w:rsidR="00126B86" w:rsidRPr="00BB08F7">
        <w:rPr>
          <w:b/>
          <w:sz w:val="36"/>
        </w:rPr>
        <w:t xml:space="preserve"> </w:t>
      </w:r>
      <w:r w:rsidR="00126B86" w:rsidRPr="00D52C63">
        <w:rPr>
          <w:b/>
          <w:sz w:val="36"/>
        </w:rPr>
        <w:t xml:space="preserve"> azonosító számú</w:t>
      </w:r>
    </w:p>
    <w:p w:rsidR="00126B86" w:rsidRPr="00D52C63" w:rsidRDefault="00126B86" w:rsidP="00C53E01">
      <w:pPr>
        <w:jc w:val="center"/>
        <w:rPr>
          <w:b/>
          <w:sz w:val="36"/>
        </w:rPr>
      </w:pPr>
      <w:r w:rsidRPr="00BB08F7">
        <w:rPr>
          <w:b/>
          <w:sz w:val="36"/>
        </w:rPr>
        <w:t>Textiliparban alkalmazott anyagfajták</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BB08F7">
        <w:t xml:space="preserve">10127-12 </w:t>
      </w:r>
      <w:r w:rsidRPr="00D52C63">
        <w:t xml:space="preserve"> azonosító számú </w:t>
      </w:r>
      <w:r w:rsidRPr="00BB08F7">
        <w:t>Textiliparban alkalmazott anyagfajták</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253C" w:rsidRP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Textilipari anyag- és áruismeret</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FELADATOK</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Jellemzi a textiliparban alkalmazott szálasanyagok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Jellemzi a textiliparban alkalmazott szálasanyagok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Figyelemmel kíséri a legújabb fejlesztésű szálasanyagokat, fonalakat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Figyelemmel kíséri a textiliparban alkalmazott összetett szerkezeteket (lélegző membránnal laminált borítókelme hátoldali szerkezettel stb.)</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ISMERETEK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Szálasanyagok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Szálasanyagok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KÉSZSÉGEK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Idegen nyelvű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SZEMÉLYES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TÁRSAS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MÓDSZERKOMPETENCIÁK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8A1EC9">
        <w:rPr>
          <w:b/>
        </w:rPr>
        <w:t>Textilipari anyag- és áruismeret</w:t>
      </w:r>
      <w:r w:rsidRPr="00644690">
        <w:rPr>
          <w:b/>
        </w:rPr>
        <w:t xml:space="preserve"> tantárgy</w:t>
      </w:r>
      <w:r w:rsidRPr="00644690">
        <w:rPr>
          <w:b/>
        </w:rPr>
        <w:tab/>
      </w:r>
      <w:r>
        <w:rPr>
          <w:b/>
        </w:rPr>
        <w:t>201 ó</w:t>
      </w:r>
      <w:r w:rsidRPr="00644690">
        <w:rPr>
          <w:b/>
        </w:rPr>
        <w:t>ra/</w:t>
      </w:r>
      <w:r>
        <w:rPr>
          <w:b/>
        </w:rPr>
        <w:t>20</w:t>
      </w:r>
      <w:r w:rsidR="007E6E2B">
        <w:rPr>
          <w:b/>
        </w:rPr>
        <w:t>6</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8A1EC9">
        <w:t>A tanulók megismertetése a textiliparban alkalmazott szálasanyagok típusaival, tulajdonságaival, felhasználási területeivel.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technológiák</w:t>
      </w:r>
    </w:p>
    <w:p w:rsidR="00126B86" w:rsidRDefault="00126B86" w:rsidP="00BC3F5A">
      <w:pPr>
        <w:spacing w:after="0"/>
        <w:ind w:left="426"/>
      </w:pPr>
      <w:r>
        <w:t>Textilipari terméktervezés</w:t>
      </w:r>
    </w:p>
    <w:p w:rsidR="00126B86" w:rsidRDefault="00126B86" w:rsidP="00BC3F5A">
      <w:pPr>
        <w:spacing w:after="0"/>
        <w:ind w:left="426"/>
      </w:pPr>
      <w:r w:rsidRPr="00BC3F5A">
        <w:t>Szakmai számítások, kapacitásszámítás</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8A1EC9">
        <w:rPr>
          <w:b/>
          <w:i/>
        </w:rPr>
        <w:t>A szálasanyagok felépítése</w:t>
      </w:r>
      <w:r w:rsidRPr="00644690">
        <w:rPr>
          <w:b/>
          <w:i/>
        </w:rPr>
        <w:t xml:space="preserve"> </w:t>
      </w:r>
      <w:r w:rsidRPr="00644690">
        <w:rPr>
          <w:b/>
          <w:i/>
        </w:rPr>
        <w:tab/>
      </w:r>
      <w:r>
        <w:rPr>
          <w:b/>
          <w:i/>
        </w:rPr>
        <w:t>36 ó</w:t>
      </w:r>
      <w:r w:rsidRPr="00644690">
        <w:rPr>
          <w:b/>
          <w:i/>
        </w:rPr>
        <w:t>ra/</w:t>
      </w:r>
      <w:r>
        <w:rPr>
          <w:b/>
          <w:i/>
        </w:rPr>
        <w:t>36</w:t>
      </w:r>
      <w:r w:rsidRPr="00644690">
        <w:rPr>
          <w:b/>
          <w:i/>
        </w:rPr>
        <w:t xml:space="preserve"> óra</w:t>
      </w:r>
    </w:p>
    <w:p w:rsidR="00126B86" w:rsidRPr="008A1EC9" w:rsidRDefault="00126B86" w:rsidP="008A1EC9">
      <w:pPr>
        <w:tabs>
          <w:tab w:val="left" w:pos="1418"/>
          <w:tab w:val="right" w:pos="9072"/>
        </w:tabs>
        <w:spacing w:after="0"/>
        <w:ind w:left="851"/>
      </w:pPr>
      <w:r w:rsidRPr="008A1EC9">
        <w:t>A szálasanyag fogalma.</w:t>
      </w:r>
    </w:p>
    <w:p w:rsidR="00126B86" w:rsidRPr="008A1EC9" w:rsidRDefault="00126B86" w:rsidP="008A1EC9">
      <w:pPr>
        <w:tabs>
          <w:tab w:val="left" w:pos="1418"/>
          <w:tab w:val="right" w:pos="9072"/>
        </w:tabs>
        <w:spacing w:after="0"/>
        <w:ind w:left="851"/>
      </w:pPr>
      <w:r w:rsidRPr="008A1EC9">
        <w:t>A</w:t>
      </w:r>
      <w:r>
        <w:t xml:space="preserve">z </w:t>
      </w:r>
      <w:r w:rsidRPr="00BD60BD">
        <w:t>elemi</w:t>
      </w:r>
      <w:r w:rsidRPr="008A1EC9">
        <w:t>szál fogalma.</w:t>
      </w:r>
    </w:p>
    <w:p w:rsidR="00126B86" w:rsidRPr="008A1EC9" w:rsidRDefault="00126B86" w:rsidP="008A1EC9">
      <w:pPr>
        <w:tabs>
          <w:tab w:val="left" w:pos="1418"/>
          <w:tab w:val="right" w:pos="9072"/>
        </w:tabs>
        <w:spacing w:after="0"/>
        <w:ind w:left="851"/>
      </w:pPr>
      <w:r w:rsidRPr="008A1EC9">
        <w:t>A selyem fogalma.</w:t>
      </w:r>
    </w:p>
    <w:p w:rsidR="00126B86" w:rsidRPr="008A1EC9" w:rsidRDefault="00126B86" w:rsidP="008A1EC9">
      <w:pPr>
        <w:tabs>
          <w:tab w:val="left" w:pos="1418"/>
          <w:tab w:val="right" w:pos="9072"/>
        </w:tabs>
        <w:spacing w:after="0"/>
        <w:ind w:left="851"/>
      </w:pPr>
      <w:r w:rsidRPr="008A1EC9">
        <w:t>A rost fogalma.</w:t>
      </w:r>
    </w:p>
    <w:p w:rsidR="00126B86" w:rsidRDefault="00126B86" w:rsidP="008A1EC9">
      <w:pPr>
        <w:tabs>
          <w:tab w:val="left" w:pos="1418"/>
          <w:tab w:val="right" w:pos="9072"/>
        </w:tabs>
        <w:spacing w:after="0"/>
        <w:ind w:left="851"/>
      </w:pPr>
      <w:r w:rsidRPr="008A1EC9">
        <w:t>A filament fogalma.</w:t>
      </w:r>
    </w:p>
    <w:p w:rsidR="00126B86" w:rsidRPr="00BD60BD" w:rsidRDefault="00126B86" w:rsidP="008A1EC9">
      <w:pPr>
        <w:tabs>
          <w:tab w:val="left" w:pos="1418"/>
          <w:tab w:val="right" w:pos="9072"/>
        </w:tabs>
        <w:spacing w:after="0"/>
        <w:ind w:left="851"/>
      </w:pPr>
      <w:r w:rsidRPr="00BD60BD">
        <w:t>A mesterséges tépett- és vágottszál fogalma</w:t>
      </w:r>
    </w:p>
    <w:p w:rsidR="00126B86" w:rsidRPr="008A1EC9" w:rsidRDefault="00126B86" w:rsidP="008A1EC9">
      <w:pPr>
        <w:tabs>
          <w:tab w:val="left" w:pos="1418"/>
          <w:tab w:val="right" w:pos="9072"/>
        </w:tabs>
        <w:spacing w:after="0"/>
        <w:ind w:left="851"/>
      </w:pPr>
      <w:r w:rsidRPr="008A1EC9">
        <w:t>A textilipari feldolgozhatóság feltételei.</w:t>
      </w:r>
    </w:p>
    <w:p w:rsidR="00126B86" w:rsidRPr="008A1EC9" w:rsidRDefault="00126B86" w:rsidP="008A1EC9">
      <w:pPr>
        <w:tabs>
          <w:tab w:val="left" w:pos="1418"/>
          <w:tab w:val="right" w:pos="9072"/>
        </w:tabs>
        <w:spacing w:after="0"/>
        <w:ind w:left="851"/>
      </w:pPr>
      <w:r w:rsidRPr="008A1EC9">
        <w:t>A feldolgozás során fellépő igénybevételek.</w:t>
      </w:r>
    </w:p>
    <w:p w:rsidR="00126B86" w:rsidRPr="008A1EC9" w:rsidRDefault="00126B86" w:rsidP="008A1EC9">
      <w:pPr>
        <w:tabs>
          <w:tab w:val="left" w:pos="1418"/>
          <w:tab w:val="right" w:pos="9072"/>
        </w:tabs>
        <w:spacing w:after="0"/>
        <w:ind w:left="851"/>
      </w:pPr>
      <w:r w:rsidRPr="008A1EC9">
        <w:t>A szálasanyagok alakja és felülete.</w:t>
      </w:r>
    </w:p>
    <w:p w:rsidR="00126B86" w:rsidRPr="008A1EC9" w:rsidRDefault="00126B86" w:rsidP="008A1EC9">
      <w:pPr>
        <w:tabs>
          <w:tab w:val="left" w:pos="1418"/>
          <w:tab w:val="right" w:pos="9072"/>
        </w:tabs>
        <w:spacing w:after="0"/>
        <w:ind w:left="851"/>
      </w:pPr>
      <w:r w:rsidRPr="008A1EC9">
        <w:t>A szálasanyagok molekuláris felépítése.</w:t>
      </w:r>
    </w:p>
    <w:p w:rsidR="00126B86" w:rsidRPr="008A1EC9" w:rsidRDefault="00126B86" w:rsidP="008A1EC9">
      <w:pPr>
        <w:tabs>
          <w:tab w:val="left" w:pos="1418"/>
          <w:tab w:val="right" w:pos="9072"/>
        </w:tabs>
        <w:spacing w:after="0"/>
        <w:ind w:left="851"/>
      </w:pPr>
      <w:r w:rsidRPr="008A1EC9">
        <w:t>A szálasanyagok molekulaszerkezete.</w:t>
      </w:r>
    </w:p>
    <w:p w:rsidR="00126B86" w:rsidRPr="008A1EC9" w:rsidRDefault="00126B86" w:rsidP="008A1EC9">
      <w:pPr>
        <w:tabs>
          <w:tab w:val="left" w:pos="1418"/>
          <w:tab w:val="right" w:pos="9072"/>
        </w:tabs>
        <w:spacing w:after="0"/>
        <w:ind w:left="851"/>
      </w:pPr>
      <w:r w:rsidRPr="008A1EC9">
        <w:t>A szálasanyagok vegyi szerkezete.</w:t>
      </w:r>
    </w:p>
    <w:p w:rsidR="00126B86" w:rsidRPr="008A1EC9" w:rsidRDefault="00126B86" w:rsidP="008A1EC9">
      <w:pPr>
        <w:tabs>
          <w:tab w:val="left" w:pos="1418"/>
          <w:tab w:val="right" w:pos="9072"/>
        </w:tabs>
        <w:spacing w:after="0"/>
        <w:ind w:left="851"/>
      </w:pPr>
      <w:r w:rsidRPr="008A1EC9">
        <w:t>A szálasanyagok külső alakja és látható szerkezete.</w:t>
      </w:r>
    </w:p>
    <w:p w:rsidR="00126B86" w:rsidRPr="008A1EC9" w:rsidRDefault="00126B86" w:rsidP="008A1EC9">
      <w:pPr>
        <w:tabs>
          <w:tab w:val="left" w:pos="1418"/>
          <w:tab w:val="right" w:pos="9072"/>
        </w:tabs>
        <w:spacing w:after="0"/>
        <w:ind w:left="851"/>
      </w:pPr>
      <w:r w:rsidRPr="008A1EC9">
        <w:t>A szálhosszúság fogalma.</w:t>
      </w:r>
    </w:p>
    <w:p w:rsidR="00126B86" w:rsidRDefault="00126B86" w:rsidP="008A1EC9">
      <w:pPr>
        <w:tabs>
          <w:tab w:val="left" w:pos="1418"/>
          <w:tab w:val="right" w:pos="9072"/>
        </w:tabs>
        <w:spacing w:after="0"/>
        <w:ind w:left="851"/>
      </w:pPr>
      <w:r w:rsidRPr="008A1EC9">
        <w:t>A szálak finomsága.</w:t>
      </w:r>
    </w:p>
    <w:p w:rsidR="00126B86" w:rsidRPr="00BD60BD" w:rsidRDefault="00126B86" w:rsidP="008A1EC9">
      <w:pPr>
        <w:tabs>
          <w:tab w:val="left" w:pos="1418"/>
          <w:tab w:val="right" w:pos="9072"/>
        </w:tabs>
        <w:spacing w:after="0"/>
        <w:ind w:left="851"/>
      </w:pPr>
      <w:r w:rsidRPr="00BD60BD">
        <w:t>A szálasanyagok természetes és terjdelemesítéssel elért mesterséges hullámossága</w:t>
      </w:r>
    </w:p>
    <w:p w:rsidR="00126B86" w:rsidRPr="008A1EC9" w:rsidRDefault="00126B86" w:rsidP="008A1EC9">
      <w:pPr>
        <w:tabs>
          <w:tab w:val="left" w:pos="1418"/>
          <w:tab w:val="right" w:pos="9072"/>
        </w:tabs>
        <w:spacing w:after="0"/>
        <w:ind w:left="851"/>
      </w:pPr>
      <w:r w:rsidRPr="008A1EC9">
        <w:t>A szálasanyagok higroszkópikus tulajdonságai.</w:t>
      </w:r>
    </w:p>
    <w:p w:rsidR="00126B86" w:rsidRPr="008A1EC9" w:rsidRDefault="00126B86" w:rsidP="008A1EC9">
      <w:pPr>
        <w:tabs>
          <w:tab w:val="left" w:pos="1418"/>
          <w:tab w:val="right" w:pos="9072"/>
        </w:tabs>
        <w:spacing w:after="0"/>
        <w:ind w:left="851"/>
      </w:pPr>
      <w:r w:rsidRPr="008A1EC9">
        <w:t>A szálasanyagok mechanikai tulajdonságai.</w:t>
      </w:r>
    </w:p>
    <w:p w:rsidR="00126B86" w:rsidRPr="008A1EC9" w:rsidRDefault="00126B86" w:rsidP="008A1EC9">
      <w:pPr>
        <w:tabs>
          <w:tab w:val="left" w:pos="1418"/>
          <w:tab w:val="right" w:pos="9072"/>
        </w:tabs>
        <w:spacing w:after="0"/>
        <w:ind w:left="851"/>
      </w:pPr>
      <w:r w:rsidRPr="008A1EC9">
        <w:t>A szálasanyagok villamos tulajdonságai.</w:t>
      </w:r>
    </w:p>
    <w:p w:rsidR="00126B86" w:rsidRPr="008A1EC9" w:rsidRDefault="00126B86" w:rsidP="008A1EC9">
      <w:pPr>
        <w:tabs>
          <w:tab w:val="left" w:pos="1418"/>
          <w:tab w:val="right" w:pos="9072"/>
        </w:tabs>
        <w:spacing w:after="0"/>
        <w:ind w:left="851"/>
      </w:pPr>
      <w:r w:rsidRPr="008A1EC9">
        <w:t>A szálasanyagok termikus tulajdonságai.</w:t>
      </w:r>
    </w:p>
    <w:p w:rsidR="00126B86" w:rsidRPr="008A1EC9" w:rsidRDefault="00126B86" w:rsidP="008A1EC9">
      <w:pPr>
        <w:tabs>
          <w:tab w:val="left" w:pos="1418"/>
          <w:tab w:val="right" w:pos="9072"/>
        </w:tabs>
        <w:spacing w:after="0"/>
        <w:ind w:left="851"/>
      </w:pPr>
      <w:r w:rsidRPr="008A1EC9">
        <w:t>A szálasanyagok vegyi tulajdonságai.</w:t>
      </w:r>
    </w:p>
    <w:p w:rsidR="00126B86" w:rsidRDefault="00126B86" w:rsidP="00C53E01">
      <w:pPr>
        <w:tabs>
          <w:tab w:val="left" w:pos="1418"/>
          <w:tab w:val="right" w:pos="9072"/>
        </w:tabs>
        <w:spacing w:after="0"/>
        <w:ind w:left="851"/>
      </w:pPr>
      <w:r w:rsidRPr="008A1EC9">
        <w:t>A jelentősebb szálfajták fontosabb felhasználási területei.</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8A1EC9">
        <w:rPr>
          <w:b/>
          <w:i/>
        </w:rPr>
        <w:t>Természetes eredetű szálasanyagok</w:t>
      </w:r>
      <w:r>
        <w:rPr>
          <w:b/>
          <w:i/>
        </w:rPr>
        <w:t xml:space="preserve"> I.</w:t>
      </w:r>
      <w:r w:rsidRPr="00644690">
        <w:rPr>
          <w:b/>
          <w:i/>
        </w:rPr>
        <w:tab/>
      </w:r>
      <w:r>
        <w:rPr>
          <w:b/>
          <w:i/>
        </w:rPr>
        <w:t>36 ó</w:t>
      </w:r>
      <w:r w:rsidRPr="00644690">
        <w:rPr>
          <w:b/>
          <w:i/>
        </w:rPr>
        <w:t>ra/</w:t>
      </w:r>
      <w:r>
        <w:rPr>
          <w:b/>
          <w:i/>
        </w:rPr>
        <w:t>36</w:t>
      </w:r>
      <w:r w:rsidRPr="00644690">
        <w:rPr>
          <w:b/>
          <w:i/>
        </w:rPr>
        <w:t xml:space="preserve"> óra</w:t>
      </w:r>
    </w:p>
    <w:p w:rsidR="00126B86" w:rsidRPr="008A1EC9" w:rsidRDefault="00126B86" w:rsidP="008A1EC9">
      <w:pPr>
        <w:tabs>
          <w:tab w:val="left" w:pos="1418"/>
          <w:tab w:val="right" w:pos="9072"/>
        </w:tabs>
        <w:spacing w:after="0"/>
        <w:ind w:left="851"/>
      </w:pPr>
      <w:r w:rsidRPr="008A1EC9">
        <w:t>A szálasanyagok csoportosítása.</w:t>
      </w:r>
    </w:p>
    <w:p w:rsidR="00126B86" w:rsidRPr="008A1EC9" w:rsidRDefault="00126B86" w:rsidP="008A1EC9">
      <w:pPr>
        <w:tabs>
          <w:tab w:val="left" w:pos="1418"/>
          <w:tab w:val="right" w:pos="9072"/>
        </w:tabs>
        <w:spacing w:after="0"/>
        <w:ind w:left="851"/>
      </w:pPr>
      <w:r w:rsidRPr="008A1EC9">
        <w:t>Magszálak.</w:t>
      </w:r>
    </w:p>
    <w:p w:rsidR="00126B86" w:rsidRPr="008A1EC9" w:rsidRDefault="00126B86" w:rsidP="008A1EC9">
      <w:pPr>
        <w:tabs>
          <w:tab w:val="left" w:pos="1418"/>
          <w:tab w:val="right" w:pos="9072"/>
        </w:tabs>
        <w:spacing w:after="0"/>
        <w:ind w:left="851"/>
      </w:pPr>
      <w:r w:rsidRPr="008A1EC9">
        <w:t>A magszálak termőterületei, termelési körülményei.</w:t>
      </w:r>
    </w:p>
    <w:p w:rsidR="00126B86" w:rsidRPr="008A1EC9" w:rsidRDefault="00126B86" w:rsidP="008A1EC9">
      <w:pPr>
        <w:tabs>
          <w:tab w:val="left" w:pos="1418"/>
          <w:tab w:val="right" w:pos="9072"/>
        </w:tabs>
        <w:spacing w:after="0"/>
        <w:ind w:left="851"/>
      </w:pPr>
      <w:r w:rsidRPr="008A1EC9">
        <w:t>A növényi sejt felépítése.</w:t>
      </w:r>
    </w:p>
    <w:p w:rsidR="00126B86" w:rsidRPr="008A1EC9" w:rsidRDefault="00126B86" w:rsidP="008A1EC9">
      <w:pPr>
        <w:tabs>
          <w:tab w:val="left" w:pos="1418"/>
          <w:tab w:val="right" w:pos="9072"/>
        </w:tabs>
        <w:spacing w:after="0"/>
        <w:ind w:left="851"/>
      </w:pPr>
      <w:r w:rsidRPr="008A1EC9">
        <w:t>A cellulóz keletkezése és fontosabb tulajdonságai.</w:t>
      </w:r>
    </w:p>
    <w:p w:rsidR="00126B86" w:rsidRPr="008A1EC9" w:rsidRDefault="00126B86" w:rsidP="008A1EC9">
      <w:pPr>
        <w:tabs>
          <w:tab w:val="left" w:pos="1418"/>
          <w:tab w:val="right" w:pos="9072"/>
        </w:tabs>
        <w:spacing w:after="0"/>
        <w:ind w:left="851"/>
      </w:pPr>
      <w:r w:rsidRPr="008A1EC9">
        <w:t>A gyapot fajtái.</w:t>
      </w:r>
    </w:p>
    <w:p w:rsidR="00126B86" w:rsidRPr="008A1EC9" w:rsidRDefault="00126B86" w:rsidP="008A1EC9">
      <w:pPr>
        <w:tabs>
          <w:tab w:val="left" w:pos="1418"/>
          <w:tab w:val="right" w:pos="9072"/>
        </w:tabs>
        <w:spacing w:after="0"/>
        <w:ind w:left="851"/>
      </w:pPr>
      <w:r w:rsidRPr="008A1EC9">
        <w:t xml:space="preserve">Pamut </w:t>
      </w:r>
      <w:r w:rsidRPr="00BD60BD">
        <w:t>mechanikai és vegyi</w:t>
      </w:r>
      <w:r>
        <w:t xml:space="preserve"> </w:t>
      </w:r>
      <w:r w:rsidRPr="008A1EC9">
        <w:t>tulajdonságai, felhasználási területei.</w:t>
      </w:r>
    </w:p>
    <w:p w:rsidR="00126B86" w:rsidRPr="008A1EC9" w:rsidRDefault="00126B86" w:rsidP="008A1EC9">
      <w:pPr>
        <w:tabs>
          <w:tab w:val="left" w:pos="1418"/>
          <w:tab w:val="right" w:pos="9072"/>
        </w:tabs>
        <w:spacing w:after="0"/>
        <w:ind w:left="851"/>
      </w:pPr>
      <w:r w:rsidRPr="008A1EC9">
        <w:t>Az egyéb magszálak tulajdonságai, felhasználás.</w:t>
      </w:r>
    </w:p>
    <w:p w:rsidR="00126B86" w:rsidRDefault="00126B86" w:rsidP="008A1EC9">
      <w:pPr>
        <w:tabs>
          <w:tab w:val="left" w:pos="1418"/>
          <w:tab w:val="right" w:pos="9072"/>
        </w:tabs>
        <w:spacing w:after="0"/>
        <w:ind w:left="851"/>
      </w:pPr>
      <w:r w:rsidRPr="008A1EC9">
        <w:t xml:space="preserve">A pamut minősítése. </w:t>
      </w:r>
    </w:p>
    <w:p w:rsidR="00126B86" w:rsidRPr="008A1EC9" w:rsidRDefault="00126B86" w:rsidP="008A1EC9">
      <w:pPr>
        <w:tabs>
          <w:tab w:val="left" w:pos="1418"/>
          <w:tab w:val="right" w:pos="9072"/>
        </w:tabs>
        <w:spacing w:after="0"/>
        <w:ind w:left="851"/>
      </w:pPr>
      <w:r w:rsidRPr="008A1EC9">
        <w:t>A rostnövények szerkezeti felépítése.</w:t>
      </w:r>
    </w:p>
    <w:p w:rsidR="00126B86" w:rsidRPr="008A1EC9" w:rsidRDefault="00126B86" w:rsidP="008A1EC9">
      <w:pPr>
        <w:tabs>
          <w:tab w:val="left" w:pos="1418"/>
          <w:tab w:val="right" w:pos="9072"/>
        </w:tabs>
        <w:spacing w:after="0"/>
        <w:ind w:left="851"/>
      </w:pPr>
      <w:r w:rsidRPr="008A1EC9">
        <w:t>A rostok termőterületei, termelési körülményei.</w:t>
      </w:r>
    </w:p>
    <w:p w:rsidR="00126B86" w:rsidRPr="008A1EC9" w:rsidRDefault="00126B86" w:rsidP="008A1EC9">
      <w:pPr>
        <w:tabs>
          <w:tab w:val="left" w:pos="1418"/>
          <w:tab w:val="right" w:pos="9072"/>
        </w:tabs>
        <w:spacing w:after="0"/>
        <w:ind w:left="851"/>
      </w:pPr>
      <w:r w:rsidRPr="008A1EC9">
        <w:lastRenderedPageBreak/>
        <w:t>Háncsrostok.</w:t>
      </w:r>
    </w:p>
    <w:p w:rsidR="00126B86" w:rsidRPr="008A1EC9" w:rsidRDefault="00126B86" w:rsidP="008A1EC9">
      <w:pPr>
        <w:tabs>
          <w:tab w:val="left" w:pos="1418"/>
          <w:tab w:val="right" w:pos="9072"/>
        </w:tabs>
        <w:spacing w:after="0"/>
        <w:ind w:left="851"/>
      </w:pPr>
      <w:r w:rsidRPr="008A1EC9">
        <w:t>Len, kender</w:t>
      </w:r>
      <w:r>
        <w:t xml:space="preserve"> </w:t>
      </w:r>
      <w:r w:rsidRPr="00BD60BD">
        <w:t>mechanikai és vegyi</w:t>
      </w:r>
      <w:r>
        <w:t xml:space="preserve"> </w:t>
      </w:r>
      <w:r w:rsidRPr="008A1EC9">
        <w:t>tulajdonságai, felhasználási területei.</w:t>
      </w:r>
    </w:p>
    <w:p w:rsidR="00126B86" w:rsidRDefault="00126B86" w:rsidP="008A1EC9">
      <w:pPr>
        <w:tabs>
          <w:tab w:val="left" w:pos="1418"/>
          <w:tab w:val="right" w:pos="9072"/>
        </w:tabs>
        <w:spacing w:after="0"/>
        <w:ind w:left="851"/>
      </w:pPr>
      <w:r w:rsidRPr="008A1EC9">
        <w:t xml:space="preserve">Juta, rami </w:t>
      </w:r>
      <w:r w:rsidRPr="00BD60BD">
        <w:t>mechanikai és vegyi</w:t>
      </w:r>
      <w:r>
        <w:t xml:space="preserve"> </w:t>
      </w:r>
      <w:r w:rsidRPr="008A1EC9">
        <w:t>tulajdonságai, felhasználása.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Természetes eredetű szálasanyagok II.</w:t>
      </w:r>
      <w:r w:rsidRPr="00644690">
        <w:rPr>
          <w:b/>
          <w:i/>
        </w:rPr>
        <w:tab/>
      </w:r>
      <w:r>
        <w:rPr>
          <w:b/>
          <w:i/>
        </w:rPr>
        <w:t>36 ó</w:t>
      </w:r>
      <w:r w:rsidRPr="00644690">
        <w:rPr>
          <w:b/>
          <w:i/>
        </w:rPr>
        <w:t>ra/</w:t>
      </w:r>
      <w:r>
        <w:rPr>
          <w:b/>
          <w:i/>
        </w:rPr>
        <w:t>36</w:t>
      </w:r>
      <w:r w:rsidRPr="00644690">
        <w:rPr>
          <w:b/>
          <w:i/>
        </w:rPr>
        <w:t xml:space="preserve"> óra</w:t>
      </w:r>
    </w:p>
    <w:p w:rsidR="00126B86" w:rsidRPr="00582C31" w:rsidRDefault="00126B86" w:rsidP="00582C31">
      <w:pPr>
        <w:tabs>
          <w:tab w:val="left" w:pos="1418"/>
          <w:tab w:val="right" w:pos="9072"/>
        </w:tabs>
        <w:spacing w:after="0"/>
        <w:ind w:left="851"/>
      </w:pPr>
      <w:r w:rsidRPr="00582C31">
        <w:t>Szerkezeti rostok.</w:t>
      </w:r>
    </w:p>
    <w:p w:rsidR="00126B86" w:rsidRPr="00582C31" w:rsidRDefault="00126B86" w:rsidP="00582C31">
      <w:pPr>
        <w:tabs>
          <w:tab w:val="left" w:pos="1418"/>
          <w:tab w:val="right" w:pos="9072"/>
        </w:tabs>
        <w:spacing w:after="0"/>
        <w:ind w:left="851"/>
      </w:pPr>
      <w:r w:rsidRPr="00582C31">
        <w:t xml:space="preserve">Szizál, manilia, mauriciuszkender, új-zélandi len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Gyümölcsrost.</w:t>
      </w:r>
    </w:p>
    <w:p w:rsidR="00126B86" w:rsidRPr="00582C31" w:rsidRDefault="00126B86" w:rsidP="00582C31">
      <w:pPr>
        <w:tabs>
          <w:tab w:val="left" w:pos="1418"/>
          <w:tab w:val="right" w:pos="9072"/>
        </w:tabs>
        <w:spacing w:after="0"/>
        <w:ind w:left="851"/>
      </w:pPr>
      <w:r w:rsidRPr="00582C31">
        <w:t>Kókusz tulajdonságai, felhasználási területei.</w:t>
      </w:r>
    </w:p>
    <w:p w:rsidR="00126B86" w:rsidRPr="00582C31" w:rsidRDefault="00126B86" w:rsidP="00582C31">
      <w:pPr>
        <w:tabs>
          <w:tab w:val="left" w:pos="1418"/>
          <w:tab w:val="right" w:pos="9072"/>
        </w:tabs>
        <w:spacing w:after="0"/>
        <w:ind w:left="851"/>
      </w:pPr>
      <w:r w:rsidRPr="00582C31">
        <w:t>Szőrök.</w:t>
      </w:r>
    </w:p>
    <w:p w:rsidR="00126B86" w:rsidRPr="00582C31" w:rsidRDefault="00126B86" w:rsidP="00582C31">
      <w:pPr>
        <w:tabs>
          <w:tab w:val="left" w:pos="1418"/>
          <w:tab w:val="right" w:pos="9072"/>
        </w:tabs>
        <w:spacing w:after="0"/>
        <w:ind w:left="851"/>
      </w:pPr>
      <w:r w:rsidRPr="00582C31">
        <w:t>Tenyésztett juhfajták.</w:t>
      </w:r>
    </w:p>
    <w:p w:rsidR="00126B86" w:rsidRPr="00582C31" w:rsidRDefault="00126B86" w:rsidP="00582C31">
      <w:pPr>
        <w:tabs>
          <w:tab w:val="left" w:pos="1418"/>
          <w:tab w:val="right" w:pos="9072"/>
        </w:tabs>
        <w:spacing w:after="0"/>
        <w:ind w:left="851"/>
      </w:pPr>
      <w:r w:rsidRPr="00582C31">
        <w:t>A gyapjúszál fejlődése.</w:t>
      </w:r>
    </w:p>
    <w:p w:rsidR="00126B86" w:rsidRPr="00582C31" w:rsidRDefault="00126B86" w:rsidP="00582C31">
      <w:pPr>
        <w:tabs>
          <w:tab w:val="left" w:pos="1418"/>
          <w:tab w:val="right" w:pos="9072"/>
        </w:tabs>
        <w:spacing w:after="0"/>
        <w:ind w:left="851"/>
      </w:pPr>
      <w:r w:rsidRPr="00582C31">
        <w:t>A gyapjú osztályozása.</w:t>
      </w:r>
    </w:p>
    <w:p w:rsidR="00126B86" w:rsidRPr="00582C31" w:rsidRDefault="00126B86" w:rsidP="00582C31">
      <w:pPr>
        <w:tabs>
          <w:tab w:val="left" w:pos="1418"/>
          <w:tab w:val="right" w:pos="9072"/>
        </w:tabs>
        <w:spacing w:after="0"/>
        <w:ind w:left="851"/>
      </w:pPr>
      <w:r w:rsidRPr="00582C31">
        <w:t xml:space="preserve">A gyapjú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Teve-, kecske- és nyúlszőr fajtái, tulajdonságai, felhasználási területei.</w:t>
      </w:r>
    </w:p>
    <w:p w:rsidR="00126B86" w:rsidRPr="00582C31" w:rsidRDefault="00126B86" w:rsidP="00582C31">
      <w:pPr>
        <w:tabs>
          <w:tab w:val="left" w:pos="1418"/>
          <w:tab w:val="right" w:pos="9072"/>
        </w:tabs>
        <w:spacing w:after="0"/>
        <w:ind w:left="851"/>
      </w:pPr>
      <w:r w:rsidRPr="00582C31">
        <w:t>Mirigyváladékok.</w:t>
      </w:r>
    </w:p>
    <w:p w:rsidR="00126B86" w:rsidRPr="00582C31" w:rsidRDefault="00126B86" w:rsidP="00582C31">
      <w:pPr>
        <w:tabs>
          <w:tab w:val="left" w:pos="1418"/>
          <w:tab w:val="right" w:pos="9072"/>
        </w:tabs>
        <w:spacing w:after="0"/>
        <w:ind w:left="851"/>
      </w:pPr>
      <w:r w:rsidRPr="00582C31">
        <w:t>A selyem keletkezése, feldolgozása.</w:t>
      </w:r>
    </w:p>
    <w:p w:rsidR="00126B86" w:rsidRPr="00582C31" w:rsidRDefault="00126B86" w:rsidP="00582C31">
      <w:pPr>
        <w:tabs>
          <w:tab w:val="left" w:pos="1418"/>
          <w:tab w:val="right" w:pos="9072"/>
        </w:tabs>
        <w:spacing w:after="0"/>
        <w:ind w:left="851"/>
      </w:pPr>
      <w:r w:rsidRPr="00582C31">
        <w:t xml:space="preserve">A selyem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Szervetlen szálak.</w:t>
      </w:r>
    </w:p>
    <w:p w:rsidR="00126B86" w:rsidRPr="00582C31" w:rsidRDefault="00126B86" w:rsidP="00582C31">
      <w:pPr>
        <w:tabs>
          <w:tab w:val="left" w:pos="1418"/>
          <w:tab w:val="right" w:pos="9072"/>
        </w:tabs>
        <w:spacing w:after="0"/>
        <w:ind w:left="851"/>
      </w:pPr>
      <w:r w:rsidRPr="00582C31">
        <w:t xml:space="preserve">Az </w:t>
      </w:r>
      <w:r>
        <w:t>azbeszt előfordulása</w:t>
      </w:r>
    </w:p>
    <w:p w:rsidR="00126B86" w:rsidRDefault="00126B86" w:rsidP="00C53E01">
      <w:pPr>
        <w:tabs>
          <w:tab w:val="left" w:pos="1418"/>
          <w:tab w:val="right" w:pos="9072"/>
        </w:tabs>
        <w:spacing w:after="0"/>
        <w:ind w:left="851"/>
      </w:pPr>
      <w:r w:rsidRPr="00582C31">
        <w:t>Tulajdonságai, felhasználása.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582C31">
        <w:rPr>
          <w:b/>
          <w:i/>
        </w:rPr>
        <w:t>Mesterséges szál</w:t>
      </w:r>
      <w:r>
        <w:rPr>
          <w:b/>
          <w:i/>
        </w:rPr>
        <w:t>ak 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Pr="00582C31" w:rsidRDefault="00126B86" w:rsidP="00582C31">
      <w:pPr>
        <w:tabs>
          <w:tab w:val="left" w:pos="1418"/>
          <w:tab w:val="right" w:pos="9072"/>
        </w:tabs>
        <w:spacing w:after="0"/>
        <w:ind w:left="851"/>
      </w:pPr>
      <w:r w:rsidRPr="00582C31">
        <w:t>A mesterséges szálak gyártásának elve, és termékei.</w:t>
      </w:r>
    </w:p>
    <w:p w:rsidR="00126B86" w:rsidRPr="00582C31" w:rsidRDefault="00126B86" w:rsidP="00582C31">
      <w:pPr>
        <w:tabs>
          <w:tab w:val="left" w:pos="1418"/>
          <w:tab w:val="right" w:pos="9072"/>
        </w:tabs>
        <w:spacing w:after="0"/>
        <w:ind w:left="851"/>
      </w:pPr>
      <w:r w:rsidRPr="00582C31">
        <w:t>A mesterséges szálasanyagok csoportosítása.</w:t>
      </w:r>
    </w:p>
    <w:p w:rsidR="00126B86" w:rsidRPr="00582C31" w:rsidRDefault="00126B86" w:rsidP="00582C31">
      <w:pPr>
        <w:tabs>
          <w:tab w:val="left" w:pos="1418"/>
          <w:tab w:val="right" w:pos="9072"/>
        </w:tabs>
        <w:spacing w:after="0"/>
        <w:ind w:left="851"/>
      </w:pPr>
      <w:r w:rsidRPr="00582C31">
        <w:t>Természetes alapú mesterséges szálak.</w:t>
      </w:r>
    </w:p>
    <w:p w:rsidR="00126B86" w:rsidRPr="00582C31" w:rsidRDefault="00126B86" w:rsidP="00582C31">
      <w:pPr>
        <w:tabs>
          <w:tab w:val="left" w:pos="1418"/>
          <w:tab w:val="right" w:pos="9072"/>
        </w:tabs>
        <w:spacing w:after="0"/>
        <w:ind w:left="851"/>
      </w:pPr>
      <w:r w:rsidRPr="00582C31">
        <w:t xml:space="preserve">A viszkóz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A réz-oxid szál tulajdonságai felhasználási területei.</w:t>
      </w:r>
    </w:p>
    <w:p w:rsidR="00126B86" w:rsidRPr="00582C31" w:rsidRDefault="00126B86" w:rsidP="00582C31">
      <w:pPr>
        <w:tabs>
          <w:tab w:val="left" w:pos="1418"/>
          <w:tab w:val="right" w:pos="9072"/>
        </w:tabs>
        <w:spacing w:after="0"/>
        <w:ind w:left="851"/>
      </w:pPr>
      <w:r w:rsidRPr="00582C31">
        <w:t xml:space="preserve">A </w:t>
      </w:r>
      <w:r w:rsidRPr="00BD60BD">
        <w:t>cellulóz-</w:t>
      </w:r>
      <w:r w:rsidRPr="00582C31">
        <w:t>acetát és triacetát szálak tulajdonságai felhasználási területei.</w:t>
      </w:r>
    </w:p>
    <w:p w:rsidR="00126B86" w:rsidRPr="00582C31" w:rsidRDefault="00126B86" w:rsidP="00582C31">
      <w:pPr>
        <w:tabs>
          <w:tab w:val="left" w:pos="1418"/>
          <w:tab w:val="right" w:pos="9072"/>
        </w:tabs>
        <w:spacing w:after="0"/>
        <w:ind w:left="851"/>
      </w:pPr>
      <w:r w:rsidRPr="00582C31">
        <w:t>A fehérje alapú szálak tulajdonságai felhasználási területei.</w:t>
      </w:r>
    </w:p>
    <w:p w:rsidR="00126B86" w:rsidRPr="00582C31" w:rsidRDefault="00126B86" w:rsidP="00582C31">
      <w:pPr>
        <w:tabs>
          <w:tab w:val="left" w:pos="1418"/>
          <w:tab w:val="right" w:pos="9072"/>
        </w:tabs>
        <w:spacing w:after="0"/>
        <w:ind w:left="851"/>
      </w:pPr>
      <w:r w:rsidRPr="00582C31">
        <w:t>A gumiszálak tulajdonságai felhasználási területei.</w:t>
      </w:r>
    </w:p>
    <w:p w:rsidR="00126B86" w:rsidRPr="00582C31" w:rsidRDefault="00126B86" w:rsidP="00582C31">
      <w:pPr>
        <w:tabs>
          <w:tab w:val="left" w:pos="1418"/>
          <w:tab w:val="right" w:pos="9072"/>
        </w:tabs>
        <w:spacing w:after="0"/>
        <w:ind w:left="851"/>
      </w:pPr>
      <w:r w:rsidRPr="00582C31">
        <w:t>A gumiszálak tulajdonságai felhasználási területei.</w:t>
      </w:r>
    </w:p>
    <w:p w:rsidR="00126B86" w:rsidRPr="00582C31" w:rsidRDefault="00126B86" w:rsidP="00582C31">
      <w:pPr>
        <w:tabs>
          <w:tab w:val="left" w:pos="1418"/>
          <w:tab w:val="right" w:pos="9072"/>
        </w:tabs>
        <w:spacing w:after="0"/>
        <w:ind w:left="851"/>
      </w:pPr>
      <w:r w:rsidRPr="00582C31">
        <w:t>Az alginát szálak tulajdonságai felhasználási területei.</w:t>
      </w:r>
    </w:p>
    <w:p w:rsidR="00126B86" w:rsidRPr="00582C31" w:rsidRDefault="00126B86" w:rsidP="00582C31">
      <w:pPr>
        <w:tabs>
          <w:tab w:val="left" w:pos="1418"/>
          <w:tab w:val="right" w:pos="9072"/>
        </w:tabs>
        <w:spacing w:after="0"/>
        <w:ind w:left="851"/>
      </w:pPr>
      <w:r w:rsidRPr="00582C31">
        <w:t>A</w:t>
      </w:r>
      <w:r w:rsidRPr="00BD60BD">
        <w:t xml:space="preserve">z oxidált- és </w:t>
      </w:r>
      <w:r w:rsidRPr="00582C31">
        <w:t>szénszálak, tulajdonságai felhasználási területei.</w:t>
      </w:r>
    </w:p>
    <w:p w:rsidR="00126B86" w:rsidRDefault="00126B86" w:rsidP="00C53E01">
      <w:pPr>
        <w:tabs>
          <w:tab w:val="left" w:pos="1418"/>
          <w:tab w:val="right" w:pos="9072"/>
        </w:tabs>
        <w:spacing w:after="0"/>
        <w:ind w:left="851"/>
      </w:pPr>
      <w:r w:rsidRPr="00582C31">
        <w:t>A fémszálak tulajdonságai felhasználási területei.</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Mesterséges szálak II.</w:t>
      </w:r>
      <w:r w:rsidRPr="00644690">
        <w:rPr>
          <w:b/>
          <w:i/>
        </w:rPr>
        <w:tab/>
      </w:r>
      <w:r>
        <w:rPr>
          <w:b/>
          <w:i/>
        </w:rPr>
        <w:t>31 ó</w:t>
      </w:r>
      <w:r w:rsidRPr="00644690">
        <w:rPr>
          <w:b/>
          <w:i/>
        </w:rPr>
        <w:t>ra/</w:t>
      </w:r>
      <w:r>
        <w:rPr>
          <w:b/>
          <w:i/>
        </w:rPr>
        <w:t>31</w:t>
      </w:r>
      <w:r w:rsidRPr="00644690">
        <w:rPr>
          <w:b/>
          <w:i/>
        </w:rPr>
        <w:t xml:space="preserve"> óra</w:t>
      </w:r>
    </w:p>
    <w:p w:rsidR="00126B86" w:rsidRPr="00582C31" w:rsidRDefault="00126B86" w:rsidP="00582C31">
      <w:pPr>
        <w:tabs>
          <w:tab w:val="left" w:pos="1418"/>
          <w:tab w:val="right" w:pos="9072"/>
        </w:tabs>
        <w:spacing w:after="0"/>
        <w:ind w:left="851"/>
      </w:pPr>
      <w:r w:rsidRPr="00582C31">
        <w:t xml:space="preserve">A polimerizátumok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Polipropilén.</w:t>
      </w:r>
    </w:p>
    <w:p w:rsidR="00126B86" w:rsidRPr="00582C31" w:rsidRDefault="00126B86" w:rsidP="00582C31">
      <w:pPr>
        <w:tabs>
          <w:tab w:val="left" w:pos="1418"/>
          <w:tab w:val="right" w:pos="9072"/>
        </w:tabs>
        <w:spacing w:after="0"/>
        <w:ind w:left="851"/>
      </w:pPr>
      <w:r w:rsidRPr="00582C31">
        <w:t>Polivinil-alkohol.</w:t>
      </w:r>
    </w:p>
    <w:p w:rsidR="00126B86" w:rsidRPr="00582C31" w:rsidRDefault="00126B86" w:rsidP="00582C31">
      <w:pPr>
        <w:tabs>
          <w:tab w:val="left" w:pos="1418"/>
          <w:tab w:val="right" w:pos="9072"/>
        </w:tabs>
        <w:spacing w:after="0"/>
        <w:ind w:left="851"/>
      </w:pPr>
      <w:r w:rsidRPr="00582C31">
        <w:t>Poliakrilnitril.</w:t>
      </w:r>
    </w:p>
    <w:p w:rsidR="00126B86" w:rsidRPr="00582C31" w:rsidRDefault="00126B86" w:rsidP="00582C31">
      <w:pPr>
        <w:tabs>
          <w:tab w:val="left" w:pos="1418"/>
          <w:tab w:val="right" w:pos="9072"/>
        </w:tabs>
        <w:spacing w:after="0"/>
        <w:ind w:left="851"/>
      </w:pPr>
      <w:r w:rsidRPr="00582C31">
        <w:t>Polivinil-klorid.</w:t>
      </w:r>
    </w:p>
    <w:p w:rsidR="00126B86" w:rsidRDefault="00126B86" w:rsidP="00582C31">
      <w:pPr>
        <w:tabs>
          <w:tab w:val="left" w:pos="1418"/>
          <w:tab w:val="right" w:pos="9072"/>
        </w:tabs>
        <w:spacing w:after="0"/>
        <w:ind w:left="851"/>
      </w:pPr>
      <w:r w:rsidRPr="00582C31">
        <w:t>Polipropilén</w:t>
      </w:r>
    </w:p>
    <w:p w:rsidR="00126B86" w:rsidRPr="00BD60BD" w:rsidRDefault="00126B86" w:rsidP="00582C31">
      <w:pPr>
        <w:tabs>
          <w:tab w:val="left" w:pos="1418"/>
          <w:tab w:val="right" w:pos="9072"/>
        </w:tabs>
        <w:spacing w:after="0"/>
        <w:ind w:left="851"/>
      </w:pPr>
      <w:r w:rsidRPr="00BD60BD">
        <w:t>Poliamidok (pl. Perlon típus).</w:t>
      </w:r>
    </w:p>
    <w:p w:rsidR="00126B86" w:rsidRPr="00582C31" w:rsidRDefault="00126B86" w:rsidP="00582C31">
      <w:pPr>
        <w:tabs>
          <w:tab w:val="left" w:pos="1418"/>
          <w:tab w:val="right" w:pos="9072"/>
        </w:tabs>
        <w:spacing w:after="0"/>
        <w:ind w:left="851"/>
      </w:pPr>
      <w:r w:rsidRPr="00582C31">
        <w:t xml:space="preserve">A polikondenzátumok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t xml:space="preserve">Poliamidok </w:t>
      </w:r>
      <w:r w:rsidRPr="00BD60BD">
        <w:t>(pl. Nylon típus).</w:t>
      </w:r>
    </w:p>
    <w:p w:rsidR="00126B86" w:rsidRPr="00582C31" w:rsidRDefault="00126B86" w:rsidP="00582C31">
      <w:pPr>
        <w:tabs>
          <w:tab w:val="left" w:pos="1418"/>
          <w:tab w:val="right" w:pos="9072"/>
        </w:tabs>
        <w:spacing w:after="0"/>
        <w:ind w:left="851"/>
      </w:pPr>
      <w:r w:rsidRPr="00582C31">
        <w:t>Poliészterek.</w:t>
      </w:r>
    </w:p>
    <w:p w:rsidR="00126B86" w:rsidRPr="00582C31" w:rsidRDefault="00126B86" w:rsidP="00582C31">
      <w:pPr>
        <w:tabs>
          <w:tab w:val="left" w:pos="1418"/>
          <w:tab w:val="right" w:pos="9072"/>
        </w:tabs>
        <w:spacing w:after="0"/>
        <w:ind w:left="851"/>
      </w:pPr>
      <w:r>
        <w:t>Aramidok.</w:t>
      </w:r>
    </w:p>
    <w:p w:rsidR="00126B86" w:rsidRPr="00582C31" w:rsidRDefault="00126B86" w:rsidP="00582C31">
      <w:pPr>
        <w:tabs>
          <w:tab w:val="left" w:pos="1418"/>
          <w:tab w:val="right" w:pos="9072"/>
        </w:tabs>
        <w:spacing w:after="0"/>
        <w:ind w:left="851"/>
      </w:pPr>
      <w:r w:rsidRPr="00582C31">
        <w:t>A poliadduktumok tulajdonságai felhasználási területei.</w:t>
      </w:r>
    </w:p>
    <w:p w:rsidR="00126B86" w:rsidRPr="00BD60BD" w:rsidRDefault="00126B86" w:rsidP="00582C31">
      <w:pPr>
        <w:tabs>
          <w:tab w:val="left" w:pos="1418"/>
          <w:tab w:val="right" w:pos="9072"/>
        </w:tabs>
        <w:spacing w:after="0"/>
        <w:ind w:left="851"/>
      </w:pPr>
      <w:r>
        <w:lastRenderedPageBreak/>
        <w:t xml:space="preserve">Puliuretán </w:t>
      </w:r>
      <w:r w:rsidRPr="00BD60BD">
        <w:t>(elasztán)</w:t>
      </w:r>
      <w:r w:rsidR="00BD60BD" w:rsidRPr="00BD60BD">
        <w:t>.</w:t>
      </w:r>
    </w:p>
    <w:p w:rsidR="00126B86" w:rsidRPr="00582C31" w:rsidRDefault="00126B86" w:rsidP="00582C31">
      <w:pPr>
        <w:tabs>
          <w:tab w:val="left" w:pos="1418"/>
          <w:tab w:val="right" w:pos="9072"/>
        </w:tabs>
        <w:spacing w:after="0"/>
        <w:ind w:left="851"/>
      </w:pPr>
      <w:r w:rsidRPr="00582C31">
        <w:t>A bikompenensű szálak.</w:t>
      </w:r>
    </w:p>
    <w:p w:rsidR="00126B86" w:rsidRDefault="00126B86" w:rsidP="00582C31">
      <w:pPr>
        <w:tabs>
          <w:tab w:val="left" w:pos="1418"/>
          <w:tab w:val="right" w:pos="9072"/>
        </w:tabs>
        <w:spacing w:after="0"/>
        <w:ind w:left="851"/>
      </w:pPr>
      <w:r w:rsidRPr="00582C31">
        <w:t>Mesterséges szálasanyagok márkanevei.</w:t>
      </w:r>
    </w:p>
    <w:p w:rsidR="00126B86" w:rsidRPr="00BD60BD" w:rsidRDefault="00126B86" w:rsidP="00582C31">
      <w:pPr>
        <w:tabs>
          <w:tab w:val="left" w:pos="1418"/>
          <w:tab w:val="right" w:pos="9072"/>
        </w:tabs>
        <w:spacing w:after="0"/>
        <w:ind w:left="851"/>
      </w:pPr>
      <w:r w:rsidRPr="00BD60BD">
        <w:t>Mikroszálak előállítása, fajtáik</w:t>
      </w:r>
    </w:p>
    <w:p w:rsidR="00126B86" w:rsidRPr="00582C31" w:rsidRDefault="00126B86" w:rsidP="00582C31">
      <w:pPr>
        <w:tabs>
          <w:tab w:val="left" w:pos="1418"/>
          <w:tab w:val="right" w:pos="9072"/>
        </w:tabs>
        <w:spacing w:after="0"/>
        <w:ind w:left="851"/>
      </w:pPr>
      <w:r w:rsidRPr="00582C31">
        <w:t>Fonalak, cérnák fajtái, tulajdonságai, felhasználási területei.</w:t>
      </w:r>
    </w:p>
    <w:p w:rsidR="00126B86" w:rsidRDefault="00126B86" w:rsidP="00C53E01">
      <w:pPr>
        <w:tabs>
          <w:tab w:val="left" w:pos="1418"/>
          <w:tab w:val="right" w:pos="9072"/>
        </w:tabs>
        <w:spacing w:after="0"/>
        <w:ind w:left="851"/>
      </w:pPr>
      <w:r w:rsidRPr="00582C31">
        <w:t>A szálasanyagok tulajdonságainak hatása a tovább-feldolgozhatóságra.</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582C31">
        <w:rPr>
          <w:b/>
          <w:i/>
        </w:rPr>
        <w:t>Új fejlesztésű szálasanyagok</w:t>
      </w:r>
      <w:r w:rsidRPr="00644690">
        <w:rPr>
          <w:b/>
          <w:i/>
        </w:rPr>
        <w:tab/>
      </w:r>
      <w:r>
        <w:rPr>
          <w:b/>
          <w:i/>
        </w:rPr>
        <w:t>31 ó</w:t>
      </w:r>
      <w:r w:rsidRPr="00644690">
        <w:rPr>
          <w:b/>
          <w:i/>
        </w:rPr>
        <w:t>ra/</w:t>
      </w:r>
      <w:r>
        <w:rPr>
          <w:b/>
          <w:i/>
        </w:rPr>
        <w:t>31</w:t>
      </w:r>
      <w:r w:rsidRPr="00644690">
        <w:rPr>
          <w:b/>
          <w:i/>
        </w:rPr>
        <w:t xml:space="preserve"> óra</w:t>
      </w:r>
    </w:p>
    <w:p w:rsidR="00126B86" w:rsidRPr="005B71A1" w:rsidRDefault="00126B86" w:rsidP="005B71A1">
      <w:pPr>
        <w:tabs>
          <w:tab w:val="left" w:pos="1418"/>
          <w:tab w:val="right" w:pos="9072"/>
        </w:tabs>
        <w:spacing w:after="0"/>
        <w:ind w:left="851"/>
      </w:pPr>
      <w:r w:rsidRPr="005B71A1">
        <w:t>A szálasanyagok fejlesztési irányzatai.</w:t>
      </w:r>
    </w:p>
    <w:p w:rsidR="00126B86" w:rsidRPr="005B71A1" w:rsidRDefault="00126B86" w:rsidP="005B71A1">
      <w:pPr>
        <w:tabs>
          <w:tab w:val="left" w:pos="1418"/>
          <w:tab w:val="right" w:pos="9072"/>
        </w:tabs>
        <w:spacing w:after="0"/>
        <w:ind w:left="851"/>
      </w:pPr>
      <w:r w:rsidRPr="005B71A1">
        <w:t>A szálasanyagok tulajdonságai, felhasználási területei.</w:t>
      </w:r>
    </w:p>
    <w:p w:rsidR="00126B86" w:rsidRPr="005B71A1" w:rsidRDefault="00126B86" w:rsidP="005B71A1">
      <w:pPr>
        <w:tabs>
          <w:tab w:val="left" w:pos="1418"/>
          <w:tab w:val="right" w:pos="9072"/>
        </w:tabs>
        <w:spacing w:after="0"/>
        <w:ind w:left="851"/>
      </w:pPr>
      <w:r w:rsidRPr="005B71A1">
        <w:t xml:space="preserve">Harmadik generációs </w:t>
      </w:r>
      <w:r w:rsidRPr="00BD60BD">
        <w:t>(nagyteljesítményű)</w:t>
      </w:r>
      <w:r>
        <w:t xml:space="preserve"> </w:t>
      </w:r>
      <w:r w:rsidRPr="005B71A1">
        <w:t>mesterséges szálasanyagok.</w:t>
      </w:r>
    </w:p>
    <w:p w:rsidR="00126B86" w:rsidRPr="005B71A1" w:rsidRDefault="00126B86" w:rsidP="005B71A1">
      <w:pPr>
        <w:tabs>
          <w:tab w:val="left" w:pos="1418"/>
          <w:tab w:val="right" w:pos="9072"/>
        </w:tabs>
        <w:spacing w:after="0"/>
        <w:ind w:left="851"/>
      </w:pPr>
      <w:r w:rsidRPr="005B71A1">
        <w:t>Negyedik generációs</w:t>
      </w:r>
      <w:r>
        <w:t xml:space="preserve"> </w:t>
      </w:r>
      <w:r w:rsidRPr="00BD60BD">
        <w:t xml:space="preserve">(intelligens) </w:t>
      </w:r>
      <w:r w:rsidRPr="005B71A1">
        <w:t>szálasanyagok.</w:t>
      </w:r>
    </w:p>
    <w:p w:rsidR="00126B86" w:rsidRPr="005B71A1" w:rsidRDefault="00126B86" w:rsidP="005B71A1">
      <w:pPr>
        <w:tabs>
          <w:tab w:val="left" w:pos="1418"/>
          <w:tab w:val="right" w:pos="9072"/>
        </w:tabs>
        <w:spacing w:after="0"/>
        <w:ind w:left="851"/>
      </w:pPr>
      <w:r w:rsidRPr="005B71A1">
        <w:t>A nanotechnológia jelentősége a szálgyártásban.</w:t>
      </w:r>
    </w:p>
    <w:p w:rsidR="00126B86" w:rsidRPr="005B71A1" w:rsidRDefault="00126B86" w:rsidP="005B71A1">
      <w:pPr>
        <w:tabs>
          <w:tab w:val="left" w:pos="1418"/>
          <w:tab w:val="right" w:pos="9072"/>
        </w:tabs>
        <w:spacing w:after="0"/>
        <w:ind w:left="851"/>
      </w:pPr>
      <w:r w:rsidRPr="005B71A1">
        <w:t>A textil és textilruházati bionika.</w:t>
      </w:r>
    </w:p>
    <w:p w:rsidR="00126B86" w:rsidRPr="005B71A1" w:rsidRDefault="00126B86" w:rsidP="005B71A1">
      <w:pPr>
        <w:tabs>
          <w:tab w:val="left" w:pos="1418"/>
          <w:tab w:val="right" w:pos="9072"/>
        </w:tabs>
        <w:spacing w:after="0"/>
        <w:ind w:left="851"/>
      </w:pPr>
      <w:r w:rsidRPr="005B71A1">
        <w:t>Speciális polimer szálak.</w:t>
      </w:r>
    </w:p>
    <w:p w:rsidR="00126B86" w:rsidRPr="005B71A1" w:rsidRDefault="00126B86" w:rsidP="005B71A1">
      <w:pPr>
        <w:tabs>
          <w:tab w:val="left" w:pos="1418"/>
          <w:tab w:val="right" w:pos="9072"/>
        </w:tabs>
        <w:spacing w:after="0"/>
        <w:ind w:left="851"/>
      </w:pPr>
      <w:r w:rsidRPr="005B71A1">
        <w:t>Szupererős polietilén szálak.</w:t>
      </w:r>
    </w:p>
    <w:p w:rsidR="00126B86" w:rsidRPr="005B71A1" w:rsidRDefault="00BD60BD" w:rsidP="005B71A1">
      <w:pPr>
        <w:tabs>
          <w:tab w:val="left" w:pos="1418"/>
          <w:tab w:val="right" w:pos="9072"/>
        </w:tabs>
        <w:spacing w:after="0"/>
        <w:ind w:left="851"/>
      </w:pPr>
      <w:r w:rsidRPr="00BD60BD">
        <w:t>S</w:t>
      </w:r>
      <w:r w:rsidR="00126B86" w:rsidRPr="005B71A1">
        <w:t>zénszálak.</w:t>
      </w:r>
      <w:r w:rsidR="00126B86" w:rsidRPr="00BD60BD">
        <w:t>pl. kompoziterősítő vázanyagként</w:t>
      </w:r>
      <w:r w:rsidRPr="00BD60BD">
        <w:t>.</w:t>
      </w:r>
    </w:p>
    <w:p w:rsidR="00126B86" w:rsidRPr="005B71A1" w:rsidRDefault="00126B86" w:rsidP="005B71A1">
      <w:pPr>
        <w:tabs>
          <w:tab w:val="left" w:pos="1418"/>
          <w:tab w:val="right" w:pos="9072"/>
        </w:tabs>
        <w:spacing w:after="0"/>
        <w:ind w:left="851"/>
      </w:pPr>
      <w:r w:rsidRPr="005B71A1">
        <w:t>Poliamid-imid szálak.</w:t>
      </w:r>
    </w:p>
    <w:p w:rsidR="00126B86" w:rsidRPr="005B71A1" w:rsidRDefault="00126B86" w:rsidP="005B71A1">
      <w:pPr>
        <w:tabs>
          <w:tab w:val="left" w:pos="1418"/>
          <w:tab w:val="right" w:pos="9072"/>
        </w:tabs>
        <w:spacing w:after="0"/>
        <w:ind w:left="851"/>
      </w:pPr>
      <w:r w:rsidRPr="005B71A1">
        <w:t>Lángálló szálak.</w:t>
      </w:r>
    </w:p>
    <w:p w:rsidR="00126B86" w:rsidRPr="005B71A1" w:rsidRDefault="00126B86" w:rsidP="005B71A1">
      <w:pPr>
        <w:tabs>
          <w:tab w:val="left" w:pos="1418"/>
          <w:tab w:val="right" w:pos="9072"/>
        </w:tabs>
        <w:spacing w:after="0"/>
        <w:ind w:left="851"/>
      </w:pPr>
      <w:r w:rsidRPr="005B71A1">
        <w:t>Speciális üveg-, szilíciu</w:t>
      </w:r>
      <w:r w:rsidRPr="00D24621">
        <w:t>o</w:t>
      </w:r>
      <w:r w:rsidRPr="005B71A1">
        <w:t>m-dioxid, kerámiaszálak.</w:t>
      </w:r>
    </w:p>
    <w:p w:rsidR="00126B86" w:rsidRPr="005B71A1" w:rsidRDefault="00126B86" w:rsidP="005B71A1">
      <w:pPr>
        <w:tabs>
          <w:tab w:val="left" w:pos="1418"/>
          <w:tab w:val="right" w:pos="9072"/>
        </w:tabs>
        <w:spacing w:after="0"/>
        <w:ind w:left="851"/>
      </w:pPr>
      <w:r w:rsidRPr="005B71A1">
        <w:t>Új fejlesztésű üvegszálak.</w:t>
      </w:r>
    </w:p>
    <w:p w:rsidR="00126B86" w:rsidRPr="005B71A1" w:rsidRDefault="00126B86" w:rsidP="005B71A1">
      <w:pPr>
        <w:tabs>
          <w:tab w:val="left" w:pos="1418"/>
          <w:tab w:val="right" w:pos="9072"/>
        </w:tabs>
        <w:spacing w:after="0"/>
        <w:ind w:left="851"/>
      </w:pPr>
      <w:r w:rsidRPr="005B71A1">
        <w:t>Nanoszálak (antimikrobális, önsterilizáló hatás, fokozott elektromos</w:t>
      </w:r>
      <w:r w:rsidRPr="009136C1">
        <w:rPr>
          <w:color w:val="FF0000"/>
        </w:rPr>
        <w:t>-</w:t>
      </w:r>
      <w:r w:rsidRPr="005B71A1">
        <w:t>, és hővezetés, UV blokkolás, nagy szilárdság, vegyszerekkel szembeni fokozott ellenálló</w:t>
      </w:r>
      <w:r>
        <w:t>-</w:t>
      </w:r>
      <w:r w:rsidRPr="005B71A1">
        <w:t>képesség).</w:t>
      </w:r>
    </w:p>
    <w:p w:rsidR="00126B86" w:rsidRPr="005B71A1" w:rsidRDefault="00126B86" w:rsidP="005B71A1">
      <w:pPr>
        <w:tabs>
          <w:tab w:val="left" w:pos="1418"/>
          <w:tab w:val="right" w:pos="9072"/>
        </w:tabs>
        <w:spacing w:after="0"/>
        <w:ind w:left="851"/>
      </w:pPr>
      <w:r w:rsidRPr="005B71A1">
        <w:t xml:space="preserve">Halmazállapot váltó </w:t>
      </w:r>
      <w:r w:rsidRPr="00BD60BD">
        <w:t>adalék</w:t>
      </w:r>
      <w:r w:rsidRPr="005B71A1">
        <w:t>anyagok</w:t>
      </w:r>
      <w:r>
        <w:t xml:space="preserve"> </w:t>
      </w:r>
      <w:r w:rsidRPr="00BD60BD">
        <w:t>(PCM) és alkalmazásuk.</w:t>
      </w:r>
    </w:p>
    <w:p w:rsidR="00126B86" w:rsidRPr="005B71A1" w:rsidRDefault="00126B86" w:rsidP="005B71A1">
      <w:pPr>
        <w:tabs>
          <w:tab w:val="left" w:pos="1418"/>
          <w:tab w:val="right" w:pos="9072"/>
        </w:tabs>
        <w:spacing w:after="0"/>
        <w:ind w:left="851"/>
      </w:pPr>
      <w:r w:rsidRPr="005B71A1">
        <w:t>Fémezett textíliák.</w:t>
      </w:r>
    </w:p>
    <w:p w:rsidR="00126B86" w:rsidRPr="005B71A1" w:rsidRDefault="00126B86" w:rsidP="005B71A1">
      <w:pPr>
        <w:tabs>
          <w:tab w:val="left" w:pos="1418"/>
          <w:tab w:val="right" w:pos="9072"/>
        </w:tabs>
        <w:spacing w:after="0"/>
        <w:ind w:left="851"/>
      </w:pPr>
      <w:r w:rsidRPr="005B71A1">
        <w:t>Megújuló természetes rostszálak.</w:t>
      </w:r>
    </w:p>
    <w:p w:rsidR="00126B86" w:rsidRPr="005B71A1" w:rsidRDefault="00126B86" w:rsidP="005B71A1">
      <w:pPr>
        <w:tabs>
          <w:tab w:val="left" w:pos="1418"/>
          <w:tab w:val="right" w:pos="9072"/>
        </w:tabs>
        <w:spacing w:after="0"/>
        <w:ind w:left="851"/>
      </w:pPr>
      <w:r w:rsidRPr="005B71A1">
        <w:t>Plazmakezeléssel „érdesített” szálasanyagok.</w:t>
      </w:r>
    </w:p>
    <w:p w:rsidR="00126B86" w:rsidRPr="005B71A1" w:rsidRDefault="00126B86" w:rsidP="005B71A1">
      <w:pPr>
        <w:tabs>
          <w:tab w:val="left" w:pos="1418"/>
          <w:tab w:val="right" w:pos="9072"/>
        </w:tabs>
        <w:spacing w:after="0"/>
        <w:ind w:left="851"/>
      </w:pPr>
      <w:r w:rsidRPr="005B71A1">
        <w:t>Öntisztuló, víztaszító anyagok.</w:t>
      </w:r>
    </w:p>
    <w:p w:rsidR="00126B86" w:rsidRPr="005B71A1" w:rsidRDefault="00126B86" w:rsidP="005B71A1">
      <w:pPr>
        <w:tabs>
          <w:tab w:val="left" w:pos="1418"/>
          <w:tab w:val="right" w:pos="9072"/>
        </w:tabs>
        <w:spacing w:after="0"/>
        <w:ind w:left="851"/>
      </w:pPr>
      <w:r w:rsidRPr="005B71A1">
        <w:t>Optikai szálak.</w:t>
      </w:r>
    </w:p>
    <w:p w:rsidR="00126B86" w:rsidRPr="005B71A1" w:rsidRDefault="00126B86" w:rsidP="005B71A1">
      <w:pPr>
        <w:tabs>
          <w:tab w:val="left" w:pos="1418"/>
          <w:tab w:val="right" w:pos="9072"/>
        </w:tabs>
        <w:spacing w:after="0"/>
        <w:ind w:left="851"/>
      </w:pPr>
      <w:r w:rsidRPr="005B71A1">
        <w:t>Külső változásokra reagáló, eredeti állapotra visszaemlékező szálasanyagok.</w:t>
      </w:r>
    </w:p>
    <w:p w:rsidR="00126B86" w:rsidRDefault="00126B86" w:rsidP="00C53E01">
      <w:pPr>
        <w:tabs>
          <w:tab w:val="left" w:pos="1418"/>
          <w:tab w:val="right" w:pos="9072"/>
        </w:tabs>
        <w:spacing w:after="0"/>
        <w:ind w:left="851"/>
      </w:pPr>
      <w:r w:rsidRPr="005B71A1">
        <w:t>Ruházatba integrált mikroelektronika eszköz</w:t>
      </w:r>
      <w:r>
        <w:t>ök</w:t>
      </w:r>
      <w:r w:rsidRPr="005B71A1">
        <w:t>, szenzor</w:t>
      </w:r>
      <w:r w:rsidRPr="00BD60BD">
        <w:t>szálak</w:t>
      </w:r>
      <w:r w:rsidRPr="005B71A1">
        <w:t>.</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7D5DCB">
      <w:pPr>
        <w:spacing w:after="0"/>
        <w:ind w:left="426"/>
        <w:rPr>
          <w:i/>
        </w:rPr>
      </w:pPr>
      <w:r w:rsidRPr="00207431">
        <w:rPr>
          <w:i/>
        </w:rPr>
        <w:t>digitális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4107A2">
        <w:rPr>
          <w:b/>
          <w:sz w:val="36"/>
        </w:rPr>
        <w:t xml:space="preserve">10128-16 </w:t>
      </w:r>
      <w:r w:rsidRPr="00D52C63">
        <w:rPr>
          <w:b/>
          <w:sz w:val="36"/>
        </w:rPr>
        <w:t xml:space="preserve"> azonosító számú</w:t>
      </w:r>
    </w:p>
    <w:p w:rsidR="00126B86" w:rsidRPr="00D52C63" w:rsidRDefault="00126B86" w:rsidP="00C53E01">
      <w:pPr>
        <w:jc w:val="center"/>
        <w:rPr>
          <w:b/>
          <w:sz w:val="36"/>
        </w:rPr>
      </w:pPr>
      <w:r w:rsidRPr="004107A2">
        <w:rPr>
          <w:b/>
          <w:sz w:val="36"/>
        </w:rPr>
        <w:t>Textilipari gyártástechnológiák, gyártmánytervezés</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1A7136">
        <w:t>10128-16</w:t>
      </w:r>
      <w:r w:rsidRPr="00D52C63">
        <w:t xml:space="preserve"> azonosító számú </w:t>
      </w:r>
      <w:r w:rsidRPr="001A7136">
        <w:t>Textilipari gyártástechnológiák, gyártmánytervezés</w:t>
      </w:r>
      <w:r>
        <w:t xml:space="preserve"> </w:t>
      </w:r>
      <w:r w:rsidRPr="00D52C63">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18253C" w:rsidRP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Textilipari technológiák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Textilipari terméktervezés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számítások,</w:t>
            </w:r>
            <w:r w:rsidRPr="0018253C">
              <w:rPr>
                <w:rFonts w:eastAsia="Times New Roman"/>
                <w:color w:val="000000"/>
                <w:sz w:val="20"/>
                <w:szCs w:val="20"/>
                <w:lang w:eastAsia="hu-HU"/>
              </w:rPr>
              <w:br/>
              <w:t>kapacitásszámítás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Textilkikészítés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FELADATOK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Részt vesz új textíliák kifejlesztésében</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Szálasanyag manipulációs utasítást készít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Fonalat, cérnát kiválaszt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Kötésmintát szerkeszt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Kikészítési eljárásokat előír</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Színmintát kiválaszt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Textiltechnológiai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Alapanyagot meghatároz</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Gépi műveleteket megjelöl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Műszaki paramétereket előír</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Gépi kapacitást számol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Műveleti sorrendet készít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Munkanormát számol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ISMERETEK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Fonási eljárások műveletei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Sodratadási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Terjedelmesítési eljárások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Nemszőtt kelmék előállítási módjai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 és vetülékfonal előkészítő műveletek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Szövési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Láncfonal mozgatási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Vetülékfonal beviteli módok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Szövetszerkezet alapfogalmai , kötéstani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Szövés műszaki rajz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Alap- és levezetett kötések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Többfonalrendszerű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Jacquard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Vetülékrendszerű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Láncrendszerű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Kötött-kelmék hurokrajza és fonalfektetési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Kelmetervezési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Kikészítési eljárások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Színnyomó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lastRenderedPageBreak/>
              <w:t>Színezési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Textilipari gépek műszaki adatai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Termelésszámítási képletek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Folyamat-szervezési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Munkanorma számítási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KÉSZSÉGEK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Kötésrajz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SZEMÉLYES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TÁRSAS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MÓDSZERKOMPETENCIÁK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E01525">
        <w:rPr>
          <w:b/>
        </w:rPr>
        <w:t>Textilipari technológiák</w:t>
      </w:r>
      <w:r w:rsidRPr="00644690">
        <w:rPr>
          <w:b/>
        </w:rPr>
        <w:t xml:space="preserve"> tantárgy</w:t>
      </w:r>
      <w:r w:rsidRPr="00644690">
        <w:rPr>
          <w:b/>
        </w:rPr>
        <w:tab/>
      </w:r>
      <w:r>
        <w:rPr>
          <w:b/>
        </w:rPr>
        <w:t>291 ó</w:t>
      </w:r>
      <w:r w:rsidRPr="00644690">
        <w:rPr>
          <w:b/>
        </w:rPr>
        <w:t>ra/</w:t>
      </w:r>
      <w:r>
        <w:rPr>
          <w:b/>
        </w:rPr>
        <w:t>29</w:t>
      </w:r>
      <w:r w:rsidR="007E6E2B">
        <w:rPr>
          <w:b/>
        </w:rPr>
        <w:t>6</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t>A tanulók megismertetése a kelmegyártáshoz szükséges technológiával. A termékek előállításához szükséges gépek működési elve, felépítése, beállítási lehetőségei.</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rsidRPr="00BC3F5A">
        <w:t>Textilipari anyag- és áruismeret</w:t>
      </w:r>
    </w:p>
    <w:p w:rsidR="00126B86" w:rsidRDefault="00126B86" w:rsidP="00BC3F5A">
      <w:pPr>
        <w:spacing w:after="0"/>
        <w:ind w:left="426"/>
      </w:pPr>
      <w:r>
        <w:t>Textilipari terméktervezés</w:t>
      </w:r>
    </w:p>
    <w:p w:rsidR="00126B86" w:rsidRDefault="00126B86" w:rsidP="00BC3F5A">
      <w:pPr>
        <w:spacing w:after="0"/>
        <w:ind w:left="426"/>
      </w:pPr>
      <w:r>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Fonástechnológia I</w:t>
      </w:r>
      <w:r w:rsidR="00B24C30">
        <w:rPr>
          <w:b/>
          <w:i/>
        </w:rPr>
        <w:t>.</w:t>
      </w:r>
      <w:r w:rsidRPr="00644690">
        <w:rPr>
          <w:b/>
          <w:i/>
        </w:rPr>
        <w:tab/>
      </w:r>
      <w:r>
        <w:rPr>
          <w:b/>
          <w:i/>
        </w:rPr>
        <w:t>36 ó</w:t>
      </w:r>
      <w:r w:rsidRPr="00644690">
        <w:rPr>
          <w:b/>
          <w:i/>
        </w:rPr>
        <w:t>ra/</w:t>
      </w:r>
      <w:r>
        <w:rPr>
          <w:b/>
          <w:i/>
        </w:rPr>
        <w:t>36</w:t>
      </w:r>
      <w:r w:rsidRPr="00644690">
        <w:rPr>
          <w:b/>
          <w:i/>
        </w:rPr>
        <w:t xml:space="preserve"> óra</w:t>
      </w:r>
    </w:p>
    <w:p w:rsidR="00126B86" w:rsidRDefault="00126B86" w:rsidP="00065BAF">
      <w:pPr>
        <w:tabs>
          <w:tab w:val="left" w:pos="1418"/>
          <w:tab w:val="right" w:pos="9072"/>
        </w:tabs>
        <w:spacing w:after="0"/>
        <w:ind w:left="851"/>
      </w:pPr>
      <w:r>
        <w:t>A font fonal szerkezete.</w:t>
      </w:r>
    </w:p>
    <w:p w:rsidR="00126B86" w:rsidRDefault="00126B86" w:rsidP="00065BAF">
      <w:pPr>
        <w:tabs>
          <w:tab w:val="left" w:pos="1418"/>
          <w:tab w:val="right" w:pos="9072"/>
        </w:tabs>
        <w:spacing w:after="0"/>
        <w:ind w:left="851"/>
      </w:pPr>
      <w:r>
        <w:t>A fonalgyártás műveletei eszközei.</w:t>
      </w:r>
    </w:p>
    <w:p w:rsidR="00126B86" w:rsidRDefault="00126B86" w:rsidP="00065BAF">
      <w:pPr>
        <w:tabs>
          <w:tab w:val="left" w:pos="1418"/>
          <w:tab w:val="right" w:pos="9072"/>
        </w:tabs>
        <w:spacing w:after="0"/>
        <w:ind w:left="851"/>
      </w:pPr>
      <w:r>
        <w:t xml:space="preserve">Lazítás, </w:t>
      </w:r>
      <w:r w:rsidRPr="00BD60BD">
        <w:t>tisztítás, bontás,</w:t>
      </w:r>
      <w:r>
        <w:t xml:space="preserve"> keverés munkafolyamata gépei.</w:t>
      </w:r>
    </w:p>
    <w:p w:rsidR="00126B86" w:rsidRDefault="00126B86" w:rsidP="00065BAF">
      <w:pPr>
        <w:tabs>
          <w:tab w:val="left" w:pos="1418"/>
          <w:tab w:val="right" w:pos="9072"/>
        </w:tabs>
        <w:spacing w:after="0"/>
        <w:ind w:left="851"/>
      </w:pPr>
      <w:r>
        <w:t>Kártolás elve, feladata.</w:t>
      </w:r>
    </w:p>
    <w:p w:rsidR="00126B86" w:rsidRDefault="00BD60BD" w:rsidP="00065BAF">
      <w:pPr>
        <w:tabs>
          <w:tab w:val="left" w:pos="1418"/>
          <w:tab w:val="right" w:pos="9072"/>
        </w:tabs>
        <w:spacing w:after="0"/>
        <w:ind w:left="851"/>
        <w:rPr>
          <w:dstrike/>
          <w:color w:val="FF0000"/>
        </w:rPr>
      </w:pPr>
      <w:r>
        <w:t>Nyújtás, egyesítés.</w:t>
      </w:r>
    </w:p>
    <w:p w:rsidR="00126B86" w:rsidRPr="00D43223" w:rsidRDefault="00126B86" w:rsidP="00065BAF">
      <w:pPr>
        <w:tabs>
          <w:tab w:val="left" w:pos="1418"/>
          <w:tab w:val="right" w:pos="9072"/>
        </w:tabs>
        <w:spacing w:after="0"/>
        <w:ind w:left="851"/>
      </w:pPr>
      <w:r w:rsidRPr="00BD60BD">
        <w:t>Fésülés és szükségessége</w:t>
      </w:r>
    </w:p>
    <w:p w:rsidR="00126B86" w:rsidRDefault="00126B86" w:rsidP="00065BAF">
      <w:pPr>
        <w:tabs>
          <w:tab w:val="left" w:pos="1418"/>
          <w:tab w:val="right" w:pos="9072"/>
        </w:tabs>
        <w:spacing w:after="0"/>
        <w:ind w:left="851"/>
      </w:pPr>
      <w:r>
        <w:t>Sodrás felcsévélés, sodrat jelentősége.</w:t>
      </w:r>
    </w:p>
    <w:p w:rsidR="00126B86" w:rsidRDefault="00126B86" w:rsidP="00065BAF">
      <w:pPr>
        <w:tabs>
          <w:tab w:val="left" w:pos="1418"/>
          <w:tab w:val="right" w:pos="9072"/>
        </w:tabs>
        <w:spacing w:after="0"/>
        <w:ind w:left="851"/>
      </w:pPr>
      <w:r>
        <w:t>Sodróeszközök.</w:t>
      </w:r>
    </w:p>
    <w:p w:rsidR="00126B86" w:rsidRDefault="00126B86" w:rsidP="00065BAF">
      <w:pPr>
        <w:tabs>
          <w:tab w:val="left" w:pos="1418"/>
          <w:tab w:val="right" w:pos="9072"/>
        </w:tabs>
        <w:spacing w:after="0"/>
        <w:ind w:left="851"/>
      </w:pPr>
      <w:r>
        <w:t>A fonalakkal szemben támasztott követelmények.</w:t>
      </w:r>
    </w:p>
    <w:p w:rsidR="00126B86" w:rsidRDefault="00126B86" w:rsidP="00065BAF">
      <w:pPr>
        <w:tabs>
          <w:tab w:val="left" w:pos="1418"/>
          <w:tab w:val="right" w:pos="9072"/>
        </w:tabs>
        <w:spacing w:after="0"/>
        <w:ind w:left="851"/>
      </w:pPr>
      <w:r>
        <w:t xml:space="preserve">Kártolt, nyújtott, fésült fonási eljárások. </w:t>
      </w:r>
    </w:p>
    <w:p w:rsidR="00126B86" w:rsidRDefault="00126B86" w:rsidP="00065BAF">
      <w:pPr>
        <w:tabs>
          <w:tab w:val="left" w:pos="1418"/>
          <w:tab w:val="right" w:pos="9072"/>
        </w:tabs>
        <w:spacing w:after="0"/>
        <w:ind w:left="851"/>
      </w:pPr>
      <w:r>
        <w:t>A fonal finomsági száma</w:t>
      </w:r>
    </w:p>
    <w:p w:rsidR="00126B86" w:rsidRDefault="00126B86" w:rsidP="00065BAF">
      <w:pPr>
        <w:tabs>
          <w:tab w:val="left" w:pos="1418"/>
          <w:tab w:val="right" w:pos="9072"/>
        </w:tabs>
        <w:spacing w:after="0"/>
        <w:ind w:left="851"/>
      </w:pPr>
      <w:r>
        <w:t>A pamutfonás technológiája.</w:t>
      </w:r>
    </w:p>
    <w:p w:rsidR="00126B86" w:rsidRDefault="00126B86" w:rsidP="00065BAF">
      <w:pPr>
        <w:tabs>
          <w:tab w:val="left" w:pos="1418"/>
          <w:tab w:val="right" w:pos="9072"/>
        </w:tabs>
        <w:spacing w:after="0"/>
        <w:ind w:left="851"/>
      </w:pPr>
      <w:r>
        <w:t xml:space="preserve">Pamutipari bontó, tisztító gépek működése, részei, beállítási lehetőségek. </w:t>
      </w:r>
    </w:p>
    <w:p w:rsidR="00126B86" w:rsidRDefault="00126B86" w:rsidP="00065BAF">
      <w:pPr>
        <w:tabs>
          <w:tab w:val="left" w:pos="1418"/>
          <w:tab w:val="right" w:pos="9072"/>
        </w:tabs>
        <w:spacing w:after="0"/>
        <w:ind w:left="851"/>
      </w:pPr>
      <w:r>
        <w:t xml:space="preserve">Pamutipari kártoló gépek működése, részei, beállítási lehetőségek. </w:t>
      </w:r>
    </w:p>
    <w:p w:rsidR="00126B86" w:rsidRDefault="00126B86" w:rsidP="00065BAF">
      <w:pPr>
        <w:tabs>
          <w:tab w:val="left" w:pos="1418"/>
          <w:tab w:val="right" w:pos="9072"/>
        </w:tabs>
        <w:spacing w:after="0"/>
        <w:ind w:left="851"/>
      </w:pPr>
      <w:r>
        <w:t xml:space="preserve">Pamutipari nyújtó gépek működése, részei, beállítási lehetőségek. </w:t>
      </w:r>
    </w:p>
    <w:p w:rsidR="00126B86" w:rsidRDefault="00126B86" w:rsidP="00065BAF">
      <w:pPr>
        <w:tabs>
          <w:tab w:val="left" w:pos="1418"/>
          <w:tab w:val="right" w:pos="9072"/>
        </w:tabs>
        <w:spacing w:after="0"/>
        <w:ind w:left="851"/>
      </w:pPr>
      <w:r>
        <w:t xml:space="preserve">Pamutipari fésülő gépek működése, részei, beállítási lehetőségek. </w:t>
      </w:r>
    </w:p>
    <w:p w:rsidR="00126B86" w:rsidRDefault="00126B86" w:rsidP="00065BAF">
      <w:pPr>
        <w:tabs>
          <w:tab w:val="left" w:pos="1418"/>
          <w:tab w:val="right" w:pos="9072"/>
        </w:tabs>
        <w:spacing w:after="0"/>
        <w:ind w:left="851"/>
      </w:pPr>
      <w:r>
        <w:t xml:space="preserve">Pamutipari előfonó gépek működése, részei, beállítási lehetőségek. </w:t>
      </w:r>
    </w:p>
    <w:p w:rsidR="00126B86" w:rsidRDefault="00126B86" w:rsidP="00065BAF">
      <w:pPr>
        <w:tabs>
          <w:tab w:val="left" w:pos="1418"/>
          <w:tab w:val="right" w:pos="9072"/>
        </w:tabs>
        <w:spacing w:after="0"/>
        <w:ind w:left="851"/>
      </w:pPr>
      <w:r>
        <w:t>Pamutipari végfonó gépek működése, részei, beállítási lehetőségek.</w:t>
      </w:r>
    </w:p>
    <w:p w:rsidR="00126B86" w:rsidRPr="00231A6D" w:rsidRDefault="00126B86" w:rsidP="004A0681">
      <w:pPr>
        <w:tabs>
          <w:tab w:val="left" w:pos="1418"/>
          <w:tab w:val="right" w:pos="9072"/>
        </w:tabs>
        <w:spacing w:after="0"/>
        <w:ind w:left="851"/>
      </w:pPr>
      <w:r w:rsidRPr="00231A6D">
        <w:t xml:space="preserve">Turbinás fonógépek </w:t>
      </w:r>
      <w:r w:rsidRPr="004A0681">
        <w:t>működése, részei, beállítási lehetőségek.</w:t>
      </w:r>
    </w:p>
    <w:p w:rsidR="00126B86" w:rsidRDefault="00126B86" w:rsidP="00065BAF">
      <w:pPr>
        <w:tabs>
          <w:tab w:val="left" w:pos="1418"/>
          <w:tab w:val="right" w:pos="9072"/>
        </w:tabs>
        <w:spacing w:after="0"/>
        <w:ind w:left="851"/>
      </w:pPr>
      <w:r w:rsidRPr="00231A6D">
        <w:t xml:space="preserve">DREF fonógépek </w:t>
      </w:r>
      <w:r w:rsidRPr="004A0681">
        <w:t>működése, részei, beállítási lehetőségek.</w:t>
      </w:r>
    </w:p>
    <w:p w:rsidR="00126B86" w:rsidRPr="00BD60BD" w:rsidRDefault="00126B86" w:rsidP="00065BAF">
      <w:pPr>
        <w:tabs>
          <w:tab w:val="left" w:pos="1418"/>
          <w:tab w:val="right" w:pos="9072"/>
        </w:tabs>
        <w:spacing w:after="0"/>
        <w:ind w:left="851"/>
      </w:pPr>
      <w:r w:rsidRPr="00BD60BD">
        <w:t>Laza pamut fehérítésének gépei és működésük</w:t>
      </w:r>
    </w:p>
    <w:p w:rsidR="00126B86" w:rsidRDefault="00126B86" w:rsidP="00065BAF">
      <w:pPr>
        <w:tabs>
          <w:tab w:val="left" w:pos="1418"/>
          <w:tab w:val="right" w:pos="9072"/>
        </w:tabs>
        <w:spacing w:after="0"/>
        <w:ind w:left="851"/>
      </w:pPr>
      <w:r>
        <w:t>Gyapjúfonási eljárások.</w:t>
      </w:r>
    </w:p>
    <w:p w:rsidR="00126B86" w:rsidRDefault="00126B86" w:rsidP="00065BAF">
      <w:pPr>
        <w:tabs>
          <w:tab w:val="left" w:pos="1418"/>
          <w:tab w:val="right" w:pos="9072"/>
        </w:tabs>
        <w:spacing w:after="0"/>
        <w:ind w:left="851"/>
      </w:pPr>
      <w:r w:rsidRPr="00BD60BD">
        <w:t>Zsíros</w:t>
      </w:r>
      <w:r>
        <w:t>gyapjú</w:t>
      </w:r>
      <w:r w:rsidRPr="00BD60BD">
        <w:t>-</w:t>
      </w:r>
      <w:r>
        <w:t>mosógépek felépítése, működése</w:t>
      </w:r>
    </w:p>
    <w:p w:rsidR="00126B86" w:rsidRDefault="00126B86" w:rsidP="00065BAF">
      <w:pPr>
        <w:tabs>
          <w:tab w:val="left" w:pos="1418"/>
          <w:tab w:val="right" w:pos="9072"/>
        </w:tabs>
        <w:spacing w:after="0"/>
        <w:ind w:left="851"/>
      </w:pPr>
      <w:r w:rsidRPr="00BD60BD">
        <w:t>Laza gyapjú karbonizálásának gépei, technológia menete</w:t>
      </w:r>
    </w:p>
    <w:p w:rsidR="00126B86" w:rsidRDefault="00126B86" w:rsidP="00065BAF">
      <w:pPr>
        <w:tabs>
          <w:tab w:val="left" w:pos="1418"/>
          <w:tab w:val="right" w:pos="9072"/>
        </w:tabs>
        <w:spacing w:after="0"/>
        <w:ind w:left="851"/>
      </w:pPr>
      <w:r>
        <w:t>Keverés, keverék összeállítása.</w:t>
      </w:r>
    </w:p>
    <w:p w:rsidR="00126B86" w:rsidRDefault="00126B86" w:rsidP="00065BAF">
      <w:pPr>
        <w:tabs>
          <w:tab w:val="left" w:pos="1418"/>
          <w:tab w:val="right" w:pos="9072"/>
        </w:tabs>
        <w:spacing w:after="0"/>
        <w:ind w:left="851"/>
      </w:pPr>
      <w:r>
        <w:t xml:space="preserve">Gyapjúipari bontó, tisztító gépek működése, részei, beállítási lehetőségek. </w:t>
      </w:r>
    </w:p>
    <w:p w:rsidR="00126B86" w:rsidRDefault="00126B86" w:rsidP="00065BAF">
      <w:pPr>
        <w:tabs>
          <w:tab w:val="left" w:pos="1418"/>
          <w:tab w:val="right" w:pos="9072"/>
        </w:tabs>
        <w:spacing w:after="0"/>
        <w:ind w:left="851"/>
      </w:pPr>
      <w:r>
        <w:t xml:space="preserve">Gyapjúipari kártológépek működése, részei, beállítási lehetőségek. </w:t>
      </w:r>
    </w:p>
    <w:p w:rsidR="00126B86" w:rsidRDefault="00126B86" w:rsidP="00065BAF">
      <w:pPr>
        <w:tabs>
          <w:tab w:val="left" w:pos="1418"/>
          <w:tab w:val="right" w:pos="9072"/>
        </w:tabs>
        <w:spacing w:after="0"/>
        <w:ind w:left="851"/>
      </w:pPr>
      <w:r>
        <w:t xml:space="preserve">Gyapjúipari nyújtó gépek működése, részei, beállítási lehetőségek. </w:t>
      </w:r>
    </w:p>
    <w:p w:rsidR="00126B86" w:rsidRDefault="00126B86" w:rsidP="00065BAF">
      <w:pPr>
        <w:tabs>
          <w:tab w:val="left" w:pos="1418"/>
          <w:tab w:val="right" w:pos="9072"/>
        </w:tabs>
        <w:spacing w:after="0"/>
        <w:ind w:left="851"/>
      </w:pPr>
      <w:r>
        <w:t xml:space="preserve">Gyapjúipari fésülő gépek működése, részei, beállítási lehetőségek. </w:t>
      </w:r>
    </w:p>
    <w:p w:rsidR="00126B86" w:rsidRDefault="00126B86" w:rsidP="00065BAF">
      <w:pPr>
        <w:tabs>
          <w:tab w:val="left" w:pos="1418"/>
          <w:tab w:val="right" w:pos="9072"/>
        </w:tabs>
        <w:spacing w:after="0"/>
        <w:ind w:left="851"/>
      </w:pPr>
      <w:r>
        <w:t xml:space="preserve">Gyapjúipari előfonó gépek működése, részei, beállítási lehetőségek. </w:t>
      </w:r>
    </w:p>
    <w:p w:rsidR="00126B86" w:rsidRDefault="00126B86" w:rsidP="00C53E01">
      <w:pPr>
        <w:tabs>
          <w:tab w:val="left" w:pos="1418"/>
          <w:tab w:val="right" w:pos="9072"/>
        </w:tabs>
        <w:spacing w:after="0"/>
        <w:ind w:left="851"/>
      </w:pPr>
      <w:r>
        <w:t>Gyapjúipari végfonó gépek működése, részei, beállítási lehetőségek.</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Fonástechnológia II.</w:t>
      </w:r>
      <w:r w:rsidRPr="00644690">
        <w:rPr>
          <w:b/>
          <w:i/>
        </w:rPr>
        <w:tab/>
      </w:r>
      <w:r>
        <w:rPr>
          <w:b/>
          <w:i/>
        </w:rPr>
        <w:t>36 ó</w:t>
      </w:r>
      <w:r w:rsidRPr="00644690">
        <w:rPr>
          <w:b/>
          <w:i/>
        </w:rPr>
        <w:t>ra/</w:t>
      </w:r>
      <w:r>
        <w:rPr>
          <w:b/>
          <w:i/>
        </w:rPr>
        <w:t>36</w:t>
      </w:r>
      <w:r w:rsidRPr="00644690">
        <w:rPr>
          <w:b/>
          <w:i/>
        </w:rPr>
        <w:t xml:space="preserve"> óra</w:t>
      </w:r>
    </w:p>
    <w:p w:rsidR="00126B86" w:rsidRDefault="00126B86" w:rsidP="00D26505">
      <w:pPr>
        <w:tabs>
          <w:tab w:val="left" w:pos="1418"/>
          <w:tab w:val="right" w:pos="9072"/>
        </w:tabs>
        <w:spacing w:after="0"/>
        <w:ind w:left="851"/>
      </w:pPr>
      <w:r>
        <w:lastRenderedPageBreak/>
        <w:t>Rostfonás technológiája.</w:t>
      </w:r>
    </w:p>
    <w:p w:rsidR="00126B86" w:rsidRDefault="00126B86" w:rsidP="00D26505">
      <w:pPr>
        <w:tabs>
          <w:tab w:val="left" w:pos="1418"/>
          <w:tab w:val="right" w:pos="9072"/>
        </w:tabs>
        <w:spacing w:after="0"/>
        <w:ind w:left="851"/>
      </w:pPr>
      <w:r>
        <w:t>Rostanyagok jellemzői</w:t>
      </w:r>
    </w:p>
    <w:p w:rsidR="00126B86" w:rsidRDefault="00126B86" w:rsidP="00D26505">
      <w:pPr>
        <w:tabs>
          <w:tab w:val="left" w:pos="1418"/>
          <w:tab w:val="right" w:pos="9072"/>
        </w:tabs>
        <w:spacing w:after="0"/>
        <w:ind w:left="851"/>
      </w:pPr>
      <w:r>
        <w:t>Szálfonalgyártás gépei, eszközei.</w:t>
      </w:r>
    </w:p>
    <w:p w:rsidR="00126B86" w:rsidRDefault="00126B86" w:rsidP="00D26505">
      <w:pPr>
        <w:tabs>
          <w:tab w:val="left" w:pos="1418"/>
          <w:tab w:val="right" w:pos="9072"/>
        </w:tabs>
        <w:spacing w:after="0"/>
        <w:ind w:left="851"/>
      </w:pPr>
      <w:r>
        <w:t>Tilolt rostok előkészítése.</w:t>
      </w:r>
    </w:p>
    <w:p w:rsidR="00126B86" w:rsidRDefault="00126B86" w:rsidP="00D26505">
      <w:pPr>
        <w:tabs>
          <w:tab w:val="left" w:pos="1418"/>
          <w:tab w:val="right" w:pos="9072"/>
        </w:tabs>
        <w:spacing w:after="0"/>
        <w:ind w:left="851"/>
      </w:pPr>
      <w:r>
        <w:t>Kócfonalgyártás.</w:t>
      </w:r>
    </w:p>
    <w:p w:rsidR="00126B86" w:rsidRDefault="00126B86" w:rsidP="00D26505">
      <w:pPr>
        <w:tabs>
          <w:tab w:val="left" w:pos="1418"/>
          <w:tab w:val="right" w:pos="9072"/>
        </w:tabs>
        <w:spacing w:after="0"/>
        <w:ind w:left="851"/>
      </w:pPr>
      <w:r>
        <w:t>Kócok fonodai előkészítése.</w:t>
      </w:r>
    </w:p>
    <w:p w:rsidR="00126B86" w:rsidRDefault="00126B86" w:rsidP="00D26505">
      <w:pPr>
        <w:tabs>
          <w:tab w:val="left" w:pos="1418"/>
          <w:tab w:val="right" w:pos="9072"/>
        </w:tabs>
        <w:spacing w:after="0"/>
        <w:ind w:left="851"/>
      </w:pPr>
      <w:r w:rsidRPr="00BD60BD">
        <w:t>Rostipari kártoló gépek működése, részei, beállítási lehetőségek.</w:t>
      </w:r>
    </w:p>
    <w:p w:rsidR="00126B86" w:rsidRDefault="00126B86" w:rsidP="00D26505">
      <w:pPr>
        <w:tabs>
          <w:tab w:val="left" w:pos="1418"/>
          <w:tab w:val="right" w:pos="9072"/>
        </w:tabs>
        <w:spacing w:after="0"/>
        <w:ind w:left="851"/>
      </w:pPr>
      <w:r w:rsidRPr="00BD60BD">
        <w:t>Rostipari gerebenező- és fésülő gépek működése, részei, beállítási lehetőségek.</w:t>
      </w:r>
    </w:p>
    <w:p w:rsidR="00126B86" w:rsidRDefault="00126B86" w:rsidP="00D26505">
      <w:pPr>
        <w:tabs>
          <w:tab w:val="left" w:pos="1418"/>
          <w:tab w:val="right" w:pos="9072"/>
        </w:tabs>
        <w:spacing w:after="0"/>
        <w:ind w:left="851"/>
      </w:pPr>
      <w:r>
        <w:t xml:space="preserve">Rostipari előfonó gépek működése, részei, beállítási lehetőségek. </w:t>
      </w:r>
    </w:p>
    <w:p w:rsidR="00126B86" w:rsidRDefault="00126B86" w:rsidP="00D26505">
      <w:pPr>
        <w:tabs>
          <w:tab w:val="left" w:pos="1418"/>
          <w:tab w:val="right" w:pos="9072"/>
        </w:tabs>
        <w:spacing w:after="0"/>
        <w:ind w:left="851"/>
      </w:pPr>
      <w:r>
        <w:t xml:space="preserve">Rostipari végfonógépek </w:t>
      </w:r>
      <w:r w:rsidRPr="00BD60BD">
        <w:t>(nedves- és száraz fonás)</w:t>
      </w:r>
      <w:r>
        <w:t xml:space="preserve">  működése, részei, beállítási lehetőségek.</w:t>
      </w:r>
    </w:p>
    <w:p w:rsidR="00126B86" w:rsidRDefault="00126B86" w:rsidP="00D26505">
      <w:pPr>
        <w:tabs>
          <w:tab w:val="left" w:pos="1418"/>
          <w:tab w:val="right" w:pos="9072"/>
        </w:tabs>
        <w:spacing w:after="0"/>
        <w:ind w:left="851"/>
      </w:pPr>
      <w:r>
        <w:t>Rostfonalak kiszerelése.</w:t>
      </w:r>
    </w:p>
    <w:p w:rsidR="00126B86" w:rsidRDefault="00126B86" w:rsidP="00D26505">
      <w:pPr>
        <w:tabs>
          <w:tab w:val="left" w:pos="1418"/>
          <w:tab w:val="right" w:pos="9072"/>
        </w:tabs>
        <w:spacing w:after="0"/>
        <w:ind w:left="851"/>
      </w:pPr>
      <w:r>
        <w:t>Kiszerelő gépek működése, részei, beállítási lehetőségei.</w:t>
      </w:r>
    </w:p>
    <w:p w:rsidR="00126B86" w:rsidRDefault="00126B86" w:rsidP="00D26505">
      <w:pPr>
        <w:tabs>
          <w:tab w:val="left" w:pos="1418"/>
          <w:tab w:val="right" w:pos="9072"/>
        </w:tabs>
        <w:spacing w:after="0"/>
        <w:ind w:left="851"/>
      </w:pPr>
      <w:r>
        <w:t>Fehérítési eljárások.</w:t>
      </w:r>
    </w:p>
    <w:p w:rsidR="00126B86" w:rsidRDefault="00126B86" w:rsidP="00D26505">
      <w:pPr>
        <w:tabs>
          <w:tab w:val="left" w:pos="1418"/>
          <w:tab w:val="right" w:pos="9072"/>
        </w:tabs>
        <w:spacing w:after="0"/>
        <w:ind w:left="851"/>
      </w:pPr>
      <w:r w:rsidRPr="00BD60BD">
        <w:t>Víztelenítő-,</w:t>
      </w:r>
      <w:r>
        <w:t xml:space="preserve"> </w:t>
      </w:r>
      <w:r w:rsidRPr="00BD60BD">
        <w:t>s</w:t>
      </w:r>
      <w:r>
        <w:t>zárítógépek.</w:t>
      </w:r>
    </w:p>
    <w:p w:rsidR="00126B86" w:rsidRDefault="00126B86" w:rsidP="00D26505">
      <w:pPr>
        <w:tabs>
          <w:tab w:val="left" w:pos="1418"/>
          <w:tab w:val="right" w:pos="9072"/>
        </w:tabs>
        <w:spacing w:after="0"/>
        <w:ind w:left="851"/>
      </w:pPr>
      <w:r>
        <w:t>Len cérnagyártás (bőripari, cipőipari, műszaki cérnák).</w:t>
      </w:r>
    </w:p>
    <w:p w:rsidR="00126B86" w:rsidRDefault="00126B86" w:rsidP="00D26505">
      <w:pPr>
        <w:tabs>
          <w:tab w:val="left" w:pos="1418"/>
          <w:tab w:val="right" w:pos="9072"/>
        </w:tabs>
        <w:spacing w:after="0"/>
        <w:ind w:left="851"/>
      </w:pPr>
      <w:r>
        <w:t>Zsineg és zsinórgyártás.</w:t>
      </w:r>
    </w:p>
    <w:p w:rsidR="00126B86" w:rsidRDefault="00126B86" w:rsidP="00C53E01">
      <w:pPr>
        <w:tabs>
          <w:tab w:val="left" w:pos="1418"/>
          <w:tab w:val="right" w:pos="9072"/>
        </w:tabs>
        <w:spacing w:after="0"/>
        <w:ind w:left="851"/>
      </w:pPr>
      <w:r>
        <w:t>Kötélgyártás.</w:t>
      </w:r>
    </w:p>
    <w:p w:rsidR="00126B86" w:rsidRPr="002A1C54" w:rsidRDefault="00126B86" w:rsidP="00C53E01">
      <w:pPr>
        <w:tabs>
          <w:tab w:val="left" w:pos="1418"/>
          <w:tab w:val="right" w:pos="9072"/>
        </w:tabs>
        <w:spacing w:after="0"/>
        <w:ind w:left="851"/>
      </w:pPr>
    </w:p>
    <w:p w:rsidR="00126B86" w:rsidRDefault="00BD60BD" w:rsidP="00C53E01">
      <w:pPr>
        <w:pStyle w:val="Listaszerbekezds"/>
        <w:numPr>
          <w:ilvl w:val="2"/>
          <w:numId w:val="8"/>
        </w:numPr>
        <w:tabs>
          <w:tab w:val="left" w:pos="1701"/>
          <w:tab w:val="right" w:pos="9072"/>
        </w:tabs>
        <w:spacing w:after="0"/>
        <w:ind w:left="993" w:hanging="426"/>
        <w:rPr>
          <w:b/>
          <w:i/>
        </w:rPr>
      </w:pPr>
      <w:r>
        <w:rPr>
          <w:b/>
          <w:i/>
        </w:rPr>
        <w:t>N</w:t>
      </w:r>
      <w:r w:rsidR="00126B86" w:rsidRPr="00BD60BD">
        <w:rPr>
          <w:b/>
          <w:i/>
        </w:rPr>
        <w:t>emszőtt kelmeképzés</w:t>
      </w:r>
      <w:r w:rsidR="00126B86">
        <w:rPr>
          <w:b/>
          <w:i/>
        </w:rPr>
        <w:t>.</w:t>
      </w:r>
      <w:r w:rsidR="00126B86" w:rsidRPr="00644690">
        <w:rPr>
          <w:b/>
          <w:i/>
        </w:rPr>
        <w:tab/>
      </w:r>
      <w:r w:rsidR="00126B86">
        <w:rPr>
          <w:b/>
          <w:i/>
        </w:rPr>
        <w:t>18 ó</w:t>
      </w:r>
      <w:r w:rsidR="00126B86" w:rsidRPr="00644690">
        <w:rPr>
          <w:b/>
          <w:i/>
        </w:rPr>
        <w:t>ra/</w:t>
      </w:r>
      <w:r w:rsidR="00126B86">
        <w:rPr>
          <w:b/>
          <w:i/>
        </w:rPr>
        <w:t>18</w:t>
      </w:r>
      <w:r w:rsidR="00126B86" w:rsidRPr="00644690">
        <w:rPr>
          <w:b/>
          <w:i/>
        </w:rPr>
        <w:t xml:space="preserve"> óra</w:t>
      </w:r>
    </w:p>
    <w:p w:rsidR="00126B86" w:rsidRDefault="00126B86" w:rsidP="004A0681">
      <w:pPr>
        <w:spacing w:after="0"/>
        <w:ind w:left="851"/>
      </w:pPr>
      <w:r>
        <w:t>Mesterséges szálak fonása.</w:t>
      </w:r>
    </w:p>
    <w:p w:rsidR="00126B86" w:rsidRDefault="00126B86" w:rsidP="004A0681">
      <w:pPr>
        <w:spacing w:after="0"/>
        <w:ind w:left="851"/>
      </w:pPr>
      <w:r>
        <w:t>A mesterséges szálkábel jellemzői.</w:t>
      </w:r>
    </w:p>
    <w:p w:rsidR="00126B86" w:rsidRDefault="00126B86" w:rsidP="004A0681">
      <w:pPr>
        <w:spacing w:after="0"/>
        <w:ind w:left="851"/>
      </w:pPr>
      <w:r>
        <w:t>Konvertálás vágással, tépéssel.</w:t>
      </w:r>
    </w:p>
    <w:p w:rsidR="00126B86" w:rsidRDefault="00126B86" w:rsidP="004A0681">
      <w:pPr>
        <w:spacing w:after="0"/>
        <w:ind w:left="851"/>
      </w:pPr>
      <w:r>
        <w:t>A konvertált szalagok jellemzői, feldolgozása.</w:t>
      </w:r>
    </w:p>
    <w:p w:rsidR="00126B86" w:rsidRDefault="00126B86" w:rsidP="004A0681">
      <w:pPr>
        <w:spacing w:after="0"/>
        <w:ind w:left="851"/>
      </w:pPr>
      <w:r>
        <w:t>Direktfonás.</w:t>
      </w:r>
    </w:p>
    <w:p w:rsidR="00126B86" w:rsidRDefault="00126B86" w:rsidP="004A0681">
      <w:pPr>
        <w:spacing w:after="0"/>
        <w:ind w:left="851"/>
      </w:pPr>
      <w:r>
        <w:t>Fóliafonalak gyártása.</w:t>
      </w:r>
    </w:p>
    <w:p w:rsidR="00126B86" w:rsidRDefault="00126B86" w:rsidP="004A0681">
      <w:pPr>
        <w:spacing w:after="0"/>
        <w:ind w:left="851"/>
      </w:pPr>
      <w:r>
        <w:t xml:space="preserve">Rostosított fóliafonal </w:t>
      </w:r>
      <w:r w:rsidRPr="00BD60BD">
        <w:t>gyártása</w:t>
      </w:r>
    </w:p>
    <w:p w:rsidR="00126B86" w:rsidRDefault="00126B86" w:rsidP="004A0681">
      <w:pPr>
        <w:spacing w:after="0"/>
        <w:ind w:left="851"/>
      </w:pPr>
      <w:r>
        <w:t>Nemszőtt textíliák csoportosítása</w:t>
      </w:r>
    </w:p>
    <w:p w:rsidR="00126B86" w:rsidRDefault="00126B86" w:rsidP="004A0681">
      <w:pPr>
        <w:spacing w:after="0"/>
        <w:ind w:left="851"/>
      </w:pPr>
      <w:r>
        <w:t>Szálasanyag előkészítése.</w:t>
      </w:r>
    </w:p>
    <w:p w:rsidR="00126B86" w:rsidRDefault="00126B86" w:rsidP="004A0681">
      <w:pPr>
        <w:spacing w:after="0"/>
        <w:ind w:left="851"/>
      </w:pPr>
      <w:r w:rsidRPr="00BD60BD">
        <w:t>Fátyol- és</w:t>
      </w:r>
      <w:r>
        <w:t xml:space="preserve"> </w:t>
      </w:r>
      <w:r w:rsidRPr="00BD60BD">
        <w:t>b</w:t>
      </w:r>
      <w:r>
        <w:t>undaképzési technológiák.</w:t>
      </w:r>
    </w:p>
    <w:p w:rsidR="00126B86" w:rsidRDefault="00126B86" w:rsidP="004A0681">
      <w:pPr>
        <w:spacing w:after="0"/>
        <w:ind w:left="851"/>
      </w:pPr>
      <w:r>
        <w:t>Szilárdítási eljárások.</w:t>
      </w:r>
    </w:p>
    <w:p w:rsidR="00126B86" w:rsidRDefault="00126B86" w:rsidP="004A0681">
      <w:pPr>
        <w:spacing w:after="0"/>
        <w:ind w:left="851"/>
      </w:pPr>
      <w:r>
        <w:t>Szálbundaalapú kelmék.</w:t>
      </w:r>
    </w:p>
    <w:p w:rsidR="00126B86" w:rsidRDefault="00126B86" w:rsidP="004A0681">
      <w:pPr>
        <w:spacing w:after="0"/>
        <w:ind w:left="851"/>
      </w:pPr>
      <w:r>
        <w:t>Varrva hurkolt kelmék</w:t>
      </w:r>
    </w:p>
    <w:p w:rsidR="00126B86" w:rsidRPr="00BD60BD" w:rsidRDefault="00126B86" w:rsidP="004A0681">
      <w:pPr>
        <w:spacing w:after="0"/>
        <w:ind w:left="851"/>
      </w:pPr>
      <w:r w:rsidRPr="00BD60BD">
        <w:t>Egyéb (pl. VOLTEX, Malipol) kelmék</w:t>
      </w:r>
      <w:r w:rsidR="00BD60BD">
        <w:t>.</w:t>
      </w:r>
    </w:p>
    <w:p w:rsidR="00126B86" w:rsidRDefault="00126B86" w:rsidP="004A0681">
      <w:pPr>
        <w:spacing w:after="0"/>
        <w:ind w:left="851"/>
      </w:pPr>
      <w:r>
        <w:t>Fonatolás elve, gépei.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Szövéstechnológia I.</w:t>
      </w:r>
      <w:r w:rsidRPr="00644690">
        <w:rPr>
          <w:b/>
          <w:i/>
        </w:rPr>
        <w:tab/>
      </w:r>
      <w:r>
        <w:rPr>
          <w:b/>
          <w:i/>
        </w:rPr>
        <w:t>36 ó</w:t>
      </w:r>
      <w:r w:rsidRPr="00644690">
        <w:rPr>
          <w:b/>
          <w:i/>
        </w:rPr>
        <w:t>ra/</w:t>
      </w:r>
      <w:r>
        <w:rPr>
          <w:b/>
          <w:i/>
        </w:rPr>
        <w:t>36</w:t>
      </w:r>
      <w:r w:rsidRPr="00644690">
        <w:rPr>
          <w:b/>
          <w:i/>
        </w:rPr>
        <w:t xml:space="preserve"> óra</w:t>
      </w:r>
    </w:p>
    <w:p w:rsidR="00126B86" w:rsidRDefault="00126B86" w:rsidP="001662E2">
      <w:pPr>
        <w:spacing w:after="0"/>
        <w:ind w:left="851"/>
      </w:pPr>
      <w:r>
        <w:t>Előkészítő műveletek.</w:t>
      </w:r>
    </w:p>
    <w:p w:rsidR="00126B86" w:rsidRDefault="00126B86" w:rsidP="001662E2">
      <w:pPr>
        <w:spacing w:after="0"/>
        <w:ind w:left="851"/>
      </w:pPr>
      <w:r>
        <w:t>Keresztcsévélés célja, feladata.</w:t>
      </w:r>
    </w:p>
    <w:p w:rsidR="00126B86" w:rsidRDefault="00126B86" w:rsidP="001662E2">
      <w:pPr>
        <w:spacing w:after="0"/>
        <w:ind w:left="851"/>
      </w:pPr>
      <w:r>
        <w:t>Keresztcsévélő gépek működése, részei, beállítási lehetőségek.</w:t>
      </w:r>
    </w:p>
    <w:p w:rsidR="00126B86" w:rsidRPr="00BD60BD" w:rsidRDefault="00126B86" w:rsidP="001662E2">
      <w:pPr>
        <w:spacing w:after="0"/>
        <w:ind w:left="851"/>
      </w:pPr>
      <w:r w:rsidRPr="00BD60BD">
        <w:t>Az elektronikus elven működő fonaltisztítók beállítása, működése; automata kötözők</w:t>
      </w:r>
    </w:p>
    <w:p w:rsidR="00126B86" w:rsidRDefault="00126B86" w:rsidP="001662E2">
      <w:pPr>
        <w:spacing w:after="0"/>
        <w:ind w:left="851"/>
      </w:pPr>
      <w:r>
        <w:t>Keresztcséve típusai, jellemzői, előállítási módjai.</w:t>
      </w:r>
    </w:p>
    <w:p w:rsidR="00126B86" w:rsidRDefault="00126B86" w:rsidP="001662E2">
      <w:pPr>
        <w:spacing w:after="0"/>
        <w:ind w:left="851"/>
      </w:pPr>
      <w:r>
        <w:t>A cséve sűrűségét befolyásoló tényezők</w:t>
      </w:r>
    </w:p>
    <w:p w:rsidR="00126B86" w:rsidRDefault="00126B86" w:rsidP="001662E2">
      <w:pPr>
        <w:spacing w:after="0"/>
        <w:ind w:left="851"/>
      </w:pPr>
      <w:r>
        <w:t>A fonal igénybevétele keresztcsévélés közben,</w:t>
      </w:r>
      <w:r w:rsidRPr="00BD60BD">
        <w:t xml:space="preserve"> fonalfék-típusok, beállításuk</w:t>
      </w:r>
    </w:p>
    <w:p w:rsidR="00126B86" w:rsidRDefault="00126B86" w:rsidP="001662E2">
      <w:pPr>
        <w:spacing w:after="0"/>
        <w:ind w:left="851"/>
      </w:pPr>
      <w:r>
        <w:t>Vetülékcsévélés célja, feladata</w:t>
      </w:r>
    </w:p>
    <w:p w:rsidR="00126B86" w:rsidRDefault="00126B86" w:rsidP="001662E2">
      <w:pPr>
        <w:spacing w:after="0"/>
        <w:ind w:left="851"/>
      </w:pPr>
      <w:r>
        <w:t>Vetülékcsévélő gépek működése, részei, beállítási lehetőségek.</w:t>
      </w:r>
    </w:p>
    <w:p w:rsidR="00126B86" w:rsidRDefault="00126B86" w:rsidP="001662E2">
      <w:pPr>
        <w:spacing w:after="0"/>
        <w:ind w:left="851"/>
      </w:pPr>
      <w:r>
        <w:t>Vetülékcséve típusai, jellemzői, előállítási módjai.</w:t>
      </w:r>
    </w:p>
    <w:p w:rsidR="00126B86" w:rsidRDefault="00126B86" w:rsidP="001662E2">
      <w:pPr>
        <w:spacing w:after="0"/>
        <w:ind w:left="851"/>
      </w:pPr>
      <w:r>
        <w:t>Kettőzés, többszörözés célja, gépei, eszközei.</w:t>
      </w:r>
    </w:p>
    <w:p w:rsidR="00126B86" w:rsidRDefault="00126B86" w:rsidP="001662E2">
      <w:pPr>
        <w:spacing w:after="0"/>
        <w:ind w:left="851"/>
      </w:pPr>
      <w:r>
        <w:t>Kettőzött fonal jelölése.</w:t>
      </w:r>
    </w:p>
    <w:p w:rsidR="00126B86" w:rsidRDefault="00126B86" w:rsidP="001662E2">
      <w:pPr>
        <w:spacing w:after="0"/>
        <w:ind w:left="851"/>
      </w:pPr>
      <w:r>
        <w:t xml:space="preserve">A </w:t>
      </w:r>
      <w:r w:rsidRPr="00BD60BD">
        <w:t>szövődei célú</w:t>
      </w:r>
      <w:r>
        <w:t xml:space="preserve"> cérnázás célja, fogalma.</w:t>
      </w:r>
    </w:p>
    <w:p w:rsidR="00126B86" w:rsidRDefault="00126B86" w:rsidP="001662E2">
      <w:pPr>
        <w:spacing w:after="0"/>
        <w:ind w:left="851"/>
      </w:pPr>
      <w:r>
        <w:lastRenderedPageBreak/>
        <w:t>Cérnák csoportosítása, szerkezete, jelölése.</w:t>
      </w:r>
    </w:p>
    <w:p w:rsidR="00126B86" w:rsidRDefault="00126B86" w:rsidP="001662E2">
      <w:pPr>
        <w:spacing w:after="0"/>
        <w:ind w:left="851"/>
      </w:pPr>
      <w:r>
        <w:t>Cérnázó gépek működése, részei, beállítási lehetőségek.</w:t>
      </w:r>
    </w:p>
    <w:p w:rsidR="00126B86" w:rsidRDefault="00126B86" w:rsidP="001662E2">
      <w:pPr>
        <w:spacing w:after="0"/>
        <w:ind w:left="851"/>
      </w:pPr>
      <w:r>
        <w:t>Fonvacérn</w:t>
      </w:r>
      <w:r w:rsidRPr="00B24C30">
        <w:t>á</w:t>
      </w:r>
      <w:r>
        <w:t>z</w:t>
      </w:r>
      <w:r w:rsidRPr="00B24C30">
        <w:t>á</w:t>
      </w:r>
      <w:r>
        <w:t>s.</w:t>
      </w:r>
    </w:p>
    <w:p w:rsidR="00126B86" w:rsidRDefault="00126B86" w:rsidP="001662E2">
      <w:pPr>
        <w:spacing w:after="0"/>
        <w:ind w:left="851"/>
      </w:pPr>
      <w:r>
        <w:t>Felvetés célja, fogalma.</w:t>
      </w:r>
    </w:p>
    <w:p w:rsidR="00126B86" w:rsidRDefault="00126B86" w:rsidP="001662E2">
      <w:pPr>
        <w:spacing w:after="0"/>
        <w:ind w:left="851"/>
      </w:pPr>
      <w:r>
        <w:t>Felvető gépek működése, részei, beállítási lehetőségek.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Szövéstechnológia II.</w:t>
      </w:r>
      <w:r w:rsidRPr="00644690">
        <w:rPr>
          <w:b/>
          <w:i/>
        </w:rPr>
        <w:tab/>
      </w:r>
      <w:r>
        <w:rPr>
          <w:b/>
          <w:i/>
        </w:rPr>
        <w:t>36 ó</w:t>
      </w:r>
      <w:r w:rsidRPr="00644690">
        <w:rPr>
          <w:b/>
          <w:i/>
        </w:rPr>
        <w:t>ra/</w:t>
      </w:r>
      <w:r>
        <w:rPr>
          <w:b/>
          <w:i/>
        </w:rPr>
        <w:t>36</w:t>
      </w:r>
      <w:r w:rsidRPr="00644690">
        <w:rPr>
          <w:b/>
          <w:i/>
        </w:rPr>
        <w:t xml:space="preserve"> óra</w:t>
      </w:r>
    </w:p>
    <w:p w:rsidR="00D24621" w:rsidRDefault="00D24621" w:rsidP="00D24621">
      <w:pPr>
        <w:spacing w:after="0"/>
        <w:ind w:left="851"/>
      </w:pPr>
      <w:r>
        <w:t>Írezés célja, feladata.</w:t>
      </w:r>
    </w:p>
    <w:p w:rsidR="00D24621" w:rsidRDefault="00D24621" w:rsidP="00D24621">
      <w:pPr>
        <w:spacing w:after="0"/>
        <w:ind w:left="851"/>
      </w:pPr>
      <w:r>
        <w:t>Íranyag összetevői.</w:t>
      </w:r>
    </w:p>
    <w:p w:rsidR="00D24621" w:rsidRDefault="00D24621" w:rsidP="00D24621">
      <w:pPr>
        <w:spacing w:after="0"/>
        <w:ind w:left="851"/>
      </w:pPr>
      <w:r>
        <w:t>Írezőfürdő készítő berendezések.</w:t>
      </w:r>
    </w:p>
    <w:p w:rsidR="00D24621" w:rsidRDefault="00D24621" w:rsidP="00D24621">
      <w:pPr>
        <w:spacing w:after="0"/>
        <w:ind w:left="851"/>
      </w:pPr>
      <w:r>
        <w:t>Írező gépek működése, részei, beállítási lehetőségek.</w:t>
      </w:r>
    </w:p>
    <w:p w:rsidR="00D24621" w:rsidRDefault="00D24621" w:rsidP="00D24621">
      <w:pPr>
        <w:spacing w:after="0"/>
        <w:ind w:left="851"/>
      </w:pPr>
      <w:r>
        <w:t>Összeeresztő gépek működése, részei, beállítási lehetőségek.</w:t>
      </w:r>
    </w:p>
    <w:p w:rsidR="00D24621" w:rsidRDefault="00D24621" w:rsidP="00D24621">
      <w:pPr>
        <w:spacing w:after="0"/>
        <w:ind w:left="851"/>
      </w:pPr>
      <w:r>
        <w:t>Különleges előkészítő műveletek (kreppelés, gőzölés).</w:t>
      </w:r>
    </w:p>
    <w:p w:rsidR="00D24621" w:rsidRDefault="00D24621" w:rsidP="00D24621">
      <w:pPr>
        <w:spacing w:after="0"/>
        <w:ind w:left="851"/>
      </w:pPr>
      <w:r>
        <w:t>Beszerelés a szerszámokba.</w:t>
      </w:r>
    </w:p>
    <w:p w:rsidR="00D24621" w:rsidRDefault="00D24621" w:rsidP="00D24621">
      <w:pPr>
        <w:spacing w:after="0"/>
        <w:ind w:left="851"/>
      </w:pPr>
      <w:r>
        <w:t>Lamellák feladata, típusai.</w:t>
      </w:r>
    </w:p>
    <w:p w:rsidR="00D24621" w:rsidRDefault="00D24621" w:rsidP="00D24621">
      <w:pPr>
        <w:spacing w:after="0"/>
        <w:ind w:left="851"/>
      </w:pPr>
      <w:r>
        <w:t>Borda feladata, típusai.</w:t>
      </w:r>
    </w:p>
    <w:p w:rsidR="00D24621" w:rsidRDefault="00D24621" w:rsidP="00D24621">
      <w:pPr>
        <w:spacing w:after="0"/>
        <w:ind w:left="851"/>
      </w:pPr>
      <w:r>
        <w:t>Nyüstök feladata, típusai.</w:t>
      </w:r>
    </w:p>
    <w:p w:rsidR="00D24621" w:rsidRDefault="00D24621" w:rsidP="00D24621">
      <w:pPr>
        <w:spacing w:after="0"/>
        <w:ind w:left="851"/>
      </w:pPr>
      <w:r>
        <w:t>Cséppálcák jelentősége.</w:t>
      </w:r>
    </w:p>
    <w:p w:rsidR="00D24621" w:rsidRDefault="00D24621" w:rsidP="00D24621">
      <w:pPr>
        <w:spacing w:after="0"/>
        <w:ind w:left="851"/>
      </w:pPr>
      <w:r>
        <w:t>Fonaladogató gép működése.</w:t>
      </w:r>
    </w:p>
    <w:p w:rsidR="00D24621" w:rsidRDefault="00D24621" w:rsidP="00D24621">
      <w:pPr>
        <w:spacing w:after="0"/>
        <w:ind w:left="851"/>
      </w:pPr>
      <w:r>
        <w:t>Kötözőgép működése.</w:t>
      </w:r>
    </w:p>
    <w:p w:rsidR="00D24621" w:rsidRDefault="00D24621" w:rsidP="00D24621">
      <w:pPr>
        <w:spacing w:after="0"/>
        <w:ind w:left="851"/>
      </w:pPr>
      <w:r>
        <w:t>Lamellázó gép működése.</w:t>
      </w:r>
    </w:p>
    <w:p w:rsidR="00126B86" w:rsidRDefault="00D24621" w:rsidP="00D24621">
      <w:pPr>
        <w:spacing w:after="0"/>
        <w:ind w:left="851"/>
      </w:pPr>
      <w:r>
        <w:t>Automata befűzőgépek.</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Szövéstechnológi III.</w:t>
      </w:r>
      <w:r w:rsidRPr="00644690">
        <w:rPr>
          <w:b/>
          <w:i/>
        </w:rPr>
        <w:tab/>
      </w:r>
      <w:r>
        <w:rPr>
          <w:b/>
          <w:i/>
        </w:rPr>
        <w:t>36 ó</w:t>
      </w:r>
      <w:r w:rsidRPr="00644690">
        <w:rPr>
          <w:b/>
          <w:i/>
        </w:rPr>
        <w:t>ra/</w:t>
      </w:r>
      <w:r>
        <w:rPr>
          <w:b/>
          <w:i/>
        </w:rPr>
        <w:t>36</w:t>
      </w:r>
      <w:r w:rsidRPr="00644690">
        <w:rPr>
          <w:b/>
          <w:i/>
        </w:rPr>
        <w:t xml:space="preserve"> óra</w:t>
      </w:r>
    </w:p>
    <w:p w:rsidR="00126B86" w:rsidRDefault="00126B86" w:rsidP="00556D86">
      <w:pPr>
        <w:spacing w:after="0"/>
        <w:ind w:left="851"/>
      </w:pPr>
      <w:r>
        <w:t>Szövőgépek csoportosítása.</w:t>
      </w:r>
    </w:p>
    <w:p w:rsidR="00126B86" w:rsidRDefault="00126B86" w:rsidP="00556D86">
      <w:pPr>
        <w:spacing w:after="0"/>
        <w:ind w:left="851"/>
      </w:pPr>
      <w:r>
        <w:t xml:space="preserve">Szádképzés, </w:t>
      </w:r>
    </w:p>
    <w:p w:rsidR="00126B86" w:rsidRDefault="00126B86" w:rsidP="00556D86">
      <w:pPr>
        <w:spacing w:after="0"/>
        <w:ind w:left="851"/>
      </w:pPr>
      <w:r>
        <w:t>Szád méretei, kül</w:t>
      </w:r>
      <w:r w:rsidRPr="00BD60BD">
        <w:t>önböző</w:t>
      </w:r>
      <w:r>
        <w:t xml:space="preserve"> szádalakok.</w:t>
      </w:r>
    </w:p>
    <w:p w:rsidR="00126B86" w:rsidRDefault="00126B86" w:rsidP="00556D86">
      <w:pPr>
        <w:spacing w:after="0"/>
        <w:ind w:left="851"/>
      </w:pPr>
      <w:r>
        <w:t xml:space="preserve">Szádképző szerkezetek csoportosítása, </w:t>
      </w:r>
      <w:r w:rsidRPr="00BD60BD">
        <w:t>különböző korszerű szádképző szerkezetek</w:t>
      </w:r>
      <w:r w:rsidR="00BD60BD" w:rsidRPr="00BD60BD">
        <w:t>.</w:t>
      </w:r>
    </w:p>
    <w:p w:rsidR="00126B86" w:rsidRDefault="00126B86" w:rsidP="00556D86">
      <w:pPr>
        <w:spacing w:after="0"/>
        <w:ind w:left="851"/>
      </w:pPr>
      <w:r>
        <w:t xml:space="preserve">Nyüstök mozgatása, </w:t>
      </w:r>
      <w:r w:rsidRPr="00BD60BD">
        <w:t>különböző korszerű nyüstmozgató berendezések</w:t>
      </w:r>
    </w:p>
    <w:p w:rsidR="00126B86" w:rsidRDefault="00126B86" w:rsidP="00556D86">
      <w:pPr>
        <w:spacing w:after="0"/>
        <w:ind w:left="851"/>
      </w:pPr>
      <w:r>
        <w:t>Nyüstösgépek működése, részei, beállítási lehetőségek.</w:t>
      </w:r>
    </w:p>
    <w:p w:rsidR="00126B86" w:rsidRDefault="00126B86" w:rsidP="00556D86">
      <w:pPr>
        <w:spacing w:after="0"/>
        <w:ind w:left="851"/>
      </w:pPr>
      <w:r>
        <w:t>Jacquard gépek működése, részei, beállítási lehetőségek.</w:t>
      </w:r>
    </w:p>
    <w:p w:rsidR="00126B86" w:rsidRDefault="00126B86" w:rsidP="00556D86">
      <w:pPr>
        <w:spacing w:after="0"/>
        <w:ind w:left="851"/>
      </w:pPr>
      <w:r>
        <w:t>Mintázás. CAD/Cam rendszer ismertetése.</w:t>
      </w:r>
    </w:p>
    <w:p w:rsidR="00126B86" w:rsidRDefault="00126B86" w:rsidP="00556D86">
      <w:pPr>
        <w:spacing w:after="0"/>
        <w:ind w:left="851"/>
      </w:pPr>
      <w:r>
        <w:t>Bordamozgatási módok.</w:t>
      </w:r>
    </w:p>
    <w:p w:rsidR="00126B86" w:rsidRDefault="00126B86" w:rsidP="00556D86">
      <w:pPr>
        <w:spacing w:after="0"/>
        <w:ind w:left="851"/>
      </w:pPr>
      <w:r>
        <w:t>Vetülékbevitel sebességének alakulása.</w:t>
      </w:r>
    </w:p>
    <w:p w:rsidR="00126B86" w:rsidRDefault="00126B86" w:rsidP="00556D86">
      <w:pPr>
        <w:spacing w:after="0"/>
        <w:ind w:left="851"/>
      </w:pPr>
      <w:r>
        <w:t>Vetélős szövőgépek vetülék bevitele.</w:t>
      </w:r>
    </w:p>
    <w:p w:rsidR="00126B86" w:rsidRDefault="00126B86" w:rsidP="00556D86">
      <w:pPr>
        <w:spacing w:after="0"/>
        <w:ind w:left="851"/>
      </w:pPr>
      <w:r>
        <w:t>Vetélő nélküli gépek vetülékbevitele (fogóvetélős, vetülékvivős, fúvókás)</w:t>
      </w:r>
    </w:p>
    <w:p w:rsidR="00126B86" w:rsidRDefault="00126B86" w:rsidP="00556D86">
      <w:pPr>
        <w:spacing w:after="0"/>
        <w:ind w:left="851"/>
      </w:pPr>
      <w:r>
        <w:t>Hullámszádas, körszövőgépek.</w:t>
      </w:r>
    </w:p>
    <w:p w:rsidR="00126B86" w:rsidRDefault="00126B86" w:rsidP="00556D86">
      <w:pPr>
        <w:spacing w:after="0"/>
        <w:ind w:left="851"/>
      </w:pPr>
      <w:r>
        <w:t>Vetülék</w:t>
      </w:r>
      <w:r w:rsidRPr="00BD60BD">
        <w:t>fonal</w:t>
      </w:r>
      <w:r>
        <w:t xml:space="preserve"> igénybevétel elemzése.</w:t>
      </w:r>
    </w:p>
    <w:p w:rsidR="00126B86" w:rsidRDefault="00126B86" w:rsidP="00556D86">
      <w:pPr>
        <w:spacing w:after="0"/>
        <w:ind w:left="851"/>
      </w:pPr>
      <w:r>
        <w:t>Előtároló szerkezetek.</w:t>
      </w:r>
    </w:p>
    <w:p w:rsidR="00126B86" w:rsidRDefault="00126B86" w:rsidP="00556D86">
      <w:pPr>
        <w:spacing w:after="0"/>
        <w:ind w:left="851"/>
      </w:pPr>
      <w:r>
        <w:t>Lánc</w:t>
      </w:r>
      <w:r w:rsidRPr="00BD60BD">
        <w:t>fonal</w:t>
      </w:r>
      <w:r>
        <w:t xml:space="preserve"> </w:t>
      </w:r>
      <w:r w:rsidRPr="00BD60BD">
        <w:t>utánengedő</w:t>
      </w:r>
      <w:r>
        <w:t xml:space="preserve"> szerkezetek.</w:t>
      </w:r>
    </w:p>
    <w:p w:rsidR="00126B86" w:rsidRDefault="00126B86" w:rsidP="00556D86">
      <w:pPr>
        <w:spacing w:after="0"/>
        <w:ind w:left="851"/>
      </w:pPr>
      <w:r>
        <w:t>Szövetfelhengerlő szerkezetek.</w:t>
      </w:r>
    </w:p>
    <w:p w:rsidR="00126B86" w:rsidRDefault="00126B86" w:rsidP="00556D86">
      <w:pPr>
        <w:spacing w:after="0"/>
        <w:ind w:left="851"/>
      </w:pPr>
      <w:r>
        <w:t>Frottí</w:t>
      </w:r>
      <w:r w:rsidRPr="00BD60BD">
        <w:t>e</w:t>
      </w:r>
      <w:r>
        <w:t xml:space="preserve">r szövetek gyártása, </w:t>
      </w:r>
      <w:r w:rsidRPr="00BD60BD">
        <w:t>a frottírszövőgépek működése, bordamozgatás.</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ED08F0">
      <w:pPr>
        <w:spacing w:after="0"/>
        <w:ind w:left="851"/>
      </w:pPr>
      <w:r>
        <w:t>Kötő-, hurkoló gépek csoportosítása.</w:t>
      </w:r>
    </w:p>
    <w:p w:rsidR="00126B86" w:rsidRDefault="00126B86" w:rsidP="00ED08F0">
      <w:pPr>
        <w:spacing w:after="0"/>
        <w:ind w:left="851"/>
      </w:pPr>
      <w:r>
        <w:t>Kötött kelme képzése.</w:t>
      </w:r>
    </w:p>
    <w:p w:rsidR="00126B86" w:rsidRDefault="00126B86" w:rsidP="00ED08F0">
      <w:pPr>
        <w:spacing w:after="0"/>
        <w:ind w:left="851"/>
      </w:pPr>
      <w:r>
        <w:t>Szemképzés eszközei, faladata, működése.</w:t>
      </w:r>
    </w:p>
    <w:p w:rsidR="00126B86" w:rsidRDefault="00126B86" w:rsidP="00ED08F0">
      <w:pPr>
        <w:spacing w:after="0"/>
        <w:ind w:left="851"/>
      </w:pPr>
      <w:r>
        <w:t>A gép és fonalfinomság összefüggése.</w:t>
      </w:r>
    </w:p>
    <w:p w:rsidR="00126B86" w:rsidRDefault="00126B86" w:rsidP="00ED08F0">
      <w:pPr>
        <w:spacing w:after="0"/>
        <w:ind w:left="851"/>
      </w:pPr>
      <w:r>
        <w:t>Síkkötőgépek típusai, részei, működése.</w:t>
      </w:r>
    </w:p>
    <w:p w:rsidR="00126B86" w:rsidRDefault="00126B86" w:rsidP="00ED08F0">
      <w:pPr>
        <w:spacing w:after="0"/>
        <w:ind w:left="851"/>
      </w:pPr>
      <w:r>
        <w:t>A mintázás eszközei.</w:t>
      </w:r>
    </w:p>
    <w:p w:rsidR="00126B86" w:rsidRDefault="00126B86" w:rsidP="00ED08F0">
      <w:pPr>
        <w:spacing w:after="0"/>
        <w:ind w:left="851"/>
      </w:pPr>
      <w:r>
        <w:lastRenderedPageBreak/>
        <w:t>Síkkötőgépek különleges berendezései</w:t>
      </w:r>
    </w:p>
    <w:p w:rsidR="00126B86" w:rsidRDefault="00126B86" w:rsidP="00ED08F0">
      <w:pPr>
        <w:spacing w:after="0"/>
        <w:ind w:left="851"/>
      </w:pPr>
      <w:r>
        <w:t>–</w:t>
      </w:r>
      <w:r>
        <w:tab/>
        <w:t>hurkos felületű kelme képzése</w:t>
      </w:r>
    </w:p>
    <w:p w:rsidR="00126B86" w:rsidRDefault="00126B86" w:rsidP="00ED08F0">
      <w:pPr>
        <w:spacing w:after="0"/>
        <w:ind w:left="851"/>
      </w:pPr>
      <w:r>
        <w:t>–</w:t>
      </w:r>
      <w:r>
        <w:tab/>
        <w:t>szemátakasztás segédkészüléke</w:t>
      </w:r>
    </w:p>
    <w:p w:rsidR="00126B86" w:rsidRDefault="00126B86" w:rsidP="00ED08F0">
      <w:pPr>
        <w:spacing w:after="0"/>
        <w:ind w:left="851"/>
      </w:pPr>
      <w:r>
        <w:t>–</w:t>
      </w:r>
      <w:r>
        <w:tab/>
        <w:t>emeletes lakatrendszer.</w:t>
      </w:r>
    </w:p>
    <w:p w:rsidR="00126B86" w:rsidRDefault="00126B86" w:rsidP="00ED08F0">
      <w:pPr>
        <w:spacing w:after="0"/>
        <w:ind w:left="851"/>
      </w:pPr>
      <w:r>
        <w:t>Jacquard tűválogatás.</w:t>
      </w:r>
    </w:p>
    <w:p w:rsidR="00126B86" w:rsidRDefault="00126B86" w:rsidP="00ED08F0">
      <w:pPr>
        <w:spacing w:after="0"/>
        <w:ind w:left="851"/>
      </w:pPr>
      <w:r>
        <w:t>Bal-bal gép működési elve, részei, beállítási lehetőségei.</w:t>
      </w:r>
    </w:p>
    <w:p w:rsidR="00126B86" w:rsidRDefault="00126B86" w:rsidP="00ED08F0">
      <w:pPr>
        <w:spacing w:after="0"/>
        <w:ind w:left="851"/>
      </w:pPr>
      <w:r>
        <w:t>Kézi kesztyűkötő gép.</w:t>
      </w:r>
    </w:p>
    <w:p w:rsidR="00126B86" w:rsidRDefault="00126B86" w:rsidP="00ED08F0">
      <w:pPr>
        <w:spacing w:after="0"/>
        <w:ind w:left="851"/>
      </w:pPr>
      <w:r>
        <w:t>Síkkötött idomlap készítése.</w:t>
      </w:r>
    </w:p>
    <w:p w:rsidR="00126B86" w:rsidRDefault="00126B86" w:rsidP="00ED08F0">
      <w:pPr>
        <w:spacing w:after="0"/>
        <w:ind w:left="851"/>
      </w:pPr>
      <w:r>
        <w:t>Kötőipari konfekcionálás.</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II.</w:t>
      </w:r>
      <w:r w:rsidRPr="00644690">
        <w:rPr>
          <w:b/>
          <w:i/>
        </w:rPr>
        <w:tab/>
      </w:r>
      <w:r>
        <w:rPr>
          <w:b/>
          <w:i/>
        </w:rPr>
        <w:t>31 ó</w:t>
      </w:r>
      <w:r w:rsidRPr="00644690">
        <w:rPr>
          <w:b/>
          <w:i/>
        </w:rPr>
        <w:t>ra/</w:t>
      </w:r>
      <w:r>
        <w:rPr>
          <w:b/>
          <w:i/>
        </w:rPr>
        <w:t>31</w:t>
      </w:r>
      <w:r w:rsidRPr="00644690">
        <w:rPr>
          <w:b/>
          <w:i/>
        </w:rPr>
        <w:t xml:space="preserve"> óra</w:t>
      </w:r>
    </w:p>
    <w:p w:rsidR="00126B86" w:rsidRDefault="00126B86" w:rsidP="00ED08F0">
      <w:pPr>
        <w:spacing w:after="0"/>
        <w:ind w:left="851"/>
      </w:pPr>
      <w:r>
        <w:t>A félautomata síkkötőgépek felépítése, részei, beállítási lehetőségei.</w:t>
      </w:r>
    </w:p>
    <w:p w:rsidR="00126B86" w:rsidRDefault="00126B86" w:rsidP="00ED08F0">
      <w:pPr>
        <w:spacing w:after="0"/>
        <w:ind w:left="851"/>
      </w:pPr>
      <w:r>
        <w:t>A félautomata gépek segédberendezései.</w:t>
      </w:r>
    </w:p>
    <w:p w:rsidR="00126B86" w:rsidRDefault="00126B86" w:rsidP="00ED08F0">
      <w:pPr>
        <w:spacing w:after="0"/>
        <w:ind w:left="851"/>
      </w:pPr>
      <w:r>
        <w:t>Az automata síkkötőgépek felépítése, részei, beállítási lehetőségei.</w:t>
      </w:r>
    </w:p>
    <w:p w:rsidR="00126B86" w:rsidRDefault="00126B86" w:rsidP="00ED08F0">
      <w:pPr>
        <w:spacing w:after="0"/>
        <w:ind w:left="851"/>
      </w:pPr>
      <w:r>
        <w:t>Idomlap kötése az automata síkkötőgépeken.</w:t>
      </w:r>
    </w:p>
    <w:p w:rsidR="00126B86" w:rsidRDefault="00126B86" w:rsidP="00ED08F0">
      <w:pPr>
        <w:spacing w:after="0"/>
        <w:ind w:left="851"/>
      </w:pPr>
      <w:r>
        <w:t>A síkhurkoló</w:t>
      </w:r>
      <w:r w:rsidRPr="00F87CA4">
        <w:rPr>
          <w:color w:val="FF0000"/>
        </w:rPr>
        <w:t>-</w:t>
      </w:r>
      <w:r>
        <w:t>gépek felépítése, részei, beállítási lehetőségei.</w:t>
      </w:r>
    </w:p>
    <w:p w:rsidR="00126B86" w:rsidRDefault="00126B86" w:rsidP="00ED08F0">
      <w:pPr>
        <w:spacing w:after="0"/>
        <w:ind w:left="851"/>
      </w:pPr>
      <w:r>
        <w:t>A szemképző eszközök és mozgatásuk.</w:t>
      </w:r>
    </w:p>
    <w:p w:rsidR="00126B86" w:rsidRDefault="00126B86" w:rsidP="00ED08F0">
      <w:pPr>
        <w:spacing w:after="0"/>
        <w:ind w:left="851"/>
      </w:pPr>
      <w:r>
        <w:t>A szemképzés menete.</w:t>
      </w:r>
    </w:p>
    <w:p w:rsidR="00126B86" w:rsidRDefault="00126B86" w:rsidP="00ED08F0">
      <w:pPr>
        <w:spacing w:after="0"/>
        <w:ind w:left="851"/>
      </w:pPr>
      <w:r>
        <w:t>Idomozás.</w:t>
      </w:r>
    </w:p>
    <w:p w:rsidR="00126B86" w:rsidRDefault="00126B86" w:rsidP="00CC3C2D">
      <w:pPr>
        <w:spacing w:after="0"/>
        <w:ind w:left="851"/>
      </w:pPr>
      <w:r>
        <w:t>Mintázási lehetőségek síkhurkoló</w:t>
      </w:r>
      <w:r w:rsidRPr="00F87CA4">
        <w:rPr>
          <w:color w:val="FF0000"/>
        </w:rPr>
        <w:t>-</w:t>
      </w:r>
      <w:r>
        <w:t>gépeken.</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III</w:t>
      </w:r>
      <w:r w:rsidR="00B24C30">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E33435">
      <w:pPr>
        <w:spacing w:after="0"/>
        <w:ind w:left="851"/>
      </w:pPr>
      <w:r>
        <w:t>A nagyátmérőjű körkötőgépek felépítése, részei, beállítási lehetőségei.</w:t>
      </w:r>
    </w:p>
    <w:p w:rsidR="00126B86" w:rsidRDefault="00126B86" w:rsidP="00E33435">
      <w:pPr>
        <w:spacing w:after="0"/>
        <w:ind w:left="851"/>
      </w:pPr>
      <w:r>
        <w:t>Szemképzés, lakatrendszerek.</w:t>
      </w:r>
    </w:p>
    <w:p w:rsidR="00126B86" w:rsidRDefault="00126B86" w:rsidP="00E33435">
      <w:pPr>
        <w:spacing w:after="0"/>
        <w:ind w:left="851"/>
      </w:pPr>
      <w:r>
        <w:t>Mintázás.</w:t>
      </w:r>
    </w:p>
    <w:p w:rsidR="00126B86" w:rsidRDefault="00126B86" w:rsidP="00E33435">
      <w:pPr>
        <w:spacing w:after="0"/>
        <w:ind w:left="851"/>
      </w:pPr>
      <w:r>
        <w:t>Idomozás.</w:t>
      </w:r>
    </w:p>
    <w:p w:rsidR="00126B86" w:rsidRDefault="00126B86" w:rsidP="00E33435">
      <w:pPr>
        <w:spacing w:after="0"/>
        <w:ind w:left="851"/>
      </w:pPr>
      <w:r>
        <w:t>Célgépek.</w:t>
      </w:r>
    </w:p>
    <w:p w:rsidR="00126B86" w:rsidRDefault="00126B86" w:rsidP="00E33435">
      <w:pPr>
        <w:spacing w:after="0"/>
        <w:ind w:left="851"/>
      </w:pPr>
      <w:r>
        <w:t>A kisátmérőjű körkötőgépek felépítése, részei, beállítási lehetőségei.</w:t>
      </w:r>
    </w:p>
    <w:p w:rsidR="00126B86" w:rsidRDefault="00126B86" w:rsidP="00E33435">
      <w:pPr>
        <w:spacing w:after="0"/>
        <w:ind w:left="851"/>
      </w:pPr>
      <w:r>
        <w:t>A harisnyacikkek kialakításának módjai.</w:t>
      </w:r>
    </w:p>
    <w:p w:rsidR="00126B86" w:rsidRDefault="00126B86" w:rsidP="00E33435">
      <w:pPr>
        <w:spacing w:after="0"/>
        <w:ind w:left="851"/>
      </w:pPr>
      <w:r>
        <w:t>Körhurkoló gépek jellemzői.</w:t>
      </w:r>
    </w:p>
    <w:p w:rsidR="00126B86" w:rsidRDefault="00B24C30" w:rsidP="00E33435">
      <w:pPr>
        <w:spacing w:after="0"/>
        <w:ind w:left="851"/>
      </w:pPr>
      <w:r>
        <w:t>Mintázá</w:t>
      </w:r>
      <w:r w:rsidR="00126B86" w:rsidRPr="00B24C30">
        <w:t>s</w:t>
      </w:r>
      <w:r w:rsidR="00126B86">
        <w:t>i lehetőségek.</w:t>
      </w:r>
    </w:p>
    <w:p w:rsidR="00126B86" w:rsidRDefault="00126B86" w:rsidP="00E33435">
      <w:pPr>
        <w:spacing w:after="0"/>
        <w:ind w:left="851"/>
      </w:pPr>
      <w:r>
        <w:t>Láncre</w:t>
      </w:r>
      <w:r w:rsidRPr="00B24C30">
        <w:t>n</w:t>
      </w:r>
      <w:r>
        <w:t>dszerű kelmék.</w:t>
      </w:r>
    </w:p>
    <w:p w:rsidR="00126B86" w:rsidRDefault="00126B86" w:rsidP="00E33435">
      <w:pPr>
        <w:spacing w:after="0"/>
        <w:ind w:left="851"/>
      </w:pPr>
      <w:r>
        <w:t>Láncrendszerű hurkológépek (lánchurkológépek, raschel gép, horgológépek).</w:t>
      </w:r>
    </w:p>
    <w:p w:rsidR="00126B86" w:rsidRDefault="00126B86" w:rsidP="00E33435">
      <w:pPr>
        <w:spacing w:after="0"/>
        <w:ind w:left="851"/>
      </w:pPr>
      <w:r>
        <w:t>A láncrendszerű gépek felépítése, részei, beállítási lehetőségei.</w:t>
      </w:r>
    </w:p>
    <w:p w:rsidR="00126B86" w:rsidRDefault="00126B86" w:rsidP="00E33435">
      <w:pPr>
        <w:spacing w:after="0"/>
        <w:ind w:left="851"/>
      </w:pPr>
      <w:r>
        <w:t>A szemképzés menete.</w:t>
      </w:r>
    </w:p>
    <w:p w:rsidR="00126B86" w:rsidRDefault="00126B86" w:rsidP="00E33435">
      <w:pPr>
        <w:spacing w:after="0"/>
        <w:ind w:left="851"/>
      </w:pPr>
      <w:r>
        <w:t xml:space="preserve">Létramozgatás, </w:t>
      </w:r>
      <w:r w:rsidRPr="00BD60BD">
        <w:t>lyuktűmozgatás</w:t>
      </w:r>
      <w:r w:rsidR="00BD60BD" w:rsidRPr="00BD60BD">
        <w:t>.</w:t>
      </w:r>
    </w:p>
    <w:p w:rsidR="00126B86" w:rsidRDefault="00126B86" w:rsidP="00E33435">
      <w:pPr>
        <w:spacing w:after="0"/>
        <w:ind w:left="851"/>
      </w:pPr>
      <w:r>
        <w:t>Mintázóberendezések.</w:t>
      </w:r>
    </w:p>
    <w:p w:rsidR="00126B86" w:rsidRDefault="00126B86" w:rsidP="00E33435">
      <w:pPr>
        <w:spacing w:after="0"/>
        <w:ind w:left="851"/>
      </w:pPr>
      <w:r>
        <w:t>Jacquard tűválogatás.</w:t>
      </w:r>
    </w:p>
    <w:p w:rsidR="00126B86" w:rsidRDefault="00126B86" w:rsidP="00E33435">
      <w:pPr>
        <w:spacing w:after="0"/>
        <w:ind w:left="851"/>
      </w:pPr>
      <w:r>
        <w:t>Hurkos felületű kelmék készítése.</w:t>
      </w:r>
    </w:p>
    <w:p w:rsidR="00126B86" w:rsidRDefault="001947F4" w:rsidP="00E33435">
      <w:pPr>
        <w:spacing w:after="0"/>
        <w:ind w:left="851"/>
      </w:pPr>
      <w:r>
        <w:t>Frotti</w:t>
      </w:r>
      <w:r w:rsidR="00126B86" w:rsidRPr="00BD60BD">
        <w:t>e</w:t>
      </w:r>
      <w:r w:rsidR="00126B86">
        <w:t>r, szőnyeghurkoló gép.</w:t>
      </w:r>
    </w:p>
    <w:p w:rsidR="00126B86" w:rsidRDefault="00126B86" w:rsidP="00E33435">
      <w:pPr>
        <w:spacing w:after="0"/>
        <w:ind w:left="851"/>
      </w:pPr>
      <w:r>
        <w:t>Vágott plüss készítése.</w:t>
      </w:r>
    </w:p>
    <w:p w:rsidR="00126B86" w:rsidRDefault="00126B86" w:rsidP="00E33435">
      <w:pPr>
        <w:spacing w:after="0"/>
        <w:ind w:left="851"/>
      </w:pPr>
      <w:r w:rsidRPr="00BD60BD">
        <w:t>Fedőfonalas kötés eszközei</w:t>
      </w:r>
      <w:r w:rsidR="00D24621">
        <w:t>.</w:t>
      </w:r>
    </w:p>
    <w:p w:rsidR="00126B86" w:rsidRDefault="00126B86" w:rsidP="00E33435">
      <w:pPr>
        <w:spacing w:after="0"/>
        <w:ind w:left="851"/>
      </w:pPr>
      <w:r w:rsidRPr="00BD60BD">
        <w:t>Kreppberendezés</w:t>
      </w:r>
      <w:r w:rsidR="00D24621">
        <w:t>.</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1A3A0F">
        <w:rPr>
          <w:i/>
        </w:rPr>
        <w:t>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A3A0F">
        <w:rPr>
          <w:b/>
        </w:rPr>
        <w:t>Textilipari terméktervezés</w:t>
      </w:r>
      <w:r w:rsidRPr="00644690">
        <w:rPr>
          <w:b/>
        </w:rPr>
        <w:t xml:space="preserve"> tantárgy</w:t>
      </w:r>
      <w:r w:rsidRPr="00644690">
        <w:rPr>
          <w:b/>
        </w:rPr>
        <w:tab/>
      </w:r>
      <w:r w:rsidR="004D25B4">
        <w:rPr>
          <w:b/>
        </w:rPr>
        <w:t>196</w:t>
      </w:r>
      <w:r>
        <w:rPr>
          <w:b/>
        </w:rPr>
        <w:t xml:space="preserve"> ó</w:t>
      </w:r>
      <w:r w:rsidRPr="00644690">
        <w:rPr>
          <w:b/>
        </w:rPr>
        <w:t>ra/</w:t>
      </w:r>
      <w:r w:rsidR="007E6E2B">
        <w:rPr>
          <w:b/>
        </w:rPr>
        <w:t>201</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24471C">
        <w:t>A tanulók megismertetése a terméktervezéshez szükséges tudnivalókkal. A terméktervezéshez szükséges technológiai folyamatok megtervezése, figyelembe véve a termeléshez szükséges gépi eszközök kapacitását.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Textilipari terméktervezés 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r>
        <w:t xml:space="preserve">Szálasanyagok tulajdonságainak ismeretével a fonalak szálösszetételének, </w:t>
      </w:r>
      <w:r w:rsidRPr="00B24C30">
        <w:t>típusának,</w:t>
      </w:r>
      <w:r>
        <w:t xml:space="preserve"> sodratának tervezése, a felhasználási célnak megfelelően.</w:t>
      </w:r>
    </w:p>
    <w:p w:rsidR="00126B86" w:rsidRDefault="00126B86" w:rsidP="00C53E01">
      <w:pPr>
        <w:spacing w:after="0"/>
        <w:ind w:left="851"/>
      </w:pPr>
      <w:r>
        <w:t>Fonalmanipuláció.</w:t>
      </w:r>
    </w:p>
    <w:p w:rsidR="00126B86" w:rsidRDefault="00126B86" w:rsidP="00C53E01">
      <w:pPr>
        <w:spacing w:after="0"/>
        <w:ind w:left="851"/>
      </w:pPr>
      <w:r>
        <w:t>A manipuláció fogalma.</w:t>
      </w:r>
    </w:p>
    <w:p w:rsidR="00126B86" w:rsidRDefault="00126B86" w:rsidP="00C53E01">
      <w:pPr>
        <w:spacing w:after="0"/>
        <w:ind w:left="851"/>
      </w:pPr>
      <w:r>
        <w:t>A keveréktervező ismeret alapja.</w:t>
      </w:r>
    </w:p>
    <w:p w:rsidR="00126B86" w:rsidRDefault="00126B86" w:rsidP="00C53E01">
      <w:pPr>
        <w:spacing w:after="0"/>
        <w:ind w:left="851"/>
      </w:pPr>
      <w:r>
        <w:t>Nyersanyagismeret.</w:t>
      </w:r>
    </w:p>
    <w:p w:rsidR="00126B86" w:rsidRDefault="00126B86" w:rsidP="00C53E01">
      <w:pPr>
        <w:spacing w:after="0"/>
        <w:ind w:left="851"/>
      </w:pPr>
      <w:r>
        <w:t>Készáruismeret.</w:t>
      </w:r>
    </w:p>
    <w:p w:rsidR="00126B86" w:rsidRDefault="00126B86" w:rsidP="00C53E01">
      <w:pPr>
        <w:spacing w:after="0"/>
        <w:ind w:left="851"/>
      </w:pPr>
      <w:r>
        <w:t>Gyártástechnológia ismerete.</w:t>
      </w:r>
    </w:p>
    <w:p w:rsidR="00126B86" w:rsidRDefault="00126B86" w:rsidP="00C53E01">
      <w:pPr>
        <w:spacing w:after="0"/>
        <w:ind w:left="851"/>
      </w:pPr>
      <w:r>
        <w:t>Beszerzési árviszonyok ismerete.</w:t>
      </w:r>
    </w:p>
    <w:p w:rsidR="00126B86" w:rsidRDefault="00126B86" w:rsidP="00C53E01">
      <w:pPr>
        <w:spacing w:after="0"/>
        <w:ind w:left="851"/>
      </w:pPr>
      <w:r>
        <w:t>A manipuláció feladatai.</w:t>
      </w:r>
    </w:p>
    <w:p w:rsidR="00126B86" w:rsidRDefault="00126B86" w:rsidP="00C53E01">
      <w:pPr>
        <w:spacing w:after="0"/>
        <w:ind w:left="851"/>
      </w:pPr>
      <w:r>
        <w:t>Megfelelő tételnagyság biztosítása.</w:t>
      </w:r>
    </w:p>
    <w:p w:rsidR="00126B86" w:rsidRDefault="00126B86" w:rsidP="00C53E01">
      <w:pPr>
        <w:spacing w:after="0"/>
        <w:ind w:left="851"/>
      </w:pPr>
      <w:r>
        <w:t>Egyenletes (azonos) minőség biztosítása.</w:t>
      </w:r>
    </w:p>
    <w:p w:rsidR="00126B86" w:rsidRDefault="00126B86" w:rsidP="00C53E01">
      <w:pPr>
        <w:spacing w:after="0"/>
        <w:ind w:left="851"/>
      </w:pPr>
      <w:r>
        <w:t>Új minőség előállítása.</w:t>
      </w:r>
    </w:p>
    <w:p w:rsidR="00126B86" w:rsidRDefault="00126B86" w:rsidP="00C53E01">
      <w:pPr>
        <w:spacing w:after="0"/>
        <w:ind w:left="851"/>
      </w:pPr>
      <w:r>
        <w:t>Gazdaságosság biztosítása.</w:t>
      </w:r>
    </w:p>
    <w:p w:rsidR="00126B86" w:rsidRDefault="00126B86" w:rsidP="00C53E01">
      <w:pPr>
        <w:spacing w:after="0"/>
        <w:ind w:left="851"/>
      </w:pPr>
      <w:r>
        <w:t>Egyszerű és díszítő cérnák tervezése.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 xml:space="preserve">Textilipari terméktervezés </w:t>
      </w:r>
      <w:r>
        <w:rPr>
          <w:b/>
          <w:i/>
        </w:rPr>
        <w:t>I</w:t>
      </w:r>
      <w:r w:rsidRPr="004667D2">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5F2799">
      <w:pPr>
        <w:spacing w:after="0"/>
        <w:ind w:left="851"/>
      </w:pPr>
      <w:r>
        <w:t>Különböző típusú szövetek tervezése a felhasználásnak megfelelően, figyelembe véve a vevő igényeit, a rendelkezésre álló gépparkot, a minőség és a gazdaságosság szem előtt tartásával.</w:t>
      </w:r>
    </w:p>
    <w:p w:rsidR="00126B86" w:rsidRPr="00BD60BD" w:rsidRDefault="00126B86" w:rsidP="005F2799">
      <w:pPr>
        <w:spacing w:after="0"/>
        <w:ind w:left="851"/>
      </w:pPr>
      <w:r w:rsidRPr="00BD60BD">
        <w:t>Szövetek műszaki rajza</w:t>
      </w:r>
    </w:p>
    <w:p w:rsidR="00126B86" w:rsidRDefault="00126B86" w:rsidP="005F2799">
      <w:pPr>
        <w:spacing w:after="0"/>
        <w:ind w:left="851"/>
      </w:pPr>
      <w:r>
        <w:t>Kötések és szövetek rendszerezése.</w:t>
      </w:r>
    </w:p>
    <w:p w:rsidR="00126B86" w:rsidRDefault="00126B86" w:rsidP="00C53E01">
      <w:pPr>
        <w:spacing w:after="0"/>
        <w:ind w:left="851"/>
      </w:pPr>
      <w:r>
        <w:t>Nyüstbefűzés rendszerei.</w:t>
      </w:r>
    </w:p>
    <w:p w:rsidR="00126B86" w:rsidRDefault="00126B86" w:rsidP="005F2799">
      <w:pPr>
        <w:spacing w:after="0"/>
        <w:ind w:left="851"/>
      </w:pPr>
      <w:r>
        <w:lastRenderedPageBreak/>
        <w:t>A helyes befűzés és bordabehúzás.</w:t>
      </w:r>
    </w:p>
    <w:p w:rsidR="00126B86" w:rsidRDefault="00126B86" w:rsidP="005F2799">
      <w:pPr>
        <w:spacing w:after="0"/>
        <w:ind w:left="851"/>
      </w:pPr>
      <w:r>
        <w:t>Kötések szerkezete.</w:t>
      </w:r>
    </w:p>
    <w:p w:rsidR="00126B86" w:rsidRDefault="00126B86" w:rsidP="005F2799">
      <w:pPr>
        <w:spacing w:after="0"/>
        <w:ind w:left="851"/>
      </w:pPr>
      <w:r>
        <w:t>Kereszteződési hányados.</w:t>
      </w:r>
    </w:p>
    <w:p w:rsidR="00126B86" w:rsidRDefault="00126B86" w:rsidP="005F2799">
      <w:pPr>
        <w:spacing w:after="0"/>
        <w:ind w:left="851"/>
      </w:pPr>
      <w:r>
        <w:t>A szerkezeti szorosság mértéke.</w:t>
      </w:r>
    </w:p>
    <w:p w:rsidR="00126B86" w:rsidRDefault="00126B86" w:rsidP="005F2799">
      <w:pPr>
        <w:spacing w:after="0"/>
        <w:ind w:left="851"/>
      </w:pPr>
      <w:r>
        <w:t>Alapkötések és felhasználásuk.</w:t>
      </w:r>
    </w:p>
    <w:p w:rsidR="00126B86" w:rsidRDefault="00126B86" w:rsidP="005F2799">
      <w:pPr>
        <w:spacing w:after="0"/>
        <w:ind w:left="851"/>
      </w:pPr>
      <w:r>
        <w:t>Vászon</w:t>
      </w:r>
      <w:r w:rsidRPr="00BD60BD">
        <w:t xml:space="preserve">kötésből </w:t>
      </w:r>
      <w:r>
        <w:t>levezetett kötések.</w:t>
      </w:r>
    </w:p>
    <w:p w:rsidR="00126B86" w:rsidRDefault="00126B86" w:rsidP="005F2799">
      <w:pPr>
        <w:spacing w:after="0"/>
        <w:ind w:left="851"/>
      </w:pPr>
      <w:r>
        <w:t>Sávoly</w:t>
      </w:r>
      <w:r w:rsidRPr="00BD60BD">
        <w:t>kötésből</w:t>
      </w:r>
      <w:r>
        <w:t xml:space="preserve"> levezetett kötések.</w:t>
      </w:r>
    </w:p>
    <w:p w:rsidR="00126B86" w:rsidRDefault="00126B86" w:rsidP="005F2799">
      <w:pPr>
        <w:spacing w:after="0"/>
        <w:ind w:left="851"/>
      </w:pPr>
      <w:r>
        <w:t>Atlasz</w:t>
      </w:r>
      <w:r w:rsidRPr="00BD60BD">
        <w:t xml:space="preserve"> kötésből</w:t>
      </w:r>
      <w:r>
        <w:t xml:space="preserve"> levezetett kötések</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 xml:space="preserve">Textilipari terméktervezés </w:t>
      </w:r>
      <w:r>
        <w:rPr>
          <w:b/>
          <w:i/>
        </w:rPr>
        <w:t>II</w:t>
      </w:r>
      <w:r w:rsidRPr="004667D2">
        <w:rPr>
          <w:b/>
          <w:i/>
        </w:rPr>
        <w:t>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C53E01">
      <w:pPr>
        <w:spacing w:after="0"/>
        <w:ind w:left="851"/>
      </w:pPr>
      <w:r>
        <w:t>A szövet színoldalának és láncirányának meghatározása.</w:t>
      </w:r>
    </w:p>
    <w:p w:rsidR="00126B86" w:rsidRDefault="00126B86" w:rsidP="00C53E01">
      <w:pPr>
        <w:spacing w:after="0"/>
        <w:ind w:left="851"/>
      </w:pPr>
      <w:r>
        <w:t>A szövetet alkotó fonalak és cérnák finomságának meghatározása.</w:t>
      </w:r>
    </w:p>
    <w:p w:rsidR="00126B86" w:rsidRDefault="00126B86" w:rsidP="00C53E01">
      <w:pPr>
        <w:spacing w:after="0"/>
        <w:ind w:left="851"/>
      </w:pPr>
      <w:r>
        <w:t>A kötés meghatározása szövetből.</w:t>
      </w:r>
    </w:p>
    <w:p w:rsidR="00126B86" w:rsidRDefault="00126B86" w:rsidP="00C53E01">
      <w:pPr>
        <w:spacing w:after="0"/>
        <w:ind w:left="851"/>
      </w:pPr>
      <w:r>
        <w:t>Bedolgozódás, beszövődési hányados.</w:t>
      </w:r>
    </w:p>
    <w:p w:rsidR="00126B86" w:rsidRDefault="00126B86" w:rsidP="00C53E01">
      <w:pPr>
        <w:spacing w:after="0"/>
        <w:ind w:left="851"/>
      </w:pPr>
      <w:r>
        <w:t>Szövet szélességének meghatározása.</w:t>
      </w:r>
    </w:p>
    <w:p w:rsidR="00126B86" w:rsidRDefault="00126B86" w:rsidP="00C53E01">
      <w:pPr>
        <w:spacing w:after="0"/>
        <w:ind w:left="851"/>
      </w:pPr>
      <w:r>
        <w:t>Fe</w:t>
      </w:r>
      <w:r w:rsidRPr="00450B53">
        <w:t>l</w:t>
      </w:r>
      <w:r>
        <w:t>vetési hosszúság, szövethossz meghatározása.</w:t>
      </w:r>
    </w:p>
    <w:p w:rsidR="00126B86" w:rsidRDefault="00126B86" w:rsidP="00C53E01">
      <w:pPr>
        <w:spacing w:after="0"/>
        <w:ind w:left="851"/>
      </w:pPr>
      <w:r>
        <w:t>Beállítás meghatározása.</w:t>
      </w:r>
    </w:p>
    <w:p w:rsidR="00126B86" w:rsidRDefault="00126B86" w:rsidP="00C53E01">
      <w:pPr>
        <w:spacing w:after="0"/>
        <w:ind w:left="851"/>
      </w:pPr>
      <w:r>
        <w:t>Lánc vetüléksűrűség meghatározása.</w:t>
      </w:r>
    </w:p>
    <w:p w:rsidR="00126B86" w:rsidRDefault="00126B86" w:rsidP="00C53E01">
      <w:pPr>
        <w:spacing w:after="0"/>
        <w:ind w:left="851"/>
      </w:pPr>
      <w:r>
        <w:t>Bordasűrűség meghatározása.</w:t>
      </w:r>
    </w:p>
    <w:p w:rsidR="00126B86" w:rsidRDefault="00126B86" w:rsidP="00C53E01">
      <w:pPr>
        <w:spacing w:after="0"/>
        <w:ind w:left="851"/>
      </w:pPr>
      <w:r>
        <w:t xml:space="preserve">Nyüstök számának meghatározása. </w:t>
      </w:r>
    </w:p>
    <w:p w:rsidR="00126B86" w:rsidRDefault="00126B86" w:rsidP="00C53E01">
      <w:pPr>
        <w:spacing w:after="0"/>
        <w:ind w:left="851"/>
      </w:pPr>
      <w:r>
        <w:t>Felvetési, bevetési sorrend meghatározása.</w:t>
      </w:r>
    </w:p>
    <w:p w:rsidR="00126B86" w:rsidRDefault="00126B86" w:rsidP="00C53E01">
      <w:pPr>
        <w:spacing w:after="0"/>
        <w:ind w:left="851"/>
      </w:pPr>
      <w:r>
        <w:t>Tükörbeállítás.</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Textilipari terméktervezés I</w:t>
      </w:r>
      <w:r>
        <w:rPr>
          <w:b/>
          <w:i/>
        </w:rPr>
        <w:t>V</w:t>
      </w:r>
      <w:r w:rsidRPr="004667D2">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t>Hasonló szövetek tervezése.</w:t>
      </w:r>
    </w:p>
    <w:p w:rsidR="00126B86" w:rsidRDefault="00126B86" w:rsidP="00C53E01">
      <w:pPr>
        <w:spacing w:after="0"/>
        <w:ind w:left="851"/>
      </w:pPr>
      <w:r>
        <w:t>Szövetkitöltési tényező</w:t>
      </w:r>
    </w:p>
    <w:p w:rsidR="00126B86" w:rsidRDefault="00126B86" w:rsidP="00C53E01">
      <w:pPr>
        <w:spacing w:after="0"/>
        <w:ind w:left="851"/>
      </w:pPr>
      <w:r>
        <w:t>Egyéb egyszerű kötések és felhasználásuk.</w:t>
      </w:r>
    </w:p>
    <w:p w:rsidR="00126B86" w:rsidRDefault="00126B86" w:rsidP="00C53E01">
      <w:pPr>
        <w:spacing w:after="0"/>
        <w:ind w:left="851"/>
      </w:pPr>
      <w:r>
        <w:t>Színhatásos szövetek mintázása, felhasználása.</w:t>
      </w:r>
    </w:p>
    <w:p w:rsidR="00126B86" w:rsidRDefault="00126B86" w:rsidP="00C53E01">
      <w:pPr>
        <w:spacing w:after="0"/>
        <w:ind w:left="851"/>
      </w:pPr>
      <w:r>
        <w:t>Megerősített szövetek.</w:t>
      </w:r>
    </w:p>
    <w:p w:rsidR="00126B86" w:rsidRDefault="00126B86" w:rsidP="00C53E01">
      <w:pPr>
        <w:spacing w:after="0"/>
        <w:ind w:left="851"/>
      </w:pPr>
      <w:r>
        <w:t>Többfonal</w:t>
      </w:r>
      <w:r w:rsidRPr="00BD60BD">
        <w:t>-</w:t>
      </w:r>
      <w:r>
        <w:t xml:space="preserve">rendszerű szövetek, </w:t>
      </w:r>
      <w:r w:rsidRPr="00BD60BD">
        <w:t>többfonal-rendszerű szövetek szerkezete, kötésrajza</w:t>
      </w:r>
    </w:p>
    <w:p w:rsidR="00126B86" w:rsidRDefault="00126B86" w:rsidP="00C53E01">
      <w:pPr>
        <w:spacing w:after="0"/>
        <w:ind w:left="851"/>
      </w:pPr>
      <w:r>
        <w:t>Különleges és mintás felületű szövetek.</w:t>
      </w:r>
    </w:p>
    <w:p w:rsidR="00126B86" w:rsidRDefault="00126B86" w:rsidP="00C53E01">
      <w:pPr>
        <w:spacing w:after="0"/>
        <w:ind w:left="851"/>
      </w:pPr>
      <w:r>
        <w:t>Hímzésszerűen díszített szövetek.</w:t>
      </w:r>
    </w:p>
    <w:p w:rsidR="00126B86" w:rsidRDefault="00126B86" w:rsidP="00C53E01">
      <w:pPr>
        <w:spacing w:after="0"/>
        <w:ind w:left="851"/>
      </w:pPr>
      <w:r>
        <w:t>Bársony, frottí</w:t>
      </w:r>
      <w:r w:rsidRPr="00BD60BD">
        <w:t>e</w:t>
      </w:r>
      <w:r>
        <w:t>r szövetek tervezése.</w:t>
      </w:r>
    </w:p>
    <w:p w:rsidR="00126B86" w:rsidRDefault="00126B86" w:rsidP="00C53E01">
      <w:pPr>
        <w:spacing w:after="0"/>
        <w:ind w:left="851"/>
      </w:pPr>
      <w:r>
        <w:t>Forgófonalas szövetek.</w:t>
      </w:r>
    </w:p>
    <w:p w:rsidR="00126B86" w:rsidRDefault="00126B86" w:rsidP="00C53E01">
      <w:pPr>
        <w:spacing w:after="0"/>
        <w:ind w:left="851"/>
      </w:pPr>
      <w:r>
        <w:t>Jacquard szövetek mintázása.</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Textilipari terméktervezés V</w:t>
      </w:r>
      <w:r w:rsidRPr="004667D2">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rsidRPr="006E6066">
        <w:t xml:space="preserve">Különböző típusú </w:t>
      </w:r>
      <w:r>
        <w:t>kötött-, hurkolt kelmék</w:t>
      </w:r>
      <w:r w:rsidRPr="006E6066">
        <w:t xml:space="preserve"> tervezése a felhasználásnak megfelelően, figyelembe véve a vevő igényeit, a rendelkezésre álló gépparkot, a minőség és a gazdaságosság szem előtt tartásával.</w:t>
      </w:r>
    </w:p>
    <w:p w:rsidR="00126B86" w:rsidRDefault="00126B86" w:rsidP="00C53E01">
      <w:pPr>
        <w:spacing w:after="0"/>
        <w:ind w:left="851"/>
      </w:pPr>
      <w:r>
        <w:t>A kötések ábrázolása.</w:t>
      </w:r>
    </w:p>
    <w:p w:rsidR="00126B86" w:rsidRDefault="00126B86" w:rsidP="00C53E01">
      <w:pPr>
        <w:spacing w:after="0"/>
        <w:ind w:left="851"/>
      </w:pPr>
      <w:r>
        <w:t>Hatásábra.</w:t>
      </w:r>
    </w:p>
    <w:p w:rsidR="00126B86" w:rsidRDefault="00126B86" w:rsidP="00C53E01">
      <w:pPr>
        <w:spacing w:after="0"/>
        <w:ind w:left="851"/>
      </w:pPr>
      <w:r>
        <w:t>Hatásvázlat.</w:t>
      </w:r>
    </w:p>
    <w:p w:rsidR="00126B86" w:rsidRDefault="00126B86" w:rsidP="003D612C">
      <w:pPr>
        <w:spacing w:after="0"/>
        <w:ind w:left="851"/>
      </w:pPr>
      <w:r>
        <w:t>Patronrajz.</w:t>
      </w:r>
    </w:p>
    <w:p w:rsidR="00126B86" w:rsidRDefault="00126B86" w:rsidP="003D612C">
      <w:pPr>
        <w:spacing w:after="0"/>
        <w:ind w:left="851"/>
      </w:pPr>
      <w:r>
        <w:t>Gyártási mód szerinti ábrázolás.</w:t>
      </w:r>
    </w:p>
    <w:p w:rsidR="00126B86" w:rsidRDefault="00126B86" w:rsidP="003D612C">
      <w:pPr>
        <w:spacing w:after="0"/>
        <w:ind w:left="851"/>
      </w:pPr>
      <w:r>
        <w:t>Vetülékrendszerű kötések ábrázolása.</w:t>
      </w:r>
    </w:p>
    <w:p w:rsidR="00126B86" w:rsidRPr="00BD60BD" w:rsidRDefault="00126B86" w:rsidP="003D612C">
      <w:pPr>
        <w:spacing w:after="0"/>
        <w:ind w:left="851"/>
      </w:pPr>
      <w:r>
        <w:t xml:space="preserve">Vetülékrendszerű alapkötések </w:t>
      </w:r>
      <w:r w:rsidRPr="00BD60BD">
        <w:t>(egyszínoldalas, kétszínoldalas, bal-bal, interlock).</w:t>
      </w:r>
    </w:p>
    <w:p w:rsidR="00126B86" w:rsidRDefault="00126B86" w:rsidP="003D612C">
      <w:pPr>
        <w:spacing w:after="0"/>
        <w:ind w:left="851"/>
      </w:pPr>
      <w:r>
        <w:t>Vetülékrendszerű mintás kötések</w:t>
      </w:r>
    </w:p>
    <w:p w:rsidR="00126B86" w:rsidRDefault="00126B86" w:rsidP="009332B6">
      <w:pPr>
        <w:spacing w:after="0"/>
        <w:ind w:left="851"/>
      </w:pPr>
      <w:r>
        <w:t>Vetülékrendszerű levezetett kötések.</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lastRenderedPageBreak/>
        <w:t xml:space="preserve">Textilipari terméktervezés </w:t>
      </w:r>
      <w:r>
        <w:rPr>
          <w:b/>
          <w:i/>
        </w:rPr>
        <w:t>V</w:t>
      </w:r>
      <w:r w:rsidRPr="004667D2">
        <w:rPr>
          <w:b/>
          <w:i/>
        </w:rPr>
        <w:t>I.</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t>Láncrendszerű alapkötések</w:t>
      </w:r>
    </w:p>
    <w:p w:rsidR="00126B86" w:rsidRDefault="00126B86" w:rsidP="00C53E01">
      <w:pPr>
        <w:spacing w:after="0"/>
        <w:ind w:left="851"/>
      </w:pPr>
      <w:r>
        <w:t>Zsinórkötés</w:t>
      </w:r>
    </w:p>
    <w:p w:rsidR="00126B86" w:rsidRDefault="00126B86" w:rsidP="00C53E01">
      <w:pPr>
        <w:spacing w:after="0"/>
        <w:ind w:left="851"/>
      </w:pPr>
      <w:r>
        <w:t>Féltrikó kötés.</w:t>
      </w:r>
    </w:p>
    <w:p w:rsidR="00126B86" w:rsidRDefault="00126B86" w:rsidP="00C53E01">
      <w:pPr>
        <w:spacing w:after="0"/>
        <w:ind w:left="851"/>
      </w:pPr>
      <w:r>
        <w:t>Atlaszkötés.</w:t>
      </w:r>
    </w:p>
    <w:p w:rsidR="00126B86" w:rsidRDefault="00126B86" w:rsidP="00C53E01">
      <w:pPr>
        <w:spacing w:after="0"/>
        <w:ind w:left="851"/>
      </w:pPr>
      <w:r>
        <w:t>Láncrendszerű levezetett kötések.</w:t>
      </w:r>
    </w:p>
    <w:p w:rsidR="00126B86" w:rsidRDefault="00126B86" w:rsidP="00C53E01">
      <w:pPr>
        <w:spacing w:after="0"/>
        <w:ind w:left="851"/>
      </w:pPr>
      <w:r>
        <w:t>A kötött-hurkolt kelmék tulajdonságait befolyásoló tényezők.</w:t>
      </w:r>
    </w:p>
    <w:p w:rsidR="00126B86" w:rsidRDefault="00126B86" w:rsidP="00C53E01">
      <w:pPr>
        <w:spacing w:after="0"/>
        <w:ind w:left="851"/>
      </w:pPr>
      <w:r>
        <w:t>Alaktényező.</w:t>
      </w:r>
    </w:p>
    <w:p w:rsidR="00126B86" w:rsidRDefault="00126B86" w:rsidP="00C53E01">
      <w:pPr>
        <w:spacing w:after="0"/>
        <w:ind w:left="851"/>
      </w:pPr>
      <w:r>
        <w:t>Tömöttségi tényező.</w:t>
      </w:r>
    </w:p>
    <w:p w:rsidR="00126B86" w:rsidRDefault="00126B86" w:rsidP="00C53E01">
      <w:pPr>
        <w:spacing w:after="0"/>
        <w:ind w:left="851"/>
      </w:pPr>
      <w:r>
        <w:t>A kötő- hurkoló fonalak minőségi jellemzői.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1A3A0F">
        <w:rPr>
          <w:i/>
        </w:rPr>
        <w:t>igitális tartalmú oktatási anyag</w:t>
      </w:r>
      <w:r>
        <w:rPr>
          <w:i/>
        </w:rPr>
        <w:t>.</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A3A0F">
        <w:rPr>
          <w:b/>
        </w:rPr>
        <w:t>Szakmai számítások, kapacitásszámítás</w:t>
      </w:r>
      <w:r w:rsidRPr="00644690">
        <w:rPr>
          <w:b/>
        </w:rPr>
        <w:t xml:space="preserve"> tantárgy</w:t>
      </w:r>
      <w:r w:rsidRPr="00644690">
        <w:rPr>
          <w:b/>
        </w:rPr>
        <w:tab/>
      </w:r>
      <w:r w:rsidR="004D25B4">
        <w:rPr>
          <w:b/>
        </w:rPr>
        <w:t>196</w:t>
      </w:r>
      <w:r>
        <w:rPr>
          <w:b/>
        </w:rPr>
        <w:t xml:space="preserve"> ó</w:t>
      </w:r>
      <w:r w:rsidRPr="00644690">
        <w:rPr>
          <w:b/>
        </w:rPr>
        <w:t>ra/</w:t>
      </w:r>
      <w:r w:rsidR="007E6E2B">
        <w:rPr>
          <w:b/>
        </w:rPr>
        <w:t>201</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141193">
        <w:t>A termékterv</w:t>
      </w:r>
      <w:r>
        <w:t xml:space="preserve">ezéshez szükséges </w:t>
      </w:r>
      <w:r w:rsidRPr="00141193">
        <w:t>gépi eszközök kapacitásá</w:t>
      </w:r>
      <w:r>
        <w:t>nak kiszámítása</w:t>
      </w:r>
      <w:r w:rsidRPr="00141193">
        <w:t xml:space="preserve">. </w:t>
      </w:r>
      <w:r>
        <w:t>Munkanorma számítás. A termelés folytonosságának biztosítása. Az egymásra épülő munkafolyamatok anyaggal történő biztonságos ellátása.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w:t>
      </w:r>
      <w:r w:rsidRPr="00644690">
        <w:rPr>
          <w:b/>
          <w:i/>
        </w:rPr>
        <w:tab/>
      </w:r>
      <w:r>
        <w:rPr>
          <w:b/>
          <w:i/>
        </w:rPr>
        <w:t>36 ó</w:t>
      </w:r>
      <w:r w:rsidRPr="00644690">
        <w:rPr>
          <w:b/>
          <w:i/>
        </w:rPr>
        <w:t>ra/</w:t>
      </w:r>
      <w:r>
        <w:rPr>
          <w:b/>
          <w:i/>
        </w:rPr>
        <w:t>36</w:t>
      </w:r>
      <w:r w:rsidRPr="00644690">
        <w:rPr>
          <w:b/>
          <w:i/>
        </w:rPr>
        <w:t xml:space="preserve"> óra</w:t>
      </w:r>
    </w:p>
    <w:p w:rsidR="00126B86" w:rsidRDefault="00126B86" w:rsidP="00AE09A8">
      <w:pPr>
        <w:tabs>
          <w:tab w:val="left" w:pos="1418"/>
          <w:tab w:val="right" w:pos="9072"/>
        </w:tabs>
        <w:spacing w:after="0"/>
        <w:ind w:left="851"/>
      </w:pPr>
      <w:r>
        <w:t>Fonóipari alapvető szakszámítások.</w:t>
      </w:r>
    </w:p>
    <w:p w:rsidR="00126B86" w:rsidRDefault="00126B86" w:rsidP="00AE09A8">
      <w:pPr>
        <w:tabs>
          <w:tab w:val="left" w:pos="1418"/>
          <w:tab w:val="right" w:pos="9072"/>
        </w:tabs>
        <w:spacing w:after="0"/>
        <w:ind w:left="851"/>
      </w:pPr>
      <w:r>
        <w:t>Fonalfinomság számítás.</w:t>
      </w:r>
    </w:p>
    <w:p w:rsidR="00126B86" w:rsidRDefault="00126B86" w:rsidP="00AE09A8">
      <w:pPr>
        <w:tabs>
          <w:tab w:val="left" w:pos="1418"/>
          <w:tab w:val="right" w:pos="9072"/>
        </w:tabs>
        <w:spacing w:after="0"/>
        <w:ind w:left="851"/>
      </w:pPr>
      <w:r>
        <w:t>Nyújtás számítás.</w:t>
      </w:r>
    </w:p>
    <w:p w:rsidR="00126B86" w:rsidRDefault="00126B86" w:rsidP="00AE09A8">
      <w:pPr>
        <w:tabs>
          <w:tab w:val="left" w:pos="1418"/>
          <w:tab w:val="right" w:pos="9072"/>
        </w:tabs>
        <w:spacing w:after="0"/>
        <w:ind w:left="851"/>
      </w:pPr>
      <w:r>
        <w:t>Résznyújtás, teljes nyújtás.</w:t>
      </w:r>
    </w:p>
    <w:p w:rsidR="00126B86" w:rsidRDefault="00126B86" w:rsidP="00AE09A8">
      <w:pPr>
        <w:tabs>
          <w:tab w:val="left" w:pos="1418"/>
          <w:tab w:val="right" w:pos="9072"/>
        </w:tabs>
        <w:spacing w:after="0"/>
        <w:ind w:left="851"/>
      </w:pPr>
      <w:r>
        <w:t>Sodratszám, sodrattényező</w:t>
      </w:r>
    </w:p>
    <w:p w:rsidR="00126B86" w:rsidRDefault="00126B86" w:rsidP="00AE09A8">
      <w:pPr>
        <w:tabs>
          <w:tab w:val="left" w:pos="1418"/>
          <w:tab w:val="right" w:pos="9072"/>
        </w:tabs>
        <w:spacing w:after="0"/>
        <w:ind w:left="851"/>
      </w:pPr>
      <w:r>
        <w:t>Termelésszámítás.</w:t>
      </w:r>
    </w:p>
    <w:p w:rsidR="00126B86" w:rsidRDefault="00126B86" w:rsidP="00AE09A8">
      <w:pPr>
        <w:tabs>
          <w:tab w:val="left" w:pos="1418"/>
          <w:tab w:val="right" w:pos="9072"/>
        </w:tabs>
        <w:spacing w:after="0"/>
        <w:ind w:left="851"/>
      </w:pPr>
      <w:r>
        <w:t>Hatásfokszámítás.</w:t>
      </w:r>
    </w:p>
    <w:p w:rsidR="00126B86" w:rsidRDefault="00126B86" w:rsidP="00C53E01">
      <w:pPr>
        <w:tabs>
          <w:tab w:val="left" w:pos="1418"/>
          <w:tab w:val="right" w:pos="9072"/>
        </w:tabs>
        <w:spacing w:after="0"/>
        <w:ind w:left="851"/>
      </w:pPr>
      <w:r>
        <w:t>Áttételszámítás.</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II.</w:t>
      </w:r>
      <w:r w:rsidRPr="00644690">
        <w:rPr>
          <w:b/>
          <w:i/>
        </w:rPr>
        <w:tab/>
      </w:r>
      <w:r>
        <w:rPr>
          <w:b/>
          <w:i/>
        </w:rPr>
        <w:t>36 ó</w:t>
      </w:r>
      <w:r w:rsidRPr="00644690">
        <w:rPr>
          <w:b/>
          <w:i/>
        </w:rPr>
        <w:t>ra/</w:t>
      </w:r>
      <w:r w:rsidR="00C2525E">
        <w:rPr>
          <w:b/>
          <w:i/>
        </w:rPr>
        <w:t>36</w:t>
      </w:r>
      <w:r w:rsidRPr="00644690">
        <w:rPr>
          <w:b/>
          <w:i/>
        </w:rPr>
        <w:t xml:space="preserve"> óra</w:t>
      </w:r>
    </w:p>
    <w:p w:rsidR="00126B86" w:rsidRDefault="00BD60BD" w:rsidP="00AE09A8">
      <w:pPr>
        <w:spacing w:after="0"/>
        <w:ind w:left="851"/>
      </w:pPr>
      <w:r>
        <w:lastRenderedPageBreak/>
        <w:t>Pamutipari</w:t>
      </w:r>
      <w:r w:rsidR="00126B86">
        <w:t xml:space="preserve"> bálabontó</w:t>
      </w:r>
      <w:r w:rsidR="00126B86" w:rsidRPr="00BD60BD">
        <w:t>-keverő</w:t>
      </w:r>
      <w:r w:rsidR="00126B86">
        <w:t xml:space="preserve"> gép meghajtási vázlata.</w:t>
      </w:r>
    </w:p>
    <w:p w:rsidR="00126B86" w:rsidRDefault="00126B86" w:rsidP="00AE09A8">
      <w:pPr>
        <w:spacing w:after="0"/>
        <w:ind w:left="851"/>
      </w:pPr>
      <w:r>
        <w:t>Áttétel számítás, fordulatszám számítás</w:t>
      </w:r>
    </w:p>
    <w:p w:rsidR="00126B86" w:rsidRDefault="00126B86" w:rsidP="00AE09A8">
      <w:pPr>
        <w:spacing w:after="0"/>
        <w:ind w:left="851"/>
      </w:pPr>
      <w:r>
        <w:t>Szállítási sebesség számítás.</w:t>
      </w:r>
    </w:p>
    <w:p w:rsidR="00126B86" w:rsidRDefault="00126B86" w:rsidP="00AE09A8">
      <w:pPr>
        <w:spacing w:after="0"/>
        <w:ind w:left="851"/>
      </w:pPr>
      <w:r>
        <w:t>Kártológép meghajtási vázlata.</w:t>
      </w:r>
    </w:p>
    <w:p w:rsidR="00126B86" w:rsidRDefault="00126B86" w:rsidP="00AE09A8">
      <w:pPr>
        <w:spacing w:after="0"/>
        <w:ind w:left="851"/>
      </w:pPr>
      <w:r>
        <w:t>Kerületi sebesség számítás.</w:t>
      </w:r>
    </w:p>
    <w:p w:rsidR="00126B86" w:rsidRDefault="00126B86" w:rsidP="00AE09A8">
      <w:pPr>
        <w:spacing w:after="0"/>
        <w:ind w:left="851"/>
      </w:pPr>
      <w:r>
        <w:t>Résznyújtás, össznyújtás számítása.</w:t>
      </w:r>
    </w:p>
    <w:p w:rsidR="00126B86" w:rsidRDefault="00126B86" w:rsidP="00AE09A8">
      <w:pPr>
        <w:spacing w:after="0"/>
        <w:ind w:left="851"/>
      </w:pPr>
      <w:r>
        <w:t>Termelés számítás.</w:t>
      </w:r>
    </w:p>
    <w:p w:rsidR="00126B86" w:rsidRDefault="00126B86" w:rsidP="00AE09A8">
      <w:pPr>
        <w:spacing w:after="0"/>
        <w:ind w:left="851"/>
      </w:pPr>
      <w:r>
        <w:t>Kártolás hatásfokának számítása.</w:t>
      </w:r>
    </w:p>
    <w:p w:rsidR="00126B86" w:rsidRDefault="00126B86" w:rsidP="00AE09A8">
      <w:pPr>
        <w:spacing w:after="0"/>
        <w:ind w:left="851"/>
      </w:pPr>
      <w:r>
        <w:t>Nyújtógép meghajtási vázlata.</w:t>
      </w:r>
    </w:p>
    <w:p w:rsidR="00126B86" w:rsidRDefault="00126B86" w:rsidP="00AE09A8">
      <w:pPr>
        <w:spacing w:after="0"/>
        <w:ind w:left="851"/>
      </w:pPr>
      <w:r>
        <w:t>Nyújtás, hatásfok, termelésszámítás.</w:t>
      </w:r>
    </w:p>
    <w:p w:rsidR="00126B86" w:rsidRDefault="00126B86" w:rsidP="00AE09A8">
      <w:pPr>
        <w:spacing w:after="0"/>
        <w:ind w:left="851"/>
      </w:pPr>
      <w:r>
        <w:t>Gyűrűsfonógép termelésszámítás.</w:t>
      </w:r>
    </w:p>
    <w:p w:rsidR="00126B86" w:rsidRDefault="00126B86" w:rsidP="00AE09A8">
      <w:pPr>
        <w:spacing w:after="0"/>
        <w:ind w:left="851"/>
      </w:pPr>
      <w:r w:rsidRPr="00BD60BD">
        <w:t>Turbinás fonógép</w:t>
      </w:r>
      <w:r>
        <w:t>, DREF, légörvényes fonógép termelésének számítása.</w:t>
      </w:r>
    </w:p>
    <w:p w:rsidR="00126B86" w:rsidRDefault="00126B86" w:rsidP="00AE09A8">
      <w:pPr>
        <w:spacing w:after="0"/>
        <w:ind w:left="851"/>
      </w:pPr>
      <w:r>
        <w:t>Elő, végfonógépek meghajtási vázlata.</w:t>
      </w:r>
    </w:p>
    <w:p w:rsidR="00126B86" w:rsidRDefault="00126B86" w:rsidP="00AE09A8">
      <w:pPr>
        <w:spacing w:after="0"/>
        <w:ind w:left="851"/>
      </w:pPr>
      <w:r>
        <w:t>Elő, végfonógépek termelésének számítása.</w:t>
      </w:r>
    </w:p>
    <w:p w:rsidR="00126B86" w:rsidRDefault="00126B86" w:rsidP="00AE09A8">
      <w:pPr>
        <w:spacing w:after="0"/>
        <w:ind w:left="851"/>
      </w:pPr>
      <w:r>
        <w:t xml:space="preserve">Munkanorma </w:t>
      </w:r>
      <w:r w:rsidRPr="00C72465">
        <w:t>számítása.</w:t>
      </w:r>
    </w:p>
    <w:p w:rsidR="00126B86" w:rsidRDefault="00126B86" w:rsidP="003D612C">
      <w:pPr>
        <w:spacing w:after="0"/>
        <w:ind w:left="851"/>
      </w:pPr>
      <w:r>
        <w:t>Ü</w:t>
      </w:r>
      <w:r w:rsidRPr="00C72465">
        <w:t>zemi hatásfok meghatározása.</w:t>
      </w:r>
      <w:r w:rsidRPr="003D612C">
        <w:t xml:space="preserve"> </w:t>
      </w:r>
    </w:p>
    <w:p w:rsidR="00126B86" w:rsidRDefault="00126B86" w:rsidP="003D612C">
      <w:pPr>
        <w:spacing w:after="0"/>
        <w:ind w:left="851"/>
      </w:pPr>
      <w:r>
        <w:t>Áttekinthető és optimális műveleti sorrend kialakítása az adott technológiához.</w:t>
      </w:r>
    </w:p>
    <w:p w:rsidR="00126B86" w:rsidRDefault="00126B86" w:rsidP="003D612C">
      <w:pPr>
        <w:spacing w:after="0"/>
        <w:ind w:left="851"/>
      </w:pPr>
      <w:r>
        <w:t>Munkamódszerek, körülmények szervezése.</w:t>
      </w:r>
    </w:p>
    <w:p w:rsidR="00126B86" w:rsidRDefault="00126B86" w:rsidP="00AE09A8">
      <w:pPr>
        <w:spacing w:after="0"/>
        <w:ind w:left="851"/>
      </w:pP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III.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C72465">
      <w:pPr>
        <w:tabs>
          <w:tab w:val="left" w:pos="1418"/>
          <w:tab w:val="right" w:pos="9072"/>
        </w:tabs>
        <w:spacing w:after="0"/>
        <w:ind w:left="851"/>
      </w:pPr>
      <w:r>
        <w:t>Keresztcsévélőgép meghajtási vázlata.</w:t>
      </w:r>
    </w:p>
    <w:p w:rsidR="00126B86" w:rsidRDefault="00126B86" w:rsidP="00C72465">
      <w:pPr>
        <w:tabs>
          <w:tab w:val="left" w:pos="1418"/>
          <w:tab w:val="right" w:pos="9072"/>
        </w:tabs>
        <w:spacing w:after="0"/>
        <w:ind w:left="851"/>
      </w:pPr>
      <w:r>
        <w:t>Keresztcsévélőgép szakszámításai.</w:t>
      </w:r>
    </w:p>
    <w:p w:rsidR="00126B86" w:rsidRPr="00BD60BD" w:rsidRDefault="00126B86" w:rsidP="00C72465">
      <w:pPr>
        <w:tabs>
          <w:tab w:val="left" w:pos="1418"/>
          <w:tab w:val="right" w:pos="9072"/>
        </w:tabs>
        <w:spacing w:after="0"/>
        <w:ind w:left="851"/>
      </w:pPr>
      <w:r w:rsidRPr="00BD60BD">
        <w:t>Fonalminőség hatása a gépfutásra elektronikus fonaltisztító és beállítása esetén</w:t>
      </w:r>
    </w:p>
    <w:p w:rsidR="00126B86" w:rsidRDefault="00126B86" w:rsidP="00C72465">
      <w:pPr>
        <w:tabs>
          <w:tab w:val="left" w:pos="1418"/>
          <w:tab w:val="right" w:pos="9072"/>
        </w:tabs>
        <w:spacing w:after="0"/>
        <w:ind w:left="851"/>
      </w:pPr>
      <w:r>
        <w:t>Időegység alatt feldolgozható fonal hosszának kiszámítása.</w:t>
      </w:r>
    </w:p>
    <w:p w:rsidR="00126B86" w:rsidRDefault="00126B86" w:rsidP="00C72465">
      <w:pPr>
        <w:tabs>
          <w:tab w:val="left" w:pos="1418"/>
          <w:tab w:val="right" w:pos="9072"/>
        </w:tabs>
        <w:spacing w:after="0"/>
        <w:ind w:left="851"/>
      </w:pPr>
      <w:r>
        <w:t>Egy csévélőfejjel kiszolgálható szövőgépek számának meghatározása.</w:t>
      </w:r>
    </w:p>
    <w:p w:rsidR="00126B86" w:rsidRDefault="00126B86" w:rsidP="00C72465">
      <w:pPr>
        <w:tabs>
          <w:tab w:val="left" w:pos="1418"/>
          <w:tab w:val="right" w:pos="9072"/>
        </w:tabs>
        <w:spacing w:after="0"/>
        <w:ind w:left="851"/>
      </w:pPr>
      <w:r>
        <w:t>Vetülékcsévélő gépek szakszámításai.</w:t>
      </w:r>
    </w:p>
    <w:p w:rsidR="00126B86" w:rsidRDefault="00126B86" w:rsidP="00C72465">
      <w:pPr>
        <w:tabs>
          <w:tab w:val="left" w:pos="1418"/>
          <w:tab w:val="right" w:pos="9072"/>
        </w:tabs>
        <w:spacing w:after="0"/>
        <w:ind w:left="851"/>
      </w:pPr>
      <w:r>
        <w:t>Cérnázógépek meghajtási vázlata.</w:t>
      </w:r>
    </w:p>
    <w:p w:rsidR="00126B86" w:rsidRDefault="00126B86" w:rsidP="00C72465">
      <w:pPr>
        <w:tabs>
          <w:tab w:val="left" w:pos="1418"/>
          <w:tab w:val="right" w:pos="9072"/>
        </w:tabs>
        <w:spacing w:after="0"/>
        <w:ind w:left="851"/>
      </w:pPr>
      <w:r>
        <w:t>Sodratszám meghatározása.</w:t>
      </w:r>
    </w:p>
    <w:p w:rsidR="00126B86" w:rsidRDefault="00126B86" w:rsidP="00C72465">
      <w:pPr>
        <w:tabs>
          <w:tab w:val="left" w:pos="1418"/>
          <w:tab w:val="right" w:pos="9072"/>
        </w:tabs>
        <w:spacing w:after="0"/>
        <w:ind w:left="851"/>
      </w:pPr>
      <w:r>
        <w:t>Termelésszámítás.</w:t>
      </w:r>
    </w:p>
    <w:p w:rsidR="00126B86" w:rsidRDefault="00126B86" w:rsidP="00C72465">
      <w:pPr>
        <w:tabs>
          <w:tab w:val="left" w:pos="1418"/>
          <w:tab w:val="right" w:pos="9072"/>
        </w:tabs>
        <w:spacing w:after="0"/>
        <w:ind w:left="851"/>
      </w:pPr>
      <w:r>
        <w:t>Előhengeres felvetőgép szakszámításai.</w:t>
      </w:r>
    </w:p>
    <w:p w:rsidR="00126B86" w:rsidRDefault="00126B86" w:rsidP="00C72465">
      <w:pPr>
        <w:tabs>
          <w:tab w:val="left" w:pos="1418"/>
          <w:tab w:val="right" w:pos="9072"/>
        </w:tabs>
        <w:spacing w:after="0"/>
        <w:ind w:left="851"/>
      </w:pPr>
      <w:r>
        <w:t>Szalagfelvetőgép, szakszámításai.</w:t>
      </w:r>
    </w:p>
    <w:p w:rsidR="00126B86" w:rsidRDefault="00126B86" w:rsidP="00C53E01">
      <w:pPr>
        <w:tabs>
          <w:tab w:val="left" w:pos="1418"/>
          <w:tab w:val="right" w:pos="9072"/>
        </w:tabs>
        <w:spacing w:after="0"/>
        <w:ind w:left="851"/>
      </w:pPr>
      <w:r>
        <w:t>Írezőgép szakszámításai.</w:t>
      </w:r>
    </w:p>
    <w:p w:rsidR="00126B86" w:rsidRDefault="00126B86" w:rsidP="00C72465">
      <w:pPr>
        <w:tabs>
          <w:tab w:val="left" w:pos="1418"/>
          <w:tab w:val="right" w:pos="9072"/>
        </w:tabs>
        <w:spacing w:after="0"/>
        <w:ind w:left="851"/>
      </w:pPr>
      <w:r>
        <w:t>Munkanorma számítása.</w:t>
      </w:r>
    </w:p>
    <w:p w:rsidR="00126B86" w:rsidRDefault="00126B86" w:rsidP="00C72465">
      <w:pPr>
        <w:tabs>
          <w:tab w:val="left" w:pos="1418"/>
          <w:tab w:val="right" w:pos="9072"/>
        </w:tabs>
        <w:spacing w:after="0"/>
        <w:ind w:left="851"/>
      </w:pPr>
      <w:r>
        <w:t>Üzemi hatásfok meghatározása.</w:t>
      </w:r>
    </w:p>
    <w:p w:rsidR="00126B86" w:rsidRDefault="00126B86" w:rsidP="003D612C">
      <w:pPr>
        <w:tabs>
          <w:tab w:val="left" w:pos="1418"/>
          <w:tab w:val="right" w:pos="9072"/>
        </w:tabs>
        <w:spacing w:after="0"/>
        <w:ind w:left="851"/>
      </w:pPr>
      <w:r>
        <w:t>Áttekinthető és optimális műveleti sorrend kialakítása az adott technológiához.</w:t>
      </w:r>
    </w:p>
    <w:p w:rsidR="00126B86" w:rsidRDefault="00126B86" w:rsidP="003D612C">
      <w:pPr>
        <w:tabs>
          <w:tab w:val="left" w:pos="1418"/>
          <w:tab w:val="right" w:pos="9072"/>
        </w:tabs>
        <w:spacing w:after="0"/>
        <w:ind w:left="851"/>
      </w:pPr>
      <w:r>
        <w:t>Munkamódszerek, körülmények szervezése.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IV.</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Szövőgépek szakszámításai.</w:t>
      </w:r>
    </w:p>
    <w:p w:rsidR="00126B86" w:rsidRDefault="00126B86" w:rsidP="00527A1A">
      <w:pPr>
        <w:tabs>
          <w:tab w:val="left" w:pos="1418"/>
          <w:tab w:val="right" w:pos="9072"/>
        </w:tabs>
        <w:spacing w:after="0"/>
        <w:ind w:left="851"/>
      </w:pPr>
      <w:r>
        <w:t>Percenkénti vetésszám meghatározása.</w:t>
      </w:r>
    </w:p>
    <w:p w:rsidR="00126B86" w:rsidRDefault="00126B86" w:rsidP="00527A1A">
      <w:pPr>
        <w:tabs>
          <w:tab w:val="left" w:pos="1418"/>
          <w:tab w:val="right" w:pos="9072"/>
        </w:tabs>
        <w:spacing w:after="0"/>
        <w:ind w:left="851"/>
      </w:pPr>
      <w:r>
        <w:t>Felhasznált lánchossz meghatározása.</w:t>
      </w:r>
    </w:p>
    <w:p w:rsidR="00126B86" w:rsidRDefault="00126B86" w:rsidP="00527A1A">
      <w:pPr>
        <w:tabs>
          <w:tab w:val="left" w:pos="1418"/>
          <w:tab w:val="right" w:pos="9072"/>
        </w:tabs>
        <w:spacing w:after="0"/>
        <w:ind w:left="851"/>
      </w:pPr>
      <w:r>
        <w:t>Vetülék</w:t>
      </w:r>
      <w:r w:rsidRPr="00BD60BD">
        <w:t>fonal</w:t>
      </w:r>
      <w:r>
        <w:t xml:space="preserve"> felhasználási sebesség meghatározása.</w:t>
      </w:r>
    </w:p>
    <w:p w:rsidR="00126B86" w:rsidRDefault="00126B86" w:rsidP="00527A1A">
      <w:pPr>
        <w:tabs>
          <w:tab w:val="left" w:pos="1418"/>
          <w:tab w:val="right" w:pos="9072"/>
        </w:tabs>
        <w:spacing w:after="0"/>
        <w:ind w:left="851"/>
      </w:pPr>
      <w:r>
        <w:t>Elhúzott szövethossz meghatározása.</w:t>
      </w:r>
    </w:p>
    <w:p w:rsidR="00126B86" w:rsidRDefault="00126B86" w:rsidP="00527A1A">
      <w:pPr>
        <w:tabs>
          <w:tab w:val="left" w:pos="1418"/>
          <w:tab w:val="right" w:pos="9072"/>
        </w:tabs>
        <w:spacing w:after="0"/>
        <w:ind w:left="851"/>
      </w:pPr>
      <w:r>
        <w:t>Termelésszámítás.</w:t>
      </w:r>
    </w:p>
    <w:p w:rsidR="00126B86" w:rsidRDefault="00126B86" w:rsidP="00527A1A">
      <w:pPr>
        <w:tabs>
          <w:tab w:val="left" w:pos="1418"/>
          <w:tab w:val="right" w:pos="9072"/>
        </w:tabs>
        <w:spacing w:after="0"/>
        <w:ind w:left="851"/>
      </w:pPr>
      <w:r>
        <w:t>Hatásfok számítás.</w:t>
      </w:r>
    </w:p>
    <w:p w:rsidR="00126B86" w:rsidRDefault="00126B86" w:rsidP="00527A1A">
      <w:pPr>
        <w:tabs>
          <w:tab w:val="left" w:pos="1418"/>
          <w:tab w:val="right" w:pos="9072"/>
        </w:tabs>
        <w:spacing w:after="0"/>
        <w:ind w:left="851"/>
      </w:pPr>
      <w:r>
        <w:t>Szövetfelhengerlő meghajtási vázlata.</w:t>
      </w:r>
    </w:p>
    <w:p w:rsidR="00126B86" w:rsidRDefault="00126B86" w:rsidP="00527A1A">
      <w:pPr>
        <w:tabs>
          <w:tab w:val="left" w:pos="1418"/>
          <w:tab w:val="right" w:pos="9072"/>
        </w:tabs>
        <w:spacing w:after="0"/>
        <w:ind w:left="851"/>
      </w:pPr>
      <w:r>
        <w:t>Vetüléksűrűség meghatározása.</w:t>
      </w:r>
    </w:p>
    <w:p w:rsidR="00126B86" w:rsidRDefault="00126B86" w:rsidP="00527A1A">
      <w:pPr>
        <w:tabs>
          <w:tab w:val="left" w:pos="1418"/>
          <w:tab w:val="right" w:pos="9072"/>
        </w:tabs>
        <w:spacing w:after="0"/>
        <w:ind w:left="851"/>
      </w:pPr>
      <w:r w:rsidRPr="00BD60BD">
        <w:t>K</w:t>
      </w:r>
      <w:r>
        <w:t>onstans meghatározása.</w:t>
      </w:r>
    </w:p>
    <w:p w:rsidR="00126B86" w:rsidRDefault="00126B86" w:rsidP="00527A1A">
      <w:pPr>
        <w:tabs>
          <w:tab w:val="left" w:pos="1418"/>
          <w:tab w:val="right" w:pos="9072"/>
        </w:tabs>
        <w:spacing w:after="0"/>
        <w:ind w:left="851"/>
      </w:pPr>
      <w:r>
        <w:t>Körszövőgépek szakszámításai.</w:t>
      </w:r>
    </w:p>
    <w:p w:rsidR="00126B86" w:rsidRDefault="00126B86" w:rsidP="00527A1A">
      <w:pPr>
        <w:tabs>
          <w:tab w:val="left" w:pos="1418"/>
          <w:tab w:val="right" w:pos="9072"/>
        </w:tabs>
        <w:spacing w:after="0"/>
        <w:ind w:left="851"/>
      </w:pPr>
      <w:r>
        <w:lastRenderedPageBreak/>
        <w:t>Munkanorma számítása.</w:t>
      </w:r>
    </w:p>
    <w:p w:rsidR="00126B86" w:rsidRDefault="00126B86" w:rsidP="00C53E01">
      <w:pPr>
        <w:tabs>
          <w:tab w:val="left" w:pos="1418"/>
          <w:tab w:val="right" w:pos="9072"/>
        </w:tabs>
        <w:spacing w:after="0"/>
        <w:ind w:left="851"/>
      </w:pPr>
      <w:r>
        <w:t>Üzemi hatásfok meghatározása.</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V.</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Gépfinomság számítása.</w:t>
      </w:r>
    </w:p>
    <w:p w:rsidR="00126B86" w:rsidRDefault="00126B86" w:rsidP="00527A1A">
      <w:pPr>
        <w:tabs>
          <w:tab w:val="left" w:pos="1418"/>
          <w:tab w:val="right" w:pos="9072"/>
        </w:tabs>
        <w:spacing w:after="0"/>
        <w:ind w:left="851"/>
      </w:pPr>
      <w:r>
        <w:t>Tűszám meghatározása.</w:t>
      </w:r>
    </w:p>
    <w:p w:rsidR="00126B86" w:rsidRDefault="00126B86" w:rsidP="00527A1A">
      <w:pPr>
        <w:tabs>
          <w:tab w:val="left" w:pos="1418"/>
          <w:tab w:val="right" w:pos="9072"/>
        </w:tabs>
        <w:spacing w:after="0"/>
        <w:ind w:left="851"/>
      </w:pPr>
      <w:r>
        <w:t>Egy hurokszembe bedolgozott fonal hosszának meghatározása.</w:t>
      </w:r>
    </w:p>
    <w:p w:rsidR="00126B86" w:rsidRDefault="00126B86" w:rsidP="00527A1A">
      <w:pPr>
        <w:tabs>
          <w:tab w:val="left" w:pos="1418"/>
          <w:tab w:val="right" w:pos="9072"/>
        </w:tabs>
        <w:spacing w:after="0"/>
        <w:ind w:left="851"/>
      </w:pPr>
      <w:r>
        <w:t>Adott gépfinomsághoz használható fonalfinomság kiszámítása.</w:t>
      </w:r>
    </w:p>
    <w:p w:rsidR="00126B86" w:rsidRDefault="00126B86" w:rsidP="00527A1A">
      <w:pPr>
        <w:tabs>
          <w:tab w:val="left" w:pos="1418"/>
          <w:tab w:val="right" w:pos="9072"/>
        </w:tabs>
        <w:spacing w:after="0"/>
        <w:ind w:left="851"/>
      </w:pPr>
      <w:r>
        <w:t>Automata síkkötőgép teljesítményének kiszámítása, folyóméterben, négyzetméterben.</w:t>
      </w:r>
    </w:p>
    <w:p w:rsidR="00126B86" w:rsidRDefault="00126B86" w:rsidP="00527A1A">
      <w:pPr>
        <w:tabs>
          <w:tab w:val="left" w:pos="1418"/>
          <w:tab w:val="right" w:pos="9072"/>
        </w:tabs>
        <w:spacing w:after="0"/>
        <w:ind w:left="851"/>
      </w:pPr>
      <w:r>
        <w:t>Körsíkkötőgépek teljesítmény számítása.</w:t>
      </w:r>
    </w:p>
    <w:p w:rsidR="00126B86" w:rsidRDefault="00126B86" w:rsidP="00527A1A">
      <w:pPr>
        <w:tabs>
          <w:tab w:val="left" w:pos="1418"/>
          <w:tab w:val="right" w:pos="9072"/>
        </w:tabs>
        <w:spacing w:after="0"/>
        <w:ind w:left="851"/>
      </w:pPr>
      <w:r>
        <w:t>Körhurkológépek teljesítményének meghatározása.</w:t>
      </w:r>
    </w:p>
    <w:p w:rsidR="00126B86" w:rsidRDefault="00126B86" w:rsidP="00C53E01">
      <w:pPr>
        <w:tabs>
          <w:tab w:val="left" w:pos="1418"/>
          <w:tab w:val="right" w:pos="9072"/>
        </w:tabs>
        <w:spacing w:after="0"/>
        <w:ind w:left="851"/>
      </w:pPr>
      <w:r>
        <w:t>Körkötőgépek teljesítményének meghatározása.</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VI.</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Láncrendszerű gépek teljesítmény számítása.</w:t>
      </w:r>
    </w:p>
    <w:p w:rsidR="00126B86" w:rsidRDefault="00126B86" w:rsidP="00527A1A">
      <w:pPr>
        <w:tabs>
          <w:tab w:val="left" w:pos="1418"/>
          <w:tab w:val="right" w:pos="9072"/>
        </w:tabs>
        <w:spacing w:after="0"/>
        <w:ind w:left="851"/>
      </w:pPr>
      <w:r>
        <w:t>Időegység alatt gyártott kelme hossza.</w:t>
      </w:r>
    </w:p>
    <w:p w:rsidR="00126B86" w:rsidRDefault="00126B86" w:rsidP="00527A1A">
      <w:pPr>
        <w:tabs>
          <w:tab w:val="left" w:pos="1418"/>
          <w:tab w:val="right" w:pos="9072"/>
        </w:tabs>
        <w:spacing w:after="0"/>
        <w:ind w:left="851"/>
      </w:pPr>
      <w:r>
        <w:t>Kelmeterületben számított gépteljesítmény.</w:t>
      </w:r>
    </w:p>
    <w:p w:rsidR="00126B86" w:rsidRDefault="00126B86" w:rsidP="00527A1A">
      <w:pPr>
        <w:tabs>
          <w:tab w:val="left" w:pos="1418"/>
          <w:tab w:val="right" w:pos="9072"/>
        </w:tabs>
        <w:spacing w:after="0"/>
        <w:ind w:left="851"/>
      </w:pPr>
      <w:r>
        <w:t>Kelmetömegben számított gépteljesítmény.</w:t>
      </w:r>
    </w:p>
    <w:p w:rsidR="00126B86" w:rsidRDefault="00126B86" w:rsidP="00527A1A">
      <w:pPr>
        <w:tabs>
          <w:tab w:val="left" w:pos="1418"/>
          <w:tab w:val="right" w:pos="9072"/>
        </w:tabs>
        <w:spacing w:after="0"/>
        <w:ind w:left="851"/>
      </w:pPr>
      <w:r>
        <w:t>Munkanorma számítása.</w:t>
      </w:r>
    </w:p>
    <w:p w:rsidR="00126B86" w:rsidRPr="00644690" w:rsidRDefault="00126B86" w:rsidP="00C53E01">
      <w:pPr>
        <w:tabs>
          <w:tab w:val="left" w:pos="1418"/>
          <w:tab w:val="right" w:pos="9072"/>
        </w:tabs>
        <w:spacing w:after="0"/>
        <w:ind w:left="851"/>
      </w:pPr>
      <w:r>
        <w:t>Üzemi hatásfok meghatározása.</w:t>
      </w:r>
    </w:p>
    <w:p w:rsidR="00126B86" w:rsidRDefault="00126B86" w:rsidP="00C53E01">
      <w:pPr>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r w:rsidRPr="001A3A0F">
        <w:rPr>
          <w:i/>
        </w:rPr>
        <w:t>digitális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A35FAE">
        <w:rPr>
          <w:b/>
        </w:rPr>
        <w:t>Textilkikészítés</w:t>
      </w:r>
      <w:r w:rsidRPr="00644690">
        <w:rPr>
          <w:b/>
        </w:rPr>
        <w:t xml:space="preserve"> tantárgy</w:t>
      </w:r>
      <w:r w:rsidRPr="00644690">
        <w:rPr>
          <w:b/>
        </w:rPr>
        <w:tab/>
      </w:r>
      <w:r w:rsidR="004D25B4">
        <w:rPr>
          <w:b/>
        </w:rPr>
        <w:t>170,5</w:t>
      </w:r>
      <w:r>
        <w:rPr>
          <w:b/>
        </w:rPr>
        <w:t xml:space="preserve"> ó</w:t>
      </w:r>
      <w:r w:rsidRPr="00644690">
        <w:rPr>
          <w:b/>
        </w:rPr>
        <w:t>ra/</w:t>
      </w:r>
      <w:r w:rsidR="004D25B4">
        <w:rPr>
          <w:b/>
        </w:rPr>
        <w:t>170,5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BC3F5A">
        <w:t>A termékek tulajdonságjavítására, színezésére, mintázására szolgáló technológia folyamatok elsajátítása.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rsidRPr="00BC3F5A">
        <w:t>Textilipari anyagok vizsgálati előírásai, követelményei</w:t>
      </w:r>
    </w:p>
    <w:p w:rsidR="00126B86" w:rsidRDefault="00126B86" w:rsidP="00BC3F5A">
      <w:pPr>
        <w:spacing w:after="0"/>
        <w:ind w:left="426"/>
      </w:pPr>
      <w:r>
        <w:t>Textilipari technológiák</w:t>
      </w:r>
    </w:p>
    <w:p w:rsidR="00126B86" w:rsidRPr="00BC3F5A" w:rsidRDefault="00126B86" w:rsidP="00BC3F5A">
      <w:pPr>
        <w:spacing w:after="0"/>
        <w:ind w:left="426"/>
      </w:pPr>
      <w:r w:rsidRPr="00BC3F5A">
        <w:t>Szakmai számítások, kapacitásszámítás</w:t>
      </w:r>
    </w:p>
    <w:p w:rsidR="00126B86" w:rsidRDefault="00126B86" w:rsidP="00BC3F5A">
      <w:pPr>
        <w:spacing w:after="0"/>
        <w:ind w:left="426"/>
      </w:pPr>
      <w:r>
        <w:t>Matematika</w:t>
      </w:r>
    </w:p>
    <w:p w:rsidR="00126B86" w:rsidRPr="002B5BF7" w:rsidRDefault="00126B86" w:rsidP="00C53E01">
      <w:pPr>
        <w:spacing w:after="0"/>
        <w:ind w:left="426"/>
      </w:pPr>
      <w:r>
        <w:lastRenderedPageBreak/>
        <w:t>Fizika</w:t>
      </w: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Textilkikészítés 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r>
        <w:t>A kikészítés helye a textiliparban gyártási folyamatban.</w:t>
      </w:r>
    </w:p>
    <w:p w:rsidR="00126B86" w:rsidRDefault="00126B86" w:rsidP="00C53E01">
      <w:pPr>
        <w:spacing w:after="0"/>
        <w:ind w:left="851"/>
      </w:pPr>
      <w:r w:rsidRPr="009D5E60">
        <w:t>T</w:t>
      </w:r>
      <w:r>
        <w:t>extíliák elő és utókezelése.</w:t>
      </w:r>
    </w:p>
    <w:p w:rsidR="00126B86" w:rsidRDefault="00126B86" w:rsidP="00C53E01">
      <w:pPr>
        <w:spacing w:after="0"/>
        <w:ind w:left="851"/>
      </w:pPr>
      <w:r>
        <w:t>Kémiai alapismeretek.</w:t>
      </w:r>
    </w:p>
    <w:p w:rsidR="00126B86" w:rsidRDefault="001947F4" w:rsidP="001947F4">
      <w:pPr>
        <w:spacing w:after="0"/>
        <w:ind w:left="851"/>
      </w:pPr>
      <w:r>
        <w:t>Kémiai alapfogalmak.</w:t>
      </w:r>
    </w:p>
    <w:p w:rsidR="00126B86" w:rsidRDefault="00126B86" w:rsidP="00C53E01">
      <w:pPr>
        <w:spacing w:after="0"/>
        <w:ind w:left="851"/>
      </w:pPr>
      <w:r>
        <w:t>Szerves, szervetlen vegyületek.</w:t>
      </w:r>
    </w:p>
    <w:p w:rsidR="00126B86" w:rsidRDefault="00126B86" w:rsidP="00C53E01">
      <w:pPr>
        <w:spacing w:after="0"/>
        <w:ind w:left="851"/>
      </w:pPr>
      <w:r>
        <w:t>Kémiai kötések.</w:t>
      </w:r>
    </w:p>
    <w:p w:rsidR="00126B86" w:rsidRDefault="00126B86" w:rsidP="00C53E01">
      <w:pPr>
        <w:spacing w:after="0"/>
        <w:ind w:left="851"/>
      </w:pPr>
      <w:r>
        <w:t>Oldószerek csoportosítása, jellemzői.</w:t>
      </w:r>
    </w:p>
    <w:p w:rsidR="00126B86" w:rsidRDefault="00126B86" w:rsidP="00C53E01">
      <w:pPr>
        <w:spacing w:after="0"/>
        <w:ind w:left="851"/>
      </w:pPr>
      <w:r>
        <w:t>Az oxidáció textil és tisztítóipari jelentősége.</w:t>
      </w:r>
    </w:p>
    <w:p w:rsidR="00126B86" w:rsidRDefault="00126B86" w:rsidP="00C53E01">
      <w:pPr>
        <w:spacing w:after="0"/>
        <w:ind w:left="851"/>
      </w:pPr>
      <w:r>
        <w:t>A színtelenítés, színlehúzás elve.</w:t>
      </w:r>
    </w:p>
    <w:p w:rsidR="00126B86" w:rsidRDefault="00126B86" w:rsidP="00C53E01">
      <w:pPr>
        <w:spacing w:after="0"/>
        <w:ind w:left="851"/>
      </w:pPr>
      <w:r>
        <w:t xml:space="preserve">A </w:t>
      </w:r>
      <w:r w:rsidRPr="009D5E60">
        <w:t xml:space="preserve">pH </w:t>
      </w:r>
      <w:r>
        <w:t>fogalma.</w:t>
      </w:r>
    </w:p>
    <w:p w:rsidR="00126B86" w:rsidRDefault="00126B86" w:rsidP="00C53E01">
      <w:pPr>
        <w:spacing w:after="0"/>
        <w:ind w:left="851"/>
      </w:pPr>
      <w:r>
        <w:t xml:space="preserve">A textilipari víz </w:t>
      </w:r>
      <w:r w:rsidRPr="009D5E60">
        <w:t>és minőségi követelményei</w:t>
      </w:r>
      <w:r w:rsidR="009D5E60" w:rsidRPr="009D5E60">
        <w:t>.</w:t>
      </w:r>
    </w:p>
    <w:p w:rsidR="00126B86" w:rsidRPr="009D5E60" w:rsidRDefault="00126B86" w:rsidP="00C53E01">
      <w:pPr>
        <w:spacing w:after="0"/>
        <w:ind w:left="851"/>
      </w:pPr>
      <w:r>
        <w:t xml:space="preserve">A víz keménysége, lágyítása, </w:t>
      </w:r>
      <w:r w:rsidRPr="009D5E60">
        <w:t>vízlágyító eljárások</w:t>
      </w:r>
      <w:r w:rsidR="009D5E60" w:rsidRPr="009D5E60">
        <w:t>.</w:t>
      </w:r>
    </w:p>
    <w:p w:rsidR="00126B86" w:rsidRPr="009D5E60" w:rsidRDefault="00126B86" w:rsidP="00C53E01">
      <w:pPr>
        <w:spacing w:after="0"/>
        <w:ind w:left="851"/>
      </w:pPr>
      <w:r w:rsidRPr="009D5E60">
        <w:t>Vízminőség ellenőrzésére alkalmas eszközök és használatuk</w:t>
      </w:r>
    </w:p>
    <w:p w:rsidR="00126B86" w:rsidRDefault="00126B86" w:rsidP="00C53E01">
      <w:pPr>
        <w:spacing w:after="0"/>
        <w:ind w:left="851"/>
      </w:pPr>
      <w:r>
        <w:t>Szennyvízkezelési módszerek.</w:t>
      </w:r>
    </w:p>
    <w:p w:rsidR="00126B86" w:rsidRDefault="00126B86" w:rsidP="00C53E01">
      <w:pPr>
        <w:spacing w:after="0"/>
        <w:ind w:left="851"/>
      </w:pPr>
      <w:r>
        <w:t>Segédanyagok, vegyszerek tárolása.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 xml:space="preserve">Textilkikészítés </w:t>
      </w:r>
      <w:r>
        <w:rPr>
          <w:b/>
          <w:i/>
        </w:rPr>
        <w:t>I</w:t>
      </w:r>
      <w:r w:rsidRPr="00A35FAE">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tabs>
          <w:tab w:val="left" w:pos="1418"/>
          <w:tab w:val="right" w:pos="9072"/>
        </w:tabs>
        <w:spacing w:after="0"/>
        <w:ind w:left="851"/>
      </w:pPr>
      <w:r>
        <w:t>A textilkikészítés lényege.</w:t>
      </w:r>
    </w:p>
    <w:p w:rsidR="00126B86" w:rsidRDefault="00126B86" w:rsidP="00C53E01">
      <w:pPr>
        <w:tabs>
          <w:tab w:val="left" w:pos="1418"/>
          <w:tab w:val="right" w:pos="9072"/>
        </w:tabs>
        <w:spacing w:after="0"/>
        <w:ind w:left="851"/>
      </w:pPr>
      <w:r>
        <w:t>A textilkikészítő gépek hajtása.</w:t>
      </w:r>
    </w:p>
    <w:p w:rsidR="00126B86" w:rsidRDefault="00126B86" w:rsidP="00C53E01">
      <w:pPr>
        <w:tabs>
          <w:tab w:val="left" w:pos="1418"/>
          <w:tab w:val="right" w:pos="9072"/>
        </w:tabs>
        <w:spacing w:after="0"/>
        <w:ind w:left="851"/>
      </w:pPr>
      <w:r>
        <w:t>Nyerskelmék előkészítése fehérítése a további kikészítő műveletekhez.</w:t>
      </w:r>
    </w:p>
    <w:p w:rsidR="00126B86" w:rsidRDefault="00126B86" w:rsidP="00C53E01">
      <w:pPr>
        <w:tabs>
          <w:tab w:val="left" w:pos="1418"/>
          <w:tab w:val="right" w:pos="9072"/>
        </w:tabs>
        <w:spacing w:after="0"/>
        <w:ind w:left="851"/>
      </w:pPr>
      <w:r>
        <w:t>A fehérítés feladatai, szövetek előkészítése fehérítésre.</w:t>
      </w:r>
    </w:p>
    <w:p w:rsidR="00126B86" w:rsidRDefault="00126B86" w:rsidP="00C53E01">
      <w:pPr>
        <w:tabs>
          <w:tab w:val="left" w:pos="1418"/>
          <w:tab w:val="right" w:pos="9072"/>
        </w:tabs>
        <w:spacing w:after="0"/>
        <w:ind w:left="851"/>
      </w:pPr>
      <w:r>
        <w:t>A pamutszövet fehérítésének menete.</w:t>
      </w:r>
    </w:p>
    <w:p w:rsidR="00126B86" w:rsidRDefault="00126B86" w:rsidP="00C53E01">
      <w:pPr>
        <w:tabs>
          <w:tab w:val="left" w:pos="1418"/>
          <w:tab w:val="right" w:pos="9072"/>
        </w:tabs>
        <w:spacing w:after="0"/>
        <w:ind w:left="851"/>
      </w:pPr>
      <w:r>
        <w:t>Fehérítő gépek típusai, részei, működési elvük.</w:t>
      </w:r>
    </w:p>
    <w:p w:rsidR="00126B86" w:rsidRPr="009D5E60" w:rsidRDefault="00126B86" w:rsidP="00C53E01">
      <w:pPr>
        <w:tabs>
          <w:tab w:val="left" w:pos="1418"/>
          <w:tab w:val="right" w:pos="9072"/>
        </w:tabs>
        <w:spacing w:after="0"/>
        <w:ind w:left="851"/>
      </w:pPr>
      <w:r>
        <w:t xml:space="preserve">A fehérítés fajtái </w:t>
      </w:r>
      <w:r w:rsidRPr="009D5E60">
        <w:t>a felhasznált fehérítő-anyagok szerint, technológiák</w:t>
      </w:r>
    </w:p>
    <w:p w:rsidR="00126B86" w:rsidRDefault="00126B86" w:rsidP="00C53E01">
      <w:pPr>
        <w:tabs>
          <w:tab w:val="left" w:pos="1418"/>
          <w:tab w:val="right" w:pos="9072"/>
        </w:tabs>
        <w:spacing w:after="0"/>
        <w:ind w:left="851"/>
      </w:pPr>
      <w:r>
        <w:t>Mercerezés célja, gépei.</w:t>
      </w:r>
    </w:p>
    <w:p w:rsidR="00126B86" w:rsidRDefault="00126B86" w:rsidP="00C53E01">
      <w:pPr>
        <w:tabs>
          <w:tab w:val="left" w:pos="1418"/>
          <w:tab w:val="right" w:pos="9072"/>
        </w:tabs>
        <w:spacing w:after="0"/>
        <w:ind w:left="851"/>
      </w:pPr>
      <w:r>
        <w:t>Kreppelés célja, gépei.</w:t>
      </w:r>
    </w:p>
    <w:p w:rsidR="00126B86" w:rsidRDefault="00126B86" w:rsidP="00C53E01">
      <w:pPr>
        <w:tabs>
          <w:tab w:val="left" w:pos="1418"/>
          <w:tab w:val="right" w:pos="9072"/>
        </w:tabs>
        <w:spacing w:after="0"/>
        <w:ind w:left="851"/>
      </w:pPr>
      <w:r>
        <w:t>Kötött kelmék kikészítésének kritériumai.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 xml:space="preserve">Textilkikészítés </w:t>
      </w:r>
      <w:r>
        <w:rPr>
          <w:b/>
          <w:i/>
        </w:rPr>
        <w:t>II</w:t>
      </w:r>
      <w:r w:rsidRPr="00A35FAE">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tabs>
          <w:tab w:val="left" w:pos="1418"/>
          <w:tab w:val="right" w:pos="9072"/>
        </w:tabs>
        <w:spacing w:after="0"/>
        <w:ind w:left="851"/>
      </w:pPr>
      <w:r>
        <w:t>Mechanikai kikészítések.</w:t>
      </w:r>
    </w:p>
    <w:p w:rsidR="00126B86" w:rsidRDefault="00126B86" w:rsidP="00C53E01">
      <w:pPr>
        <w:tabs>
          <w:tab w:val="left" w:pos="1418"/>
          <w:tab w:val="right" w:pos="9072"/>
        </w:tabs>
        <w:spacing w:after="0"/>
        <w:ind w:left="851"/>
      </w:pPr>
      <w:r>
        <w:t>Bolyhozás elve.</w:t>
      </w:r>
    </w:p>
    <w:p w:rsidR="00126B86" w:rsidRDefault="00126B86" w:rsidP="00C53E01">
      <w:pPr>
        <w:tabs>
          <w:tab w:val="left" w:pos="1418"/>
          <w:tab w:val="right" w:pos="9072"/>
        </w:tabs>
        <w:spacing w:after="0"/>
        <w:ind w:left="851"/>
      </w:pPr>
      <w:r>
        <w:t>Bolyhozógépek felépítése, részei.</w:t>
      </w:r>
    </w:p>
    <w:p w:rsidR="00126B86" w:rsidRDefault="00126B86" w:rsidP="00C53E01">
      <w:pPr>
        <w:tabs>
          <w:tab w:val="left" w:pos="1418"/>
          <w:tab w:val="right" w:pos="9072"/>
        </w:tabs>
        <w:spacing w:after="0"/>
        <w:ind w:left="851"/>
      </w:pPr>
      <w:r>
        <w:t>Gyapjúszövetek ványolása, végkikészítése.</w:t>
      </w:r>
    </w:p>
    <w:p w:rsidR="00126B86" w:rsidRDefault="00126B86" w:rsidP="00C53E01">
      <w:pPr>
        <w:tabs>
          <w:tab w:val="left" w:pos="1418"/>
          <w:tab w:val="right" w:pos="9072"/>
        </w:tabs>
        <w:spacing w:after="0"/>
        <w:ind w:left="851"/>
      </w:pPr>
      <w:r>
        <w:t>Alkalmazott gépek felépítése, működése.</w:t>
      </w:r>
    </w:p>
    <w:p w:rsidR="00126B86" w:rsidRDefault="00126B86" w:rsidP="00C53E01">
      <w:pPr>
        <w:tabs>
          <w:tab w:val="left" w:pos="1418"/>
          <w:tab w:val="right" w:pos="9072"/>
        </w:tabs>
        <w:spacing w:after="0"/>
        <w:ind w:left="851"/>
      </w:pPr>
      <w:r>
        <w:t>Szanforizálás célja, alkalmazott gépek, részei működése.</w:t>
      </w:r>
    </w:p>
    <w:p w:rsidR="00126B86" w:rsidRDefault="00126B86" w:rsidP="00B55281">
      <w:pPr>
        <w:tabs>
          <w:tab w:val="left" w:pos="1418"/>
          <w:tab w:val="right" w:pos="9072"/>
        </w:tabs>
        <w:spacing w:after="0"/>
        <w:ind w:left="851"/>
      </w:pPr>
      <w:r>
        <w:t>Kalanderezés, célja, alkalmazott gépek részei, működése.</w:t>
      </w:r>
    </w:p>
    <w:p w:rsidR="00126B86" w:rsidRDefault="00126B86" w:rsidP="00B55281">
      <w:pPr>
        <w:tabs>
          <w:tab w:val="left" w:pos="1418"/>
          <w:tab w:val="right" w:pos="9072"/>
        </w:tabs>
        <w:spacing w:after="0"/>
        <w:ind w:left="851"/>
      </w:pPr>
      <w:r>
        <w:t>Kikészítő gépek szakmai számításai.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Textilkikészítés I</w:t>
      </w:r>
      <w:r>
        <w:rPr>
          <w:b/>
          <w:i/>
        </w:rPr>
        <w:t>V</w:t>
      </w:r>
      <w:r w:rsidRPr="00A35FAE">
        <w:rPr>
          <w:b/>
          <w:i/>
        </w:rPr>
        <w:t>.</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r>
        <w:t>Kémiai végkikészítési módszerek.</w:t>
      </w:r>
    </w:p>
    <w:p w:rsidR="00126B86" w:rsidRDefault="00126B86" w:rsidP="00C53E01">
      <w:pPr>
        <w:spacing w:after="0"/>
        <w:ind w:left="851"/>
      </w:pPr>
      <w:r>
        <w:t>Telítő kikészítések.</w:t>
      </w:r>
    </w:p>
    <w:p w:rsidR="00126B86" w:rsidRDefault="00126B86" w:rsidP="00C53E01">
      <w:pPr>
        <w:spacing w:after="0"/>
        <w:ind w:left="851"/>
      </w:pPr>
      <w:r>
        <w:t>Nemesítő kikészítések.</w:t>
      </w:r>
    </w:p>
    <w:p w:rsidR="00126B86" w:rsidRDefault="00126B86" w:rsidP="00C53E01">
      <w:pPr>
        <w:spacing w:after="0"/>
        <w:ind w:left="851"/>
      </w:pPr>
      <w:r>
        <w:t>Különleges kikészítő műveletek.</w:t>
      </w:r>
    </w:p>
    <w:p w:rsidR="00126B86" w:rsidRDefault="00126B86" w:rsidP="00C53E01">
      <w:pPr>
        <w:spacing w:after="0"/>
        <w:ind w:left="851"/>
      </w:pPr>
      <w:r>
        <w:t>Textíliák színezése, tulajdonságjavító műveletei.</w:t>
      </w:r>
    </w:p>
    <w:p w:rsidR="00126B86" w:rsidRDefault="00126B86" w:rsidP="00C53E01">
      <w:pPr>
        <w:spacing w:after="0"/>
        <w:ind w:left="851"/>
      </w:pPr>
      <w:r>
        <w:t>Színtan, színmérés.</w:t>
      </w:r>
    </w:p>
    <w:p w:rsidR="00126B86" w:rsidRDefault="00126B86" w:rsidP="00C53E01">
      <w:pPr>
        <w:spacing w:after="0"/>
        <w:ind w:left="851"/>
      </w:pPr>
      <w:r>
        <w:t>A színezés részfolyamatai.</w:t>
      </w:r>
    </w:p>
    <w:p w:rsidR="00126B86" w:rsidRDefault="00126B86" w:rsidP="00C53E01">
      <w:pPr>
        <w:spacing w:after="0"/>
        <w:ind w:left="851"/>
      </w:pPr>
      <w:r>
        <w:t>Színezékek típusai, felhasználási lehetőségei.</w:t>
      </w:r>
    </w:p>
    <w:p w:rsidR="00126B86" w:rsidRDefault="00126B86" w:rsidP="00C53E01">
      <w:pPr>
        <w:spacing w:after="0"/>
        <w:ind w:left="851"/>
      </w:pPr>
      <w:r>
        <w:lastRenderedPageBreak/>
        <w:t>Színező berendezések.</w:t>
      </w:r>
    </w:p>
    <w:p w:rsidR="00126B86" w:rsidRDefault="00126B86" w:rsidP="00C53E01">
      <w:pPr>
        <w:spacing w:after="0"/>
        <w:ind w:left="851"/>
      </w:pPr>
      <w:r>
        <w:t>Víztelenítés, szárítás.</w:t>
      </w:r>
    </w:p>
    <w:p w:rsidR="00126B86" w:rsidRDefault="00126B86" w:rsidP="00C53E01">
      <w:pPr>
        <w:spacing w:after="0"/>
        <w:ind w:left="851"/>
      </w:pPr>
      <w:r>
        <w:t>Színezési hibák.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Textilkikészítés V</w:t>
      </w:r>
      <w:r w:rsidRPr="00A35FAE">
        <w:rPr>
          <w:b/>
          <w:i/>
        </w:rPr>
        <w:t>.</w:t>
      </w:r>
      <w:r w:rsidRPr="00644690">
        <w:rPr>
          <w:b/>
          <w:i/>
        </w:rPr>
        <w:tab/>
      </w:r>
      <w:r>
        <w:rPr>
          <w:b/>
          <w:i/>
        </w:rPr>
        <w:t>26,5 ó</w:t>
      </w:r>
      <w:r w:rsidRPr="00644690">
        <w:rPr>
          <w:b/>
          <w:i/>
        </w:rPr>
        <w:t>ra/</w:t>
      </w:r>
      <w:r>
        <w:rPr>
          <w:b/>
          <w:i/>
        </w:rPr>
        <w:t>26,5</w:t>
      </w:r>
      <w:r w:rsidRPr="00644690">
        <w:rPr>
          <w:b/>
          <w:i/>
        </w:rPr>
        <w:t xml:space="preserve"> óra</w:t>
      </w:r>
    </w:p>
    <w:p w:rsidR="00126B86" w:rsidRDefault="00126B86" w:rsidP="00C53E01">
      <w:pPr>
        <w:spacing w:after="0"/>
        <w:ind w:left="851"/>
      </w:pPr>
      <w:r>
        <w:t>Kelmék mintázási lehetőségei.</w:t>
      </w:r>
    </w:p>
    <w:p w:rsidR="00126B86" w:rsidRDefault="00126B86" w:rsidP="00C53E01">
      <w:pPr>
        <w:spacing w:after="0"/>
        <w:ind w:left="851"/>
      </w:pPr>
      <w:r>
        <w:t>Mechanikai mintázások.</w:t>
      </w:r>
    </w:p>
    <w:p w:rsidR="00126B86" w:rsidRDefault="00126B86" w:rsidP="00C53E01">
      <w:pPr>
        <w:spacing w:after="0"/>
        <w:ind w:left="851"/>
      </w:pPr>
      <w:r>
        <w:t>Kémiai mintázások.</w:t>
      </w:r>
    </w:p>
    <w:p w:rsidR="00126B86" w:rsidRDefault="00126B86" w:rsidP="00C53E01">
      <w:pPr>
        <w:spacing w:after="0"/>
        <w:ind w:left="851"/>
      </w:pPr>
      <w:r>
        <w:t>Textilnyomási eljárások.</w:t>
      </w:r>
    </w:p>
    <w:p w:rsidR="00126B86" w:rsidRDefault="00126B86" w:rsidP="00C53E01">
      <w:pPr>
        <w:spacing w:after="0"/>
        <w:ind w:left="851"/>
      </w:pPr>
      <w:r>
        <w:t>Hengernyomás, sík filmnyomás, rotációs filmnyomás.</w:t>
      </w:r>
    </w:p>
    <w:p w:rsidR="00126B86" w:rsidRDefault="00126B86" w:rsidP="00C53E01">
      <w:pPr>
        <w:spacing w:after="0"/>
        <w:ind w:left="851"/>
      </w:pPr>
      <w:r>
        <w:t>Nyomóhibák.</w:t>
      </w:r>
    </w:p>
    <w:p w:rsidR="00126B86" w:rsidRDefault="00126B86" w:rsidP="00C53E01">
      <w:pPr>
        <w:spacing w:after="0"/>
        <w:ind w:left="851"/>
      </w:pPr>
      <w:r w:rsidRPr="009D5E60">
        <w:t>N</w:t>
      </w:r>
      <w:r>
        <w:t>yomás utáni színezékrögzítés.</w:t>
      </w:r>
    </w:p>
    <w:p w:rsidR="00126B86" w:rsidRDefault="00126B86" w:rsidP="00C53E01">
      <w:pPr>
        <w:spacing w:after="0"/>
        <w:ind w:left="851"/>
      </w:pPr>
      <w:r>
        <w:t>Speciális mintázó eljárások.</w:t>
      </w:r>
    </w:p>
    <w:p w:rsidR="00126B86" w:rsidRDefault="00126B86" w:rsidP="00C53E01">
      <w:pPr>
        <w:spacing w:after="0"/>
        <w:ind w:left="851"/>
      </w:pPr>
      <w:r>
        <w:t>Digitális textilnyomás.</w:t>
      </w:r>
    </w:p>
    <w:p w:rsidR="00126B86" w:rsidRDefault="00126B86" w:rsidP="00C53E01">
      <w:pPr>
        <w:spacing w:after="0"/>
        <w:ind w:left="851"/>
      </w:pPr>
      <w:r>
        <w:t>Lézeres textilmintázás.</w:t>
      </w:r>
    </w:p>
    <w:p w:rsidR="00126B86" w:rsidRDefault="00126B86" w:rsidP="00C53E01">
      <w:pPr>
        <w:spacing w:after="0"/>
        <w:ind w:left="851"/>
      </w:pPr>
      <w:r>
        <w:t>Speciális nyomatok készítése.</w:t>
      </w:r>
    </w:p>
    <w:p w:rsidR="00126B86" w:rsidRDefault="00126B86" w:rsidP="00C53E01">
      <w:pPr>
        <w:spacing w:after="0"/>
        <w:ind w:left="851"/>
      </w:pPr>
      <w:r>
        <w:t>Nonfiguratív mintázat készítése.</w:t>
      </w:r>
    </w:p>
    <w:p w:rsidR="00126B86" w:rsidRDefault="00126B86" w:rsidP="00C53E01">
      <w:pPr>
        <w:spacing w:after="0"/>
        <w:ind w:left="851"/>
      </w:pPr>
      <w:r w:rsidRPr="009D5E60">
        <w:t>Egyéb t</w:t>
      </w:r>
      <w:r w:rsidRPr="0020143E">
        <w:t xml:space="preserve">arkázó </w:t>
      </w:r>
      <w:r>
        <w:t>eljárások.</w:t>
      </w:r>
    </w:p>
    <w:p w:rsidR="00126B86"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A35FAE">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r w:rsidRPr="00A35FAE">
        <w:rPr>
          <w:i/>
        </w:rPr>
        <w:t>digitális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52"/>
        <w:gridCol w:w="23"/>
        <w:gridCol w:w="733"/>
        <w:gridCol w:w="25"/>
        <w:gridCol w:w="796"/>
        <w:gridCol w:w="11"/>
        <w:gridCol w:w="763"/>
        <w:gridCol w:w="25"/>
        <w:gridCol w:w="2336"/>
      </w:tblGrid>
      <w:tr w:rsidR="0018253C" w:rsidRPr="0018253C" w:rsidTr="0018253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328" w:type="dxa"/>
            <w:gridSpan w:val="7"/>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1.1.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rendszerezése mozaikfeladattal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5"/>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gridSpan w:val="2"/>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gridSpan w:val="2"/>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2.1.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rendszerezése mozaikfeladattal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C65E3B" w:rsidP="00C53E01">
      <w:pPr>
        <w:spacing w:after="480"/>
        <w:jc w:val="center"/>
        <w:rPr>
          <w:b/>
          <w:sz w:val="36"/>
        </w:rPr>
      </w:pPr>
      <w:r w:rsidRPr="00C65E3B">
        <w:rPr>
          <w:b/>
          <w:sz w:val="36"/>
        </w:rPr>
        <w:t>11500-1</w:t>
      </w:r>
      <w:r>
        <w:rPr>
          <w:b/>
          <w:sz w:val="36"/>
        </w:rPr>
        <w:t>6</w:t>
      </w:r>
      <w:r w:rsidR="00126B86" w:rsidRPr="00D52C63">
        <w:rPr>
          <w:b/>
          <w:sz w:val="36"/>
        </w:rPr>
        <w:t xml:space="preserve"> azonosító számú</w:t>
      </w:r>
    </w:p>
    <w:p w:rsidR="00126B86" w:rsidRPr="00D52C63" w:rsidRDefault="00C65E3B" w:rsidP="00C53E01">
      <w:pPr>
        <w:jc w:val="center"/>
        <w:rPr>
          <w:b/>
          <w:sz w:val="36"/>
        </w:rPr>
      </w:pPr>
      <w:r w:rsidRPr="00C65E3B">
        <w:rPr>
          <w:b/>
          <w:sz w:val="36"/>
        </w:rPr>
        <w:t>Munkahelyi egészség és biztonság</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B754A1" w:rsidRPr="00B754A1">
        <w:t xml:space="preserve">11500-16 </w:t>
      </w:r>
      <w:r w:rsidRPr="00D52C63">
        <w:t xml:space="preserve"> azonosító számú </w:t>
      </w:r>
      <w:r w:rsidR="00B754A1" w:rsidRPr="00B754A1">
        <w:t>Munkahelyi egészség és biztonság</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Munkahelyi egészség és biztonság</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szakterületére jellemző munkavédelmi feladatok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TÁRSAS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546A61" w:rsidP="00C53E01">
      <w:pPr>
        <w:pStyle w:val="Listaszerbekezds"/>
        <w:numPr>
          <w:ilvl w:val="0"/>
          <w:numId w:val="8"/>
        </w:numPr>
        <w:tabs>
          <w:tab w:val="right" w:pos="9072"/>
        </w:tabs>
        <w:spacing w:after="0"/>
        <w:rPr>
          <w:b/>
        </w:rPr>
      </w:pPr>
      <w:r>
        <w:rPr>
          <w:b/>
        </w:rPr>
        <w:t xml:space="preserve">Munkahelyi egészség és biztonság </w:t>
      </w:r>
      <w:r w:rsidR="00126B86" w:rsidRPr="00644690">
        <w:rPr>
          <w:b/>
        </w:rPr>
        <w:t xml:space="preserve"> tantárgy</w:t>
      </w:r>
      <w:r w:rsidR="00126B86" w:rsidRPr="00644690">
        <w:rPr>
          <w:b/>
        </w:rPr>
        <w:tab/>
      </w:r>
      <w:r>
        <w:rPr>
          <w:b/>
        </w:rPr>
        <w:t>18</w:t>
      </w:r>
      <w:r w:rsidR="00126B86">
        <w:rPr>
          <w:b/>
        </w:rPr>
        <w:t xml:space="preserve"> ó</w:t>
      </w:r>
      <w:r w:rsidR="00126B86" w:rsidRPr="00644690">
        <w:rPr>
          <w:b/>
        </w:rPr>
        <w:t>ra/</w:t>
      </w:r>
      <w:r>
        <w:rPr>
          <w:b/>
        </w:rPr>
        <w:t>18</w:t>
      </w:r>
      <w:r w:rsidR="00126B86"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Pr="00546A61" w:rsidRDefault="00546A61" w:rsidP="00546A61">
      <w:pPr>
        <w:pStyle w:val="Listaszerbekezds"/>
        <w:numPr>
          <w:ilvl w:val="0"/>
          <w:numId w:val="8"/>
        </w:numPr>
        <w:spacing w:after="0"/>
        <w:rPr>
          <w:szCs w:val="24"/>
        </w:rPr>
      </w:pPr>
      <w:r w:rsidRPr="00546A61">
        <w:rPr>
          <w:szCs w:val="24"/>
        </w:rPr>
        <w:t>A tanuló általános felkészítése az egészséget nem veszélyeztető és biztonságos munkavégzésre, a biztonságos munkavállalói magatartáshoz szükséges kompetenciák elsajátíttatása. Ismerje a szakterületére jellemző munka-, tűz- és környezetvédelmi előírásokat.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546A61" w:rsidP="00C53E01">
      <w:pPr>
        <w:spacing w:after="0"/>
        <w:ind w:left="426"/>
      </w:pPr>
      <w:r>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Munkavédelmi alapismeretek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munkahelyi egészség és biztonság jelentősége</w:t>
      </w:r>
    </w:p>
    <w:p w:rsidR="00546A61" w:rsidRDefault="00546A61" w:rsidP="00546A61">
      <w:pPr>
        <w:spacing w:after="0"/>
        <w:ind w:left="851"/>
      </w:pPr>
      <w: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46A61" w:rsidRDefault="00546A61" w:rsidP="00546A61">
      <w:pPr>
        <w:spacing w:after="0"/>
        <w:ind w:left="851"/>
      </w:pPr>
    </w:p>
    <w:p w:rsidR="00546A61" w:rsidRDefault="00546A61" w:rsidP="00546A61">
      <w:pPr>
        <w:spacing w:after="0"/>
        <w:ind w:left="851"/>
      </w:pPr>
      <w:r>
        <w:t>A munkakörnyezet és a munkavégzés hatása a munkát végző ember egészségére és testi épségére</w:t>
      </w:r>
    </w:p>
    <w:p w:rsidR="00546A61" w:rsidRDefault="00546A61" w:rsidP="00546A61">
      <w:pPr>
        <w:spacing w:after="0"/>
        <w:ind w:left="851"/>
      </w:pPr>
      <w:r>
        <w:t>A munkavállalók egészségét és biztonságát veszélyeztető kockázatok, a munkakörülmények hatásai, a munkavégzésből eredő megterhelések, munkakörnyezet kóroki tényezők.</w:t>
      </w:r>
    </w:p>
    <w:p w:rsidR="00546A61" w:rsidRDefault="00546A61" w:rsidP="00546A61">
      <w:pPr>
        <w:spacing w:after="0"/>
        <w:ind w:left="851"/>
      </w:pPr>
    </w:p>
    <w:p w:rsidR="00546A61" w:rsidRDefault="00546A61" w:rsidP="00546A61">
      <w:pPr>
        <w:spacing w:after="0"/>
        <w:ind w:left="851"/>
      </w:pPr>
      <w:r>
        <w:t>A megelőzés fontossága és lehetőségei</w:t>
      </w:r>
    </w:p>
    <w:p w:rsidR="00546A61" w:rsidRDefault="00546A61" w:rsidP="00546A61">
      <w:pPr>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46A61" w:rsidRDefault="00546A61" w:rsidP="00546A61">
      <w:pPr>
        <w:spacing w:after="0"/>
        <w:ind w:left="851"/>
      </w:pPr>
    </w:p>
    <w:p w:rsidR="00546A61" w:rsidRDefault="00546A61" w:rsidP="00546A61">
      <w:pPr>
        <w:spacing w:after="0"/>
        <w:ind w:left="851"/>
      </w:pPr>
      <w:r>
        <w:t>Munkavédelem, mint komplex fogalom (munkabiztonság-munkaegészségügy)</w:t>
      </w:r>
    </w:p>
    <w:p w:rsidR="00546A61" w:rsidRDefault="00546A61" w:rsidP="00546A61">
      <w:pPr>
        <w:spacing w:after="0"/>
        <w:ind w:left="851"/>
      </w:pPr>
      <w:r>
        <w:t>Veszélyes és ártalmas termelési tényezők</w:t>
      </w:r>
    </w:p>
    <w:p w:rsidR="00546A61" w:rsidRDefault="00546A61" w:rsidP="00546A61">
      <w:pPr>
        <w:spacing w:after="0"/>
        <w:ind w:left="851"/>
      </w:pPr>
    </w:p>
    <w:p w:rsidR="00546A61" w:rsidRDefault="00546A61" w:rsidP="00546A61">
      <w:pPr>
        <w:spacing w:after="0"/>
        <w:ind w:left="851"/>
      </w:pPr>
      <w:r>
        <w:t>A munkavédelem fogalomrendszere, források</w:t>
      </w:r>
    </w:p>
    <w:p w:rsidR="00126B86" w:rsidRDefault="00546A61" w:rsidP="00546A61">
      <w:pPr>
        <w:spacing w:after="0"/>
        <w:ind w:left="851"/>
      </w:pPr>
      <w:r>
        <w:t>A munkavédelemről szóló 1993. évi XCIII törvény fogalom meghatározásai.</w:t>
      </w:r>
    </w:p>
    <w:p w:rsidR="00126B86" w:rsidRPr="00644690"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Munkahelyek kialakítása</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Munkahelyek kialakításának általános szabályai</w:t>
      </w:r>
    </w:p>
    <w:p w:rsidR="00546A61" w:rsidRDefault="00546A61" w:rsidP="00546A61">
      <w:pPr>
        <w:spacing w:after="0"/>
        <w:ind w:left="851"/>
      </w:pPr>
      <w:r>
        <w:t>A létesítés általános követelményei, a hatásos védelem módjai, prioritások.</w:t>
      </w:r>
    </w:p>
    <w:p w:rsidR="00546A61" w:rsidRDefault="00546A61" w:rsidP="00546A61">
      <w:pPr>
        <w:spacing w:after="0"/>
        <w:ind w:left="851"/>
      </w:pPr>
    </w:p>
    <w:p w:rsidR="00546A61" w:rsidRDefault="00546A61" w:rsidP="00546A61">
      <w:pPr>
        <w:spacing w:after="0"/>
        <w:ind w:left="851"/>
      </w:pPr>
      <w:r>
        <w:t>Szociális létesítmények</w:t>
      </w:r>
    </w:p>
    <w:p w:rsidR="00546A61" w:rsidRDefault="00546A61" w:rsidP="00546A61">
      <w:pPr>
        <w:spacing w:after="0"/>
        <w:ind w:left="851"/>
      </w:pPr>
      <w:r>
        <w:t xml:space="preserve">Öltözőhelyiségek, pihenőhelyek, tisztálkodó- és mellékhelyiségek biztosítása, megfelelősége. </w:t>
      </w:r>
    </w:p>
    <w:p w:rsidR="00546A61" w:rsidRDefault="00546A61" w:rsidP="00546A61">
      <w:pPr>
        <w:spacing w:after="0"/>
        <w:ind w:left="851"/>
      </w:pPr>
    </w:p>
    <w:p w:rsidR="00546A61" w:rsidRDefault="00546A61" w:rsidP="00546A61">
      <w:pPr>
        <w:spacing w:after="0"/>
        <w:ind w:left="851"/>
      </w:pPr>
      <w:r>
        <w:t>Közlekedési útvonalak, menekülési utak, jelölések</w:t>
      </w:r>
    </w:p>
    <w:p w:rsidR="00546A61" w:rsidRDefault="00546A61" w:rsidP="00546A61">
      <w:pPr>
        <w:spacing w:after="0"/>
        <w:ind w:left="851"/>
      </w:pPr>
      <w:r>
        <w:lastRenderedPageBreak/>
        <w:t>Közlekedési útvonalak, menekülési utak, , helyiségek padlózata, ajtók és kapuk, lépcsők, veszélyes területek, akadálymentes közlekedés, jelölések.</w:t>
      </w:r>
    </w:p>
    <w:p w:rsidR="00546A61" w:rsidRDefault="00546A61" w:rsidP="00546A61">
      <w:pPr>
        <w:spacing w:after="0"/>
        <w:ind w:left="851"/>
      </w:pPr>
    </w:p>
    <w:p w:rsidR="00546A61" w:rsidRDefault="00546A61" w:rsidP="00546A61">
      <w:pPr>
        <w:spacing w:after="0"/>
        <w:ind w:left="851"/>
      </w:pPr>
      <w:r>
        <w:t>Alapvető feladatok a tűzmegelőzés érdekében</w:t>
      </w:r>
    </w:p>
    <w:p w:rsidR="00546A61" w:rsidRDefault="00546A61" w:rsidP="00546A61">
      <w:pPr>
        <w:spacing w:after="0"/>
        <w:ind w:left="851"/>
      </w:pPr>
      <w: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546A61" w:rsidRDefault="00546A61" w:rsidP="00546A61">
      <w:pPr>
        <w:spacing w:after="0"/>
        <w:ind w:left="851"/>
      </w:pPr>
      <w:r>
        <w:t>Termékfelelősség, forgalomba hozatal kritériumai.</w:t>
      </w:r>
    </w:p>
    <w:p w:rsidR="00546A61" w:rsidRDefault="00546A61" w:rsidP="00546A61">
      <w:pPr>
        <w:spacing w:after="0"/>
        <w:ind w:left="851"/>
      </w:pPr>
    </w:p>
    <w:p w:rsidR="00546A61" w:rsidRDefault="00546A61" w:rsidP="00546A61">
      <w:pPr>
        <w:spacing w:after="0"/>
        <w:ind w:left="851"/>
      </w:pPr>
      <w:r>
        <w:t>Anyagmozgatás</w:t>
      </w:r>
    </w:p>
    <w:p w:rsidR="00546A61" w:rsidRDefault="00546A61" w:rsidP="00546A61">
      <w:pPr>
        <w:spacing w:after="0"/>
        <w:ind w:left="851"/>
      </w:pPr>
      <w:r>
        <w:t>Anyagmozgatás a munkahelyeken. Kézi és gépi anyagmozgatás fajtái. A kézi anyagmozgatás szabályai, hátsérülések megelőzése</w:t>
      </w:r>
    </w:p>
    <w:p w:rsidR="00546A61" w:rsidRDefault="00546A61" w:rsidP="00546A61">
      <w:pPr>
        <w:spacing w:after="0"/>
        <w:ind w:left="851"/>
      </w:pPr>
      <w:r>
        <w:tab/>
      </w:r>
      <w:r>
        <w:tab/>
      </w:r>
    </w:p>
    <w:p w:rsidR="00546A61" w:rsidRDefault="00546A61" w:rsidP="00546A61">
      <w:pPr>
        <w:spacing w:after="0"/>
        <w:ind w:left="851"/>
      </w:pPr>
      <w:r>
        <w:t>Raktározás</w:t>
      </w:r>
    </w:p>
    <w:p w:rsidR="00546A61" w:rsidRDefault="00546A61" w:rsidP="00546A61">
      <w:pPr>
        <w:spacing w:after="0"/>
        <w:ind w:left="851"/>
      </w:pPr>
      <w:r>
        <w:t>Áruk fajtái, raktározás típusai</w:t>
      </w:r>
    </w:p>
    <w:p w:rsidR="00546A61" w:rsidRDefault="00546A61" w:rsidP="00546A61">
      <w:pPr>
        <w:spacing w:after="0"/>
        <w:ind w:left="851"/>
      </w:pPr>
    </w:p>
    <w:p w:rsidR="00546A61" w:rsidRDefault="00546A61" w:rsidP="00546A61">
      <w:pPr>
        <w:spacing w:after="0"/>
        <w:ind w:left="851"/>
      </w:pPr>
      <w:r>
        <w:t>Munkahelyi rend és hulladékkezelés</w:t>
      </w:r>
    </w:p>
    <w:p w:rsidR="00126B86" w:rsidRDefault="00546A61" w:rsidP="00546A61">
      <w:pPr>
        <w:spacing w:after="0"/>
        <w:ind w:left="851"/>
      </w:pPr>
      <w:r>
        <w:t>Jelzések, feliratok, biztonsági szín-és alakjelek. Hulladékgazdálkodás, környezetvédelem célja, eszközei.</w:t>
      </w:r>
    </w:p>
    <w:p w:rsidR="00126B86" w:rsidRPr="002A1C54"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Munkavégzés személyi feltételei</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munkavégzés személyi feltételei: jogszerű foglalkoztatás, munkaköri alkalmasság orvosi vizsgálata, foglalkoztatási tilalmak, szakmai ismeretek, munkavédelmi ismeretek</w:t>
      </w:r>
    </w:p>
    <w:p w:rsidR="00126B86" w:rsidRDefault="00546A61" w:rsidP="00546A61">
      <w:pPr>
        <w:spacing w:after="0"/>
        <w:ind w:left="851"/>
      </w:pPr>
      <w:r>
        <w:t>A munkavégzés alapvető szervezési feltételei: egyedül végzett munka tilalma, irányítás szükségessége. Egyéni védőeszközök juttatásának szabályai.</w:t>
      </w:r>
    </w:p>
    <w:p w:rsidR="00126B86" w:rsidRPr="002A1C54"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bookmarkStart w:id="13" w:name="OLE_LINK1"/>
      <w:r>
        <w:rPr>
          <w:b/>
          <w:i/>
          <w:szCs w:val="24"/>
        </w:rPr>
        <w:t>Munkaeszközök biztonsága</w:t>
      </w:r>
      <w:bookmarkEnd w:id="13"/>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Munkaeszközök halmazai</w:t>
      </w:r>
    </w:p>
    <w:p w:rsidR="00546A61" w:rsidRDefault="00546A61" w:rsidP="00546A61">
      <w:pPr>
        <w:spacing w:after="0"/>
        <w:ind w:left="851"/>
      </w:pPr>
      <w:r>
        <w:t>Szerszám, készülék, gép, berendezés fogalom meghatározása.</w:t>
      </w:r>
    </w:p>
    <w:p w:rsidR="00546A61" w:rsidRDefault="00546A61" w:rsidP="00546A61">
      <w:pPr>
        <w:spacing w:after="0"/>
        <w:ind w:left="851"/>
      </w:pPr>
    </w:p>
    <w:p w:rsidR="00546A61" w:rsidRDefault="00546A61" w:rsidP="00546A61">
      <w:pPr>
        <w:spacing w:after="0"/>
        <w:ind w:left="851"/>
      </w:pPr>
      <w:r>
        <w:t>Munkaeszközök dokumentációi</w:t>
      </w:r>
    </w:p>
    <w:p w:rsidR="00546A61" w:rsidRDefault="00546A61" w:rsidP="00546A61">
      <w:pPr>
        <w:spacing w:after="0"/>
        <w:ind w:left="851"/>
      </w:pPr>
      <w:r>
        <w:t xml:space="preserve">Munkaeszköz üzembe helyezésének, használatba vételének dokumentációs követelményei és </w:t>
      </w:r>
      <w:r w:rsidR="00450B53">
        <w:t>a munkaeszközre (mint termékre)</w:t>
      </w:r>
      <w:r>
        <w:t xml:space="preserve"> meghatározott EK-megfelelőségi nyilatkozat, valamint a megfelelőséget tanúsító egyéb dokumentumok.</w:t>
      </w:r>
    </w:p>
    <w:p w:rsidR="00546A61" w:rsidRDefault="00546A61" w:rsidP="00546A61">
      <w:pPr>
        <w:spacing w:after="0"/>
        <w:ind w:left="851"/>
      </w:pPr>
      <w:r>
        <w:t>Munkaeszközök veszélyessége, eljárások</w:t>
      </w:r>
    </w:p>
    <w:p w:rsidR="00546A61" w:rsidRDefault="00546A61" w:rsidP="00546A61">
      <w:pPr>
        <w:spacing w:after="0"/>
        <w:ind w:left="851"/>
      </w:pPr>
      <w:r>
        <w:t>Biztonságtechnika alapelvei, veszélyforrások típusai, megbízhatóság, meghibásodás, biztonság. A biztonságtechnika jellemzői, kialakítás követelményei. Veszélyes munkaeszközök, üzembe helyezési eljárás.</w:t>
      </w:r>
    </w:p>
    <w:p w:rsidR="00546A61" w:rsidRDefault="00546A61" w:rsidP="00546A61">
      <w:pPr>
        <w:spacing w:after="0"/>
        <w:ind w:left="851"/>
      </w:pPr>
    </w:p>
    <w:p w:rsidR="00546A61" w:rsidRDefault="00546A61" w:rsidP="00546A61">
      <w:pPr>
        <w:spacing w:after="0"/>
        <w:ind w:left="851"/>
      </w:pPr>
      <w:r>
        <w:t>A szakterületére jellemző munkaeszközök üzemeltetésének, használatának feltételei.</w:t>
      </w:r>
    </w:p>
    <w:p w:rsidR="00126B86" w:rsidRDefault="00546A61" w:rsidP="00546A61">
      <w:pPr>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126B86" w:rsidRPr="002A1C54" w:rsidRDefault="00126B86" w:rsidP="00C53E01">
      <w:pPr>
        <w:tabs>
          <w:tab w:val="left" w:pos="1418"/>
          <w:tab w:val="right" w:pos="9072"/>
        </w:tabs>
        <w:spacing w:after="0"/>
        <w:ind w:left="851"/>
      </w:pPr>
    </w:p>
    <w:p w:rsidR="00126B86" w:rsidRPr="00644690" w:rsidRDefault="00546A61" w:rsidP="00C53E01">
      <w:pPr>
        <w:pStyle w:val="Listaszerbekezds"/>
        <w:numPr>
          <w:ilvl w:val="2"/>
          <w:numId w:val="8"/>
        </w:numPr>
        <w:tabs>
          <w:tab w:val="left" w:pos="1701"/>
          <w:tab w:val="right" w:pos="9072"/>
        </w:tabs>
        <w:spacing w:after="0"/>
        <w:ind w:left="993" w:hanging="426"/>
        <w:rPr>
          <w:b/>
          <w:i/>
        </w:rPr>
      </w:pPr>
      <w:r>
        <w:rPr>
          <w:b/>
          <w:i/>
          <w:szCs w:val="24"/>
        </w:rPr>
        <w:t>Munkakörnyezeti hatások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Veszélyforrások, veszélyek a munkahelyeken (pl. zaj, rezgés, veszélyes anyagok és keverékek, stressz)</w:t>
      </w:r>
    </w:p>
    <w:p w:rsidR="00546A61" w:rsidRDefault="00546A61" w:rsidP="00546A61">
      <w:pPr>
        <w:spacing w:after="0"/>
        <w:ind w:left="851"/>
      </w:pPr>
      <w:r>
        <w:lastRenderedPageBreak/>
        <w:t xml:space="preserve">Fizikai, biológiai és kémiai hatások a dolgozókra, főbb veszélyforrások valamint a veszélyforrások felismerésének módszerei és a védekezés a lehetőségei. </w:t>
      </w:r>
    </w:p>
    <w:p w:rsidR="00546A61" w:rsidRDefault="00546A61" w:rsidP="00546A61">
      <w:pPr>
        <w:spacing w:after="0"/>
        <w:ind w:left="851"/>
      </w:pPr>
      <w:r>
        <w:t>A stressz, munkahelyi stressz fogalma és az ellene való védekezés jelentősége a munkahelyen.</w:t>
      </w:r>
    </w:p>
    <w:p w:rsidR="00546A61" w:rsidRDefault="00546A61" w:rsidP="00546A61">
      <w:pPr>
        <w:spacing w:after="0"/>
        <w:ind w:left="851"/>
      </w:pPr>
    </w:p>
    <w:p w:rsidR="00546A61" w:rsidRDefault="00546A61" w:rsidP="00546A61">
      <w:pPr>
        <w:spacing w:after="0"/>
        <w:ind w:left="851"/>
      </w:pPr>
      <w:r>
        <w:t>A kockázat fogalma, felmérése és kezelése</w:t>
      </w:r>
    </w:p>
    <w:p w:rsidR="00126B86" w:rsidRDefault="00546A61" w:rsidP="00546A61">
      <w:pPr>
        <w:spacing w:after="0"/>
        <w:ind w:left="851"/>
      </w:pPr>
      <w: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26B86"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Munkavédelmi jogi ismeretek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munkavédelem szabályrendszere, jogok és kötelezettségek</w:t>
      </w:r>
    </w:p>
    <w:p w:rsidR="00546A61" w:rsidRDefault="00546A61" w:rsidP="00546A61">
      <w:pPr>
        <w:spacing w:after="0"/>
        <w:ind w:left="851"/>
      </w:pPr>
      <w: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546A61" w:rsidRDefault="00546A61" w:rsidP="00546A61">
      <w:pPr>
        <w:spacing w:after="0"/>
        <w:ind w:left="851"/>
      </w:pPr>
    </w:p>
    <w:p w:rsidR="00546A61" w:rsidRDefault="00546A61" w:rsidP="00546A61">
      <w:pPr>
        <w:spacing w:after="0"/>
        <w:ind w:left="851"/>
      </w:pPr>
      <w:r>
        <w:t>Munkavédelmi feladatok a munkahelyeken</w:t>
      </w:r>
    </w:p>
    <w:p w:rsidR="00546A61" w:rsidRDefault="00546A61" w:rsidP="00546A61">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546A61" w:rsidRDefault="00546A61" w:rsidP="00546A61">
      <w:pPr>
        <w:spacing w:after="0"/>
        <w:ind w:left="851"/>
      </w:pPr>
      <w:r>
        <w:t xml:space="preserve"> </w:t>
      </w:r>
    </w:p>
    <w:p w:rsidR="00546A61" w:rsidRDefault="00546A61" w:rsidP="00546A61">
      <w:pPr>
        <w:spacing w:after="0"/>
        <w:ind w:left="851"/>
      </w:pPr>
      <w:r>
        <w:t>Munkavédelmi szakemberek feladatai a munkahelyeken</w:t>
      </w:r>
    </w:p>
    <w:p w:rsidR="00546A61" w:rsidRDefault="00546A61" w:rsidP="00546A61">
      <w:pPr>
        <w:spacing w:after="0"/>
        <w:ind w:left="851"/>
      </w:pPr>
      <w:r>
        <w:t>Munkabiztonsági és munkaegészségügyi szaktevékenység keretében ellátandó feladatok. Foglalkozás-egészségügyi feladatok</w:t>
      </w:r>
    </w:p>
    <w:p w:rsidR="00546A61" w:rsidRDefault="00546A61" w:rsidP="00546A61">
      <w:pPr>
        <w:spacing w:after="0"/>
        <w:ind w:left="851"/>
      </w:pPr>
    </w:p>
    <w:p w:rsidR="00546A61" w:rsidRDefault="00546A61" w:rsidP="00546A61">
      <w:pPr>
        <w:spacing w:after="0"/>
        <w:ind w:left="851"/>
      </w:pPr>
      <w:r>
        <w:t>Balesetek és foglalkozási megbetegedések</w:t>
      </w:r>
    </w:p>
    <w:p w:rsidR="00546A61" w:rsidRDefault="00546A61" w:rsidP="00546A61">
      <w:pPr>
        <w:spacing w:after="0"/>
        <w:ind w:left="851"/>
      </w:pPr>
      <w:r>
        <w:t>Balesetek és munkabalesetek, valamint a foglalkozási megbetegedések fogalma. Feladatok munkabaleset esetén. A kivizsgálás, mint a megelőzés eszköze</w:t>
      </w:r>
    </w:p>
    <w:p w:rsidR="00546A61" w:rsidRDefault="00546A61" w:rsidP="00546A61">
      <w:pPr>
        <w:spacing w:after="0"/>
        <w:ind w:left="851"/>
      </w:pPr>
    </w:p>
    <w:p w:rsidR="00546A61" w:rsidRDefault="00546A61" w:rsidP="00546A61">
      <w:pPr>
        <w:spacing w:after="0"/>
        <w:ind w:left="851"/>
      </w:pPr>
      <w:r>
        <w:t>Munkavédelmi érdekképviselet a munkahelyen</w:t>
      </w:r>
    </w:p>
    <w:p w:rsidR="00126B86" w:rsidRDefault="00546A61" w:rsidP="00546A61">
      <w:pPr>
        <w:spacing w:after="0"/>
        <w:ind w:left="851"/>
      </w:pPr>
      <w:r>
        <w:t>A munkavállalók munkavédelmi érdekképviseletének jelentősége és lehetőségei. A választott képviselők szerepe, feladatai, jogai.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74178B" w:rsidP="00C53E01">
      <w:pPr>
        <w:spacing w:after="0"/>
        <w:ind w:left="426"/>
      </w:pPr>
      <w:r>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18253C" w:rsidTr="0018253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18253C" w:rsidTr="0018253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2B1310" w:rsidP="00C53E01">
      <w:pPr>
        <w:spacing w:after="480"/>
        <w:jc w:val="center"/>
        <w:rPr>
          <w:b/>
          <w:sz w:val="36"/>
        </w:rPr>
      </w:pPr>
      <w:r w:rsidRPr="002B1310">
        <w:rPr>
          <w:b/>
          <w:sz w:val="36"/>
        </w:rPr>
        <w:t xml:space="preserve">11768-16 </w:t>
      </w:r>
      <w:r w:rsidR="00126B86" w:rsidRPr="00D52C63">
        <w:rPr>
          <w:b/>
          <w:sz w:val="36"/>
        </w:rPr>
        <w:t xml:space="preserve"> azonosító számú</w:t>
      </w:r>
    </w:p>
    <w:p w:rsidR="008A2137" w:rsidRDefault="008A2137" w:rsidP="008A2137">
      <w:pPr>
        <w:jc w:val="center"/>
        <w:rPr>
          <w:b/>
          <w:sz w:val="36"/>
        </w:rPr>
      </w:pPr>
      <w:r>
        <w:rPr>
          <w:b/>
          <w:sz w:val="36"/>
        </w:rPr>
        <w:t>Könnyűipari termékgyártás előkészítése</w:t>
      </w:r>
    </w:p>
    <w:p w:rsidR="00126B86" w:rsidRPr="00D52C63" w:rsidRDefault="00126B86" w:rsidP="00C53E01">
      <w:pPr>
        <w:jc w:val="center"/>
        <w:rPr>
          <w:b/>
          <w:sz w:val="36"/>
        </w:rPr>
      </w:pP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450B53" w:rsidRPr="00450B53">
        <w:t>11768-16</w:t>
      </w:r>
      <w:r w:rsidRPr="00D26A67">
        <w:t>.</w:t>
      </w:r>
      <w:r w:rsidRPr="00D52C63">
        <w:t xml:space="preserve"> azonosító számú </w:t>
      </w:r>
      <w:r w:rsidR="008F00D6" w:rsidRPr="008F00D6">
        <w:t xml:space="preserve">Könnyűipari termékgyártás előkészítése. </w:t>
      </w:r>
      <w:r>
        <w:t xml:space="preserve"> </w:t>
      </w:r>
      <w:r w:rsidRPr="00D52C63">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Gyártmányfejlesztés</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Számítógépes gyártás-előkészítés gyakorlat</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Termékkészítés gyakorlata</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Termékre vonatkozó információkat gyűjt: megrendelés, anyag, kellék, fazon, technológia, méret, testalkat, eszköz, gép</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Középméretű alapmintát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Alkatrészeket modellez</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Szabásmintát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Ruhaipari tervező program alkalmazásával felfektetési rajzot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Mintadarabot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Sablonokat, műszaki rajzsorozatot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megvarrt mintadarab hibáit korrigálja reklamáció esetén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Raktározási feladatokat végez</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környezetvédelmi előírásokat betart, betartat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Ruházattal szemben támasztott követelmények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Méretek, mérettáblázatok fajtái, jellemzői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Szabásminta kialakítás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Szerkesztő, modellező programok, eszközök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leírás fajtái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Mintadarab készítéséhez használt eszközök, berendezések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Raktározási munkafolyamat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Gyártás-előkészítési, szabászati munkafolyamat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Ruhaipari tervezőprogramok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Rajzi ábrák értelmezése, készítése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Szakmai méretszámok értélmezése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Numerikus gondolkodás, matematikai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Rendszerekben való gondokodás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8F00D6" w:rsidP="00C53E01">
      <w:pPr>
        <w:pStyle w:val="Listaszerbekezds"/>
        <w:numPr>
          <w:ilvl w:val="0"/>
          <w:numId w:val="8"/>
        </w:numPr>
        <w:tabs>
          <w:tab w:val="right" w:pos="9072"/>
        </w:tabs>
        <w:spacing w:after="0"/>
        <w:rPr>
          <w:b/>
        </w:rPr>
      </w:pPr>
      <w:r>
        <w:rPr>
          <w:b/>
        </w:rPr>
        <w:t>Gyártmányfejlesztés</w:t>
      </w:r>
      <w:r w:rsidR="00126B86" w:rsidRPr="00644690">
        <w:rPr>
          <w:b/>
        </w:rPr>
        <w:t xml:space="preserve"> tantárgy</w:t>
      </w:r>
      <w:r w:rsidR="00126B86" w:rsidRPr="00644690">
        <w:rPr>
          <w:b/>
        </w:rPr>
        <w:tab/>
      </w:r>
      <w:r>
        <w:rPr>
          <w:b/>
        </w:rPr>
        <w:t>72</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8F00D6" w:rsidP="001947F4">
      <w:pPr>
        <w:pStyle w:val="Listaszerbekezds"/>
        <w:numPr>
          <w:ilvl w:val="0"/>
          <w:numId w:val="8"/>
        </w:numPr>
        <w:spacing w:after="0"/>
      </w:pPr>
      <w:r>
        <w:t>A gyártmányfejlesztés tantárgy célja, hogy a tanuló képes legyen a könnyűipari termékek szerkesztésére, modellezésére, szabásminta készítésére gyártmányrajz, modellrajz vagy termékminta alapján.</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8F00D6" w:rsidP="008F00D6">
      <w:pPr>
        <w:pStyle w:val="Listaszerbekezds"/>
        <w:numPr>
          <w:ilvl w:val="0"/>
          <w:numId w:val="8"/>
        </w:numPr>
        <w:spacing w:after="0"/>
      </w:pPr>
      <w:r w:rsidRPr="008F00D6">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8F00D6" w:rsidP="00C53E01">
      <w:pPr>
        <w:pStyle w:val="Listaszerbekezds"/>
        <w:numPr>
          <w:ilvl w:val="2"/>
          <w:numId w:val="8"/>
        </w:numPr>
        <w:tabs>
          <w:tab w:val="left" w:pos="1701"/>
          <w:tab w:val="right" w:pos="9072"/>
        </w:tabs>
        <w:spacing w:after="0"/>
        <w:ind w:left="993" w:hanging="426"/>
        <w:rPr>
          <w:b/>
          <w:i/>
        </w:rPr>
      </w:pPr>
      <w:r>
        <w:rPr>
          <w:b/>
          <w:i/>
        </w:rPr>
        <w:t>Szerkesztés, modellezés</w:t>
      </w:r>
      <w:r w:rsidR="00126B86" w:rsidRPr="00644690">
        <w:rPr>
          <w:b/>
          <w:i/>
        </w:rPr>
        <w:tab/>
      </w:r>
      <w:r>
        <w:rPr>
          <w:b/>
          <w:i/>
        </w:rPr>
        <w:t>36</w:t>
      </w:r>
      <w:r w:rsidR="00126B86">
        <w:rPr>
          <w:b/>
          <w:i/>
        </w:rPr>
        <w:t xml:space="preserve"> ó</w:t>
      </w:r>
      <w:r w:rsidR="00126B86" w:rsidRPr="00644690">
        <w:rPr>
          <w:b/>
          <w:i/>
        </w:rPr>
        <w:t>ra/… óra</w:t>
      </w:r>
    </w:p>
    <w:p w:rsidR="008F00D6" w:rsidRDefault="008F00D6" w:rsidP="008F00D6">
      <w:pPr>
        <w:tabs>
          <w:tab w:val="left" w:pos="1418"/>
          <w:tab w:val="right" w:pos="9072"/>
        </w:tabs>
        <w:spacing w:after="0"/>
        <w:ind w:left="851"/>
      </w:pPr>
      <w:r>
        <w:t>Adott modellek alapmintáinak szerkesztése, modellezése szakiránynak megfelelően.</w:t>
      </w:r>
    </w:p>
    <w:p w:rsidR="00126B86" w:rsidRDefault="008F00D6" w:rsidP="00C53E01">
      <w:pPr>
        <w:tabs>
          <w:tab w:val="left" w:pos="1418"/>
          <w:tab w:val="right" w:pos="9072"/>
        </w:tabs>
        <w:spacing w:after="0"/>
        <w:ind w:left="851"/>
      </w:pPr>
      <w:r>
        <w:t>Termékminták szerkesztése szakiránynak megfelelően.</w:t>
      </w:r>
    </w:p>
    <w:p w:rsidR="00126B86" w:rsidRPr="00644690" w:rsidRDefault="00126B86" w:rsidP="00C53E01">
      <w:pPr>
        <w:tabs>
          <w:tab w:val="left" w:pos="1418"/>
          <w:tab w:val="right" w:pos="9072"/>
        </w:tabs>
        <w:spacing w:after="0"/>
        <w:ind w:left="851"/>
      </w:pPr>
    </w:p>
    <w:p w:rsidR="00126B86" w:rsidRDefault="008F00D6" w:rsidP="00C53E01">
      <w:pPr>
        <w:pStyle w:val="Listaszerbekezds"/>
        <w:numPr>
          <w:ilvl w:val="2"/>
          <w:numId w:val="8"/>
        </w:numPr>
        <w:tabs>
          <w:tab w:val="left" w:pos="1701"/>
          <w:tab w:val="right" w:pos="9072"/>
        </w:tabs>
        <w:spacing w:after="0"/>
        <w:ind w:left="993" w:hanging="426"/>
        <w:rPr>
          <w:b/>
          <w:i/>
        </w:rPr>
      </w:pPr>
      <w:r>
        <w:rPr>
          <w:b/>
          <w:i/>
        </w:rPr>
        <w:t>Szabásminta készítés</w:t>
      </w:r>
      <w:r w:rsidR="00126B86" w:rsidRPr="00644690">
        <w:rPr>
          <w:b/>
          <w:i/>
        </w:rPr>
        <w:tab/>
      </w:r>
      <w:r>
        <w:rPr>
          <w:b/>
          <w:i/>
        </w:rPr>
        <w:t>36</w:t>
      </w:r>
      <w:r w:rsidR="00126B86">
        <w:rPr>
          <w:b/>
          <w:i/>
        </w:rPr>
        <w:t xml:space="preserve"> ó</w:t>
      </w:r>
      <w:r w:rsidR="00126B86" w:rsidRPr="00644690">
        <w:rPr>
          <w:b/>
          <w:i/>
        </w:rPr>
        <w:t>ra/… óra</w:t>
      </w:r>
    </w:p>
    <w:p w:rsidR="008F00D6" w:rsidRDefault="008F00D6" w:rsidP="008F00D6">
      <w:pPr>
        <w:spacing w:after="0"/>
        <w:ind w:left="851"/>
      </w:pPr>
      <w:r>
        <w:t>Adott modellek szabásmintáinak elkészítése alap-, kellék- és bélésanyagból.</w:t>
      </w:r>
    </w:p>
    <w:p w:rsidR="00126B86" w:rsidRDefault="008F00D6" w:rsidP="008F00D6">
      <w:pPr>
        <w:spacing w:after="0"/>
        <w:ind w:left="851"/>
      </w:pPr>
      <w:r>
        <w:t>Mintaelemek tervezése szakiránynak megfelelően.</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8F00D6" w:rsidRDefault="008F00D6" w:rsidP="008F00D6">
      <w:pPr>
        <w:spacing w:after="0"/>
        <w:ind w:left="426"/>
      </w:pPr>
      <w:r>
        <w:t>Szaktanterem</w:t>
      </w:r>
    </w:p>
    <w:p w:rsidR="008F00D6" w:rsidRDefault="008F00D6" w:rsidP="008F00D6">
      <w:pPr>
        <w:spacing w:after="0"/>
        <w:ind w:left="426"/>
      </w:pPr>
      <w:r>
        <w:t>Gyártás-előkészítő terem</w:t>
      </w:r>
    </w:p>
    <w:p w:rsidR="00126B86" w:rsidRDefault="008F00D6" w:rsidP="008F00D6">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72CA4" w:rsidP="00C53E01">
      <w:pPr>
        <w:pStyle w:val="Listaszerbekezds"/>
        <w:numPr>
          <w:ilvl w:val="0"/>
          <w:numId w:val="8"/>
        </w:numPr>
        <w:tabs>
          <w:tab w:val="right" w:pos="9072"/>
        </w:tabs>
        <w:spacing w:after="0"/>
        <w:rPr>
          <w:b/>
        </w:rPr>
      </w:pPr>
      <w:r>
        <w:rPr>
          <w:b/>
        </w:rPr>
        <w:t>Számítógépes gyártás-előkészítés gyakorlat</w:t>
      </w:r>
      <w:r w:rsidR="00126B86" w:rsidRPr="00644690">
        <w:rPr>
          <w:b/>
        </w:rPr>
        <w:t xml:space="preserve"> tantárgy</w:t>
      </w:r>
      <w:r w:rsidR="00126B86" w:rsidRPr="00644690">
        <w:rPr>
          <w:b/>
        </w:rPr>
        <w:tab/>
      </w:r>
      <w:r>
        <w:rPr>
          <w:b/>
        </w:rPr>
        <w:t>134</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5E1C9B" w:rsidRDefault="005E1C9B" w:rsidP="005E1C9B">
      <w:pPr>
        <w:spacing w:after="0"/>
        <w:ind w:left="426"/>
      </w:pPr>
      <w:r>
        <w:t>A Számítógépes gyártás-előkészítés gyakorlat tantárgy célja, hogy a tanuló képes legyen a megrendelő igényének megfelelő könnyűipari termékgyártás előkészítésére.</w:t>
      </w:r>
    </w:p>
    <w:p w:rsidR="00126B86" w:rsidRPr="002B5BF7" w:rsidRDefault="005E1C9B" w:rsidP="00C53E01">
      <w:pPr>
        <w:spacing w:after="0"/>
        <w:ind w:left="426"/>
      </w:pPr>
      <w:r>
        <w:t>A tanuló képes legyen alkalmazni a könnyűipari számítógépes gyártás-előkészítő rendszereket.</w:t>
      </w: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772CA4" w:rsidP="00C53E01">
      <w:pPr>
        <w:spacing w:after="0"/>
        <w:ind w:left="426"/>
      </w:pPr>
      <w:r w:rsidRPr="00772CA4">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772CA4" w:rsidP="00C53E01">
      <w:pPr>
        <w:pStyle w:val="Listaszerbekezds"/>
        <w:numPr>
          <w:ilvl w:val="2"/>
          <w:numId w:val="8"/>
        </w:numPr>
        <w:tabs>
          <w:tab w:val="left" w:pos="1701"/>
          <w:tab w:val="right" w:pos="9072"/>
        </w:tabs>
        <w:spacing w:after="0"/>
        <w:ind w:left="993" w:hanging="426"/>
        <w:rPr>
          <w:b/>
          <w:i/>
        </w:rPr>
      </w:pPr>
      <w:r>
        <w:rPr>
          <w:b/>
          <w:i/>
        </w:rPr>
        <w:t>Könnyűipari tervezőrendszerek alkalmazása</w:t>
      </w:r>
      <w:r w:rsidR="00126B86" w:rsidRPr="00644690">
        <w:rPr>
          <w:b/>
          <w:i/>
        </w:rPr>
        <w:tab/>
      </w:r>
      <w:r>
        <w:rPr>
          <w:b/>
          <w:i/>
        </w:rPr>
        <w:t>15,5</w:t>
      </w:r>
      <w:r w:rsidR="00126B86">
        <w:rPr>
          <w:b/>
          <w:i/>
        </w:rPr>
        <w:t xml:space="preserve"> ó</w:t>
      </w:r>
      <w:r w:rsidR="00126B86" w:rsidRPr="00644690">
        <w:rPr>
          <w:b/>
          <w:i/>
        </w:rPr>
        <w:t>ra/… óra</w:t>
      </w:r>
    </w:p>
    <w:p w:rsidR="00126B86" w:rsidRDefault="00772CA4" w:rsidP="00C53E01">
      <w:pPr>
        <w:tabs>
          <w:tab w:val="left" w:pos="1418"/>
          <w:tab w:val="right" w:pos="9072"/>
        </w:tabs>
        <w:spacing w:after="0"/>
        <w:ind w:left="851"/>
      </w:pPr>
      <w:r>
        <w:t>Szakiránynak megfelelő tervezőrendszerek alkalmazása.</w:t>
      </w:r>
    </w:p>
    <w:p w:rsidR="00126B86" w:rsidRPr="00644690"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Számítógépes szerkesztés, modellezés, szériázás</w:t>
      </w:r>
      <w:r w:rsidR="00126B86" w:rsidRPr="00644690">
        <w:rPr>
          <w:b/>
          <w:i/>
        </w:rPr>
        <w:tab/>
      </w:r>
      <w:r>
        <w:rPr>
          <w:b/>
          <w:i/>
        </w:rPr>
        <w:t>46,5</w:t>
      </w:r>
      <w:r w:rsidR="00126B86">
        <w:rPr>
          <w:b/>
          <w:i/>
        </w:rPr>
        <w:t xml:space="preserve"> ó</w:t>
      </w:r>
      <w:r w:rsidR="00126B86" w:rsidRPr="00644690">
        <w:rPr>
          <w:b/>
          <w:i/>
        </w:rPr>
        <w:t>ra/… óra</w:t>
      </w:r>
    </w:p>
    <w:p w:rsidR="00126B86" w:rsidRDefault="00772CA4" w:rsidP="00C53E01">
      <w:pPr>
        <w:tabs>
          <w:tab w:val="left" w:pos="1418"/>
          <w:tab w:val="right" w:pos="9072"/>
        </w:tabs>
        <w:spacing w:after="0"/>
        <w:ind w:left="851"/>
      </w:pPr>
      <w:r w:rsidRPr="00772CA4">
        <w:t>Számítógépes program segítségével alapminták szerkesztése, modellezése, szériatábla készítése.</w:t>
      </w:r>
    </w:p>
    <w:p w:rsidR="00126B86" w:rsidRPr="002A1C54"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Felfektetési rajz készítése</w:t>
      </w:r>
      <w:r w:rsidR="00126B86" w:rsidRPr="00644690">
        <w:rPr>
          <w:b/>
          <w:i/>
        </w:rPr>
        <w:tab/>
      </w:r>
      <w:r>
        <w:rPr>
          <w:b/>
          <w:i/>
        </w:rPr>
        <w:t>36</w:t>
      </w:r>
      <w:r w:rsidR="00126B86">
        <w:rPr>
          <w:b/>
          <w:i/>
        </w:rPr>
        <w:t xml:space="preserve"> ó</w:t>
      </w:r>
      <w:r w:rsidR="00126B86" w:rsidRPr="00644690">
        <w:rPr>
          <w:b/>
          <w:i/>
        </w:rPr>
        <w:t>ra/… óra</w:t>
      </w:r>
    </w:p>
    <w:p w:rsidR="00772CA4" w:rsidRDefault="00772CA4" w:rsidP="00772CA4">
      <w:pPr>
        <w:spacing w:after="0"/>
        <w:ind w:left="851"/>
      </w:pPr>
      <w:r>
        <w:t>Felfektetési rajzok készítése különböző felületű és mintázatú alapanyagokhoz.</w:t>
      </w:r>
    </w:p>
    <w:p w:rsidR="00126B86" w:rsidRDefault="00772CA4" w:rsidP="00772CA4">
      <w:pPr>
        <w:spacing w:after="0"/>
        <w:ind w:left="851"/>
      </w:pPr>
      <w:r>
        <w:lastRenderedPageBreak/>
        <w:t>Felfektetési rajzok nyomtatása.</w:t>
      </w:r>
    </w:p>
    <w:p w:rsidR="00126B86" w:rsidRPr="002A1C54"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Műszaki leírás készítése</w:t>
      </w:r>
      <w:r w:rsidR="00126B86" w:rsidRPr="00644690">
        <w:rPr>
          <w:b/>
          <w:i/>
        </w:rPr>
        <w:tab/>
      </w:r>
      <w:r>
        <w:rPr>
          <w:b/>
          <w:i/>
        </w:rPr>
        <w:t>18</w:t>
      </w:r>
      <w:r w:rsidR="00126B86">
        <w:rPr>
          <w:b/>
          <w:i/>
        </w:rPr>
        <w:t xml:space="preserve"> ó</w:t>
      </w:r>
      <w:r w:rsidR="00126B86" w:rsidRPr="00644690">
        <w:rPr>
          <w:b/>
          <w:i/>
        </w:rPr>
        <w:t>ra/… óra</w:t>
      </w:r>
    </w:p>
    <w:p w:rsidR="00126B86" w:rsidRDefault="00772CA4" w:rsidP="00C53E01">
      <w:pPr>
        <w:tabs>
          <w:tab w:val="left" w:pos="1418"/>
          <w:tab w:val="right" w:pos="9072"/>
        </w:tabs>
        <w:spacing w:after="0"/>
        <w:ind w:left="851"/>
      </w:pPr>
      <w:r w:rsidRPr="00772CA4">
        <w:t>A könnyűipari termékekhez műszaki leírás készítése.</w:t>
      </w:r>
    </w:p>
    <w:p w:rsidR="00126B86" w:rsidRPr="002A1C54" w:rsidRDefault="00126B86" w:rsidP="00C53E01">
      <w:pPr>
        <w:tabs>
          <w:tab w:val="left" w:pos="1418"/>
          <w:tab w:val="right" w:pos="9072"/>
        </w:tabs>
        <w:spacing w:after="0"/>
        <w:ind w:left="851"/>
      </w:pPr>
    </w:p>
    <w:p w:rsidR="00126B86" w:rsidRPr="00644690" w:rsidRDefault="00772CA4" w:rsidP="00C53E01">
      <w:pPr>
        <w:pStyle w:val="Listaszerbekezds"/>
        <w:numPr>
          <w:ilvl w:val="2"/>
          <w:numId w:val="8"/>
        </w:numPr>
        <w:tabs>
          <w:tab w:val="left" w:pos="1701"/>
          <w:tab w:val="right" w:pos="9072"/>
        </w:tabs>
        <w:spacing w:after="0"/>
        <w:ind w:left="993" w:hanging="426"/>
        <w:rPr>
          <w:b/>
          <w:i/>
        </w:rPr>
      </w:pPr>
      <w:r>
        <w:rPr>
          <w:b/>
          <w:i/>
        </w:rPr>
        <w:t>Raktározási feladatok</w:t>
      </w:r>
      <w:r w:rsidR="00126B86" w:rsidRPr="00644690">
        <w:rPr>
          <w:b/>
          <w:i/>
        </w:rPr>
        <w:tab/>
      </w:r>
      <w:r>
        <w:rPr>
          <w:b/>
          <w:i/>
        </w:rPr>
        <w:t>18</w:t>
      </w:r>
      <w:r w:rsidR="00126B86">
        <w:rPr>
          <w:b/>
          <w:i/>
        </w:rPr>
        <w:t xml:space="preserve"> ó</w:t>
      </w:r>
      <w:r w:rsidR="00126B86" w:rsidRPr="00644690">
        <w:rPr>
          <w:b/>
          <w:i/>
        </w:rPr>
        <w:t>ra/… óra</w:t>
      </w:r>
    </w:p>
    <w:p w:rsidR="00772CA4" w:rsidRDefault="00772CA4" w:rsidP="00772CA4">
      <w:pPr>
        <w:tabs>
          <w:tab w:val="left" w:pos="1418"/>
          <w:tab w:val="right" w:pos="9072"/>
        </w:tabs>
        <w:spacing w:after="0"/>
        <w:ind w:left="851"/>
      </w:pPr>
      <w:r>
        <w:t>Készletgazdálkodási feladatok elvégzése.</w:t>
      </w:r>
    </w:p>
    <w:p w:rsidR="00772CA4" w:rsidRDefault="00772CA4" w:rsidP="00772CA4">
      <w:pPr>
        <w:tabs>
          <w:tab w:val="left" w:pos="1418"/>
          <w:tab w:val="right" w:pos="9072"/>
        </w:tabs>
        <w:spacing w:after="0"/>
        <w:ind w:left="851"/>
      </w:pPr>
      <w:r>
        <w:t>Nyers- és készáruraktár kialakításának meghatározása.</w:t>
      </w:r>
    </w:p>
    <w:p w:rsidR="00126B86" w:rsidRDefault="00772CA4" w:rsidP="00C53E01">
      <w:pPr>
        <w:tabs>
          <w:tab w:val="left" w:pos="1418"/>
          <w:tab w:val="right" w:pos="9072"/>
        </w:tabs>
        <w:spacing w:after="0"/>
        <w:ind w:left="851"/>
      </w:pPr>
      <w:r>
        <w:t>Raktározási folyamatok szervezése.</w:t>
      </w:r>
    </w:p>
    <w:p w:rsidR="00126B86"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772CA4" w:rsidRDefault="00772CA4" w:rsidP="00772CA4">
      <w:pPr>
        <w:spacing w:after="0"/>
        <w:ind w:left="426"/>
      </w:pPr>
      <w:r>
        <w:t>Számítógép terem</w:t>
      </w:r>
    </w:p>
    <w:p w:rsidR="00126B86" w:rsidRDefault="00772CA4" w:rsidP="00772CA4">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72CA4" w:rsidP="00C53E01">
      <w:pPr>
        <w:pStyle w:val="Listaszerbekezds"/>
        <w:numPr>
          <w:ilvl w:val="0"/>
          <w:numId w:val="8"/>
        </w:numPr>
        <w:tabs>
          <w:tab w:val="right" w:pos="9072"/>
        </w:tabs>
        <w:spacing w:after="0"/>
        <w:rPr>
          <w:b/>
        </w:rPr>
      </w:pPr>
      <w:r>
        <w:rPr>
          <w:b/>
        </w:rPr>
        <w:t>Termékkészítés gyakorlata</w:t>
      </w:r>
      <w:r w:rsidR="00126B86" w:rsidRPr="00644690">
        <w:rPr>
          <w:b/>
        </w:rPr>
        <w:t xml:space="preserve"> tantárgy</w:t>
      </w:r>
      <w:r w:rsidR="00126B86" w:rsidRPr="00644690">
        <w:rPr>
          <w:b/>
        </w:rPr>
        <w:tab/>
      </w:r>
      <w:r>
        <w:rPr>
          <w:b/>
        </w:rPr>
        <w:t>72</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772CA4" w:rsidP="00C53E01">
      <w:pPr>
        <w:spacing w:after="0"/>
        <w:ind w:left="426"/>
      </w:pPr>
      <w:r w:rsidRPr="00772CA4">
        <w:t>A tanuló képes legyen könnyűipari mintadarabok készítésére, a mintadarabok hibáinak korrigálására labor és termelési környezetben.</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B61DAD" w:rsidP="00B61DAD">
      <w:pPr>
        <w:pStyle w:val="Listaszerbekezds"/>
        <w:numPr>
          <w:ilvl w:val="0"/>
          <w:numId w:val="8"/>
        </w:numPr>
        <w:spacing w:after="0"/>
      </w:pPr>
      <w:r w:rsidRPr="00B61DAD">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B61DAD" w:rsidP="00C53E01">
      <w:pPr>
        <w:pStyle w:val="Listaszerbekezds"/>
        <w:numPr>
          <w:ilvl w:val="2"/>
          <w:numId w:val="8"/>
        </w:numPr>
        <w:tabs>
          <w:tab w:val="left" w:pos="1701"/>
          <w:tab w:val="right" w:pos="9072"/>
        </w:tabs>
        <w:spacing w:after="0"/>
        <w:ind w:left="993" w:hanging="426"/>
        <w:rPr>
          <w:b/>
          <w:i/>
        </w:rPr>
      </w:pPr>
      <w:r>
        <w:rPr>
          <w:b/>
          <w:i/>
        </w:rPr>
        <w:t>Mintadarab készítése</w:t>
      </w:r>
      <w:r w:rsidR="00126B86" w:rsidRPr="00644690">
        <w:rPr>
          <w:b/>
          <w:i/>
        </w:rPr>
        <w:tab/>
      </w:r>
      <w:r>
        <w:rPr>
          <w:b/>
          <w:i/>
        </w:rPr>
        <w:t>64</w:t>
      </w:r>
      <w:r w:rsidR="00126B86">
        <w:rPr>
          <w:b/>
          <w:i/>
        </w:rPr>
        <w:t xml:space="preserve"> ó</w:t>
      </w:r>
      <w:r w:rsidR="00126B86" w:rsidRPr="00644690">
        <w:rPr>
          <w:b/>
          <w:i/>
        </w:rPr>
        <w:t>ra/… óra</w:t>
      </w:r>
    </w:p>
    <w:p w:rsidR="00B61DAD" w:rsidRDefault="00B61DAD" w:rsidP="00B61DAD">
      <w:pPr>
        <w:tabs>
          <w:tab w:val="left" w:pos="1418"/>
          <w:tab w:val="right" w:pos="9072"/>
        </w:tabs>
        <w:spacing w:after="0"/>
        <w:ind w:left="851"/>
      </w:pPr>
      <w:r>
        <w:t>Megrendelők, gyártmány- és modellrajzok értelmezése.</w:t>
      </w:r>
    </w:p>
    <w:p w:rsidR="00B61DAD" w:rsidRDefault="00B61DAD" w:rsidP="00B61DAD">
      <w:pPr>
        <w:tabs>
          <w:tab w:val="left" w:pos="1418"/>
          <w:tab w:val="right" w:pos="9072"/>
        </w:tabs>
        <w:spacing w:after="0"/>
        <w:ind w:left="851"/>
      </w:pPr>
      <w:r>
        <w:t>Szabás-, ragasztás- és varrástechnológia ismerete.</w:t>
      </w:r>
    </w:p>
    <w:p w:rsidR="00B61DAD" w:rsidRDefault="00B61DAD" w:rsidP="00B61DAD">
      <w:pPr>
        <w:tabs>
          <w:tab w:val="left" w:pos="1418"/>
          <w:tab w:val="right" w:pos="9072"/>
        </w:tabs>
        <w:spacing w:after="0"/>
        <w:ind w:left="851"/>
      </w:pPr>
      <w:r>
        <w:t>Mintadarab bemutatásának módja.</w:t>
      </w:r>
    </w:p>
    <w:p w:rsidR="00B61DAD" w:rsidRDefault="00B61DAD" w:rsidP="00B61DAD">
      <w:pPr>
        <w:tabs>
          <w:tab w:val="left" w:pos="1418"/>
          <w:tab w:val="right" w:pos="9072"/>
        </w:tabs>
        <w:spacing w:after="0"/>
        <w:ind w:left="851"/>
      </w:pPr>
      <w:r>
        <w:t>Mintadarab hibáinak korrigálása.</w:t>
      </w:r>
    </w:p>
    <w:p w:rsidR="00B61DAD" w:rsidRDefault="00B61DAD" w:rsidP="00B61DAD">
      <w:pPr>
        <w:tabs>
          <w:tab w:val="left" w:pos="1418"/>
          <w:tab w:val="right" w:pos="9072"/>
        </w:tabs>
        <w:spacing w:after="0"/>
        <w:ind w:left="851"/>
      </w:pPr>
      <w:r>
        <w:t>Mintadarab elfogadtatása.</w:t>
      </w:r>
    </w:p>
    <w:p w:rsidR="00B61DAD" w:rsidRDefault="00B61DAD" w:rsidP="00B61DAD">
      <w:pPr>
        <w:tabs>
          <w:tab w:val="left" w:pos="1418"/>
          <w:tab w:val="right" w:pos="9072"/>
        </w:tabs>
        <w:spacing w:after="0"/>
        <w:ind w:left="851"/>
      </w:pPr>
      <w:r>
        <w:t>Gépek, berendezések kiválasztása a mintadarab készítéshez.</w:t>
      </w:r>
    </w:p>
    <w:p w:rsidR="00126B86" w:rsidRDefault="00B61DAD" w:rsidP="00C53E01">
      <w:pPr>
        <w:tabs>
          <w:tab w:val="left" w:pos="1418"/>
          <w:tab w:val="right" w:pos="9072"/>
        </w:tabs>
        <w:spacing w:after="0"/>
        <w:ind w:left="851"/>
      </w:pPr>
      <w:r>
        <w:t>Munka- és környezetvédelmi előírások.</w:t>
      </w:r>
    </w:p>
    <w:p w:rsidR="00126B86" w:rsidRPr="00644690" w:rsidRDefault="00126B86" w:rsidP="00C53E01">
      <w:pPr>
        <w:tabs>
          <w:tab w:val="left" w:pos="1418"/>
          <w:tab w:val="right" w:pos="9072"/>
        </w:tabs>
        <w:spacing w:after="0"/>
        <w:ind w:left="851"/>
      </w:pPr>
    </w:p>
    <w:p w:rsidR="00126B86" w:rsidRDefault="00B61DAD" w:rsidP="00C53E01">
      <w:pPr>
        <w:pStyle w:val="Listaszerbekezds"/>
        <w:numPr>
          <w:ilvl w:val="2"/>
          <w:numId w:val="8"/>
        </w:numPr>
        <w:tabs>
          <w:tab w:val="left" w:pos="1701"/>
          <w:tab w:val="right" w:pos="9072"/>
        </w:tabs>
        <w:spacing w:after="0"/>
        <w:ind w:left="993" w:hanging="426"/>
        <w:rPr>
          <w:b/>
          <w:i/>
        </w:rPr>
      </w:pPr>
      <w:r>
        <w:rPr>
          <w:b/>
          <w:i/>
        </w:rPr>
        <w:t>Mintadarab minőségi követelményei</w:t>
      </w:r>
      <w:r w:rsidR="00126B86" w:rsidRPr="00644690">
        <w:rPr>
          <w:b/>
          <w:i/>
        </w:rPr>
        <w:tab/>
      </w:r>
      <w:r>
        <w:rPr>
          <w:b/>
          <w:i/>
        </w:rPr>
        <w:t>8</w:t>
      </w:r>
      <w:r w:rsidR="00126B86">
        <w:rPr>
          <w:b/>
          <w:i/>
        </w:rPr>
        <w:t xml:space="preserve"> ó</w:t>
      </w:r>
      <w:r w:rsidR="00126B86" w:rsidRPr="00644690">
        <w:rPr>
          <w:b/>
          <w:i/>
        </w:rPr>
        <w:t>ra/… óra</w:t>
      </w:r>
    </w:p>
    <w:p w:rsidR="00B61DAD" w:rsidRDefault="00B61DAD" w:rsidP="00B61DAD">
      <w:pPr>
        <w:tabs>
          <w:tab w:val="left" w:pos="1418"/>
          <w:tab w:val="right" w:pos="9072"/>
        </w:tabs>
        <w:spacing w:after="0"/>
        <w:ind w:left="851"/>
      </w:pPr>
      <w:r>
        <w:t>Mintadarab minőségi követelményei, minőség-ellenőrzés.</w:t>
      </w:r>
    </w:p>
    <w:p w:rsidR="00B61DAD" w:rsidRDefault="00B61DAD" w:rsidP="00B61DAD">
      <w:pPr>
        <w:tabs>
          <w:tab w:val="left" w:pos="1418"/>
          <w:tab w:val="right" w:pos="9072"/>
        </w:tabs>
        <w:spacing w:after="0"/>
        <w:ind w:left="851"/>
      </w:pPr>
      <w:r>
        <w:t>Minőségügyi dokumentumok, fogyasztóvédelmi ismeretek.</w:t>
      </w:r>
    </w:p>
    <w:p w:rsidR="00126B86" w:rsidRPr="002A1C54" w:rsidRDefault="00B61DAD" w:rsidP="00C53E01">
      <w:pPr>
        <w:tabs>
          <w:tab w:val="left" w:pos="1418"/>
          <w:tab w:val="right" w:pos="9072"/>
        </w:tabs>
        <w:spacing w:after="0"/>
        <w:ind w:left="851"/>
      </w:pPr>
      <w:r>
        <w:t>Mintadarab elfogadtatásáról jegyzőkönyvek készítése.</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B61DAD" w:rsidRDefault="00B61DAD" w:rsidP="00B61DAD">
      <w:pPr>
        <w:spacing w:after="0"/>
        <w:ind w:left="426"/>
      </w:pPr>
      <w:r>
        <w:t>Tanműhely</w:t>
      </w:r>
    </w:p>
    <w:p w:rsidR="00126B86" w:rsidRDefault="00B61DAD" w:rsidP="00B61DAD">
      <w:pPr>
        <w:spacing w:after="0"/>
        <w:ind w:left="426"/>
      </w:pPr>
      <w:r>
        <w:t>Üzemi környezet</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Szolgáltatási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8A2137" w:rsidP="00C53E01">
      <w:pPr>
        <w:spacing w:after="480"/>
        <w:jc w:val="center"/>
        <w:rPr>
          <w:b/>
          <w:sz w:val="36"/>
        </w:rPr>
      </w:pPr>
      <w:r>
        <w:rPr>
          <w:b/>
          <w:sz w:val="36"/>
          <w:highlight w:val="yellow"/>
        </w:rPr>
        <w:t>11769-</w:t>
      </w:r>
      <w:r>
        <w:rPr>
          <w:b/>
          <w:sz w:val="36"/>
        </w:rPr>
        <w:t xml:space="preserve">16 </w:t>
      </w:r>
      <w:r w:rsidR="00126B86" w:rsidRPr="00D52C63">
        <w:rPr>
          <w:b/>
          <w:sz w:val="36"/>
        </w:rPr>
        <w:t xml:space="preserve"> azonosító számú</w:t>
      </w:r>
    </w:p>
    <w:p w:rsidR="00126B86" w:rsidRPr="00D52C63" w:rsidRDefault="008A2137" w:rsidP="00C53E01">
      <w:pPr>
        <w:jc w:val="center"/>
        <w:rPr>
          <w:b/>
          <w:sz w:val="36"/>
        </w:rPr>
      </w:pPr>
      <w:r w:rsidRPr="008A2137">
        <w:rPr>
          <w:b/>
          <w:sz w:val="36"/>
        </w:rPr>
        <w:t>Szervezés-irányítás</w:t>
      </w: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B61DAD" w:rsidRPr="00B61DAD">
        <w:t>11769-16</w:t>
      </w:r>
      <w:r w:rsidRPr="00D52C63">
        <w:t xml:space="preserve"> azonosító számú </w:t>
      </w:r>
      <w:r w:rsidR="00B61DAD" w:rsidRPr="00B61DAD">
        <w:t>Szervezés-irányítá</w:t>
      </w:r>
      <w:r w:rsidR="00B61DAD">
        <w:t>s</w:t>
      </w:r>
      <w:r w:rsidRPr="00D26A67">
        <w:t>.</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2105D" w:rsidTr="0022105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Gyártásirányítás</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Terméktechnológia gyakorlat</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Gyártás-előkészítést szervez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Gyártás-előkészítést irányít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eszközökkel támogatott könnyűipari irányítási rendszereket használ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Meghatározza a gép- és eszközszükségletet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Terméktechnológiai folyamatot végez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Megrendelői, fogyasztói reklamációt kezel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Vasalástechnológiát, ragasztás technológiát alkalmaz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balesetvédelmi szabályokat betart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Gyártási utasítások fajtái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Gyártás-előkészítési csoportok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adatok feldolgozása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 és programok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gépek, berendezések, eszközök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Bevizsgálás módjai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terméktechnológiai folyamatok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Reklamációk, fogyasztóvédelmi panaszok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Ragasztás technológia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balesetvédelmi szabványok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Köznyelvi és szakmai nyelv megértése  és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ábrák értelmezése, készítése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Gépek, berendezések biztonságos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Kontroll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B61DAD" w:rsidP="00C53E01">
      <w:pPr>
        <w:pStyle w:val="Listaszerbekezds"/>
        <w:numPr>
          <w:ilvl w:val="0"/>
          <w:numId w:val="8"/>
        </w:numPr>
        <w:tabs>
          <w:tab w:val="right" w:pos="9072"/>
        </w:tabs>
        <w:spacing w:after="0"/>
        <w:rPr>
          <w:b/>
        </w:rPr>
      </w:pPr>
      <w:r>
        <w:rPr>
          <w:b/>
        </w:rPr>
        <w:t>Gyártásirányítás</w:t>
      </w:r>
      <w:r w:rsidRPr="00644690">
        <w:rPr>
          <w:b/>
        </w:rPr>
        <w:t xml:space="preserve"> </w:t>
      </w:r>
      <w:r w:rsidR="00126B86" w:rsidRPr="00644690">
        <w:rPr>
          <w:b/>
        </w:rPr>
        <w:t xml:space="preserve"> tantárgy</w:t>
      </w:r>
      <w:r w:rsidR="00126B86" w:rsidRPr="00644690">
        <w:rPr>
          <w:b/>
        </w:rPr>
        <w:tab/>
      </w:r>
      <w:r>
        <w:rPr>
          <w:b/>
        </w:rPr>
        <w:t>67</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B61DAD" w:rsidP="00B61DAD">
      <w:pPr>
        <w:pStyle w:val="Listaszerbekezds"/>
        <w:numPr>
          <w:ilvl w:val="0"/>
          <w:numId w:val="8"/>
        </w:numPr>
        <w:spacing w:after="0"/>
      </w:pPr>
      <w:r>
        <w:t>A tanuló ismerje meg a korszerű könnyűipari informatikával támogatott vállalatirányítási rendszereket, képes legyen utasítások készítésére és termelési adatok feldolgozására.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B61DAD" w:rsidP="00C53E01">
      <w:pPr>
        <w:spacing w:after="0"/>
        <w:ind w:left="426"/>
      </w:pPr>
      <w:r w:rsidRPr="00B61DAD">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B61DAD" w:rsidP="00C53E01">
      <w:pPr>
        <w:pStyle w:val="Listaszerbekezds"/>
        <w:numPr>
          <w:ilvl w:val="2"/>
          <w:numId w:val="8"/>
        </w:numPr>
        <w:tabs>
          <w:tab w:val="left" w:pos="1701"/>
          <w:tab w:val="right" w:pos="9072"/>
        </w:tabs>
        <w:spacing w:after="0"/>
        <w:ind w:left="993" w:hanging="426"/>
        <w:rPr>
          <w:b/>
          <w:i/>
        </w:rPr>
      </w:pPr>
      <w:r>
        <w:rPr>
          <w:b/>
          <w:i/>
        </w:rPr>
        <w:t>Gyártási utasítások</w:t>
      </w:r>
      <w:r w:rsidR="00126B86" w:rsidRPr="00644690">
        <w:rPr>
          <w:b/>
          <w:i/>
        </w:rPr>
        <w:tab/>
      </w:r>
      <w:r w:rsidR="00A00F82">
        <w:rPr>
          <w:b/>
          <w:i/>
        </w:rPr>
        <w:t>18</w:t>
      </w:r>
      <w:r w:rsidR="00126B86">
        <w:rPr>
          <w:b/>
          <w:i/>
        </w:rPr>
        <w:t xml:space="preserve"> ó</w:t>
      </w:r>
      <w:r w:rsidR="00126B86" w:rsidRPr="00644690">
        <w:rPr>
          <w:b/>
          <w:i/>
        </w:rPr>
        <w:t>ra/… óra</w:t>
      </w:r>
    </w:p>
    <w:p w:rsidR="00126B86" w:rsidRDefault="00A00F82" w:rsidP="00C53E01">
      <w:pPr>
        <w:tabs>
          <w:tab w:val="left" w:pos="1418"/>
          <w:tab w:val="right" w:pos="9072"/>
        </w:tabs>
        <w:spacing w:after="0"/>
        <w:ind w:left="851"/>
      </w:pPr>
      <w:r w:rsidRPr="00A00F82">
        <w:t>Könnyűipari termékekhez gyártási utasítások készítése.</w:t>
      </w:r>
    </w:p>
    <w:p w:rsidR="00126B86" w:rsidRPr="00644690"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Gyártás-előkészítés területei, csoportjai</w:t>
      </w:r>
      <w:r w:rsidR="00126B86" w:rsidRPr="00644690">
        <w:rPr>
          <w:b/>
          <w:i/>
        </w:rPr>
        <w:tab/>
      </w:r>
      <w:r>
        <w:rPr>
          <w:b/>
          <w:i/>
        </w:rPr>
        <w:t>18</w:t>
      </w:r>
      <w:r w:rsidR="00126B86">
        <w:rPr>
          <w:b/>
          <w:i/>
        </w:rPr>
        <w:t xml:space="preserve"> ó</w:t>
      </w:r>
      <w:r w:rsidR="00126B86" w:rsidRPr="00644690">
        <w:rPr>
          <w:b/>
          <w:i/>
        </w:rPr>
        <w:t>ra/… óra</w:t>
      </w:r>
    </w:p>
    <w:p w:rsidR="00126B86" w:rsidRDefault="00A00F82" w:rsidP="00C53E01">
      <w:pPr>
        <w:tabs>
          <w:tab w:val="left" w:pos="1418"/>
          <w:tab w:val="right" w:pos="9072"/>
        </w:tabs>
        <w:spacing w:after="0"/>
        <w:ind w:left="851"/>
      </w:pPr>
      <w:r w:rsidRPr="00A00F82">
        <w:t>Könnyűipari termékekhez gyártás-előkészítés szervezése.</w:t>
      </w:r>
    </w:p>
    <w:p w:rsidR="00126B86" w:rsidRPr="002A1C54"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Informatikai eszközök, adatok feldolgozása</w:t>
      </w:r>
      <w:r w:rsidR="00126B86" w:rsidRPr="00644690">
        <w:rPr>
          <w:b/>
          <w:i/>
        </w:rPr>
        <w:tab/>
      </w:r>
      <w:r>
        <w:rPr>
          <w:b/>
          <w:i/>
        </w:rPr>
        <w:t>15,5</w:t>
      </w:r>
      <w:r w:rsidR="00126B86">
        <w:rPr>
          <w:b/>
          <w:i/>
        </w:rPr>
        <w:t xml:space="preserve"> ó</w:t>
      </w:r>
      <w:r w:rsidR="00126B86" w:rsidRPr="00644690">
        <w:rPr>
          <w:b/>
          <w:i/>
        </w:rPr>
        <w:t>ra/… óra</w:t>
      </w:r>
    </w:p>
    <w:p w:rsidR="00126B86" w:rsidRDefault="00A00F82" w:rsidP="00C53E01">
      <w:pPr>
        <w:tabs>
          <w:tab w:val="left" w:pos="1418"/>
          <w:tab w:val="right" w:pos="9072"/>
        </w:tabs>
        <w:spacing w:after="0"/>
        <w:ind w:left="851"/>
      </w:pPr>
      <w:r w:rsidRPr="00A00F82">
        <w:t>Könnyűipari vállalatirányítási rendszerek ismerete, informatikai eszközökkel támogatott rendszerek használata.</w:t>
      </w:r>
    </w:p>
    <w:p w:rsidR="00126B86" w:rsidRPr="002A1C54"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Termelési adatok rendszerezése</w:t>
      </w:r>
      <w:r w:rsidR="00126B86" w:rsidRPr="00644690">
        <w:rPr>
          <w:b/>
          <w:i/>
        </w:rPr>
        <w:tab/>
      </w:r>
      <w:r>
        <w:rPr>
          <w:b/>
          <w:i/>
        </w:rPr>
        <w:t>15,5</w:t>
      </w:r>
      <w:r w:rsidR="00126B86">
        <w:rPr>
          <w:b/>
          <w:i/>
        </w:rPr>
        <w:t xml:space="preserve"> ó</w:t>
      </w:r>
      <w:r w:rsidR="00126B86" w:rsidRPr="00644690">
        <w:rPr>
          <w:b/>
          <w:i/>
        </w:rPr>
        <w:t>ra/… óra</w:t>
      </w:r>
    </w:p>
    <w:p w:rsidR="00A00F82" w:rsidRDefault="00A00F82" w:rsidP="00A00F82">
      <w:pPr>
        <w:tabs>
          <w:tab w:val="left" w:pos="1418"/>
          <w:tab w:val="right" w:pos="9072"/>
        </w:tabs>
        <w:spacing w:after="0"/>
        <w:ind w:left="851"/>
      </w:pPr>
      <w:r>
        <w:t>Termelő egységekkel való kapcsolattartás.</w:t>
      </w:r>
    </w:p>
    <w:p w:rsidR="00126B86" w:rsidRPr="002A1C54" w:rsidRDefault="00A00F82" w:rsidP="00C53E01">
      <w:pPr>
        <w:tabs>
          <w:tab w:val="left" w:pos="1418"/>
          <w:tab w:val="right" w:pos="9072"/>
        </w:tabs>
        <w:spacing w:after="0"/>
        <w:ind w:left="851"/>
      </w:pPr>
      <w:r>
        <w:t>Termelési adatok begyűjtése és feldolgozása.</w:t>
      </w:r>
    </w:p>
    <w:p w:rsidR="00126B86" w:rsidRDefault="00126B86" w:rsidP="00C53E01">
      <w:pPr>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A00F82" w:rsidRDefault="00A00F82" w:rsidP="00A00F82">
      <w:pPr>
        <w:spacing w:after="0"/>
        <w:ind w:left="426"/>
      </w:pPr>
      <w:r>
        <w:t>Szaktanterem</w:t>
      </w:r>
    </w:p>
    <w:p w:rsidR="00126B86" w:rsidRDefault="00A00F82" w:rsidP="00A00F82">
      <w:pPr>
        <w:spacing w:after="0"/>
        <w:ind w:left="426"/>
      </w:pPr>
      <w:r>
        <w:t>Termelő üzem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Tanulói tevékenység </w:t>
            </w:r>
            <w:r>
              <w:rPr>
                <w:rFonts w:eastAsia="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 xml:space="preserve">Alkalmazandó eszközök és </w:t>
            </w:r>
            <w:r>
              <w:rPr>
                <w:rFonts w:eastAsia="Times New Roman"/>
                <w:color w:val="000000"/>
                <w:sz w:val="20"/>
                <w:szCs w:val="20"/>
                <w:lang w:eastAsia="hu-HU"/>
              </w:rPr>
              <w:lastRenderedPageBreak/>
              <w:t xml:space="preserve">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A00F82" w:rsidP="00C53E01">
      <w:pPr>
        <w:pStyle w:val="Listaszerbekezds"/>
        <w:numPr>
          <w:ilvl w:val="0"/>
          <w:numId w:val="8"/>
        </w:numPr>
        <w:tabs>
          <w:tab w:val="right" w:pos="9072"/>
        </w:tabs>
        <w:spacing w:after="0"/>
        <w:rPr>
          <w:b/>
        </w:rPr>
      </w:pPr>
      <w:r>
        <w:rPr>
          <w:b/>
        </w:rPr>
        <w:t>Terméktechnológia gyakorlata</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A00F82" w:rsidP="00C53E01">
      <w:pPr>
        <w:spacing w:after="0"/>
        <w:ind w:left="426"/>
      </w:pPr>
      <w:r w:rsidRPr="00A00F82">
        <w:t>A tanuló megismerje a könnyűipari termékek készítéséhez szükséges gépeket, eszközöket, informatikai lehetőségeket. A tanuló tudja kezelni a reklamáció és panaszkezelést.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A00F82" w:rsidP="001947F4">
      <w:pPr>
        <w:pStyle w:val="Listaszerbekezds"/>
        <w:numPr>
          <w:ilvl w:val="0"/>
          <w:numId w:val="8"/>
        </w:numPr>
        <w:spacing w:after="0"/>
      </w:pPr>
      <w:r w:rsidRPr="00A00F82">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A00F82" w:rsidP="00C53E01">
      <w:pPr>
        <w:pStyle w:val="Listaszerbekezds"/>
        <w:numPr>
          <w:ilvl w:val="2"/>
          <w:numId w:val="8"/>
        </w:numPr>
        <w:tabs>
          <w:tab w:val="left" w:pos="1701"/>
          <w:tab w:val="right" w:pos="9072"/>
        </w:tabs>
        <w:spacing w:after="0"/>
        <w:ind w:left="993" w:hanging="426"/>
        <w:rPr>
          <w:b/>
          <w:i/>
        </w:rPr>
      </w:pPr>
      <w:r>
        <w:rPr>
          <w:b/>
          <w:i/>
        </w:rPr>
        <w:t>Gép-, eszköz-, anyagszükséglet</w:t>
      </w:r>
      <w:r w:rsidR="00126B86" w:rsidRPr="00644690">
        <w:rPr>
          <w:b/>
          <w:i/>
        </w:rPr>
        <w:tab/>
      </w:r>
      <w:r>
        <w:rPr>
          <w:b/>
          <w:i/>
        </w:rPr>
        <w:t>3</w:t>
      </w:r>
      <w:r w:rsidR="005C1664">
        <w:rPr>
          <w:b/>
          <w:i/>
        </w:rPr>
        <w:t>0</w:t>
      </w:r>
      <w:r w:rsidR="00126B86">
        <w:rPr>
          <w:b/>
          <w:i/>
        </w:rPr>
        <w:t xml:space="preserve"> ó</w:t>
      </w:r>
      <w:r w:rsidR="00126B86" w:rsidRPr="00644690">
        <w:rPr>
          <w:b/>
          <w:i/>
        </w:rPr>
        <w:t>ra/… óra</w:t>
      </w:r>
    </w:p>
    <w:p w:rsidR="00A00F82" w:rsidRDefault="00A00F82" w:rsidP="00A00F82">
      <w:pPr>
        <w:tabs>
          <w:tab w:val="left" w:pos="1418"/>
          <w:tab w:val="right" w:pos="9072"/>
        </w:tabs>
        <w:spacing w:after="0"/>
        <w:ind w:left="851"/>
      </w:pPr>
      <w:r>
        <w:t>Gép- és eszközszükséglet meghatározása a könnyűipari termék elkészítéséhez.</w:t>
      </w:r>
    </w:p>
    <w:p w:rsidR="00A00F82" w:rsidRDefault="00A00F82" w:rsidP="00A00F82">
      <w:pPr>
        <w:tabs>
          <w:tab w:val="left" w:pos="1418"/>
          <w:tab w:val="right" w:pos="9072"/>
        </w:tabs>
        <w:spacing w:after="0"/>
        <w:ind w:left="851"/>
      </w:pPr>
      <w:r>
        <w:t>Alapanyagok és kellékek ellenőrzése.</w:t>
      </w:r>
    </w:p>
    <w:p w:rsidR="00A00F82" w:rsidRDefault="00A00F82" w:rsidP="00A00F82">
      <w:pPr>
        <w:tabs>
          <w:tab w:val="left" w:pos="1418"/>
          <w:tab w:val="right" w:pos="9072"/>
        </w:tabs>
        <w:spacing w:after="0"/>
        <w:ind w:left="851"/>
      </w:pPr>
      <w:r>
        <w:t>Ragasztási tesztek végzése, vasalási paraméterek meghatározása.</w:t>
      </w:r>
    </w:p>
    <w:p w:rsidR="00A00F82" w:rsidRDefault="00A00F82" w:rsidP="00A00F82">
      <w:pPr>
        <w:tabs>
          <w:tab w:val="left" w:pos="1418"/>
          <w:tab w:val="right" w:pos="9072"/>
        </w:tabs>
        <w:spacing w:after="0"/>
        <w:ind w:left="851"/>
      </w:pPr>
      <w:r>
        <w:t>Gépek, eszközök munka- és balesetvédelmi szabályai.</w:t>
      </w:r>
    </w:p>
    <w:p w:rsidR="00126B86" w:rsidRDefault="00A00F82" w:rsidP="00C53E01">
      <w:pPr>
        <w:tabs>
          <w:tab w:val="left" w:pos="1418"/>
          <w:tab w:val="right" w:pos="9072"/>
        </w:tabs>
        <w:spacing w:after="0"/>
        <w:ind w:left="851"/>
      </w:pPr>
      <w:r>
        <w:t>Terméktechnológiai folyamat végzése.</w:t>
      </w:r>
    </w:p>
    <w:p w:rsidR="00126B86" w:rsidRPr="00644690"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sidRPr="00A00F82">
        <w:rPr>
          <w:b/>
          <w:i/>
        </w:rPr>
        <w:t>Reklamáció, panaszkezelés</w:t>
      </w:r>
      <w:r w:rsidR="00126B86" w:rsidRPr="00644690">
        <w:rPr>
          <w:b/>
          <w:i/>
        </w:rPr>
        <w:tab/>
      </w:r>
      <w:r>
        <w:rPr>
          <w:b/>
          <w:i/>
        </w:rPr>
        <w:t>6</w:t>
      </w:r>
      <w:r w:rsidR="00126B86">
        <w:rPr>
          <w:b/>
          <w:i/>
        </w:rPr>
        <w:t xml:space="preserve"> ó</w:t>
      </w:r>
      <w:r w:rsidR="00126B86" w:rsidRPr="00644690">
        <w:rPr>
          <w:b/>
          <w:i/>
        </w:rPr>
        <w:t>ra/… óra</w:t>
      </w:r>
    </w:p>
    <w:p w:rsidR="00126B86" w:rsidRDefault="00A00F82" w:rsidP="00C53E01">
      <w:pPr>
        <w:tabs>
          <w:tab w:val="left" w:pos="1418"/>
          <w:tab w:val="right" w:pos="9072"/>
        </w:tabs>
        <w:spacing w:after="0"/>
        <w:ind w:left="851"/>
      </w:pPr>
      <w:r w:rsidRPr="00A00F82">
        <w:t>Reklamációkezelés folyamata, megoldások lehetőségei a törvényi szabályok betartása alapján.</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A00F82" w:rsidRDefault="00A00F82" w:rsidP="00A00F82">
      <w:pPr>
        <w:spacing w:after="0"/>
        <w:ind w:left="426"/>
      </w:pPr>
      <w:r>
        <w:t>Tanműhely</w:t>
      </w:r>
    </w:p>
    <w:p w:rsidR="00126B86" w:rsidRDefault="00A00F82" w:rsidP="00A00F82">
      <w:pPr>
        <w:spacing w:after="0"/>
        <w:ind w:left="426"/>
      </w:pPr>
      <w:r>
        <w:t>Üzem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Szolgáltatási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lastRenderedPageBreak/>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8A2137" w:rsidP="00C53E01">
      <w:pPr>
        <w:spacing w:after="480"/>
        <w:jc w:val="center"/>
        <w:rPr>
          <w:b/>
          <w:sz w:val="36"/>
        </w:rPr>
      </w:pPr>
      <w:r w:rsidRPr="008A2137">
        <w:rPr>
          <w:b/>
          <w:sz w:val="36"/>
        </w:rPr>
        <w:t xml:space="preserve">11770-16 </w:t>
      </w:r>
      <w:r w:rsidR="00126B86" w:rsidRPr="00D52C63">
        <w:rPr>
          <w:b/>
          <w:sz w:val="36"/>
        </w:rPr>
        <w:t xml:space="preserve"> azonosító számú</w:t>
      </w:r>
    </w:p>
    <w:p w:rsidR="008E6500" w:rsidRDefault="001947F4" w:rsidP="001947F4">
      <w:pPr>
        <w:jc w:val="center"/>
        <w:rPr>
          <w:b/>
          <w:sz w:val="36"/>
        </w:rPr>
      </w:pPr>
      <w:r>
        <w:rPr>
          <w:b/>
          <w:sz w:val="36"/>
        </w:rPr>
        <w:t>Könnyűipari alapanyagok</w:t>
      </w:r>
    </w:p>
    <w:p w:rsidR="00126B86" w:rsidRPr="00D52C63" w:rsidRDefault="00126B86" w:rsidP="00C53E01">
      <w:pPr>
        <w:jc w:val="center"/>
        <w:rPr>
          <w:b/>
          <w:sz w:val="36"/>
        </w:rPr>
      </w:pPr>
    </w:p>
    <w:p w:rsidR="00126B86" w:rsidRPr="00D52C63" w:rsidRDefault="00126B86" w:rsidP="00C53E01">
      <w:pPr>
        <w:jc w:val="center"/>
        <w:rPr>
          <w:b/>
          <w:sz w:val="36"/>
        </w:rPr>
      </w:pPr>
      <w:r w:rsidRPr="00D52C63">
        <w:rPr>
          <w:b/>
          <w:sz w:val="36"/>
        </w:rPr>
        <w:t>megnevezésű</w:t>
      </w:r>
    </w:p>
    <w:p w:rsidR="00126B86" w:rsidRPr="00D52C63" w:rsidRDefault="00126B86" w:rsidP="00C53E01">
      <w:pPr>
        <w:spacing w:before="480" w:after="480"/>
        <w:jc w:val="center"/>
        <w:rPr>
          <w:b/>
          <w:sz w:val="36"/>
        </w:rPr>
      </w:pPr>
      <w:r w:rsidRPr="00D52C63">
        <w:rPr>
          <w:b/>
          <w:sz w:val="36"/>
        </w:rPr>
        <w:t>szakmai követelménymodul</w:t>
      </w:r>
    </w:p>
    <w:p w:rsidR="00126B86" w:rsidRPr="00D52C63" w:rsidRDefault="00126B86" w:rsidP="00C53E01">
      <w:pPr>
        <w:jc w:val="center"/>
        <w:rPr>
          <w:b/>
          <w:sz w:val="36"/>
        </w:rPr>
      </w:pPr>
      <w:r w:rsidRPr="00D52C63">
        <w:rPr>
          <w:b/>
          <w:sz w:val="36"/>
        </w:rPr>
        <w:t>tantárgyai,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8E6500">
        <w:t>11770-16</w:t>
      </w:r>
      <w:r w:rsidRPr="00D26A67">
        <w:t>.</w:t>
      </w:r>
      <w:r w:rsidRPr="00D52C63">
        <w:t xml:space="preserve"> azonosító számú </w:t>
      </w:r>
      <w:r w:rsidR="008E6500">
        <w:t>Könnyűipari alapanyagok</w:t>
      </w:r>
      <w:r w:rsidRPr="00D26A67">
        <w:t>.</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2105D" w:rsidTr="0022105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Könnyűipari alapanyagok</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Könnyűipari alapanyagok gyakorlat</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szálas 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bőranyagok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faanyagok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műanyagok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fémanyagok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vegyi 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Értelmezi a kezelési útmutató jelképeit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Könnyűiparban felhasznált anyagok tulajdonásai, felhasználási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Szálasanyagok tulajdonságai, felhasználási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Szimbólumok, jelképek értelmezése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Szaglás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Tapintás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Felismerés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45625F" w:rsidP="00C53E01">
      <w:pPr>
        <w:pStyle w:val="Listaszerbekezds"/>
        <w:numPr>
          <w:ilvl w:val="0"/>
          <w:numId w:val="8"/>
        </w:numPr>
        <w:tabs>
          <w:tab w:val="right" w:pos="9072"/>
        </w:tabs>
        <w:spacing w:after="0"/>
        <w:rPr>
          <w:b/>
        </w:rPr>
      </w:pPr>
      <w:r>
        <w:rPr>
          <w:b/>
        </w:rPr>
        <w:t>Könnyűipari alapanyagok</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45625F" w:rsidP="00C53E01">
      <w:pPr>
        <w:spacing w:after="0"/>
        <w:ind w:left="426"/>
      </w:pPr>
      <w:r w:rsidRPr="0045625F">
        <w:t>A tanuló megismerje a könnyűiparban alkalmazható anyagfajtákat, tulajdonságaikat, felhasználási területeit. Ismerje a k</w:t>
      </w:r>
      <w:r w:rsidR="00D24621">
        <w:t>önnyűiparban alkalmazott szálas</w:t>
      </w:r>
      <w:r w:rsidRPr="0045625F">
        <w:t>anyagok tulajdonságait, a különböző fonalak, cérnák előállítási módját, minőségét, jellemzőit és felhasználási területeit.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45625F" w:rsidP="00C53E01">
      <w:pPr>
        <w:spacing w:after="0"/>
        <w:ind w:left="426"/>
      </w:pPr>
      <w:r w:rsidRPr="0045625F">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45625F" w:rsidP="00C53E01">
      <w:pPr>
        <w:pStyle w:val="Listaszerbekezds"/>
        <w:numPr>
          <w:ilvl w:val="2"/>
          <w:numId w:val="8"/>
        </w:numPr>
        <w:tabs>
          <w:tab w:val="left" w:pos="1701"/>
          <w:tab w:val="right" w:pos="9072"/>
        </w:tabs>
        <w:spacing w:after="0"/>
        <w:ind w:left="993" w:hanging="426"/>
        <w:rPr>
          <w:b/>
          <w:i/>
        </w:rPr>
      </w:pPr>
      <w:r>
        <w:rPr>
          <w:b/>
          <w:i/>
        </w:rPr>
        <w:t>Könnyűiparban alkalmazott anyagok</w:t>
      </w:r>
      <w:r w:rsidR="00126B86" w:rsidRPr="00644690">
        <w:rPr>
          <w:b/>
          <w:i/>
        </w:rPr>
        <w:tab/>
      </w:r>
      <w:r>
        <w:rPr>
          <w:b/>
          <w:i/>
        </w:rPr>
        <w:t>36</w:t>
      </w:r>
      <w:r w:rsidR="00126B86">
        <w:rPr>
          <w:b/>
          <w:i/>
        </w:rPr>
        <w:t xml:space="preserve"> ó</w:t>
      </w:r>
      <w:r w:rsidR="00126B86" w:rsidRPr="00644690">
        <w:rPr>
          <w:b/>
          <w:i/>
        </w:rPr>
        <w:t>ra/… óra</w:t>
      </w:r>
    </w:p>
    <w:p w:rsidR="0045625F" w:rsidRDefault="0045625F" w:rsidP="0045625F">
      <w:pPr>
        <w:tabs>
          <w:tab w:val="left" w:pos="1418"/>
          <w:tab w:val="right" w:pos="9072"/>
        </w:tabs>
        <w:spacing w:after="0"/>
        <w:ind w:left="851"/>
      </w:pPr>
      <w:r>
        <w:t>Könnyűiparban alkalmazott anyagok tulajdonságai.</w:t>
      </w:r>
    </w:p>
    <w:p w:rsidR="0045625F" w:rsidRDefault="0045625F" w:rsidP="0045625F">
      <w:pPr>
        <w:tabs>
          <w:tab w:val="left" w:pos="1418"/>
          <w:tab w:val="right" w:pos="9072"/>
        </w:tabs>
        <w:spacing w:after="0"/>
        <w:ind w:left="851"/>
      </w:pPr>
      <w:r>
        <w:t>Könnyűiparban alkalmazott anyagok felhasználási területei.</w:t>
      </w:r>
    </w:p>
    <w:p w:rsidR="0045625F" w:rsidRDefault="0045625F" w:rsidP="0045625F">
      <w:pPr>
        <w:tabs>
          <w:tab w:val="left" w:pos="1418"/>
          <w:tab w:val="right" w:pos="9072"/>
        </w:tabs>
        <w:spacing w:after="0"/>
        <w:ind w:left="851"/>
      </w:pPr>
      <w:r>
        <w:t>K</w:t>
      </w:r>
      <w:r w:rsidR="00D24621">
        <w:t>önnyűiparban alkalmazott szálas</w:t>
      </w:r>
      <w:r>
        <w:t>anyagok elemzése.</w:t>
      </w:r>
    </w:p>
    <w:p w:rsidR="00126B86" w:rsidRDefault="0045625F" w:rsidP="00C53E01">
      <w:pPr>
        <w:tabs>
          <w:tab w:val="left" w:pos="1418"/>
          <w:tab w:val="right" w:pos="9072"/>
        </w:tabs>
        <w:spacing w:after="0"/>
        <w:ind w:left="851"/>
      </w:pPr>
      <w:r>
        <w:t>Fonal, cérna előállítása módja, minősége, jellemzői.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45625F" w:rsidRDefault="0045625F" w:rsidP="0045625F">
      <w:pPr>
        <w:spacing w:after="0"/>
        <w:ind w:left="426"/>
      </w:pPr>
      <w:r>
        <w:t>Szaktanterem</w:t>
      </w:r>
    </w:p>
    <w:p w:rsidR="00126B86" w:rsidRDefault="0045625F" w:rsidP="0045625F">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80125" w:rsidP="00C53E01">
      <w:pPr>
        <w:pStyle w:val="Listaszerbekezds"/>
        <w:numPr>
          <w:ilvl w:val="0"/>
          <w:numId w:val="8"/>
        </w:numPr>
        <w:tabs>
          <w:tab w:val="right" w:pos="9072"/>
        </w:tabs>
        <w:spacing w:after="0"/>
        <w:rPr>
          <w:b/>
        </w:rPr>
      </w:pPr>
      <w:r>
        <w:rPr>
          <w:b/>
        </w:rPr>
        <w:t>Könnyűipari alapanyagok gyakorlat</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ra/… óra*</w:t>
      </w:r>
    </w:p>
    <w:p w:rsidR="00126B86" w:rsidRPr="00644690" w:rsidRDefault="00126B86" w:rsidP="00C53E01">
      <w:pPr>
        <w:spacing w:after="0"/>
        <w:jc w:val="right"/>
        <w:rPr>
          <w:sz w:val="20"/>
        </w:rPr>
      </w:pPr>
      <w:r w:rsidRPr="00644690">
        <w:rPr>
          <w:sz w:val="20"/>
        </w:rPr>
        <w:lastRenderedPageBreak/>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780125" w:rsidP="00C53E01">
      <w:pPr>
        <w:spacing w:after="0"/>
        <w:ind w:left="426"/>
      </w:pPr>
      <w:r w:rsidRPr="00780125">
        <w:t>A tanuló ismerje a könnyűiparban alkalmazott szálas- és alapanyagok tulajdonságait, felhasználási területeit. Képes legyen az ismeret birtokában kezelési útmutatók készítésére.</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780125" w:rsidP="00C53E01">
      <w:pPr>
        <w:spacing w:after="0"/>
        <w:ind w:left="426"/>
      </w:pPr>
      <w:r w:rsidRPr="00780125">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780125" w:rsidP="00C53E01">
      <w:pPr>
        <w:pStyle w:val="Listaszerbekezds"/>
        <w:numPr>
          <w:ilvl w:val="2"/>
          <w:numId w:val="8"/>
        </w:numPr>
        <w:tabs>
          <w:tab w:val="left" w:pos="1701"/>
          <w:tab w:val="right" w:pos="9072"/>
        </w:tabs>
        <w:spacing w:after="0"/>
        <w:ind w:left="993" w:hanging="426"/>
        <w:rPr>
          <w:b/>
          <w:i/>
        </w:rPr>
      </w:pPr>
      <w:r>
        <w:rPr>
          <w:b/>
          <w:i/>
        </w:rPr>
        <w:t>Könnyűipari alapanyagok felhasználási területei</w:t>
      </w:r>
      <w:r w:rsidR="00126B86" w:rsidRPr="00644690">
        <w:rPr>
          <w:b/>
          <w:i/>
        </w:rPr>
        <w:tab/>
      </w:r>
      <w:r>
        <w:rPr>
          <w:b/>
          <w:i/>
        </w:rPr>
        <w:t>18</w:t>
      </w:r>
      <w:r w:rsidR="00126B86">
        <w:rPr>
          <w:b/>
          <w:i/>
        </w:rPr>
        <w:t xml:space="preserve"> ó</w:t>
      </w:r>
      <w:r w:rsidR="00126B86" w:rsidRPr="00644690">
        <w:rPr>
          <w:b/>
          <w:i/>
        </w:rPr>
        <w:t>ra/… óra</w:t>
      </w:r>
    </w:p>
    <w:p w:rsidR="00780125" w:rsidRDefault="00780125" w:rsidP="00780125">
      <w:pPr>
        <w:tabs>
          <w:tab w:val="left" w:pos="1418"/>
          <w:tab w:val="right" w:pos="9072"/>
        </w:tabs>
        <w:spacing w:after="0"/>
        <w:ind w:left="851"/>
      </w:pPr>
      <w:r>
        <w:t>A könnyűiparban használt alapanyagok tulajdonságai, felhasználási területei.</w:t>
      </w:r>
    </w:p>
    <w:p w:rsidR="00126B86" w:rsidRDefault="00780125" w:rsidP="00C53E01">
      <w:pPr>
        <w:tabs>
          <w:tab w:val="left" w:pos="1418"/>
          <w:tab w:val="right" w:pos="9072"/>
        </w:tabs>
        <w:spacing w:after="0"/>
        <w:ind w:left="851"/>
      </w:pPr>
      <w:r>
        <w:t>Fonalak, cérnák előállítási módja, minősége, jellemzői.</w:t>
      </w:r>
    </w:p>
    <w:p w:rsidR="00126B86" w:rsidRPr="00644690" w:rsidRDefault="00126B86" w:rsidP="00C53E01">
      <w:pPr>
        <w:tabs>
          <w:tab w:val="left" w:pos="1418"/>
          <w:tab w:val="right" w:pos="9072"/>
        </w:tabs>
        <w:spacing w:after="0"/>
        <w:ind w:left="851"/>
      </w:pPr>
    </w:p>
    <w:p w:rsidR="00126B86" w:rsidRDefault="00780125" w:rsidP="00C53E01">
      <w:pPr>
        <w:pStyle w:val="Listaszerbekezds"/>
        <w:numPr>
          <w:ilvl w:val="2"/>
          <w:numId w:val="8"/>
        </w:numPr>
        <w:tabs>
          <w:tab w:val="left" w:pos="1701"/>
          <w:tab w:val="right" w:pos="9072"/>
        </w:tabs>
        <w:spacing w:after="0"/>
        <w:ind w:left="993" w:hanging="426"/>
        <w:rPr>
          <w:b/>
          <w:i/>
        </w:rPr>
      </w:pPr>
      <w:r>
        <w:rPr>
          <w:b/>
          <w:i/>
        </w:rPr>
        <w:t>Kezelési útmutatók értelmezése, készítése</w:t>
      </w:r>
      <w:r w:rsidR="00126B86" w:rsidRPr="00644690">
        <w:rPr>
          <w:b/>
          <w:i/>
        </w:rPr>
        <w:tab/>
      </w:r>
      <w:r>
        <w:rPr>
          <w:b/>
          <w:i/>
        </w:rPr>
        <w:t>18</w:t>
      </w:r>
      <w:r w:rsidR="00126B86">
        <w:rPr>
          <w:b/>
          <w:i/>
        </w:rPr>
        <w:t xml:space="preserve"> ó</w:t>
      </w:r>
      <w:r w:rsidR="00126B86" w:rsidRPr="00644690">
        <w:rPr>
          <w:b/>
          <w:i/>
        </w:rPr>
        <w:t>ra/… óra</w:t>
      </w:r>
    </w:p>
    <w:p w:rsidR="00780125" w:rsidRDefault="00780125" w:rsidP="00780125">
      <w:pPr>
        <w:tabs>
          <w:tab w:val="left" w:pos="1418"/>
          <w:tab w:val="right" w:pos="9072"/>
        </w:tabs>
        <w:spacing w:after="0"/>
        <w:ind w:left="851"/>
      </w:pPr>
      <w:r>
        <w:t>A könnyűiparban használt jelképek, szimbólumok.</w:t>
      </w:r>
    </w:p>
    <w:p w:rsidR="00126B86" w:rsidRPr="002A1C54" w:rsidRDefault="00780125" w:rsidP="00C53E01">
      <w:pPr>
        <w:tabs>
          <w:tab w:val="left" w:pos="1418"/>
          <w:tab w:val="right" w:pos="9072"/>
        </w:tabs>
        <w:spacing w:after="0"/>
        <w:ind w:left="851"/>
      </w:pPr>
      <w:r>
        <w:t>Kezelési útmutatók készítése az elemzések és ismeret birtokában</w:t>
      </w:r>
      <w:r w:rsidR="001947F4">
        <w:t>.</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780125" w:rsidRDefault="00780125" w:rsidP="00780125">
      <w:pPr>
        <w:spacing w:after="0"/>
        <w:ind w:left="426"/>
      </w:pPr>
      <w:r>
        <w:t>Szaktanterem</w:t>
      </w:r>
    </w:p>
    <w:p w:rsidR="00126B86" w:rsidRDefault="00780125" w:rsidP="00780125">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CellMar>
          <w:left w:w="70" w:type="dxa"/>
          <w:right w:w="70" w:type="dxa"/>
        </w:tblCellMar>
        <w:tblLook w:val="04A0" w:firstRow="1" w:lastRow="0" w:firstColumn="1" w:lastColumn="0" w:noHBand="0" w:noVBand="1"/>
      </w:tblPr>
      <w:tblGrid>
        <w:gridCol w:w="2775"/>
        <w:gridCol w:w="758"/>
        <w:gridCol w:w="796"/>
        <w:gridCol w:w="774"/>
        <w:gridCol w:w="2357"/>
      </w:tblGrid>
      <w:tr w:rsidR="0022105D" w:rsidTr="0022105D">
        <w:trPr>
          <w:trHeight w:val="255"/>
          <w:jc w:val="center"/>
        </w:trPr>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EF1DDD" w:rsidRDefault="00126B86" w:rsidP="00033C9C">
      <w:pPr>
        <w:spacing w:after="0"/>
        <w:jc w:val="center"/>
        <w:rPr>
          <w:rFonts w:cs="Calibri"/>
          <w:b/>
          <w:caps/>
        </w:rPr>
      </w:pPr>
      <w:r w:rsidRPr="00EF1DDD">
        <w:rPr>
          <w:rFonts w:cs="Calibri"/>
          <w:b/>
          <w:caps/>
        </w:rPr>
        <w:lastRenderedPageBreak/>
        <w:t>Összefüggő szakmai gyakorlat</w:t>
      </w:r>
    </w:p>
    <w:p w:rsidR="00126B86" w:rsidRDefault="00126B86" w:rsidP="00033C9C">
      <w:pPr>
        <w:spacing w:after="0"/>
      </w:pPr>
    </w:p>
    <w:p w:rsidR="00126B86" w:rsidRPr="00560436" w:rsidRDefault="00126B86" w:rsidP="00033C9C">
      <w:pPr>
        <w:spacing w:after="0"/>
        <w:jc w:val="center"/>
        <w:rPr>
          <w:b/>
        </w:rPr>
      </w:pPr>
      <w:r>
        <w:rPr>
          <w:b/>
        </w:rPr>
        <w:t>I. Öt</w:t>
      </w:r>
      <w:r w:rsidRPr="00560436">
        <w:rPr>
          <w:b/>
        </w:rPr>
        <w:t xml:space="preserve"> évfolyamos oktatás közismereti képzéssel</w:t>
      </w:r>
    </w:p>
    <w:p w:rsidR="00126B86" w:rsidRDefault="00126B86" w:rsidP="00033C9C">
      <w:pPr>
        <w:spacing w:after="0"/>
        <w:jc w:val="center"/>
      </w:pPr>
      <w:r>
        <w:t>10. évfolyamot követően 140 óra</w:t>
      </w:r>
    </w:p>
    <w:p w:rsidR="00126B86" w:rsidRDefault="00126B86" w:rsidP="00033C9C">
      <w:pPr>
        <w:spacing w:after="0"/>
        <w:jc w:val="center"/>
      </w:pPr>
      <w:r>
        <w:t>11. évfolyamot követően 140 óra</w:t>
      </w:r>
    </w:p>
    <w:p w:rsidR="00126B86" w:rsidRDefault="00126B86" w:rsidP="00033C9C">
      <w:pPr>
        <w:spacing w:after="0"/>
      </w:pPr>
    </w:p>
    <w:p w:rsidR="00126B86" w:rsidRDefault="00126B86"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26B86" w:rsidRDefault="00126B86" w:rsidP="00033C9C">
      <w:pPr>
        <w:spacing w:after="0"/>
      </w:pPr>
    </w:p>
    <w:p w:rsidR="00126B86" w:rsidRDefault="00126B86" w:rsidP="00033C9C">
      <w:pPr>
        <w:spacing w:after="0"/>
      </w:pPr>
      <w:r>
        <w:t>A 10. évfolyamot követő szakmai gyakorlat szakmai tartalma:</w:t>
      </w:r>
    </w:p>
    <w:p w:rsidR="00126B86" w:rsidRDefault="00126B86" w:rsidP="00033C9C">
      <w:pPr>
        <w:spacing w:after="0"/>
        <w:ind w:left="851"/>
      </w:pPr>
      <w:r>
        <w:t xml:space="preserve">Fonóipari gépek </w:t>
      </w:r>
      <w:r w:rsidRPr="009D5E60">
        <w:t>működésének</w:t>
      </w:r>
      <w:r>
        <w:t>, kezelésé</w:t>
      </w:r>
      <w:r w:rsidRPr="009D5E60">
        <w:t>nek</w:t>
      </w:r>
      <w:r>
        <w:t>, kiszolgálásá</w:t>
      </w:r>
      <w:r w:rsidRPr="009D5E60">
        <w:t>nak ismerete</w:t>
      </w:r>
      <w:r w:rsidR="009D5E60" w:rsidRPr="009D5E60">
        <w:t>.</w:t>
      </w:r>
    </w:p>
    <w:p w:rsidR="00126B86" w:rsidRDefault="00126B86" w:rsidP="00033C9C">
      <w:pPr>
        <w:spacing w:after="0"/>
        <w:ind w:left="851"/>
      </w:pPr>
      <w:r>
        <w:t>Szál, fonal, cérna vizsgálati módszerei.</w:t>
      </w:r>
    </w:p>
    <w:p w:rsidR="00126B86" w:rsidRDefault="00126B86" w:rsidP="0018560D">
      <w:pPr>
        <w:spacing w:after="0"/>
        <w:ind w:left="851"/>
      </w:pPr>
      <w:r>
        <w:t xml:space="preserve">Szövőipari gépek </w:t>
      </w:r>
      <w:r w:rsidRPr="009D5E60">
        <w:t>működésének</w:t>
      </w:r>
      <w:r>
        <w:t>, kezelésé</w:t>
      </w:r>
      <w:r w:rsidRPr="009D5E60">
        <w:t>nek</w:t>
      </w:r>
      <w:r>
        <w:t>, kiszolgálásá</w:t>
      </w:r>
      <w:r w:rsidRPr="009D5E60">
        <w:t>nak ismerete</w:t>
      </w:r>
      <w:r w:rsidR="009D5E60">
        <w:t>.</w:t>
      </w:r>
    </w:p>
    <w:p w:rsidR="00126B86" w:rsidRPr="0084348A" w:rsidRDefault="009D5E60" w:rsidP="0018560D">
      <w:pPr>
        <w:spacing w:after="0"/>
        <w:ind w:left="851"/>
      </w:pPr>
      <w:r>
        <w:t>Kötött- hurkolt kelmék gépi</w:t>
      </w:r>
      <w:r w:rsidR="00126B86" w:rsidRPr="009D5E60">
        <w:t xml:space="preserve"> eszközei</w:t>
      </w:r>
      <w:r w:rsidR="004D25B4">
        <w:t>,</w:t>
      </w:r>
      <w:r w:rsidR="00126B86" w:rsidRPr="009D5E60">
        <w:t xml:space="preserve"> működésének</w:t>
      </w:r>
      <w:r w:rsidR="00126B86">
        <w:t xml:space="preserve"> </w:t>
      </w:r>
      <w:r w:rsidR="00126B86" w:rsidRPr="009D5E60">
        <w:t>ismerete</w:t>
      </w:r>
      <w:r w:rsidRPr="009D5E60">
        <w:t>.</w:t>
      </w:r>
    </w:p>
    <w:p w:rsidR="00126B86" w:rsidRDefault="00126B86" w:rsidP="00033C9C">
      <w:pPr>
        <w:spacing w:after="0"/>
        <w:ind w:left="851"/>
      </w:pPr>
      <w:r>
        <w:t>Gyártásközi ellenőrzés.</w:t>
      </w:r>
    </w:p>
    <w:p w:rsidR="00126B86" w:rsidRDefault="00126B86" w:rsidP="00033C9C">
      <w:pPr>
        <w:spacing w:after="0"/>
      </w:pPr>
    </w:p>
    <w:p w:rsidR="00126B86" w:rsidRDefault="00126B86" w:rsidP="00033C9C">
      <w:pPr>
        <w:spacing w:after="0"/>
      </w:pPr>
      <w:r>
        <w:t>A 11. évfolyamot követő szakmai gyakorlat szakmai tartalma:</w:t>
      </w:r>
    </w:p>
    <w:p w:rsidR="00126B86" w:rsidRDefault="00126B86" w:rsidP="0018560D">
      <w:pPr>
        <w:spacing w:after="0"/>
        <w:ind w:left="851"/>
      </w:pPr>
      <w:r>
        <w:t>Fonóipari gépek kezelése, beállítása.</w:t>
      </w:r>
    </w:p>
    <w:p w:rsidR="00126B86" w:rsidRDefault="00126B86" w:rsidP="0018560D">
      <w:pPr>
        <w:spacing w:after="0"/>
        <w:ind w:left="851"/>
      </w:pPr>
      <w:r>
        <w:t>Fonóipari termékek tervezése, gyártása.</w:t>
      </w:r>
    </w:p>
    <w:p w:rsidR="00126B86" w:rsidRDefault="00126B86" w:rsidP="0018560D">
      <w:pPr>
        <w:spacing w:after="0"/>
        <w:ind w:left="851"/>
      </w:pPr>
      <w:r>
        <w:t>Szövőipari</w:t>
      </w:r>
      <w:r w:rsidRPr="0018560D">
        <w:t xml:space="preserve"> termékek tervezése, gyártása</w:t>
      </w:r>
      <w:r>
        <w:t>.</w:t>
      </w:r>
    </w:p>
    <w:p w:rsidR="00126B86" w:rsidRDefault="00126B86" w:rsidP="0018560D">
      <w:pPr>
        <w:spacing w:after="0"/>
        <w:ind w:left="851"/>
      </w:pPr>
      <w:r w:rsidRPr="0018560D">
        <w:t>Szövőip</w:t>
      </w:r>
      <w:r>
        <w:t>ari gépek kezelése, beállítása.</w:t>
      </w:r>
    </w:p>
    <w:p w:rsidR="00126B86" w:rsidRDefault="00126B86" w:rsidP="0018560D">
      <w:pPr>
        <w:spacing w:after="0"/>
        <w:ind w:left="851"/>
      </w:pPr>
      <w:r w:rsidRPr="009D5E60">
        <w:t>Kötőipari termékek szerkezetének és előállításának ismerete</w:t>
      </w:r>
    </w:p>
    <w:p w:rsidR="00126B86" w:rsidRDefault="00126B86" w:rsidP="0018560D">
      <w:pPr>
        <w:spacing w:after="0"/>
        <w:ind w:left="851"/>
      </w:pPr>
      <w:r>
        <w:t>Kötőipari gépek beállítása.</w:t>
      </w:r>
    </w:p>
    <w:p w:rsidR="00126B86" w:rsidRDefault="00126B86" w:rsidP="00033C9C">
      <w:pPr>
        <w:spacing w:after="0"/>
        <w:ind w:left="851"/>
      </w:pPr>
      <w:r>
        <w:t xml:space="preserve">Kelmék </w:t>
      </w:r>
      <w:r w:rsidRPr="009D5E60">
        <w:t>külsőképi- és</w:t>
      </w:r>
      <w:r>
        <w:t xml:space="preserve"> </w:t>
      </w:r>
      <w:r w:rsidRPr="009D5E60">
        <w:t>anyag</w:t>
      </w:r>
      <w:r>
        <w:t>vizsgálata.</w:t>
      </w:r>
    </w:p>
    <w:p w:rsidR="00126B86" w:rsidRDefault="00126B86" w:rsidP="00033C9C">
      <w:pPr>
        <w:spacing w:after="0"/>
        <w:ind w:left="851"/>
      </w:pPr>
      <w:r>
        <w:t>Számítógépes terméktervezés</w:t>
      </w:r>
      <w:r w:rsidR="004D25B4">
        <w:t>.</w:t>
      </w:r>
    </w:p>
    <w:p w:rsidR="00126B86" w:rsidRDefault="00126B86" w:rsidP="00033C9C">
      <w:pPr>
        <w:spacing w:after="0"/>
      </w:pPr>
    </w:p>
    <w:p w:rsidR="00126B86" w:rsidRPr="008829DC" w:rsidRDefault="00126B86" w:rsidP="00033C9C">
      <w:pPr>
        <w:spacing w:after="0"/>
        <w:jc w:val="center"/>
        <w:rPr>
          <w:b/>
        </w:rPr>
      </w:pPr>
      <w:r w:rsidRPr="008829DC">
        <w:rPr>
          <w:b/>
        </w:rPr>
        <w:t>II. Két évfolyamos oktatás közismereti képzés nélkül</w:t>
      </w:r>
    </w:p>
    <w:p w:rsidR="00126B86" w:rsidRDefault="00126B86" w:rsidP="00033C9C">
      <w:pPr>
        <w:spacing w:after="0"/>
        <w:jc w:val="center"/>
      </w:pPr>
      <w:r>
        <w:t>1. évfolyamot követően 160 óra</w:t>
      </w:r>
    </w:p>
    <w:p w:rsidR="00126B86" w:rsidRDefault="00126B86" w:rsidP="00033C9C">
      <w:pPr>
        <w:spacing w:after="0"/>
      </w:pPr>
    </w:p>
    <w:p w:rsidR="00126B86" w:rsidRDefault="00126B86" w:rsidP="00033C9C">
      <w:pPr>
        <w:spacing w:after="0"/>
      </w:pPr>
      <w:r>
        <w:t>Az 1. évfolyamot követő szakmai gyakorlat szakmai tartalma:</w:t>
      </w:r>
    </w:p>
    <w:p w:rsidR="00126B86" w:rsidRDefault="00126B86" w:rsidP="006C3489">
      <w:pPr>
        <w:spacing w:after="0"/>
        <w:ind w:left="851"/>
      </w:pPr>
      <w:r>
        <w:t xml:space="preserve">Fonóipari gépek kezelése, beállítása, </w:t>
      </w:r>
      <w:r w:rsidRPr="009D5E60">
        <w:t>hibák eredetének felismerése, elhárítási módja</w:t>
      </w:r>
      <w:r w:rsidR="009D5E60">
        <w:t>.</w:t>
      </w:r>
    </w:p>
    <w:p w:rsidR="00126B86" w:rsidRDefault="00126B86" w:rsidP="006C3489">
      <w:pPr>
        <w:spacing w:after="0"/>
        <w:ind w:left="851"/>
      </w:pPr>
      <w:r>
        <w:t>Fonóipari termékek tervezése, gyártása</w:t>
      </w:r>
    </w:p>
    <w:p w:rsidR="00126B86" w:rsidRDefault="00126B86" w:rsidP="006C3489">
      <w:pPr>
        <w:spacing w:after="0"/>
        <w:ind w:left="851"/>
      </w:pPr>
      <w:r>
        <w:t>Szövőipari termékek tervezése, gyártása</w:t>
      </w:r>
    </w:p>
    <w:p w:rsidR="00126B86" w:rsidRDefault="00126B86" w:rsidP="006C3489">
      <w:pPr>
        <w:spacing w:after="0"/>
        <w:ind w:left="851"/>
      </w:pPr>
      <w:r>
        <w:t xml:space="preserve">Szövőipari gépek kezelése, beállítása, </w:t>
      </w:r>
      <w:r w:rsidRPr="009D5E60">
        <w:t>hibák eredetének felismerése, elhárítási módja</w:t>
      </w:r>
    </w:p>
    <w:p w:rsidR="00126B86" w:rsidRPr="009D5E60" w:rsidRDefault="00126B86" w:rsidP="006C3489">
      <w:pPr>
        <w:spacing w:after="0"/>
        <w:ind w:left="851"/>
      </w:pPr>
      <w:r w:rsidRPr="009D5E60">
        <w:t>Kötőipari termékek tervezése, gyártása</w:t>
      </w:r>
      <w:r w:rsidR="009D5E60" w:rsidRPr="009D5E60">
        <w:t>.</w:t>
      </w:r>
    </w:p>
    <w:p w:rsidR="00126B86" w:rsidRDefault="00126B86" w:rsidP="006C3489">
      <w:pPr>
        <w:spacing w:after="0"/>
        <w:ind w:left="851"/>
      </w:pPr>
      <w:r>
        <w:t xml:space="preserve">Kötőipari gépek beállítása, </w:t>
      </w:r>
      <w:r w:rsidRPr="009D5E60">
        <w:t>hibák eredetének felismerése, elhárítási módja</w:t>
      </w:r>
      <w:r w:rsidR="009D5E60" w:rsidRPr="009D5E60">
        <w:t>.</w:t>
      </w:r>
    </w:p>
    <w:p w:rsidR="00126B86" w:rsidRDefault="00126B86" w:rsidP="006C3489">
      <w:pPr>
        <w:spacing w:after="0"/>
        <w:ind w:left="851"/>
      </w:pPr>
      <w:r w:rsidRPr="006C3489">
        <w:t>Szál, fonal, cérna vizsgálati módszerei.</w:t>
      </w:r>
    </w:p>
    <w:p w:rsidR="00126B86" w:rsidRDefault="00126B86" w:rsidP="006C3489">
      <w:pPr>
        <w:spacing w:after="0"/>
        <w:ind w:left="851"/>
      </w:pPr>
      <w:r>
        <w:t xml:space="preserve">Kelmék </w:t>
      </w:r>
      <w:r w:rsidRPr="009D5E60">
        <w:t>külsőképi- és</w:t>
      </w:r>
      <w:r>
        <w:t xml:space="preserve"> </w:t>
      </w:r>
      <w:r w:rsidRPr="009D5E60">
        <w:t>anyag</w:t>
      </w:r>
      <w:r>
        <w:t>vizsgálata</w:t>
      </w:r>
    </w:p>
    <w:p w:rsidR="00126B86" w:rsidRDefault="00126B86" w:rsidP="00033C9C">
      <w:pPr>
        <w:spacing w:after="0"/>
        <w:ind w:left="851"/>
      </w:pPr>
      <w:r>
        <w:t>Számítógépes terméktervezés</w:t>
      </w:r>
      <w:r w:rsidRPr="006C3489">
        <w:t xml:space="preserve"> </w:t>
      </w:r>
    </w:p>
    <w:p w:rsidR="00126B86" w:rsidRDefault="00126B86" w:rsidP="00033C9C">
      <w:pPr>
        <w:spacing w:after="0"/>
        <w:ind w:left="851"/>
      </w:pPr>
      <w:r w:rsidRPr="006C3489">
        <w:t>Gyártásközi ellenőrzés</w:t>
      </w:r>
    </w:p>
    <w:p w:rsidR="00126B86" w:rsidRDefault="00126B86" w:rsidP="00033C9C">
      <w:pPr>
        <w:spacing w:after="0"/>
        <w:ind w:left="851"/>
      </w:pPr>
      <w:r>
        <w:t>”</w:t>
      </w:r>
    </w:p>
    <w:p w:rsidR="00126B86" w:rsidRDefault="00126B86" w:rsidP="00C53E01">
      <w:pPr>
        <w:spacing w:after="0"/>
      </w:pPr>
    </w:p>
    <w:sectPr w:rsidR="00126B8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68DA" w:rsidRDefault="00F668DA" w:rsidP="00B945BE">
      <w:pPr>
        <w:spacing w:after="0"/>
      </w:pPr>
      <w:r>
        <w:separator/>
      </w:r>
    </w:p>
  </w:endnote>
  <w:endnote w:type="continuationSeparator" w:id="0">
    <w:p w:rsidR="00F668DA" w:rsidRDefault="00F668D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253C" w:rsidRPr="00B862AB" w:rsidRDefault="0018253C">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E6A31">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68DA" w:rsidRDefault="00F668DA" w:rsidP="00B945BE">
      <w:pPr>
        <w:spacing w:after="0"/>
      </w:pPr>
      <w:r>
        <w:separator/>
      </w:r>
    </w:p>
  </w:footnote>
  <w:footnote w:type="continuationSeparator" w:id="0">
    <w:p w:rsidR="00F668DA" w:rsidRDefault="00F668DA"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253C" w:rsidRPr="00B862AB" w:rsidRDefault="0018253C"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443"/>
    <w:rsid w:val="000257C1"/>
    <w:rsid w:val="00033C9C"/>
    <w:rsid w:val="0004766A"/>
    <w:rsid w:val="00055EDB"/>
    <w:rsid w:val="000565A9"/>
    <w:rsid w:val="00056E64"/>
    <w:rsid w:val="00065BAF"/>
    <w:rsid w:val="00077261"/>
    <w:rsid w:val="000772D7"/>
    <w:rsid w:val="000A0EA0"/>
    <w:rsid w:val="000A21B7"/>
    <w:rsid w:val="000A2E27"/>
    <w:rsid w:val="000A6879"/>
    <w:rsid w:val="000A6F44"/>
    <w:rsid w:val="000A7F63"/>
    <w:rsid w:val="000B3C25"/>
    <w:rsid w:val="000B44B8"/>
    <w:rsid w:val="000B5E9D"/>
    <w:rsid w:val="000C2A52"/>
    <w:rsid w:val="000C4CCB"/>
    <w:rsid w:val="000D00AB"/>
    <w:rsid w:val="000E5A2F"/>
    <w:rsid w:val="000F078A"/>
    <w:rsid w:val="000F44A2"/>
    <w:rsid w:val="001026B7"/>
    <w:rsid w:val="001030C9"/>
    <w:rsid w:val="00106538"/>
    <w:rsid w:val="001148A5"/>
    <w:rsid w:val="00126B86"/>
    <w:rsid w:val="00133445"/>
    <w:rsid w:val="00141193"/>
    <w:rsid w:val="00151D0E"/>
    <w:rsid w:val="00153C1E"/>
    <w:rsid w:val="00160E0E"/>
    <w:rsid w:val="00164EFB"/>
    <w:rsid w:val="001662E2"/>
    <w:rsid w:val="00171812"/>
    <w:rsid w:val="001806C7"/>
    <w:rsid w:val="0018253C"/>
    <w:rsid w:val="0018560D"/>
    <w:rsid w:val="001934D6"/>
    <w:rsid w:val="00194350"/>
    <w:rsid w:val="001944D5"/>
    <w:rsid w:val="001947F4"/>
    <w:rsid w:val="001A3A0F"/>
    <w:rsid w:val="001A7136"/>
    <w:rsid w:val="001A7777"/>
    <w:rsid w:val="001B61A0"/>
    <w:rsid w:val="001E6A31"/>
    <w:rsid w:val="001E7B1E"/>
    <w:rsid w:val="001E7D6C"/>
    <w:rsid w:val="001F08AF"/>
    <w:rsid w:val="001F3D6E"/>
    <w:rsid w:val="0020143E"/>
    <w:rsid w:val="00207431"/>
    <w:rsid w:val="00216033"/>
    <w:rsid w:val="0022105D"/>
    <w:rsid w:val="00231A6D"/>
    <w:rsid w:val="002339A2"/>
    <w:rsid w:val="002339AB"/>
    <w:rsid w:val="00244218"/>
    <w:rsid w:val="0024471C"/>
    <w:rsid w:val="0025083F"/>
    <w:rsid w:val="00250FD5"/>
    <w:rsid w:val="0025489A"/>
    <w:rsid w:val="002625A0"/>
    <w:rsid w:val="00264389"/>
    <w:rsid w:val="00266A2C"/>
    <w:rsid w:val="00272D21"/>
    <w:rsid w:val="00285C18"/>
    <w:rsid w:val="0028734E"/>
    <w:rsid w:val="002915AD"/>
    <w:rsid w:val="002920C6"/>
    <w:rsid w:val="002A1C54"/>
    <w:rsid w:val="002A7CEA"/>
    <w:rsid w:val="002B1310"/>
    <w:rsid w:val="002B4C79"/>
    <w:rsid w:val="002B5BF7"/>
    <w:rsid w:val="002D029F"/>
    <w:rsid w:val="002D5C0B"/>
    <w:rsid w:val="002E4A76"/>
    <w:rsid w:val="002E4C43"/>
    <w:rsid w:val="00302575"/>
    <w:rsid w:val="00312581"/>
    <w:rsid w:val="0031597C"/>
    <w:rsid w:val="00320239"/>
    <w:rsid w:val="00321A74"/>
    <w:rsid w:val="00322790"/>
    <w:rsid w:val="0032490A"/>
    <w:rsid w:val="003325F4"/>
    <w:rsid w:val="00337BD9"/>
    <w:rsid w:val="00342029"/>
    <w:rsid w:val="003468AB"/>
    <w:rsid w:val="00366D5A"/>
    <w:rsid w:val="00373C47"/>
    <w:rsid w:val="00381B6C"/>
    <w:rsid w:val="00385982"/>
    <w:rsid w:val="00390F08"/>
    <w:rsid w:val="00391719"/>
    <w:rsid w:val="003A56AA"/>
    <w:rsid w:val="003A6AA5"/>
    <w:rsid w:val="003A7273"/>
    <w:rsid w:val="003B60EB"/>
    <w:rsid w:val="003B6655"/>
    <w:rsid w:val="003D5003"/>
    <w:rsid w:val="003D612C"/>
    <w:rsid w:val="003D67C2"/>
    <w:rsid w:val="003E3042"/>
    <w:rsid w:val="003F04D0"/>
    <w:rsid w:val="003F0D50"/>
    <w:rsid w:val="003F2FF1"/>
    <w:rsid w:val="004053BA"/>
    <w:rsid w:val="004107A2"/>
    <w:rsid w:val="0041674C"/>
    <w:rsid w:val="00420CA2"/>
    <w:rsid w:val="0042350E"/>
    <w:rsid w:val="00430699"/>
    <w:rsid w:val="00437470"/>
    <w:rsid w:val="00450B53"/>
    <w:rsid w:val="0045474F"/>
    <w:rsid w:val="0045625F"/>
    <w:rsid w:val="0046444F"/>
    <w:rsid w:val="004667D2"/>
    <w:rsid w:val="00475027"/>
    <w:rsid w:val="00477E3A"/>
    <w:rsid w:val="0049127E"/>
    <w:rsid w:val="00497321"/>
    <w:rsid w:val="00497BA6"/>
    <w:rsid w:val="004A0681"/>
    <w:rsid w:val="004B44FB"/>
    <w:rsid w:val="004B474A"/>
    <w:rsid w:val="004D0E0C"/>
    <w:rsid w:val="004D25B4"/>
    <w:rsid w:val="004D46A0"/>
    <w:rsid w:val="004D76EB"/>
    <w:rsid w:val="004E32A8"/>
    <w:rsid w:val="004F6765"/>
    <w:rsid w:val="00513144"/>
    <w:rsid w:val="00524B52"/>
    <w:rsid w:val="00527A1A"/>
    <w:rsid w:val="00542024"/>
    <w:rsid w:val="00543CE0"/>
    <w:rsid w:val="00546A61"/>
    <w:rsid w:val="005546A9"/>
    <w:rsid w:val="005563B5"/>
    <w:rsid w:val="00556D86"/>
    <w:rsid w:val="00560436"/>
    <w:rsid w:val="00565574"/>
    <w:rsid w:val="0057028C"/>
    <w:rsid w:val="00582C31"/>
    <w:rsid w:val="005A0DBC"/>
    <w:rsid w:val="005A3F3E"/>
    <w:rsid w:val="005B71A1"/>
    <w:rsid w:val="005C1664"/>
    <w:rsid w:val="005C2187"/>
    <w:rsid w:val="005C48E1"/>
    <w:rsid w:val="005D2DE8"/>
    <w:rsid w:val="005E1C9B"/>
    <w:rsid w:val="005E7F82"/>
    <w:rsid w:val="005F22E2"/>
    <w:rsid w:val="005F2799"/>
    <w:rsid w:val="005F3046"/>
    <w:rsid w:val="005F4FA8"/>
    <w:rsid w:val="00602463"/>
    <w:rsid w:val="0060429F"/>
    <w:rsid w:val="00606D3C"/>
    <w:rsid w:val="006074E0"/>
    <w:rsid w:val="006107BC"/>
    <w:rsid w:val="00617C42"/>
    <w:rsid w:val="00644690"/>
    <w:rsid w:val="00645B4F"/>
    <w:rsid w:val="0065053C"/>
    <w:rsid w:val="00672EA1"/>
    <w:rsid w:val="006779E1"/>
    <w:rsid w:val="0068102D"/>
    <w:rsid w:val="006862A9"/>
    <w:rsid w:val="00694EBF"/>
    <w:rsid w:val="00696ED9"/>
    <w:rsid w:val="006A59FC"/>
    <w:rsid w:val="006A5F97"/>
    <w:rsid w:val="006A7ABF"/>
    <w:rsid w:val="006B6253"/>
    <w:rsid w:val="006C3489"/>
    <w:rsid w:val="006C6B1B"/>
    <w:rsid w:val="006E6066"/>
    <w:rsid w:val="006F1173"/>
    <w:rsid w:val="006F1565"/>
    <w:rsid w:val="00704A02"/>
    <w:rsid w:val="00716199"/>
    <w:rsid w:val="007205F8"/>
    <w:rsid w:val="00721995"/>
    <w:rsid w:val="007308AA"/>
    <w:rsid w:val="0074039D"/>
    <w:rsid w:val="0074178B"/>
    <w:rsid w:val="00741EC3"/>
    <w:rsid w:val="007518E7"/>
    <w:rsid w:val="00752ECD"/>
    <w:rsid w:val="00770D01"/>
    <w:rsid w:val="00772CA4"/>
    <w:rsid w:val="007761DE"/>
    <w:rsid w:val="00780125"/>
    <w:rsid w:val="00783D0C"/>
    <w:rsid w:val="00785D13"/>
    <w:rsid w:val="007A1672"/>
    <w:rsid w:val="007A295E"/>
    <w:rsid w:val="007C7128"/>
    <w:rsid w:val="007D20D8"/>
    <w:rsid w:val="007D5DCB"/>
    <w:rsid w:val="007E2FB2"/>
    <w:rsid w:val="007E482A"/>
    <w:rsid w:val="007E6E2B"/>
    <w:rsid w:val="007F04AF"/>
    <w:rsid w:val="007F7CC5"/>
    <w:rsid w:val="00807FA9"/>
    <w:rsid w:val="00811551"/>
    <w:rsid w:val="00811E3B"/>
    <w:rsid w:val="00820131"/>
    <w:rsid w:val="00821E80"/>
    <w:rsid w:val="00826B60"/>
    <w:rsid w:val="00831FD9"/>
    <w:rsid w:val="0084348A"/>
    <w:rsid w:val="0086451E"/>
    <w:rsid w:val="00873FAE"/>
    <w:rsid w:val="00876453"/>
    <w:rsid w:val="00880B3B"/>
    <w:rsid w:val="008829DC"/>
    <w:rsid w:val="008874E2"/>
    <w:rsid w:val="008A17AB"/>
    <w:rsid w:val="008A1EC9"/>
    <w:rsid w:val="008A2137"/>
    <w:rsid w:val="008A216B"/>
    <w:rsid w:val="008A5B9D"/>
    <w:rsid w:val="008B01A2"/>
    <w:rsid w:val="008B5112"/>
    <w:rsid w:val="008B6582"/>
    <w:rsid w:val="008C4CE7"/>
    <w:rsid w:val="008C57FC"/>
    <w:rsid w:val="008C6006"/>
    <w:rsid w:val="008D1EE0"/>
    <w:rsid w:val="008D4021"/>
    <w:rsid w:val="008D480E"/>
    <w:rsid w:val="008E6500"/>
    <w:rsid w:val="008F00D6"/>
    <w:rsid w:val="008F1A3A"/>
    <w:rsid w:val="009112E2"/>
    <w:rsid w:val="009136C1"/>
    <w:rsid w:val="009332B6"/>
    <w:rsid w:val="00944B51"/>
    <w:rsid w:val="009512DC"/>
    <w:rsid w:val="00952BBB"/>
    <w:rsid w:val="0096446F"/>
    <w:rsid w:val="00973706"/>
    <w:rsid w:val="00974DF7"/>
    <w:rsid w:val="0097585F"/>
    <w:rsid w:val="00982775"/>
    <w:rsid w:val="009910A4"/>
    <w:rsid w:val="009944BB"/>
    <w:rsid w:val="009B3293"/>
    <w:rsid w:val="009B6E6E"/>
    <w:rsid w:val="009C152E"/>
    <w:rsid w:val="009C28EA"/>
    <w:rsid w:val="009D5E60"/>
    <w:rsid w:val="009E1526"/>
    <w:rsid w:val="009E2B70"/>
    <w:rsid w:val="009E64A2"/>
    <w:rsid w:val="009E78A0"/>
    <w:rsid w:val="009F14E8"/>
    <w:rsid w:val="009F649E"/>
    <w:rsid w:val="00A00411"/>
    <w:rsid w:val="00A00D8D"/>
    <w:rsid w:val="00A00F82"/>
    <w:rsid w:val="00A0444A"/>
    <w:rsid w:val="00A05350"/>
    <w:rsid w:val="00A12030"/>
    <w:rsid w:val="00A17996"/>
    <w:rsid w:val="00A24DEC"/>
    <w:rsid w:val="00A2515D"/>
    <w:rsid w:val="00A339AE"/>
    <w:rsid w:val="00A35FAE"/>
    <w:rsid w:val="00A406FB"/>
    <w:rsid w:val="00A66E1E"/>
    <w:rsid w:val="00A67104"/>
    <w:rsid w:val="00A71558"/>
    <w:rsid w:val="00A80941"/>
    <w:rsid w:val="00A85EE3"/>
    <w:rsid w:val="00A94E6C"/>
    <w:rsid w:val="00A9676C"/>
    <w:rsid w:val="00AA1CE0"/>
    <w:rsid w:val="00AB1BEB"/>
    <w:rsid w:val="00AB789B"/>
    <w:rsid w:val="00AC03A3"/>
    <w:rsid w:val="00AC4ECD"/>
    <w:rsid w:val="00AE09A8"/>
    <w:rsid w:val="00AE5241"/>
    <w:rsid w:val="00AE5B2A"/>
    <w:rsid w:val="00AF2454"/>
    <w:rsid w:val="00B00C68"/>
    <w:rsid w:val="00B0593C"/>
    <w:rsid w:val="00B24C30"/>
    <w:rsid w:val="00B55281"/>
    <w:rsid w:val="00B56D99"/>
    <w:rsid w:val="00B61DAD"/>
    <w:rsid w:val="00B754A1"/>
    <w:rsid w:val="00B75532"/>
    <w:rsid w:val="00B8072E"/>
    <w:rsid w:val="00B862AB"/>
    <w:rsid w:val="00B945BE"/>
    <w:rsid w:val="00BA20E5"/>
    <w:rsid w:val="00BA3F9D"/>
    <w:rsid w:val="00BB08F7"/>
    <w:rsid w:val="00BC3F5A"/>
    <w:rsid w:val="00BC7291"/>
    <w:rsid w:val="00BD0108"/>
    <w:rsid w:val="00BD60BD"/>
    <w:rsid w:val="00BE6105"/>
    <w:rsid w:val="00BF4F31"/>
    <w:rsid w:val="00BF5CF0"/>
    <w:rsid w:val="00C0314C"/>
    <w:rsid w:val="00C11997"/>
    <w:rsid w:val="00C124C0"/>
    <w:rsid w:val="00C24A94"/>
    <w:rsid w:val="00C2525E"/>
    <w:rsid w:val="00C257B0"/>
    <w:rsid w:val="00C3438A"/>
    <w:rsid w:val="00C36DF2"/>
    <w:rsid w:val="00C432A0"/>
    <w:rsid w:val="00C43D1F"/>
    <w:rsid w:val="00C53E01"/>
    <w:rsid w:val="00C56A2E"/>
    <w:rsid w:val="00C64856"/>
    <w:rsid w:val="00C65E3B"/>
    <w:rsid w:val="00C66406"/>
    <w:rsid w:val="00C664FA"/>
    <w:rsid w:val="00C66FDF"/>
    <w:rsid w:val="00C72465"/>
    <w:rsid w:val="00C7788C"/>
    <w:rsid w:val="00C84931"/>
    <w:rsid w:val="00C86B7B"/>
    <w:rsid w:val="00C879C0"/>
    <w:rsid w:val="00C97A94"/>
    <w:rsid w:val="00CA3BC9"/>
    <w:rsid w:val="00CB327A"/>
    <w:rsid w:val="00CB3560"/>
    <w:rsid w:val="00CB45EF"/>
    <w:rsid w:val="00CB484D"/>
    <w:rsid w:val="00CC3C2D"/>
    <w:rsid w:val="00CC73F3"/>
    <w:rsid w:val="00CD37F8"/>
    <w:rsid w:val="00CE0E36"/>
    <w:rsid w:val="00CE747D"/>
    <w:rsid w:val="00CF546C"/>
    <w:rsid w:val="00CF79D1"/>
    <w:rsid w:val="00D0521A"/>
    <w:rsid w:val="00D1431E"/>
    <w:rsid w:val="00D20AB1"/>
    <w:rsid w:val="00D22413"/>
    <w:rsid w:val="00D24621"/>
    <w:rsid w:val="00D26505"/>
    <w:rsid w:val="00D26A67"/>
    <w:rsid w:val="00D30F00"/>
    <w:rsid w:val="00D31880"/>
    <w:rsid w:val="00D36965"/>
    <w:rsid w:val="00D42AA4"/>
    <w:rsid w:val="00D43223"/>
    <w:rsid w:val="00D47F69"/>
    <w:rsid w:val="00D5077D"/>
    <w:rsid w:val="00D5231D"/>
    <w:rsid w:val="00D52C63"/>
    <w:rsid w:val="00D61443"/>
    <w:rsid w:val="00D63D72"/>
    <w:rsid w:val="00D6523B"/>
    <w:rsid w:val="00D93B4D"/>
    <w:rsid w:val="00DA3990"/>
    <w:rsid w:val="00DB731D"/>
    <w:rsid w:val="00DD0B62"/>
    <w:rsid w:val="00DD65F6"/>
    <w:rsid w:val="00DF1EA6"/>
    <w:rsid w:val="00E01525"/>
    <w:rsid w:val="00E1046E"/>
    <w:rsid w:val="00E10DD9"/>
    <w:rsid w:val="00E143CC"/>
    <w:rsid w:val="00E33435"/>
    <w:rsid w:val="00E34F41"/>
    <w:rsid w:val="00E37E39"/>
    <w:rsid w:val="00E42982"/>
    <w:rsid w:val="00E431FD"/>
    <w:rsid w:val="00E43C19"/>
    <w:rsid w:val="00E462D8"/>
    <w:rsid w:val="00E50FE4"/>
    <w:rsid w:val="00E55E1C"/>
    <w:rsid w:val="00E65AE8"/>
    <w:rsid w:val="00E72DAA"/>
    <w:rsid w:val="00E807C5"/>
    <w:rsid w:val="00E94FA4"/>
    <w:rsid w:val="00E96240"/>
    <w:rsid w:val="00EA05C2"/>
    <w:rsid w:val="00EA4DED"/>
    <w:rsid w:val="00EB355A"/>
    <w:rsid w:val="00EC28C8"/>
    <w:rsid w:val="00EC5AA9"/>
    <w:rsid w:val="00ED08F0"/>
    <w:rsid w:val="00ED5692"/>
    <w:rsid w:val="00EE359D"/>
    <w:rsid w:val="00EE68C1"/>
    <w:rsid w:val="00EE7099"/>
    <w:rsid w:val="00EF0B74"/>
    <w:rsid w:val="00EF1DDD"/>
    <w:rsid w:val="00F0277F"/>
    <w:rsid w:val="00F061B5"/>
    <w:rsid w:val="00F23868"/>
    <w:rsid w:val="00F24097"/>
    <w:rsid w:val="00F3379A"/>
    <w:rsid w:val="00F4137D"/>
    <w:rsid w:val="00F41AF1"/>
    <w:rsid w:val="00F668DA"/>
    <w:rsid w:val="00F6793C"/>
    <w:rsid w:val="00F72DAE"/>
    <w:rsid w:val="00F771D5"/>
    <w:rsid w:val="00F87CA4"/>
    <w:rsid w:val="00F961D3"/>
    <w:rsid w:val="00F96649"/>
    <w:rsid w:val="00FB033E"/>
    <w:rsid w:val="00FB1AA3"/>
    <w:rsid w:val="00FB273F"/>
    <w:rsid w:val="00FB4F72"/>
    <w:rsid w:val="00FB5939"/>
    <w:rsid w:val="00FB7C45"/>
    <w:rsid w:val="00FC78C7"/>
    <w:rsid w:val="00FD2804"/>
    <w:rsid w:val="00FF1A66"/>
    <w:rsid w:val="00FF2E61"/>
    <w:rsid w:val="00FF2E9D"/>
    <w:rsid w:val="00FF2FA4"/>
    <w:rsid w:val="00FF4E9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3DC7906A-5E5D-4CFD-B403-11DBF33D1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1">
    <w:name w:val="xl131"/>
    <w:basedOn w:val="Norml"/>
    <w:rsid w:val="0004766A"/>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2">
    <w:name w:val="xl132"/>
    <w:basedOn w:val="Norml"/>
    <w:rsid w:val="0004766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3">
    <w:name w:val="xl133"/>
    <w:basedOn w:val="Norml"/>
    <w:rsid w:val="0004766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094315">
      <w:bodyDiv w:val="1"/>
      <w:marLeft w:val="0"/>
      <w:marRight w:val="0"/>
      <w:marTop w:val="0"/>
      <w:marBottom w:val="0"/>
      <w:divBdr>
        <w:top w:val="none" w:sz="0" w:space="0" w:color="auto"/>
        <w:left w:val="none" w:sz="0" w:space="0" w:color="auto"/>
        <w:bottom w:val="none" w:sz="0" w:space="0" w:color="auto"/>
        <w:right w:val="none" w:sz="0" w:space="0" w:color="auto"/>
      </w:divBdr>
    </w:div>
    <w:div w:id="166869173">
      <w:bodyDiv w:val="1"/>
      <w:marLeft w:val="0"/>
      <w:marRight w:val="0"/>
      <w:marTop w:val="0"/>
      <w:marBottom w:val="0"/>
      <w:divBdr>
        <w:top w:val="none" w:sz="0" w:space="0" w:color="auto"/>
        <w:left w:val="none" w:sz="0" w:space="0" w:color="auto"/>
        <w:bottom w:val="none" w:sz="0" w:space="0" w:color="auto"/>
        <w:right w:val="none" w:sz="0" w:space="0" w:color="auto"/>
      </w:divBdr>
    </w:div>
    <w:div w:id="188029513">
      <w:bodyDiv w:val="1"/>
      <w:marLeft w:val="0"/>
      <w:marRight w:val="0"/>
      <w:marTop w:val="0"/>
      <w:marBottom w:val="0"/>
      <w:divBdr>
        <w:top w:val="none" w:sz="0" w:space="0" w:color="auto"/>
        <w:left w:val="none" w:sz="0" w:space="0" w:color="auto"/>
        <w:bottom w:val="none" w:sz="0" w:space="0" w:color="auto"/>
        <w:right w:val="none" w:sz="0" w:space="0" w:color="auto"/>
      </w:divBdr>
    </w:div>
    <w:div w:id="197862325">
      <w:bodyDiv w:val="1"/>
      <w:marLeft w:val="0"/>
      <w:marRight w:val="0"/>
      <w:marTop w:val="0"/>
      <w:marBottom w:val="0"/>
      <w:divBdr>
        <w:top w:val="none" w:sz="0" w:space="0" w:color="auto"/>
        <w:left w:val="none" w:sz="0" w:space="0" w:color="auto"/>
        <w:bottom w:val="none" w:sz="0" w:space="0" w:color="auto"/>
        <w:right w:val="none" w:sz="0" w:space="0" w:color="auto"/>
      </w:divBdr>
    </w:div>
    <w:div w:id="303394532">
      <w:bodyDiv w:val="1"/>
      <w:marLeft w:val="0"/>
      <w:marRight w:val="0"/>
      <w:marTop w:val="0"/>
      <w:marBottom w:val="0"/>
      <w:divBdr>
        <w:top w:val="none" w:sz="0" w:space="0" w:color="auto"/>
        <w:left w:val="none" w:sz="0" w:space="0" w:color="auto"/>
        <w:bottom w:val="none" w:sz="0" w:space="0" w:color="auto"/>
        <w:right w:val="none" w:sz="0" w:space="0" w:color="auto"/>
      </w:divBdr>
    </w:div>
    <w:div w:id="335882575">
      <w:bodyDiv w:val="1"/>
      <w:marLeft w:val="0"/>
      <w:marRight w:val="0"/>
      <w:marTop w:val="0"/>
      <w:marBottom w:val="0"/>
      <w:divBdr>
        <w:top w:val="none" w:sz="0" w:space="0" w:color="auto"/>
        <w:left w:val="none" w:sz="0" w:space="0" w:color="auto"/>
        <w:bottom w:val="none" w:sz="0" w:space="0" w:color="auto"/>
        <w:right w:val="none" w:sz="0" w:space="0" w:color="auto"/>
      </w:divBdr>
    </w:div>
    <w:div w:id="354812894">
      <w:bodyDiv w:val="1"/>
      <w:marLeft w:val="0"/>
      <w:marRight w:val="0"/>
      <w:marTop w:val="0"/>
      <w:marBottom w:val="0"/>
      <w:divBdr>
        <w:top w:val="none" w:sz="0" w:space="0" w:color="auto"/>
        <w:left w:val="none" w:sz="0" w:space="0" w:color="auto"/>
        <w:bottom w:val="none" w:sz="0" w:space="0" w:color="auto"/>
        <w:right w:val="none" w:sz="0" w:space="0" w:color="auto"/>
      </w:divBdr>
    </w:div>
    <w:div w:id="365178727">
      <w:bodyDiv w:val="1"/>
      <w:marLeft w:val="0"/>
      <w:marRight w:val="0"/>
      <w:marTop w:val="0"/>
      <w:marBottom w:val="0"/>
      <w:divBdr>
        <w:top w:val="none" w:sz="0" w:space="0" w:color="auto"/>
        <w:left w:val="none" w:sz="0" w:space="0" w:color="auto"/>
        <w:bottom w:val="none" w:sz="0" w:space="0" w:color="auto"/>
        <w:right w:val="none" w:sz="0" w:space="0" w:color="auto"/>
      </w:divBdr>
    </w:div>
    <w:div w:id="426005001">
      <w:bodyDiv w:val="1"/>
      <w:marLeft w:val="0"/>
      <w:marRight w:val="0"/>
      <w:marTop w:val="0"/>
      <w:marBottom w:val="0"/>
      <w:divBdr>
        <w:top w:val="none" w:sz="0" w:space="0" w:color="auto"/>
        <w:left w:val="none" w:sz="0" w:space="0" w:color="auto"/>
        <w:bottom w:val="none" w:sz="0" w:space="0" w:color="auto"/>
        <w:right w:val="none" w:sz="0" w:space="0" w:color="auto"/>
      </w:divBdr>
    </w:div>
    <w:div w:id="455638359">
      <w:bodyDiv w:val="1"/>
      <w:marLeft w:val="0"/>
      <w:marRight w:val="0"/>
      <w:marTop w:val="0"/>
      <w:marBottom w:val="0"/>
      <w:divBdr>
        <w:top w:val="none" w:sz="0" w:space="0" w:color="auto"/>
        <w:left w:val="none" w:sz="0" w:space="0" w:color="auto"/>
        <w:bottom w:val="none" w:sz="0" w:space="0" w:color="auto"/>
        <w:right w:val="none" w:sz="0" w:space="0" w:color="auto"/>
      </w:divBdr>
    </w:div>
    <w:div w:id="481310422">
      <w:bodyDiv w:val="1"/>
      <w:marLeft w:val="0"/>
      <w:marRight w:val="0"/>
      <w:marTop w:val="0"/>
      <w:marBottom w:val="0"/>
      <w:divBdr>
        <w:top w:val="none" w:sz="0" w:space="0" w:color="auto"/>
        <w:left w:val="none" w:sz="0" w:space="0" w:color="auto"/>
        <w:bottom w:val="none" w:sz="0" w:space="0" w:color="auto"/>
        <w:right w:val="none" w:sz="0" w:space="0" w:color="auto"/>
      </w:divBdr>
    </w:div>
    <w:div w:id="482162228">
      <w:bodyDiv w:val="1"/>
      <w:marLeft w:val="0"/>
      <w:marRight w:val="0"/>
      <w:marTop w:val="0"/>
      <w:marBottom w:val="0"/>
      <w:divBdr>
        <w:top w:val="none" w:sz="0" w:space="0" w:color="auto"/>
        <w:left w:val="none" w:sz="0" w:space="0" w:color="auto"/>
        <w:bottom w:val="none" w:sz="0" w:space="0" w:color="auto"/>
        <w:right w:val="none" w:sz="0" w:space="0" w:color="auto"/>
      </w:divBdr>
    </w:div>
    <w:div w:id="507184261">
      <w:bodyDiv w:val="1"/>
      <w:marLeft w:val="0"/>
      <w:marRight w:val="0"/>
      <w:marTop w:val="0"/>
      <w:marBottom w:val="0"/>
      <w:divBdr>
        <w:top w:val="none" w:sz="0" w:space="0" w:color="auto"/>
        <w:left w:val="none" w:sz="0" w:space="0" w:color="auto"/>
        <w:bottom w:val="none" w:sz="0" w:space="0" w:color="auto"/>
        <w:right w:val="none" w:sz="0" w:space="0" w:color="auto"/>
      </w:divBdr>
    </w:div>
    <w:div w:id="533271475">
      <w:marLeft w:val="0"/>
      <w:marRight w:val="0"/>
      <w:marTop w:val="0"/>
      <w:marBottom w:val="0"/>
      <w:divBdr>
        <w:top w:val="none" w:sz="0" w:space="0" w:color="auto"/>
        <w:left w:val="none" w:sz="0" w:space="0" w:color="auto"/>
        <w:bottom w:val="none" w:sz="0" w:space="0" w:color="auto"/>
        <w:right w:val="none" w:sz="0" w:space="0" w:color="auto"/>
      </w:divBdr>
    </w:div>
    <w:div w:id="533271476">
      <w:marLeft w:val="0"/>
      <w:marRight w:val="0"/>
      <w:marTop w:val="0"/>
      <w:marBottom w:val="0"/>
      <w:divBdr>
        <w:top w:val="none" w:sz="0" w:space="0" w:color="auto"/>
        <w:left w:val="none" w:sz="0" w:space="0" w:color="auto"/>
        <w:bottom w:val="none" w:sz="0" w:space="0" w:color="auto"/>
        <w:right w:val="none" w:sz="0" w:space="0" w:color="auto"/>
      </w:divBdr>
    </w:div>
    <w:div w:id="533271477">
      <w:marLeft w:val="0"/>
      <w:marRight w:val="0"/>
      <w:marTop w:val="0"/>
      <w:marBottom w:val="0"/>
      <w:divBdr>
        <w:top w:val="none" w:sz="0" w:space="0" w:color="auto"/>
        <w:left w:val="none" w:sz="0" w:space="0" w:color="auto"/>
        <w:bottom w:val="none" w:sz="0" w:space="0" w:color="auto"/>
        <w:right w:val="none" w:sz="0" w:space="0" w:color="auto"/>
      </w:divBdr>
    </w:div>
    <w:div w:id="533271478">
      <w:marLeft w:val="0"/>
      <w:marRight w:val="0"/>
      <w:marTop w:val="0"/>
      <w:marBottom w:val="0"/>
      <w:divBdr>
        <w:top w:val="none" w:sz="0" w:space="0" w:color="auto"/>
        <w:left w:val="none" w:sz="0" w:space="0" w:color="auto"/>
        <w:bottom w:val="none" w:sz="0" w:space="0" w:color="auto"/>
        <w:right w:val="none" w:sz="0" w:space="0" w:color="auto"/>
      </w:divBdr>
    </w:div>
    <w:div w:id="533271479">
      <w:marLeft w:val="0"/>
      <w:marRight w:val="0"/>
      <w:marTop w:val="0"/>
      <w:marBottom w:val="0"/>
      <w:divBdr>
        <w:top w:val="none" w:sz="0" w:space="0" w:color="auto"/>
        <w:left w:val="none" w:sz="0" w:space="0" w:color="auto"/>
        <w:bottom w:val="none" w:sz="0" w:space="0" w:color="auto"/>
        <w:right w:val="none" w:sz="0" w:space="0" w:color="auto"/>
      </w:divBdr>
    </w:div>
    <w:div w:id="533271480">
      <w:marLeft w:val="0"/>
      <w:marRight w:val="0"/>
      <w:marTop w:val="0"/>
      <w:marBottom w:val="0"/>
      <w:divBdr>
        <w:top w:val="none" w:sz="0" w:space="0" w:color="auto"/>
        <w:left w:val="none" w:sz="0" w:space="0" w:color="auto"/>
        <w:bottom w:val="none" w:sz="0" w:space="0" w:color="auto"/>
        <w:right w:val="none" w:sz="0" w:space="0" w:color="auto"/>
      </w:divBdr>
    </w:div>
    <w:div w:id="533271481">
      <w:marLeft w:val="0"/>
      <w:marRight w:val="0"/>
      <w:marTop w:val="0"/>
      <w:marBottom w:val="0"/>
      <w:divBdr>
        <w:top w:val="none" w:sz="0" w:space="0" w:color="auto"/>
        <w:left w:val="none" w:sz="0" w:space="0" w:color="auto"/>
        <w:bottom w:val="none" w:sz="0" w:space="0" w:color="auto"/>
        <w:right w:val="none" w:sz="0" w:space="0" w:color="auto"/>
      </w:divBdr>
    </w:div>
    <w:div w:id="533271482">
      <w:marLeft w:val="0"/>
      <w:marRight w:val="0"/>
      <w:marTop w:val="0"/>
      <w:marBottom w:val="0"/>
      <w:divBdr>
        <w:top w:val="none" w:sz="0" w:space="0" w:color="auto"/>
        <w:left w:val="none" w:sz="0" w:space="0" w:color="auto"/>
        <w:bottom w:val="none" w:sz="0" w:space="0" w:color="auto"/>
        <w:right w:val="none" w:sz="0" w:space="0" w:color="auto"/>
      </w:divBdr>
    </w:div>
    <w:div w:id="533271483">
      <w:marLeft w:val="0"/>
      <w:marRight w:val="0"/>
      <w:marTop w:val="0"/>
      <w:marBottom w:val="0"/>
      <w:divBdr>
        <w:top w:val="none" w:sz="0" w:space="0" w:color="auto"/>
        <w:left w:val="none" w:sz="0" w:space="0" w:color="auto"/>
        <w:bottom w:val="none" w:sz="0" w:space="0" w:color="auto"/>
        <w:right w:val="none" w:sz="0" w:space="0" w:color="auto"/>
      </w:divBdr>
    </w:div>
    <w:div w:id="553320733">
      <w:bodyDiv w:val="1"/>
      <w:marLeft w:val="0"/>
      <w:marRight w:val="0"/>
      <w:marTop w:val="0"/>
      <w:marBottom w:val="0"/>
      <w:divBdr>
        <w:top w:val="none" w:sz="0" w:space="0" w:color="auto"/>
        <w:left w:val="none" w:sz="0" w:space="0" w:color="auto"/>
        <w:bottom w:val="none" w:sz="0" w:space="0" w:color="auto"/>
        <w:right w:val="none" w:sz="0" w:space="0" w:color="auto"/>
      </w:divBdr>
    </w:div>
    <w:div w:id="586773547">
      <w:bodyDiv w:val="1"/>
      <w:marLeft w:val="0"/>
      <w:marRight w:val="0"/>
      <w:marTop w:val="0"/>
      <w:marBottom w:val="0"/>
      <w:divBdr>
        <w:top w:val="none" w:sz="0" w:space="0" w:color="auto"/>
        <w:left w:val="none" w:sz="0" w:space="0" w:color="auto"/>
        <w:bottom w:val="none" w:sz="0" w:space="0" w:color="auto"/>
        <w:right w:val="none" w:sz="0" w:space="0" w:color="auto"/>
      </w:divBdr>
    </w:div>
    <w:div w:id="617224240">
      <w:bodyDiv w:val="1"/>
      <w:marLeft w:val="0"/>
      <w:marRight w:val="0"/>
      <w:marTop w:val="0"/>
      <w:marBottom w:val="0"/>
      <w:divBdr>
        <w:top w:val="none" w:sz="0" w:space="0" w:color="auto"/>
        <w:left w:val="none" w:sz="0" w:space="0" w:color="auto"/>
        <w:bottom w:val="none" w:sz="0" w:space="0" w:color="auto"/>
        <w:right w:val="none" w:sz="0" w:space="0" w:color="auto"/>
      </w:divBdr>
    </w:div>
    <w:div w:id="633683676">
      <w:bodyDiv w:val="1"/>
      <w:marLeft w:val="0"/>
      <w:marRight w:val="0"/>
      <w:marTop w:val="0"/>
      <w:marBottom w:val="0"/>
      <w:divBdr>
        <w:top w:val="none" w:sz="0" w:space="0" w:color="auto"/>
        <w:left w:val="none" w:sz="0" w:space="0" w:color="auto"/>
        <w:bottom w:val="none" w:sz="0" w:space="0" w:color="auto"/>
        <w:right w:val="none" w:sz="0" w:space="0" w:color="auto"/>
      </w:divBdr>
    </w:div>
    <w:div w:id="648562177">
      <w:bodyDiv w:val="1"/>
      <w:marLeft w:val="0"/>
      <w:marRight w:val="0"/>
      <w:marTop w:val="0"/>
      <w:marBottom w:val="0"/>
      <w:divBdr>
        <w:top w:val="none" w:sz="0" w:space="0" w:color="auto"/>
        <w:left w:val="none" w:sz="0" w:space="0" w:color="auto"/>
        <w:bottom w:val="none" w:sz="0" w:space="0" w:color="auto"/>
        <w:right w:val="none" w:sz="0" w:space="0" w:color="auto"/>
      </w:divBdr>
    </w:div>
    <w:div w:id="660891779">
      <w:bodyDiv w:val="1"/>
      <w:marLeft w:val="0"/>
      <w:marRight w:val="0"/>
      <w:marTop w:val="0"/>
      <w:marBottom w:val="0"/>
      <w:divBdr>
        <w:top w:val="none" w:sz="0" w:space="0" w:color="auto"/>
        <w:left w:val="none" w:sz="0" w:space="0" w:color="auto"/>
        <w:bottom w:val="none" w:sz="0" w:space="0" w:color="auto"/>
        <w:right w:val="none" w:sz="0" w:space="0" w:color="auto"/>
      </w:divBdr>
    </w:div>
    <w:div w:id="683439832">
      <w:bodyDiv w:val="1"/>
      <w:marLeft w:val="0"/>
      <w:marRight w:val="0"/>
      <w:marTop w:val="0"/>
      <w:marBottom w:val="0"/>
      <w:divBdr>
        <w:top w:val="none" w:sz="0" w:space="0" w:color="auto"/>
        <w:left w:val="none" w:sz="0" w:space="0" w:color="auto"/>
        <w:bottom w:val="none" w:sz="0" w:space="0" w:color="auto"/>
        <w:right w:val="none" w:sz="0" w:space="0" w:color="auto"/>
      </w:divBdr>
    </w:div>
    <w:div w:id="708186626">
      <w:bodyDiv w:val="1"/>
      <w:marLeft w:val="0"/>
      <w:marRight w:val="0"/>
      <w:marTop w:val="0"/>
      <w:marBottom w:val="0"/>
      <w:divBdr>
        <w:top w:val="none" w:sz="0" w:space="0" w:color="auto"/>
        <w:left w:val="none" w:sz="0" w:space="0" w:color="auto"/>
        <w:bottom w:val="none" w:sz="0" w:space="0" w:color="auto"/>
        <w:right w:val="none" w:sz="0" w:space="0" w:color="auto"/>
      </w:divBdr>
    </w:div>
    <w:div w:id="805926113">
      <w:bodyDiv w:val="1"/>
      <w:marLeft w:val="0"/>
      <w:marRight w:val="0"/>
      <w:marTop w:val="0"/>
      <w:marBottom w:val="0"/>
      <w:divBdr>
        <w:top w:val="none" w:sz="0" w:space="0" w:color="auto"/>
        <w:left w:val="none" w:sz="0" w:space="0" w:color="auto"/>
        <w:bottom w:val="none" w:sz="0" w:space="0" w:color="auto"/>
        <w:right w:val="none" w:sz="0" w:space="0" w:color="auto"/>
      </w:divBdr>
    </w:div>
    <w:div w:id="814833498">
      <w:bodyDiv w:val="1"/>
      <w:marLeft w:val="0"/>
      <w:marRight w:val="0"/>
      <w:marTop w:val="0"/>
      <w:marBottom w:val="0"/>
      <w:divBdr>
        <w:top w:val="none" w:sz="0" w:space="0" w:color="auto"/>
        <w:left w:val="none" w:sz="0" w:space="0" w:color="auto"/>
        <w:bottom w:val="none" w:sz="0" w:space="0" w:color="auto"/>
        <w:right w:val="none" w:sz="0" w:space="0" w:color="auto"/>
      </w:divBdr>
    </w:div>
    <w:div w:id="840051522">
      <w:bodyDiv w:val="1"/>
      <w:marLeft w:val="0"/>
      <w:marRight w:val="0"/>
      <w:marTop w:val="0"/>
      <w:marBottom w:val="0"/>
      <w:divBdr>
        <w:top w:val="none" w:sz="0" w:space="0" w:color="auto"/>
        <w:left w:val="none" w:sz="0" w:space="0" w:color="auto"/>
        <w:bottom w:val="none" w:sz="0" w:space="0" w:color="auto"/>
        <w:right w:val="none" w:sz="0" w:space="0" w:color="auto"/>
      </w:divBdr>
    </w:div>
    <w:div w:id="944965729">
      <w:bodyDiv w:val="1"/>
      <w:marLeft w:val="0"/>
      <w:marRight w:val="0"/>
      <w:marTop w:val="0"/>
      <w:marBottom w:val="0"/>
      <w:divBdr>
        <w:top w:val="none" w:sz="0" w:space="0" w:color="auto"/>
        <w:left w:val="none" w:sz="0" w:space="0" w:color="auto"/>
        <w:bottom w:val="none" w:sz="0" w:space="0" w:color="auto"/>
        <w:right w:val="none" w:sz="0" w:space="0" w:color="auto"/>
      </w:divBdr>
    </w:div>
    <w:div w:id="1003633256">
      <w:bodyDiv w:val="1"/>
      <w:marLeft w:val="0"/>
      <w:marRight w:val="0"/>
      <w:marTop w:val="0"/>
      <w:marBottom w:val="0"/>
      <w:divBdr>
        <w:top w:val="none" w:sz="0" w:space="0" w:color="auto"/>
        <w:left w:val="none" w:sz="0" w:space="0" w:color="auto"/>
        <w:bottom w:val="none" w:sz="0" w:space="0" w:color="auto"/>
        <w:right w:val="none" w:sz="0" w:space="0" w:color="auto"/>
      </w:divBdr>
    </w:div>
    <w:div w:id="1012293770">
      <w:bodyDiv w:val="1"/>
      <w:marLeft w:val="0"/>
      <w:marRight w:val="0"/>
      <w:marTop w:val="0"/>
      <w:marBottom w:val="0"/>
      <w:divBdr>
        <w:top w:val="none" w:sz="0" w:space="0" w:color="auto"/>
        <w:left w:val="none" w:sz="0" w:space="0" w:color="auto"/>
        <w:bottom w:val="none" w:sz="0" w:space="0" w:color="auto"/>
        <w:right w:val="none" w:sz="0" w:space="0" w:color="auto"/>
      </w:divBdr>
    </w:div>
    <w:div w:id="1044331982">
      <w:bodyDiv w:val="1"/>
      <w:marLeft w:val="0"/>
      <w:marRight w:val="0"/>
      <w:marTop w:val="0"/>
      <w:marBottom w:val="0"/>
      <w:divBdr>
        <w:top w:val="none" w:sz="0" w:space="0" w:color="auto"/>
        <w:left w:val="none" w:sz="0" w:space="0" w:color="auto"/>
        <w:bottom w:val="none" w:sz="0" w:space="0" w:color="auto"/>
        <w:right w:val="none" w:sz="0" w:space="0" w:color="auto"/>
      </w:divBdr>
    </w:div>
    <w:div w:id="1150177161">
      <w:bodyDiv w:val="1"/>
      <w:marLeft w:val="0"/>
      <w:marRight w:val="0"/>
      <w:marTop w:val="0"/>
      <w:marBottom w:val="0"/>
      <w:divBdr>
        <w:top w:val="none" w:sz="0" w:space="0" w:color="auto"/>
        <w:left w:val="none" w:sz="0" w:space="0" w:color="auto"/>
        <w:bottom w:val="none" w:sz="0" w:space="0" w:color="auto"/>
        <w:right w:val="none" w:sz="0" w:space="0" w:color="auto"/>
      </w:divBdr>
    </w:div>
    <w:div w:id="1160383554">
      <w:bodyDiv w:val="1"/>
      <w:marLeft w:val="0"/>
      <w:marRight w:val="0"/>
      <w:marTop w:val="0"/>
      <w:marBottom w:val="0"/>
      <w:divBdr>
        <w:top w:val="none" w:sz="0" w:space="0" w:color="auto"/>
        <w:left w:val="none" w:sz="0" w:space="0" w:color="auto"/>
        <w:bottom w:val="none" w:sz="0" w:space="0" w:color="auto"/>
        <w:right w:val="none" w:sz="0" w:space="0" w:color="auto"/>
      </w:divBdr>
    </w:div>
    <w:div w:id="1211458386">
      <w:bodyDiv w:val="1"/>
      <w:marLeft w:val="0"/>
      <w:marRight w:val="0"/>
      <w:marTop w:val="0"/>
      <w:marBottom w:val="0"/>
      <w:divBdr>
        <w:top w:val="none" w:sz="0" w:space="0" w:color="auto"/>
        <w:left w:val="none" w:sz="0" w:space="0" w:color="auto"/>
        <w:bottom w:val="none" w:sz="0" w:space="0" w:color="auto"/>
        <w:right w:val="none" w:sz="0" w:space="0" w:color="auto"/>
      </w:divBdr>
    </w:div>
    <w:div w:id="1233849378">
      <w:bodyDiv w:val="1"/>
      <w:marLeft w:val="0"/>
      <w:marRight w:val="0"/>
      <w:marTop w:val="0"/>
      <w:marBottom w:val="0"/>
      <w:divBdr>
        <w:top w:val="none" w:sz="0" w:space="0" w:color="auto"/>
        <w:left w:val="none" w:sz="0" w:space="0" w:color="auto"/>
        <w:bottom w:val="none" w:sz="0" w:space="0" w:color="auto"/>
        <w:right w:val="none" w:sz="0" w:space="0" w:color="auto"/>
      </w:divBdr>
    </w:div>
    <w:div w:id="1255436325">
      <w:bodyDiv w:val="1"/>
      <w:marLeft w:val="0"/>
      <w:marRight w:val="0"/>
      <w:marTop w:val="0"/>
      <w:marBottom w:val="0"/>
      <w:divBdr>
        <w:top w:val="none" w:sz="0" w:space="0" w:color="auto"/>
        <w:left w:val="none" w:sz="0" w:space="0" w:color="auto"/>
        <w:bottom w:val="none" w:sz="0" w:space="0" w:color="auto"/>
        <w:right w:val="none" w:sz="0" w:space="0" w:color="auto"/>
      </w:divBdr>
    </w:div>
    <w:div w:id="1261453966">
      <w:bodyDiv w:val="1"/>
      <w:marLeft w:val="0"/>
      <w:marRight w:val="0"/>
      <w:marTop w:val="0"/>
      <w:marBottom w:val="0"/>
      <w:divBdr>
        <w:top w:val="none" w:sz="0" w:space="0" w:color="auto"/>
        <w:left w:val="none" w:sz="0" w:space="0" w:color="auto"/>
        <w:bottom w:val="none" w:sz="0" w:space="0" w:color="auto"/>
        <w:right w:val="none" w:sz="0" w:space="0" w:color="auto"/>
      </w:divBdr>
    </w:div>
    <w:div w:id="1274437594">
      <w:bodyDiv w:val="1"/>
      <w:marLeft w:val="0"/>
      <w:marRight w:val="0"/>
      <w:marTop w:val="0"/>
      <w:marBottom w:val="0"/>
      <w:divBdr>
        <w:top w:val="none" w:sz="0" w:space="0" w:color="auto"/>
        <w:left w:val="none" w:sz="0" w:space="0" w:color="auto"/>
        <w:bottom w:val="none" w:sz="0" w:space="0" w:color="auto"/>
        <w:right w:val="none" w:sz="0" w:space="0" w:color="auto"/>
      </w:divBdr>
    </w:div>
    <w:div w:id="1388187523">
      <w:bodyDiv w:val="1"/>
      <w:marLeft w:val="0"/>
      <w:marRight w:val="0"/>
      <w:marTop w:val="0"/>
      <w:marBottom w:val="0"/>
      <w:divBdr>
        <w:top w:val="none" w:sz="0" w:space="0" w:color="auto"/>
        <w:left w:val="none" w:sz="0" w:space="0" w:color="auto"/>
        <w:bottom w:val="none" w:sz="0" w:space="0" w:color="auto"/>
        <w:right w:val="none" w:sz="0" w:space="0" w:color="auto"/>
      </w:divBdr>
    </w:div>
    <w:div w:id="1400517624">
      <w:bodyDiv w:val="1"/>
      <w:marLeft w:val="0"/>
      <w:marRight w:val="0"/>
      <w:marTop w:val="0"/>
      <w:marBottom w:val="0"/>
      <w:divBdr>
        <w:top w:val="none" w:sz="0" w:space="0" w:color="auto"/>
        <w:left w:val="none" w:sz="0" w:space="0" w:color="auto"/>
        <w:bottom w:val="none" w:sz="0" w:space="0" w:color="auto"/>
        <w:right w:val="none" w:sz="0" w:space="0" w:color="auto"/>
      </w:divBdr>
    </w:div>
    <w:div w:id="1503004908">
      <w:bodyDiv w:val="1"/>
      <w:marLeft w:val="0"/>
      <w:marRight w:val="0"/>
      <w:marTop w:val="0"/>
      <w:marBottom w:val="0"/>
      <w:divBdr>
        <w:top w:val="none" w:sz="0" w:space="0" w:color="auto"/>
        <w:left w:val="none" w:sz="0" w:space="0" w:color="auto"/>
        <w:bottom w:val="none" w:sz="0" w:space="0" w:color="auto"/>
        <w:right w:val="none" w:sz="0" w:space="0" w:color="auto"/>
      </w:divBdr>
    </w:div>
    <w:div w:id="1507285062">
      <w:bodyDiv w:val="1"/>
      <w:marLeft w:val="0"/>
      <w:marRight w:val="0"/>
      <w:marTop w:val="0"/>
      <w:marBottom w:val="0"/>
      <w:divBdr>
        <w:top w:val="none" w:sz="0" w:space="0" w:color="auto"/>
        <w:left w:val="none" w:sz="0" w:space="0" w:color="auto"/>
        <w:bottom w:val="none" w:sz="0" w:space="0" w:color="auto"/>
        <w:right w:val="none" w:sz="0" w:space="0" w:color="auto"/>
      </w:divBdr>
    </w:div>
    <w:div w:id="1519932385">
      <w:bodyDiv w:val="1"/>
      <w:marLeft w:val="0"/>
      <w:marRight w:val="0"/>
      <w:marTop w:val="0"/>
      <w:marBottom w:val="0"/>
      <w:divBdr>
        <w:top w:val="none" w:sz="0" w:space="0" w:color="auto"/>
        <w:left w:val="none" w:sz="0" w:space="0" w:color="auto"/>
        <w:bottom w:val="none" w:sz="0" w:space="0" w:color="auto"/>
        <w:right w:val="none" w:sz="0" w:space="0" w:color="auto"/>
      </w:divBdr>
    </w:div>
    <w:div w:id="1554148761">
      <w:bodyDiv w:val="1"/>
      <w:marLeft w:val="0"/>
      <w:marRight w:val="0"/>
      <w:marTop w:val="0"/>
      <w:marBottom w:val="0"/>
      <w:divBdr>
        <w:top w:val="none" w:sz="0" w:space="0" w:color="auto"/>
        <w:left w:val="none" w:sz="0" w:space="0" w:color="auto"/>
        <w:bottom w:val="none" w:sz="0" w:space="0" w:color="auto"/>
        <w:right w:val="none" w:sz="0" w:space="0" w:color="auto"/>
      </w:divBdr>
    </w:div>
    <w:div w:id="1570310015">
      <w:bodyDiv w:val="1"/>
      <w:marLeft w:val="0"/>
      <w:marRight w:val="0"/>
      <w:marTop w:val="0"/>
      <w:marBottom w:val="0"/>
      <w:divBdr>
        <w:top w:val="none" w:sz="0" w:space="0" w:color="auto"/>
        <w:left w:val="none" w:sz="0" w:space="0" w:color="auto"/>
        <w:bottom w:val="none" w:sz="0" w:space="0" w:color="auto"/>
        <w:right w:val="none" w:sz="0" w:space="0" w:color="auto"/>
      </w:divBdr>
    </w:div>
    <w:div w:id="1600016977">
      <w:bodyDiv w:val="1"/>
      <w:marLeft w:val="0"/>
      <w:marRight w:val="0"/>
      <w:marTop w:val="0"/>
      <w:marBottom w:val="0"/>
      <w:divBdr>
        <w:top w:val="none" w:sz="0" w:space="0" w:color="auto"/>
        <w:left w:val="none" w:sz="0" w:space="0" w:color="auto"/>
        <w:bottom w:val="none" w:sz="0" w:space="0" w:color="auto"/>
        <w:right w:val="none" w:sz="0" w:space="0" w:color="auto"/>
      </w:divBdr>
    </w:div>
    <w:div w:id="1673489418">
      <w:bodyDiv w:val="1"/>
      <w:marLeft w:val="0"/>
      <w:marRight w:val="0"/>
      <w:marTop w:val="0"/>
      <w:marBottom w:val="0"/>
      <w:divBdr>
        <w:top w:val="none" w:sz="0" w:space="0" w:color="auto"/>
        <w:left w:val="none" w:sz="0" w:space="0" w:color="auto"/>
        <w:bottom w:val="none" w:sz="0" w:space="0" w:color="auto"/>
        <w:right w:val="none" w:sz="0" w:space="0" w:color="auto"/>
      </w:divBdr>
    </w:div>
    <w:div w:id="1743873957">
      <w:bodyDiv w:val="1"/>
      <w:marLeft w:val="0"/>
      <w:marRight w:val="0"/>
      <w:marTop w:val="0"/>
      <w:marBottom w:val="0"/>
      <w:divBdr>
        <w:top w:val="none" w:sz="0" w:space="0" w:color="auto"/>
        <w:left w:val="none" w:sz="0" w:space="0" w:color="auto"/>
        <w:bottom w:val="none" w:sz="0" w:space="0" w:color="auto"/>
        <w:right w:val="none" w:sz="0" w:space="0" w:color="auto"/>
      </w:divBdr>
    </w:div>
    <w:div w:id="1901165222">
      <w:bodyDiv w:val="1"/>
      <w:marLeft w:val="0"/>
      <w:marRight w:val="0"/>
      <w:marTop w:val="0"/>
      <w:marBottom w:val="0"/>
      <w:divBdr>
        <w:top w:val="none" w:sz="0" w:space="0" w:color="auto"/>
        <w:left w:val="none" w:sz="0" w:space="0" w:color="auto"/>
        <w:bottom w:val="none" w:sz="0" w:space="0" w:color="auto"/>
        <w:right w:val="none" w:sz="0" w:space="0" w:color="auto"/>
      </w:divBdr>
    </w:div>
    <w:div w:id="1935698336">
      <w:bodyDiv w:val="1"/>
      <w:marLeft w:val="0"/>
      <w:marRight w:val="0"/>
      <w:marTop w:val="0"/>
      <w:marBottom w:val="0"/>
      <w:divBdr>
        <w:top w:val="none" w:sz="0" w:space="0" w:color="auto"/>
        <w:left w:val="none" w:sz="0" w:space="0" w:color="auto"/>
        <w:bottom w:val="none" w:sz="0" w:space="0" w:color="auto"/>
        <w:right w:val="none" w:sz="0" w:space="0" w:color="auto"/>
      </w:divBdr>
    </w:div>
    <w:div w:id="1967547120">
      <w:bodyDiv w:val="1"/>
      <w:marLeft w:val="0"/>
      <w:marRight w:val="0"/>
      <w:marTop w:val="0"/>
      <w:marBottom w:val="0"/>
      <w:divBdr>
        <w:top w:val="none" w:sz="0" w:space="0" w:color="auto"/>
        <w:left w:val="none" w:sz="0" w:space="0" w:color="auto"/>
        <w:bottom w:val="none" w:sz="0" w:space="0" w:color="auto"/>
        <w:right w:val="none" w:sz="0" w:space="0" w:color="auto"/>
      </w:divBdr>
    </w:div>
    <w:div w:id="1998219736">
      <w:bodyDiv w:val="1"/>
      <w:marLeft w:val="0"/>
      <w:marRight w:val="0"/>
      <w:marTop w:val="0"/>
      <w:marBottom w:val="0"/>
      <w:divBdr>
        <w:top w:val="none" w:sz="0" w:space="0" w:color="auto"/>
        <w:left w:val="none" w:sz="0" w:space="0" w:color="auto"/>
        <w:bottom w:val="none" w:sz="0" w:space="0" w:color="auto"/>
        <w:right w:val="none" w:sz="0" w:space="0" w:color="auto"/>
      </w:divBdr>
    </w:div>
    <w:div w:id="2025398559">
      <w:bodyDiv w:val="1"/>
      <w:marLeft w:val="0"/>
      <w:marRight w:val="0"/>
      <w:marTop w:val="0"/>
      <w:marBottom w:val="0"/>
      <w:divBdr>
        <w:top w:val="none" w:sz="0" w:space="0" w:color="auto"/>
        <w:left w:val="none" w:sz="0" w:space="0" w:color="auto"/>
        <w:bottom w:val="none" w:sz="0" w:space="0" w:color="auto"/>
        <w:right w:val="none" w:sz="0" w:space="0" w:color="auto"/>
      </w:divBdr>
    </w:div>
    <w:div w:id="2069457210">
      <w:bodyDiv w:val="1"/>
      <w:marLeft w:val="0"/>
      <w:marRight w:val="0"/>
      <w:marTop w:val="0"/>
      <w:marBottom w:val="0"/>
      <w:divBdr>
        <w:top w:val="none" w:sz="0" w:space="0" w:color="auto"/>
        <w:left w:val="none" w:sz="0" w:space="0" w:color="auto"/>
        <w:bottom w:val="none" w:sz="0" w:space="0" w:color="auto"/>
        <w:right w:val="none" w:sz="0" w:space="0" w:color="auto"/>
      </w:divBdr>
    </w:div>
    <w:div w:id="2071922988">
      <w:bodyDiv w:val="1"/>
      <w:marLeft w:val="0"/>
      <w:marRight w:val="0"/>
      <w:marTop w:val="0"/>
      <w:marBottom w:val="0"/>
      <w:divBdr>
        <w:top w:val="none" w:sz="0" w:space="0" w:color="auto"/>
        <w:left w:val="none" w:sz="0" w:space="0" w:color="auto"/>
        <w:bottom w:val="none" w:sz="0" w:space="0" w:color="auto"/>
        <w:right w:val="none" w:sz="0" w:space="0" w:color="auto"/>
      </w:divBdr>
    </w:div>
    <w:div w:id="2074619810">
      <w:bodyDiv w:val="1"/>
      <w:marLeft w:val="0"/>
      <w:marRight w:val="0"/>
      <w:marTop w:val="0"/>
      <w:marBottom w:val="0"/>
      <w:divBdr>
        <w:top w:val="none" w:sz="0" w:space="0" w:color="auto"/>
        <w:left w:val="none" w:sz="0" w:space="0" w:color="auto"/>
        <w:bottom w:val="none" w:sz="0" w:space="0" w:color="auto"/>
        <w:right w:val="none" w:sz="0" w:space="0" w:color="auto"/>
      </w:divBdr>
    </w:div>
    <w:div w:id="2088186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1.xlsx"/></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csi\AppData\Local\Temp\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DD2CB6-ECE1-4FAA-A73B-DC90DD6E9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35</TotalTime>
  <Pages>101</Pages>
  <Words>18085</Words>
  <Characters>124794</Characters>
  <Application>Microsoft Office Word</Application>
  <DocSecurity>0</DocSecurity>
  <Lines>1039</Lines>
  <Paragraphs>285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142594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karcsi</dc:creator>
  <cp:lastModifiedBy>Körtvélyesi Anikó</cp:lastModifiedBy>
  <cp:revision>7</cp:revision>
  <dcterms:created xsi:type="dcterms:W3CDTF">2016-05-29T18:15:00Z</dcterms:created>
  <dcterms:modified xsi:type="dcterms:W3CDTF">2016-06-30T14:00:00Z</dcterms:modified>
</cp:coreProperties>
</file>